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58F962" w14:textId="12D5DFA4" w:rsidR="00E0758C" w:rsidRPr="005B6061" w:rsidRDefault="00E0758C" w:rsidP="00DD1172">
      <w:pPr>
        <w:spacing w:line="240" w:lineRule="atLeast"/>
        <w:rPr>
          <w:rFonts w:ascii="Calibri" w:hAnsi="Calibri"/>
        </w:rPr>
      </w:pPr>
      <w:bookmarkStart w:id="0" w:name="_Hlk116917551"/>
    </w:p>
    <w:p w14:paraId="4863F5C0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000000"/>
          <w:sz w:val="72"/>
          <w:szCs w:val="72"/>
          <w:lang w:eastAsia="de-DE"/>
        </w:rPr>
      </w:pPr>
      <w:r w:rsidRPr="005B6061">
        <w:rPr>
          <w:rFonts w:ascii="Calibri" w:hAnsi="Calibr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76736" behindDoc="1" locked="0" layoutInCell="1" allowOverlap="1" wp14:anchorId="26190F56" wp14:editId="7DFDC729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t>Mathe sicher können</w:t>
      </w:r>
      <w:r w:rsidRPr="005B6061">
        <w:rPr>
          <w:rFonts w:ascii="Calibri" w:hAnsi="Calibri"/>
          <w:b/>
          <w:color w:val="000000"/>
          <w:sz w:val="72"/>
          <w:szCs w:val="72"/>
          <w:lang w:eastAsia="de-DE"/>
        </w:rPr>
        <w:br/>
      </w:r>
      <w:r w:rsidRPr="005B6061">
        <w:rPr>
          <w:rFonts w:ascii="Calibri" w:hAnsi="Calibri"/>
          <w:b/>
          <w:color w:val="000000"/>
          <w:sz w:val="48"/>
          <w:szCs w:val="48"/>
          <w:lang w:eastAsia="de-DE"/>
        </w:rPr>
        <w:t>Diagnose- und Fördermaterial</w:t>
      </w:r>
    </w:p>
    <w:p w14:paraId="3DD795BA" w14:textId="77777777" w:rsidR="00E0758C" w:rsidRPr="005B6061" w:rsidRDefault="00E0758C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</w:p>
    <w:p w14:paraId="1297C548" w14:textId="133925B3" w:rsidR="00E0758C" w:rsidRPr="005B6061" w:rsidRDefault="00D73F40" w:rsidP="00DD1172">
      <w:pPr>
        <w:spacing w:line="240" w:lineRule="atLeast"/>
        <w:rPr>
          <w:rFonts w:ascii="Calibri" w:hAnsi="Calibri"/>
          <w:b/>
          <w:color w:val="327A86" w:themeColor="text2"/>
          <w:sz w:val="56"/>
          <w:szCs w:val="56"/>
          <w:lang w:eastAsia="de-DE"/>
        </w:rPr>
      </w:pPr>
      <w:r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3</w:t>
      </w:r>
      <w:r w:rsidR="00E0758C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 xml:space="preserve"> </w:t>
      </w:r>
      <w:r w:rsidR="001D5930" w:rsidRPr="005B6061">
        <w:rPr>
          <w:rFonts w:ascii="Calibri" w:hAnsi="Calibri"/>
          <w:b/>
          <w:color w:val="327A86" w:themeColor="text2"/>
          <w:sz w:val="56"/>
          <w:szCs w:val="56"/>
          <w:lang w:eastAsia="de-DE"/>
        </w:rPr>
        <w:t>Brüche und Prozente ordnen</w:t>
      </w:r>
    </w:p>
    <w:p w14:paraId="63782449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p w14:paraId="1314E927" w14:textId="77777777" w:rsidR="00E0758C" w:rsidRPr="005B6061" w:rsidRDefault="00E0758C" w:rsidP="00DD1172">
      <w:pPr>
        <w:spacing w:line="240" w:lineRule="atLeast"/>
        <w:rPr>
          <w:rFonts w:ascii="Calibri" w:hAnsi="Calibri"/>
          <w:lang w:eastAsia="de-DE"/>
        </w:rPr>
      </w:pPr>
    </w:p>
    <w:tbl>
      <w:tblPr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DD1172" w:rsidRPr="005B6061" w14:paraId="6DCE00F1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24412E79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670" w:type="dxa"/>
          </w:tcPr>
          <w:p w14:paraId="73A09F5C" w14:textId="6A6D966C" w:rsidR="00E0758C" w:rsidRPr="005B6061" w:rsidRDefault="00DD1172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  <w:r w:rsidRPr="005B6061">
              <w:rPr>
                <w:rFonts w:ascii="Calibri" w:hAnsi="Calibri"/>
                <w:b/>
                <w:noProof/>
                <w:color w:val="327A86" w:themeColor="text2"/>
              </w:rPr>
              <w:drawing>
                <wp:inline distT="0" distB="0" distL="0" distR="0" wp14:anchorId="093090D1" wp14:editId="769C9A2E">
                  <wp:extent cx="2077616" cy="1038808"/>
                  <wp:effectExtent l="0" t="0" r="0" b="3175"/>
                  <wp:docPr id="171733400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334004" name="Grafik 17173340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259" cy="10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1" w:type="dxa"/>
          </w:tcPr>
          <w:p w14:paraId="740E9098" w14:textId="77777777" w:rsidR="00E0758C" w:rsidRPr="005B6061" w:rsidRDefault="00E0758C" w:rsidP="00DD1172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</w:tr>
    </w:tbl>
    <w:p w14:paraId="5CF2E583" w14:textId="1FBF435E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72305B64" w14:textId="77777777" w:rsidR="00DD1172" w:rsidRPr="005B6061" w:rsidRDefault="00DD1172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961035" w:rsidRPr="005B6061" w14:paraId="09D7D45F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6D5BB053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Inhalt</w:t>
            </w:r>
          </w:p>
        </w:tc>
        <w:tc>
          <w:tcPr>
            <w:tcW w:w="3670" w:type="dxa"/>
          </w:tcPr>
          <w:p w14:paraId="718842E8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  <w:tc>
          <w:tcPr>
            <w:tcW w:w="3531" w:type="dxa"/>
          </w:tcPr>
          <w:p w14:paraId="137BA78F" w14:textId="77777777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b/>
                <w:color w:val="327A86" w:themeColor="text2"/>
              </w:rPr>
            </w:pPr>
          </w:p>
        </w:tc>
      </w:tr>
      <w:tr w:rsidR="00961035" w:rsidRPr="005B6061" w14:paraId="7F371F42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37FAF590" w14:textId="5E867C74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A </w:t>
            </w:r>
          </w:p>
          <w:p w14:paraId="31AB5FDE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505A8C01" w14:textId="77777777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hAnsi="Calibri"/>
                <w:b/>
                <w:bCs/>
                <w:color w:val="000000" w:themeColor="text1"/>
              </w:rPr>
              <w:t xml:space="preserve">Ich kann Brüche gleichnamig machen </w:t>
            </w:r>
          </w:p>
          <w:p w14:paraId="377B3BCD" w14:textId="3603F1A8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3C34B485" w14:textId="77777777" w:rsidR="00961035" w:rsidRDefault="00961035" w:rsidP="00DD1172">
            <w:pPr>
              <w:spacing w:line="240" w:lineRule="atLeast"/>
              <w:rPr>
                <w:rFonts w:ascii="Calibri" w:hAnsi="Calibri"/>
                <w:bCs/>
                <w:color w:val="000000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 xml:space="preserve">Fördereinheiten </w:t>
            </w:r>
            <w:r w:rsidRPr="005B6061">
              <w:rPr>
                <w:rFonts w:ascii="Calibri" w:hAnsi="Calibri"/>
                <w:color w:val="000000"/>
              </w:rPr>
              <w:t>(</w:t>
            </w:r>
            <w:r w:rsidR="00E76F60" w:rsidRPr="005B6061">
              <w:rPr>
                <w:rFonts w:ascii="Calibri" w:hAnsi="Calibri"/>
                <w:color w:val="000000"/>
              </w:rPr>
              <w:t>4</w:t>
            </w:r>
            <w:r w:rsidRPr="005B6061">
              <w:rPr>
                <w:rFonts w:ascii="Calibri" w:hAnsi="Calibri"/>
                <w:color w:val="000000"/>
              </w:rPr>
              <w:t xml:space="preserve"> Seiten</w:t>
            </w:r>
            <w:r w:rsidRPr="005B6061">
              <w:rPr>
                <w:rFonts w:ascii="Calibri" w:hAnsi="Calibri"/>
                <w:bCs/>
                <w:color w:val="000000"/>
              </w:rPr>
              <w:t>)</w:t>
            </w:r>
          </w:p>
          <w:p w14:paraId="0DB1F600" w14:textId="4CFE1F44" w:rsidR="00F4004F" w:rsidRPr="005B6061" w:rsidRDefault="00F4004F" w:rsidP="00DD1172">
            <w:pPr>
              <w:spacing w:line="240" w:lineRule="atLeast"/>
              <w:rPr>
                <w:rFonts w:ascii="Calibri" w:hAnsi="Calibri"/>
                <w:b/>
                <w:bCs/>
                <w:color w:val="000000" w:themeColor="text1"/>
              </w:rPr>
            </w:pPr>
            <w:r w:rsidRPr="005800B6">
              <w:rPr>
                <w:rFonts w:ascii="Calibri" w:eastAsiaTheme="minorHAnsi" w:hAnsi="Calibri"/>
                <w:bCs/>
                <w:color w:val="000000"/>
              </w:rPr>
              <w:sym w:font="Wingdings" w:char="F06E"/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 xml:space="preserve"> Arbeitsmaterial Streifentafel (1 Seite, ganz hin</w:t>
            </w:r>
            <w:r>
              <w:rPr>
                <w:rFonts w:ascii="Calibri" w:eastAsiaTheme="minorHAnsi" w:hAnsi="Calibri"/>
                <w:bCs/>
                <w:color w:val="000000"/>
              </w:rPr>
              <w:t>t</w:t>
            </w:r>
            <w:r w:rsidRPr="0006029E">
              <w:rPr>
                <w:rFonts w:ascii="Calibri" w:eastAsiaTheme="minorHAnsi" w:hAnsi="Calibri"/>
                <w:bCs/>
                <w:color w:val="000000"/>
              </w:rPr>
              <w:t>en)</w:t>
            </w:r>
          </w:p>
        </w:tc>
      </w:tr>
      <w:tr w:rsidR="00961035" w:rsidRPr="005B6061" w14:paraId="38ECE7BC" w14:textId="77777777" w:rsidTr="00003BB0">
        <w:trPr>
          <w:cantSplit/>
          <w:trHeight w:val="68"/>
          <w:jc w:val="center"/>
        </w:trPr>
        <w:tc>
          <w:tcPr>
            <w:tcW w:w="1870" w:type="dxa"/>
          </w:tcPr>
          <w:p w14:paraId="00B72F33" w14:textId="772A38D1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eastAsiaTheme="minorHAnsi" w:hAnsi="Calibri"/>
              </w:rPr>
            </w:pPr>
            <w:r w:rsidRPr="005B6061">
              <w:rPr>
                <w:rFonts w:ascii="Calibri" w:eastAsiaTheme="minorHAnsi" w:hAnsi="Calibri"/>
              </w:rPr>
              <w:t>Baustein B</w:t>
            </w:r>
            <w:r w:rsidR="00CA0D61" w:rsidRPr="005B6061">
              <w:rPr>
                <w:rFonts w:ascii="Calibri" w:eastAsiaTheme="minorHAnsi" w:hAnsi="Calibri"/>
              </w:rPr>
              <w:t>3</w:t>
            </w:r>
            <w:r w:rsidRPr="005B6061">
              <w:rPr>
                <w:rFonts w:ascii="Calibri" w:eastAsiaTheme="minorHAnsi" w:hAnsi="Calibri"/>
              </w:rPr>
              <w:t xml:space="preserve">B </w:t>
            </w:r>
          </w:p>
          <w:p w14:paraId="0E9A738C" w14:textId="77777777" w:rsidR="00961035" w:rsidRPr="005B6061" w:rsidRDefault="00961035" w:rsidP="00DD1172">
            <w:pPr>
              <w:pStyle w:val="Nummerierung"/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201" w:type="dxa"/>
            <w:gridSpan w:val="2"/>
          </w:tcPr>
          <w:p w14:paraId="49895858" w14:textId="2DE9CEAC" w:rsidR="00916A46" w:rsidRPr="005B6061" w:rsidRDefault="00916A46" w:rsidP="00DD1172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5B6061">
              <w:rPr>
                <w:rFonts w:ascii="Calibri" w:hAnsi="Calibri"/>
                <w:b/>
                <w:bCs/>
              </w:rPr>
              <w:t xml:space="preserve">Ich kann </w:t>
            </w:r>
            <w:r w:rsidR="00DE2BAF" w:rsidRPr="005B6061">
              <w:rPr>
                <w:rFonts w:ascii="Calibri" w:hAnsi="Calibri"/>
                <w:b/>
                <w:bCs/>
              </w:rPr>
              <w:t>Brüche und Prozente der Größe nach ordnen</w:t>
            </w:r>
          </w:p>
          <w:p w14:paraId="442C80B2" w14:textId="78D2C981" w:rsidR="00961035" w:rsidRPr="005B6061" w:rsidRDefault="00961035" w:rsidP="00DD1172">
            <w:pPr>
              <w:spacing w:line="240" w:lineRule="atLeast"/>
              <w:rPr>
                <w:rFonts w:ascii="Calibri" w:eastAsiaTheme="minorHAnsi" w:hAnsi="Calibri"/>
                <w:color w:val="70BCC9" w:themeColor="text2" w:themeTint="99"/>
              </w:rPr>
            </w:pPr>
            <w:r w:rsidRPr="005B6061">
              <w:rPr>
                <w:rFonts w:ascii="Calibri" w:eastAsiaTheme="minorHAnsi" w:hAnsi="Calibri"/>
                <w:color w:val="70BCC9" w:themeColor="text2" w:themeTint="99"/>
              </w:rPr>
              <w:sym w:font="Wingdings" w:char="F06E"/>
            </w:r>
            <w:r w:rsidRPr="005B6061">
              <w:rPr>
                <w:rFonts w:ascii="Calibri" w:eastAsiaTheme="minorHAnsi" w:hAnsi="Calibri"/>
                <w:color w:val="70BCC9" w:themeColor="text2" w:themeTint="99"/>
              </w:rPr>
              <w:t xml:space="preserve"> </w:t>
            </w:r>
            <w:r w:rsidRPr="005B6061">
              <w:rPr>
                <w:rFonts w:ascii="Calibri" w:eastAsiaTheme="minorHAnsi" w:hAnsi="Calibri"/>
              </w:rPr>
              <w:t>Diagnosematerial (1 Seite Standortbestimmung)</w:t>
            </w:r>
          </w:p>
          <w:p w14:paraId="7A520DEB" w14:textId="5A879C95" w:rsidR="00961035" w:rsidRPr="005B6061" w:rsidRDefault="00961035" w:rsidP="008311EE">
            <w:pPr>
              <w:spacing w:line="240" w:lineRule="atLeast"/>
              <w:jc w:val="both"/>
              <w:rPr>
                <w:rFonts w:ascii="Calibri" w:hAnsi="Calibri"/>
                <w:b/>
                <w:bCs/>
                <w:color w:val="000000" w:themeColor="text1"/>
              </w:rPr>
            </w:pPr>
            <w:r w:rsidRPr="005B6061">
              <w:rPr>
                <w:rFonts w:ascii="Calibri" w:eastAsiaTheme="minorHAnsi" w:hAnsi="Calibri"/>
                <w:color w:val="327A86" w:themeColor="text2"/>
              </w:rPr>
              <w:sym w:font="Wingdings" w:char="F06E"/>
            </w:r>
            <w:r w:rsidRPr="005B6061">
              <w:rPr>
                <w:rFonts w:ascii="Calibri" w:eastAsiaTheme="minorHAnsi" w:hAnsi="Calibri"/>
              </w:rPr>
              <w:t xml:space="preserve"> </w:t>
            </w:r>
            <w:r w:rsidRPr="005B6061">
              <w:rPr>
                <w:rFonts w:ascii="Calibri" w:hAnsi="Calibri"/>
                <w:bCs/>
                <w:color w:val="000000" w:themeColor="text1"/>
              </w:rPr>
              <w:t xml:space="preserve">Fördermaterial in drei </w:t>
            </w:r>
            <w:r w:rsidRPr="005B6061">
              <w:rPr>
                <w:rFonts w:ascii="Calibri" w:hAnsi="Calibri"/>
                <w:bCs/>
                <w:color w:val="000000"/>
              </w:rPr>
              <w:t>Fördereinheiten</w:t>
            </w:r>
            <w:r w:rsidRPr="005B6061">
              <w:rPr>
                <w:rFonts w:ascii="Calibri" w:hAnsi="Calibri"/>
              </w:rPr>
              <w:t xml:space="preserve"> (</w:t>
            </w:r>
            <w:r w:rsidR="00CA0D61" w:rsidRPr="005B6061">
              <w:rPr>
                <w:rFonts w:ascii="Calibri" w:hAnsi="Calibri"/>
              </w:rPr>
              <w:t>6</w:t>
            </w:r>
            <w:r w:rsidRPr="005B6061">
              <w:rPr>
                <w:rFonts w:ascii="Calibri" w:hAnsi="Calibri"/>
              </w:rPr>
              <w:t xml:space="preserve"> Seiten)</w:t>
            </w:r>
          </w:p>
        </w:tc>
      </w:tr>
    </w:tbl>
    <w:p w14:paraId="17BB060A" w14:textId="77777777" w:rsidR="00961035" w:rsidRPr="005B6061" w:rsidRDefault="00961035" w:rsidP="00DD1172">
      <w:pPr>
        <w:spacing w:line="240" w:lineRule="atLeast"/>
        <w:rPr>
          <w:rFonts w:ascii="Calibri" w:hAnsi="Calibri"/>
        </w:rPr>
      </w:pPr>
    </w:p>
    <w:p w14:paraId="27A89486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p w14:paraId="647E1798" w14:textId="77777777" w:rsidR="002955B6" w:rsidRPr="005B6061" w:rsidRDefault="002955B6" w:rsidP="00DD1172">
      <w:pPr>
        <w:spacing w:line="240" w:lineRule="atLeast"/>
        <w:rPr>
          <w:rFonts w:ascii="Calibri" w:hAnsi="Calibri"/>
        </w:rPr>
      </w:pPr>
    </w:p>
    <w:p w14:paraId="40116550" w14:textId="77777777" w:rsidR="00D21024" w:rsidRPr="005B6061" w:rsidRDefault="00D21024" w:rsidP="00DD1172">
      <w:pPr>
        <w:spacing w:line="240" w:lineRule="atLeast"/>
        <w:rPr>
          <w:rFonts w:ascii="Calibri" w:hAnsi="Calibri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9071"/>
      </w:tblGrid>
      <w:tr w:rsidR="00961035" w:rsidRPr="005B6061" w14:paraId="1889E507" w14:textId="77777777" w:rsidTr="00003BB0">
        <w:trPr>
          <w:cantSplit/>
          <w:trHeight w:val="68"/>
          <w:jc w:val="center"/>
        </w:trPr>
        <w:tc>
          <w:tcPr>
            <w:tcW w:w="9071" w:type="dxa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2955B6" w:rsidRPr="005B6061" w14:paraId="43F8DEF4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2C6A7AF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noProof/>
                      <w:color w:val="808080"/>
                      <w:sz w:val="17"/>
                      <w:szCs w:val="18"/>
                    </w:rPr>
                  </w:pPr>
                </w:p>
              </w:tc>
              <w:tc>
                <w:tcPr>
                  <w:tcW w:w="7200" w:type="dxa"/>
                  <w:tcBorders>
                    <w:top w:val="single" w:sz="6" w:space="0" w:color="A6A6A6" w:themeColor="background1" w:themeShade="A6"/>
                    <w:bottom w:val="single" w:sz="2" w:space="0" w:color="737373" w:themeColor="accent3"/>
                  </w:tcBorders>
                </w:tcPr>
                <w:p w14:paraId="0BFB5502" w14:textId="77777777" w:rsidR="002955B6" w:rsidRPr="005B6061" w:rsidRDefault="002955B6" w:rsidP="00DD1172">
                  <w:pPr>
                    <w:spacing w:line="240" w:lineRule="atLeast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</w:p>
              </w:tc>
            </w:tr>
            <w:tr w:rsidR="00961035" w:rsidRPr="005B6061" w14:paraId="69F6397A" w14:textId="77777777" w:rsidTr="002955B6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CE35C1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noProof/>
                      <w:color w:val="808080"/>
                      <w:sz w:val="18"/>
                      <w:szCs w:val="18"/>
                    </w:rPr>
                    <w:drawing>
                      <wp:inline distT="0" distB="0" distL="0" distR="0" wp14:anchorId="7D240ACA" wp14:editId="6ABEF1FF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3950C083" w14:textId="28B9758B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Dieses Material wurde durch Andrea Schink &amp; Susanne Prediger in 2014 konzipiert und in 2023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–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26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von Susanne Prediger mit Hilfe von Lena Böing 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für die 2. Auflage überarbeitet.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961035" w:rsidRPr="00D943D9" w14:paraId="14542F7B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2607FFFF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1BF4AB16" w14:textId="5D266B07" w:rsidR="00961035" w:rsidRPr="005A732E" w:rsidRDefault="00961035" w:rsidP="006C0629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Schink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, Andrea &amp; Prediger, S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usanne (202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6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). Mathe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sicher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können</w:t>
                  </w:r>
                  <w:r w:rsidR="00550A6D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-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Diagnose- und Förderbausteine B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: </w:t>
                  </w:r>
                  <w:r w:rsidR="001D5930"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Brüche und Prozente ordnen</w:t>
                  </w:r>
                  <w:r w:rsidRPr="005B6061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In 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Prediger, S., Selter, C., Hußmann, S. &amp; Nührenbörger, M. (</w:t>
                  </w:r>
                  <w:r w:rsidR="002F016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Hrsg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.). </w:t>
                  </w:r>
                  <w:r w:rsidR="006C0629" w:rsidRPr="006C0629">
                    <w:rPr>
                      <w:rFonts w:ascii="Calibri" w:hAnsi="Calibri"/>
                      <w:i/>
                      <w:iCs/>
                      <w:color w:val="808080"/>
                      <w:sz w:val="18"/>
                      <w:szCs w:val="18"/>
                    </w:rPr>
                    <w:t>Mathe sicher können: Diagnose- und Förderkonzept zur Sicherung mathematischer Basiskompetenzen. Brüche, Prozente, Dezimalzahlen (2. Auflage)</w:t>
                  </w:r>
                  <w:r w:rsidR="006C0629" w:rsidRPr="006C0629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</w:t>
                  </w:r>
                  <w:r w:rsidR="006C0629"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Cornelsen. </w:t>
                  </w:r>
                  <w:r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Open Educational Resources unter mathe-sicher-koennen.dzlm.de/bpd/#B</w:t>
                  </w:r>
                  <w:r w:rsidR="001D5930" w:rsidRPr="005A732E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3</w:t>
                  </w:r>
                </w:p>
              </w:tc>
            </w:tr>
            <w:tr w:rsidR="00961035" w:rsidRPr="005B6061" w14:paraId="3CE26F6E" w14:textId="77777777" w:rsidTr="00003BB0">
              <w:trPr>
                <w:cantSplit/>
                <w:jc w:val="center"/>
              </w:trPr>
              <w:tc>
                <w:tcPr>
                  <w:tcW w:w="1871" w:type="dxa"/>
                </w:tcPr>
                <w:p w14:paraId="7CAE35E8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 xml:space="preserve">Hinweis zu </w:t>
                  </w:r>
                </w:p>
                <w:p w14:paraId="4256F646" w14:textId="77777777" w:rsidR="00961035" w:rsidRPr="005B6061" w:rsidRDefault="00961035" w:rsidP="002955B6">
                  <w:pPr>
                    <w:spacing w:line="240" w:lineRule="auto"/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</w:pPr>
                  <w:r w:rsidRPr="005B6061">
                    <w:rPr>
                      <w:rFonts w:ascii="Calibri" w:hAnsi="Calibri"/>
                      <w:b/>
                      <w:color w:val="808080"/>
                      <w:sz w:val="18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1D32B1F9" w14:textId="7D5D6498" w:rsidR="00961035" w:rsidRPr="005B6061" w:rsidRDefault="00E54CC2" w:rsidP="002955B6">
                  <w:pPr>
                    <w:spacing w:line="240" w:lineRule="auto"/>
                    <w:rPr>
                      <w:rFonts w:ascii="Calibri" w:hAnsi="Calibri"/>
                      <w:color w:val="808080"/>
                      <w:sz w:val="18"/>
                      <w:szCs w:val="18"/>
                    </w:rPr>
                  </w:pP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Zu dem MSK-Diagnose- und Fördermaterial sind auch Didaktische Kommentare und Fortbildungsfilme verfügbar sowie Erklärvideos für Lernende, alles frei verfügbar unter </w:t>
                  </w:r>
                  <w:hyperlink r:id="rId11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mathe-sicher-koennen.dzlm.de/bpd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. Die digitalen Bruchstreifen unter </w:t>
                  </w:r>
                  <w:hyperlink r:id="rId12" w:history="1">
                    <w:r w:rsidRPr="00AC4CCD">
                      <w:rPr>
                        <w:rStyle w:val="Hyperlink"/>
                        <w:rFonts w:ascii="Calibri" w:hAnsi="Calibri"/>
                        <w:sz w:val="18"/>
                        <w:szCs w:val="18"/>
                      </w:rPr>
                      <w:t>https://dzlm.de/vam/msk-bruchstreifen.html</w:t>
                    </w:r>
                  </w:hyperlink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 helfen beim Veranschaulichen. Das MSK-Fördermaterial wird gedruckt vom Cornelsen-Verlag verkauft.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Die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Streifentafel als Arbeitsmaterial </w:t>
                  </w:r>
                  <w:r w:rsidR="00F4004F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 xml:space="preserve">(ganz hinten) </w:t>
                  </w:r>
                  <w:r w:rsidRPr="00E54CC2">
                    <w:rPr>
                      <w:rFonts w:ascii="Calibri" w:hAnsi="Calibri"/>
                      <w:color w:val="808080"/>
                      <w:sz w:val="18"/>
                      <w:szCs w:val="18"/>
                    </w:rPr>
                    <w:t>sollten Lernende am besten in eine Hülle packen und mit Folienstift darauf schreiben, dann ist sie wieder benutzbar.</w:t>
                  </w:r>
                </w:p>
              </w:tc>
            </w:tr>
          </w:tbl>
          <w:p w14:paraId="55D99DDC" w14:textId="77777777" w:rsidR="00961035" w:rsidRPr="005B6061" w:rsidRDefault="00961035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</w:tbl>
    <w:p w14:paraId="2F5F18D0" w14:textId="7B99819C" w:rsidR="00C9163F" w:rsidRPr="005B6061" w:rsidRDefault="00C9163F" w:rsidP="00DD1172">
      <w:pPr>
        <w:spacing w:line="240" w:lineRule="atLeast"/>
        <w:rPr>
          <w:rFonts w:ascii="Calibri" w:hAnsi="Calibri"/>
        </w:rPr>
        <w:sectPr w:rsidR="00C9163F" w:rsidRPr="005B6061" w:rsidSect="00A5305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"/>
        <w:gridCol w:w="423"/>
        <w:gridCol w:w="565"/>
        <w:gridCol w:w="3529"/>
        <w:gridCol w:w="4378"/>
      </w:tblGrid>
      <w:tr w:rsidR="00D023AF" w:rsidRPr="00892747" w14:paraId="4280D2FA" w14:textId="77777777" w:rsidTr="00D023AF">
        <w:tc>
          <w:tcPr>
            <w:tcW w:w="424" w:type="dxa"/>
          </w:tcPr>
          <w:bookmarkEnd w:id="0"/>
          <w:p w14:paraId="6B77C7B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895" w:type="dxa"/>
            <w:gridSpan w:val="4"/>
          </w:tcPr>
          <w:p w14:paraId="6D35C2D8" w14:textId="77777777" w:rsidR="00D023AF" w:rsidRPr="00892747" w:rsidRDefault="00D023AF" w:rsidP="00F13BC7">
            <w:pPr>
              <w:keepNext/>
              <w:keepLines/>
              <w:spacing w:after="120" w:line="240" w:lineRule="auto"/>
              <w:outlineLvl w:val="0"/>
              <w:rPr>
                <w:rFonts w:ascii="Calibri" w:eastAsiaTheme="majorEastAsia" w:hAnsi="Calibri" w:cstheme="majorBidi"/>
                <w:b/>
                <w:iCs/>
                <w:color w:val="70BCC9" w:themeColor="text2" w:themeTint="99"/>
                <w:sz w:val="30"/>
                <w:szCs w:val="32"/>
              </w:rPr>
            </w:pPr>
            <w:r w:rsidRPr="00892747">
              <w:rPr>
                <w:rFonts w:ascii="Calibri" w:eastAsiaTheme="majorEastAsia" w:hAnsi="Calibri" w:cstheme="majorBidi"/>
                <w:b/>
                <w:iCs/>
                <w:color w:val="000000" w:themeColor="text1"/>
                <w:sz w:val="30"/>
                <w:szCs w:val="32"/>
              </w:rPr>
              <w:t xml:space="preserve">Kann ich Brüche gleichnamig machen? </w:t>
            </w:r>
          </w:p>
        </w:tc>
      </w:tr>
      <w:tr w:rsidR="00D023AF" w:rsidRPr="00892747" w14:paraId="655A7170" w14:textId="77777777" w:rsidTr="00D023AF">
        <w:tc>
          <w:tcPr>
            <w:tcW w:w="424" w:type="dxa"/>
          </w:tcPr>
          <w:p w14:paraId="632A9A0F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1</w:t>
            </w:r>
          </w:p>
        </w:tc>
        <w:tc>
          <w:tcPr>
            <w:tcW w:w="8895" w:type="dxa"/>
            <w:gridSpan w:val="4"/>
          </w:tcPr>
          <w:p w14:paraId="74651819" w14:textId="77777777" w:rsidR="00D023AF" w:rsidRPr="00892747" w:rsidRDefault="00D023AF" w:rsidP="00F13BC7">
            <w:pPr>
              <w:keepLines/>
              <w:spacing w:before="120" w:after="240" w:line="240" w:lineRule="atLeast"/>
              <w:outlineLvl w:val="1"/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8016" behindDoc="0" locked="0" layoutInCell="1" allowOverlap="1" wp14:anchorId="72ED7154" wp14:editId="261D8C06">
                      <wp:simplePos x="0" y="0"/>
                      <wp:positionH relativeFrom="column">
                        <wp:posOffset>1214871</wp:posOffset>
                      </wp:positionH>
                      <wp:positionV relativeFrom="paragraph">
                        <wp:posOffset>358775</wp:posOffset>
                      </wp:positionV>
                      <wp:extent cx="175260" cy="317500"/>
                      <wp:effectExtent l="0" t="0" r="15240" b="6350"/>
                      <wp:wrapNone/>
                      <wp:docPr id="3213317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443595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6C86707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D7154" id="Gruppieren 2" o:spid="_x0000_s1026" style="position:absolute;margin-left:95.65pt;margin-top:28.25pt;width:13.8pt;height:25pt;z-index:25339801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" o:spid="_x0000_s102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3F443595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2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6C86707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2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6992" behindDoc="0" locked="0" layoutInCell="1" allowOverlap="1" wp14:anchorId="160E8CFA" wp14:editId="0DB64FBC">
                      <wp:simplePos x="0" y="0"/>
                      <wp:positionH relativeFrom="column">
                        <wp:posOffset>788901</wp:posOffset>
                      </wp:positionH>
                      <wp:positionV relativeFrom="paragraph">
                        <wp:posOffset>359006</wp:posOffset>
                      </wp:positionV>
                      <wp:extent cx="175260" cy="317500"/>
                      <wp:effectExtent l="0" t="0" r="15240" b="6350"/>
                      <wp:wrapNone/>
                      <wp:docPr id="3213317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4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53F7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4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00ED2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0E8CFA" id="_x0000_s1030" style="position:absolute;margin-left:62.1pt;margin-top:28.25pt;width:13.8pt;height:25pt;z-index:25339699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">
                      <v:shape id="Textfeld 3" o:spid="_x0000_s10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1253F7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3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00ED2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3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>Gleichnamige Brüche mit Streifen finden</w:t>
            </w:r>
            <w:r w:rsidRPr="00892747">
              <w:rPr>
                <w:rFonts w:ascii="Calibri" w:eastAsia="MS Gothic" w:hAnsi="Calibri" w:cs="Times New Roman"/>
                <w:b/>
                <w:bCs/>
                <w:color w:val="70BCC9" w:themeColor="text2" w:themeTint="99"/>
                <w:sz w:val="28"/>
                <w:szCs w:val="30"/>
                <w:lang w:eastAsia="de-DE"/>
              </w:rPr>
              <w:tab/>
              <w:t xml:space="preserve"> </w:t>
            </w:r>
          </w:p>
        </w:tc>
      </w:tr>
      <w:tr w:rsidR="00D023AF" w:rsidRPr="00892747" w14:paraId="1AB34E5E" w14:textId="77777777" w:rsidTr="00D023AF">
        <w:trPr>
          <w:trHeight w:val="222"/>
        </w:trPr>
        <w:tc>
          <w:tcPr>
            <w:tcW w:w="424" w:type="dxa"/>
          </w:tcPr>
          <w:p w14:paraId="59BEC75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06F2B69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a)</w:t>
            </w:r>
          </w:p>
        </w:tc>
        <w:tc>
          <w:tcPr>
            <w:tcW w:w="8472" w:type="dxa"/>
            <w:gridSpan w:val="3"/>
          </w:tcPr>
          <w:p w14:paraId="285392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</w:rPr>
              <w:t>Schreibe</w:t>
            </w:r>
            <w:r>
              <w:rPr>
                <w:rFonts w:ascii="Calibri" w:hAnsi="Calibri"/>
              </w:rPr>
              <w:t xml:space="preserve"> </w:t>
            </w:r>
            <w:r w:rsidRPr="00892747"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t xml:space="preserve">   </w:t>
            </w:r>
            <w:r w:rsidRPr="00892747">
              <w:rPr>
                <w:rFonts w:ascii="Calibri" w:hAnsi="Calibri"/>
              </w:rPr>
              <w:t>und</w:t>
            </w:r>
            <w:r>
              <w:rPr>
                <w:rFonts w:ascii="Calibri" w:hAnsi="Calibri"/>
              </w:rPr>
              <w:t xml:space="preserve">     </w:t>
            </w:r>
            <w:r w:rsidRPr="00892747">
              <w:rPr>
                <w:rFonts w:ascii="Calibri" w:hAnsi="Calibri"/>
              </w:rPr>
              <w:t xml:space="preserve">  so auf, dass sie denselben Nenner haben, also gleichnamig sind.</w:t>
            </w:r>
          </w:p>
          <w:p w14:paraId="2918C1B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03136" behindDoc="0" locked="0" layoutInCell="1" allowOverlap="1" wp14:anchorId="7426E2D1" wp14:editId="766C52EA">
                      <wp:simplePos x="0" y="0"/>
                      <wp:positionH relativeFrom="column">
                        <wp:posOffset>1417462</wp:posOffset>
                      </wp:positionH>
                      <wp:positionV relativeFrom="paragraph">
                        <wp:posOffset>153755</wp:posOffset>
                      </wp:positionV>
                      <wp:extent cx="1588770" cy="620708"/>
                      <wp:effectExtent l="0" t="0" r="0" b="1905"/>
                      <wp:wrapNone/>
                      <wp:docPr id="49669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770" cy="620708"/>
                                <a:chOff x="0" y="-13648"/>
                                <a:chExt cx="1589396" cy="620736"/>
                              </a:xfrm>
                            </wpg:grpSpPr>
                            <wps:wsp>
                              <wps:cNvPr id="1082777094" name="Textfeld 421"/>
                              <wps:cNvSpPr txBox="1"/>
                              <wps:spPr>
                                <a:xfrm>
                                  <a:off x="34125" y="-13648"/>
                                  <a:ext cx="177421" cy="232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97F0F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0233046" name="Textfeld 421"/>
                              <wps:cNvSpPr txBox="1"/>
                              <wps:spPr>
                                <a:xfrm>
                                  <a:off x="0" y="375313"/>
                                  <a:ext cx="190813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03820D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384103" name="Textfeld 421"/>
                              <wps:cNvSpPr txBox="1"/>
                              <wps:spPr>
                                <a:xfrm>
                                  <a:off x="1398896" y="368490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A11C84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474881" name="Textfeld 421"/>
                              <wps:cNvSpPr txBox="1"/>
                              <wps:spPr>
                                <a:xfrm>
                                  <a:off x="1398896" y="-6825"/>
                                  <a:ext cx="190500" cy="231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2235E6" w14:textId="77777777" w:rsidR="00D023AF" w:rsidRDefault="00D023AF" w:rsidP="00D023AF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26E2D1" id="Gruppieren 422" o:spid="_x0000_s1034" style="position:absolute;margin-left:111.6pt;margin-top:12.1pt;width:125.1pt;height:48.85pt;z-index:253403136;mso-height-relative:margin" coordorigin=",-136" coordsize="15893,6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">
                      <v:shape id="Textfeld 421" o:spid="_x0000_s1035" type="#_x0000_t202" style="position:absolute;left:341;top:-136;width:1774;height:2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" fillcolor="white [3201]" stroked="f" strokeweight=".5pt">
                        <v:textbox inset="1mm,1mm,1mm,1mm">
                          <w:txbxContent>
                            <w:p w14:paraId="3797F0F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6" type="#_x0000_t202" style="position:absolute;top:3753;width:1908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5B03820D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421" o:spid="_x0000_s1037" type="#_x0000_t202" style="position:absolute;left:13988;top:3684;width:1905;height:2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" fillcolor="white [3201]" stroked="f" strokeweight=".5pt">
                        <v:textbox inset="1mm,1mm,0,1mm">
                          <w:txbxContent>
                            <w:p w14:paraId="30A11C84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421" o:spid="_x0000_s1038" type="#_x0000_t202" style="position:absolute;left:13988;top:-68;width:1905;height:23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" fillcolor="white [3201]" stroked="f" strokeweight=".5pt">
                        <v:textbox inset="1mm,1mm,0,1mm">
                          <w:txbxContent>
                            <w:p w14:paraId="522235E6" w14:textId="77777777" w:rsidR="00D023AF" w:rsidRDefault="00D023AF" w:rsidP="00D023AF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5968" behindDoc="0" locked="0" layoutInCell="1" allowOverlap="1" wp14:anchorId="13DE5DFB" wp14:editId="01289A5B">
                  <wp:simplePos x="0" y="0"/>
                  <wp:positionH relativeFrom="margin">
                    <wp:posOffset>1371761</wp:posOffset>
                  </wp:positionH>
                  <wp:positionV relativeFrom="margin">
                    <wp:posOffset>303530</wp:posOffset>
                  </wp:positionV>
                  <wp:extent cx="2333625" cy="1045210"/>
                  <wp:effectExtent l="0" t="0" r="3175" b="0"/>
                  <wp:wrapNone/>
                  <wp:docPr id="10319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neu.eps"/>
                          <pic:cNvPicPr/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CC744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28"/>
                <w:szCs w:val="28"/>
              </w:rPr>
            </w:pPr>
          </w:p>
          <w:p w14:paraId="7F94B53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6F98D8D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EB80A1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6863E8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CD9AA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892747" w14:paraId="6CD31DDA" w14:textId="77777777" w:rsidTr="00D023AF">
        <w:trPr>
          <w:trHeight w:val="233"/>
        </w:trPr>
        <w:tc>
          <w:tcPr>
            <w:tcW w:w="424" w:type="dxa"/>
          </w:tcPr>
          <w:p w14:paraId="6BD2211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774D8C3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8472" w:type="dxa"/>
            <w:gridSpan w:val="3"/>
            <w:tcBorders>
              <w:bottom w:val="single" w:sz="4" w:space="0" w:color="BFBFBF" w:themeColor="background1" w:themeShade="BF"/>
            </w:tcBorders>
          </w:tcPr>
          <w:p w14:paraId="7508C74F" w14:textId="77777777" w:rsidR="00D023AF" w:rsidRPr="00892747" w:rsidRDefault="00D023AF" w:rsidP="00F13BC7">
            <w:pPr>
              <w:spacing w:after="120"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</w:rPr>
              <w:t>Erkläre, wie du den Nenner gefunden hast:</w:t>
            </w:r>
            <w:r w:rsidRPr="00892747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</w:tr>
      <w:tr w:rsidR="00D023AF" w:rsidRPr="00892747" w14:paraId="56059EF0" w14:textId="77777777" w:rsidTr="00D023AF">
        <w:trPr>
          <w:trHeight w:val="1411"/>
        </w:trPr>
        <w:tc>
          <w:tcPr>
            <w:tcW w:w="424" w:type="dxa"/>
          </w:tcPr>
          <w:p w14:paraId="7A2D33A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  <w:tcBorders>
              <w:left w:val="nil"/>
              <w:right w:val="single" w:sz="4" w:space="0" w:color="BFBFBF" w:themeColor="background1" w:themeShade="BF"/>
            </w:tcBorders>
          </w:tcPr>
          <w:p w14:paraId="3323401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</w:tc>
        <w:tc>
          <w:tcPr>
            <w:tcW w:w="847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A5EBBFF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4F5F195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</w:p>
          <w:p w14:paraId="0E5B706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 w:rsidRPr="00892747">
              <w:rPr>
                <w:rFonts w:ascii="Calibri" w:hAnsi="Calibri"/>
                <w:noProof/>
                <w:sz w:val="32"/>
                <w:szCs w:val="32"/>
              </w:rPr>
              <w:tab/>
            </w:r>
          </w:p>
          <w:p w14:paraId="64F2E9F1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0064" behindDoc="0" locked="0" layoutInCell="1" allowOverlap="1" wp14:anchorId="1EF432E2" wp14:editId="2AC4496C">
                      <wp:simplePos x="0" y="0"/>
                      <wp:positionH relativeFrom="column">
                        <wp:posOffset>3303443</wp:posOffset>
                      </wp:positionH>
                      <wp:positionV relativeFrom="paragraph">
                        <wp:posOffset>340360</wp:posOffset>
                      </wp:positionV>
                      <wp:extent cx="175260" cy="317500"/>
                      <wp:effectExtent l="0" t="0" r="15240" b="6350"/>
                      <wp:wrapNone/>
                      <wp:docPr id="3213317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5196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3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19990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4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F432E2" id="_x0000_s1039" style="position:absolute;margin-left:260.1pt;margin-top:26.8pt;width:13.8pt;height:25pt;z-index:25340006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">
                      <v:shape id="Textfeld 3" o:spid="_x0000_s10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85196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8719990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D023AF" w:rsidRPr="00892747" w14:paraId="6A28F322" w14:textId="77777777" w:rsidTr="00D023AF">
        <w:trPr>
          <w:trHeight w:val="266"/>
        </w:trPr>
        <w:tc>
          <w:tcPr>
            <w:tcW w:w="424" w:type="dxa"/>
          </w:tcPr>
          <w:p w14:paraId="30AF359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3" w:type="dxa"/>
          </w:tcPr>
          <w:p w14:paraId="4CA83BAC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565" w:type="dxa"/>
            <w:tcBorders>
              <w:top w:val="single" w:sz="4" w:space="0" w:color="BFBFBF" w:themeColor="background1" w:themeShade="BF"/>
            </w:tcBorders>
          </w:tcPr>
          <w:p w14:paraId="6D061072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3529" w:type="dxa"/>
            <w:tcBorders>
              <w:top w:val="single" w:sz="4" w:space="0" w:color="BFBFBF" w:themeColor="background1" w:themeShade="BF"/>
            </w:tcBorders>
          </w:tcPr>
          <w:p w14:paraId="1CB1D2E3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99040" behindDoc="0" locked="0" layoutInCell="1" allowOverlap="1" wp14:anchorId="4BBFB157" wp14:editId="569199C0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86129</wp:posOffset>
                      </wp:positionV>
                      <wp:extent cx="175260" cy="317500"/>
                      <wp:effectExtent l="0" t="0" r="15240" b="6350"/>
                      <wp:wrapNone/>
                      <wp:docPr id="3213317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5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3C67B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E8AC6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5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BFB157" id="_x0000_s1043" style="position:absolute;margin-left:54.15pt;margin-top:6.8pt;width:13.8pt;height:25pt;z-index:25339904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">
                      <v:shape id="Textfeld 3" o:spid="_x0000_s10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B3C67B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2E8AC6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378" w:type="dxa"/>
            <w:tcBorders>
              <w:top w:val="single" w:sz="4" w:space="0" w:color="BFBFBF" w:themeColor="background1" w:themeShade="BF"/>
            </w:tcBorders>
          </w:tcPr>
          <w:p w14:paraId="6CF4107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</w:tr>
      <w:tr w:rsidR="00D023AF" w:rsidRPr="00892747" w14:paraId="5553CDE3" w14:textId="77777777" w:rsidTr="00D023AF">
        <w:trPr>
          <w:trHeight w:val="3351"/>
        </w:trPr>
        <w:tc>
          <w:tcPr>
            <w:tcW w:w="424" w:type="dxa"/>
          </w:tcPr>
          <w:p w14:paraId="40043EE3" w14:textId="77777777" w:rsidR="00D023AF" w:rsidRPr="00892747" w:rsidRDefault="00D023AF" w:rsidP="00F13BC7">
            <w:pPr>
              <w:rPr>
                <w:rFonts w:ascii="Calibri" w:hAnsi="Calibri"/>
                <w:b/>
                <w:color w:val="327A86" w:themeColor="text2"/>
              </w:rPr>
            </w:pPr>
          </w:p>
        </w:tc>
        <w:tc>
          <w:tcPr>
            <w:tcW w:w="423" w:type="dxa"/>
          </w:tcPr>
          <w:p w14:paraId="7DED54A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b/>
                <w:color w:val="70BCC9" w:themeColor="text2" w:themeTint="99"/>
              </w:rPr>
              <w:t>b)</w:t>
            </w:r>
          </w:p>
        </w:tc>
        <w:tc>
          <w:tcPr>
            <w:tcW w:w="8472" w:type="dxa"/>
            <w:gridSpan w:val="3"/>
          </w:tcPr>
          <w:p w14:paraId="14D5110A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(1) Zeichne zuerst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 im Drittel-Streifen ein. Zeichne dann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im Viertel-Streifen ein. </w:t>
            </w:r>
          </w:p>
          <w:p w14:paraId="4CFB710B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2112" behindDoc="0" locked="0" layoutInCell="1" allowOverlap="1" wp14:anchorId="585B031D" wp14:editId="34D5500A">
                      <wp:simplePos x="0" y="0"/>
                      <wp:positionH relativeFrom="column">
                        <wp:posOffset>2973820</wp:posOffset>
                      </wp:positionH>
                      <wp:positionV relativeFrom="paragraph">
                        <wp:posOffset>60209</wp:posOffset>
                      </wp:positionV>
                      <wp:extent cx="175260" cy="317500"/>
                      <wp:effectExtent l="0" t="0" r="15240" b="6350"/>
                      <wp:wrapNone/>
                      <wp:docPr id="3213317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7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CFA1D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7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4C5B0F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7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5B031D" id="_x0000_s1047" style="position:absolute;margin-left:234.15pt;margin-top:4.75pt;width:13.8pt;height:25pt;z-index:25340211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">
                      <v:shape id="Textfeld 3" o:spid="_x0000_s104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32CFA1D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84C5B0F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1088" behindDoc="0" locked="0" layoutInCell="1" allowOverlap="1" wp14:anchorId="4B531AF8" wp14:editId="47417293">
                      <wp:simplePos x="0" y="0"/>
                      <wp:positionH relativeFrom="column">
                        <wp:posOffset>1853334</wp:posOffset>
                      </wp:positionH>
                      <wp:positionV relativeFrom="paragraph">
                        <wp:posOffset>62230</wp:posOffset>
                      </wp:positionV>
                      <wp:extent cx="175260" cy="317500"/>
                      <wp:effectExtent l="0" t="0" r="15240" b="6350"/>
                      <wp:wrapNone/>
                      <wp:docPr id="32133176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1331766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BABB1A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2133176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1BA249" w14:textId="77777777" w:rsidR="00D023AF" w:rsidRPr="00451DD8" w:rsidRDefault="00D023AF" w:rsidP="00D023A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33176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31AF8" id="_x0000_s1051" style="position:absolute;margin-left:145.95pt;margin-top:4.9pt;width:13.8pt;height:25pt;z-index:2534010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">
                      <v:shape id="Textfeld 3" o:spid="_x0000_s10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1BABB1A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0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B1BA249" w14:textId="77777777" w:rsidR="00D023AF" w:rsidRPr="00451DD8" w:rsidRDefault="00D023AF" w:rsidP="00D023A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05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52C869D" w14:textId="77777777" w:rsidR="00D023AF" w:rsidRDefault="00D023AF" w:rsidP="00F13BC7">
            <w:pPr>
              <w:spacing w:after="120"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>(2) Im Drittel-Streifen kann man</w:t>
            </w:r>
            <w:r>
              <w:rPr>
                <w:rFonts w:ascii="Calibri" w:hAnsi="Calibri"/>
                <w:noProof/>
              </w:rPr>
              <w:t xml:space="preserve">  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  <w:r w:rsidRPr="00892747">
              <w:rPr>
                <w:rFonts w:ascii="Calibri" w:hAnsi="Calibri"/>
                <w:noProof/>
              </w:rPr>
              <w:t>gut einzeichnen,</w:t>
            </w:r>
            <w:r>
              <w:rPr>
                <w:rFonts w:ascii="Calibri" w:hAnsi="Calibri"/>
                <w:noProof/>
              </w:rPr>
              <w:t xml:space="preserve">  </w:t>
            </w:r>
            <w:r w:rsidRPr="00892747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   </w:t>
            </w:r>
            <w:r w:rsidRPr="00892747">
              <w:rPr>
                <w:rFonts w:ascii="Calibri" w:hAnsi="Calibri"/>
                <w:noProof/>
              </w:rPr>
              <w:t xml:space="preserve">aber nicht. </w:t>
            </w:r>
          </w:p>
          <w:p w14:paraId="78352A25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t xml:space="preserve">      In welchem Streifen kann man beide Brüche gleichzeitig gut einzeichnen? </w:t>
            </w:r>
            <w:r w:rsidRPr="00892747">
              <w:rPr>
                <w:rFonts w:ascii="Calibri" w:hAnsi="Calibri"/>
                <w:noProof/>
              </w:rPr>
              <w:br/>
              <w:t xml:space="preserve">      Teile den letzten Streifen so ein und markiere darin beide verfeinerten Anteile.</w:t>
            </w:r>
          </w:p>
          <w:p w14:paraId="2A9EC9F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2896" behindDoc="0" locked="0" layoutInCell="1" allowOverlap="1" wp14:anchorId="4E39383F" wp14:editId="7F9869F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127000</wp:posOffset>
                  </wp:positionV>
                  <wp:extent cx="4752975" cy="276225"/>
                  <wp:effectExtent l="0" t="0" r="9525" b="9525"/>
                  <wp:wrapNone/>
                  <wp:docPr id="10320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er.eps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B72AF4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5F78FC9" w14:textId="77777777" w:rsidR="00D023AF" w:rsidRPr="00892747" w:rsidRDefault="00D023AF" w:rsidP="00F13BC7">
            <w:pPr>
              <w:spacing w:line="240" w:lineRule="atLeast"/>
              <w:rPr>
                <w:rFonts w:ascii="Calibri" w:hAnsi="Calibri"/>
              </w:rPr>
            </w:pP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4944" behindDoc="0" locked="0" layoutInCell="1" allowOverlap="1" wp14:anchorId="307482E9" wp14:editId="027943B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574675</wp:posOffset>
                  </wp:positionV>
                  <wp:extent cx="4752975" cy="276225"/>
                  <wp:effectExtent l="0" t="0" r="9525" b="9525"/>
                  <wp:wrapNone/>
                  <wp:docPr id="10321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er.eps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747">
              <w:rPr>
                <w:rFonts w:ascii="Calibri" w:hAnsi="Calibri"/>
                <w:noProof/>
              </w:rPr>
              <w:drawing>
                <wp:anchor distT="0" distB="0" distL="114300" distR="114300" simplePos="0" relativeHeight="253393920" behindDoc="0" locked="0" layoutInCell="1" allowOverlap="1" wp14:anchorId="1DFD6421" wp14:editId="1526899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167640</wp:posOffset>
                  </wp:positionV>
                  <wp:extent cx="4752975" cy="276225"/>
                  <wp:effectExtent l="0" t="0" r="9525" b="9525"/>
                  <wp:wrapNone/>
                  <wp:docPr id="477468491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4er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0E5C54" w14:textId="77777777" w:rsidR="00D023AF" w:rsidRDefault="00D023AF" w:rsidP="00D023AF">
      <w:pPr>
        <w:tabs>
          <w:tab w:val="left" w:pos="3144"/>
        </w:tabs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1"/>
        <w:gridCol w:w="3827"/>
        <w:gridCol w:w="956"/>
      </w:tblGrid>
      <w:tr w:rsidR="00D023AF" w:rsidRPr="005B6061" w14:paraId="3BECDDB6" w14:textId="77777777" w:rsidTr="00D023AF">
        <w:tc>
          <w:tcPr>
            <w:tcW w:w="425" w:type="dxa"/>
          </w:tcPr>
          <w:p w14:paraId="40F8B458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202B65CB" w14:textId="77777777" w:rsidR="00D023AF" w:rsidRPr="005B6061" w:rsidRDefault="00D023AF" w:rsidP="00F13BC7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Gleichnamige Brüche berechnen</w:t>
            </w:r>
            <w:r w:rsidRPr="005B6061">
              <w:rPr>
                <w:color w:val="70BCC9" w:themeColor="text2" w:themeTint="99"/>
              </w:rPr>
              <w:tab/>
            </w:r>
          </w:p>
        </w:tc>
      </w:tr>
      <w:tr w:rsidR="00D023AF" w:rsidRPr="005B6061" w14:paraId="7928AAA6" w14:textId="77777777" w:rsidTr="00D023AF">
        <w:trPr>
          <w:trHeight w:val="266"/>
        </w:trPr>
        <w:tc>
          <w:tcPr>
            <w:tcW w:w="425" w:type="dxa"/>
          </w:tcPr>
          <w:p w14:paraId="0902551B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398792F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Mache die Brüche gleichnamig: Schreibe sie so, dass sie denselben Nenner haben.</w:t>
            </w:r>
          </w:p>
        </w:tc>
        <w:tc>
          <w:tcPr>
            <w:tcW w:w="956" w:type="dxa"/>
          </w:tcPr>
          <w:p w14:paraId="211D3937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59CC63E1" w14:textId="77777777" w:rsidTr="00D023AF">
        <w:trPr>
          <w:trHeight w:val="266"/>
        </w:trPr>
        <w:tc>
          <w:tcPr>
            <w:tcW w:w="425" w:type="dxa"/>
          </w:tcPr>
          <w:p w14:paraId="2827A0E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1355C99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5D246F3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28200B08" w14:textId="77777777" w:rsidTr="00D023AF">
        <w:trPr>
          <w:trHeight w:val="931"/>
        </w:trPr>
        <w:tc>
          <w:tcPr>
            <w:tcW w:w="425" w:type="dxa"/>
          </w:tcPr>
          <w:p w14:paraId="11209E16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B5D625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6752" behindDoc="0" locked="0" layoutInCell="1" allowOverlap="1" wp14:anchorId="4C486AD3" wp14:editId="0AA49935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609310273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7776" behindDoc="0" locked="0" layoutInCell="1" allowOverlap="1" wp14:anchorId="0313CDFE" wp14:editId="67963109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832874374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1C3B3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03F26697" wp14:editId="697C1B63">
                      <wp:simplePos x="0" y="0"/>
                      <wp:positionH relativeFrom="column">
                        <wp:posOffset>1021876</wp:posOffset>
                      </wp:positionH>
                      <wp:positionV relativeFrom="paragraph">
                        <wp:posOffset>56515</wp:posOffset>
                      </wp:positionV>
                      <wp:extent cx="423081" cy="293427"/>
                      <wp:effectExtent l="0" t="0" r="0" b="0"/>
                      <wp:wrapNone/>
                      <wp:docPr id="658976211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C05764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26697" id="Textfeld 423" o:spid="_x0000_s1055" type="#_x0000_t202" style="position:absolute;margin-left:80.45pt;margin-top:4.45pt;width:33.3pt;height:23.1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YXE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3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" filled="f" stroked="f" strokeweight=".5pt">
                      <v:textbox>
                        <w:txbxContent>
                          <w:p w14:paraId="01C05764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5184" behindDoc="0" locked="0" layoutInCell="1" allowOverlap="1" wp14:anchorId="5BEAC0DD" wp14:editId="404E30DD">
                      <wp:simplePos x="0" y="0"/>
                      <wp:positionH relativeFrom="column">
                        <wp:posOffset>1394147</wp:posOffset>
                      </wp:positionH>
                      <wp:positionV relativeFrom="paragraph">
                        <wp:posOffset>10160</wp:posOffset>
                      </wp:positionV>
                      <wp:extent cx="314295" cy="416546"/>
                      <wp:effectExtent l="0" t="0" r="0" b="0"/>
                      <wp:wrapNone/>
                      <wp:docPr id="33397763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96124238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3119368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AA300D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12604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F0DC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261122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2586652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B0A331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C0DD" id="Gruppieren 386" o:spid="_x0000_s1056" style="position:absolute;margin-left:109.8pt;margin-top:.8pt;width:24.75pt;height:32.8pt;z-index:253405184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">
                      <v:group id="_x0000_s1057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">
                        <v:shape id="Textfeld 3" o:spid="_x0000_s1058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59AA300D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59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0FF0DC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0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61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" filled="f" stroked="f" strokeweight=".5pt">
                        <v:textbox>
                          <w:txbxContent>
                            <w:p w14:paraId="10B0A331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4160" behindDoc="0" locked="0" layoutInCell="1" allowOverlap="1" wp14:anchorId="09B3A925" wp14:editId="34B5DF8F">
                      <wp:simplePos x="0" y="0"/>
                      <wp:positionH relativeFrom="column">
                        <wp:posOffset>254151</wp:posOffset>
                      </wp:positionH>
                      <wp:positionV relativeFrom="paragraph">
                        <wp:posOffset>6653</wp:posOffset>
                      </wp:positionV>
                      <wp:extent cx="314295" cy="416546"/>
                      <wp:effectExtent l="0" t="0" r="0" b="0"/>
                      <wp:wrapNone/>
                      <wp:docPr id="152616587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95" cy="416546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380008345" name="Gruppieren 2"/>
                              <wpg:cNvGrpSpPr/>
                              <wpg:grpSpPr>
                                <a:xfrm>
                                  <a:off x="0" y="13349"/>
                                  <a:ext cx="191106" cy="351618"/>
                                  <a:chOff x="33763" y="-4831"/>
                                  <a:chExt cx="192728" cy="352425"/>
                                </a:xfrm>
                              </wpg:grpSpPr>
                              <wps:wsp>
                                <wps:cNvPr id="103398699" name="Textfeld 3"/>
                                <wps:cNvSpPr txBox="1"/>
                                <wps:spPr>
                                  <a:xfrm>
                                    <a:off x="66963" y="-4831"/>
                                    <a:ext cx="159528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58C056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01413216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90A6B6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756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01336144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E108CA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B3A925" id="_x0000_s1062" style="position:absolute;margin-left:20pt;margin-top:.5pt;width:24.75pt;height:32.8pt;z-index:253404160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">
                      <v:group id="_x0000_s1063" style="position:absolute;top:13349;width:191106;height:351618" coordorigin="33763,-4831" coordsize="192728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">
                        <v:shape id="Textfeld 3" o:spid="_x0000_s1064" type="#_x0000_t202" style="position:absolute;left:66963;top:-4831;width:159528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C58C056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5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990A6B6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06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98" o:spid="_x0000_s1067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" filled="f" stroked="f" strokeweight=".5pt">
                        <v:textbox>
                          <w:txbxContent>
                            <w:p w14:paraId="43E108CA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(1)</w:t>
            </w:r>
            <w:r w:rsidRPr="005B6061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             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und  </w:t>
            </w:r>
          </w:p>
        </w:tc>
        <w:tc>
          <w:tcPr>
            <w:tcW w:w="3827" w:type="dxa"/>
          </w:tcPr>
          <w:p w14:paraId="4B0D70AF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7232" behindDoc="0" locked="0" layoutInCell="1" allowOverlap="1" wp14:anchorId="7E384748" wp14:editId="540F494E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166370</wp:posOffset>
                      </wp:positionV>
                      <wp:extent cx="313690" cy="415925"/>
                      <wp:effectExtent l="0" t="0" r="0" b="0"/>
                      <wp:wrapNone/>
                      <wp:docPr id="233203130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690" cy="415925"/>
                                <a:chOff x="0" y="13349"/>
                                <a:chExt cx="314435" cy="416553"/>
                              </a:xfrm>
                            </wpg:grpSpPr>
                            <wpg:grpSp>
                              <wpg:cNvPr id="158728770" name="Gruppieren 2"/>
                              <wpg:cNvGrpSpPr/>
                              <wpg:grpSpPr>
                                <a:xfrm>
                                  <a:off x="0" y="13349"/>
                                  <a:ext cx="190344" cy="351618"/>
                                  <a:chOff x="33763" y="-4831"/>
                                  <a:chExt cx="191959" cy="352425"/>
                                </a:xfrm>
                              </wpg:grpSpPr>
                              <wps:wsp>
                                <wps:cNvPr id="1131442082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B6E1B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85940551" name="Textfeld 3"/>
                                <wps:cNvSpPr txBox="1"/>
                                <wps:spPr>
                                  <a:xfrm>
                                    <a:off x="33763" y="183652"/>
                                    <a:ext cx="162321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D39D2B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94505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76778705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A7E9A4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84748" id="_x0000_s1068" style="position:absolute;margin-left:108.2pt;margin-top:13.1pt;width:24.7pt;height:32.75pt;z-index:253407232;mso-width-relative:margin;mso-height-relative:margin" coordorigin=",13349" coordsize="31443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">
                      <v:group id="_x0000_s1069" style="position:absolute;top:13349;width:190344;height:351618" coordorigin="33763,-4831" coordsize="191959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">
                        <v:shape id="Textfeld 3" o:spid="_x0000_s1070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65B6E1B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71" type="#_x0000_t202" style="position:absolute;left:33763;top:183652;width:162321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FD39D2B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07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98" o:spid="_x0000_s1073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" filled="f" stroked="f" strokeweight=".5pt">
                        <v:textbox>
                          <w:txbxContent>
                            <w:p w14:paraId="4BA7E9A4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8800" behindDoc="0" locked="0" layoutInCell="1" allowOverlap="1" wp14:anchorId="1A5B7BEA" wp14:editId="07E41B9C">
                  <wp:simplePos x="0" y="0"/>
                  <wp:positionH relativeFrom="column">
                    <wp:posOffset>622531</wp:posOffset>
                  </wp:positionH>
                  <wp:positionV relativeFrom="paragraph">
                    <wp:posOffset>40005</wp:posOffset>
                  </wp:positionV>
                  <wp:extent cx="381635" cy="665480"/>
                  <wp:effectExtent l="0" t="0" r="0" b="0"/>
                  <wp:wrapNone/>
                  <wp:docPr id="140525829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89824" behindDoc="0" locked="0" layoutInCell="1" allowOverlap="1" wp14:anchorId="12F210B2" wp14:editId="5503F461">
                  <wp:simplePos x="0" y="0"/>
                  <wp:positionH relativeFrom="column">
                    <wp:posOffset>1720617</wp:posOffset>
                  </wp:positionH>
                  <wp:positionV relativeFrom="paragraph">
                    <wp:posOffset>48394</wp:posOffset>
                  </wp:positionV>
                  <wp:extent cx="381635" cy="665480"/>
                  <wp:effectExtent l="0" t="0" r="0" b="0"/>
                  <wp:wrapNone/>
                  <wp:docPr id="25701088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A8CE6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922285B" wp14:editId="59338DF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25874</wp:posOffset>
                      </wp:positionV>
                      <wp:extent cx="423081" cy="293427"/>
                      <wp:effectExtent l="0" t="0" r="0" b="0"/>
                      <wp:wrapNone/>
                      <wp:docPr id="188488006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B33C15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285B" id="_x0000_s1074" type="#_x0000_t202" style="position:absolute;margin-left:80.65pt;margin-top:2.05pt;width:33.3pt;height:23.1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kVfGw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" filled="f" stroked="f" strokeweight=".5pt">
                      <v:textbox>
                        <w:txbxContent>
                          <w:p w14:paraId="38B33C15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06208" behindDoc="0" locked="0" layoutInCell="1" allowOverlap="1" wp14:anchorId="71D9CBD2" wp14:editId="12B565CE">
                      <wp:simplePos x="0" y="0"/>
                      <wp:positionH relativeFrom="column">
                        <wp:posOffset>175497</wp:posOffset>
                      </wp:positionH>
                      <wp:positionV relativeFrom="paragraph">
                        <wp:posOffset>7260</wp:posOffset>
                      </wp:positionV>
                      <wp:extent cx="361457" cy="415925"/>
                      <wp:effectExtent l="0" t="0" r="0" b="0"/>
                      <wp:wrapNone/>
                      <wp:docPr id="1393206155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457" cy="415925"/>
                                <a:chOff x="-47881" y="13349"/>
                                <a:chExt cx="362316" cy="416553"/>
                              </a:xfrm>
                            </wpg:grpSpPr>
                            <wpg:grpSp>
                              <wpg:cNvPr id="920992815" name="Gruppieren 2"/>
                              <wpg:cNvGrpSpPr/>
                              <wpg:grpSpPr>
                                <a:xfrm>
                                  <a:off x="-47881" y="13349"/>
                                  <a:ext cx="238225" cy="351338"/>
                                  <a:chOff x="-14524" y="-4831"/>
                                  <a:chExt cx="240246" cy="352145"/>
                                </a:xfrm>
                              </wpg:grpSpPr>
                              <wps:wsp>
                                <wps:cNvPr id="2004834157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282AC9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4904282" name="Textfeld 3"/>
                                <wps:cNvSpPr txBox="1"/>
                                <wps:spPr>
                                  <a:xfrm>
                                    <a:off x="-14524" y="183372"/>
                                    <a:ext cx="22440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19051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 w:rsidRPr="00194D65">
                                        <w:rPr>
                                          <w:sz w:val="26"/>
                                          <w:szCs w:val="26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284261" name="Gerade Verbindung 1"/>
                                <wps:cNvCnPr/>
                                <wps:spPr>
                                  <a:xfrm>
                                    <a:off x="16030" y="179565"/>
                                    <a:ext cx="18195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18437271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2C52D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D9CBD2" id="_x0000_s1075" style="position:absolute;margin-left:13.8pt;margin-top:.55pt;width:28.45pt;height:32.75pt;z-index:253406208;mso-width-relative:margin;mso-height-relative:margin" coordorigin="-47881,13349" coordsize="362316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">
                      <v:group id="_x0000_s1076" style="position:absolute;left:-47881;top:13349;width:238225;height:351338" coordorigin="-14524,-4831" coordsize="240246,352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">
                        <v:shape id="Textfeld 3" o:spid="_x0000_s1077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9282AC9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-14524;top:183372;width:22440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A19051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194D65">
                                  <w:rPr>
                                    <w:sz w:val="26"/>
                                    <w:szCs w:val="26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16030,179565" to="19798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0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" filled="f" stroked="f" strokeweight=".5pt">
                        <v:textbox>
                          <w:txbxContent>
                            <w:p w14:paraId="5E52C52D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(2)                und  </w:t>
            </w:r>
          </w:p>
        </w:tc>
        <w:tc>
          <w:tcPr>
            <w:tcW w:w="956" w:type="dxa"/>
          </w:tcPr>
          <w:p w14:paraId="3004182C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661636CC" w14:textId="77777777" w:rsidTr="00D023AF">
        <w:trPr>
          <w:trHeight w:val="266"/>
        </w:trPr>
        <w:tc>
          <w:tcPr>
            <w:tcW w:w="425" w:type="dxa"/>
          </w:tcPr>
          <w:p w14:paraId="7053EA79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7938" w:type="dxa"/>
            <w:gridSpan w:val="2"/>
          </w:tcPr>
          <w:p w14:paraId="5E57297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0DF216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956" w:type="dxa"/>
          </w:tcPr>
          <w:p w14:paraId="1B10944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D023AF" w:rsidRPr="005B6061" w14:paraId="3EE85ABA" w14:textId="77777777" w:rsidTr="00D023AF">
        <w:trPr>
          <w:trHeight w:val="1089"/>
        </w:trPr>
        <w:tc>
          <w:tcPr>
            <w:tcW w:w="425" w:type="dxa"/>
          </w:tcPr>
          <w:p w14:paraId="7D410E5E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7938" w:type="dxa"/>
            <w:gridSpan w:val="2"/>
          </w:tcPr>
          <w:p w14:paraId="43D11952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1328" behindDoc="0" locked="0" layoutInCell="1" allowOverlap="1" wp14:anchorId="37B1B1A0" wp14:editId="0922C08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169545</wp:posOffset>
                      </wp:positionV>
                      <wp:extent cx="327025" cy="415925"/>
                      <wp:effectExtent l="0" t="0" r="0" b="0"/>
                      <wp:wrapNone/>
                      <wp:docPr id="1972057744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841007651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1906769030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FB7C67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3604025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9C6E14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674609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1377780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7EF71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1B1A0" id="_x0000_s1081" style="position:absolute;margin-left:117.6pt;margin-top:13.35pt;width:25.75pt;height:32.75pt;z-index:253411328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">
                      <v:group id="_x0000_s1082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">
                        <v:shape id="Textfeld 3" o:spid="_x0000_s1083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2FB7C67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84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59C6E14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08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86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" filled="f" stroked="f" strokeweight=".5pt">
                        <v:textbox>
                          <w:txbxContent>
                            <w:p w14:paraId="5C7EF71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933C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0304" behindDoc="0" locked="0" layoutInCell="1" allowOverlap="1" wp14:anchorId="66A2A615" wp14:editId="29D91C63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165100</wp:posOffset>
                      </wp:positionV>
                      <wp:extent cx="327025" cy="415925"/>
                      <wp:effectExtent l="0" t="0" r="0" b="0"/>
                      <wp:wrapNone/>
                      <wp:docPr id="134369918" name="Gruppieren 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025" cy="415925"/>
                                <a:chOff x="-13680" y="13349"/>
                                <a:chExt cx="328115" cy="416553"/>
                              </a:xfrm>
                            </wpg:grpSpPr>
                            <wpg:grpSp>
                              <wpg:cNvPr id="1065969175" name="Gruppieren 2"/>
                              <wpg:cNvGrpSpPr/>
                              <wpg:grpSpPr>
                                <a:xfrm>
                                  <a:off x="-13680" y="13349"/>
                                  <a:ext cx="204024" cy="351618"/>
                                  <a:chOff x="19967" y="-4831"/>
                                  <a:chExt cx="205755" cy="352425"/>
                                </a:xfrm>
                              </wpg:grpSpPr>
                              <wps:wsp>
                                <wps:cNvPr id="534320804" name="Textfeld 3"/>
                                <wps:cNvSpPr txBox="1"/>
                                <wps:spPr>
                                  <a:xfrm>
                                    <a:off x="66835" y="-4831"/>
                                    <a:ext cx="158887" cy="1845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1FC39C" w14:textId="77777777" w:rsidR="00D023AF" w:rsidRPr="00194D65" w:rsidRDefault="00D023AF" w:rsidP="00D023AF">
                                      <w:pPr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8932242" name="Textfeld 3"/>
                                <wps:cNvSpPr txBox="1"/>
                                <wps:spPr>
                                  <a:xfrm>
                                    <a:off x="19967" y="183652"/>
                                    <a:ext cx="181608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6BE9B7" w14:textId="77777777" w:rsidR="00D023AF" w:rsidRPr="00194D65" w:rsidRDefault="00D023AF" w:rsidP="00D023AF">
                                      <w:pPr>
                                        <w:jc w:val="center"/>
                                        <w:rPr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sz w:val="26"/>
                                          <w:szCs w:val="2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119779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96082642" name="Textfeld 398"/>
                              <wps:cNvSpPr txBox="1"/>
                              <wps:spPr>
                                <a:xfrm>
                                  <a:off x="126815" y="74071"/>
                                  <a:ext cx="187620" cy="355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A2F7FC" w14:textId="77777777" w:rsidR="00D023AF" w:rsidRPr="00194D65" w:rsidRDefault="00D023AF" w:rsidP="00D023AF">
                                    <w:pPr>
                                      <w:rPr>
                                        <w:sz w:val="26"/>
                                        <w:szCs w:val="26"/>
                                      </w:rPr>
                                    </w:pPr>
                                    <w:r w:rsidRPr="00194D65">
                                      <w:rPr>
                                        <w:sz w:val="26"/>
                                        <w:szCs w:val="26"/>
                                      </w:rPr>
                                      <w:t xml:space="preserve">=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A2A615" id="_x0000_s1087" style="position:absolute;margin-left:17.6pt;margin-top:13pt;width:25.75pt;height:32.75pt;z-index:253410304;mso-width-relative:margin;mso-height-relative:margin" coordorigin="-13680,13349" coordsize="328115,4165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">
                      <v:group id="_x0000_s1088" style="position:absolute;left:-13680;top:13349;width:204024;height:351618" coordorigin="19967,-4831" coordsize="205755,352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">
                        <v:shape id="Textfeld 3" o:spid="_x0000_s1089" type="#_x0000_t202" style="position:absolute;left:66835;top:-4831;width:158887;height:1845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E1FC39C" w14:textId="77777777" w:rsidR="00D023AF" w:rsidRPr="00194D65" w:rsidRDefault="00D023AF" w:rsidP="00D023AF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19967;top:183652;width:18160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86BE9B7" w14:textId="77777777" w:rsidR="00D023AF" w:rsidRPr="00194D65" w:rsidRDefault="00D023AF" w:rsidP="00D023AF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98" o:spid="_x0000_s1092" type="#_x0000_t202" style="position:absolute;left:126815;top:74071;width:187620;height:3558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" filled="f" stroked="f" strokeweight=".5pt">
                        <v:textbox>
                          <w:txbxContent>
                            <w:p w14:paraId="77A2F7FC" w14:textId="77777777" w:rsidR="00D023AF" w:rsidRPr="00194D65" w:rsidRDefault="00D023AF" w:rsidP="00D023AF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94D65">
                                <w:rPr>
                                  <w:sz w:val="26"/>
                                  <w:szCs w:val="26"/>
                                </w:rPr>
                                <w:t xml:space="preserve">=   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0848" behindDoc="0" locked="0" layoutInCell="1" allowOverlap="1" wp14:anchorId="58E76E44" wp14:editId="13C31CBC">
                  <wp:simplePos x="0" y="0"/>
                  <wp:positionH relativeFrom="column">
                    <wp:posOffset>620931</wp:posOffset>
                  </wp:positionH>
                  <wp:positionV relativeFrom="paragraph">
                    <wp:posOffset>45720</wp:posOffset>
                  </wp:positionV>
                  <wp:extent cx="381635" cy="665480"/>
                  <wp:effectExtent l="0" t="0" r="0" b="0"/>
                  <wp:wrapNone/>
                  <wp:docPr id="135915291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b/>
                <w:noProof/>
                <w:color w:val="800000"/>
              </w:rPr>
              <w:drawing>
                <wp:anchor distT="0" distB="0" distL="114300" distR="114300" simplePos="0" relativeHeight="253391872" behindDoc="0" locked="0" layoutInCell="1" allowOverlap="1" wp14:anchorId="1CA226BF" wp14:editId="3F321690">
                  <wp:simplePos x="0" y="0"/>
                  <wp:positionH relativeFrom="column">
                    <wp:posOffset>1853367</wp:posOffset>
                  </wp:positionH>
                  <wp:positionV relativeFrom="paragraph">
                    <wp:posOffset>36195</wp:posOffset>
                  </wp:positionV>
                  <wp:extent cx="381635" cy="665480"/>
                  <wp:effectExtent l="0" t="0" r="0" b="0"/>
                  <wp:wrapNone/>
                  <wp:docPr id="2075653348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2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52B4A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2610F797" wp14:editId="1540EE96">
                      <wp:simplePos x="0" y="0"/>
                      <wp:positionH relativeFrom="column">
                        <wp:posOffset>1056479</wp:posOffset>
                      </wp:positionH>
                      <wp:positionV relativeFrom="paragraph">
                        <wp:posOffset>52705</wp:posOffset>
                      </wp:positionV>
                      <wp:extent cx="423081" cy="293427"/>
                      <wp:effectExtent l="0" t="0" r="0" b="0"/>
                      <wp:wrapNone/>
                      <wp:docPr id="1885942430" name="Textfeld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081" cy="293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DEC81" w14:textId="77777777" w:rsidR="00D023AF" w:rsidRDefault="00D023AF" w:rsidP="00D023AF">
                                  <w:r>
                                    <w:t>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0F797" id="_x0000_s1093" type="#_x0000_t202" style="position:absolute;margin-left:83.2pt;margin-top:4.15pt;width:33.3pt;height:23.1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" filled="f" stroked="f" strokeweight=".5pt">
                      <v:textbox>
                        <w:txbxContent>
                          <w:p w14:paraId="0C8DEC81" w14:textId="77777777" w:rsidR="00D023AF" w:rsidRDefault="00D023AF" w:rsidP="00D023AF">
                            <w:r>
                              <w:t>und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(3)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             und</w:t>
            </w:r>
            <w:r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</w:p>
          <w:p w14:paraId="721AA12D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956" w:type="dxa"/>
          </w:tcPr>
          <w:p w14:paraId="02A63FC0" w14:textId="77777777" w:rsidR="00D023AF" w:rsidRPr="005B6061" w:rsidRDefault="00D023AF" w:rsidP="00F13BC7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5C0D0DAA" w14:textId="77777777" w:rsidR="00E028E8" w:rsidRPr="005B6061" w:rsidRDefault="00E028E8" w:rsidP="00DD1172">
      <w:pPr>
        <w:spacing w:line="240" w:lineRule="atLeast"/>
        <w:rPr>
          <w:rFonts w:ascii="Calibri" w:hAnsi="Calibri"/>
        </w:rPr>
        <w:sectPr w:rsidR="00E028E8" w:rsidRPr="005B6061" w:rsidSect="00A53051">
          <w:headerReference w:type="default" r:id="rId24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DD1172" w:rsidRPr="005B6061" w14:paraId="7BE6F9FB" w14:textId="77777777" w:rsidTr="009E0BEE">
        <w:tc>
          <w:tcPr>
            <w:tcW w:w="709" w:type="dxa"/>
          </w:tcPr>
          <w:p w14:paraId="65CE4835" w14:textId="6EA4C8F2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A</w:t>
            </w:r>
          </w:p>
        </w:tc>
        <w:tc>
          <w:tcPr>
            <w:tcW w:w="8610" w:type="dxa"/>
            <w:gridSpan w:val="2"/>
          </w:tcPr>
          <w:p w14:paraId="35B500A8" w14:textId="68FB2048" w:rsidR="00DD1172" w:rsidRPr="005B6061" w:rsidRDefault="00DD1172" w:rsidP="00DD1172">
            <w:pPr>
              <w:pStyle w:val="berschrift1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Ich kann Brüche gleichnamig machen</w:t>
            </w:r>
          </w:p>
        </w:tc>
      </w:tr>
      <w:tr w:rsidR="001F2E0E" w:rsidRPr="005B6061" w14:paraId="6AAD5DDF" w14:textId="77777777" w:rsidTr="009E0BEE">
        <w:tc>
          <w:tcPr>
            <w:tcW w:w="709" w:type="dxa"/>
          </w:tcPr>
          <w:p w14:paraId="1DE066D9" w14:textId="77777777" w:rsidR="001F2E0E" w:rsidRPr="005B6061" w:rsidRDefault="001F2E0E" w:rsidP="00DD1172">
            <w:pPr>
              <w:pStyle w:val="berschrift2"/>
            </w:pPr>
            <w:r w:rsidRPr="005B6061">
              <w:t>1</w:t>
            </w:r>
          </w:p>
        </w:tc>
        <w:tc>
          <w:tcPr>
            <w:tcW w:w="8610" w:type="dxa"/>
            <w:gridSpan w:val="2"/>
          </w:tcPr>
          <w:p w14:paraId="44D641F6" w14:textId="77777777" w:rsidR="001F2E0E" w:rsidRPr="005B6061" w:rsidRDefault="001F2E0E" w:rsidP="00DD1172">
            <w:pPr>
              <w:pStyle w:val="berschrift2"/>
            </w:pPr>
            <w:r w:rsidRPr="005B6061">
              <w:t>Gleichnamige Brüche mit Streifen finden</w:t>
            </w:r>
          </w:p>
        </w:tc>
      </w:tr>
      <w:tr w:rsidR="001F2E0E" w:rsidRPr="005B6061" w14:paraId="163A6CE0" w14:textId="77777777" w:rsidTr="009E0BEE">
        <w:tc>
          <w:tcPr>
            <w:tcW w:w="709" w:type="dxa"/>
          </w:tcPr>
          <w:p w14:paraId="7D1D2761" w14:textId="77777777" w:rsidR="001F2E0E" w:rsidRPr="005B6061" w:rsidRDefault="001F2E0E" w:rsidP="00DD1172">
            <w:pPr>
              <w:pStyle w:val="berschrift3"/>
            </w:pPr>
            <w:r w:rsidRPr="005B6061">
              <w:t>1.1</w:t>
            </w:r>
          </w:p>
        </w:tc>
        <w:tc>
          <w:tcPr>
            <w:tcW w:w="8610" w:type="dxa"/>
            <w:gridSpan w:val="2"/>
          </w:tcPr>
          <w:p w14:paraId="64E3E7A4" w14:textId="39C5AF4C" w:rsidR="001F2E0E" w:rsidRPr="005B6061" w:rsidRDefault="005D10B2" w:rsidP="00DD117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2832" behindDoc="0" locked="0" layoutInCell="1" allowOverlap="1" wp14:anchorId="7084A81A" wp14:editId="2EA998C6">
                      <wp:simplePos x="0" y="0"/>
                      <wp:positionH relativeFrom="column">
                        <wp:posOffset>2456654</wp:posOffset>
                      </wp:positionH>
                      <wp:positionV relativeFrom="paragraph">
                        <wp:posOffset>312420</wp:posOffset>
                      </wp:positionV>
                      <wp:extent cx="175260" cy="317500"/>
                      <wp:effectExtent l="0" t="0" r="2540" b="0"/>
                      <wp:wrapNone/>
                      <wp:docPr id="188738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56932983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ED1A99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663725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80303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0236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4A81A" id="_x0000_s1094" style="position:absolute;margin-left:193.45pt;margin-top:24.6pt;width:13.8pt;height:25pt;z-index:2534328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">
                      <v:shape id="Textfeld 3" o:spid="_x0000_s109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9ED1A99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09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480303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09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0784" behindDoc="0" locked="0" layoutInCell="1" allowOverlap="1" wp14:anchorId="66F7553D" wp14:editId="60476990">
                      <wp:simplePos x="0" y="0"/>
                      <wp:positionH relativeFrom="column">
                        <wp:posOffset>2058196</wp:posOffset>
                      </wp:positionH>
                      <wp:positionV relativeFrom="paragraph">
                        <wp:posOffset>318770</wp:posOffset>
                      </wp:positionV>
                      <wp:extent cx="175260" cy="317500"/>
                      <wp:effectExtent l="0" t="0" r="2540" b="0"/>
                      <wp:wrapNone/>
                      <wp:docPr id="334151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95119421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44912C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20112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3349DB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9997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F7553D" id="_x0000_s1098" style="position:absolute;margin-left:162.05pt;margin-top:25.1pt;width:13.8pt;height:25pt;z-index:25343078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">
                      <v:shape id="Textfeld 3" o:spid="_x0000_s109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644912C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0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2C3349DB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1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Einen gemeinsamen Nenner mit der Streifentafel finden</w:t>
            </w:r>
          </w:p>
        </w:tc>
      </w:tr>
      <w:tr w:rsidR="001F2E0E" w:rsidRPr="005B6061" w14:paraId="79DBFDC5" w14:textId="77777777" w:rsidTr="00D023AF">
        <w:tc>
          <w:tcPr>
            <w:tcW w:w="709" w:type="dxa"/>
          </w:tcPr>
          <w:p w14:paraId="5A6F8F3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4D6E40A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1669418D" w14:textId="4DEB159C" w:rsidR="00E41FA1" w:rsidRPr="000027E1" w:rsidRDefault="001F2E0E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Kenan will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für die zwei Brüche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  </w:t>
            </w:r>
            <w:r w:rsidR="00E41FA1" w:rsidRPr="000027E1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</w:rPr>
              <w:t xml:space="preserve"> </w:t>
            </w:r>
            <w:r w:rsidR="005D10B2">
              <w:rPr>
                <w:rFonts w:ascii="Calibri" w:hAnsi="Calibri"/>
                <w:color w:val="000000" w:themeColor="text1"/>
              </w:rPr>
              <w:t xml:space="preserve">    </w:t>
            </w:r>
            <w:r w:rsidR="009E0BEE">
              <w:rPr>
                <w:rFonts w:ascii="Calibri" w:hAnsi="Calibri"/>
                <w:color w:val="000000" w:themeColor="text1"/>
              </w:rPr>
              <w:t xml:space="preserve"> </w:t>
            </w:r>
            <w:r w:rsidR="00E41FA1" w:rsidRPr="000027E1">
              <w:rPr>
                <w:rFonts w:ascii="Calibri" w:hAnsi="Calibri"/>
                <w:color w:val="000000" w:themeColor="text1"/>
              </w:rPr>
              <w:t xml:space="preserve">eine gemeinsame Einteilung finden, </w:t>
            </w:r>
            <w:r w:rsidR="00E41FA1" w:rsidRPr="000027E1">
              <w:rPr>
                <w:rFonts w:ascii="Calibri" w:hAnsi="Calibri"/>
                <w:color w:val="000000" w:themeColor="text1"/>
              </w:rPr>
              <w:br/>
              <w:t xml:space="preserve">damit er sie in demselben Streifen einzeichnen kann. </w:t>
            </w:r>
          </w:p>
          <w:p w14:paraId="507F969E" w14:textId="3EA01F77" w:rsidR="00E41FA1" w:rsidRPr="002D3E8C" w:rsidRDefault="00E41FA1" w:rsidP="00BF65BD">
            <w:pPr>
              <w:pStyle w:val="Listenabsatz"/>
            </w:pPr>
            <w:r w:rsidRPr="002D3E8C">
              <w:t xml:space="preserve">Wie kann er beide Brüche so verfeinern, dass er sie im Zwölftel-Streifen </w:t>
            </w:r>
            <w:r w:rsidR="009E0BEE">
              <w:br/>
            </w:r>
            <w:r w:rsidRPr="002D3E8C">
              <w:t xml:space="preserve">darstellen kann, sie aber immer noch genauso groß sind? </w:t>
            </w:r>
          </w:p>
          <w:p w14:paraId="1CA6A3A2" w14:textId="33720F67" w:rsidR="00E41FA1" w:rsidRPr="002D3E8C" w:rsidRDefault="00E41FA1" w:rsidP="00BF65BD">
            <w:pPr>
              <w:pStyle w:val="Listenabsatz"/>
            </w:pPr>
            <w:r w:rsidRPr="002D3E8C">
              <w:t>Welche Nenner haben die verfeinerten Brüche jetzt?</w:t>
            </w:r>
          </w:p>
          <w:p w14:paraId="75631162" w14:textId="7AFB6E46" w:rsidR="00E41FA1" w:rsidRPr="002D3E8C" w:rsidRDefault="00E41FA1" w:rsidP="00BF65BD">
            <w:pPr>
              <w:pStyle w:val="Listenabsatz"/>
            </w:pPr>
            <w:r w:rsidRPr="002D3E8C">
              <w:t xml:space="preserve">Welche Zähler haben die verfeinerten Brüche jetzt? </w:t>
            </w:r>
          </w:p>
          <w:p w14:paraId="09A0D36F" w14:textId="36A1338E" w:rsidR="001F2E0E" w:rsidRPr="002D3E8C" w:rsidRDefault="001F2E0E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2D3E8C" w:rsidRPr="005B6061" w14:paraId="2450D0C5" w14:textId="77777777" w:rsidTr="00D023AF">
        <w:tc>
          <w:tcPr>
            <w:tcW w:w="709" w:type="dxa"/>
          </w:tcPr>
          <w:p w14:paraId="4D5BBB68" w14:textId="77777777" w:rsidR="002D3E8C" w:rsidRPr="005B6061" w:rsidRDefault="002D3E8C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3316F07" w14:textId="0C85E463" w:rsidR="002D3E8C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230F285" w14:textId="26D5FCA4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Zwei Brüche, die denselben Nenner haben, nennt man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792B34FB" w14:textId="47789DE5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Wenn man wie Kenan in </w:t>
            </w:r>
            <w:r w:rsidRPr="00DC06FB">
              <w:rPr>
                <w:rFonts w:ascii="Calibri" w:hAnsi="Calibri"/>
                <w:b/>
                <w:color w:val="327A86" w:themeColor="text2"/>
              </w:rPr>
              <w:t>a)</w:t>
            </w:r>
            <w:r w:rsidRPr="000027E1">
              <w:rPr>
                <w:rFonts w:ascii="Calibri" w:hAnsi="Calibri"/>
                <w:color w:val="000000" w:themeColor="text1"/>
              </w:rPr>
              <w:t xml:space="preserve"> zwei Brüche so verfeinert, dass die verfeinerten Brüche denselben Nenner bekommen, nennt man das </w:t>
            </w:r>
            <w:r w:rsidRPr="000027E1">
              <w:rPr>
                <w:rFonts w:ascii="Calibri" w:hAnsi="Calibri"/>
                <w:b/>
                <w:bCs/>
                <w:color w:val="000000" w:themeColor="text1"/>
              </w:rPr>
              <w:t>gleichnamig machen</w:t>
            </w:r>
            <w:r w:rsidRPr="000027E1">
              <w:rPr>
                <w:rFonts w:ascii="Calibri" w:hAnsi="Calibri"/>
                <w:color w:val="000000" w:themeColor="text1"/>
              </w:rPr>
              <w:t xml:space="preserve">. </w:t>
            </w:r>
          </w:p>
          <w:p w14:paraId="1AD4B96D" w14:textId="1B1A0C3D" w:rsidR="002D3E8C" w:rsidRDefault="003950AC" w:rsidP="00BF65BD">
            <w:pPr>
              <w:pStyle w:val="Listenabsatz"/>
            </w:pPr>
            <w:r w:rsidRPr="002D3E8C">
              <w:drawing>
                <wp:anchor distT="0" distB="0" distL="114300" distR="114300" simplePos="0" relativeHeight="253292544" behindDoc="0" locked="0" layoutInCell="1" allowOverlap="1" wp14:anchorId="0988555C" wp14:editId="1300E3CF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291465</wp:posOffset>
                  </wp:positionV>
                  <wp:extent cx="2152650" cy="943610"/>
                  <wp:effectExtent l="0" t="0" r="0" b="8890"/>
                  <wp:wrapNone/>
                  <wp:docPr id="11241" name="Grafik 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a.ep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3E8C" w:rsidRPr="002D3E8C">
              <w:t>Erkläre in der Streifentafel, was Kenan mit „gleicher Name, gleiche Einteilung“</w:t>
            </w:r>
            <w:r>
              <w:t xml:space="preserve"> </w:t>
            </w:r>
            <w:r w:rsidR="002D3E8C" w:rsidRPr="002D3E8C">
              <w:t>meint.</w:t>
            </w:r>
          </w:p>
          <w:p w14:paraId="4270CAFB" w14:textId="1010070F" w:rsidR="003950AC" w:rsidRDefault="00F20BB5" w:rsidP="00BF65BD">
            <w:pPr>
              <w:ind w:left="28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8736" behindDoc="0" locked="0" layoutInCell="1" allowOverlap="1" wp14:anchorId="51EB898A" wp14:editId="7F0DDBA2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135255</wp:posOffset>
                      </wp:positionV>
                      <wp:extent cx="1994535" cy="545465"/>
                      <wp:effectExtent l="0" t="0" r="0" b="635"/>
                      <wp:wrapNone/>
                      <wp:docPr id="1198008298" name="Gruppieren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4535" cy="545465"/>
                                <a:chOff x="0" y="0"/>
                                <a:chExt cx="1996665" cy="545503"/>
                              </a:xfrm>
                            </wpg:grpSpPr>
                            <wps:wsp>
                              <wps:cNvPr id="414087154" name="Textfeld 129"/>
                              <wps:cNvSpPr txBox="1"/>
                              <wps:spPr>
                                <a:xfrm>
                                  <a:off x="27296" y="6824"/>
                                  <a:ext cx="184245" cy="1978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043E41" w14:textId="015AADBA" w:rsidR="00D023AF" w:rsidRDefault="00D023AF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4779803" name="Textfeld 129"/>
                              <wps:cNvSpPr txBox="1"/>
                              <wps:spPr>
                                <a:xfrm>
                                  <a:off x="0" y="341194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859E78" w14:textId="7605AF06" w:rsidR="00D023AF" w:rsidRDefault="00D023AF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523679" name="Textfeld 129"/>
                              <wps:cNvSpPr txBox="1"/>
                              <wps:spPr>
                                <a:xfrm>
                                  <a:off x="532263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B3CD8" w14:textId="63DEDC46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9004245" name="Textfeld 129"/>
                              <wps:cNvSpPr txBox="1"/>
                              <wps:spPr>
                                <a:xfrm>
                                  <a:off x="525439" y="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659E28" w14:textId="1570AD20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1998850" name="Textfeld 129"/>
                              <wps:cNvSpPr txBox="1"/>
                              <wps:spPr>
                                <a:xfrm>
                                  <a:off x="1269242" y="13648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CDF5DB" w14:textId="77777777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7222629" name="Textfeld 129"/>
                              <wps:cNvSpPr txBox="1"/>
                              <wps:spPr>
                                <a:xfrm>
                                  <a:off x="1255594" y="334370"/>
                                  <a:ext cx="184150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DE3312" w14:textId="182F741A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7599893" name="Textfeld 129"/>
                              <wps:cNvSpPr txBox="1"/>
                              <wps:spPr>
                                <a:xfrm>
                                  <a:off x="1801720" y="348018"/>
                                  <a:ext cx="194945" cy="197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AEF45E" w14:textId="68367978" w:rsidR="00F20BB5" w:rsidRDefault="00F20BB5" w:rsidP="005D10B2">
                                    <w:pPr>
                                      <w:jc w:val="center"/>
                                    </w:pPr>
                                    <w: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EB898A" id="Gruppieren 130" o:spid="_x0000_s1102" style="position:absolute;left:0;text-align:left;margin-left:231.45pt;margin-top:10.65pt;width:157.05pt;height:42.95pt;z-index:253428736;mso-width-relative:margin;mso-height-relative:margin" coordsize="19966,5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">
                      <v:shape id="Textfeld 129" o:spid="_x0000_s1103" type="#_x0000_t202" style="position:absolute;left:272;top:68;width:1843;height:1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" fillcolor="white [3201]" stroked="f" strokeweight=".5pt">
                        <v:textbox inset="1mm,0">
                          <w:txbxContent>
                            <w:p w14:paraId="11043E41" w14:textId="015AADBA" w:rsidR="00D023AF" w:rsidRDefault="00D023AF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129" o:spid="_x0000_s1104" type="#_x0000_t202" style="position:absolute;top:3411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57859E78" w14:textId="7605AF06" w:rsidR="00D023AF" w:rsidRDefault="00D023AF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5" type="#_x0000_t202" style="position:absolute;left:5322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F5B3CD8" w14:textId="63DEDC46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  <v:shape id="Textfeld 129" o:spid="_x0000_s1106" type="#_x0000_t202" style="position:absolute;left:5254;width:1841;height:19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4F659E28" w14:textId="1570AD20" w:rsidR="00F20BB5" w:rsidRDefault="00F20BB5" w:rsidP="005D10B2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feld 129" o:spid="_x0000_s1107" type="#_x0000_t202" style="position:absolute;left:12692;top:136;width:1841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" fillcolor="white [3201]" stroked="f" strokeweight=".5pt">
                        <v:textbox inset="2mm,0">
                          <w:txbxContent>
                            <w:p w14:paraId="2BCDF5DB" w14:textId="77777777" w:rsidR="00F20BB5" w:rsidRDefault="00F20BB5" w:rsidP="005D10B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129" o:spid="_x0000_s1108" type="#_x0000_t202" style="position:absolute;left:12555;top:3343;width:1842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" fillcolor="white [3201]" stroked="f" strokeweight=".5pt">
                        <v:textbox inset="2mm,0">
                          <w:txbxContent>
                            <w:p w14:paraId="14DE3312" w14:textId="182F741A" w:rsidR="00F20BB5" w:rsidRDefault="00F20BB5" w:rsidP="005D10B2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29" o:spid="_x0000_s1109" type="#_x0000_t202" style="position:absolute;left:18017;top:3480;width:1949;height:1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" fillcolor="white [3201]" stroked="f" strokeweight=".5pt">
                        <v:textbox inset="0,0,0">
                          <w:txbxContent>
                            <w:p w14:paraId="27AEF45E" w14:textId="68367978" w:rsidR="00F20BB5" w:rsidRDefault="00F20BB5" w:rsidP="005D10B2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023AF" w:rsidRPr="00D023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06719AB0" wp14:editId="770DA769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139700</wp:posOffset>
                      </wp:positionV>
                      <wp:extent cx="1152000" cy="684000"/>
                      <wp:effectExtent l="139700" t="0" r="16510" b="14605"/>
                      <wp:wrapNone/>
                      <wp:docPr id="67351334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000" cy="684000"/>
                              </a:xfrm>
                              <a:prstGeom prst="wedgeRoundRectCallout">
                                <a:avLst>
                                  <a:gd name="adj1" fmla="val -61073"/>
                                  <a:gd name="adj2" fmla="val -338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5FE84D" w14:textId="77777777" w:rsidR="00D023AF" w:rsidRDefault="00D023AF" w:rsidP="00D023AF">
                                  <w:pPr>
                                    <w:jc w:val="center"/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FFFFFF" w:themeColor="light1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719AB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2" o:spid="_x0000_s1110" type="#_x0000_t62" style="position:absolute;left:0;text-align:left;margin-left:78.95pt;margin-top:11pt;width:90.7pt;height:53.8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" adj="-2392,10069" filled="f" strokecolor="#bfbfbf [2412]" strokeweight="1pt">
                      <v:textbox>
                        <w:txbxContent>
                          <w:p w14:paraId="2B5FE84D" w14:textId="77777777" w:rsidR="00D023AF" w:rsidRDefault="00D023AF" w:rsidP="00D023AF">
                            <w:pPr>
                              <w:jc w:val="center"/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FFFFFF" w:themeColor="light1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50AC" w:rsidRPr="002D3E8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89472" behindDoc="0" locked="0" layoutInCell="1" allowOverlap="1" wp14:anchorId="7EF5E225" wp14:editId="296AB71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144145</wp:posOffset>
                      </wp:positionV>
                      <wp:extent cx="463550" cy="775970"/>
                      <wp:effectExtent l="0" t="0" r="6350" b="0"/>
                      <wp:wrapNone/>
                      <wp:docPr id="13432782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775970"/>
                                <a:chOff x="-21426" y="-25691"/>
                                <a:chExt cx="463959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67745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1426" y="-25691"/>
                                  <a:ext cx="463959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79447742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7913F9" w14:textId="77777777" w:rsidR="00E41FA1" w:rsidRPr="0020319D" w:rsidRDefault="00E41FA1" w:rsidP="00E41FA1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5E225" id="Gruppieren 19" o:spid="_x0000_s1111" style="position:absolute;left:0;text-align:left;margin-left:33.95pt;margin-top:11.35pt;width:36.5pt;height:61.1pt;z-index:253289472;mso-width-relative:margin;mso-height-relative:margin" coordorigin="-214,-256" coordsize="4639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">
                      <v:shape id="Grafik 5" o:spid="_x0000_s1112" type="#_x0000_t75" style="position:absolute;left:-214;top:-256;width:463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">
                        <v:imagedata r:id="rId27" o:title="" chromakey="white"/>
                      </v:shape>
                      <v:shape id="_x0000_s111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7913F9" w14:textId="77777777" w:rsidR="00E41FA1" w:rsidRPr="0020319D" w:rsidRDefault="00E41FA1" w:rsidP="00E41FA1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54A8F71" w14:textId="1C803D4C" w:rsidR="003950AC" w:rsidRPr="002D3E8C" w:rsidRDefault="00D023AF" w:rsidP="00BF65BD">
            <w:pPr>
              <w:ind w:left="284"/>
            </w:pPr>
            <w:r w:rsidRPr="002D3E8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3A3146D8" wp14:editId="243026F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10160</wp:posOffset>
                      </wp:positionV>
                      <wp:extent cx="1066800" cy="666750"/>
                      <wp:effectExtent l="0" t="0" r="0" b="6350"/>
                      <wp:wrapNone/>
                      <wp:docPr id="1118228592" name="Textfeld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1EE418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Name, </w:t>
                                  </w:r>
                                </w:p>
                                <w:p w14:paraId="128D3499" w14:textId="77777777" w:rsidR="003950A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 xml:space="preserve">gleicher Nenner, </w:t>
                                  </w:r>
                                </w:p>
                                <w:p w14:paraId="402DC442" w14:textId="7A6868E6" w:rsidR="002D3E8C" w:rsidRPr="002D3E8C" w:rsidRDefault="002D3E8C" w:rsidP="002D3E8C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2D3E8C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gleiche Einteilung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146D8" id="Textfeld 110" o:spid="_x0000_s1114" type="#_x0000_t202" style="position:absolute;left:0;text-align:left;margin-left:86.7pt;margin-top:.8pt;width:84pt;height:52.5pt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" fillcolor="white [3212]" stroked="f" strokeweight=".5pt">
                      <v:textbox inset=",0,,0">
                        <w:txbxContent>
                          <w:p w14:paraId="341EE418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Name, </w:t>
                            </w:r>
                          </w:p>
                          <w:p w14:paraId="128D3499" w14:textId="77777777" w:rsidR="003950A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 xml:space="preserve">gleicher Nenner, </w:t>
                            </w:r>
                          </w:p>
                          <w:p w14:paraId="402DC442" w14:textId="7A6868E6" w:rsidR="002D3E8C" w:rsidRPr="002D3E8C" w:rsidRDefault="002D3E8C" w:rsidP="002D3E8C">
                            <w:pP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2D3E8C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gleiche Einteilung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640CE6" w14:textId="4ECE2EE2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0273428F" w14:textId="4B42C957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4C1D39B1" w14:textId="13249F0B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  <w:p w14:paraId="2A7D4F1D" w14:textId="7D1D7DCE" w:rsidR="002D3E8C" w:rsidRPr="002D3E8C" w:rsidRDefault="002D3E8C" w:rsidP="00DD1172">
            <w:pPr>
              <w:spacing w:line="240" w:lineRule="atLeast"/>
              <w:rPr>
                <w:rFonts w:ascii="Calibri" w:hAnsi="Calibri"/>
                <w:color w:val="0000FF"/>
              </w:rPr>
            </w:pPr>
          </w:p>
        </w:tc>
      </w:tr>
      <w:tr w:rsidR="001F2E0E" w:rsidRPr="005B6061" w14:paraId="1C3586C0" w14:textId="77777777" w:rsidTr="00D023AF">
        <w:tc>
          <w:tcPr>
            <w:tcW w:w="709" w:type="dxa"/>
          </w:tcPr>
          <w:p w14:paraId="07A3747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24B7C37D" w14:textId="71769203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38D3461D" w14:textId="0AF0B7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CC324E1" w14:textId="77777777" w:rsidTr="00D023AF">
        <w:tc>
          <w:tcPr>
            <w:tcW w:w="709" w:type="dxa"/>
          </w:tcPr>
          <w:p w14:paraId="4C7F40C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8E4E1A4" w14:textId="77777777" w:rsidR="001F2E0E" w:rsidRPr="005B6061" w:rsidRDefault="001F2E0E" w:rsidP="00DD1172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0FB13822" w14:textId="5A50F3D4" w:rsidR="001F2E0E" w:rsidRPr="005B6061" w:rsidRDefault="005D10B2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6928" behindDoc="0" locked="0" layoutInCell="1" allowOverlap="1" wp14:anchorId="0F0E589B" wp14:editId="0656E74C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67945</wp:posOffset>
                      </wp:positionV>
                      <wp:extent cx="175260" cy="317500"/>
                      <wp:effectExtent l="0" t="0" r="2540" b="0"/>
                      <wp:wrapNone/>
                      <wp:docPr id="13049990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89889394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325A1D" w14:textId="5AF96EF4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6477927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C413EE" w14:textId="4469DA0A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74958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0E589B" id="_x0000_s1115" style="position:absolute;margin-left:117.65pt;margin-top:5.35pt;width:13.8pt;height:25pt;z-index:25343692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">
                      <v:shape id="Textfeld 3" o:spid="_x0000_s11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5325A1D" w14:textId="5AF96EF4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C413EE" w14:textId="4469DA0A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1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4880" behindDoc="0" locked="0" layoutInCell="1" allowOverlap="1" wp14:anchorId="5932011A" wp14:editId="3B56A72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68580</wp:posOffset>
                      </wp:positionV>
                      <wp:extent cx="175260" cy="317500"/>
                      <wp:effectExtent l="0" t="0" r="2540" b="0"/>
                      <wp:wrapNone/>
                      <wp:docPr id="103224144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08895184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20B473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53202554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200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73014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32011A" id="_x0000_s1119" style="position:absolute;margin-left:86.95pt;margin-top:5.4pt;width:13.8pt;height:25pt;z-index:25343488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">
                      <v:shape id="Textfeld 3" o:spid="_x0000_s112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720B473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1F0200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2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DB9D09F" w14:textId="77777777" w:rsidTr="00D023AF">
        <w:tc>
          <w:tcPr>
            <w:tcW w:w="709" w:type="dxa"/>
          </w:tcPr>
          <w:p w14:paraId="056A8BE1" w14:textId="3F4F8D9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8412FCB" wp14:editId="1B1FAE34">
                  <wp:extent cx="360000" cy="272386"/>
                  <wp:effectExtent l="0" t="0" r="2540" b="0"/>
                  <wp:docPr id="950349847" name="Grafik 95034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84FCCB" w14:textId="047F4438" w:rsidR="001F2E0E" w:rsidRPr="005B6061" w:rsidRDefault="002D3E8C" w:rsidP="00DD117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</w:t>
            </w:r>
            <w:r w:rsidR="001F2E0E" w:rsidRPr="005B6061">
              <w:rPr>
                <w:rFonts w:ascii="Calibri" w:hAnsi="Calibri"/>
              </w:rPr>
              <w:t>)</w:t>
            </w:r>
            <w:r w:rsidRPr="005B6061">
              <w:rPr>
                <w:rFonts w:ascii="Calibri" w:hAnsi="Calibri"/>
                <w:noProof/>
                <w14:ligatures w14:val="standardContextual"/>
              </w:rPr>
              <w:t xml:space="preserve"> </w:t>
            </w:r>
          </w:p>
        </w:tc>
        <w:tc>
          <w:tcPr>
            <w:tcW w:w="8185" w:type="dxa"/>
            <w:vAlign w:val="center"/>
          </w:tcPr>
          <w:p w14:paraId="6E9FD042" w14:textId="444D184A" w:rsidR="009E0BEE" w:rsidRDefault="009E0BEE" w:rsidP="009E0BEE">
            <w:pPr>
              <w:spacing w:after="60"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40000" behindDoc="0" locked="0" layoutInCell="1" allowOverlap="1" wp14:anchorId="57062FE8" wp14:editId="04793B37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109220</wp:posOffset>
                      </wp:positionV>
                      <wp:extent cx="175260" cy="317500"/>
                      <wp:effectExtent l="0" t="0" r="2540" b="0"/>
                      <wp:wrapNone/>
                      <wp:docPr id="5475125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465074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6F7397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54299269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28798A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8103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062FE8" id="_x0000_s1123" style="position:absolute;margin-left:152.55pt;margin-top:8.6pt;width:13.8pt;height:25pt;z-index:25344000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">
                      <v:shape id="Textfeld 3" o:spid="_x0000_s112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16F7397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2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B28798A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38976" behindDoc="0" locked="0" layoutInCell="1" allowOverlap="1" wp14:anchorId="0E9F304C" wp14:editId="4EF41292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132715</wp:posOffset>
                      </wp:positionV>
                      <wp:extent cx="175260" cy="317500"/>
                      <wp:effectExtent l="0" t="0" r="2540" b="0"/>
                      <wp:wrapNone/>
                      <wp:docPr id="87107257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48864065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A57C4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1341336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79BEE" w14:textId="77777777" w:rsidR="005D10B2" w:rsidRPr="00451DD8" w:rsidRDefault="005D10B2" w:rsidP="005D10B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1DD8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932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F304C" id="_x0000_s1127" style="position:absolute;margin-left:123.8pt;margin-top:10.45pt;width:13.8pt;height:25pt;z-index:25343897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">
                      <v:shape id="Textfeld 3" o:spid="_x0000_s112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CA57C4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9B79BEE" w14:textId="77777777" w:rsidR="005D10B2" w:rsidRPr="00451DD8" w:rsidRDefault="005D10B2" w:rsidP="005D10B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1DD8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Kenan hat auch für</w:t>
            </w:r>
            <w:r w:rsidR="005D10B2">
              <w:rPr>
                <w:rFonts w:ascii="Calibri" w:hAnsi="Calibri"/>
              </w:rPr>
              <w:t xml:space="preserve">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5D10B2">
              <w:rPr>
                <w:rFonts w:ascii="Calibri" w:eastAsiaTheme="minorEastAsia" w:hAnsi="Calibri"/>
              </w:rPr>
              <w:t xml:space="preserve">  </w:t>
            </w:r>
            <w:r w:rsidR="001F2E0E" w:rsidRPr="005B6061">
              <w:rPr>
                <w:rFonts w:ascii="Calibri" w:hAnsi="Calibri"/>
              </w:rPr>
              <w:t xml:space="preserve">und </w:t>
            </w:r>
            <w:r w:rsidR="005D10B2">
              <w:rPr>
                <w:rFonts w:ascii="Calibri" w:hAnsi="Calibri"/>
              </w:rPr>
              <w:t xml:space="preserve">    </w:t>
            </w:r>
            <w:r w:rsidR="001F2E0E" w:rsidRPr="005B6061">
              <w:rPr>
                <w:rFonts w:ascii="Calibri" w:hAnsi="Calibri"/>
                <w:position w:val="-22"/>
              </w:rPr>
              <w:t xml:space="preserve"> </w:t>
            </w:r>
            <w:r w:rsidR="001F2E0E" w:rsidRPr="005B6061">
              <w:rPr>
                <w:rFonts w:ascii="Calibri" w:hAnsi="Calibri"/>
              </w:rPr>
              <w:t xml:space="preserve">verfeinerte gleichnamige Brüche in der Streifentafel gesucht. </w:t>
            </w:r>
          </w:p>
          <w:p w14:paraId="5522689C" w14:textId="0405620D" w:rsidR="001F2E0E" w:rsidRPr="005B6061" w:rsidRDefault="001F2E0E" w:rsidP="009E0BEE">
            <w:pPr>
              <w:spacing w:after="60"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Brüche sind das für </w:t>
            </w:r>
            <w:r w:rsidR="005D10B2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5D10B2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="005D10B2">
              <w:rPr>
                <w:rFonts w:ascii="Calibri" w:hAnsi="Calibri"/>
              </w:rPr>
              <w:t xml:space="preserve">   </w:t>
            </w:r>
            <m:oMath>
              <m:r>
                <w:rPr>
                  <w:rFonts w:ascii="Calibri" w:hAnsi="Calibri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 xml:space="preserve">? Wie kommt Kenan auf die Lösung? </w:t>
            </w:r>
          </w:p>
          <w:p w14:paraId="24140E20" w14:textId="0BA595FB" w:rsidR="001F2E0E" w:rsidRPr="005B6061" w:rsidRDefault="001F2E0E" w:rsidP="00DD1172">
            <w:pPr>
              <w:spacing w:line="240" w:lineRule="atLeast"/>
              <w:rPr>
                <w:rFonts w:ascii="Calibri" w:hAnsi="Calibri"/>
                <w:sz w:val="8"/>
                <w:szCs w:val="8"/>
              </w:rPr>
            </w:pPr>
          </w:p>
          <w:p w14:paraId="2FFCBBB5" w14:textId="409E648B" w:rsidR="001F2E0E" w:rsidRPr="005B6061" w:rsidRDefault="00E3266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8"/>
                <w:szCs w:val="8"/>
              </w:rPr>
              <w:drawing>
                <wp:inline distT="0" distB="0" distL="0" distR="0" wp14:anchorId="5409764A" wp14:editId="6912A7A7">
                  <wp:extent cx="4903470" cy="2943225"/>
                  <wp:effectExtent l="0" t="0" r="0" b="3175"/>
                  <wp:docPr id="16" name="Grafik 16" descr="Ein Bild, das Text, Diagramm, Reihe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, Diagramm, Reihe, Zahl enthält.&#10;&#10;Automatisch generierte Beschreibu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E0E" w:rsidRPr="005B6061" w14:paraId="77A324B6" w14:textId="77777777" w:rsidTr="00D023AF">
        <w:tc>
          <w:tcPr>
            <w:tcW w:w="709" w:type="dxa"/>
          </w:tcPr>
          <w:p w14:paraId="2C850A47" w14:textId="2C2C14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06E8073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185" w:type="dxa"/>
            <w:vAlign w:val="bottom"/>
          </w:tcPr>
          <w:p w14:paraId="0E6945B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EF0CB7" w14:textId="77777777" w:rsidTr="00D023AF">
        <w:trPr>
          <w:trHeight w:val="227"/>
        </w:trPr>
        <w:tc>
          <w:tcPr>
            <w:tcW w:w="709" w:type="dxa"/>
          </w:tcPr>
          <w:p w14:paraId="48C447AA" w14:textId="3E375AB8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D8338BA" wp14:editId="36F61F68">
                  <wp:extent cx="360000" cy="272386"/>
                  <wp:effectExtent l="0" t="0" r="2540" b="0"/>
                  <wp:docPr id="667682939" name="Grafik 66768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Align w:val="center"/>
          </w:tcPr>
          <w:p w14:paraId="2CFE0DAA" w14:textId="6FFFCDE2" w:rsidR="001F2E0E" w:rsidRPr="005B6061" w:rsidRDefault="002D3E8C" w:rsidP="001F0D92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4F1C8D">
              <w:rPr>
                <w:rFonts w:ascii="Calibri" w:hAnsi="Calibri"/>
              </w:rPr>
              <w:t>)</w:t>
            </w:r>
          </w:p>
        </w:tc>
        <w:tc>
          <w:tcPr>
            <w:tcW w:w="8185" w:type="dxa"/>
            <w:vAlign w:val="center"/>
          </w:tcPr>
          <w:p w14:paraId="295F027C" w14:textId="23BB8DAD" w:rsidR="001F2E0E" w:rsidRPr="005B6061" w:rsidRDefault="001F2E0E" w:rsidP="001F0D9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Wieso hat Kenan nicht den </w:t>
            </w:r>
            <w:r w:rsidR="004E35D0" w:rsidRPr="005B6061">
              <w:rPr>
                <w:rFonts w:ascii="Calibri" w:hAnsi="Calibri"/>
              </w:rPr>
              <w:t>Achtel</w:t>
            </w:r>
            <w:r w:rsidRPr="005B6061">
              <w:rPr>
                <w:rFonts w:ascii="Calibri" w:hAnsi="Calibri"/>
              </w:rPr>
              <w:t xml:space="preserve">- oder den </w:t>
            </w:r>
            <w:r w:rsidR="004E35D0" w:rsidRPr="005B6061">
              <w:rPr>
                <w:rFonts w:ascii="Calibri" w:hAnsi="Calibri"/>
              </w:rPr>
              <w:t>Neuntel</w:t>
            </w:r>
            <w:r w:rsidRPr="005B6061">
              <w:rPr>
                <w:rFonts w:ascii="Calibri" w:hAnsi="Calibri"/>
              </w:rPr>
              <w:t xml:space="preserve">-Streifen genommen? </w:t>
            </w:r>
          </w:p>
        </w:tc>
      </w:tr>
    </w:tbl>
    <w:p w14:paraId="0B81FB34" w14:textId="68A0D534" w:rsidR="00C23411" w:rsidRDefault="00C23411">
      <w:pPr>
        <w:rPr>
          <w:rFonts w:ascii="Calibri" w:hAnsi="Calibri"/>
        </w:rPr>
      </w:pPr>
    </w:p>
    <w:p w14:paraId="56A2C6E0" w14:textId="0617C2D5" w:rsidR="005D10B2" w:rsidRDefault="005D10B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610"/>
      </w:tblGrid>
      <w:tr w:rsidR="001F2E0E" w:rsidRPr="005B6061" w14:paraId="32ABB248" w14:textId="77777777" w:rsidTr="00D023AF">
        <w:tc>
          <w:tcPr>
            <w:tcW w:w="709" w:type="dxa"/>
          </w:tcPr>
          <w:p w14:paraId="39C78EC4" w14:textId="6772875B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1.2</w:t>
            </w:r>
          </w:p>
        </w:tc>
        <w:tc>
          <w:tcPr>
            <w:tcW w:w="9035" w:type="dxa"/>
            <w:gridSpan w:val="2"/>
          </w:tcPr>
          <w:p w14:paraId="37BCB737" w14:textId="619946F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Gleichnamige Brüche mit Streifentafel </w:t>
            </w:r>
            <w:r w:rsidR="00D21B88">
              <w:rPr>
                <w:rFonts w:ascii="Calibri" w:hAnsi="Calibri"/>
              </w:rPr>
              <w:t xml:space="preserve">und </w:t>
            </w:r>
            <w:r w:rsidR="00546784">
              <w:rPr>
                <w:rFonts w:ascii="Calibri" w:hAnsi="Calibri"/>
              </w:rPr>
              <w:t>digital</w:t>
            </w:r>
            <w:r w:rsidR="00D21B88">
              <w:rPr>
                <w:rFonts w:ascii="Calibri" w:hAnsi="Calibri"/>
              </w:rPr>
              <w:t xml:space="preserve">en Bruchstreifen </w:t>
            </w:r>
            <w:r w:rsidRPr="005B6061">
              <w:rPr>
                <w:rFonts w:ascii="Calibri" w:hAnsi="Calibri"/>
              </w:rPr>
              <w:t>finden</w:t>
            </w:r>
          </w:p>
          <w:p w14:paraId="5DCD93CB" w14:textId="30C957D0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43F00755" w14:textId="77777777" w:rsidTr="00D023AF">
        <w:tc>
          <w:tcPr>
            <w:tcW w:w="709" w:type="dxa"/>
          </w:tcPr>
          <w:p w14:paraId="7FE33E55" w14:textId="47A39F11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1A3AD8" wp14:editId="1CEFCF73">
                  <wp:extent cx="360000" cy="272386"/>
                  <wp:effectExtent l="0" t="0" r="2540" b="0"/>
                  <wp:docPr id="326292631" name="Grafik 326292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DB3C56" w14:textId="43DA74D3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vAlign w:val="center"/>
          </w:tcPr>
          <w:p w14:paraId="299F2AA7" w14:textId="692DD721" w:rsidR="001F2E0E" w:rsidRPr="005B6061" w:rsidRDefault="00200132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7F21191C" wp14:editId="1B18AE9F">
                      <wp:simplePos x="0" y="0"/>
                      <wp:positionH relativeFrom="column">
                        <wp:posOffset>4520565</wp:posOffset>
                      </wp:positionH>
                      <wp:positionV relativeFrom="paragraph">
                        <wp:posOffset>494665</wp:posOffset>
                      </wp:positionV>
                      <wp:extent cx="544830" cy="750570"/>
                      <wp:effectExtent l="0" t="0" r="1270" b="0"/>
                      <wp:wrapNone/>
                      <wp:docPr id="19889536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798038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05576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EED94D" w14:textId="77777777" w:rsidR="00003BB0" w:rsidRPr="0020319D" w:rsidRDefault="00003BB0" w:rsidP="002149E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1191C" id="_x0000_s1131" style="position:absolute;margin-left:355.95pt;margin-top:38.95pt;width:42.9pt;height:59.1pt;z-index:253246464;mso-width-relative:margin;mso-height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">
                      <v:shape id="Grafik 5" o:spid="_x0000_s113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">
                        <v:imagedata r:id="rId27" o:title="" chromakey="white"/>
                      </v:shape>
                      <v:shape id="_x0000_s113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EED94D" w14:textId="77777777" w:rsidR="00003BB0" w:rsidRPr="0020319D" w:rsidRDefault="00003BB0" w:rsidP="002149E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 xml:space="preserve">Mache in jeder Teilaufgabe beide Brüche gleichnamig: </w:t>
            </w:r>
            <w:r w:rsidR="00546784">
              <w:rPr>
                <w:rFonts w:ascii="Calibri" w:hAnsi="Calibri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Verfeinere dazu 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an der Streifentafel </w:t>
            </w:r>
            <w:r w:rsidR="00D21B88" w:rsidRPr="000027E1">
              <w:rPr>
                <w:rFonts w:ascii="Calibri" w:hAnsi="Calibri"/>
                <w:color w:val="000000" w:themeColor="text1"/>
              </w:rPr>
              <w:t>mindestens einen Bruch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 so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, </w:t>
            </w:r>
            <w:r w:rsidR="00546784" w:rsidRPr="000027E1">
              <w:rPr>
                <w:rFonts w:ascii="Calibri" w:hAnsi="Calibri"/>
                <w:color w:val="000000" w:themeColor="text1"/>
              </w:rPr>
              <w:br/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dass beide </w:t>
            </w:r>
            <w:r w:rsidR="006D39F5" w:rsidRPr="000027E1">
              <w:rPr>
                <w:rFonts w:ascii="Calibri" w:hAnsi="Calibri"/>
                <w:color w:val="000000" w:themeColor="text1"/>
              </w:rPr>
              <w:t xml:space="preserve">Streifen </w:t>
            </w:r>
            <w:r w:rsidR="00D21B88" w:rsidRPr="000027E1">
              <w:rPr>
                <w:rFonts w:ascii="Calibri" w:hAnsi="Calibri"/>
                <w:color w:val="000000" w:themeColor="text1"/>
              </w:rPr>
              <w:t>d</w:t>
            </w:r>
            <w:r w:rsidR="00546784" w:rsidRPr="000027E1">
              <w:rPr>
                <w:rFonts w:ascii="Calibri" w:hAnsi="Calibri"/>
                <w:color w:val="000000" w:themeColor="text1"/>
              </w:rPr>
              <w:t xml:space="preserve">ie gleiche Einteilung </w:t>
            </w:r>
            <w:r w:rsidR="00D21B88" w:rsidRPr="000027E1">
              <w:rPr>
                <w:rFonts w:ascii="Calibri" w:hAnsi="Calibri"/>
                <w:color w:val="000000" w:themeColor="text1"/>
              </w:rPr>
              <w:t xml:space="preserve">haben. </w:t>
            </w:r>
          </w:p>
          <w:p w14:paraId="5A341EE9" w14:textId="22C1E533" w:rsidR="001F2E0E" w:rsidRPr="00546784" w:rsidRDefault="00B14BD7" w:rsidP="00DD1172">
            <w:pPr>
              <w:spacing w:line="240" w:lineRule="atLeast"/>
              <w:rPr>
                <w:rFonts w:ascii="Calibri" w:hAnsi="Calibri"/>
                <w:sz w:val="10"/>
                <w:szCs w:val="10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7168" behindDoc="0" locked="0" layoutInCell="1" allowOverlap="1" wp14:anchorId="26011584" wp14:editId="39E16E1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66040</wp:posOffset>
                      </wp:positionV>
                      <wp:extent cx="542925" cy="317500"/>
                      <wp:effectExtent l="0" t="0" r="3175" b="0"/>
                      <wp:wrapNone/>
                      <wp:docPr id="181442376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94517405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14666276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3D6B2" w14:textId="64A14AF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9664327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D75D1F" w14:textId="1970EB49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1389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35898852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9563904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D01610" w14:textId="608A12BA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7572395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5AE260" w14:textId="77777777" w:rsidR="009E0BEE" w:rsidRPr="00451DD8" w:rsidRDefault="009E0BEE" w:rsidP="009E0BEE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870580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011584" id="Gruppieren 133" o:spid="_x0000_s1134" style="position:absolute;margin-left:15.8pt;margin-top:5.2pt;width:42.75pt;height:25pt;z-index:25344716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">
                      <v:group id="_x0000_s1135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">
                        <v:shape id="Textfeld 3" o:spid="_x0000_s113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D33D6B2" w14:textId="64A14AF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D75D1F" w14:textId="1970EB49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3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39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">
                        <v:shape id="Textfeld 3" o:spid="_x0000_s11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7D01610" w14:textId="608A12BA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25AE260" w14:textId="77777777" w:rsidR="009E0BEE" w:rsidRPr="00451DD8" w:rsidRDefault="009E0BEE" w:rsidP="009E0BEE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5360" behindDoc="0" locked="0" layoutInCell="1" allowOverlap="1" wp14:anchorId="46BE94D2" wp14:editId="069C3E61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9890004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600585563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3825750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3296D5" w14:textId="768DDCE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11748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7F148" w14:textId="7934C75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094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3529841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7976237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8B7D6E" w14:textId="4CD9844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73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747E63" w14:textId="7CCB2F1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45526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BE94D2" id="_x0000_s1143" style="position:absolute;margin-left:299.2pt;margin-top:4.75pt;width:46.4pt;height:25pt;z-index:25345536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">
                      <v:group id="_x0000_s1144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">
                        <v:shape id="Textfeld 3" o:spid="_x0000_s11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3296D5" w14:textId="768DDCE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A7F148" w14:textId="7934C75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4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48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">
                        <v:shape id="Textfeld 3" o:spid="_x0000_s114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8B7D6E" w14:textId="4CD9844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5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1747E63" w14:textId="7CCB2F1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15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3312" behindDoc="0" locked="0" layoutInCell="1" allowOverlap="1" wp14:anchorId="1DA43A69" wp14:editId="5F9F8AC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60325</wp:posOffset>
                      </wp:positionV>
                      <wp:extent cx="589280" cy="317500"/>
                      <wp:effectExtent l="0" t="0" r="7620" b="0"/>
                      <wp:wrapNone/>
                      <wp:docPr id="81836167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28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737051822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89673078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C60E2" w14:textId="2BA8ACE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312301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50D5D7" w14:textId="58BE2F21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6465740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4959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249106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60ED8F" w14:textId="5377F18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8397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3CD09B" w14:textId="758BC9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9570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43A69" id="_x0000_s1152" style="position:absolute;margin-left:226pt;margin-top:4.75pt;width:46.4pt;height:25pt;z-index:25345331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">
                      <v:group id="_x0000_s1153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">
                        <v:shape id="Textfeld 3" o:spid="_x0000_s11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69C60E2" w14:textId="2BA8ACE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D50D5D7" w14:textId="58BE2F21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157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">
                        <v:shape id="Textfeld 3" o:spid="_x0000_s11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960ED8F" w14:textId="5377F18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73CD09B" w14:textId="758BC9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1264" behindDoc="0" locked="0" layoutInCell="1" allowOverlap="1" wp14:anchorId="7C24CB18" wp14:editId="5259F1D6">
                      <wp:simplePos x="0" y="0"/>
                      <wp:positionH relativeFrom="column">
                        <wp:posOffset>1980565</wp:posOffset>
                      </wp:positionH>
                      <wp:positionV relativeFrom="paragraph">
                        <wp:posOffset>61595</wp:posOffset>
                      </wp:positionV>
                      <wp:extent cx="542925" cy="317500"/>
                      <wp:effectExtent l="0" t="0" r="3175" b="0"/>
                      <wp:wrapNone/>
                      <wp:docPr id="1979115892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095307547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2875361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AFB070" w14:textId="76EB37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7251637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6DD242" w14:textId="563E6C5D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997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33307025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9280713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C2B4FE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684258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90AEF3" w14:textId="1F7F82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8887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24CB18" id="_x0000_s1161" style="position:absolute;margin-left:155.95pt;margin-top:4.85pt;width:42.75pt;height:25pt;z-index:25345126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">
                      <v:group id="_x0000_s116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">
                        <v:shape id="Textfeld 3" o:spid="_x0000_s11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3AFB070" w14:textId="76EB37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26DD242" w14:textId="563E6C5D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6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16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">
                        <v:shape id="Textfeld 3" o:spid="_x0000_s116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1C2B4FE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990AEF3" w14:textId="1F7F82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6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49216" behindDoc="0" locked="0" layoutInCell="1" allowOverlap="1" wp14:anchorId="6C078991" wp14:editId="184962A4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81915</wp:posOffset>
                      </wp:positionV>
                      <wp:extent cx="529590" cy="317500"/>
                      <wp:effectExtent l="0" t="0" r="3810" b="0"/>
                      <wp:wrapNone/>
                      <wp:docPr id="626608029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590" cy="317500"/>
                                <a:chOff x="-24598" y="0"/>
                                <a:chExt cx="533378" cy="317500"/>
                              </a:xfrm>
                            </wpg:grpSpPr>
                            <wpg:grpSp>
                              <wpg:cNvPr id="2010969694" name="Gruppieren 2"/>
                              <wpg:cNvGrpSpPr/>
                              <wpg:grpSpPr>
                                <a:xfrm>
                                  <a:off x="-24598" y="0"/>
                                  <a:ext cx="164801" cy="317500"/>
                                  <a:chOff x="32635" y="-4831"/>
                                  <a:chExt cx="166043" cy="318283"/>
                                </a:xfrm>
                              </wpg:grpSpPr>
                              <wps:wsp>
                                <wps:cNvPr id="1216272773" name="Textfeld 3"/>
                                <wps:cNvSpPr txBox="1"/>
                                <wps:spPr>
                                  <a:xfrm>
                                    <a:off x="3263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E8A18" w14:textId="3088A18D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775356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D49EE7" w14:textId="67C5D12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8517828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05221134" name="Gruppieren 2"/>
                              <wpg:cNvGrpSpPr/>
                              <wpg:grpSpPr>
                                <a:xfrm>
                                  <a:off x="350535" y="0"/>
                                  <a:ext cx="158245" cy="317500"/>
                                  <a:chOff x="39271" y="-4831"/>
                                  <a:chExt cx="159954" cy="318283"/>
                                </a:xfrm>
                              </wpg:grpSpPr>
                              <wps:wsp>
                                <wps:cNvPr id="1655029812" name="Textfeld 3"/>
                                <wps:cNvSpPr txBox="1"/>
                                <wps:spPr>
                                  <a:xfrm>
                                    <a:off x="3927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E0B1D9" w14:textId="5EAB9924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04665555" name="Textfeld 3"/>
                                <wps:cNvSpPr txBox="1"/>
                                <wps:spPr>
                                  <a:xfrm>
                                    <a:off x="5680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3B8EF" w14:textId="67D1E28E" w:rsidR="00B14BD7" w:rsidRPr="00451DD8" w:rsidRDefault="00B14BD7" w:rsidP="00B14BD7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528320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78991" id="_x0000_s1170" style="position:absolute;margin-left:82.4pt;margin-top:6.45pt;width:41.7pt;height:25pt;z-index:253449216;mso-width-relative:margin;mso-height-relative:margin" coordorigin="-245" coordsize="53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">
                      <v:group id="_x0000_s1171" style="position:absolute;left:-245;width:1647;height:3175" coordorigin="32635,-4831" coordsize="16604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">
                        <v:shape id="Textfeld 3" o:spid="_x0000_s1172" type="#_x0000_t202" style="position:absolute;left:3263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30E8A18" w14:textId="3088A18D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FD49EE7" w14:textId="67C5D12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7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  <v:group id="_x0000_s1175" style="position:absolute;left:3505;width:1582;height:3175" coordorigin="39271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">
                        <v:shape id="Textfeld 3" o:spid="_x0000_s1176" type="#_x0000_t202" style="position:absolute;left:3927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6AE0B1D9" w14:textId="5EAB9924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77" type="#_x0000_t202" style="position:absolute;left:5680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3B8EF" w14:textId="67D1E28E" w:rsidR="00B14BD7" w:rsidRPr="00451DD8" w:rsidRDefault="00B14BD7" w:rsidP="00B14BD7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17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1C92AD1C" w14:textId="2A0811BA" w:rsidR="001F2E0E" w:rsidRPr="00B14BD7" w:rsidRDefault="001F2E0E" w:rsidP="00DD1172">
            <w:pPr>
              <w:spacing w:line="240" w:lineRule="atLeast"/>
              <w:rPr>
                <w:rFonts w:ascii="Cambria Math" w:hAnsi="Cambria Math"/>
                <w:i/>
                <w:position w:val="-22"/>
              </w:rPr>
            </w:pPr>
            <w:r w:rsidRPr="005B6061">
              <w:rPr>
                <w:rFonts w:ascii="Calibri" w:hAnsi="Calibri"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="009E0BEE">
              <w:rPr>
                <w:rFonts w:ascii="Calibri" w:eastAsiaTheme="minorEastAsia" w:hAnsi="Calibri"/>
              </w:rPr>
              <w:t xml:space="preserve">   </w:t>
            </w:r>
            <w:r w:rsidR="00B14BD7">
              <w:rPr>
                <w:rFonts w:ascii="Calibri" w:eastAsiaTheme="minorEastAsia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(2) </w:t>
            </w:r>
            <w:r w:rsidR="00B14BD7">
              <w:rPr>
                <w:rFonts w:ascii="Calibri" w:hAnsi="Calibri"/>
              </w:rPr>
              <w:t xml:space="preserve">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>(3)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B14BD7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(4)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(5) </w:t>
            </w:r>
            <w:r w:rsidR="00B14BD7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>und</w:t>
            </w:r>
            <w:r w:rsidR="00B14BD7">
              <w:rPr>
                <w:rFonts w:ascii="Calibri" w:hAnsi="Calibri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</w:p>
          <w:p w14:paraId="4207C431" w14:textId="034066D7" w:rsidR="001F2E0E" w:rsidRPr="005B6061" w:rsidRDefault="00B14BD7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9456" behindDoc="0" locked="0" layoutInCell="1" allowOverlap="1" wp14:anchorId="5CC6044C" wp14:editId="4ABE1FC8">
                      <wp:simplePos x="0" y="0"/>
                      <wp:positionH relativeFrom="column">
                        <wp:posOffset>1076960</wp:posOffset>
                      </wp:positionH>
                      <wp:positionV relativeFrom="paragraph">
                        <wp:posOffset>86995</wp:posOffset>
                      </wp:positionV>
                      <wp:extent cx="542925" cy="317500"/>
                      <wp:effectExtent l="0" t="0" r="3175" b="0"/>
                      <wp:wrapNone/>
                      <wp:docPr id="1710751966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0627332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0576108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C78CC7" w14:textId="5153175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2281136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C6D3A2" w14:textId="44991AD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72443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9248777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5951250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CE13EA" w14:textId="58F86D13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19144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E5F7F" w14:textId="7A82C539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1018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044C" id="_x0000_s1179" style="position:absolute;margin-left:84.8pt;margin-top:6.85pt;width:42.75pt;height:25pt;z-index:253459456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">
                      <v:group id="_x0000_s118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">
                        <v:shape id="Textfeld 3" o:spid="_x0000_s118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4C78CC7" w14:textId="5153175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8C6D3A2" w14:textId="44991AD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18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8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">
                        <v:shape id="Textfeld 3" o:spid="_x0000_s11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3CE13EA" w14:textId="58F86D13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8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67E5F7F" w14:textId="7A82C539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8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57408" behindDoc="0" locked="0" layoutInCell="1" allowOverlap="1" wp14:anchorId="298F42AA" wp14:editId="3311BE4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106680</wp:posOffset>
                      </wp:positionV>
                      <wp:extent cx="542925" cy="317500"/>
                      <wp:effectExtent l="0" t="0" r="3175" b="0"/>
                      <wp:wrapNone/>
                      <wp:docPr id="41549274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22188355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5495627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A5ADCD" w14:textId="6C801D4F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156275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705267" w14:textId="076FA6E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1192194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61855876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81101709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D8787E" w14:textId="01D1FA6C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3005883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926B2" w14:textId="202D4682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36222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F42AA" id="_x0000_s1188" style="position:absolute;margin-left:16.65pt;margin-top:8.4pt;width:42.75pt;height:25pt;z-index:25345740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">
                      <v:group id="_x0000_s1189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">
                        <v:shape id="Textfeld 3" o:spid="_x0000_s11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4A5ADCD" w14:textId="6C801D4F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5705267" w14:textId="076FA6E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19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193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">
                        <v:shape id="Textfeld 3" o:spid="_x0000_s11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7CD8787E" w14:textId="01D1FA6C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19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C2926B2" w14:textId="202D4682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19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EFE6E68" w14:textId="1421F93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(6)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(7)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</w:p>
          <w:p w14:paraId="5ABF6BC8" w14:textId="1BD7625A" w:rsidR="001E6CA6" w:rsidRPr="00546784" w:rsidRDefault="001E6CA6" w:rsidP="00200132">
            <w:pPr>
              <w:spacing w:line="240" w:lineRule="atLeast"/>
              <w:rPr>
                <w:sz w:val="4"/>
                <w:szCs w:val="4"/>
              </w:rPr>
            </w:pPr>
          </w:p>
          <w:p w14:paraId="3E3199D4" w14:textId="05F76B7A" w:rsidR="00200132" w:rsidRDefault="00CC215D" w:rsidP="00200132">
            <w:pPr>
              <w:spacing w:line="240" w:lineRule="atLeast"/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279232" behindDoc="0" locked="0" layoutInCell="1" allowOverlap="1" wp14:anchorId="7DB197A4" wp14:editId="2394B60C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166370</wp:posOffset>
                      </wp:positionV>
                      <wp:extent cx="1015365" cy="1360170"/>
                      <wp:effectExtent l="0" t="0" r="0" b="0"/>
                      <wp:wrapNone/>
                      <wp:docPr id="197294580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5365" cy="1360170"/>
                                <a:chOff x="682171" y="-343661"/>
                                <a:chExt cx="1015615" cy="1360337"/>
                              </a:xfrm>
                            </wpg:grpSpPr>
                            <wps:wsp>
                              <wps:cNvPr id="967247958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171" y="-343661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5C1DA0" w14:textId="0CA0F579" w:rsidR="00746883" w:rsidRPr="00BA42B2" w:rsidRDefault="006D39F5" w:rsidP="0074688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6883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="00746883"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0098953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3090413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5FC86" w14:textId="77777777" w:rsidR="00B840BC" w:rsidRPr="009F4661" w:rsidRDefault="00B840BC" w:rsidP="00B840BC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197A4" id="Gruppieren 112" o:spid="_x0000_s1197" style="position:absolute;margin-left:374.75pt;margin-top:13.1pt;width:79.95pt;height:107.1pt;z-index:253279232;mso-width-relative:margin;mso-height-relative:margin" coordorigin="6821,-3436" coordsize="10156,136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">
                      <v:shape id="Textfeld 7" o:spid="_x0000_s1198" type="#_x0000_t202" style="position:absolute;left:6821;top:-3436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" filled="f" stroked="f">
                        <v:textbox>
                          <w:txbxContent>
                            <w:p w14:paraId="365C1DA0" w14:textId="0CA0F579" w:rsidR="00746883" w:rsidRPr="00BA42B2" w:rsidRDefault="006D39F5" w:rsidP="0074688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746883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="00746883"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19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20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" filled="f" stroked="f" strokeweight=".5pt">
                        <v:textbox>
                          <w:txbxContent>
                            <w:p w14:paraId="1275FC86" w14:textId="77777777" w:rsidR="00B840BC" w:rsidRPr="009F4661" w:rsidRDefault="00B840BC" w:rsidP="00B840BC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00132">
              <w:t>Habt</w:t>
            </w:r>
            <w:r w:rsidR="00200132" w:rsidRPr="00560BA7">
              <w:t xml:space="preserve"> ihr auch noch andere Wege als Kenan</w:t>
            </w:r>
            <w:r w:rsidR="00200132">
              <w:t xml:space="preserve"> gefunden</w:t>
            </w:r>
            <w:r w:rsidR="00200132" w:rsidRPr="00560BA7">
              <w:t xml:space="preserve">, </w:t>
            </w:r>
            <w:r w:rsidR="009E0BEE">
              <w:br/>
            </w:r>
            <w:r w:rsidR="00200132" w:rsidRPr="00560BA7">
              <w:t>gleichnamige Brüche zu bestimmen?</w:t>
            </w:r>
            <w:r w:rsidR="00200132">
              <w:t xml:space="preserve"> Welche?</w:t>
            </w:r>
            <w:r w:rsidR="00B14BD7">
              <w:rPr>
                <w:rFonts w:ascii="Calibri" w:hAnsi="Calibri"/>
                <w:noProof/>
              </w:rPr>
              <w:t xml:space="preserve"> </w:t>
            </w:r>
          </w:p>
          <w:p w14:paraId="51B911E3" w14:textId="3CDEF2DC" w:rsidR="001F2E0E" w:rsidRPr="00C911C2" w:rsidRDefault="001F2E0E" w:rsidP="006D39F5"/>
        </w:tc>
      </w:tr>
      <w:tr w:rsidR="001F2E0E" w:rsidRPr="005B6061" w14:paraId="2D4D54D2" w14:textId="77777777" w:rsidTr="00D023AF">
        <w:tc>
          <w:tcPr>
            <w:tcW w:w="709" w:type="dxa"/>
          </w:tcPr>
          <w:p w14:paraId="6A5627DC" w14:textId="1DD2AC4E" w:rsidR="001F2E0E" w:rsidRPr="005B6061" w:rsidRDefault="002E12D1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3347840" behindDoc="1" locked="0" layoutInCell="1" allowOverlap="1" wp14:anchorId="61107C6A" wp14:editId="4DC32BF3">
                  <wp:simplePos x="0" y="0"/>
                  <wp:positionH relativeFrom="column">
                    <wp:posOffset>53625</wp:posOffset>
                  </wp:positionH>
                  <wp:positionV relativeFrom="paragraph">
                    <wp:posOffset>874535</wp:posOffset>
                  </wp:positionV>
                  <wp:extent cx="313055" cy="271780"/>
                  <wp:effectExtent l="0" t="0" r="4445" b="0"/>
                  <wp:wrapTight wrapText="bothSides">
                    <wp:wrapPolygon edited="0">
                      <wp:start x="2629" y="0"/>
                      <wp:lineTo x="0" y="11103"/>
                      <wp:lineTo x="0" y="17159"/>
                      <wp:lineTo x="7010" y="20187"/>
                      <wp:lineTo x="21030" y="20187"/>
                      <wp:lineTo x="21030" y="5047"/>
                      <wp:lineTo x="9639" y="0"/>
                      <wp:lineTo x="2629" y="0"/>
                    </wp:wrapPolygon>
                  </wp:wrapTight>
                  <wp:docPr id="67655369" name="Grafik 67655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0BC">
              <w:rPr>
                <w:noProof/>
              </w:rPr>
              <mc:AlternateContent>
                <mc:Choice Requires="wpg">
                  <w:drawing>
                    <wp:inline distT="0" distB="0" distL="0" distR="0" wp14:anchorId="0C352D91" wp14:editId="211D144C">
                      <wp:extent cx="275475" cy="197485"/>
                      <wp:effectExtent l="0" t="0" r="4445" b="5715"/>
                      <wp:docPr id="111485480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630547796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233131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AC55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">
                        <v:imagedata r:id="rId4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064416EA" w14:textId="2C10DBF2" w:rsidR="001F2E0E" w:rsidRPr="005B6061" w:rsidRDefault="00D21B88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  <w:r w:rsidR="002E12D1">
              <w:rPr>
                <w:noProof/>
              </w:rPr>
              <w:t xml:space="preserve"> </w:t>
            </w:r>
          </w:p>
        </w:tc>
        <w:tc>
          <w:tcPr>
            <w:tcW w:w="8610" w:type="dxa"/>
            <w:vAlign w:val="center"/>
          </w:tcPr>
          <w:p w14:paraId="0130DEB2" w14:textId="6CFFEB04" w:rsidR="001F2E0E" w:rsidRDefault="00D21B88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Nutze </w:t>
            </w:r>
            <w:r w:rsidR="009E1793">
              <w:rPr>
                <w:rFonts w:ascii="Calibri" w:hAnsi="Calibri"/>
              </w:rPr>
              <w:t>zum Finden einer gleichen Einteilung d</w:t>
            </w:r>
            <w:r w:rsidR="00A8336B">
              <w:rPr>
                <w:rFonts w:ascii="Calibri" w:hAnsi="Calibri"/>
              </w:rPr>
              <w:t>ie</w:t>
            </w:r>
            <w:r w:rsidR="009E1793">
              <w:rPr>
                <w:rFonts w:ascii="Calibri" w:hAnsi="Calibri"/>
              </w:rPr>
              <w:t xml:space="preserve">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>en Bruchstreifen.</w:t>
            </w:r>
            <w:r w:rsidR="00746883">
              <w:rPr>
                <w:rFonts w:ascii="Calibri" w:hAnsi="Calibri"/>
              </w:rPr>
              <w:t xml:space="preserve"> </w:t>
            </w:r>
          </w:p>
          <w:p w14:paraId="79EE0AA4" w14:textId="2762C5D6" w:rsidR="00D21B88" w:rsidRDefault="00B7511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1504" behindDoc="0" locked="0" layoutInCell="1" allowOverlap="1" wp14:anchorId="2B3C2C79" wp14:editId="7AD6220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92075</wp:posOffset>
                      </wp:positionV>
                      <wp:extent cx="595630" cy="317500"/>
                      <wp:effectExtent l="0" t="0" r="1270" b="0"/>
                      <wp:wrapNone/>
                      <wp:docPr id="2078320095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630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771215335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66289139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83D03C" w14:textId="04DEFC6A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6276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E35B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51128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80929618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5807139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A9650C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599283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2F019F" w14:textId="4109B1A5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885055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3C2C79" id="_x0000_s1201" style="position:absolute;margin-left:14.8pt;margin-top:7.25pt;width:46.9pt;height:25pt;z-index:253461504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">
                      <v:group id="_x0000_s120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">
                        <v:shape id="Textfeld 3" o:spid="_x0000_s120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583D03C" w14:textId="04DEFC6A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3E35B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20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">
                        <v:shape id="Textfeld 3" o:spid="_x0000_s12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A9650C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0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722F019F" w14:textId="4109B1A5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20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4322E7D1" wp14:editId="03E38537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84455</wp:posOffset>
                      </wp:positionV>
                      <wp:extent cx="542925" cy="317500"/>
                      <wp:effectExtent l="0" t="0" r="3175" b="0"/>
                      <wp:wrapNone/>
                      <wp:docPr id="96230533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1188966034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24201492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795C62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20451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D0509D" w14:textId="4023252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74075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5895914" name="Gruppieren 2"/>
                              <wpg:cNvGrpSpPr/>
                              <wpg:grpSpPr>
                                <a:xfrm>
                                  <a:off x="381622" y="0"/>
                                  <a:ext cx="161492" cy="317500"/>
                                  <a:chOff x="70694" y="-4831"/>
                                  <a:chExt cx="163236" cy="318283"/>
                                </a:xfrm>
                              </wpg:grpSpPr>
                              <wps:wsp>
                                <wps:cNvPr id="497350818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7B331F" w14:textId="073EE9D5" w:rsidR="00B14BD7" w:rsidRPr="00451DD8" w:rsidRDefault="00B14BD7" w:rsidP="00B7511D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1117353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85BDB1" w14:textId="015D8CF8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756103" name="Gerade Verbindung 1"/>
                                <wps:cNvCnPr/>
                                <wps:spPr>
                                  <a:xfrm>
                                    <a:off x="87984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2E7D1" id="_x0000_s1210" style="position:absolute;margin-left:85.3pt;margin-top:6.65pt;width:42.75pt;height:25pt;z-index:253463552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">
                      <v:group id="_x0000_s1211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">
                        <v:shape id="Textfeld 3" o:spid="_x0000_s12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9795C62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0D0509D" w14:textId="4023252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21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15" style="position:absolute;left:3816;width:1615;height:3175" coordorigin="70694,-4831" coordsize="1632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">
                        <v:shape id="Textfeld 3" o:spid="_x0000_s121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97B331F" w14:textId="073EE9D5" w:rsidR="00B14BD7" w:rsidRPr="00451DD8" w:rsidRDefault="00B14BD7" w:rsidP="00B7511D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2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A85BDB1" w14:textId="015D8CF8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218" style="position:absolute;visibility:visible;mso-wrap-style:square" from="87984,179565" to="1964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5600" behindDoc="0" locked="0" layoutInCell="1" allowOverlap="1" wp14:anchorId="7875942F" wp14:editId="4A7A4467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71755</wp:posOffset>
                      </wp:positionV>
                      <wp:extent cx="542925" cy="317500"/>
                      <wp:effectExtent l="0" t="0" r="3175" b="0"/>
                      <wp:wrapNone/>
                      <wp:docPr id="1044742854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890430978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40144474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F4198F" w14:textId="428E6DBE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9697672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4860C" w14:textId="7959759B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62335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96747090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209658609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599284" w14:textId="5CACA44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396210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7D27B" w14:textId="77777777" w:rsidR="00B14BD7" w:rsidRPr="00451DD8" w:rsidRDefault="00B14BD7" w:rsidP="00B14BD7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089986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5942F" id="_x0000_s1219" style="position:absolute;margin-left:163.1pt;margin-top:5.65pt;width:42.75pt;height:25pt;z-index:253465600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">
                      <v:group id="_x0000_s1220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">
                        <v:shape id="Textfeld 3" o:spid="_x0000_s12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19F4198F" w14:textId="428E6DBE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2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574860C" w14:textId="7959759B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22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224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">
                        <v:shape id="Textfeld 3" o:spid="_x0000_s122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599284" w14:textId="5CACA44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2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957D27B" w14:textId="77777777" w:rsidR="00B14BD7" w:rsidRPr="00451DD8" w:rsidRDefault="00B14BD7" w:rsidP="00B14BD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2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C3124A6" w14:textId="283F46A6" w:rsidR="0046593A" w:rsidRDefault="0046593A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(8) </w:t>
            </w:r>
            <w:r w:rsidR="00B14BD7">
              <w:rPr>
                <w:rFonts w:ascii="Calibri" w:hAnsi="Calibri"/>
              </w:rPr>
              <w:t xml:space="preserve">    </w:t>
            </w:r>
            <w:r w:rsidR="00B7511D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  <w:position w:val="-22"/>
              </w:rPr>
              <w:tab/>
            </w:r>
            <w:r w:rsidRPr="005B6061">
              <w:rPr>
                <w:rFonts w:ascii="Calibri" w:hAnsi="Calibri"/>
              </w:rPr>
              <w:t xml:space="preserve">(9) </w:t>
            </w:r>
            <w:r w:rsidR="00B14BD7">
              <w:rPr>
                <w:rFonts w:ascii="Calibri" w:hAnsi="Calibri"/>
              </w:rPr>
              <w:t xml:space="preserve">    </w:t>
            </w:r>
            <w:r w:rsidR="00746883" w:rsidRPr="005B6061">
              <w:rPr>
                <w:rFonts w:ascii="Calibri" w:hAnsi="Calibri"/>
              </w:rPr>
              <w:t>und</w:t>
            </w:r>
            <w:r w:rsidRPr="005B6061">
              <w:rPr>
                <w:rFonts w:ascii="Calibri" w:hAnsi="Calibri"/>
              </w:rPr>
              <w:tab/>
              <w:t xml:space="preserve">(10) 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="00746883" w:rsidRPr="005B6061">
              <w:rPr>
                <w:rFonts w:ascii="Calibri" w:hAnsi="Calibri"/>
              </w:rPr>
              <w:t xml:space="preserve">und </w:t>
            </w:r>
          </w:p>
          <w:p w14:paraId="5051E939" w14:textId="7D24324E" w:rsidR="00746883" w:rsidRDefault="00746883" w:rsidP="00DD1172">
            <w:pPr>
              <w:spacing w:line="240" w:lineRule="atLeast"/>
              <w:rPr>
                <w:rFonts w:ascii="Calibri" w:hAnsi="Calibri"/>
              </w:rPr>
            </w:pPr>
          </w:p>
          <w:p w14:paraId="54683FC7" w14:textId="565950FD" w:rsidR="00A96648" w:rsidRDefault="00A96648" w:rsidP="00831920">
            <w:pPr>
              <w:ind w:left="284" w:hanging="284"/>
            </w:pPr>
            <w:r w:rsidRPr="006D39F5">
              <w:t xml:space="preserve">Erklärt euch gegenseitig: Wie habt ihr Aufgabe (10) gelöst? </w:t>
            </w:r>
          </w:p>
          <w:p w14:paraId="42B72CDC" w14:textId="77777777" w:rsidR="00BA2E49" w:rsidRPr="00A96648" w:rsidRDefault="00BA2E49" w:rsidP="00787C6C"/>
          <w:p w14:paraId="43FFEC62" w14:textId="0DCE6CEA" w:rsidR="00746883" w:rsidRDefault="002E12D1" w:rsidP="00746883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Schau</w:t>
            </w:r>
            <w:r>
              <w:rPr>
                <w:rFonts w:ascii="Calibri" w:hAnsi="Calibri"/>
              </w:rPr>
              <w:t>t</w:t>
            </w:r>
            <w:r w:rsidRPr="005B6061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euch</w:t>
            </w:r>
            <w:r w:rsidRPr="005B6061">
              <w:rPr>
                <w:rFonts w:ascii="Calibri" w:hAnsi="Calibri"/>
              </w:rPr>
              <w:t xml:space="preserve"> die Brüche aus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a)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>
              <w:rPr>
                <w:rFonts w:ascii="Calibri" w:hAnsi="Calibri"/>
              </w:rPr>
              <w:t xml:space="preserve">und </w:t>
            </w:r>
            <w:r w:rsidRPr="006D39F5">
              <w:rPr>
                <w:rFonts w:ascii="Calibri" w:hAnsi="Calibri"/>
                <w:b/>
                <w:bCs/>
                <w:color w:val="327A86" w:themeColor="text2"/>
              </w:rPr>
              <w:t>b)</w:t>
            </w:r>
            <w:r w:rsidRPr="006D39F5">
              <w:rPr>
                <w:rFonts w:ascii="Calibri" w:hAnsi="Calibri"/>
                <w:color w:val="327A86" w:themeColor="text2"/>
              </w:rPr>
              <w:t xml:space="preserve"> </w:t>
            </w:r>
            <w:r w:rsidRPr="005B6061">
              <w:rPr>
                <w:rFonts w:ascii="Calibri" w:hAnsi="Calibri"/>
              </w:rPr>
              <w:t>an</w:t>
            </w:r>
            <w:r w:rsidR="00746883" w:rsidRPr="005B6061">
              <w:rPr>
                <w:rFonts w:ascii="Calibri" w:hAnsi="Calibri"/>
              </w:rPr>
              <w:t>:</w:t>
            </w:r>
          </w:p>
          <w:p w14:paraId="4C1C346E" w14:textId="334F5A5F" w:rsidR="00746883" w:rsidRPr="00560BA7" w:rsidRDefault="00831920" w:rsidP="00BF65BD">
            <w:pPr>
              <w:pStyle w:val="Listenabsatz"/>
            </w:pPr>
            <w:r>
              <w:t xml:space="preserve">Bei welchen Zahlen ist </w:t>
            </w:r>
            <w:r w:rsidR="00746883" w:rsidRPr="00C911C2">
              <w:t xml:space="preserve">es </w:t>
            </w:r>
            <w:r w:rsidR="00746883" w:rsidRPr="00560BA7">
              <w:t xml:space="preserve">leichter, Brüche mit gleichem Nenner zu finden? </w:t>
            </w:r>
          </w:p>
          <w:p w14:paraId="71144F14" w14:textId="2D84D241" w:rsidR="00746883" w:rsidRPr="00560BA7" w:rsidRDefault="00831920" w:rsidP="00BF65BD">
            <w:pPr>
              <w:pStyle w:val="Listenabsatz"/>
            </w:pPr>
            <w:r>
              <w:t>Bei welchen</w:t>
            </w:r>
            <w:r w:rsidR="00DC06FB">
              <w:t xml:space="preserve"> Zahlen</w:t>
            </w:r>
            <w:r>
              <w:t xml:space="preserve"> </w:t>
            </w:r>
            <w:r w:rsidR="00746883" w:rsidRPr="00560BA7">
              <w:t xml:space="preserve">gibt es mehrere Möglichkeiten? Warum? </w:t>
            </w:r>
          </w:p>
          <w:p w14:paraId="7D2FC960" w14:textId="0CBF4BF3" w:rsidR="0063562D" w:rsidRPr="006D39F5" w:rsidRDefault="0063562D" w:rsidP="00BF65BD">
            <w:pPr>
              <w:ind w:left="284"/>
            </w:pPr>
          </w:p>
        </w:tc>
      </w:tr>
      <w:tr w:rsidR="001F2E0E" w:rsidRPr="005B6061" w14:paraId="066E1D33" w14:textId="77777777" w:rsidTr="00D023AF">
        <w:tc>
          <w:tcPr>
            <w:tcW w:w="709" w:type="dxa"/>
          </w:tcPr>
          <w:p w14:paraId="0ABBDA2E" w14:textId="723DB67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300267E" wp14:editId="166108A1">
                  <wp:extent cx="360000" cy="272386"/>
                  <wp:effectExtent l="0" t="0" r="2540" b="0"/>
                  <wp:docPr id="1522333014" name="Grafik 152233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ADBAAD" w14:textId="39565B3A" w:rsidR="001F2E0E" w:rsidRPr="005B6061" w:rsidRDefault="00061010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vAlign w:val="center"/>
          </w:tcPr>
          <w:p w14:paraId="1ADF5FE2" w14:textId="77D6242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haben die Streifen, in denen man gemeinsame Nenner findet, mit den Brüchen zu tun? </w:t>
            </w:r>
          </w:p>
        </w:tc>
      </w:tr>
    </w:tbl>
    <w:p w14:paraId="6F818A80" w14:textId="1578AA5D" w:rsidR="001F2E0E" w:rsidRPr="005B6061" w:rsidRDefault="00D93B89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49B04CE" wp14:editId="5FF22BAD">
                <wp:simplePos x="0" y="0"/>
                <wp:positionH relativeFrom="column">
                  <wp:posOffset>1355539</wp:posOffset>
                </wp:positionH>
                <wp:positionV relativeFrom="paragraph">
                  <wp:posOffset>4616151</wp:posOffset>
                </wp:positionV>
                <wp:extent cx="1026160" cy="283845"/>
                <wp:effectExtent l="0" t="0" r="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41745" w14:textId="77777777" w:rsidR="00003BB0" w:rsidRPr="004E14A7" w:rsidRDefault="00003BB0" w:rsidP="001F2E0E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hellblau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04CE" id="Textfeld 22" o:spid="_x0000_s1228" type="#_x0000_t202" style="position:absolute;margin-left:106.75pt;margin-top:363.5pt;width:80.8pt;height:22.35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" filled="f" stroked="f" strokeweight=".5pt">
                <v:textbox>
                  <w:txbxContent>
                    <w:p w14:paraId="7AA41745" w14:textId="77777777" w:rsidR="00003BB0" w:rsidRPr="004E14A7" w:rsidRDefault="00003BB0" w:rsidP="001F2E0E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hellblau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  <w:gridCol w:w="425"/>
      </w:tblGrid>
      <w:tr w:rsidR="001F2E0E" w:rsidRPr="005B6061" w14:paraId="16C8065B" w14:textId="77777777" w:rsidTr="00D023AF">
        <w:trPr>
          <w:gridAfter w:val="1"/>
          <w:wAfter w:w="425" w:type="dxa"/>
        </w:trPr>
        <w:tc>
          <w:tcPr>
            <w:tcW w:w="709" w:type="dxa"/>
          </w:tcPr>
          <w:p w14:paraId="57AB49CF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1.3</w:t>
            </w:r>
          </w:p>
        </w:tc>
        <w:tc>
          <w:tcPr>
            <w:tcW w:w="8610" w:type="dxa"/>
            <w:gridSpan w:val="2"/>
          </w:tcPr>
          <w:p w14:paraId="613B6709" w14:textId="47E79B27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7728" behindDoc="0" locked="0" layoutInCell="1" allowOverlap="1" wp14:anchorId="41B0C82F" wp14:editId="1C87875F">
                      <wp:simplePos x="0" y="0"/>
                      <wp:positionH relativeFrom="column">
                        <wp:posOffset>5283835</wp:posOffset>
                      </wp:positionH>
                      <wp:positionV relativeFrom="paragraph">
                        <wp:posOffset>154305</wp:posOffset>
                      </wp:positionV>
                      <wp:extent cx="547370" cy="694690"/>
                      <wp:effectExtent l="0" t="0" r="0" b="3810"/>
                      <wp:wrapNone/>
                      <wp:docPr id="23023092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3976525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0326055" name="Textfeld 12"/>
                              <wps:cNvSpPr txBox="1"/>
                              <wps:spPr>
                                <a:xfrm>
                                  <a:off x="107901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746C26" w14:textId="77777777" w:rsidR="0080703B" w:rsidRPr="0020319D" w:rsidRDefault="0080703B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B0C82F" id="Gruppieren 13" o:spid="_x0000_s1229" style="position:absolute;margin-left:416.05pt;margin-top:12.15pt;width:43.1pt;height:54.7pt;z-index:253257728;mso-width-relative:margin;mso-height-relative:margin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">
                      <v:shape id="Grafik 10" o:spid="_x0000_s123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">
                        <v:imagedata r:id="rId48" o:title="" chromakey="white"/>
                      </v:shape>
                      <v:shape id="_x0000_s1231" type="#_x0000_t202" style="position:absolute;left:1079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1746C26" w14:textId="77777777" w:rsidR="0080703B" w:rsidRPr="0020319D" w:rsidRDefault="0080703B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</w:rPr>
              <w:t>Gleichnamig und gleichwertig</w:t>
            </w:r>
          </w:p>
          <w:p w14:paraId="3EECA022" w14:textId="1B3813E4" w:rsidR="001F2E0E" w:rsidRPr="005B6061" w:rsidRDefault="003950AC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5ED1934" wp14:editId="12F211AB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24765</wp:posOffset>
                      </wp:positionV>
                      <wp:extent cx="1522095" cy="443865"/>
                      <wp:effectExtent l="0" t="0" r="167005" b="13335"/>
                      <wp:wrapNone/>
                      <wp:docPr id="1273406471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2095" cy="443865"/>
                              </a:xfrm>
                              <a:prstGeom prst="wedgeRoundRectCallout">
                                <a:avLst>
                                  <a:gd name="adj1" fmla="val 58936"/>
                                  <a:gd name="adj2" fmla="val -617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3675F1" w14:textId="77777777" w:rsidR="0080703B" w:rsidRPr="00F51ECE" w:rsidRDefault="0080703B" w:rsidP="002149EF">
                                  <w:pPr>
                                    <w:pStyle w:val="TextSprechblasen"/>
                                  </w:pPr>
                                  <w:r w:rsidRPr="00F51ECE">
                                    <w:t>Ist gleich</w:t>
                                  </w:r>
                                  <w:r>
                                    <w:t>namig</w:t>
                                  </w:r>
                                  <w:r w:rsidRPr="00F51ECE">
                                    <w:t xml:space="preserve"> eigentlich dasselbe wie gleich</w:t>
                                  </w:r>
                                  <w:r>
                                    <w:t>wertig</w:t>
                                  </w:r>
                                  <w:r w:rsidRPr="00F51ECE">
                                    <w:t xml:space="preserve">? </w:t>
                                  </w:r>
                                </w:p>
                                <w:p w14:paraId="32C6413B" w14:textId="59B552CD" w:rsidR="0080703B" w:rsidRPr="00647B02" w:rsidRDefault="0080703B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D1934" id="_x0000_s1232" type="#_x0000_t62" style="position:absolute;margin-left:284.5pt;margin-top:1.95pt;width:119.85pt;height:34.95pt;z-index:2532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" adj="23530,9466" filled="f" strokecolor="#bfbfbf [2412]" strokeweight="1pt">
                      <v:textbox inset="1mm,1mm,1mm,1mm">
                        <w:txbxContent>
                          <w:p w14:paraId="1C3675F1" w14:textId="77777777" w:rsidR="0080703B" w:rsidRPr="00F51ECE" w:rsidRDefault="0080703B" w:rsidP="002149EF">
                            <w:pPr>
                              <w:pStyle w:val="TextSprechblasen"/>
                            </w:pPr>
                            <w:r w:rsidRPr="00F51ECE">
                              <w:t>Ist gleich</w:t>
                            </w:r>
                            <w:r>
                              <w:t>namig</w:t>
                            </w:r>
                            <w:r w:rsidRPr="00F51ECE">
                              <w:t xml:space="preserve"> eigentlich dasselbe wie gleich</w:t>
                            </w:r>
                            <w:r>
                              <w:t>wertig</w:t>
                            </w:r>
                            <w:r w:rsidRPr="00F51ECE">
                              <w:t xml:space="preserve">? </w:t>
                            </w:r>
                          </w:p>
                          <w:p w14:paraId="32C6413B" w14:textId="59B552CD" w:rsidR="0080703B" w:rsidRPr="00647B02" w:rsidRDefault="0080703B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0703B" w:rsidRPr="005B6061" w14:paraId="49EAC4B9" w14:textId="77777777" w:rsidTr="00D023AF">
        <w:tc>
          <w:tcPr>
            <w:tcW w:w="709" w:type="dxa"/>
          </w:tcPr>
          <w:p w14:paraId="12A887E9" w14:textId="6EC6E067" w:rsidR="0080703B" w:rsidRPr="005B6061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BAEF3" wp14:editId="24D22E56">
                      <wp:extent cx="275475" cy="197485"/>
                      <wp:effectExtent l="0" t="0" r="4445" b="5715"/>
                      <wp:docPr id="1145960348" name="Gruppieren 425">
                        <a:hlinkClick xmlns:a="http://schemas.openxmlformats.org/drawingml/2006/main" r:id="rId4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0243846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860821" name="Grafik 424" descr="Zahnräder mit einfarbiger Füllung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A07E4D" id="Gruppieren 425" o:spid="_x0000_s1026" href="https://vam.dzlm.de/vams/apps/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href="https://dzlm.de/vam/msk-bruchstreifen.html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" o:button="t">
                        <v:fill o:detectmouseclick="t"/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6672A79F" w14:textId="035E354E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610" w:type="dxa"/>
            <w:gridSpan w:val="2"/>
            <w:vMerge w:val="restart"/>
            <w:vAlign w:val="center"/>
          </w:tcPr>
          <w:p w14:paraId="13CA1094" w14:textId="3BFB5C4F" w:rsidR="0080703B" w:rsidRPr="005B6061" w:rsidRDefault="00DD4281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556E2C31" wp14:editId="2454DCE5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463550</wp:posOffset>
                      </wp:positionV>
                      <wp:extent cx="174625" cy="317500"/>
                      <wp:effectExtent l="0" t="0" r="3175" b="0"/>
                      <wp:wrapNone/>
                      <wp:docPr id="140179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24635419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B42DD" w14:textId="177AF8D0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9472058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9C6B4E" w14:textId="7E7E10B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15833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6E2C31" id="_x0000_s1233" style="position:absolute;margin-left:86.5pt;margin-top:36.5pt;width:13.75pt;height:25pt;z-index:25347072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">
                      <v:shape id="Textfeld 3" o:spid="_x0000_s123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C5B42DD" w14:textId="177AF8D0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9C6B4E" w14:textId="7E7E10B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23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35111CC4" wp14:editId="66AB1528">
                      <wp:simplePos x="0" y="0"/>
                      <wp:positionH relativeFrom="column">
                        <wp:posOffset>1550096</wp:posOffset>
                      </wp:positionH>
                      <wp:positionV relativeFrom="paragraph">
                        <wp:posOffset>457835</wp:posOffset>
                      </wp:positionV>
                      <wp:extent cx="174564" cy="317500"/>
                      <wp:effectExtent l="0" t="0" r="3810" b="0"/>
                      <wp:wrapNone/>
                      <wp:docPr id="159971554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564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76694308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1D3FF1" w14:textId="5F70184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188616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98289" w14:textId="4D95BC9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4034192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111CC4" id="_x0000_s1237" style="position:absolute;margin-left:122.05pt;margin-top:36.05pt;width:13.75pt;height:25pt;z-index:253471744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">
                      <v:shape id="Textfeld 3" o:spid="_x0000_s123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21D3FF1" w14:textId="5F70184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23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F098289" w14:textId="4D95BC9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line id="Gerade Verbindung 1" o:spid="_x0000_s124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67648" behindDoc="0" locked="0" layoutInCell="1" allowOverlap="1" wp14:anchorId="1CF4D34B" wp14:editId="4F9F10D0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466725</wp:posOffset>
                      </wp:positionV>
                      <wp:extent cx="542925" cy="317500"/>
                      <wp:effectExtent l="0" t="0" r="3175" b="0"/>
                      <wp:wrapNone/>
                      <wp:docPr id="1336912301" name="Gruppieren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925" cy="317500"/>
                                <a:chOff x="0" y="0"/>
                                <a:chExt cx="543114" cy="317500"/>
                              </a:xfrm>
                            </wpg:grpSpPr>
                            <wpg:grpSp>
                              <wpg:cNvPr id="952464266" name="Gruppieren 2"/>
                              <wpg:cNvGrpSpPr/>
                              <wpg:grpSpPr>
                                <a:xfrm>
                                  <a:off x="0" y="0"/>
                                  <a:ext cx="175192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528610191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0954DC" w14:textId="79D6AD96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191191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E6C31C" w14:textId="64B5460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485702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1256639" name="Gruppieren 2"/>
                              <wpg:cNvGrpSpPr/>
                              <wpg:grpSpPr>
                                <a:xfrm>
                                  <a:off x="368489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40122045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787D77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6354675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C8DBA8" w14:textId="77777777" w:rsidR="00B7511D" w:rsidRPr="00451DD8" w:rsidRDefault="00B7511D" w:rsidP="00B7511D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9519041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4D34B" id="_x0000_s1241" style="position:absolute;margin-left:20.25pt;margin-top:36.75pt;width:42.75pt;height:25pt;z-index:253467648;mso-width-relative:margin;mso-height-relative:margin" coordsize="543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">
                      <v:group id="_x0000_s1242" style="position:absolute;width:1751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">
                        <v:shape id="Textfeld 3" o:spid="_x0000_s124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00954DC" w14:textId="79D6AD96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24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EE6C31C" w14:textId="64B5460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46" style="position:absolute;left:3684;width:1747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">
                        <v:shape id="Textfeld 3" o:spid="_x0000_s124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787D77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24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0C8DBA8" w14:textId="77777777" w:rsidR="00B7511D" w:rsidRPr="00451DD8" w:rsidRDefault="00B7511D" w:rsidP="00B7511D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24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80703B">
              <w:rPr>
                <w:rFonts w:ascii="Calibri" w:hAnsi="Calibri"/>
                <w:noProof/>
              </w:rPr>
              <w:t xml:space="preserve">Stellt diese vier Brüche mit </w:t>
            </w:r>
            <w:r w:rsidR="00906CCB">
              <w:rPr>
                <w:rFonts w:ascii="Calibri" w:hAnsi="Calibri"/>
                <w:noProof/>
              </w:rPr>
              <w:br/>
            </w:r>
            <w:r w:rsidR="0080703B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80703B">
              <w:rPr>
                <w:rFonts w:ascii="Calibri" w:hAnsi="Calibri"/>
                <w:noProof/>
              </w:rPr>
              <w:t>en Bruchstreifen dar</w:t>
            </w:r>
            <w:r w:rsidR="00906CCB">
              <w:rPr>
                <w:rFonts w:ascii="Calibri" w:hAnsi="Calibri"/>
                <w:noProof/>
              </w:rPr>
              <w:t xml:space="preserve"> (Link in </w:t>
            </w:r>
            <w:r w:rsidR="00906CCB" w:rsidRPr="00906CCB">
              <w:rPr>
                <w:rFonts w:ascii="Calibri" w:hAnsi="Calibri"/>
                <w:b/>
                <w:bCs/>
                <w:noProof/>
                <w:color w:val="327A86" w:themeColor="text2"/>
              </w:rPr>
              <w:t>1.2</w:t>
            </w:r>
            <w:r w:rsidR="00906CCB">
              <w:rPr>
                <w:rFonts w:ascii="Calibri" w:hAnsi="Calibri"/>
                <w:noProof/>
              </w:rPr>
              <w:t>)</w:t>
            </w:r>
            <w:r w:rsidR="0080703B">
              <w:rPr>
                <w:rFonts w:ascii="Calibri" w:hAnsi="Calibri"/>
                <w:noProof/>
              </w:rPr>
              <w:t xml:space="preserve">: </w:t>
            </w:r>
          </w:p>
        </w:tc>
      </w:tr>
      <w:tr w:rsidR="0080703B" w:rsidRPr="005B6061" w14:paraId="0E14E365" w14:textId="77777777" w:rsidTr="00D023AF">
        <w:tc>
          <w:tcPr>
            <w:tcW w:w="709" w:type="dxa"/>
          </w:tcPr>
          <w:p w14:paraId="681001C5" w14:textId="606C0F2B" w:rsidR="0080703B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E89C792" w14:textId="132094F4" w:rsidR="0080703B" w:rsidRPr="005B6061" w:rsidRDefault="0080703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6BA0821" w14:textId="77777777" w:rsidR="0080703B" w:rsidRPr="005B6061" w:rsidRDefault="0080703B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Merge/>
            <w:vAlign w:val="center"/>
          </w:tcPr>
          <w:p w14:paraId="120CBF55" w14:textId="77777777" w:rsidR="0080703B" w:rsidRPr="005B6061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B281F5" w14:textId="77777777" w:rsidTr="00D023AF">
        <w:tc>
          <w:tcPr>
            <w:tcW w:w="709" w:type="dxa"/>
          </w:tcPr>
          <w:p w14:paraId="5264400E" w14:textId="77777777" w:rsidR="0063562D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AFA32E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B807FC6" w14:textId="032F4561" w:rsidR="006A449A" w:rsidRPr="00787C6C" w:rsidRDefault="006A449A" w:rsidP="006A449A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(</w:t>
            </w:r>
            <w:r w:rsidRPr="005B6061">
              <w:rPr>
                <w:rFonts w:ascii="Calibri" w:hAnsi="Calibri"/>
              </w:rPr>
              <w:t>1)</w:t>
            </w:r>
            <w:r w:rsidRPr="005B6061">
              <w:rPr>
                <w:rFonts w:ascii="Calibri" w:hAnsi="Calibri"/>
              </w:rPr>
              <w:tab/>
              <w:t>(2)</w:t>
            </w:r>
            <w:r w:rsidRPr="005B6061">
              <w:rPr>
                <w:rFonts w:ascii="Calibri" w:hAnsi="Calibri"/>
              </w:rPr>
              <w:tab/>
              <w:t>(3)</w:t>
            </w:r>
            <w:r w:rsidRPr="005B6061">
              <w:rPr>
                <w:rFonts w:ascii="Calibri" w:hAnsi="Calibri"/>
              </w:rPr>
              <w:tab/>
              <w:t xml:space="preserve">(4) </w:t>
            </w:r>
          </w:p>
        </w:tc>
      </w:tr>
      <w:tr w:rsidR="001F2E0E" w:rsidRPr="005B6061" w14:paraId="38C67143" w14:textId="77777777" w:rsidTr="00D023AF">
        <w:tc>
          <w:tcPr>
            <w:tcW w:w="709" w:type="dxa"/>
          </w:tcPr>
          <w:p w14:paraId="7A30623A" w14:textId="0F2C9489" w:rsidR="001F2E0E" w:rsidRPr="005B6061" w:rsidRDefault="0063562D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7B13B26F" wp14:editId="705F8BEA">
                  <wp:extent cx="360000" cy="272386"/>
                  <wp:effectExtent l="0" t="0" r="2540" b="0"/>
                  <wp:docPr id="1943926276" name="Grafik 194392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D353D30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10A00EF8" w14:textId="6233F825" w:rsidR="0080703B" w:rsidRPr="006D39F5" w:rsidRDefault="0080703B" w:rsidP="0080703B">
            <w:pPr>
              <w:spacing w:line="240" w:lineRule="atLeast"/>
              <w:rPr>
                <w:rFonts w:ascii="Calibri" w:hAnsi="Calibri"/>
                <w:noProof/>
                <w:sz w:val="11"/>
                <w:szCs w:val="11"/>
              </w:rPr>
            </w:pPr>
          </w:p>
          <w:p w14:paraId="25FAD077" w14:textId="0FAA3AD7" w:rsidR="0080703B" w:rsidRDefault="0080703B" w:rsidP="0080703B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Vergleicht und erklärt:</w:t>
            </w:r>
            <w:r w:rsidRPr="00BA42B2">
              <w:rPr>
                <w:rFonts w:eastAsiaTheme="minorEastAsia"/>
                <w:noProof/>
              </w:rPr>
              <w:t xml:space="preserve"> </w:t>
            </w:r>
          </w:p>
          <w:p w14:paraId="09FFA3AF" w14:textId="6008FBA4" w:rsidR="0080703B" w:rsidRPr="00831920" w:rsidRDefault="009649E5" w:rsidP="00BF65BD">
            <w:pPr>
              <w:pStyle w:val="Listenabsatz"/>
            </w:pPr>
            <w:r w:rsidRPr="00831920">
              <w:t xml:space="preserve">Welche Brüche sind gleichnamig? </w:t>
            </w:r>
            <w:r w:rsidR="0080703B" w:rsidRPr="00831920">
              <w:t xml:space="preserve">Was bedeutet es, wenn </w:t>
            </w:r>
            <w:r w:rsidR="00831920">
              <w:t xml:space="preserve">sie </w:t>
            </w:r>
            <w:r w:rsidR="0080703B" w:rsidRPr="00831920">
              <w:t>gleichnamig sind?</w:t>
            </w:r>
          </w:p>
          <w:p w14:paraId="7B005622" w14:textId="777BA6DA" w:rsidR="001F2E0E" w:rsidRPr="00831920" w:rsidRDefault="00BA4FF1" w:rsidP="00BF65BD">
            <w:pPr>
              <w:pStyle w:val="Listenabsatz"/>
            </w:pPr>
            <w:r w:rsidRPr="00831920">
              <w:t xml:space="preserve">Welche Brüche sind gleichwertig? </w:t>
            </w:r>
            <w:r w:rsidR="0080703B" w:rsidRPr="00831920">
              <w:t xml:space="preserve">Was bedeutet es, wenn sie gleichwertig, </w:t>
            </w:r>
            <w:r w:rsidR="003950AC">
              <w:br/>
            </w:r>
            <w:r w:rsidR="0080703B" w:rsidRPr="00831920">
              <w:t>also gleich groß sind?</w:t>
            </w:r>
          </w:p>
          <w:p w14:paraId="6E79267D" w14:textId="669734BE" w:rsidR="0080703B" w:rsidRPr="005B6061" w:rsidRDefault="0080703B" w:rsidP="00D93B89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1F2E0E" w:rsidRPr="005B6061" w14:paraId="6F4A6246" w14:textId="77777777" w:rsidTr="00D023AF">
        <w:tc>
          <w:tcPr>
            <w:tcW w:w="709" w:type="dxa"/>
          </w:tcPr>
          <w:p w14:paraId="5A7A7060" w14:textId="7154BE64" w:rsidR="001F2E0E" w:rsidRDefault="0063562D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14BE563D" wp14:editId="64FF23DF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F3E7BD" w14:textId="2EF9B81B" w:rsidR="004F5B76" w:rsidRPr="005B6061" w:rsidRDefault="004F5B76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B0E13AE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610" w:type="dxa"/>
            <w:gridSpan w:val="2"/>
            <w:vAlign w:val="center"/>
          </w:tcPr>
          <w:p w14:paraId="79923B30" w14:textId="21E2B1D4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Arbeitet zu zweit: Ein</w:t>
            </w:r>
            <w:r w:rsidR="00B7511D">
              <w:rPr>
                <w:rFonts w:ascii="Calibri" w:hAnsi="Calibri"/>
              </w:rPr>
              <w:t xml:space="preserve">e Person </w:t>
            </w:r>
            <w:r>
              <w:rPr>
                <w:rFonts w:ascii="Calibri" w:hAnsi="Calibri"/>
              </w:rPr>
              <w:t xml:space="preserve">stellt einen Bruch mit den </w:t>
            </w:r>
            <w:r w:rsidR="00546784">
              <w:rPr>
                <w:rFonts w:ascii="Calibri" w:hAnsi="Calibri"/>
              </w:rPr>
              <w:t>digital</w:t>
            </w:r>
            <w:r>
              <w:rPr>
                <w:rFonts w:ascii="Calibri" w:hAnsi="Calibri"/>
              </w:rPr>
              <w:t xml:space="preserve">en Bruchstreifen dar. </w:t>
            </w:r>
          </w:p>
          <w:p w14:paraId="79F5A090" w14:textId="0A81A71E" w:rsidR="004F5B76" w:rsidRDefault="004F5B76" w:rsidP="004F5B76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B7511D">
              <w:rPr>
                <w:rFonts w:ascii="Calibri" w:hAnsi="Calibri"/>
              </w:rPr>
              <w:t xml:space="preserve">ie </w:t>
            </w:r>
            <w:r>
              <w:rPr>
                <w:rFonts w:ascii="Calibri" w:hAnsi="Calibri"/>
              </w:rPr>
              <w:t xml:space="preserve">andere </w:t>
            </w:r>
            <w:r w:rsidR="00B7511D">
              <w:rPr>
                <w:rFonts w:ascii="Calibri" w:hAnsi="Calibri"/>
              </w:rPr>
              <w:t xml:space="preserve">Person </w:t>
            </w:r>
            <w:r>
              <w:rPr>
                <w:rFonts w:ascii="Calibri" w:hAnsi="Calibri"/>
              </w:rPr>
              <w:t>muss nun folgende Brüche dazu finden:</w:t>
            </w:r>
          </w:p>
          <w:p w14:paraId="5F1DA561" w14:textId="77777777" w:rsidR="004F5B76" w:rsidRPr="006D39F5" w:rsidRDefault="004F5B76" w:rsidP="00BF65BD">
            <w:pPr>
              <w:pStyle w:val="Listenabsatz"/>
            </w:pPr>
            <w:r w:rsidRPr="006D39F5">
              <w:t xml:space="preserve">Einen Bruch, der gleichnamig, aber nicht gleichwertig </w:t>
            </w:r>
            <w:r w:rsidRPr="006D39F5">
              <w:rPr>
                <w:color w:val="000000" w:themeColor="text1"/>
              </w:rPr>
              <w:t>zum</w:t>
            </w:r>
            <w:r w:rsidRPr="006D39F5">
              <w:rPr>
                <w:color w:val="A44168" w:themeColor="accent5"/>
              </w:rPr>
              <w:t xml:space="preserve"> </w:t>
            </w:r>
            <w:r w:rsidRPr="006D39F5">
              <w:t>ersten ist.</w:t>
            </w:r>
          </w:p>
          <w:p w14:paraId="3CA4005F" w14:textId="4703976B" w:rsidR="00A40852" w:rsidRPr="004F5B76" w:rsidRDefault="004F5B76" w:rsidP="00BF65BD">
            <w:pPr>
              <w:pStyle w:val="Listenabsatz"/>
            </w:pPr>
            <w:r w:rsidRPr="006D39F5">
              <w:t xml:space="preserve">Einen Bruch, der nicht gleichnamig, aber gleichwertig </w:t>
            </w:r>
            <w:r w:rsidRPr="006D39F5">
              <w:rPr>
                <w:color w:val="000000" w:themeColor="text1"/>
              </w:rPr>
              <w:t xml:space="preserve">zum </w:t>
            </w:r>
            <w:r w:rsidRPr="006D39F5">
              <w:t>ersten ist.</w:t>
            </w:r>
          </w:p>
          <w:p w14:paraId="603F1661" w14:textId="0A5BEE73" w:rsidR="001F2E0E" w:rsidRPr="00C911C2" w:rsidRDefault="00A40852" w:rsidP="00BF65BD">
            <w:pPr>
              <w:pStyle w:val="Listenabsatz"/>
            </w:pPr>
            <w:r>
              <w:t>Einen Bruch, der gleichnamig und gleichwertig zum ersten ist.</w:t>
            </w:r>
          </w:p>
        </w:tc>
      </w:tr>
      <w:tr w:rsidR="001F2E0E" w:rsidRPr="005B6061" w14:paraId="5FAA11EE" w14:textId="77777777" w:rsidTr="00D023AF">
        <w:tc>
          <w:tcPr>
            <w:tcW w:w="709" w:type="dxa"/>
          </w:tcPr>
          <w:p w14:paraId="13A90B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573927D4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  <w:vAlign w:val="center"/>
          </w:tcPr>
          <w:p w14:paraId="46B9C43C" w14:textId="73CF7FF4" w:rsidR="001F2E0E" w:rsidRPr="005B6061" w:rsidRDefault="001F2E0E" w:rsidP="00A4085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A1F2C51" w14:textId="77777777" w:rsidTr="00D023AF">
        <w:tc>
          <w:tcPr>
            <w:tcW w:w="709" w:type="dxa"/>
          </w:tcPr>
          <w:p w14:paraId="1A7EB307" w14:textId="37DAB602" w:rsidR="001F2E0E" w:rsidRPr="005B6061" w:rsidRDefault="00D93B89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C852A1D" wp14:editId="4EFA38BD">
                  <wp:extent cx="360000" cy="272386"/>
                  <wp:effectExtent l="0" t="0" r="2540" b="0"/>
                  <wp:docPr id="4894360" name="Grafik 4894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A6C5AC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610" w:type="dxa"/>
            <w:gridSpan w:val="2"/>
            <w:vAlign w:val="center"/>
          </w:tcPr>
          <w:p w14:paraId="5DFA1ED1" w14:textId="0F3CFB9F" w:rsidR="001F2E0E" w:rsidRPr="005B6061" w:rsidRDefault="00164725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6960" behindDoc="0" locked="0" layoutInCell="1" allowOverlap="1" wp14:anchorId="380860D3" wp14:editId="2952224A">
                  <wp:simplePos x="0" y="0"/>
                  <wp:positionH relativeFrom="column">
                    <wp:posOffset>2946400</wp:posOffset>
                  </wp:positionH>
                  <wp:positionV relativeFrom="paragraph">
                    <wp:posOffset>-76835</wp:posOffset>
                  </wp:positionV>
                  <wp:extent cx="1259840" cy="1073150"/>
                  <wp:effectExtent l="0" t="0" r="0" b="0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07.JPG"/>
                          <pic:cNvPicPr/>
                        </pic:nvPicPr>
                        <pic:blipFill rotWithShape="1"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6929" b="87772" l="15801" r="6118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49" t="15360" r="37426" b="10658"/>
                          <a:stretch/>
                        </pic:blipFill>
                        <pic:spPr bwMode="auto">
                          <a:xfrm>
                            <a:off x="0" y="0"/>
                            <a:ext cx="1259840" cy="1073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99008" behindDoc="0" locked="0" layoutInCell="1" allowOverlap="1" wp14:anchorId="421138B3" wp14:editId="68827545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-74930</wp:posOffset>
                  </wp:positionV>
                  <wp:extent cx="1259840" cy="1078230"/>
                  <wp:effectExtent l="0" t="0" r="0" b="762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12.JPG"/>
                          <pic:cNvPicPr/>
                        </pic:nvPicPr>
                        <pic:blipFill rotWithShape="1"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4402" b="86821" l="21501" r="6749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3166" r="30728" b="12539"/>
                          <a:stretch/>
                        </pic:blipFill>
                        <pic:spPr bwMode="auto">
                          <a:xfrm>
                            <a:off x="0" y="0"/>
                            <a:ext cx="1259840" cy="10782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rPr>
                <w:rFonts w:ascii="Calibri" w:hAnsi="Calibri"/>
              </w:rPr>
              <w:t xml:space="preserve">Welche Brüche wurden hier gelegt? </w:t>
            </w:r>
          </w:p>
          <w:p w14:paraId="5F7D0EC4" w14:textId="39720D2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Mit welchen Puzzleteilen kann man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beide Anteile und das Quadrat auslegen? </w:t>
            </w:r>
          </w:p>
          <w:p w14:paraId="7F60A822" w14:textId="373A67B7" w:rsidR="001F2E0E" w:rsidRPr="005B6061" w:rsidRDefault="001F2E0E" w:rsidP="00E41FA1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Was hat das mit gleichnamigen Brüchen </w:t>
            </w:r>
            <w:r w:rsidR="00E41FA1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zu tun?</w:t>
            </w:r>
          </w:p>
        </w:tc>
      </w:tr>
    </w:tbl>
    <w:p w14:paraId="5EACEBEE" w14:textId="77777777" w:rsidR="00DD4281" w:rsidRDefault="00DD4281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94B7F1D" w14:textId="77777777" w:rsidTr="0068490F">
        <w:tc>
          <w:tcPr>
            <w:tcW w:w="709" w:type="dxa"/>
          </w:tcPr>
          <w:p w14:paraId="381D6D4F" w14:textId="0772EAF8" w:rsidR="001F2E0E" w:rsidRPr="005B6061" w:rsidRDefault="001F2E0E" w:rsidP="00B650E1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610" w:type="dxa"/>
            <w:gridSpan w:val="2"/>
          </w:tcPr>
          <w:p w14:paraId="5BF74CD5" w14:textId="14583A8B" w:rsidR="001F2E0E" w:rsidRPr="005B6061" w:rsidRDefault="001F2E0E" w:rsidP="00B650E1">
            <w:pPr>
              <w:pStyle w:val="berschrift2"/>
              <w:rPr>
                <w:color w:val="BFBFBF" w:themeColor="accent6" w:themeShade="BF"/>
              </w:rPr>
            </w:pPr>
            <w:r w:rsidRPr="005B6061">
              <w:t>Gleichnamige Brüche berechnen</w:t>
            </w:r>
          </w:p>
        </w:tc>
      </w:tr>
      <w:tr w:rsidR="001F2E0E" w:rsidRPr="005B6061" w14:paraId="66FF3D63" w14:textId="77777777" w:rsidTr="0068490F">
        <w:tc>
          <w:tcPr>
            <w:tcW w:w="709" w:type="dxa"/>
          </w:tcPr>
          <w:p w14:paraId="79514437" w14:textId="77777777" w:rsidR="001F2E0E" w:rsidRPr="005B6061" w:rsidRDefault="001F2E0E" w:rsidP="00B650E1">
            <w:pPr>
              <w:pStyle w:val="berschrift3"/>
            </w:pPr>
            <w:r w:rsidRPr="005B6061">
              <w:t>2.1</w:t>
            </w:r>
          </w:p>
        </w:tc>
        <w:tc>
          <w:tcPr>
            <w:tcW w:w="8610" w:type="dxa"/>
            <w:gridSpan w:val="2"/>
          </w:tcPr>
          <w:p w14:paraId="12ABE1B9" w14:textId="09C6D5FF" w:rsidR="001F2E0E" w:rsidRPr="005B6061" w:rsidRDefault="00B7511D" w:rsidP="00B650E1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223540CC" wp14:editId="4C5782D0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338455</wp:posOffset>
                      </wp:positionV>
                      <wp:extent cx="174625" cy="317500"/>
                      <wp:effectExtent l="0" t="0" r="3175" b="0"/>
                      <wp:wrapNone/>
                      <wp:docPr id="180632860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1086410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26846B" w14:textId="689BAF88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80707755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09B6A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43374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540CC" id="_x0000_s1250" style="position:absolute;margin-left:259.9pt;margin-top:26.65pt;width:13.75pt;height:25pt;z-index:253474816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">
                      <v:shape id="Textfeld 3" o:spid="_x0000_s125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26846B" w14:textId="689BAF88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5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09B6A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53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28764B50" wp14:editId="544232E3">
                      <wp:simplePos x="0" y="0"/>
                      <wp:positionH relativeFrom="column">
                        <wp:posOffset>3720465</wp:posOffset>
                      </wp:positionH>
                      <wp:positionV relativeFrom="paragraph">
                        <wp:posOffset>338785</wp:posOffset>
                      </wp:positionV>
                      <wp:extent cx="189230" cy="317500"/>
                      <wp:effectExtent l="0" t="0" r="1270" b="0"/>
                      <wp:wrapNone/>
                      <wp:docPr id="160128281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8876943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B409B9" w14:textId="0C72FF3C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263862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E6B26" w14:textId="369B282A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25209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764B50" id="_x0000_s1254" style="position:absolute;margin-left:292.95pt;margin-top:26.7pt;width:14.9pt;height:25pt;z-index:253475840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">
                      <v:shape id="Textfeld 3" o:spid="_x0000_s125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B409B9" w14:textId="0C72FF3C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5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TrzzQAAAOY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+CiKM/nZZHD7610CfTqBwAA//8DAFBLAQItABQABgAIAAAAIQDb4fbL7gAAAIUBAAAT&#13;&#10;AAAAAAAAAAAAAAAAAAAAAABbQ29udGVudF9UeXBlc10ueG1sUEsBAi0AFAAGAAgAAAAhAFr0LFu/&#13;&#10;AAAAFQEAAAsAAAAAAAAAAAAAAAAAHwEAAF9yZWxzLy5yZWxzUEsBAi0AFAAGAAgAAAAhACZNOvP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B1E6B26" w14:textId="369B282A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5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 xml:space="preserve">Gleiche Nenner über Mal-Reihen finden </w:t>
            </w:r>
          </w:p>
        </w:tc>
      </w:tr>
      <w:tr w:rsidR="001F2E0E" w:rsidRPr="005B6061" w14:paraId="66E06F1B" w14:textId="77777777" w:rsidTr="0068490F">
        <w:tc>
          <w:tcPr>
            <w:tcW w:w="709" w:type="dxa"/>
          </w:tcPr>
          <w:p w14:paraId="75BDE4C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16BE0F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A64AFA3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2FBBC8D1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592C4BD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7AB78CEA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BDDE124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0995C73D" w14:textId="77777777" w:rsidR="000D7745" w:rsidRDefault="000D7745" w:rsidP="00DD1172">
            <w:pPr>
              <w:spacing w:line="240" w:lineRule="atLeast"/>
              <w:rPr>
                <w:rFonts w:ascii="Calibri" w:hAnsi="Calibri"/>
              </w:rPr>
            </w:pPr>
          </w:p>
          <w:p w14:paraId="68E2EE3B" w14:textId="3A13183E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BEAEDCF" wp14:editId="6F7652C4">
                  <wp:extent cx="360000" cy="272386"/>
                  <wp:effectExtent l="0" t="0" r="2540" b="0"/>
                  <wp:docPr id="1684712558" name="Grafik 168471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DA4385" w14:textId="7B889FD8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45D2959" w14:textId="6A41D18A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4784" behindDoc="0" locked="0" layoutInCell="1" allowOverlap="1" wp14:anchorId="1697F678" wp14:editId="35CF5ED8">
                      <wp:simplePos x="0" y="0"/>
                      <wp:positionH relativeFrom="column">
                        <wp:posOffset>4592955</wp:posOffset>
                      </wp:positionH>
                      <wp:positionV relativeFrom="paragraph">
                        <wp:posOffset>-66675</wp:posOffset>
                      </wp:positionV>
                      <wp:extent cx="626745" cy="748665"/>
                      <wp:effectExtent l="0" t="0" r="0" b="635"/>
                      <wp:wrapNone/>
                      <wp:docPr id="141299777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48665"/>
                                <a:chOff x="-19536" y="-26137"/>
                                <a:chExt cx="627018" cy="749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103901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709331" name="Textfeld 12"/>
                              <wps:cNvSpPr txBox="1"/>
                              <wps:spPr>
                                <a:xfrm>
                                  <a:off x="161127" y="57658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7B19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7F678" id="Gruppieren 21" o:spid="_x0000_s1258" style="position:absolute;margin-left:361.65pt;margin-top:-5.25pt;width:49.35pt;height:58.95pt;z-index:253174784;mso-width-relative:margin;mso-height-relative:margin" coordorigin="-195,-261" coordsize="6270,74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">
                      <v:shape id="Grafik 3" o:spid="_x0000_s1259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">
                        <v:imagedata r:id="rId58" o:title="" chromakey="white"/>
                      </v:shape>
                      <v:shape id="_x0000_s1260" type="#_x0000_t202" style="position:absolute;left:1611;top:5765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37B19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hat einen gemeinsamen Nenner für die Brüche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="001F2E0E" w:rsidRPr="005B6061">
              <w:rPr>
                <w:rFonts w:ascii="Calibri" w:hAnsi="Calibri"/>
                <w:noProof/>
              </w:rPr>
              <w:t xml:space="preserve">und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B7511D">
              <w:rPr>
                <w:rFonts w:ascii="Calibri" w:hAnsi="Calibri"/>
                <w:noProof/>
              </w:rPr>
              <w:t xml:space="preserve">  </w:t>
            </w:r>
            <w:r w:rsidR="001F2E0E" w:rsidRPr="005B6061">
              <w:rPr>
                <w:rFonts w:ascii="Calibri" w:hAnsi="Calibri"/>
                <w:noProof/>
              </w:rPr>
              <w:t>gesucht.</w:t>
            </w:r>
          </w:p>
          <w:p w14:paraId="2508019E" w14:textId="31F2704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Das hat sie überlegt:</w:t>
            </w:r>
          </w:p>
          <w:p w14:paraId="0656408B" w14:textId="22A653D3" w:rsidR="001F2E0E" w:rsidRPr="005B6061" w:rsidRDefault="00003BB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86EFF88" wp14:editId="0309F153">
                      <wp:simplePos x="0" y="0"/>
                      <wp:positionH relativeFrom="column">
                        <wp:posOffset>3032760</wp:posOffset>
                      </wp:positionH>
                      <wp:positionV relativeFrom="paragraph">
                        <wp:posOffset>193675</wp:posOffset>
                      </wp:positionV>
                      <wp:extent cx="742315" cy="182880"/>
                      <wp:effectExtent l="12700" t="12700" r="6985" b="7620"/>
                      <wp:wrapNone/>
                      <wp:docPr id="11222" name="Abgerundetes Rechteck 1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315" cy="1828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DB52E7" id="Abgerundetes Rechteck 11222" o:spid="_x0000_s1026" style="position:absolute;margin-left:238.8pt;margin-top:15.25pt;width:58.45pt;height:14.4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" filled="f" strokecolor="#0070c0" strokeweight="1.5pt">
                      <v:stroke joinstyle="miter"/>
                    </v:roundrect>
                  </w:pict>
                </mc:Fallback>
              </mc:AlternateContent>
            </w:r>
          </w:p>
          <w:p w14:paraId="35F6B850" w14:textId="1BEFBBD5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  <w:sz w:val="24"/>
                      <w:szCs w:val="24"/>
                    </w:rPr>
                    <m:t>4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Viertel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Achtel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12-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16-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24-tel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-Streifen,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… </w:t>
            </w:r>
          </w:p>
          <w:p w14:paraId="6E84F13A" w14:textId="08650B71" w:rsidR="001F2E0E" w:rsidRPr="005B6061" w:rsidRDefault="00B7511D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w:r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6FDD1F08" wp14:editId="38843308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156845</wp:posOffset>
                      </wp:positionV>
                      <wp:extent cx="803275" cy="186055"/>
                      <wp:effectExtent l="12700" t="12700" r="9525" b="17145"/>
                      <wp:wrapNone/>
                      <wp:docPr id="1281051643" name="Abgerundetes Rechteck 128105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275" cy="18605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400FC6" id="Abgerundetes Rechteck 1281051643" o:spid="_x0000_s1026" style="position:absolute;margin-left:185.3pt;margin-top:12.35pt;width:63.25pt;height:14.6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" filled="f" strokecolor="#0070c0" strokeweight="1.5pt">
                      <v:stroke joinstyle="miter"/>
                    </v:roundrect>
                  </w:pict>
                </mc:Fallback>
              </mc:AlternateContent>
            </w:r>
            <w:r w:rsidR="00C911C2" w:rsidRPr="005B6061">
              <w:rPr>
                <w:rFonts w:ascii="Calibri" w:hAnsi="Calibri"/>
                <w:noProof/>
                <w:color w:val="0070C0"/>
                <w:position w:val="-24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4E7047E" wp14:editId="42A6947F">
                      <wp:simplePos x="0" y="0"/>
                      <wp:positionH relativeFrom="column">
                        <wp:posOffset>3179445</wp:posOffset>
                      </wp:positionH>
                      <wp:positionV relativeFrom="paragraph">
                        <wp:posOffset>39370</wp:posOffset>
                      </wp:positionV>
                      <wp:extent cx="363855" cy="191770"/>
                      <wp:effectExtent l="25400" t="38100" r="0" b="36830"/>
                      <wp:wrapNone/>
                      <wp:docPr id="1646612688" name="Gerade Verbindung mit Pfeil 164661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3855" cy="1917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headEnd type="arrow"/>
                                <a:tailEnd type="arrow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9A23D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1646612688" o:spid="_x0000_s1026" type="#_x0000_t32" style="position:absolute;margin-left:250.35pt;margin-top:3.1pt;width:28.65pt;height:15.1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" strokecolor="#0070c0" strokeweight="1.5pt">
                      <v:stroke startarrow="open" endarrow="open" joinstyle="miter"/>
                    </v:shape>
                  </w:pict>
                </mc:Fallback>
              </mc:AlternateContent>
            </w:r>
          </w:p>
          <w:p w14:paraId="6392EBF0" w14:textId="271B7BBB" w:rsidR="001F2E0E" w:rsidRPr="005B6061" w:rsidRDefault="00000000" w:rsidP="00DD1172">
            <w:pPr>
              <w:spacing w:line="240" w:lineRule="atLeast"/>
              <w:rPr>
                <w:rFonts w:ascii="Calibri" w:hAnsi="Calibri"/>
                <w:noProof/>
                <w:color w:val="0070C0"/>
                <w:sz w:val="18"/>
                <w:szCs w:val="18"/>
              </w:rPr>
            </w:pPr>
            <m:oMath>
              <m:f>
                <m:fPr>
                  <m:ctrlPr>
                    <w:rPr>
                      <w:rFonts w:ascii="Calibri" w:hAnsi="Calibri"/>
                      <w:i/>
                      <w:noProof/>
                      <w:color w:val="0070C0"/>
                    </w:rPr>
                  </m:ctrlPr>
                </m:fPr>
                <m:num>
                  <m:r>
                    <w:rPr>
                      <w:rFonts w:ascii="Calibri" w:hAnsi="Calibri"/>
                      <w:noProof/>
                      <w:color w:val="0070C0"/>
                    </w:rPr>
                    <m:t>3</m:t>
                  </m:r>
                </m:num>
                <m:den>
                  <m:r>
                    <w:rPr>
                      <w:rFonts w:ascii="Calibri" w:hAnsi="Calibri"/>
                      <w:noProof/>
                      <w:color w:val="0070C0"/>
                    </w:rPr>
                    <m:t>5</m:t>
                  </m:r>
                </m:den>
              </m:f>
            </m:oMath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 </w:t>
            </w:r>
            <w:r w:rsidR="00003BB0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Fünftel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Zehntel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15-tel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-Streifen,  </w:t>
            </w:r>
            <w:r w:rsidR="00C911C2">
              <w:rPr>
                <w:rFonts w:ascii="Calibri" w:hAnsi="Calibri"/>
                <w:noProof/>
                <w:color w:val="0070C0"/>
                <w:sz w:val="18"/>
                <w:szCs w:val="18"/>
              </w:rPr>
              <w:t>20-</w:t>
            </w:r>
            <w:r w:rsidR="00DF4DF2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>tel</w:t>
            </w:r>
            <w:r w:rsidR="001F2E0E" w:rsidRPr="005B6061">
              <w:rPr>
                <w:rFonts w:ascii="Calibri" w:hAnsi="Calibri"/>
                <w:noProof/>
                <w:color w:val="0070C0"/>
                <w:sz w:val="18"/>
                <w:szCs w:val="18"/>
              </w:rPr>
              <w:t xml:space="preserve">-Streifen </w:t>
            </w:r>
          </w:p>
          <w:p w14:paraId="3162A12C" w14:textId="77777777" w:rsidR="00B650E1" w:rsidRPr="005B6061" w:rsidRDefault="00B650E1" w:rsidP="006A4708">
            <w:pPr>
              <w:rPr>
                <w:rFonts w:ascii="Calibri" w:hAnsi="Calibri"/>
              </w:rPr>
            </w:pPr>
          </w:p>
          <w:p w14:paraId="762AF8FE" w14:textId="30449ABA" w:rsidR="001F2E0E" w:rsidRPr="005B6061" w:rsidRDefault="001F2E0E" w:rsidP="00B650E1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Beschreibe, was Emily gemacht hat, um den gemeinsamen Nenner zu finden</w:t>
            </w:r>
            <w:r w:rsidR="00B650E1" w:rsidRPr="005B6061">
              <w:rPr>
                <w:rFonts w:ascii="Calibri" w:hAnsi="Calibri"/>
              </w:rPr>
              <w:t xml:space="preserve">: </w:t>
            </w:r>
          </w:p>
          <w:p w14:paraId="1A61FC2D" w14:textId="77777777" w:rsidR="001F2E0E" w:rsidRPr="005B6061" w:rsidRDefault="001F2E0E" w:rsidP="00BF65BD">
            <w:pPr>
              <w:pStyle w:val="Listenabsatz"/>
            </w:pPr>
            <w:r w:rsidRPr="005B6061">
              <w:t>Wie sehen die Brüche in den einzelnen Streifen aus? Wie heißen sie?</w:t>
            </w:r>
          </w:p>
          <w:p w14:paraId="3C1403BE" w14:textId="77777777" w:rsidR="001F2E0E" w:rsidRPr="005B6061" w:rsidRDefault="001F2E0E" w:rsidP="00BF65BD">
            <w:pPr>
              <w:pStyle w:val="Listenabsatz"/>
            </w:pPr>
            <w:r w:rsidRPr="005B6061">
              <w:t>Was hat das mit Verfeinern und Erweitern zu tun?</w:t>
            </w:r>
          </w:p>
        </w:tc>
      </w:tr>
      <w:tr w:rsidR="001F2E0E" w:rsidRPr="005B6061" w14:paraId="54C6D7E1" w14:textId="77777777" w:rsidTr="0068490F">
        <w:trPr>
          <w:trHeight w:val="516"/>
        </w:trPr>
        <w:tc>
          <w:tcPr>
            <w:tcW w:w="709" w:type="dxa"/>
          </w:tcPr>
          <w:p w14:paraId="46088E0E" w14:textId="1F71760F" w:rsidR="001F2E0E" w:rsidRPr="005B6061" w:rsidRDefault="00037AF7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636608" behindDoc="0" locked="0" layoutInCell="1" allowOverlap="1" wp14:anchorId="5ECADF62" wp14:editId="7052DC03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561340</wp:posOffset>
                  </wp:positionV>
                  <wp:extent cx="360000" cy="272386"/>
                  <wp:effectExtent l="0" t="0" r="0" b="0"/>
                  <wp:wrapNone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13E79A4" w14:textId="303DEC9F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64CD5826" w14:textId="00B62D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Emily gleichnamige Brüche, indem du dir die Streifen vorstellst:</w:t>
            </w:r>
            <w:r w:rsidR="00B7511D">
              <w:rPr>
                <w:rFonts w:ascii="Calibri" w:hAnsi="Calibri"/>
                <w:noProof/>
              </w:rPr>
              <w:t xml:space="preserve"> </w:t>
            </w:r>
          </w:p>
          <w:p w14:paraId="34BBA643" w14:textId="78798FF9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5056" behindDoc="0" locked="0" layoutInCell="1" allowOverlap="1" wp14:anchorId="6357A992" wp14:editId="73C88F82">
                      <wp:simplePos x="0" y="0"/>
                      <wp:positionH relativeFrom="column">
                        <wp:posOffset>1471295</wp:posOffset>
                      </wp:positionH>
                      <wp:positionV relativeFrom="paragraph">
                        <wp:posOffset>74930</wp:posOffset>
                      </wp:positionV>
                      <wp:extent cx="194945" cy="317500"/>
                      <wp:effectExtent l="0" t="0" r="8255" b="0"/>
                      <wp:wrapNone/>
                      <wp:docPr id="64353354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945" cy="317500"/>
                                <a:chOff x="35853" y="-4831"/>
                                <a:chExt cx="198077" cy="318283"/>
                              </a:xfrm>
                            </wpg:grpSpPr>
                            <wps:wsp>
                              <wps:cNvPr id="185206334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F80EB7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082348277" name="Textfeld 3"/>
                              <wps:cNvSpPr txBox="1"/>
                              <wps:spPr>
                                <a:xfrm>
                                  <a:off x="3585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ACB41E" w14:textId="151431A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286067" name="Gerade Verbindung 1"/>
                              <wps:cNvCnPr/>
                              <wps:spPr>
                                <a:xfrm>
                                  <a:off x="42137" y="179565"/>
                                  <a:ext cx="10846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57A992" id="_x0000_s1261" style="position:absolute;margin-left:115.85pt;margin-top:5.9pt;width:15.35pt;height:25pt;z-index:253485056;mso-width-relative:margin;mso-height-relative:margin" coordorigin="35853,-4831" coordsize="198077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lftjgMAAMM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">
                      <v:shape id="Textfeld 3" o:spid="_x0000_s12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5BF80EB7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63" type="#_x0000_t202" style="position:absolute;left:3585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ACB41E" w14:textId="151431A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line id="Gerade Verbindung 1" o:spid="_x0000_s1264" style="position:absolute;visibility:visible;mso-wrap-style:square" from="42137,179565" to="15060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7888" behindDoc="0" locked="0" layoutInCell="1" allowOverlap="1" wp14:anchorId="4FFC7130" wp14:editId="0AA719B1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80645</wp:posOffset>
                      </wp:positionV>
                      <wp:extent cx="174625" cy="317500"/>
                      <wp:effectExtent l="0" t="0" r="3175" b="0"/>
                      <wp:wrapNone/>
                      <wp:docPr id="21413608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83862475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6502E" w14:textId="5140950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3301677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A806A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213712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FC7130" id="_x0000_s1265" style="position:absolute;margin-left:19.45pt;margin-top:6.35pt;width:13.75pt;height:25pt;z-index:25347788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">
                      <v:shape id="Textfeld 3" o:spid="_x0000_s126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3B6502E" w14:textId="5140950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6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63A806A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6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78912" behindDoc="0" locked="0" layoutInCell="1" allowOverlap="1" wp14:anchorId="697A6CBE" wp14:editId="47914C01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79375</wp:posOffset>
                      </wp:positionV>
                      <wp:extent cx="189230" cy="317500"/>
                      <wp:effectExtent l="0" t="0" r="1270" b="0"/>
                      <wp:wrapNone/>
                      <wp:docPr id="3703606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4514433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FA7BD2" w14:textId="11E57CE1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4692798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416721" w14:textId="2467C585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956734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6CBE" id="_x0000_s1269" style="position:absolute;margin-left:51.4pt;margin-top:6.25pt;width:14.9pt;height:25pt;z-index:253478912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">
                      <v:shape id="Textfeld 3" o:spid="_x0000_s127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EFA7BD2" w14:textId="11E57CE1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2416721" w14:textId="2467C585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5D640D98" wp14:editId="0760042B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73660</wp:posOffset>
                      </wp:positionV>
                      <wp:extent cx="189230" cy="317500"/>
                      <wp:effectExtent l="0" t="0" r="1270" b="0"/>
                      <wp:wrapNone/>
                      <wp:docPr id="7683461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18893656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FFA22" w14:textId="07548DB3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89465557" name="Textfeld 3"/>
                              <wps:cNvSpPr txBox="1"/>
                              <wps:spPr>
                                <a:xfrm>
                                  <a:off x="49789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888D5D" w14:textId="39A469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515043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40D98" id="_x0000_s1273" style="position:absolute;margin-left:185.05pt;margin-top:5.8pt;width:14.9pt;height:25pt;z-index:253481984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">
                      <v:shape id="Textfeld 3" o:spid="_x0000_s12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777FFA22" w14:textId="07548DB3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49789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6888D5D" w14:textId="39A469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02F51AC3" wp14:editId="2C1D9EC0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75565</wp:posOffset>
                      </wp:positionV>
                      <wp:extent cx="174625" cy="317500"/>
                      <wp:effectExtent l="0" t="0" r="3175" b="0"/>
                      <wp:wrapNone/>
                      <wp:docPr id="5965518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3270290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FEA667" w14:textId="1E4DAC64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5189191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4BD23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940940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F51AC3" id="_x0000_s1277" style="position:absolute;margin-left:152pt;margin-top:5.95pt;width:13.75pt;height:25pt;z-index:253480960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">
                      <v:shape id="Textfeld 3" o:spid="_x0000_s12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21FEA667" w14:textId="1E4DAC64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ED4BD23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751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4032" behindDoc="0" locked="0" layoutInCell="1" allowOverlap="1" wp14:anchorId="3E1BA923" wp14:editId="098CA5FD">
                      <wp:simplePos x="0" y="0"/>
                      <wp:positionH relativeFrom="column">
                        <wp:posOffset>1071880</wp:posOffset>
                      </wp:positionH>
                      <wp:positionV relativeFrom="paragraph">
                        <wp:posOffset>81915</wp:posOffset>
                      </wp:positionV>
                      <wp:extent cx="174625" cy="317500"/>
                      <wp:effectExtent l="0" t="0" r="3175" b="0"/>
                      <wp:wrapNone/>
                      <wp:docPr id="447159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68852194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4BCA0F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495882" name="Textfeld 3"/>
                              <wps:cNvSpPr txBox="1"/>
                              <wps:spPr>
                                <a:xfrm>
                                  <a:off x="77643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F99992" w14:textId="77777777" w:rsidR="00B7511D" w:rsidRPr="00451DD8" w:rsidRDefault="00B7511D" w:rsidP="00B7511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701696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1BA923" id="_x0000_s1281" style="position:absolute;margin-left:84.4pt;margin-top:6.45pt;width:13.75pt;height:25pt;z-index:25348403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">
                      <v:shape id="Textfeld 3" o:spid="_x0000_s12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A4BCA0F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3" type="#_x0000_t202" style="position:absolute;left:77643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9F99992" w14:textId="77777777" w:rsidR="00B7511D" w:rsidRPr="00451DD8" w:rsidRDefault="00B7511D" w:rsidP="00B751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284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DE626DE" w14:textId="5EF1653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(2)  </w:t>
            </w:r>
            <w:r w:rsidR="00B7511D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und         (3)  </w:t>
            </w:r>
            <w:r w:rsidR="00B7511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16DD3EA" w14:textId="723B322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677381" w14:textId="63C141B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Wo ist es schwer, </w:t>
            </w:r>
            <w:r w:rsidR="00DC06FB">
              <w:rPr>
                <w:rFonts w:ascii="Calibri" w:hAnsi="Calibri"/>
                <w:noProof/>
              </w:rPr>
              <w:t xml:space="preserve">und </w:t>
            </w:r>
            <w:r w:rsidRPr="005B6061">
              <w:rPr>
                <w:rFonts w:ascii="Calibri" w:hAnsi="Calibri"/>
                <w:noProof/>
              </w:rPr>
              <w:t xml:space="preserve">wo ist es leicht, gleichnamige Brüche zu finden?    </w:t>
            </w:r>
          </w:p>
        </w:tc>
      </w:tr>
    </w:tbl>
    <w:p w14:paraId="09A001C7" w14:textId="404F424D" w:rsidR="001F2E0E" w:rsidRDefault="001F2E0E" w:rsidP="00DD1172">
      <w:pPr>
        <w:spacing w:line="240" w:lineRule="atLeast"/>
        <w:rPr>
          <w:rFonts w:ascii="Calibri" w:hAnsi="Calibri"/>
        </w:rPr>
      </w:pPr>
    </w:p>
    <w:p w14:paraId="634045AF" w14:textId="77777777" w:rsidR="00037AF7" w:rsidRPr="005B6061" w:rsidRDefault="00037AF7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65933A24" w14:textId="77777777" w:rsidTr="0068490F">
        <w:tc>
          <w:tcPr>
            <w:tcW w:w="709" w:type="dxa"/>
          </w:tcPr>
          <w:p w14:paraId="3656E125" w14:textId="77777777" w:rsidR="001F2E0E" w:rsidRPr="005B6061" w:rsidRDefault="001F2E0E" w:rsidP="00B650E1">
            <w:pPr>
              <w:pStyle w:val="berschrift3"/>
            </w:pPr>
            <w:r w:rsidRPr="005B6061">
              <w:t>2.2</w:t>
            </w:r>
          </w:p>
        </w:tc>
        <w:tc>
          <w:tcPr>
            <w:tcW w:w="8610" w:type="dxa"/>
            <w:gridSpan w:val="2"/>
          </w:tcPr>
          <w:p w14:paraId="5A400882" w14:textId="09C2A082" w:rsidR="001F2E0E" w:rsidRPr="005B6061" w:rsidRDefault="001F2E0E" w:rsidP="00B650E1">
            <w:pPr>
              <w:pStyle w:val="berschrift3"/>
            </w:pPr>
            <w:r w:rsidRPr="005B6061">
              <w:t>Gleichnamige Brüche über Multiplizieren der Nenner finden</w:t>
            </w:r>
          </w:p>
        </w:tc>
      </w:tr>
      <w:tr w:rsidR="00DE2BAF" w:rsidRPr="005B6061" w14:paraId="7497EE30" w14:textId="77777777" w:rsidTr="0068490F">
        <w:tc>
          <w:tcPr>
            <w:tcW w:w="709" w:type="dxa"/>
          </w:tcPr>
          <w:p w14:paraId="16A48152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4001E548" w14:textId="60FB34D7" w:rsidR="00DE2BAF" w:rsidRPr="005B6061" w:rsidRDefault="00DE2BAF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vAlign w:val="center"/>
          </w:tcPr>
          <w:p w14:paraId="23C5C15E" w14:textId="475BEDBA" w:rsidR="00DE2BAF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7104" behindDoc="0" locked="0" layoutInCell="1" allowOverlap="1" wp14:anchorId="61DD550A" wp14:editId="70365BB2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162560</wp:posOffset>
                      </wp:positionV>
                      <wp:extent cx="174625" cy="317500"/>
                      <wp:effectExtent l="0" t="0" r="3175" b="0"/>
                      <wp:wrapNone/>
                      <wp:docPr id="4621965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625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61609764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DA8D4E" w14:textId="77777777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88722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DD47FB" w14:textId="68E87953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483604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550A" id="_x0000_s1285" style="position:absolute;margin-left:238.6pt;margin-top:12.8pt;width:13.75pt;height:25pt;z-index:25348710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">
                      <v:shape id="Textfeld 3" o:spid="_x0000_s128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ADA8D4E" w14:textId="77777777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28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CDD47FB" w14:textId="68E87953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28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88128" behindDoc="0" locked="0" layoutInCell="1" allowOverlap="1" wp14:anchorId="3DB75BBA" wp14:editId="7068A409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161290</wp:posOffset>
                      </wp:positionV>
                      <wp:extent cx="189230" cy="317500"/>
                      <wp:effectExtent l="0" t="0" r="1270" b="0"/>
                      <wp:wrapNone/>
                      <wp:docPr id="17593257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" cy="317500"/>
                                <a:chOff x="42137" y="-4831"/>
                                <a:chExt cx="191793" cy="318283"/>
                              </a:xfrm>
                            </wpg:grpSpPr>
                            <wps:wsp>
                              <wps:cNvPr id="200617382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656438" w14:textId="7B7DE8C5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7881672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2FE37D" w14:textId="4C301688" w:rsidR="00FA0206" w:rsidRPr="00451DD8" w:rsidRDefault="00FA0206" w:rsidP="00FA020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837431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75BBA" id="_x0000_s1289" style="position:absolute;margin-left:265.25pt;margin-top:12.7pt;width:14.9pt;height:25pt;z-index:253488128;mso-width-relative:margin;mso-height-relative:margin" coordorigin="42137,-4831" coordsize="19179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">
                      <v:shape id="Textfeld 3" o:spid="_x0000_s12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B656438" w14:textId="7B7DE8C5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2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2FE37D" w14:textId="4C301688" w:rsidR="00FA0206" w:rsidRPr="00451DD8" w:rsidRDefault="00FA0206" w:rsidP="00FA020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29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4DD9CF44" wp14:editId="6FD9C7B5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39370</wp:posOffset>
                      </wp:positionV>
                      <wp:extent cx="2932430" cy="756000"/>
                      <wp:effectExtent l="0" t="0" r="420370" b="19050"/>
                      <wp:wrapNone/>
                      <wp:docPr id="481899782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2430" cy="756000"/>
                              </a:xfrm>
                              <a:prstGeom prst="wedgeRoundRectCallout">
                                <a:avLst>
                                  <a:gd name="adj1" fmla="val 62753"/>
                                  <a:gd name="adj2" fmla="val 81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2279FF" w14:textId="2CBBC4B3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Emilys Weg dauert mir zu lange.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Ich multipliziere direkt die Nenner: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und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 xml:space="preserve">dann bekomme ich 7 · 5 = 35 als Nenner. 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Dann erweitere ich beide Brüche auf 35</w:t>
                                  </w:r>
                                  <w:r w:rsidR="00DC06FB" w:rsidRPr="00FA0206">
                                    <w:rPr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FA0206">
                                    <w:rPr>
                                      <w:sz w:val="20"/>
                                      <w:szCs w:val="20"/>
                                    </w:rPr>
                                    <w:t>tel.</w:t>
                                  </w:r>
                                </w:p>
                                <w:p w14:paraId="455853AD" w14:textId="24CD32CC" w:rsidR="00003BB0" w:rsidRPr="00FA0206" w:rsidRDefault="00003BB0" w:rsidP="00DE2BAF">
                                  <w:pPr>
                                    <w:pStyle w:val="TextSprechblasen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9CF44" id="_x0000_s1293" type="#_x0000_t62" style="position:absolute;margin-left:90.75pt;margin-top:3.1pt;width:230.9pt;height:59.5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" adj="24355,10976" filled="f" strokecolor="#bfbfbf [2412]" strokeweight="1pt">
                      <v:textbox inset="1mm,1mm,1mm,1mm">
                        <w:txbxContent>
                          <w:p w14:paraId="6F2279FF" w14:textId="2CBBC4B3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Emilys Weg dauert mir zu lange.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Ich multipliziere direkt die Nenner: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und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A0206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 xml:space="preserve">dann bekomme ich 7 · 5 = 35 als Nenner. 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br/>
                              <w:t>Dann erweitere ich beide Brüche auf 35</w:t>
                            </w:r>
                            <w:r w:rsidR="00DC06FB" w:rsidRPr="00FA0206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A0206">
                              <w:rPr>
                                <w:sz w:val="20"/>
                                <w:szCs w:val="20"/>
                              </w:rPr>
                              <w:t>tel.</w:t>
                            </w:r>
                          </w:p>
                          <w:p w14:paraId="455853AD" w14:textId="24CD32CC" w:rsidR="00003BB0" w:rsidRPr="00FA0206" w:rsidRDefault="00003BB0" w:rsidP="00DE2BAF">
                            <w:pPr>
                              <w:pStyle w:val="TextSprechblase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4B42C28E" w14:textId="77777777" w:rsidTr="0068490F">
        <w:tc>
          <w:tcPr>
            <w:tcW w:w="709" w:type="dxa"/>
          </w:tcPr>
          <w:p w14:paraId="7D8AB6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4D85A088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vAlign w:val="center"/>
          </w:tcPr>
          <w:p w14:paraId="5341FC2D" w14:textId="11351BC0" w:rsidR="001F2E0E" w:rsidRPr="005B6061" w:rsidRDefault="00164725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60128" behindDoc="0" locked="0" layoutInCell="1" allowOverlap="1" wp14:anchorId="159C27DA" wp14:editId="5379F8B2">
                      <wp:simplePos x="0" y="0"/>
                      <wp:positionH relativeFrom="column">
                        <wp:posOffset>4450715</wp:posOffset>
                      </wp:positionH>
                      <wp:positionV relativeFrom="paragraph">
                        <wp:posOffset>-212725</wp:posOffset>
                      </wp:positionV>
                      <wp:extent cx="657225" cy="755015"/>
                      <wp:effectExtent l="0" t="0" r="0" b="6985"/>
                      <wp:wrapNone/>
                      <wp:docPr id="5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62D721" w14:textId="77777777" w:rsidR="00164725" w:rsidRPr="0020319D" w:rsidRDefault="00164725" w:rsidP="0016472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9C27DA" id="Gruppieren 16" o:spid="_x0000_s1294" style="position:absolute;margin-left:350.45pt;margin-top:-16.75pt;width:51.75pt;height:59.45pt;z-index:2533601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">
                      <v:shape id="Grafik 8" o:spid="_x0000_s1295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">
                        <v:imagedata r:id="rId60" o:title="" chromakey="white"/>
                      </v:shape>
                      <v:shape id="_x0000_s1296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5762D721" w14:textId="77777777" w:rsidR="00164725" w:rsidRPr="0020319D" w:rsidRDefault="00164725" w:rsidP="0016472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C8A2D" w14:textId="4040C7FC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B16C4E4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34D4F9D" w14:textId="1E53182D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98E4B21" w14:textId="050A0A2E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 Ricos Weg für kleine Nenner an der Streifentafel: </w:t>
            </w:r>
            <w:r w:rsidRPr="005B6061">
              <w:rPr>
                <w:rFonts w:ascii="Calibri" w:hAnsi="Calibri"/>
                <w:noProof/>
              </w:rPr>
              <w:br/>
              <w:t>Warum funktioniert sein Weg? Wie bestimmt er die neuen Zähler?</w:t>
            </w:r>
          </w:p>
          <w:p w14:paraId="1A6C63F1" w14:textId="416A9590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D2C6F98" w14:textId="77777777" w:rsidTr="0068490F">
        <w:tc>
          <w:tcPr>
            <w:tcW w:w="709" w:type="dxa"/>
          </w:tcPr>
          <w:p w14:paraId="5B2EAFA7" w14:textId="7F8ECB0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915935A" w14:textId="07C8D80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vAlign w:val="center"/>
          </w:tcPr>
          <w:p w14:paraId="3BC2BCEF" w14:textId="2CC7E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wie Rico gleichnamige Brüche:</w:t>
            </w:r>
            <w:r w:rsidR="00FA0206">
              <w:rPr>
                <w:rFonts w:ascii="Calibri" w:hAnsi="Calibri"/>
                <w:noProof/>
              </w:rPr>
              <w:t xml:space="preserve"> </w:t>
            </w:r>
          </w:p>
          <w:p w14:paraId="38D7037A" w14:textId="3D192FDF" w:rsidR="001F2E0E" w:rsidRPr="005B6061" w:rsidRDefault="00FA020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0416" behindDoc="0" locked="0" layoutInCell="1" allowOverlap="1" wp14:anchorId="29AD63DE" wp14:editId="705C3EAF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81280</wp:posOffset>
                      </wp:positionV>
                      <wp:extent cx="603250" cy="317500"/>
                      <wp:effectExtent l="0" t="0" r="6350" b="0"/>
                      <wp:wrapNone/>
                      <wp:docPr id="108975722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3250" cy="317500"/>
                                <a:chOff x="-18078" y="0"/>
                                <a:chExt cx="606069" cy="317500"/>
                              </a:xfrm>
                            </wpg:grpSpPr>
                            <wpg:grpSp>
                              <wpg:cNvPr id="907665158" name="Gruppieren 2"/>
                              <wpg:cNvGrpSpPr/>
                              <wpg:grpSpPr>
                                <a:xfrm>
                                  <a:off x="-18078" y="0"/>
                                  <a:ext cx="158244" cy="317500"/>
                                  <a:chOff x="39145" y="-4831"/>
                                  <a:chExt cx="159954" cy="318283"/>
                                </a:xfrm>
                              </wpg:grpSpPr>
                              <wps:wsp>
                                <wps:cNvPr id="378548091" name="Textfeld 3"/>
                                <wps:cNvSpPr txBox="1"/>
                                <wps:spPr>
                                  <a:xfrm>
                                    <a:off x="39145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8D000" w14:textId="07E780CD" w:rsidR="00FA0206" w:rsidRPr="00451DD8" w:rsidRDefault="00FA0206" w:rsidP="00FA020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61472471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A8EA36" w14:textId="135AA45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26837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51983480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2783765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82C572" w14:textId="72FED4EF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3278743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DF0E33" w14:textId="325258AA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322855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D63DE" id="Gruppieren 135" o:spid="_x0000_s1297" style="position:absolute;margin-left:295.4pt;margin-top:6.4pt;width:47.5pt;height:25pt;z-index:253500416;mso-width-relative:margin;mso-height-relative:margin" coordorigin="-180" coordsize="6060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">
                      <v:group id="_x0000_s1298" style="position:absolute;left:-180;width:1581;height:3175" coordorigin="39145,-4831" coordsize="1599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">
                        <v:shape id="Textfeld 3" o:spid="_x0000_s1299" type="#_x0000_t202" style="position:absolute;left:391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798D000" w14:textId="07E780CD" w:rsidR="00FA0206" w:rsidRPr="00451DD8" w:rsidRDefault="00FA0206" w:rsidP="00FA020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00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7A8EA36" w14:textId="135AA45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30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0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">
                        <v:shape id="Textfeld 3" o:spid="_x0000_s130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B82C572" w14:textId="72FED4EF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3DF0E33" w14:textId="325258AA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0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8368" behindDoc="0" locked="0" layoutInCell="1" allowOverlap="1" wp14:anchorId="299BE6FD" wp14:editId="79F613A3">
                      <wp:simplePos x="0" y="0"/>
                      <wp:positionH relativeFrom="column">
                        <wp:posOffset>2917825</wp:posOffset>
                      </wp:positionH>
                      <wp:positionV relativeFrom="paragraph">
                        <wp:posOffset>81280</wp:posOffset>
                      </wp:positionV>
                      <wp:extent cx="587375" cy="317500"/>
                      <wp:effectExtent l="0" t="0" r="9525" b="0"/>
                      <wp:wrapNone/>
                      <wp:docPr id="7544285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-631" y="0"/>
                                <a:chExt cx="588622" cy="317500"/>
                              </a:xfrm>
                            </wpg:grpSpPr>
                            <wpg:grpSp>
                              <wpg:cNvPr id="1414113278" name="Gruppieren 2"/>
                              <wpg:cNvGrpSpPr/>
                              <wpg:grpSpPr>
                                <a:xfrm>
                                  <a:off x="-631" y="0"/>
                                  <a:ext cx="168373" cy="317500"/>
                                  <a:chOff x="56781" y="-4831"/>
                                  <a:chExt cx="170192" cy="318283"/>
                                </a:xfrm>
                              </wpg:grpSpPr>
                              <wps:wsp>
                                <wps:cNvPr id="995573502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B59154" w14:textId="2F9EAFFB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307804498" name="Textfeld 3"/>
                                <wps:cNvSpPr txBox="1"/>
                                <wps:spPr>
                                  <a:xfrm>
                                    <a:off x="56781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00E1CB" w14:textId="260C84CC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36907019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90800807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924683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6A922D" w14:textId="5BC93C2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219709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96A0B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9595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9BE6FD" id="_x0000_s1306" style="position:absolute;margin-left:229.75pt;margin-top:6.4pt;width:46.25pt;height:25pt;z-index:253498368;mso-width-relative:margin;mso-height-relative:margin" coordorigin="-6" coordsize="5886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">
                      <v:group id="_x0000_s1307" style="position:absolute;left:-6;width:1683;height:3175" coordorigin="56781,-4831" coordsize="170192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">
                        <v:shape id="Textfeld 3" o:spid="_x0000_s1308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9B59154" w14:textId="2F9EAFFB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09" type="#_x0000_t202" style="position:absolute;left:56781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700E1CB" w14:textId="260C84CC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31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">
                        <v:shape id="Textfeld 3" o:spid="_x0000_s13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4F6A922D" w14:textId="5BC93C2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F196A0B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6320" behindDoc="0" locked="0" layoutInCell="1" allowOverlap="1" wp14:anchorId="51978A15" wp14:editId="7076004A">
                      <wp:simplePos x="0" y="0"/>
                      <wp:positionH relativeFrom="column">
                        <wp:posOffset>2038985</wp:posOffset>
                      </wp:positionH>
                      <wp:positionV relativeFrom="paragraph">
                        <wp:posOffset>101600</wp:posOffset>
                      </wp:positionV>
                      <wp:extent cx="587375" cy="317500"/>
                      <wp:effectExtent l="0" t="0" r="0" b="0"/>
                      <wp:wrapNone/>
                      <wp:docPr id="68318862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392574291" name="Gruppieren 2"/>
                              <wpg:cNvGrpSpPr/>
                              <wpg:grpSpPr>
                                <a:xfrm>
                                  <a:off x="0" y="0"/>
                                  <a:ext cx="167742" cy="317500"/>
                                  <a:chOff x="57419" y="-4831"/>
                                  <a:chExt cx="169554" cy="318283"/>
                                </a:xfrm>
                              </wpg:grpSpPr>
                              <wps:wsp>
                                <wps:cNvPr id="183231518" name="Textfeld 3"/>
                                <wps:cNvSpPr txBox="1"/>
                                <wps:spPr>
                                  <a:xfrm>
                                    <a:off x="67019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CCA89" w14:textId="383CDCC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8800859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47A58" w14:textId="2ECBCF55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63875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3618563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138172038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5452B" w14:textId="012D5341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503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9FED94" w14:textId="4984C0F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772781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78A15" id="_x0000_s1315" style="position:absolute;margin-left:160.55pt;margin-top:8pt;width:46.25pt;height:25pt;z-index:253496320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">
                      <v:group id="_x0000_s1316" style="position:absolute;width:1677;height:3175" coordorigin="57419,-4831" coordsize="16955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">
                        <v:shape id="Textfeld 3" o:spid="_x0000_s1317" type="#_x0000_t202" style="position:absolute;left:67019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3D7CCA89" w14:textId="383CDCC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31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A147A58" w14:textId="2ECBCF55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19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2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">
                        <v:shape id="Textfeld 3" o:spid="_x0000_s132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C65452B" w14:textId="012D5341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2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189FED94" w14:textId="4984C0F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2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4272" behindDoc="0" locked="0" layoutInCell="1" allowOverlap="1" wp14:anchorId="60FD6C2C" wp14:editId="6FF04AE4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85090</wp:posOffset>
                      </wp:positionV>
                      <wp:extent cx="587375" cy="317500"/>
                      <wp:effectExtent l="0" t="0" r="0" b="0"/>
                      <wp:wrapNone/>
                      <wp:docPr id="106455445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2044044647" name="Gruppieren 2"/>
                              <wpg:cNvGrpSpPr/>
                              <wpg:grpSpPr>
                                <a:xfrm>
                                  <a:off x="0" y="0"/>
                                  <a:ext cx="202154" cy="317500"/>
                                  <a:chOff x="57419" y="-4831"/>
                                  <a:chExt cx="204336" cy="318283"/>
                                </a:xfrm>
                              </wpg:grpSpPr>
                              <wps:wsp>
                                <wps:cNvPr id="1209180110" name="Textfeld 3"/>
                                <wps:cNvSpPr txBox="1"/>
                                <wps:spPr>
                                  <a:xfrm>
                                    <a:off x="10180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F35AB1" w14:textId="1B79819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8883494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415902" w14:textId="22CD8128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174359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520801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8210104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9AA49" w14:textId="26229086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36157240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67CC19" w14:textId="39D6DC8D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374445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FD6C2C" id="_x0000_s1324" style="position:absolute;margin-left:89.3pt;margin-top:6.7pt;width:46.25pt;height:25pt;z-index:25349427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">
                      <v:group id="_x0000_s1325" style="position:absolute;width:2021;height:3175" coordorigin="57419,-4831" coordsize="20433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">
                        <v:shape id="Textfeld 3" o:spid="_x0000_s1326" type="#_x0000_t202" style="position:absolute;left:10180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00F35AB1" w14:textId="1B79819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2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415902" w14:textId="22CD8128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132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2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">
                        <v:shape id="Textfeld 3" o:spid="_x0000_s133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5A9AA49" w14:textId="26229086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67CC19" w14:textId="39D6DC8D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492224" behindDoc="0" locked="0" layoutInCell="1" allowOverlap="1" wp14:anchorId="78F781DB" wp14:editId="7969EE85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109220</wp:posOffset>
                      </wp:positionV>
                      <wp:extent cx="587375" cy="317500"/>
                      <wp:effectExtent l="0" t="0" r="0" b="0"/>
                      <wp:wrapNone/>
                      <wp:docPr id="18356708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496918091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64973708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21FAA8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7317255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A95123" w14:textId="6FD492B3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5121227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7189352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57267685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D4C358" w14:textId="4315BD10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6497528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BE001D" w14:textId="77777777" w:rsidR="00FA0206" w:rsidRPr="00451DD8" w:rsidRDefault="00FA0206" w:rsidP="00FA020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9547828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F781DB" id="_x0000_s1333" style="position:absolute;margin-left:16.75pt;margin-top:8.6pt;width:46.25pt;height:25pt;z-index:25349222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">
                      <v:group id="_x0000_s1334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">
                        <v:shape id="Textfeld 3" o:spid="_x0000_s133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4921FAA8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3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1A95123" w14:textId="6FD492B3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3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3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">
                        <v:shape id="Textfeld 3" o:spid="_x0000_s133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BD4C358" w14:textId="4315BD10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0BE001D" w14:textId="77777777" w:rsidR="00FA0206" w:rsidRPr="00451DD8" w:rsidRDefault="00FA0206" w:rsidP="00FA020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4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BAD3351" w14:textId="1F4A92C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FA0206">
              <w:rPr>
                <w:rFonts w:ascii="Calibri" w:eastAsiaTheme="minorEastAsia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  <w:r w:rsidR="00FA020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      (2) </w:t>
            </w:r>
            <w:r w:rsidR="00FA0206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und          (3) </w:t>
            </w:r>
            <w:r w:rsidR="00FA0206">
              <w:rPr>
                <w:rFonts w:ascii="Calibri" w:hAnsi="Calibri"/>
                <w:noProof/>
              </w:rPr>
              <w:t xml:space="preserve">      </w:t>
            </w:r>
            <w:r w:rsidRPr="005B6061">
              <w:rPr>
                <w:rFonts w:ascii="Calibri" w:hAnsi="Calibri"/>
                <w:noProof/>
              </w:rPr>
              <w:t xml:space="preserve">und       </w:t>
            </w:r>
            <w:r w:rsidR="00FA0206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(4) </w:t>
            </w:r>
            <w:r w:rsidR="00FA0206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 xml:space="preserve">und        (5) </w:t>
            </w:r>
            <w:r w:rsidR="00FA0206">
              <w:rPr>
                <w:rFonts w:ascii="Calibri" w:hAnsi="Calibri"/>
                <w:noProof/>
              </w:rPr>
              <w:t xml:space="preserve">       </w:t>
            </w:r>
            <w:r w:rsidRPr="005B6061">
              <w:rPr>
                <w:rFonts w:ascii="Calibri" w:hAnsi="Calibri"/>
                <w:noProof/>
              </w:rPr>
              <w:t xml:space="preserve">und </w:t>
            </w:r>
          </w:p>
          <w:p w14:paraId="2E9675A8" w14:textId="5B1D28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</w:tc>
      </w:tr>
      <w:tr w:rsidR="002D3E8C" w:rsidRPr="005B6061" w14:paraId="18F55C03" w14:textId="77777777" w:rsidTr="0068490F">
        <w:tc>
          <w:tcPr>
            <w:tcW w:w="709" w:type="dxa"/>
          </w:tcPr>
          <w:p w14:paraId="42BD2C4F" w14:textId="3ECD0E3E" w:rsidR="002D3E8C" w:rsidRPr="005B6061" w:rsidRDefault="002D3E8C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E59B30F" w14:textId="7574BAA6" w:rsidR="002D3E8C" w:rsidRPr="00831920" w:rsidRDefault="002D3E8C" w:rsidP="00B650E1">
            <w:pPr>
              <w:pStyle w:val="Nummerierung"/>
              <w:rPr>
                <w:rFonts w:ascii="Calibri" w:hAnsi="Calibri"/>
                <w:color w:val="000000" w:themeColor="text1"/>
              </w:rPr>
            </w:pPr>
            <w:r w:rsidRPr="00D023AF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vAlign w:val="center"/>
          </w:tcPr>
          <w:p w14:paraId="5FC0D817" w14:textId="179B24A5" w:rsidR="002D3E8C" w:rsidRPr="000027E1" w:rsidRDefault="002D3E8C" w:rsidP="00DD1172">
            <w:pPr>
              <w:spacing w:line="240" w:lineRule="atLeast"/>
              <w:rPr>
                <w:rFonts w:ascii="Calibri" w:hAnsi="Calibri"/>
                <w:noProof/>
                <w:color w:val="000000" w:themeColor="text1"/>
              </w:rPr>
            </w:pPr>
            <w:r w:rsidRPr="000027E1">
              <w:rPr>
                <w:rFonts w:ascii="Calibri" w:hAnsi="Calibri"/>
                <w:noProof/>
                <w:color w:val="000000" w:themeColor="text1"/>
              </w:rPr>
              <w:t>Überlege für diese Brüche: Wann ist Ricos Weg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>, beide Nenner zu multiplizieren,</w:t>
            </w:r>
            <w:r w:rsidRPr="000027E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br/>
            </w:r>
            <w:r w:rsidRPr="000027E1">
              <w:rPr>
                <w:rFonts w:ascii="Calibri" w:hAnsi="Calibri"/>
                <w:noProof/>
                <w:color w:val="000000" w:themeColor="text1"/>
              </w:rPr>
              <w:t>zu umständlich?</w:t>
            </w:r>
            <w:r w:rsidR="00D818F5" w:rsidRPr="000027E1">
              <w:rPr>
                <w:rFonts w:ascii="Calibri" w:hAnsi="Calibri"/>
                <w:noProof/>
                <w:color w:val="000000" w:themeColor="text1"/>
              </w:rPr>
              <w:t xml:space="preserve"> Wie geht es manchmal leichter?</w:t>
            </w:r>
            <w:r w:rsidR="000027E1" w:rsidRPr="000027E1">
              <w:rPr>
                <w:rFonts w:ascii="Calibri" w:hAnsi="Calibri"/>
                <w:noProof/>
                <w:color w:val="000000" w:themeColor="text1"/>
              </w:rPr>
              <w:t xml:space="preserve"> Die digitalen Bruchstreifen helfen dir.</w:t>
            </w:r>
          </w:p>
          <w:p w14:paraId="16006C19" w14:textId="2291533F" w:rsidR="002D3E8C" w:rsidRPr="00831920" w:rsidRDefault="00DB546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2464" behindDoc="0" locked="0" layoutInCell="1" allowOverlap="1" wp14:anchorId="0DF93D55" wp14:editId="1DDDC420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95250</wp:posOffset>
                      </wp:positionV>
                      <wp:extent cx="587375" cy="317500"/>
                      <wp:effectExtent l="0" t="0" r="0" b="0"/>
                      <wp:wrapNone/>
                      <wp:docPr id="548137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284540302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7234017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57E1CF" w14:textId="2048BD7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65059664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F3B9D5" w14:textId="27FC9F8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532643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0196908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014123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978E8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3786053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03720D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10070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F93D55" id="_x0000_s1342" style="position:absolute;margin-left:12.35pt;margin-top:7.5pt;width:46.25pt;height:25pt;z-index:253502464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">
                      <v:group id="_x0000_s1343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">
                        <v:shape id="Textfeld 3" o:spid="_x0000_s134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" filled="f" stroked="f" strokeweight=".5pt">
                          <v:textbox style="mso-fit-shape-to-text:t" inset="0,0,0,0">
                            <w:txbxContent>
                              <w:p w14:paraId="2757E1CF" w14:textId="2048BD7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F3B9D5" w14:textId="27FC9F8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" strokecolor="black [3213]" strokeweight="1pt">
                          <v:stroke joinstyle="miter"/>
                        </v:line>
                      </v:group>
                      <v:group id="_x0000_s134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">
                        <v:shape id="Textfeld 3" o:spid="_x0000_s134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044978E8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4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803720D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5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0656" behindDoc="0" locked="0" layoutInCell="1" allowOverlap="1" wp14:anchorId="03B2D084" wp14:editId="42A40CD8">
                      <wp:simplePos x="0" y="0"/>
                      <wp:positionH relativeFrom="column">
                        <wp:posOffset>3770630</wp:posOffset>
                      </wp:positionH>
                      <wp:positionV relativeFrom="paragraph">
                        <wp:posOffset>70485</wp:posOffset>
                      </wp:positionV>
                      <wp:extent cx="593725" cy="317500"/>
                      <wp:effectExtent l="0" t="0" r="3175" b="0"/>
                      <wp:wrapNone/>
                      <wp:docPr id="47856636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56542537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11155279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86AD54" w14:textId="5B8C0B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1305822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49D54E" w14:textId="437BD395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372668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3319902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419569115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6A38B4" w14:textId="5FBE8A8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5265734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DF90A4" w14:textId="5B8EFC0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2234640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B2D084" id="_x0000_s1351" style="position:absolute;margin-left:296.9pt;margin-top:5.55pt;width:46.75pt;height:25pt;z-index:253510656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">
                      <v:group id="_x0000_s135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">
                        <v:shape id="Textfeld 3" o:spid="_x0000_s135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586AD54" w14:textId="5B8C0B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5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049D54E" w14:textId="437BD395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5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5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">
                        <v:shape id="Textfeld 3" o:spid="_x0000_s135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36A38B4" w14:textId="5FBE8A8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5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E50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GfT+ezy/EJUREwWoFe/AAAA//8DAFBLAQItABQABgAIAAAAIQDb4fbL7gAAAIUB&#13;&#10;AAATAAAAAAAAAAAAAAAAAAAAAABbQ29udGVudF9UeXBlc10ueG1sUEsBAi0AFAAGAAgAAAAhAFr0&#13;&#10;LFu/AAAAFQEAAAsAAAAAAAAAAAAAAAAAHwEAAF9yZWxzLy5yZWxzUEsBAi0AFAAGAAgAAAAhAL4o&#13;&#10;Tn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2DF90A4" w14:textId="5B8EFC0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35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11EFFA6B" wp14:editId="3BEB0823">
                      <wp:simplePos x="0" y="0"/>
                      <wp:positionH relativeFrom="column">
                        <wp:posOffset>2856865</wp:posOffset>
                      </wp:positionH>
                      <wp:positionV relativeFrom="paragraph">
                        <wp:posOffset>116840</wp:posOffset>
                      </wp:positionV>
                      <wp:extent cx="593725" cy="317500"/>
                      <wp:effectExtent l="0" t="0" r="3175" b="0"/>
                      <wp:wrapNone/>
                      <wp:docPr id="145005867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23191839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335757127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152CE5" w14:textId="4BA78374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007562084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0B86E" w14:textId="6D3E1C0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99565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920909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6119184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A8530E" w14:textId="1F398C9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83215925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62BFAA" w14:textId="20D54F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03197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FFA6B" id="_x0000_s1360" style="position:absolute;margin-left:224.95pt;margin-top:9.2pt;width:46.75pt;height:25pt;z-index:253508608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">
                      <v:group id="_x0000_s136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">
                        <v:shape id="Textfeld 3" o:spid="_x0000_s136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E152CE5" w14:textId="4BA78374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63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1B0B86E" w14:textId="6D3E1C0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36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6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">
                        <v:shape id="Textfeld 3" o:spid="_x0000_s136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11A8530E" w14:textId="1F398C9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6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62BFAA" w14:textId="20D54F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36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5E800FBD" wp14:editId="73F5E8A5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123825</wp:posOffset>
                      </wp:positionV>
                      <wp:extent cx="593725" cy="317500"/>
                      <wp:effectExtent l="0" t="0" r="3175" b="0"/>
                      <wp:wrapNone/>
                      <wp:docPr id="42563550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39096758" name="Gruppieren 2"/>
                              <wpg:cNvGrpSpPr/>
                              <wpg:grpSpPr>
                                <a:xfrm>
                                  <a:off x="-6883" y="0"/>
                                  <a:ext cx="181508" cy="317500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607377143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2C3BB2" w14:textId="725FDA4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22599228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8965B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983288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5076795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43156868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4A65B8" w14:textId="1D4E721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09562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0F5D4D" w14:textId="7D3917B3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9540017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00FBD" id="_x0000_s1369" style="position:absolute;margin-left:157.75pt;margin-top:9.75pt;width:46.75pt;height:25pt;z-index:2535065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">
                      <v:group id="_x0000_s1370" style="position:absolute;left:-68;width:1814;height:317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">
                        <v:shape id="Textfeld 3" o:spid="_x0000_s137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2F2C3BB2" w14:textId="725FDA4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7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98965B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7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137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">
                        <v:shape id="Textfeld 3" o:spid="_x0000_s137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4A65B8" w14:textId="1D4E721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37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60F5D4D" w14:textId="7D3917B3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37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04512" behindDoc="0" locked="0" layoutInCell="1" allowOverlap="1" wp14:anchorId="6932792E" wp14:editId="5FB9BF8A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127000</wp:posOffset>
                      </wp:positionV>
                      <wp:extent cx="587375" cy="317500"/>
                      <wp:effectExtent l="0" t="0" r="0" b="0"/>
                      <wp:wrapNone/>
                      <wp:docPr id="177604308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375" cy="317500"/>
                                <a:chOff x="0" y="0"/>
                                <a:chExt cx="587991" cy="317500"/>
                              </a:xfrm>
                            </wpg:grpSpPr>
                            <wpg:grpSp>
                              <wpg:cNvPr id="1773608814" name="Gruppieren 2"/>
                              <wpg:cNvGrpSpPr/>
                              <wpg:grpSpPr>
                                <a:xfrm>
                                  <a:off x="0" y="0"/>
                                  <a:ext cx="174625" cy="317500"/>
                                  <a:chOff x="57419" y="-4831"/>
                                  <a:chExt cx="176511" cy="318283"/>
                                </a:xfrm>
                              </wpg:grpSpPr>
                              <wps:wsp>
                                <wps:cNvPr id="196291620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81A6F8" w14:textId="22F9131F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25641461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F5DAAC" w14:textId="3A84DE0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9650755" name="Gerade Verbindung 1"/>
                                <wps:cNvCnPr/>
                                <wps:spPr>
                                  <a:xfrm>
                                    <a:off x="57419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88655634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854072161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7FDEA" w14:textId="1198DC0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40017460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86734" w14:textId="58807D8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84636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32792E" id="_x0000_s1378" style="position:absolute;margin-left:83.25pt;margin-top:10pt;width:46.25pt;height:25pt;z-index:253504512;mso-width-relative:margin;mso-height-relative:margin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">
                      <v:group id="_x0000_s1379" style="position:absolute;width:1746;height:3175" coordorigin="57419,-4831" coordsize="17651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">
                        <v:shape id="Textfeld 3" o:spid="_x0000_s138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081A6F8" w14:textId="22F9131F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8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1F5DAAC" w14:textId="3A84DE0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8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8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">
                        <v:shape id="Textfeld 3" o:spid="_x0000_s138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9D7FDEA" w14:textId="1198DC0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38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AD86734" w14:textId="58807D8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38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4CC73ABC" w14:textId="6C28798B" w:rsidR="002D3E8C" w:rsidRPr="000027E1" w:rsidRDefault="00CC215D" w:rsidP="002D3E8C">
            <w:pPr>
              <w:spacing w:line="240" w:lineRule="atLeast"/>
              <w:rPr>
                <w:rFonts w:ascii="Calibri" w:hAnsi="Calibri"/>
                <w:color w:val="000000" w:themeColor="text1"/>
                <w:position w:val="-22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46816" behindDoc="0" locked="0" layoutInCell="1" allowOverlap="1" wp14:anchorId="78AAD968" wp14:editId="324DDE38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8890</wp:posOffset>
                      </wp:positionV>
                      <wp:extent cx="1013460" cy="1382395"/>
                      <wp:effectExtent l="0" t="0" r="0" b="0"/>
                      <wp:wrapNone/>
                      <wp:docPr id="2016490242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6283674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A1B9DF" w14:textId="77777777" w:rsidR="000027E1" w:rsidRPr="00BA42B2" w:rsidRDefault="000027E1" w:rsidP="000027E1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2443754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1017453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9AA6C0" w14:textId="77777777" w:rsidR="000027E1" w:rsidRPr="009F4661" w:rsidRDefault="000027E1" w:rsidP="000027E1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AAD968" id="_x0000_s1387" style="position:absolute;margin-left:354.35pt;margin-top:.7pt;width:79.8pt;height:108.85pt;z-index:25334681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">
                      <v:shape id="Textfeld 7" o:spid="_x0000_s1388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" filled="f" stroked="f">
                        <v:textbox>
                          <w:txbxContent>
                            <w:p w14:paraId="40A1B9DF" w14:textId="77777777" w:rsidR="000027E1" w:rsidRPr="00BA42B2" w:rsidRDefault="000027E1" w:rsidP="000027E1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389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" o:button="t">
                        <v:fill o:detectmouseclick="t"/>
                        <v:imagedata r:id="rId31" o:title=""/>
                      </v:shape>
                      <v:shape id="Textfeld 73" o:spid="_x0000_s1390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" filled="f" stroked="f" strokeweight=".5pt">
                        <v:textbox>
                          <w:txbxContent>
                            <w:p w14:paraId="059AA6C0" w14:textId="77777777" w:rsidR="000027E1" w:rsidRPr="009F4661" w:rsidRDefault="000027E1" w:rsidP="000027E1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(1)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0027E1">
              <w:rPr>
                <w:rFonts w:ascii="Calibri" w:hAnsi="Calibri"/>
                <w:color w:val="000000" w:themeColor="text1"/>
              </w:rPr>
              <w:tab/>
              <w:t xml:space="preserve">(2)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0027E1">
              <w:rPr>
                <w:rFonts w:ascii="Calibri" w:hAnsi="Calibri"/>
                <w:color w:val="000000" w:themeColor="text1"/>
              </w:rPr>
              <w:t>und</w:t>
            </w:r>
            <w:r w:rsidR="002D3E8C" w:rsidRPr="00831920">
              <w:rPr>
                <w:rFonts w:ascii="Calibri" w:hAnsi="Calibri"/>
                <w:color w:val="000000" w:themeColor="text1"/>
              </w:rPr>
              <w:tab/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(3)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  </m:t>
              </m:r>
            </m:oMath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w:r w:rsidR="002D3E8C" w:rsidRPr="00437383">
              <w:rPr>
                <w:rFonts w:ascii="Calibri" w:hAnsi="Calibri"/>
                <w:color w:val="000000" w:themeColor="text1"/>
              </w:rPr>
              <w:tab/>
              <w:t xml:space="preserve">(4)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="002D3E8C" w:rsidRPr="00437383">
              <w:rPr>
                <w:rFonts w:ascii="Calibri" w:hAnsi="Calibri"/>
                <w:color w:val="000000" w:themeColor="text1"/>
              </w:rPr>
              <w:t>und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</m:t>
              </m:r>
            </m:oMath>
            <w:r w:rsidR="002D3E8C" w:rsidRPr="00437383">
              <w:rPr>
                <w:rFonts w:ascii="Calibri" w:hAnsi="Calibri"/>
                <w:color w:val="000000" w:themeColor="text1"/>
                <w:position w:val="-22"/>
              </w:rPr>
              <w:tab/>
            </w:r>
            <w:r w:rsidR="002D3E8C" w:rsidRPr="00437383">
              <w:rPr>
                <w:rFonts w:ascii="Calibri" w:hAnsi="Calibri"/>
                <w:color w:val="000000" w:themeColor="text1"/>
              </w:rPr>
              <w:t xml:space="preserve">(5)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="002D3E8C" w:rsidRPr="000027E1">
              <w:rPr>
                <w:rFonts w:ascii="Calibri" w:hAnsi="Calibri"/>
                <w:color w:val="000000" w:themeColor="text1"/>
              </w:rPr>
              <w:t xml:space="preserve">und </w:t>
            </w:r>
          </w:p>
          <w:p w14:paraId="122511FF" w14:textId="4A7490F6" w:rsidR="002D3E8C" w:rsidRPr="00831920" w:rsidRDefault="00DB546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2704" behindDoc="0" locked="0" layoutInCell="1" allowOverlap="1" wp14:anchorId="184E9AC9" wp14:editId="2A8D840D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90805</wp:posOffset>
                      </wp:positionV>
                      <wp:extent cx="593725" cy="317500"/>
                      <wp:effectExtent l="0" t="0" r="3175" b="0"/>
                      <wp:wrapNone/>
                      <wp:docPr id="126803929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817009716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69640821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D9576B" w14:textId="6401C2C0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94195573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8AB8D5" w14:textId="6AE7E781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846761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4632583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122675457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6BAED0" w14:textId="77777777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3371570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A6A076" w14:textId="7429DA7A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232802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4E9AC9" id="_x0000_s1391" style="position:absolute;margin-left:12.9pt;margin-top:7.15pt;width:46.75pt;height:25pt;z-index:253512704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">
                      <v:group id="_x0000_s139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">
                        <v:shape id="Textfeld 3" o:spid="_x0000_s139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55D9576B" w14:textId="6401C2C0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3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78AB8D5" w14:textId="6AE7E781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39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39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">
                        <v:shape id="Textfeld 3" o:spid="_x0000_s139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6BAED0" w14:textId="77777777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39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AA6A076" w14:textId="7429DA7A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39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14752" behindDoc="0" locked="0" layoutInCell="1" allowOverlap="1" wp14:anchorId="54372A60" wp14:editId="120FA870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90170</wp:posOffset>
                      </wp:positionV>
                      <wp:extent cx="593725" cy="317500"/>
                      <wp:effectExtent l="0" t="0" r="3175" b="0"/>
                      <wp:wrapNone/>
                      <wp:docPr id="107350536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2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111733210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3028841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5BAAF1" w14:textId="7C4CD036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49249645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E9E79" w14:textId="369D956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272053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58273421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791498126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81D199" w14:textId="0A7A2D98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558928106" name="Textfeld 3"/>
                                <wps:cNvSpPr txBox="1"/>
                                <wps:spPr>
                                  <a:xfrm>
                                    <a:off x="42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F7E666" w14:textId="61285689" w:rsidR="00DB546C" w:rsidRPr="00451DD8" w:rsidRDefault="00DB546C" w:rsidP="00DB546C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421376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372A60" id="_x0000_s1400" style="position:absolute;margin-left:83.4pt;margin-top:7.1pt;width:46.75pt;height:25pt;z-index:253514752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">
                      <v:group id="_x0000_s140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">
                        <v:shape id="Textfeld 3" o:spid="_x0000_s140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65BAAF1" w14:textId="7C4CD036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E9E79" w14:textId="369D956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">
                        <v:shape id="Textfeld 3" o:spid="_x0000_s140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C81D199" w14:textId="0A7A2D98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07" type="#_x0000_t202" style="position:absolute;left:42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BF7E666" w14:textId="61285689" w:rsidR="00DB546C" w:rsidRPr="00451DD8" w:rsidRDefault="00DB546C" w:rsidP="00DB546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33012FE" w14:textId="7DE54739" w:rsidR="002D3E8C" w:rsidRPr="000027E1" w:rsidRDefault="002D3E8C" w:rsidP="002D3E8C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  <w:r w:rsidRPr="000027E1">
              <w:rPr>
                <w:rFonts w:ascii="Calibri" w:hAnsi="Calibri"/>
                <w:color w:val="000000" w:themeColor="text1"/>
              </w:rPr>
              <w:t xml:space="preserve">(6) 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  </m:t>
              </m:r>
            </m:oMath>
            <w:r w:rsidR="00DB546C">
              <w:rPr>
                <w:rFonts w:ascii="Calibri" w:eastAsiaTheme="minorEastAsia" w:hAnsi="Calibri"/>
                <w:color w:val="000000" w:themeColor="text1"/>
              </w:rPr>
              <w:t xml:space="preserve"> </w:t>
            </w:r>
            <w:r w:rsidRPr="000027E1">
              <w:rPr>
                <w:rFonts w:ascii="Calibri" w:hAnsi="Calibri"/>
                <w:color w:val="000000" w:themeColor="text1"/>
              </w:rPr>
              <w:t>und</w:t>
            </w:r>
            <w:r w:rsidRPr="00437383">
              <w:rPr>
                <w:rFonts w:ascii="Calibri" w:hAnsi="Calibri"/>
                <w:color w:val="000000" w:themeColor="text1"/>
              </w:rPr>
              <w:tab/>
              <w:t xml:space="preserve">(7) </w:t>
            </w:r>
            <w:r w:rsidR="00DB546C">
              <w:rPr>
                <w:rFonts w:ascii="Calibri" w:hAnsi="Calibri"/>
                <w:color w:val="000000" w:themeColor="text1"/>
              </w:rPr>
              <w:t xml:space="preserve">    </w:t>
            </w:r>
            <w:r w:rsidRPr="00437383">
              <w:rPr>
                <w:rFonts w:ascii="Calibri" w:hAnsi="Calibri"/>
                <w:color w:val="000000" w:themeColor="text1"/>
              </w:rPr>
              <w:t>und</w:t>
            </w:r>
            <w:r w:rsidRPr="000027E1">
              <w:rPr>
                <w:rFonts w:ascii="Calibri" w:hAnsi="Calibri"/>
                <w:color w:val="000000" w:themeColor="text1"/>
                <w:position w:val="-22"/>
              </w:rPr>
              <w:tab/>
            </w:r>
          </w:p>
          <w:p w14:paraId="0237278F" w14:textId="435F78E7" w:rsidR="002D3E8C" w:rsidRPr="00831920" w:rsidRDefault="002D3E8C" w:rsidP="00DD1172">
            <w:pPr>
              <w:spacing w:line="240" w:lineRule="atLeast"/>
              <w:rPr>
                <w:rFonts w:ascii="Calibri" w:hAnsi="Calibri"/>
                <w:color w:val="000000" w:themeColor="text1"/>
              </w:rPr>
            </w:pPr>
          </w:p>
        </w:tc>
      </w:tr>
    </w:tbl>
    <w:p w14:paraId="0CC1F197" w14:textId="36D1CE97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71"/>
        <w:gridCol w:w="114"/>
      </w:tblGrid>
      <w:tr w:rsidR="001F2E0E" w:rsidRPr="005B6061" w14:paraId="2A82D4C5" w14:textId="77777777" w:rsidTr="0068490F">
        <w:trPr>
          <w:gridAfter w:val="1"/>
          <w:wAfter w:w="114" w:type="dxa"/>
        </w:trPr>
        <w:tc>
          <w:tcPr>
            <w:tcW w:w="709" w:type="dxa"/>
          </w:tcPr>
          <w:p w14:paraId="075DD965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2.3</w:t>
            </w:r>
          </w:p>
        </w:tc>
        <w:tc>
          <w:tcPr>
            <w:tcW w:w="8496" w:type="dxa"/>
            <w:gridSpan w:val="2"/>
          </w:tcPr>
          <w:p w14:paraId="357948C4" w14:textId="6FBD129C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Auf verschiedenen Wegen gleichnamig machen</w:t>
            </w:r>
          </w:p>
          <w:p w14:paraId="0C296135" w14:textId="13A3F042" w:rsidR="00B650E1" w:rsidRPr="005B6061" w:rsidRDefault="00A10D69" w:rsidP="00B650E1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8064" behindDoc="0" locked="0" layoutInCell="1" allowOverlap="1" wp14:anchorId="0A5FC419" wp14:editId="4F9F9D32">
                      <wp:simplePos x="0" y="0"/>
                      <wp:positionH relativeFrom="column">
                        <wp:posOffset>3242310</wp:posOffset>
                      </wp:positionH>
                      <wp:positionV relativeFrom="paragraph">
                        <wp:posOffset>178435</wp:posOffset>
                      </wp:positionV>
                      <wp:extent cx="520700" cy="323850"/>
                      <wp:effectExtent l="0" t="0" r="0" b="6350"/>
                      <wp:wrapNone/>
                      <wp:docPr id="212284051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0700" cy="323850"/>
                                <a:chOff x="0" y="0"/>
                                <a:chExt cx="522137" cy="324375"/>
                              </a:xfrm>
                            </wpg:grpSpPr>
                            <wpg:grpSp>
                              <wpg:cNvPr id="1574236419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863015816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BEC7DC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11453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3320D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371929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13302967" name="Gruppieren 2"/>
                              <wpg:cNvGrpSpPr/>
                              <wpg:grpSpPr>
                                <a:xfrm>
                                  <a:off x="306221" y="6875"/>
                                  <a:ext cx="215916" cy="317500"/>
                                  <a:chOff x="24911" y="-4831"/>
                                  <a:chExt cx="219909" cy="318283"/>
                                </a:xfrm>
                              </wpg:grpSpPr>
                              <wps:wsp>
                                <wps:cNvPr id="136108158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33278E" w14:textId="64159584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939627663" name="Textfeld 3"/>
                                <wps:cNvSpPr txBox="1"/>
                                <wps:spPr>
                                  <a:xfrm>
                                    <a:off x="24911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743FB4" w14:textId="2A06F7F2" w:rsidR="00A10D69" w:rsidRPr="00A10D69" w:rsidRDefault="00A10D69" w:rsidP="00A10D69">
                                      <w:pPr>
                                        <w:jc w:val="center"/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1219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64591031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3A150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FC419" id="Gruppieren 138" o:spid="_x0000_s1409" style="position:absolute;margin-left:255.3pt;margin-top:14.05pt;width:41pt;height:25.5pt;z-index:253528064;mso-width-relative:margin;mso-height-relative:margin" coordsize="522137,324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">
                      <v:group id="_x0000_s1410" style="position:absolute;width:260985;height:316865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">
                        <v:shape id="Textfeld 3" o:spid="_x0000_s141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l+m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yK/UdltkeXwJ5YOIOe/AAAA//8DAFBLAQItABQABgAIAAAAIQDb4fbL7gAAAIUB&#13;&#10;AAATAAAAAAAAAAAAAAAAAAAAAABbQ29udGVudF9UeXBlc10ueG1sUEsBAi0AFAAGAAgAAAAhAFr0&#13;&#10;LFu/AAAAFQEAAAsAAAAAAAAAAAAAAAAAHwEAAF9yZWxzLy5yZWxzUEsBAi0AFAAGAAgAAAAhAAKS&#13;&#10;X6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FBEC7DC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B3320D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" strokecolor="#7030a0" strokeweight="1pt">
                          <v:stroke joinstyle="miter"/>
                        </v:line>
                      </v:group>
                      <v:group id="_x0000_s1414" style="position:absolute;left:306221;top:6875;width:215916;height:317500" coordorigin="24911,-4831" coordsize="21990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">
                        <v:shape id="Textfeld 3" o:spid="_x0000_s141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733278E" w14:textId="64159584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24911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E743FB4" w14:textId="2A06F7F2" w:rsidR="00A10D69" w:rsidRPr="00A10D69" w:rsidRDefault="00A10D69" w:rsidP="00A10D69">
                                <w:pPr>
                                  <w:jc w:val="center"/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" strokecolor="#7030a0" strokeweight="1pt">
                          <v:stroke joinstyle="miter"/>
                        </v:line>
                      </v:group>
                      <v:shape id="Textfeld 136" o:spid="_x0000_s1418" type="#_x0000_t202" style="position:absolute;left:110003;top:55001;width:283845;height:240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" filled="f" stroked="f" strokeweight=".5pt">
                        <v:textbox>
                          <w:txbxContent>
                            <w:p w14:paraId="013A150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6016" behindDoc="0" locked="0" layoutInCell="1" allowOverlap="1" wp14:anchorId="4099E893" wp14:editId="6C3BDD24">
                      <wp:simplePos x="0" y="0"/>
                      <wp:positionH relativeFrom="column">
                        <wp:posOffset>1801969</wp:posOffset>
                      </wp:positionH>
                      <wp:positionV relativeFrom="paragraph">
                        <wp:posOffset>246674</wp:posOffset>
                      </wp:positionV>
                      <wp:extent cx="539669" cy="324375"/>
                      <wp:effectExtent l="0" t="0" r="6985" b="6350"/>
                      <wp:wrapNone/>
                      <wp:docPr id="263221186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73968143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33260454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8B9B0A" w14:textId="336EE156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7661087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FCAB" w14:textId="15B288F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284564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0094848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120359582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0A8C57" w14:textId="552E6C73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795863464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F7B1D9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3242296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82643497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976FD8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99E893" id="_x0000_s1419" style="position:absolute;margin-left:141.9pt;margin-top:19.4pt;width:42.5pt;height:25.55pt;z-index:253526016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">
                      <v:group id="_x0000_s142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">
                        <v:shape id="Textfeld 3" o:spid="_x0000_s142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8B9B0A" w14:textId="336EE156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2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7FFCAB" w14:textId="15B288F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group id="_x0000_s142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">
                        <v:shape id="Textfeld 3" o:spid="_x0000_s142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7A0A8C57" w14:textId="552E6C73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42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CF7B1D9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2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" strokecolor="#0070c0" strokeweight="1pt">
                          <v:stroke joinstyle="miter"/>
                        </v:line>
                      </v:group>
                      <v:shape id="Textfeld 136" o:spid="_x0000_s142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" filled="f" stroked="f" strokeweight=".5pt">
                        <v:textbox>
                          <w:txbxContent>
                            <w:p w14:paraId="21976FD8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22944" behindDoc="0" locked="0" layoutInCell="1" allowOverlap="1" wp14:anchorId="061953C9" wp14:editId="7DBD8FA0">
                      <wp:simplePos x="0" y="0"/>
                      <wp:positionH relativeFrom="column">
                        <wp:posOffset>937203</wp:posOffset>
                      </wp:positionH>
                      <wp:positionV relativeFrom="paragraph">
                        <wp:posOffset>236665</wp:posOffset>
                      </wp:positionV>
                      <wp:extent cx="539669" cy="324375"/>
                      <wp:effectExtent l="0" t="0" r="6985" b="6350"/>
                      <wp:wrapNone/>
                      <wp:docPr id="132370199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669" cy="324375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1643530795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763111422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C9D4F2" w14:textId="3F37E995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0485140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25DEFE" w14:textId="3A59AD0B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828939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84184662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45451531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0EF3AC" w14:textId="13A6788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90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00146186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3F2CC5" w14:textId="596692F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0070C0"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016034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0070C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92468189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5CD90C" w14:textId="4D9E17EE" w:rsidR="00A10D69" w:rsidRPr="00A10D69" w:rsidRDefault="00A10D69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0070C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1953C9" id="_x0000_s1429" style="position:absolute;margin-left:73.8pt;margin-top:18.65pt;width:42.5pt;height:25.55pt;z-index:253522944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">
                      <v:group id="_x0000_s1430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">
                        <v:shape id="Textfeld 3" o:spid="_x0000_s143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3C9D4F2" w14:textId="3F37E995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32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25DEFE" w14:textId="3A59AD0B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3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" strokecolor="#0070c0" strokeweight="1pt">
                          <v:stroke joinstyle="miter"/>
                        </v:line>
                      </v:group>
                      <v:group id="_x0000_s1434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">
                        <v:shape id="Textfeld 3" o:spid="_x0000_s143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00EF3AC" w14:textId="13A6788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v:textbox>
                        </v:shape>
                        <v:shape id="Textfeld 3" o:spid="_x0000_s1436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3F2CC5" w14:textId="596692F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0070C0"/>
                                    <w:sz w:val="18"/>
                                    <w:szCs w:val="18"/>
                                  </w:rPr>
                                  <w:t>150</w:t>
                                </w:r>
                              </w:p>
                            </w:txbxContent>
                          </v:textbox>
                        </v:shape>
                        <v:line id="Gerade Verbindung 1" o:spid="_x0000_s1437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" strokecolor="#0070c0" strokeweight="1pt">
                          <v:stroke joinstyle="miter"/>
                        </v:line>
                      </v:group>
                      <v:shape id="Textfeld 136" o:spid="_x0000_s1438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" filled="f" stroked="f" strokeweight=".5pt">
                        <v:textbox>
                          <w:txbxContent>
                            <w:p w14:paraId="035CD90C" w14:textId="4D9E17EE" w:rsidR="00A10D69" w:rsidRPr="00A10D69" w:rsidRDefault="00A10D69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0928" behindDoc="0" locked="0" layoutInCell="1" allowOverlap="1" wp14:anchorId="11D6F794" wp14:editId="4433781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42241</wp:posOffset>
                      </wp:positionV>
                      <wp:extent cx="657225" cy="755015"/>
                      <wp:effectExtent l="0" t="0" r="0" b="6985"/>
                      <wp:wrapNone/>
                      <wp:docPr id="805377923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87026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6120996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CB3A0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D6F794" id="_x0000_s1439" style="position:absolute;margin-left:28.35pt;margin-top:3.35pt;width:51.75pt;height:59.45pt;z-index:253180928;mso-width-relative:margin;mso-height-relative:margin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">
                      <v:shape id="Grafik 8" o:spid="_x0000_s1440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">
                        <v:imagedata r:id="rId60" o:title="" chromakey="white"/>
                      </v:shape>
                      <v:shape id="_x0000_s1441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CB3A0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4DF6FA50" w14:textId="77777777" w:rsidTr="0068490F">
        <w:tc>
          <w:tcPr>
            <w:tcW w:w="709" w:type="dxa"/>
          </w:tcPr>
          <w:p w14:paraId="78294AFA" w14:textId="267D4E83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039B9AE" wp14:editId="2E41EDD5">
                  <wp:extent cx="360000" cy="272386"/>
                  <wp:effectExtent l="0" t="0" r="2540" b="0"/>
                  <wp:docPr id="1602560300" name="Grafik 160256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32E489D" w14:textId="0A79553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D9B3E17" wp14:editId="0B9B96C5">
                      <wp:simplePos x="0" y="0"/>
                      <wp:positionH relativeFrom="column">
                        <wp:posOffset>4323715</wp:posOffset>
                      </wp:positionH>
                      <wp:positionV relativeFrom="paragraph">
                        <wp:posOffset>2147483647</wp:posOffset>
                      </wp:positionV>
                      <wp:extent cx="0" cy="0"/>
                      <wp:effectExtent l="0" t="0" r="0" b="0"/>
                      <wp:wrapNone/>
                      <wp:docPr id="11214" name="Textfeld 1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4F4253" w14:textId="77777777" w:rsidR="00003BB0" w:rsidRPr="00385D50" w:rsidRDefault="00003BB0" w:rsidP="001F2E0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B3E17" id="Textfeld 11214" o:spid="_x0000_s1442" type="#_x0000_t202" style="position:absolute;margin-left:340.45pt;margin-top:169093.2pt;width:0;height:0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" filled="f" stroked="f">
                      <v:textbox>
                        <w:txbxContent>
                          <w:p w14:paraId="2D4F4253" w14:textId="77777777" w:rsidR="00003BB0" w:rsidRPr="00385D50" w:rsidRDefault="00003BB0" w:rsidP="001F2E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  <w:vAlign w:val="center"/>
          </w:tcPr>
          <w:p w14:paraId="4724344A" w14:textId="1344E068" w:rsidR="001F2E0E" w:rsidRPr="005B6061" w:rsidRDefault="00A10D6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0112" behindDoc="0" locked="0" layoutInCell="1" allowOverlap="1" wp14:anchorId="416DEF93" wp14:editId="395E6F64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11430</wp:posOffset>
                      </wp:positionV>
                      <wp:extent cx="539115" cy="323850"/>
                      <wp:effectExtent l="0" t="0" r="6985" b="6350"/>
                      <wp:wrapNone/>
                      <wp:docPr id="1753694815" name="Gruppieren 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115" cy="323850"/>
                                <a:chOff x="0" y="0"/>
                                <a:chExt cx="539669" cy="324375"/>
                              </a:xfrm>
                            </wpg:grpSpPr>
                            <wpg:grpSp>
                              <wpg:cNvPr id="294287272" name="Gruppieren 2"/>
                              <wpg:cNvGrpSpPr/>
                              <wpg:grpSpPr>
                                <a:xfrm>
                                  <a:off x="0" y="0"/>
                                  <a:ext cx="260985" cy="316865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9423383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FBC827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31390662" name="Textfeld 3"/>
                                <wps:cNvSpPr txBox="1"/>
                                <wps:spPr>
                                  <a:xfrm>
                                    <a:off x="56768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3A43C1" w14:textId="77777777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322651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93540957" name="Gruppieren 2"/>
                              <wpg:cNvGrpSpPr/>
                              <wpg:grpSpPr>
                                <a:xfrm>
                                  <a:off x="323134" y="6875"/>
                                  <a:ext cx="216535" cy="317500"/>
                                  <a:chOff x="42137" y="-4831"/>
                                  <a:chExt cx="220539" cy="318283"/>
                                </a:xfrm>
                              </wpg:grpSpPr>
                              <wps:wsp>
                                <wps:cNvPr id="2018603533" name="Textfeld 3"/>
                                <wps:cNvSpPr txBox="1"/>
                                <wps:spPr>
                                  <a:xfrm>
                                    <a:off x="84861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4616D0" w14:textId="454A477D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756077905" name="Textfeld 3"/>
                                <wps:cNvSpPr txBox="1"/>
                                <wps:spPr>
                                  <a:xfrm>
                                    <a:off x="42767" y="149510"/>
                                    <a:ext cx="21990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E5D8EB" w14:textId="298A0459" w:rsidR="00A10D69" w:rsidRPr="00A10D69" w:rsidRDefault="00A10D69" w:rsidP="00A10D69">
                                      <w:pPr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A10D69">
                                        <w:rPr>
                                          <w:rFonts w:ascii="Comic Sans MS" w:hAnsi="Comic Sans MS"/>
                                          <w:color w:val="7030A0"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183718" name="Gerade Verbindung 1"/>
                                <wps:cNvCnPr/>
                                <wps:spPr>
                                  <a:xfrm>
                                    <a:off x="42137" y="179565"/>
                                    <a:ext cx="182791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31025124" name="Textfeld 136"/>
                              <wps:cNvSpPr txBox="1"/>
                              <wps:spPr>
                                <a:xfrm>
                                  <a:off x="110003" y="55001"/>
                                  <a:ext cx="283845" cy="240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F816B" w14:textId="77777777" w:rsidR="00A10D69" w:rsidRPr="00A10D69" w:rsidRDefault="00A10D69" w:rsidP="00A10D69">
                                    <w:pPr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</w:pPr>
                                    <w:r w:rsidRPr="00A10D69">
                                      <w:rPr>
                                        <w:rFonts w:ascii="Comic Sans MS" w:hAnsi="Comic Sans MS"/>
                                        <w:color w:val="7030A0"/>
                                        <w:sz w:val="28"/>
                                        <w:szCs w:val="28"/>
                                      </w:rPr>
                                      <w:t>=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DEF93" id="_x0000_s1443" style="position:absolute;margin-left:294.3pt;margin-top:.9pt;width:42.45pt;height:25.5pt;z-index:253530112;mso-width-relative:margin;mso-height-relative:margin" coordsize="5396,3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">
                      <v:group id="_x0000_s1444" style="position:absolute;width:2609;height:3168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">
                        <v:shape id="Textfeld 3" o:spid="_x0000_s144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FBC827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46" type="#_x0000_t202" style="position:absolute;left:5676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3A43C1" w14:textId="77777777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line id="Gerade Verbindung 1" o:spid="_x0000_s144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group id="_x0000_s1448" style="position:absolute;left:3231;top:68;width:2165;height:3175" coordorigin="42137,-4831" coordsize="220539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">
                        <v:shape id="Textfeld 3" o:spid="_x0000_s1449" type="#_x0000_t202" style="position:absolute;left:84861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04616D0" w14:textId="454A477D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50" type="#_x0000_t202" style="position:absolute;left:42767;top:149510;width:21990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BE5D8EB" w14:textId="298A0459" w:rsidR="00A10D69" w:rsidRPr="00A10D69" w:rsidRDefault="00A10D69" w:rsidP="00A10D69">
                                <w:pPr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</w:pPr>
                                <w:r w:rsidRPr="00A10D69">
                                  <w:rPr>
                                    <w:rFonts w:ascii="Comic Sans MS" w:hAnsi="Comic Sans MS"/>
                                    <w:color w:val="7030A0"/>
                                    <w:sz w:val="18"/>
                                    <w:szCs w:val="18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  <v:line id="Gerade Verbindung 1" o:spid="_x0000_s1451" style="position:absolute;visibility:visible;mso-wrap-style:square" from="42137,179565" to="22492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" strokecolor="#7030a0" strokeweight="1pt">
                          <v:stroke joinstyle="miter"/>
                        </v:line>
                      </v:group>
                      <v:shape id="Textfeld 136" o:spid="_x0000_s1452" type="#_x0000_t202" style="position:absolute;left:1100;top:550;width:2838;height:2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" filled="f" stroked="f" strokeweight=".5pt">
                        <v:textbox>
                          <w:txbxContent>
                            <w:p w14:paraId="5BBF816B" w14:textId="77777777" w:rsidR="00A10D69" w:rsidRPr="00A10D69" w:rsidRDefault="00A10D69" w:rsidP="00A10D69">
                              <w:pPr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</w:pPr>
                              <w:r w:rsidRPr="00A10D69">
                                <w:rPr>
                                  <w:rFonts w:ascii="Comic Sans MS" w:hAnsi="Comic Sans MS"/>
                                  <w:color w:val="7030A0"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31CCB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6832" behindDoc="0" locked="0" layoutInCell="1" allowOverlap="1" wp14:anchorId="0F7143F1" wp14:editId="75FE0CE7">
                      <wp:simplePos x="0" y="0"/>
                      <wp:positionH relativeFrom="column">
                        <wp:posOffset>4283075</wp:posOffset>
                      </wp:positionH>
                      <wp:positionV relativeFrom="paragraph">
                        <wp:posOffset>-182880</wp:posOffset>
                      </wp:positionV>
                      <wp:extent cx="626745" cy="772795"/>
                      <wp:effectExtent l="0" t="0" r="0" b="1905"/>
                      <wp:wrapNone/>
                      <wp:docPr id="191754910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745" cy="772795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1239190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9237115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BB3B3A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7143F1" id="_x0000_s1453" style="position:absolute;margin-left:337.25pt;margin-top:-14.4pt;width:49.35pt;height:60.85pt;z-index:253176832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">
                      <v:shape id="Grafik 3" o:spid="_x0000_s145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">
                        <v:imagedata r:id="rId58" o:title="" chromakey="white"/>
                      </v:shape>
                      <v:shape id="_x0000_s145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BB3B3A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                                                </w:t>
            </w:r>
            <w:r w:rsidR="001F2E0E" w:rsidRPr="00831920">
              <w:rPr>
                <w:rFonts w:ascii="Calibri" w:hAnsi="Calibri"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</w:p>
          <w:p w14:paraId="52F6C73C" w14:textId="794EE7B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0462628" w14:textId="4C9D4CF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1437786" w14:textId="670068AA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32B2CE" w14:textId="123732E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Überprüfe die beiden Lösungen: Wie haben Rico und Emily die Brüche gefunden?</w:t>
            </w:r>
          </w:p>
          <w:p w14:paraId="7A0286B6" w14:textId="39C0839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Findest du noch weitere Brüche</w:t>
            </w:r>
            <w:r w:rsidR="00C911C2">
              <w:rPr>
                <w:rFonts w:ascii="Calibri" w:hAnsi="Calibri"/>
                <w:noProof/>
              </w:rPr>
              <w:t>, die zu den beiden gleichnamig sind</w:t>
            </w:r>
            <w:r w:rsidRPr="005B6061">
              <w:rPr>
                <w:rFonts w:ascii="Calibri" w:hAnsi="Calibri"/>
                <w:noProof/>
              </w:rPr>
              <w:t xml:space="preserve">? </w:t>
            </w:r>
          </w:p>
        </w:tc>
      </w:tr>
      <w:tr w:rsidR="001F2E0E" w:rsidRPr="005B6061" w14:paraId="1C0E615E" w14:textId="77777777" w:rsidTr="0068490F">
        <w:tc>
          <w:tcPr>
            <w:tcW w:w="709" w:type="dxa"/>
          </w:tcPr>
          <w:p w14:paraId="16EDB53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4CE262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78958B50" w14:textId="6B6F53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CD9FC6B" w14:textId="77777777" w:rsidTr="0068490F">
        <w:tc>
          <w:tcPr>
            <w:tcW w:w="709" w:type="dxa"/>
          </w:tcPr>
          <w:p w14:paraId="6EBA1CCD" w14:textId="5CFA5A6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B6A85EC" wp14:editId="75AFD7FD">
                  <wp:extent cx="360000" cy="272386"/>
                  <wp:effectExtent l="0" t="0" r="2540" b="0"/>
                  <wp:docPr id="735206683" name="Grafik 735206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4EFD383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  <w:vAlign w:val="center"/>
          </w:tcPr>
          <w:p w14:paraId="2F925023" w14:textId="263267D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wie Rico oder Emily gleichnamige Brüche. </w:t>
            </w:r>
          </w:p>
          <w:p w14:paraId="1B1918D2" w14:textId="5ED27EB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Wann rechnest du lieber wie Rico, wann lieber wie Emily? </w:t>
            </w:r>
            <w:r w:rsidR="009C1954" w:rsidRPr="005B6061">
              <w:rPr>
                <w:rFonts w:ascii="Calibri" w:hAnsi="Calibri"/>
                <w:noProof/>
              </w:rPr>
              <w:t>Begründe, w</w:t>
            </w:r>
            <w:r w:rsidRPr="005B6061">
              <w:rPr>
                <w:rFonts w:ascii="Calibri" w:hAnsi="Calibri"/>
                <w:noProof/>
              </w:rPr>
              <w:t>arum</w:t>
            </w:r>
            <w:r w:rsidR="009C1954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8A87934" w14:textId="77777777" w:rsidTr="0068490F">
        <w:tc>
          <w:tcPr>
            <w:tcW w:w="709" w:type="dxa"/>
          </w:tcPr>
          <w:p w14:paraId="41B55D5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65CA2BC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7FEE124" w14:textId="4C53DEB0" w:rsidR="001F2E0E" w:rsidRPr="005B6061" w:rsidRDefault="00F1515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625EEA">
              <w:rPr>
                <w:rFonts w:ascii="CV Dida Sans Flex" w:hAnsi="CV Dida Sans Flex"/>
                <w:noProof/>
                <w:spacing w:val="-2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3936640" behindDoc="0" locked="0" layoutInCell="1" allowOverlap="1" wp14:anchorId="47C369AD" wp14:editId="55B2DEFC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72390</wp:posOffset>
                      </wp:positionV>
                      <wp:extent cx="488950" cy="317500"/>
                      <wp:effectExtent l="0" t="0" r="6350" b="0"/>
                      <wp:wrapNone/>
                      <wp:docPr id="121984775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950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1963345891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805557675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53A1A9" w14:textId="262C20F1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43730" name="Textfeld 3"/>
                                <wps:cNvSpPr txBox="1"/>
                                <wps:spPr>
                                  <a:xfrm>
                                    <a:off x="67987" y="149510"/>
                                    <a:ext cx="1279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D86C1D" w14:textId="2A004997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846004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0260678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1954042899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BE500" w14:textId="05F88483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4965646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64C7D3" w14:textId="681401F1" w:rsidR="00F15156" w:rsidRPr="003D1BC4" w:rsidRDefault="00F15156" w:rsidP="00F15156">
                                      <w:pP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CV Dida Sans Flex" w:hAnsi="CV Dida Sans Flex"/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244239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C369AD" id="_x0000_s1456" style="position:absolute;margin-left:137.25pt;margin-top:5.7pt;width:38.5pt;height:25pt;z-index:25393664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">
                      <v:group id="_x0000_s145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">
                        <v:shape id="Textfeld 3" o:spid="_x0000_s14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53A1A9" w14:textId="262C20F1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459" type="#_x0000_t202" style="position:absolute;left:67987;top:149510;width:1279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8D86C1D" w14:textId="2A004997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146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6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">
                        <v:shape id="Textfeld 3" o:spid="_x0000_s146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665BE500" w14:textId="05F88483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46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B64C7D3" w14:textId="681401F1" w:rsidR="00F15156" w:rsidRPr="003D1BC4" w:rsidRDefault="00F15156" w:rsidP="00F15156">
                                <w:pP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V Dida Sans Flex" w:hAnsi="CV Dida Sans Flex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46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2336" behindDoc="0" locked="0" layoutInCell="1" allowOverlap="1" wp14:anchorId="3F202001" wp14:editId="19F6D365">
                      <wp:simplePos x="0" y="0"/>
                      <wp:positionH relativeFrom="column">
                        <wp:posOffset>2649220</wp:posOffset>
                      </wp:positionH>
                      <wp:positionV relativeFrom="paragraph">
                        <wp:posOffset>121285</wp:posOffset>
                      </wp:positionV>
                      <wp:extent cx="569595" cy="329565"/>
                      <wp:effectExtent l="0" t="0" r="1905" b="635"/>
                      <wp:wrapNone/>
                      <wp:docPr id="28308174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16159063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0704931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61665552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FEB521" w14:textId="5F781864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132687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41CF0E" w14:textId="1DE252F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9038965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5290564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3407464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2C75C9" w14:textId="7DA12592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989280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77B556" w14:textId="1F9666C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880347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5256737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A6D94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02001" id="Gruppieren 141" o:spid="_x0000_s1465" style="position:absolute;margin-left:208.6pt;margin-top:9.55pt;width:44.85pt;height:25.95pt;z-index:253582336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">
                      <v:group id="_x0000_s1466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">
                        <v:group id="_x0000_s1467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">
                          <v:shape id="Textfeld 3" o:spid="_x0000_s146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DFEB521" w14:textId="5F781864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69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0E41CF0E" w14:textId="1DE252F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7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">
                          <v:shape id="Textfeld 3" o:spid="_x0000_s147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92C75C9" w14:textId="7DA12592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7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77B556" w14:textId="1F9666C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7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7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" filled="f" stroked="f" strokeweight=".5pt">
                        <v:textbox inset="0,,0">
                          <w:txbxContent>
                            <w:p w14:paraId="4A3A6D94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4384" behindDoc="0" locked="0" layoutInCell="1" allowOverlap="1" wp14:anchorId="7EDC33A5" wp14:editId="2D1877C6">
                      <wp:simplePos x="0" y="0"/>
                      <wp:positionH relativeFrom="column">
                        <wp:posOffset>3546475</wp:posOffset>
                      </wp:positionH>
                      <wp:positionV relativeFrom="paragraph">
                        <wp:posOffset>118745</wp:posOffset>
                      </wp:positionV>
                      <wp:extent cx="569595" cy="329565"/>
                      <wp:effectExtent l="0" t="0" r="1905" b="635"/>
                      <wp:wrapNone/>
                      <wp:docPr id="35748123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595" cy="329565"/>
                                <a:chOff x="-8174" y="0"/>
                                <a:chExt cx="570149" cy="329594"/>
                              </a:xfrm>
                            </wpg:grpSpPr>
                            <wpg:grpSp>
                              <wpg:cNvPr id="1687820365" name="Gruppieren 135"/>
                              <wpg:cNvGrpSpPr/>
                              <wpg:grpSpPr>
                                <a:xfrm>
                                  <a:off x="-8174" y="0"/>
                                  <a:ext cx="570149" cy="329594"/>
                                  <a:chOff x="-15535" y="0"/>
                                  <a:chExt cx="603526" cy="329594"/>
                                </a:xfrm>
                              </wpg:grpSpPr>
                              <wpg:grpSp>
                                <wpg:cNvPr id="1877281840" name="Gruppieren 2"/>
                                <wpg:cNvGrpSpPr/>
                                <wpg:grpSpPr>
                                  <a:xfrm>
                                    <a:off x="-15535" y="0"/>
                                    <a:ext cx="190160" cy="329594"/>
                                    <a:chOff x="41717" y="-4831"/>
                                    <a:chExt cx="192213" cy="330408"/>
                                  </a:xfrm>
                                </wpg:grpSpPr>
                                <wps:wsp>
                                  <wps:cNvPr id="116528893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A4D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4813029" name="Textfeld 3"/>
                                  <wps:cNvSpPr txBox="1"/>
                                  <wps:spPr>
                                    <a:xfrm>
                                      <a:off x="41717" y="161635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C3B39F" w14:textId="536F9F1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6630288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78091493" name="Gruppieren 2"/>
                                <wpg:cNvGrpSpPr/>
                                <wpg:grpSpPr>
                                  <a:xfrm>
                                    <a:off x="394570" y="0"/>
                                    <a:ext cx="193421" cy="317500"/>
                                    <a:chOff x="30921" y="-4831"/>
                                    <a:chExt cx="196041" cy="318283"/>
                                  </a:xfrm>
                                </wpg:grpSpPr>
                                <wps:wsp>
                                  <wps:cNvPr id="204380811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DA58198" w14:textId="73BAB16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8392941" name="Textfeld 3"/>
                                  <wps:cNvSpPr txBox="1"/>
                                  <wps:spPr>
                                    <a:xfrm>
                                      <a:off x="30921" y="149510"/>
                                      <a:ext cx="154495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B87F41" w14:textId="472162A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382902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957037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0DDAB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DC33A5" id="_x0000_s1476" style="position:absolute;margin-left:279.25pt;margin-top:9.35pt;width:44.85pt;height:25.95pt;z-index:253584384;mso-width-relative:margin;mso-height-relative:margin" coordorigin="-81" coordsize="5701,3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">
                      <v:group id="_x0000_s1477" style="position:absolute;left:-81;width:5700;height:3295" coordorigin="-155" coordsize="6035,3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">
                        <v:group id="_x0000_s1478" style="position:absolute;left:-155;width:1901;height:3295" coordorigin="41717,-4831" coordsize="192213,330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">
                          <v:shape id="Textfeld 3" o:spid="_x0000_s147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98A4D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0" type="#_x0000_t202" style="position:absolute;left:41717;top:161635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2C3B39F" w14:textId="536F9F1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8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482" style="position:absolute;left:3945;width:1934;height:3175" coordorigin="30921,-4831" coordsize="19604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">
                          <v:shape id="Textfeld 3" o:spid="_x0000_s148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DA58198" w14:textId="73BAB16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484" type="#_x0000_t202" style="position:absolute;left:30921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EB87F41" w14:textId="472162A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48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48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310DDAB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2160" behindDoc="0" locked="0" layoutInCell="1" allowOverlap="1" wp14:anchorId="1F6A56A8" wp14:editId="76E41C34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131445</wp:posOffset>
                      </wp:positionV>
                      <wp:extent cx="561975" cy="317500"/>
                      <wp:effectExtent l="0" t="0" r="0" b="0"/>
                      <wp:wrapNone/>
                      <wp:docPr id="6080277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-6883" y="0"/>
                                <a:chExt cx="594874" cy="317500"/>
                              </a:xfrm>
                            </wpg:grpSpPr>
                            <wpg:grpSp>
                              <wpg:cNvPr id="354205484" name="Gruppieren 2"/>
                              <wpg:cNvGrpSpPr/>
                              <wpg:grpSpPr>
                                <a:xfrm>
                                  <a:off x="-6883" y="0"/>
                                  <a:ext cx="181508" cy="317499"/>
                                  <a:chOff x="50462" y="-4831"/>
                                  <a:chExt cx="183468" cy="318283"/>
                                </a:xfrm>
                              </wpg:grpSpPr>
                              <wps:wsp>
                                <wps:cNvPr id="150075896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01BAB1D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558577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254358" w14:textId="146A36D4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16973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77932405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255171320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C763E1" w14:textId="03F8B02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5752552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9D114" w14:textId="19ECDB79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5585385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6A56A8" id="_x0000_s1487" style="position:absolute;margin-left:14.4pt;margin-top:10.35pt;width:44.25pt;height:25pt;z-index:253532160;mso-width-relative:margin;mso-height-relative:margin" coordorigin="-68" coordsize="59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">
                      <v:group id="_x0000_s148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">
                        <v:shape id="Textfeld 3" o:spid="_x0000_s148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01BAB1D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9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254358" w14:textId="146A36D4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149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9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">
                        <v:shape id="Textfeld 3" o:spid="_x0000_s149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CC763E1" w14:textId="03F8B02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49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99D114" w14:textId="19ECDB79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49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10D69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34208" behindDoc="0" locked="0" layoutInCell="1" allowOverlap="1" wp14:anchorId="07142818" wp14:editId="281ADEAB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123190</wp:posOffset>
                      </wp:positionV>
                      <wp:extent cx="596265" cy="317500"/>
                      <wp:effectExtent l="0" t="0" r="635" b="0"/>
                      <wp:wrapNone/>
                      <wp:docPr id="33006077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6265" cy="317500"/>
                                <a:chOff x="-9916" y="0"/>
                                <a:chExt cx="597907" cy="317500"/>
                              </a:xfrm>
                            </wpg:grpSpPr>
                            <wpg:grpSp>
                              <wpg:cNvPr id="1169241873" name="Gruppieren 2"/>
                              <wpg:cNvGrpSpPr/>
                              <wpg:grpSpPr>
                                <a:xfrm>
                                  <a:off x="-9916" y="0"/>
                                  <a:ext cx="184541" cy="317499"/>
                                  <a:chOff x="47396" y="-4831"/>
                                  <a:chExt cx="186534" cy="318283"/>
                                </a:xfrm>
                              </wpg:grpSpPr>
                              <wps:wsp>
                                <wps:cNvPr id="1289527540" name="Textfeld 3"/>
                                <wps:cNvSpPr txBox="1"/>
                                <wps:spPr>
                                  <a:xfrm>
                                    <a:off x="73976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16E3F7" w14:textId="706632BE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44678294" name="Textfeld 3"/>
                                <wps:cNvSpPr txBox="1"/>
                                <wps:spPr>
                                  <a:xfrm>
                                    <a:off x="47396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5E7C17" w14:textId="3A856EC6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130892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33426843" name="Gruppieren 2"/>
                              <wpg:cNvGrpSpPr/>
                              <wpg:grpSpPr>
                                <a:xfrm>
                                  <a:off x="405636" y="0"/>
                                  <a:ext cx="182355" cy="317500"/>
                                  <a:chOff x="42137" y="-4831"/>
                                  <a:chExt cx="184825" cy="318283"/>
                                </a:xfrm>
                              </wpg:grpSpPr>
                              <wps:wsp>
                                <wps:cNvPr id="921896503" name="Textfeld 3"/>
                                <wps:cNvSpPr txBox="1"/>
                                <wps:spPr>
                                  <a:xfrm>
                                    <a:off x="67008" y="-4831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E6E026" w14:textId="30885B3A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940295569" name="Textfeld 3"/>
                                <wps:cNvSpPr txBox="1"/>
                                <wps:spPr>
                                  <a:xfrm>
                                    <a:off x="70694" y="149510"/>
                                    <a:ext cx="127984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381E75" w14:textId="77777777" w:rsidR="00A10D69" w:rsidRPr="00451DD8" w:rsidRDefault="00A10D69" w:rsidP="00A10D69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0556381" name="Gerade Verbindung 1"/>
                                <wps:cNvCnPr/>
                                <wps:spPr>
                                  <a:xfrm>
                                    <a:off x="4213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42818" id="_x0000_s1496" style="position:absolute;margin-left:73.75pt;margin-top:9.7pt;width:46.95pt;height:25pt;z-index:253534208;mso-width-relative:margin;mso-height-relative:margin" coordorigin="-99" coordsize="59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">
                      <v:group id="_x0000_s1497" style="position:absolute;left:-99;width:1845;height:3174" coordorigin="47396,-4831" coordsize="18653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">
                        <v:shape id="Textfeld 3" o:spid="_x0000_s149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0216E3F7" w14:textId="706632BE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499" type="#_x0000_t202" style="position:absolute;left:47396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65E7C17" w14:textId="3A856EC6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line id="Gerade Verbindung 1" o:spid="_x0000_s15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50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">
                        <v:shape id="Textfeld 3" o:spid="_x0000_s150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5EE6E026" w14:textId="30885B3A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50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381E75" w14:textId="77777777" w:rsidR="00A10D69" w:rsidRPr="00451DD8" w:rsidRDefault="00A10D69" w:rsidP="00A10D6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50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04FBBDAE" w14:textId="68809F78" w:rsidR="001F2E0E" w:rsidRPr="00560BA7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(1)</w:t>
            </w:r>
            <w:r w:rsidR="00A10D6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 und       (2)  </w:t>
            </w:r>
            <w:r w:rsidR="00A10D69">
              <w:rPr>
                <w:rFonts w:ascii="Calibri" w:hAnsi="Calibri"/>
                <w:noProof/>
              </w:rPr>
              <w:t xml:space="preserve">    </w:t>
            </w:r>
            <w:r w:rsidRPr="005B6061">
              <w:rPr>
                <w:rFonts w:ascii="Calibri" w:hAnsi="Calibri"/>
                <w:noProof/>
              </w:rPr>
              <w:t>und       (3)</w:t>
            </w:r>
            <w:r w:rsidR="00F15156"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  <w:noProof/>
              </w:rPr>
              <w:t xml:space="preserve">und          (4)  </w:t>
            </w:r>
            <w:r w:rsidR="00900175">
              <w:rPr>
                <w:rFonts w:ascii="Calibri" w:hAnsi="Calibri"/>
                <w:noProof/>
              </w:rPr>
              <w:t xml:space="preserve">                      </w:t>
            </w:r>
            <w:r w:rsidRPr="005B6061">
              <w:rPr>
                <w:rFonts w:ascii="Calibri" w:hAnsi="Calibri"/>
                <w:noProof/>
              </w:rPr>
              <w:t xml:space="preserve">(5)  </w:t>
            </w:r>
          </w:p>
        </w:tc>
      </w:tr>
      <w:tr w:rsidR="00900175" w:rsidRPr="005B6061" w14:paraId="40FB4EF6" w14:textId="77777777" w:rsidTr="0068490F">
        <w:tc>
          <w:tcPr>
            <w:tcW w:w="709" w:type="dxa"/>
          </w:tcPr>
          <w:p w14:paraId="79097EBA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7C4F9848" w14:textId="77777777" w:rsidR="00900175" w:rsidRPr="005B6061" w:rsidRDefault="00900175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85" w:type="dxa"/>
            <w:gridSpan w:val="2"/>
            <w:vAlign w:val="center"/>
          </w:tcPr>
          <w:p w14:paraId="149205F5" w14:textId="338DE315" w:rsidR="00900175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35C7B62D" w14:textId="1DFB544C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1981"/>
        <w:gridCol w:w="1981"/>
        <w:gridCol w:w="1981"/>
        <w:gridCol w:w="2242"/>
      </w:tblGrid>
      <w:tr w:rsidR="001F2E0E" w:rsidRPr="005B6061" w14:paraId="3331407C" w14:textId="77777777" w:rsidTr="0068490F">
        <w:tc>
          <w:tcPr>
            <w:tcW w:w="709" w:type="dxa"/>
          </w:tcPr>
          <w:p w14:paraId="49A4B3CB" w14:textId="77777777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2.4</w:t>
            </w:r>
          </w:p>
        </w:tc>
        <w:tc>
          <w:tcPr>
            <w:tcW w:w="8610" w:type="dxa"/>
            <w:gridSpan w:val="5"/>
          </w:tcPr>
          <w:p w14:paraId="4E923C40" w14:textId="031C7B46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Was passiert, wenn ...</w:t>
            </w:r>
            <w:r w:rsidR="00900175">
              <w:rPr>
                <w:rFonts w:ascii="Calibri" w:hAnsi="Calibri"/>
                <w:noProof/>
              </w:rPr>
              <w:t xml:space="preserve"> </w:t>
            </w:r>
          </w:p>
          <w:p w14:paraId="5B1E445B" w14:textId="1003E401" w:rsidR="001F2E0E" w:rsidRPr="005B6061" w:rsidRDefault="001F2E0E" w:rsidP="00B650E1">
            <w:pPr>
              <w:pStyle w:val="Nummerierung"/>
              <w:rPr>
                <w:rFonts w:ascii="Calibri" w:hAnsi="Calibri"/>
              </w:rPr>
            </w:pPr>
          </w:p>
        </w:tc>
      </w:tr>
      <w:tr w:rsidR="001F2E0E" w:rsidRPr="005B6061" w14:paraId="3898C139" w14:textId="77777777" w:rsidTr="0068490F">
        <w:tc>
          <w:tcPr>
            <w:tcW w:w="709" w:type="dxa"/>
          </w:tcPr>
          <w:p w14:paraId="03839E5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5DC8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4"/>
            <w:vAlign w:val="center"/>
          </w:tcPr>
          <w:p w14:paraId="07EA0A46" w14:textId="187B3F8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Mache die Brüche immer gleichnamig. </w:t>
            </w:r>
          </w:p>
        </w:tc>
      </w:tr>
      <w:tr w:rsidR="001F2E0E" w:rsidRPr="005B6061" w14:paraId="46AD4B05" w14:textId="77777777" w:rsidTr="007F27DB">
        <w:tc>
          <w:tcPr>
            <w:tcW w:w="709" w:type="dxa"/>
          </w:tcPr>
          <w:p w14:paraId="57397E7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3B5CED5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00CCAA48" w14:textId="35BCA7A7" w:rsidR="001F2E0E" w:rsidRPr="005B6061" w:rsidRDefault="00F1515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6192" behindDoc="0" locked="0" layoutInCell="1" allowOverlap="1" wp14:anchorId="7A7A871E" wp14:editId="5C9FFEEE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62865</wp:posOffset>
                      </wp:positionV>
                      <wp:extent cx="561975" cy="317500"/>
                      <wp:effectExtent l="0" t="0" r="0" b="0"/>
                      <wp:wrapNone/>
                      <wp:docPr id="39564871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723096145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739223383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0178654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A6BD58" w14:textId="2DB967A1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76781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C31A69" w14:textId="6FAE55F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621695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24454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66794653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F3D37F4" w14:textId="511D9A50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230652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E03C20" w14:textId="6E34D42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334953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021725924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2C4A0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A871E" id="_x0000_s1505" style="position:absolute;margin-left:322pt;margin-top:4.95pt;width:44.25pt;height:25pt;z-index:25357619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">
                      <v:group id="_x0000_s1506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">
                        <v:group id="_x0000_s150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">
                          <v:shape id="Textfeld 3" o:spid="_x0000_s150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DA6BD58" w14:textId="2DB967A1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0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C31A69" w14:textId="6FAE55F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1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">
                          <v:shape id="Textfeld 3" o:spid="_x0000_s151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F3D37F4" w14:textId="511D9A50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AE03C20" w14:textId="6E34D42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1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1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6042C4A0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2096" behindDoc="0" locked="0" layoutInCell="1" allowOverlap="1" wp14:anchorId="11480BF4" wp14:editId="217884C4">
                      <wp:simplePos x="0" y="0"/>
                      <wp:positionH relativeFrom="column">
                        <wp:posOffset>2767965</wp:posOffset>
                      </wp:positionH>
                      <wp:positionV relativeFrom="paragraph">
                        <wp:posOffset>106045</wp:posOffset>
                      </wp:positionV>
                      <wp:extent cx="561975" cy="317500"/>
                      <wp:effectExtent l="0" t="0" r="0" b="0"/>
                      <wp:wrapNone/>
                      <wp:docPr id="21158790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419059451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615489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2513554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4A41F5" w14:textId="371C65D8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278481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837D97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07488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91313283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848080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7357F4" w14:textId="43A91F2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489740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010F3A" w14:textId="1AAFD9F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8946261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897067209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06F00A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80BF4" id="_x0000_s1516" style="position:absolute;margin-left:217.95pt;margin-top:8.35pt;width:44.25pt;height:25pt;z-index:253572096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">
                      <v:group id="_x0000_s151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">
                        <v:group id="_x0000_s151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">
                          <v:shape id="Textfeld 3" o:spid="_x0000_s151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4A41F5" w14:textId="371C65D8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C837D97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2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">
                          <v:shape id="Textfeld 3" o:spid="_x0000_s152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57357F4" w14:textId="43A91F2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2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7010F3A" w14:textId="1AAFD9F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2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2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206F00A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175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9808" behindDoc="0" locked="0" layoutInCell="1" allowOverlap="1" wp14:anchorId="30332EB3" wp14:editId="3F884578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113030</wp:posOffset>
                      </wp:positionV>
                      <wp:extent cx="561975" cy="317500"/>
                      <wp:effectExtent l="0" t="0" r="0" b="0"/>
                      <wp:wrapNone/>
                      <wp:docPr id="580357752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82573450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049255054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52028822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38E46E" w14:textId="6CE94150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249590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DD7EB9" w14:textId="041C163A" w:rsidR="00DC641D" w:rsidRPr="00451DD8" w:rsidRDefault="002A14A2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  <w:r w:rsidR="00DC641D"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1430829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7854626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6632060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C8FE5B" w14:textId="0A393BFF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30893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86664E9" w14:textId="27B4F6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126779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67512212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40A776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332EB3" id="_x0000_s1527" style="position:absolute;margin-left:115.7pt;margin-top:8.9pt;width:44.25pt;height:25pt;z-index:25355980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">
                      <v:group id="_x0000_s152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">
                        <v:group id="_x0000_s152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">
                          <v:shape id="Textfeld 3" o:spid="_x0000_s153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A38E46E" w14:textId="6CE94150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3DD7EB9" w14:textId="041C163A" w:rsidR="00DC641D" w:rsidRPr="00451DD8" w:rsidRDefault="002A14A2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="00DC641D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ODh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NFrpfZzTX8/kqfADc/AAAA//8DAFBLAQItABQABgAIAAAAIQDb4fbL7gAAAIUBAAAT&#13;&#10;AAAAAAAAAAAAAAAAAAAAAABbQ29udGVudF9UeXBlc10ueG1sUEsBAi0AFAAGAAgAAAAhAFr0LFu/&#13;&#10;AAAAFQEAAAsAAAAAAAAAAAAAAAAAHwEAAF9yZWxzLy5yZWxzUEsBAi0AFAAGAAgAAAAhAO9Y4O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3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">
                          <v:shape id="Textfeld 3" o:spid="_x0000_s153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BC8FE5B" w14:textId="0A393BFF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3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86664E9" w14:textId="27B4F6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3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3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B40A776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41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9568" behindDoc="0" locked="0" layoutInCell="1" allowOverlap="1" wp14:anchorId="1BCD8DF3" wp14:editId="339F16DC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125095</wp:posOffset>
                      </wp:positionV>
                      <wp:extent cx="561975" cy="317500"/>
                      <wp:effectExtent l="0" t="0" r="0" b="0"/>
                      <wp:wrapNone/>
                      <wp:docPr id="7929274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5815036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560638415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1844178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502BCC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715601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1755FE" w14:textId="2F5D2AA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3063769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0168732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16735254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1BC720" w14:textId="0070D3E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675501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A8CF2C9" w14:textId="662EDCD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324467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77815951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8C982" w14:textId="601D8ED2" w:rsidR="00DC641D" w:rsidRPr="00DC641D" w:rsidRDefault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CD8DF3" id="_x0000_s1538" style="position:absolute;margin-left:15.75pt;margin-top:9.85pt;width:44.25pt;height:25pt;z-index:25354956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">
                      <v:group id="_x0000_s153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">
                        <v:group id="_x0000_s154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">
                          <v:shape id="Textfeld 3" o:spid="_x0000_s154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502BCC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81755FE" w14:textId="2F5D2AA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4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">
                          <v:shape id="Textfeld 3" o:spid="_x0000_s154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01BC720" w14:textId="0070D3E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4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1A8CF2C9" w14:textId="662EDCD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4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48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" filled="f" stroked="f" strokeweight=".5pt">
                        <v:textbox>
                          <w:txbxContent>
                            <w:p w14:paraId="1768C982" w14:textId="601D8ED2" w:rsidR="00DC641D" w:rsidRPr="00DC641D" w:rsidRDefault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624B828" w14:textId="77777777" w:rsidTr="007F27DB">
        <w:tc>
          <w:tcPr>
            <w:tcW w:w="709" w:type="dxa"/>
          </w:tcPr>
          <w:p w14:paraId="0123E7D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98307E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</w:tcPr>
          <w:p w14:paraId="12D374CD" w14:textId="1F8B6DAC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</w:p>
          <w:p w14:paraId="5534A4C7" w14:textId="7CA99887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3664" behindDoc="0" locked="0" layoutInCell="1" allowOverlap="1" wp14:anchorId="641D1854" wp14:editId="793CBF33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87321</wp:posOffset>
                      </wp:positionV>
                      <wp:extent cx="561975" cy="317500"/>
                      <wp:effectExtent l="0" t="0" r="0" b="0"/>
                      <wp:wrapNone/>
                      <wp:docPr id="89967160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793754297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214515538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132792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B7D0B15" w14:textId="43CC4693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481184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E53CDE5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757628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8456854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22515432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6A47E8C" w14:textId="13BB3A35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677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EF321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844348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07696486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B44C08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D1854" id="_x0000_s1549" style="position:absolute;margin-left:15.65pt;margin-top:6.9pt;width:44.25pt;height:25pt;z-index:25355366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">
                      <v:group id="_x0000_s155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">
                        <v:group id="_x0000_s155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">
                          <v:shape id="Textfeld 3" o:spid="_x0000_s155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B7D0B15" w14:textId="43CC4693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E53CDE5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5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">
                          <v:shape id="Textfeld 3" o:spid="_x0000_s155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6A47E8C" w14:textId="13BB3A35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5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30EF321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5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59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" filled="f" stroked="f" strokeweight=".5pt">
                        <v:textbox>
                          <w:txbxContent>
                            <w:p w14:paraId="00B44C08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24AFF" w14:textId="69B79C27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(2)  </w:t>
            </w:r>
          </w:p>
          <w:p w14:paraId="7023F745" w14:textId="7CC0194C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5712" behindDoc="0" locked="0" layoutInCell="1" allowOverlap="1" wp14:anchorId="45153172" wp14:editId="2A7FFA18">
                      <wp:simplePos x="0" y="0"/>
                      <wp:positionH relativeFrom="column">
                        <wp:posOffset>201552</wp:posOffset>
                      </wp:positionH>
                      <wp:positionV relativeFrom="paragraph">
                        <wp:posOffset>88557</wp:posOffset>
                      </wp:positionV>
                      <wp:extent cx="561975" cy="317500"/>
                      <wp:effectExtent l="0" t="0" r="0" b="0"/>
                      <wp:wrapNone/>
                      <wp:docPr id="857631650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687424616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10141418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67987757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FB3187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91426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4A7DF0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014077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61655240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3893740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72431B1" w14:textId="2391B0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03188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93097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2572936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572335487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DF4D4F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153172" id="_x0000_s1560" style="position:absolute;margin-left:15.85pt;margin-top:6.95pt;width:44.25pt;height:25pt;z-index:253555712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">
                      <v:group id="_x0000_s1561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">
                        <v:group id="_x0000_s1562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">
                          <v:shape id="Textfeld 3" o:spid="_x0000_s15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FB3187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4A7DF0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66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">
                          <v:shape id="Textfeld 3" o:spid="_x0000_s156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72431B1" w14:textId="2391B0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68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293097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6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70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" filled="f" stroked="f" strokeweight=".5pt">
                        <v:textbox>
                          <w:txbxContent>
                            <w:p w14:paraId="2DDF4D4F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D1FBB7" w14:textId="444D7AE4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(3) </w:t>
            </w:r>
          </w:p>
          <w:p w14:paraId="48B279AA" w14:textId="58AB99D2" w:rsidR="001F2E0E" w:rsidRPr="005B6061" w:rsidRDefault="00DC641D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57760" behindDoc="0" locked="0" layoutInCell="1" allowOverlap="1" wp14:anchorId="27778E09" wp14:editId="0AAA3A39">
                      <wp:simplePos x="0" y="0"/>
                      <wp:positionH relativeFrom="column">
                        <wp:posOffset>199201</wp:posOffset>
                      </wp:positionH>
                      <wp:positionV relativeFrom="paragraph">
                        <wp:posOffset>64186</wp:posOffset>
                      </wp:positionV>
                      <wp:extent cx="561975" cy="317500"/>
                      <wp:effectExtent l="0" t="0" r="0" b="0"/>
                      <wp:wrapNone/>
                      <wp:docPr id="2233886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778309335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1718041828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86842495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71F773A" w14:textId="444AB63E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134585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B60AE0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3473677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3403362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79153183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D600A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77206325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4CE252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192083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95946559" name="Textfeld 140"/>
                              <wps:cNvSpPr txBox="1"/>
                              <wps:spPr>
                                <a:xfrm>
                                  <a:off x="53546" y="37070"/>
                                  <a:ext cx="439430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6812F5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78E09" id="_x0000_s1571" style="position:absolute;margin-left:15.7pt;margin-top:5.05pt;width:44.25pt;height:25pt;z-index:25355776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">
                      <v:group id="_x0000_s1572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">
                        <v:group id="_x0000_s1573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">
                          <v:shape id="Textfeld 3" o:spid="_x0000_s15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71F773A" w14:textId="444AB63E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5AB60AE0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7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577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">
                          <v:shape id="Textfeld 3" o:spid="_x0000_s1578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3D600A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6D4CE252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0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81" type="#_x0000_t202" style="position:absolute;left:535;top:370;width:4394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616812F5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F254F7" w14:textId="3D2F5C5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(4)  </w:t>
            </w:r>
          </w:p>
        </w:tc>
        <w:tc>
          <w:tcPr>
            <w:tcW w:w="1981" w:type="dxa"/>
          </w:tcPr>
          <w:p w14:paraId="48B231EA" w14:textId="31E8D299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5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7731C1F6" w14:textId="3DF38616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1856" behindDoc="0" locked="0" layoutInCell="1" allowOverlap="1" wp14:anchorId="359A83A4" wp14:editId="69DDDF3D">
                      <wp:simplePos x="0" y="0"/>
                      <wp:positionH relativeFrom="column">
                        <wp:posOffset>194917</wp:posOffset>
                      </wp:positionH>
                      <wp:positionV relativeFrom="paragraph">
                        <wp:posOffset>85244</wp:posOffset>
                      </wp:positionV>
                      <wp:extent cx="570212" cy="317500"/>
                      <wp:effectExtent l="0" t="0" r="1905" b="0"/>
                      <wp:wrapNone/>
                      <wp:docPr id="199456033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271438398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499255066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1012408270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9585F9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4482672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D647C7" w14:textId="0168A626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2849871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69954347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5831734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626E7B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0250272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B22C18" w14:textId="3CDCBF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798832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31757390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1AC4A0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A83A4" id="_x0000_s1582" style="position:absolute;margin-left:15.35pt;margin-top:6.7pt;width:44.9pt;height:25pt;z-index:253561856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">
                      <v:group id="_x0000_s1583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">
                        <v:group id="_x0000_s1584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">
                          <v:shape id="Textfeld 3" o:spid="_x0000_s1585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2C9585F9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86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DD647C7" w14:textId="0168A626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8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588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">
                          <v:shape id="Textfeld 3" o:spid="_x0000_s1589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626E7B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DB22C18" w14:textId="3CDCBF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1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592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2F1AC4A0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AEAF70C" w14:textId="04BCED9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6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33146ACA" w14:textId="7139563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3904" behindDoc="0" locked="0" layoutInCell="1" allowOverlap="1" wp14:anchorId="4FD4A46C" wp14:editId="7FCA0E68">
                      <wp:simplePos x="0" y="0"/>
                      <wp:positionH relativeFrom="column">
                        <wp:posOffset>203234</wp:posOffset>
                      </wp:positionH>
                      <wp:positionV relativeFrom="paragraph">
                        <wp:posOffset>88865</wp:posOffset>
                      </wp:positionV>
                      <wp:extent cx="570212" cy="317500"/>
                      <wp:effectExtent l="0" t="0" r="1905" b="0"/>
                      <wp:wrapNone/>
                      <wp:docPr id="53245496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212" cy="317500"/>
                                <a:chOff x="-8237" y="0"/>
                                <a:chExt cx="570212" cy="317500"/>
                              </a:xfrm>
                            </wpg:grpSpPr>
                            <wpg:grpSp>
                              <wpg:cNvPr id="1464875185" name="Gruppieren 135"/>
                              <wpg:cNvGrpSpPr/>
                              <wpg:grpSpPr>
                                <a:xfrm>
                                  <a:off x="-8237" y="0"/>
                                  <a:ext cx="570212" cy="317500"/>
                                  <a:chOff x="-15603" y="0"/>
                                  <a:chExt cx="603594" cy="317500"/>
                                </a:xfrm>
                              </wpg:grpSpPr>
                              <wpg:grpSp>
                                <wpg:cNvPr id="1668059215" name="Gruppieren 2"/>
                                <wpg:cNvGrpSpPr/>
                                <wpg:grpSpPr>
                                  <a:xfrm>
                                    <a:off x="-15603" y="0"/>
                                    <a:ext cx="190232" cy="317499"/>
                                    <a:chOff x="41647" y="-4831"/>
                                    <a:chExt cx="192287" cy="318283"/>
                                  </a:xfrm>
                                </wpg:grpSpPr>
                                <wps:wsp>
                                  <wps:cNvPr id="507671063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1E359A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62063435" name="Textfeld 3"/>
                                  <wps:cNvSpPr txBox="1"/>
                                  <wps:spPr>
                                    <a:xfrm>
                                      <a:off x="41647" y="149510"/>
                                      <a:ext cx="192287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84C8396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4608860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15525380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8499598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A8CE91" w14:textId="77777777" w:rsidR="00DC641D" w:rsidRPr="00451DD8" w:rsidRDefault="00DC641D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608438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B27CF03" w14:textId="61705B92" w:rsidR="00DC641D" w:rsidRPr="00451DD8" w:rsidRDefault="00900175" w:rsidP="00DC641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48913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762448267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378623" w14:textId="77777777" w:rsidR="00DC641D" w:rsidRPr="00DC641D" w:rsidRDefault="00DC641D" w:rsidP="00DC641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4A46C" id="_x0000_s1593" style="position:absolute;margin-left:16pt;margin-top:7pt;width:44.9pt;height:25pt;z-index:253563904;mso-width-relative:margin;mso-height-relative:margin" coordorigin="-82" coordsize="57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">
                      <v:group id="_x0000_s1594" style="position:absolute;left:-82;width:5701;height:3175" coordorigin="-156" coordsize="6035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">
                        <v:group id="_x0000_s1595" style="position:absolute;left:-156;width:1902;height:3174" coordorigin="41647,-4831" coordsize="192287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IZc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">
                          <v:shape id="Textfeld 3" o:spid="_x0000_s159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SsLzwAAAOc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Fwrab5NFP5Ffz+Sp9ALn8AAAD//wMAUEsBAi0AFAAGAAgAAAAhANvh9svuAAAAhQEA&#13;&#10;ABMAAAAAAAAAAAAAAAAAAAAAAFtDb250ZW50X1R5cGVzXS54bWxQSwECLQAUAAYACAAAACEAWvQs&#13;&#10;W78AAAAVAQAACwAAAAAAAAAAAAAAAAAfAQAAX3JlbHMvLnJlbHNQSwECLQAUAAYACAAAACEANnUr&#13;&#10;C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11E359A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597" type="#_x0000_t202" style="position:absolute;left:41647;top:149510;width:192287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84C8396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5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599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">
                          <v:shape id="Textfeld 3" o:spid="_x0000_s1600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68A8CE91" w14:textId="77777777" w:rsidR="00DC641D" w:rsidRPr="00451DD8" w:rsidRDefault="00DC641D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B27CF03" w14:textId="61705B92" w:rsidR="00DC641D" w:rsidRPr="00451DD8" w:rsidRDefault="00900175" w:rsidP="00DC641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2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03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09378623" w14:textId="77777777" w:rsidR="00DC641D" w:rsidRPr="00DC641D" w:rsidRDefault="00DC641D" w:rsidP="00DC641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51A2A6" w14:textId="43393108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7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23D976EC" w14:textId="599BBF1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65952" behindDoc="0" locked="0" layoutInCell="1" allowOverlap="1" wp14:anchorId="42256556" wp14:editId="0597B787">
                      <wp:simplePos x="0" y="0"/>
                      <wp:positionH relativeFrom="column">
                        <wp:posOffset>177148</wp:posOffset>
                      </wp:positionH>
                      <wp:positionV relativeFrom="paragraph">
                        <wp:posOffset>62865</wp:posOffset>
                      </wp:positionV>
                      <wp:extent cx="594635" cy="317500"/>
                      <wp:effectExtent l="0" t="0" r="2540" b="0"/>
                      <wp:wrapNone/>
                      <wp:docPr id="162763598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4635" cy="317500"/>
                                <a:chOff x="-32961" y="0"/>
                                <a:chExt cx="594936" cy="317500"/>
                              </a:xfrm>
                            </wpg:grpSpPr>
                            <wpg:grpSp>
                              <wpg:cNvPr id="786619059" name="Gruppieren 135"/>
                              <wpg:cNvGrpSpPr/>
                              <wpg:grpSpPr>
                                <a:xfrm>
                                  <a:off x="-32961" y="0"/>
                                  <a:ext cx="594936" cy="317500"/>
                                  <a:chOff x="-41773" y="0"/>
                                  <a:chExt cx="629764" cy="317500"/>
                                </a:xfrm>
                              </wpg:grpSpPr>
                              <wpg:grpSp>
                                <wpg:cNvPr id="1525715802" name="Gruppieren 2"/>
                                <wpg:cNvGrpSpPr/>
                                <wpg:grpSpPr>
                                  <a:xfrm>
                                    <a:off x="-41773" y="0"/>
                                    <a:ext cx="216398" cy="317499"/>
                                    <a:chOff x="15195" y="-4831"/>
                                    <a:chExt cx="218735" cy="318283"/>
                                  </a:xfrm>
                                </wpg:grpSpPr>
                                <wps:wsp>
                                  <wps:cNvPr id="1415758515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CA37F8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36053816" name="Textfeld 3"/>
                                  <wps:cNvSpPr txBox="1"/>
                                  <wps:spPr>
                                    <a:xfrm>
                                      <a:off x="15195" y="149510"/>
                                      <a:ext cx="19228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6DAD08" w14:textId="44BCF07D" w:rsidR="00900175" w:rsidRPr="00451DD8" w:rsidRDefault="00900175" w:rsidP="00900175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3600795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554619551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585382917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637EC4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852766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CD6364" w14:textId="4CBDF96A" w:rsidR="00900175" w:rsidRPr="00451DD8" w:rsidRDefault="002A14A2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08764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69642635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A4F7D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56556" id="_x0000_s1604" style="position:absolute;margin-left:13.95pt;margin-top:4.95pt;width:46.8pt;height:25pt;z-index:253565952;mso-width-relative:margin;mso-height-relative:margin" coordorigin="-329" coordsize="594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">
                      <v:group id="_x0000_s1605" style="position:absolute;left:-329;width:5948;height:3175" coordorigin="-417" coordsize="6297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">
                        <v:group id="_x0000_s1606" style="position:absolute;left:-417;width:2163;height:3174" coordorigin="15195,-4831" coordsize="21873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">
                          <v:shape id="Textfeld 3" o:spid="_x0000_s1607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CA37F8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08" type="#_x0000_t202" style="position:absolute;left:15195;top:149510;width:19228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76DAD08" w14:textId="44BCF07D" w:rsidR="00900175" w:rsidRPr="00451DD8" w:rsidRDefault="00900175" w:rsidP="0090017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0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10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">
                          <v:shape id="Textfeld 3" o:spid="_x0000_s1611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637EC4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1CD6364" w14:textId="4CBDF96A" w:rsidR="00900175" w:rsidRPr="00451DD8" w:rsidRDefault="002A14A2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13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14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506A4F7D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8B4138C" w14:textId="15D55DEA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8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</w:tc>
        <w:tc>
          <w:tcPr>
            <w:tcW w:w="1981" w:type="dxa"/>
          </w:tcPr>
          <w:p w14:paraId="5F5EDD90" w14:textId="2105711B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9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5566D93E" w14:textId="6407B778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4144" behindDoc="0" locked="0" layoutInCell="1" allowOverlap="1" wp14:anchorId="47442B0E" wp14:editId="13759C76">
                      <wp:simplePos x="0" y="0"/>
                      <wp:positionH relativeFrom="column">
                        <wp:posOffset>258640</wp:posOffset>
                      </wp:positionH>
                      <wp:positionV relativeFrom="paragraph">
                        <wp:posOffset>93980</wp:posOffset>
                      </wp:positionV>
                      <wp:extent cx="561975" cy="317500"/>
                      <wp:effectExtent l="0" t="0" r="0" b="0"/>
                      <wp:wrapNone/>
                      <wp:docPr id="72533250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2122550993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87511469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70164818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B843F1" w14:textId="63A8731F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847810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3D74D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155628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4596784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967360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772932" w14:textId="40904376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2387831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4D6FDBF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7867688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484963868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0A79C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442B0E" id="_x0000_s1615" style="position:absolute;margin-left:20.35pt;margin-top:7.4pt;width:44.25pt;height:25pt;z-index:253574144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">
                      <v:group id="_x0000_s1616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">
                        <v:group id="_x0000_s1617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">
                          <v:shape id="Textfeld 3" o:spid="_x0000_s161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18B843F1" w14:textId="63A8731F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1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2E3D74D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621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">
                          <v:shape id="Textfeld 3" o:spid="_x0000_s1622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3B772932" w14:textId="40904376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2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4D6FDBF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24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25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" filled="f" stroked="f" strokeweight=".5pt">
                        <v:textbox inset="0,,0">
                          <w:txbxContent>
                            <w:p w14:paraId="18C0A79C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A909FF" w14:textId="01AF4862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10</w:t>
            </w:r>
            <w:r w:rsidRPr="005B6061">
              <w:rPr>
                <w:rFonts w:ascii="Calibri" w:hAnsi="Calibri"/>
                <w:noProof/>
              </w:rPr>
              <w:t>)</w:t>
            </w:r>
            <w:r w:rsidR="00F15156">
              <w:rPr>
                <w:rFonts w:ascii="Calibri" w:hAnsi="Calibri"/>
                <w:noProof/>
              </w:rPr>
              <w:t xml:space="preserve">  </w:t>
            </w:r>
            <w:r w:rsidRPr="005B6061">
              <w:rPr>
                <w:rFonts w:ascii="Calibri" w:hAnsi="Calibri"/>
                <w:noProof/>
              </w:rPr>
              <w:t xml:space="preserve">  </w:t>
            </w:r>
          </w:p>
          <w:p w14:paraId="20F159C0" w14:textId="267B7CE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0048" behindDoc="0" locked="0" layoutInCell="1" allowOverlap="1" wp14:anchorId="7843D9F8" wp14:editId="09503D91">
                      <wp:simplePos x="0" y="0"/>
                      <wp:positionH relativeFrom="column">
                        <wp:posOffset>270705</wp:posOffset>
                      </wp:positionH>
                      <wp:positionV relativeFrom="paragraph">
                        <wp:posOffset>86360</wp:posOffset>
                      </wp:positionV>
                      <wp:extent cx="561975" cy="317500"/>
                      <wp:effectExtent l="0" t="0" r="0" b="0"/>
                      <wp:wrapNone/>
                      <wp:docPr id="2071700993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801714484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932744700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2059348257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C32EAF" w14:textId="422C230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75865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7C3391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27488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477471555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3822623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975BD76" w14:textId="314E244D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9923089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0A603D" w14:textId="101E4C5A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829220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74170121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F45578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3D9F8" id="_x0000_s1626" style="position:absolute;margin-left:21.3pt;margin-top:6.8pt;width:44.25pt;height:25pt;z-index:25357004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">
                      <v:group id="_x0000_s1627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">
                        <v:group id="_x0000_s1628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">
                          <v:shape id="Textfeld 3" o:spid="_x0000_s1629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1DC32EAF" w14:textId="422C230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0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87C3391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32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">
                          <v:shape id="Textfeld 3" o:spid="_x0000_s1633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975BD76" w14:textId="314E244D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3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0A603D" w14:textId="101E4C5A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35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36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BF45578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0CD39E" w14:textId="251077E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11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151F4F6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37128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</w:tcPr>
          <w:p w14:paraId="74CF2154" w14:textId="665695BA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(1</w:t>
            </w:r>
            <w:r w:rsidR="00F15156">
              <w:rPr>
                <w:rFonts w:ascii="Calibri" w:hAnsi="Calibri"/>
                <w:noProof/>
              </w:rPr>
              <w:t>2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493E949E" w14:textId="77634C90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78240" behindDoc="0" locked="0" layoutInCell="1" allowOverlap="1" wp14:anchorId="62CB6B31" wp14:editId="16861396">
                      <wp:simplePos x="0" y="0"/>
                      <wp:positionH relativeFrom="column">
                        <wp:posOffset>312225</wp:posOffset>
                      </wp:positionH>
                      <wp:positionV relativeFrom="paragraph">
                        <wp:posOffset>83820</wp:posOffset>
                      </wp:positionV>
                      <wp:extent cx="561975" cy="317500"/>
                      <wp:effectExtent l="0" t="0" r="0" b="0"/>
                      <wp:wrapNone/>
                      <wp:docPr id="31872109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565899589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2087939506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680452759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3E6F6D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3878164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941D67C" w14:textId="7F65F95E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2279902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23151739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67777136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A9CA6A0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9476703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E65615" w14:textId="7ECB86CB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3495305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87331036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979D5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CB6B31" id="_x0000_s1637" style="position:absolute;margin-left:24.6pt;margin-top:6.6pt;width:44.25pt;height:25pt;z-index:253578240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">
                      <v:group id="_x0000_s1638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">
                        <v:group id="_x0000_s1639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">
                          <v:shape id="Textfeld 3" o:spid="_x0000_s164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5B3E6F6D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941D67C" w14:textId="7F65F95E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43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">
                          <v:shape id="Textfeld 3" o:spid="_x0000_s1644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A9CA6A0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4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6E65615" w14:textId="7ECB86CB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46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47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1F0979D5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0D84A0B" w14:textId="266FB383" w:rsidR="001F2E0E" w:rsidRPr="005B6061" w:rsidRDefault="001F2E0E" w:rsidP="00DD1172">
            <w:pPr>
              <w:spacing w:line="240" w:lineRule="atLeast"/>
              <w:rPr>
                <w:rFonts w:ascii="Calibri" w:eastAsiaTheme="minorEastAsia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13</w:t>
            </w:r>
            <w:r w:rsidRPr="005B6061">
              <w:rPr>
                <w:rFonts w:ascii="Calibri" w:hAnsi="Calibri"/>
                <w:noProof/>
              </w:rPr>
              <w:t xml:space="preserve">)  </w:t>
            </w:r>
          </w:p>
          <w:p w14:paraId="049D36E8" w14:textId="2A7CB3A5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80288" behindDoc="0" locked="0" layoutInCell="1" allowOverlap="1" wp14:anchorId="23C9EC5E" wp14:editId="769C7B1F">
                      <wp:simplePos x="0" y="0"/>
                      <wp:positionH relativeFrom="column">
                        <wp:posOffset>304751</wp:posOffset>
                      </wp:positionH>
                      <wp:positionV relativeFrom="paragraph">
                        <wp:posOffset>76200</wp:posOffset>
                      </wp:positionV>
                      <wp:extent cx="561975" cy="317500"/>
                      <wp:effectExtent l="0" t="0" r="0" b="0"/>
                      <wp:wrapNone/>
                      <wp:docPr id="332482384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1"/>
                              </a:xfrm>
                            </wpg:grpSpPr>
                            <wpg:grpSp>
                              <wpg:cNvPr id="231005233" name="Gruppieren 135"/>
                              <wpg:cNvGrpSpPr/>
                              <wpg:grpSpPr>
                                <a:xfrm>
                                  <a:off x="0" y="0"/>
                                  <a:ext cx="561975" cy="317501"/>
                                  <a:chOff x="-6883" y="0"/>
                                  <a:chExt cx="594874" cy="317501"/>
                                </a:xfrm>
                              </wpg:grpSpPr>
                              <wpg:grpSp>
                                <wpg:cNvPr id="1958687111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783323966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7346FB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7102521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98E4B6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752202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511212428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1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088412603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E86B35" w14:textId="77777777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0691671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AC091" w14:textId="4F32AC1C" w:rsidR="00900175" w:rsidRPr="00451DD8" w:rsidRDefault="00900175" w:rsidP="0090017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16923359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108543345" name="Textfeld 140"/>
                              <wps:cNvSpPr txBox="1"/>
                              <wps:spPr>
                                <a:xfrm>
                                  <a:off x="140045" y="37070"/>
                                  <a:ext cx="218301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536E6F" w14:textId="77777777" w:rsidR="00900175" w:rsidRPr="00DC641D" w:rsidRDefault="00900175" w:rsidP="00900175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9EC5E" id="_x0000_s1648" style="position:absolute;margin-left:24pt;margin-top:6pt;width:44.25pt;height:25pt;z-index:25358028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">
                      <v:group id="_x0000_s1649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">
                        <v:group id="_x0000_s1650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">
                          <v:shape id="Textfeld 3" o:spid="_x0000_s1651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7346FB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2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98E4B6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5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654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">
                          <v:shape id="Textfeld 3" o:spid="_x0000_s1655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3E86B35" w14:textId="77777777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656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37AC091" w14:textId="4F32AC1C" w:rsidR="00900175" w:rsidRPr="00451DD8" w:rsidRDefault="00900175" w:rsidP="0090017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657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658" type="#_x0000_t202" style="position:absolute;left:1400;top:370;width:2183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" filled="f" stroked="f" strokeweight=".5pt">
                        <v:textbox inset="0,,0">
                          <w:txbxContent>
                            <w:p w14:paraId="72536E6F" w14:textId="77777777" w:rsidR="00900175" w:rsidRPr="00DC641D" w:rsidRDefault="00900175" w:rsidP="0090017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E500A85" w14:textId="6C16A20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(</w:t>
            </w:r>
            <w:r w:rsidR="00F15156">
              <w:rPr>
                <w:rFonts w:ascii="Calibri" w:hAnsi="Calibri"/>
                <w:noProof/>
              </w:rPr>
              <w:t>14</w:t>
            </w:r>
            <w:r w:rsidRPr="005B6061">
              <w:rPr>
                <w:rFonts w:ascii="Calibri" w:hAnsi="Calibri"/>
                <w:noProof/>
              </w:rPr>
              <w:t xml:space="preserve">) </w:t>
            </w:r>
          </w:p>
          <w:p w14:paraId="7FB064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CFB0CB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C007B13" w14:textId="77777777" w:rsidTr="0068490F">
        <w:tc>
          <w:tcPr>
            <w:tcW w:w="709" w:type="dxa"/>
          </w:tcPr>
          <w:p w14:paraId="39B995EC" w14:textId="65579DF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B94BD6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1981" w:type="dxa"/>
            <w:vAlign w:val="center"/>
          </w:tcPr>
          <w:p w14:paraId="229F271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4EAA4DE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1981" w:type="dxa"/>
            <w:vAlign w:val="center"/>
          </w:tcPr>
          <w:p w14:paraId="767A8BF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2242" w:type="dxa"/>
            <w:vAlign w:val="center"/>
          </w:tcPr>
          <w:p w14:paraId="5659BEF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671EB00" w14:textId="77777777" w:rsidTr="0068490F">
        <w:tc>
          <w:tcPr>
            <w:tcW w:w="709" w:type="dxa"/>
          </w:tcPr>
          <w:p w14:paraId="497E6437" w14:textId="6D5499F2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1A2CB1A" wp14:editId="3A915D2A">
                  <wp:extent cx="360000" cy="272386"/>
                  <wp:effectExtent l="0" t="0" r="2540" b="0"/>
                  <wp:docPr id="1274978102" name="Grafik 1274978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0D7636E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320E3772" w14:textId="2E32357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Muster fallen dir auf? Wie könnte es in der 3. und 4. Spalte weitergehen?</w:t>
            </w:r>
          </w:p>
        </w:tc>
      </w:tr>
      <w:tr w:rsidR="001F2E0E" w:rsidRPr="005B6061" w14:paraId="5B7D1E74" w14:textId="77777777" w:rsidTr="0068490F">
        <w:tc>
          <w:tcPr>
            <w:tcW w:w="709" w:type="dxa"/>
          </w:tcPr>
          <w:p w14:paraId="3B514FF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97699D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4"/>
            <w:vAlign w:val="center"/>
          </w:tcPr>
          <w:p w14:paraId="178B3769" w14:textId="77777777" w:rsidR="009C1954" w:rsidRPr="005B6061" w:rsidRDefault="009C1954" w:rsidP="006A4708">
            <w:pPr>
              <w:spacing w:line="240" w:lineRule="atLeast"/>
              <w:ind w:left="360" w:hanging="360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Diese Satzbausteine können dir beim Beschreiben helfen:</w:t>
            </w:r>
          </w:p>
          <w:p w14:paraId="716AFAF9" w14:textId="77777777" w:rsidR="009C1954" w:rsidRPr="00560BA7" w:rsidRDefault="009C1954" w:rsidP="00BF65BD">
            <w:pPr>
              <w:pStyle w:val="Listenabsatz"/>
            </w:pPr>
            <w:r w:rsidRPr="00560BA7">
              <w:t>... von Zeile zu Zeile...</w:t>
            </w:r>
          </w:p>
          <w:p w14:paraId="05D3FEFC" w14:textId="11124DF0" w:rsidR="009C1954" w:rsidRPr="00560BA7" w:rsidRDefault="009C1954" w:rsidP="00BF65BD">
            <w:pPr>
              <w:pStyle w:val="Listenabsatz"/>
            </w:pPr>
            <w:r w:rsidRPr="00560BA7">
              <w:t xml:space="preserve">der </w:t>
            </w:r>
            <w:r w:rsidR="006A4708" w:rsidRPr="00560BA7">
              <w:t xml:space="preserve">Teil/das Ganze </w:t>
            </w:r>
            <w:r w:rsidRPr="00560BA7">
              <w:t xml:space="preserve">vom ersten Bruch/vom zweiten Bruch … </w:t>
            </w:r>
          </w:p>
          <w:p w14:paraId="55AE5DD1" w14:textId="45F9E8EA" w:rsidR="009C1954" w:rsidRPr="00560BA7" w:rsidRDefault="009C1954" w:rsidP="00BF65BD">
            <w:pPr>
              <w:pStyle w:val="Listenabsatz"/>
            </w:pPr>
            <w:r w:rsidRPr="00560BA7">
              <w:t>... verändert sich ...</w:t>
            </w:r>
            <w:r w:rsidR="006A4708" w:rsidRPr="00560BA7">
              <w:t>/</w:t>
            </w:r>
            <w:r w:rsidRPr="00560BA7">
              <w:t>... bleibt gleich</w:t>
            </w:r>
            <w:r w:rsidR="002D74C7">
              <w:t xml:space="preserve"> </w:t>
            </w:r>
            <w:r w:rsidRPr="00560BA7">
              <w:t>...</w:t>
            </w:r>
          </w:p>
          <w:p w14:paraId="55A7FF34" w14:textId="73B05D4A" w:rsidR="009C1954" w:rsidRPr="00560BA7" w:rsidRDefault="009C1954" w:rsidP="00BF65BD">
            <w:pPr>
              <w:pStyle w:val="Listenabsatz"/>
            </w:pPr>
            <w:r w:rsidRPr="00560BA7">
              <w:t>… wird um … größer</w:t>
            </w:r>
          </w:p>
          <w:p w14:paraId="42DB1033" w14:textId="77777777" w:rsidR="009C1954" w:rsidRDefault="009C1954" w:rsidP="00BF65BD">
            <w:pPr>
              <w:pStyle w:val="Listenabsatz"/>
            </w:pPr>
            <w:r w:rsidRPr="00560BA7">
              <w:t>… wird</w:t>
            </w:r>
            <w:r w:rsidRPr="005B6061">
              <w:t xml:space="preserve"> verdoppelt</w:t>
            </w:r>
          </w:p>
          <w:p w14:paraId="15F7B8E6" w14:textId="69B3542C" w:rsidR="00560BA7" w:rsidRPr="005B6061" w:rsidRDefault="00560BA7" w:rsidP="00E41FA1">
            <w:pPr>
              <w:ind w:left="360"/>
            </w:pPr>
          </w:p>
        </w:tc>
      </w:tr>
      <w:tr w:rsidR="001F2E0E" w:rsidRPr="005B6061" w14:paraId="3C8FE948" w14:textId="77777777" w:rsidTr="0068490F">
        <w:trPr>
          <w:trHeight w:val="488"/>
        </w:trPr>
        <w:tc>
          <w:tcPr>
            <w:tcW w:w="709" w:type="dxa"/>
          </w:tcPr>
          <w:p w14:paraId="6A062C3E" w14:textId="5E62CE30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F8CE480" wp14:editId="2B26CCE8">
                  <wp:extent cx="313144" cy="272386"/>
                  <wp:effectExtent l="0" t="0" r="0" b="0"/>
                  <wp:docPr id="814905304" name="Grafik 81490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9DC3A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4"/>
          </w:tcPr>
          <w:p w14:paraId="60AF34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Erfindet eigene Muster und tauscht sie aus.</w:t>
            </w:r>
          </w:p>
        </w:tc>
      </w:tr>
      <w:tr w:rsidR="001F2E0E" w:rsidRPr="005B6061" w14:paraId="203FB192" w14:textId="77777777" w:rsidTr="0068490F">
        <w:tc>
          <w:tcPr>
            <w:tcW w:w="709" w:type="dxa"/>
          </w:tcPr>
          <w:p w14:paraId="0B8A1EFF" w14:textId="77777777" w:rsidR="001F2E0E" w:rsidRPr="005B6061" w:rsidRDefault="001F2E0E" w:rsidP="00C40CF5">
            <w:pPr>
              <w:pStyle w:val="berschrift3"/>
            </w:pPr>
            <w:r w:rsidRPr="005B6061">
              <w:t>2.5</w:t>
            </w:r>
          </w:p>
        </w:tc>
        <w:tc>
          <w:tcPr>
            <w:tcW w:w="8610" w:type="dxa"/>
            <w:gridSpan w:val="5"/>
          </w:tcPr>
          <w:p w14:paraId="75D24F78" w14:textId="5981319B" w:rsidR="001F2E0E" w:rsidRPr="005B6061" w:rsidRDefault="00164725" w:rsidP="00C40CF5">
            <w:pPr>
              <w:pStyle w:val="berschrift3"/>
            </w:pPr>
            <w:r w:rsidRPr="005B6061">
              <w:rPr>
                <w:noProof/>
              </w:rPr>
              <w:drawing>
                <wp:anchor distT="0" distB="0" distL="114300" distR="114300" simplePos="0" relativeHeight="253095936" behindDoc="0" locked="0" layoutInCell="1" allowOverlap="1" wp14:anchorId="1F225719" wp14:editId="2760A18D">
                  <wp:simplePos x="0" y="0"/>
                  <wp:positionH relativeFrom="column">
                    <wp:posOffset>4183380</wp:posOffset>
                  </wp:positionH>
                  <wp:positionV relativeFrom="paragraph">
                    <wp:posOffset>154305</wp:posOffset>
                  </wp:positionV>
                  <wp:extent cx="574675" cy="738505"/>
                  <wp:effectExtent l="0" t="0" r="9525" b="0"/>
                  <wp:wrapNone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ürfel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3" t="2416" r="48690" b="61378"/>
                          <a:stretch/>
                        </pic:blipFill>
                        <pic:spPr bwMode="auto">
                          <a:xfrm>
                            <a:off x="0" y="0"/>
                            <a:ext cx="57467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606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104FA83E" wp14:editId="5DB5650A">
                      <wp:simplePos x="0" y="0"/>
                      <wp:positionH relativeFrom="column">
                        <wp:posOffset>4820834</wp:posOffset>
                      </wp:positionH>
                      <wp:positionV relativeFrom="paragraph">
                        <wp:posOffset>241935</wp:posOffset>
                      </wp:positionV>
                      <wp:extent cx="702945" cy="774700"/>
                      <wp:effectExtent l="0" t="0" r="0" b="0"/>
                      <wp:wrapNone/>
                      <wp:docPr id="1478639604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2945" cy="774700"/>
                                <a:chOff x="0" y="0"/>
                                <a:chExt cx="702945" cy="7752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9150069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29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94898366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E95119" w14:textId="77777777" w:rsidR="00003BB0" w:rsidRPr="0020319D" w:rsidRDefault="00003BB0" w:rsidP="002149E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FA83E" id="Gruppieren 22" o:spid="_x0000_s1659" style="position:absolute;margin-left:379.6pt;margin-top:19.05pt;width:55.35pt;height:61pt;z-index:253250560;mso-width-relative:margin;mso-height-relative:margin" coordsize="7029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">
                      <v:shape id="Grafik 1" o:spid="_x0000_s1660" type="#_x0000_t75" style="position:absolute;width:702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">
                        <v:imagedata r:id="rId63" o:title="" chromakey="white"/>
                      </v:shape>
                      <v:shape id="_x0000_s1661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6E95119" w14:textId="77777777" w:rsidR="00003BB0" w:rsidRPr="0020319D" w:rsidRDefault="00003BB0" w:rsidP="002149E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Brüche würfeln</w:t>
            </w:r>
          </w:p>
        </w:tc>
      </w:tr>
      <w:tr w:rsidR="001F2E0E" w:rsidRPr="005B6061" w14:paraId="666AA228" w14:textId="77777777" w:rsidTr="0068490F">
        <w:tc>
          <w:tcPr>
            <w:tcW w:w="709" w:type="dxa"/>
          </w:tcPr>
          <w:p w14:paraId="468BF4FF" w14:textId="57FE8F86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6E66A22" wp14:editId="5BD4DC6C">
                  <wp:extent cx="313144" cy="272386"/>
                  <wp:effectExtent l="0" t="0" r="0" b="0"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0" w:type="dxa"/>
            <w:gridSpan w:val="5"/>
            <w:vAlign w:val="center"/>
          </w:tcPr>
          <w:p w14:paraId="0242B501" w14:textId="1F77F972" w:rsidR="001F2E0E" w:rsidRPr="005B6061" w:rsidRDefault="00900175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0528" behindDoc="0" locked="0" layoutInCell="1" allowOverlap="1" wp14:anchorId="466F303E" wp14:editId="1EB7B59B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52070</wp:posOffset>
                      </wp:positionV>
                      <wp:extent cx="171450" cy="316865"/>
                      <wp:effectExtent l="0" t="0" r="6350" b="635"/>
                      <wp:wrapNone/>
                      <wp:docPr id="206766078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6583603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4C4CB8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252666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022D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4717749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F303E" id="_x0000_s1662" style="position:absolute;margin-left:241.85pt;margin-top:4.1pt;width:13.5pt;height:24.95pt;z-index:25359052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">
                      <v:shape id="Textfeld 3" o:spid="_x0000_s1663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C4C4CB8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4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C022D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6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Dilara und Maurice würfeln mit zwei 12er-Würfeln. </w:t>
            </w:r>
          </w:p>
          <w:p w14:paraId="2E9AF506" w14:textId="7144D3A6" w:rsidR="006A4708" w:rsidRPr="005B6061" w:rsidRDefault="00900175" w:rsidP="00BF65BD">
            <w:pPr>
              <w:pStyle w:val="Listenabsatz"/>
            </w:pPr>
            <w:r>
              <mc:AlternateContent>
                <mc:Choice Requires="wpg">
                  <w:drawing>
                    <wp:anchor distT="0" distB="0" distL="114300" distR="114300" simplePos="0" relativeHeight="253591552" behindDoc="0" locked="0" layoutInCell="1" allowOverlap="1" wp14:anchorId="718D3A5F" wp14:editId="08BECA83">
                      <wp:simplePos x="0" y="0"/>
                      <wp:positionH relativeFrom="column">
                        <wp:posOffset>3258820</wp:posOffset>
                      </wp:positionH>
                      <wp:positionV relativeFrom="paragraph">
                        <wp:posOffset>62230</wp:posOffset>
                      </wp:positionV>
                      <wp:extent cx="178435" cy="317500"/>
                      <wp:effectExtent l="0" t="0" r="0" b="0"/>
                      <wp:wrapNone/>
                      <wp:docPr id="2612358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435" cy="317500"/>
                                <a:chOff x="35340" y="-4831"/>
                                <a:chExt cx="191622" cy="318283"/>
                              </a:xfrm>
                            </wpg:grpSpPr>
                            <wps:wsp>
                              <wps:cNvPr id="339991145" name="Textfeld 3"/>
                              <wps:cNvSpPr txBox="1"/>
                              <wps:spPr>
                                <a:xfrm>
                                  <a:off x="6700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47D467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4376640" name="Textfeld 3"/>
                              <wps:cNvSpPr txBox="1"/>
                              <wps:spPr>
                                <a:xfrm>
                                  <a:off x="35340" y="149510"/>
                                  <a:ext cx="15449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BE5573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101010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2505261" name="Gerade Verbindung 1"/>
                              <wps:cNvCnPr/>
                              <wps:spPr>
                                <a:xfrm>
                                  <a:off x="42137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8D3A5F" id="_x0000_s1666" style="position:absolute;left:0;text-align:left;margin-left:256.6pt;margin-top:4.9pt;width:14.05pt;height:25pt;z-index:253591552;mso-width-relative:margin;mso-height-relative:margin" coordorigin="35340,-4831" coordsize="191622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">
                      <v:shape id="Textfeld 3" o:spid="_x0000_s1667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A47D467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68" type="#_x0000_t202" style="position:absolute;left:35340;top:149510;width:15449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BE5573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101010</w:t>
                              </w:r>
                            </w:p>
                          </w:txbxContent>
                        </v:textbox>
                      </v:shape>
                      <v:line id="Gerade Verbindung 1" o:spid="_x0000_s1669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Dilara würfelt 3 und 5 und baut daraus den Bruch</w:t>
            </w:r>
            <w: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</m:t>
              </m:r>
            </m:oMath>
            <w:r w:rsidR="001F2E0E" w:rsidRPr="005B6061">
              <w:t xml:space="preserve">. </w:t>
            </w:r>
          </w:p>
          <w:p w14:paraId="54269D16" w14:textId="6BB06534" w:rsidR="001F2E0E" w:rsidRPr="005B6061" w:rsidRDefault="00164725" w:rsidP="00BF65BD">
            <w:pPr>
              <w:pStyle w:val="Listenabsatz"/>
            </w:pPr>
            <w:r w:rsidRPr="005B6061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5024" behindDoc="0" locked="0" layoutInCell="1" allowOverlap="1" wp14:anchorId="3D3B08ED" wp14:editId="57AA47CD">
                      <wp:simplePos x="0" y="0"/>
                      <wp:positionH relativeFrom="column">
                        <wp:posOffset>4938395</wp:posOffset>
                      </wp:positionH>
                      <wp:positionV relativeFrom="paragraph">
                        <wp:posOffset>226695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1D9A1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3B08ED" id="Gruppieren 17" o:spid="_x0000_s1670" style="position:absolute;left:0;text-align:left;margin-left:388.85pt;margin-top:17.85pt;width:45.75pt;height:55.3pt;z-index:253185024;mso-width-relative:margin;mso-height-relative:margin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">
                      <v:shape id="Grafik 7" o:spid="_x0000_s167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">
                        <v:imagedata r:id="rId65" o:title="" chromakey="white"/>
                      </v:shape>
                      <v:shape id="_x0000_s167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31D9A1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t>Maurice würfelt 1 und 10 und baut daraus den Bruch</w:t>
            </w:r>
            <w:r w:rsidR="00900175">
              <w:t xml:space="preserve">     </w:t>
            </w:r>
            <w:r w:rsidR="001F2E0E" w:rsidRPr="005B6061">
              <w:t>.</w:t>
            </w:r>
          </w:p>
          <w:p w14:paraId="0E1E5A69" w14:textId="6E4247D5" w:rsidR="001F2E0E" w:rsidRPr="005B6061" w:rsidRDefault="00164725" w:rsidP="00BF65BD">
            <w:pPr>
              <w:pStyle w:val="Listenabsatz"/>
            </w:pPr>
            <w:r w:rsidRPr="005B6061">
              <w:drawing>
                <wp:anchor distT="0" distB="0" distL="114300" distR="114300" simplePos="0" relativeHeight="253094912" behindDoc="0" locked="0" layoutInCell="1" allowOverlap="1" wp14:anchorId="765E5286" wp14:editId="2FB0A96E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13335</wp:posOffset>
                  </wp:positionV>
                  <wp:extent cx="718185" cy="607695"/>
                  <wp:effectExtent l="0" t="0" r="5715" b="1905"/>
                  <wp:wrapNone/>
                  <wp:docPr id="93376610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̈rfel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72" t="63280" r="25376" b="7222"/>
                          <a:stretch/>
                        </pic:blipFill>
                        <pic:spPr bwMode="auto">
                          <a:xfrm>
                            <a:off x="0" y="0"/>
                            <a:ext cx="718185" cy="607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E0E" w:rsidRPr="005B6061">
              <w:t xml:space="preserve">Dilara bestimmt zu den Brüchen zwei gleichnamige Brüche. </w:t>
            </w:r>
          </w:p>
          <w:p w14:paraId="3D7F182E" w14:textId="538569EE" w:rsidR="001F2E0E" w:rsidRPr="005B6061" w:rsidRDefault="001F2E0E" w:rsidP="00BF65BD">
            <w:pPr>
              <w:pStyle w:val="Listenabsatz"/>
            </w:pPr>
            <w:r w:rsidRPr="005B6061">
              <w:t xml:space="preserve">Für jeden richtigen Bruch bekommt sie einen Punkt. </w:t>
            </w:r>
            <w:r w:rsidR="00560BA7">
              <w:br/>
            </w:r>
            <w:r w:rsidRPr="005B6061">
              <w:t>Dann ist Maurice dran.</w:t>
            </w:r>
          </w:p>
          <w:p w14:paraId="4FCF72BA" w14:textId="569EA6F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471377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Würfelt Brüche wie Dilara und Maurice und macht sie gleichnamig.</w:t>
            </w:r>
          </w:p>
        </w:tc>
      </w:tr>
    </w:tbl>
    <w:p w14:paraId="23DBBA04" w14:textId="44DEDA18" w:rsidR="001F2E0E" w:rsidRPr="005B6061" w:rsidRDefault="001F2E0E" w:rsidP="00DD1172">
      <w:pPr>
        <w:spacing w:line="240" w:lineRule="atLeast"/>
        <w:rPr>
          <w:rFonts w:ascii="Calibri" w:hAnsi="Calibri"/>
        </w:rPr>
        <w:sectPr w:rsidR="001F2E0E" w:rsidRPr="005B6061" w:rsidSect="00A53051">
          <w:headerReference w:type="even" r:id="rId67"/>
          <w:headerReference w:type="default" r:id="rId68"/>
          <w:footerReference w:type="default" r:id="rId69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7938"/>
        <w:gridCol w:w="567"/>
      </w:tblGrid>
      <w:tr w:rsidR="00164725" w:rsidRPr="005B6061" w14:paraId="61B0B159" w14:textId="77777777" w:rsidTr="00023D7D">
        <w:tc>
          <w:tcPr>
            <w:tcW w:w="425" w:type="dxa"/>
          </w:tcPr>
          <w:p w14:paraId="4D6FE2B8" w14:textId="52908736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363" w:type="dxa"/>
            <w:gridSpan w:val="2"/>
          </w:tcPr>
          <w:p w14:paraId="58597BAB" w14:textId="64501832" w:rsidR="00164725" w:rsidRPr="005B6061" w:rsidRDefault="00164725" w:rsidP="00C40CF5">
            <w:pPr>
              <w:pStyle w:val="berschrift1"/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Kann ich Brüche und Prozente der Größe nach ordnen?</w:t>
            </w:r>
            <w:r w:rsidRPr="005B6061">
              <w:rPr>
                <w:rFonts w:ascii="Calibri" w:hAnsi="Calibri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</w:tcPr>
          <w:p w14:paraId="7BEA2C41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0BD5B69F" w14:textId="77777777" w:rsidTr="00E04327">
        <w:tc>
          <w:tcPr>
            <w:tcW w:w="425" w:type="dxa"/>
          </w:tcPr>
          <w:p w14:paraId="56F9FC59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1</w:t>
            </w:r>
          </w:p>
        </w:tc>
        <w:tc>
          <w:tcPr>
            <w:tcW w:w="8363" w:type="dxa"/>
            <w:gridSpan w:val="2"/>
          </w:tcPr>
          <w:p w14:paraId="330CC10A" w14:textId="3A39A3E0" w:rsidR="00164725" w:rsidRPr="005B6061" w:rsidRDefault="0090017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7AFDE53B" wp14:editId="3152393D">
                      <wp:simplePos x="0" y="0"/>
                      <wp:positionH relativeFrom="column">
                        <wp:posOffset>2189926</wp:posOffset>
                      </wp:positionH>
                      <wp:positionV relativeFrom="paragraph">
                        <wp:posOffset>418087</wp:posOffset>
                      </wp:positionV>
                      <wp:extent cx="171450" cy="316865"/>
                      <wp:effectExtent l="0" t="0" r="6350" b="635"/>
                      <wp:wrapNone/>
                      <wp:docPr id="2986230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177815748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AA4591" w14:textId="77777777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286420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3BA2F7" w14:textId="58F9D61A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79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FDE53B" id="_x0000_s1673" style="position:absolute;margin-left:172.45pt;margin-top:32.9pt;width:13.5pt;height:24.95pt;z-index:253595648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">
                      <v:shape id="Textfeld 3" o:spid="_x0000_s167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AA4591" w14:textId="77777777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3BA2F7" w14:textId="58F9D61A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7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3600" behindDoc="0" locked="0" layoutInCell="1" allowOverlap="1" wp14:anchorId="36586700" wp14:editId="1A6BB6D8">
                      <wp:simplePos x="0" y="0"/>
                      <wp:positionH relativeFrom="column">
                        <wp:posOffset>1786050</wp:posOffset>
                      </wp:positionH>
                      <wp:positionV relativeFrom="paragraph">
                        <wp:posOffset>420199</wp:posOffset>
                      </wp:positionV>
                      <wp:extent cx="171450" cy="316865"/>
                      <wp:effectExtent l="0" t="0" r="6350" b="635"/>
                      <wp:wrapNone/>
                      <wp:docPr id="1325930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334385509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BEDF5C" w14:textId="6033AA0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152717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B8D3B" w14:textId="69F2E9E3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3537580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86700" id="_x0000_s1677" style="position:absolute;margin-left:140.65pt;margin-top:33.1pt;width:13.5pt;height:24.95pt;z-index:253593600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">
                      <v:shape id="Textfeld 3" o:spid="_x0000_s167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BEDF5C" w14:textId="6033AA0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B8D3B" w14:textId="69F2E9E3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6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color w:val="70BCC9" w:themeColor="text2" w:themeTint="99"/>
              </w:rPr>
              <w:t>Anteile in Bildern und Situationen vergleichen</w:t>
            </w:r>
            <w:r w:rsidR="00164725" w:rsidRPr="005B6061">
              <w:rPr>
                <w:color w:val="70BCC9" w:themeColor="text2" w:themeTint="99"/>
              </w:rPr>
              <w:tab/>
            </w:r>
          </w:p>
        </w:tc>
        <w:tc>
          <w:tcPr>
            <w:tcW w:w="567" w:type="dxa"/>
          </w:tcPr>
          <w:p w14:paraId="0B56610C" w14:textId="77777777" w:rsidR="00164725" w:rsidRPr="005B6061" w:rsidRDefault="00164725" w:rsidP="00C40CF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27851AF4" w14:textId="77777777" w:rsidTr="00D023AF">
        <w:trPr>
          <w:trHeight w:val="498"/>
        </w:trPr>
        <w:tc>
          <w:tcPr>
            <w:tcW w:w="425" w:type="dxa"/>
          </w:tcPr>
          <w:p w14:paraId="20CB9A26" w14:textId="77F201BB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DC4CA92" w14:textId="646A261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3DE579F9" w14:textId="4DEA4626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Tim fragt: „Was ist größer:</w:t>
            </w:r>
            <m:oMath>
              <m:r>
                <w:rPr>
                  <w:rFonts w:ascii="Cambria Math" w:hAnsi="Cambria Math"/>
                </w:rPr>
                <m:t xml:space="preserve">   </m:t>
              </m:r>
            </m:oMath>
            <w:r w:rsidRPr="005B6061">
              <w:rPr>
                <w:rFonts w:ascii="Calibri" w:hAnsi="Calibri"/>
              </w:rPr>
              <w:t xml:space="preserve"> oder</w:t>
            </w:r>
            <w:r w:rsidR="00900175">
              <w:rPr>
                <w:rFonts w:ascii="Calibri" w:hAnsi="Calibri"/>
              </w:rPr>
              <w:t xml:space="preserve">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rPr>
                <w:rFonts w:ascii="Calibri" w:hAnsi="Calibri"/>
              </w:rPr>
              <w:t>?“ Erkläre Tim, welcher Anteil größer ist.</w:t>
            </w:r>
          </w:p>
        </w:tc>
      </w:tr>
      <w:tr w:rsidR="00164725" w:rsidRPr="005B6061" w14:paraId="7CF70519" w14:textId="77777777" w:rsidTr="00D023AF">
        <w:tc>
          <w:tcPr>
            <w:tcW w:w="425" w:type="dxa"/>
          </w:tcPr>
          <w:p w14:paraId="22A9A458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57442296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BEFB359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C05BE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58F6BAB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043EC" w14:textId="0459E186" w:rsidR="00164725" w:rsidRPr="005B6061" w:rsidRDefault="00164725" w:rsidP="00D023AF">
            <w:pPr>
              <w:spacing w:before="40" w:line="240" w:lineRule="auto"/>
              <w:rPr>
                <w:rFonts w:ascii="Calibri" w:hAnsi="Calibri"/>
                <w:noProof/>
                <w:sz w:val="32"/>
                <w:szCs w:val="32"/>
              </w:rPr>
            </w:pPr>
            <w:r w:rsidRPr="005B6061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>Erklärung: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  <w:p w14:paraId="514AB28E" w14:textId="26F90ADC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517863BD" w14:textId="1DD8EC68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  <w:p w14:paraId="611295CA" w14:textId="43128DA3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1094DB6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7672FA85" w14:textId="77777777" w:rsidTr="00D023AF">
        <w:trPr>
          <w:trHeight w:val="222"/>
        </w:trPr>
        <w:tc>
          <w:tcPr>
            <w:tcW w:w="425" w:type="dxa"/>
          </w:tcPr>
          <w:p w14:paraId="2B8B82F3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6679CC0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8505" w:type="dxa"/>
            <w:gridSpan w:val="2"/>
          </w:tcPr>
          <w:p w14:paraId="222B694A" w14:textId="295851B7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9744" behindDoc="0" locked="0" layoutInCell="1" allowOverlap="1" wp14:anchorId="76CD8D14" wp14:editId="266B2653">
                      <wp:simplePos x="0" y="0"/>
                      <wp:positionH relativeFrom="column">
                        <wp:posOffset>1587775</wp:posOffset>
                      </wp:positionH>
                      <wp:positionV relativeFrom="paragraph">
                        <wp:posOffset>84266</wp:posOffset>
                      </wp:positionV>
                      <wp:extent cx="171450" cy="316865"/>
                      <wp:effectExtent l="0" t="0" r="6350" b="635"/>
                      <wp:wrapNone/>
                      <wp:docPr id="17243995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" cy="316865"/>
                                <a:chOff x="50462" y="-4831"/>
                                <a:chExt cx="183468" cy="318283"/>
                              </a:xfrm>
                            </wpg:grpSpPr>
                            <wps:wsp>
                              <wps:cNvPr id="79173592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EAE02" w14:textId="2C2B1D70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934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88336" w14:textId="6FEDC23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187691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D8D14" id="_x0000_s1681" style="position:absolute;margin-left:125pt;margin-top:6.65pt;width:13.5pt;height:24.95pt;z-index:253599744;mso-width-relative:margin;mso-height-relative:margin" coordorigin="50462,-4831" coordsize="183468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">
                      <v:shape id="Textfeld 3" o:spid="_x0000_s168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EAE02" w14:textId="2C2B1D70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8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88336" w14:textId="6FEDC23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  <v:line id="Gerade Verbindung 1" o:spid="_x0000_s168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97696" behindDoc="0" locked="0" layoutInCell="1" allowOverlap="1" wp14:anchorId="64727475" wp14:editId="3A6A988D">
                      <wp:simplePos x="0" y="0"/>
                      <wp:positionH relativeFrom="column">
                        <wp:posOffset>154408</wp:posOffset>
                      </wp:positionH>
                      <wp:positionV relativeFrom="paragraph">
                        <wp:posOffset>81915</wp:posOffset>
                      </wp:positionV>
                      <wp:extent cx="119600" cy="316865"/>
                      <wp:effectExtent l="0" t="0" r="7620" b="635"/>
                      <wp:wrapNone/>
                      <wp:docPr id="18290240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600" cy="316865"/>
                                <a:chOff x="44248" y="-4831"/>
                                <a:chExt cx="127984" cy="318283"/>
                              </a:xfrm>
                            </wpg:grpSpPr>
                            <wps:wsp>
                              <wps:cNvPr id="71063576" name="Textfeld 3"/>
                              <wps:cNvSpPr txBox="1"/>
                              <wps:spPr>
                                <a:xfrm>
                                  <a:off x="69553" y="-4831"/>
                                  <a:ext cx="77047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978E72" w14:textId="02A9E61F" w:rsidR="00900175" w:rsidRPr="00451DD8" w:rsidRDefault="00900175" w:rsidP="00900175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2926737" name="Textfeld 3"/>
                              <wps:cNvSpPr txBox="1"/>
                              <wps:spPr>
                                <a:xfrm>
                                  <a:off x="4424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406D93" w14:textId="64CB8D9D" w:rsidR="00900175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312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27475" id="_x0000_s1685" style="position:absolute;margin-left:12.15pt;margin-top:6.45pt;width:9.4pt;height:24.95pt;z-index:253597696;mso-width-relative:margin;mso-height-relative:margin" coordorigin="44248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">
                      <v:shape id="Textfeld 3" o:spid="_x0000_s1686" type="#_x0000_t202" style="position:absolute;left:69553;top:-4831;width:7704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3978E72" w14:textId="02A9E61F" w:rsidR="00900175" w:rsidRPr="00451DD8" w:rsidRDefault="00900175" w:rsidP="0090017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87" type="#_x0000_t202" style="position:absolute;left:4424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8406D93" w14:textId="64CB8D9D" w:rsidR="00900175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8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64725" w:rsidRPr="005B6061" w14:paraId="75AD567A" w14:textId="77777777" w:rsidTr="00D023AF">
        <w:trPr>
          <w:trHeight w:val="451"/>
        </w:trPr>
        <w:tc>
          <w:tcPr>
            <w:tcW w:w="425" w:type="dxa"/>
          </w:tcPr>
          <w:p w14:paraId="3401BAD3" w14:textId="3A12CEF5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F959AB6" w14:textId="1F91E55D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2"/>
          </w:tcPr>
          <w:p w14:paraId="416909E4" w14:textId="4156D90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>Ist</w:t>
            </w:r>
            <m:oMath>
              <m: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rPr>
                <w:rFonts w:ascii="Calibri" w:hAnsi="Calibri"/>
              </w:rPr>
              <w:t xml:space="preserve">größer oder kleiner als </w:t>
            </w:r>
            <w:r w:rsidR="00A97601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oder sind beide gleich groß? Zeige mit einem Bild.</w:t>
            </w:r>
            <w:r w:rsidRPr="005B6061">
              <w:rPr>
                <w:rFonts w:ascii="Calibri" w:hAnsi="Calibri"/>
                <w:noProof/>
                <w:sz w:val="18"/>
                <w:szCs w:val="18"/>
              </w:rPr>
              <w:t xml:space="preserve"> </w:t>
            </w:r>
          </w:p>
        </w:tc>
      </w:tr>
      <w:tr w:rsidR="00164725" w:rsidRPr="005B6061" w14:paraId="0B3A17F4" w14:textId="77777777" w:rsidTr="00D023AF">
        <w:trPr>
          <w:trHeight w:val="1154"/>
        </w:trPr>
        <w:tc>
          <w:tcPr>
            <w:tcW w:w="425" w:type="dxa"/>
          </w:tcPr>
          <w:p w14:paraId="3CF13B99" w14:textId="77777777" w:rsidR="00164725" w:rsidRPr="005B6061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3B18E8B8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5A49CB5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571C98A1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7F184043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60663A22" w14:textId="77777777" w:rsidR="00164725" w:rsidRPr="00164725" w:rsidRDefault="00164725" w:rsidP="00164725">
            <w:pPr>
              <w:pStyle w:val="Nummerierung"/>
              <w:spacing w:line="240" w:lineRule="atLeast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0534F07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3EEC2" w14:textId="195D0346" w:rsidR="00164725" w:rsidRPr="005B6061" w:rsidRDefault="00164725" w:rsidP="00D023AF">
            <w:pPr>
              <w:spacing w:before="40" w:line="240" w:lineRule="atLeast"/>
              <w:ind w:left="57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t>Bild:</w:t>
            </w:r>
            <w:r w:rsidRPr="005B6061">
              <w:rPr>
                <w:rFonts w:ascii="Calibri" w:hAnsi="Calibri"/>
                <w:noProof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283B6FBB" w14:textId="6210A7FA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EB595E6" w14:textId="78811C73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p w14:paraId="2744837B" w14:textId="7D65577E" w:rsidR="00C40CF5" w:rsidRPr="005B6061" w:rsidRDefault="00C40CF5" w:rsidP="00C40CF5">
      <w:pPr>
        <w:spacing w:line="240" w:lineRule="atLeast"/>
        <w:rPr>
          <w:rFonts w:ascii="Calibri" w:hAnsi="Calibri"/>
        </w:rPr>
      </w:pPr>
    </w:p>
    <w:tbl>
      <w:tblPr>
        <w:tblW w:w="935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969"/>
        <w:gridCol w:w="3931"/>
        <w:gridCol w:w="38"/>
        <w:gridCol w:w="567"/>
      </w:tblGrid>
      <w:tr w:rsidR="00164725" w:rsidRPr="005B6061" w14:paraId="179C264A" w14:textId="77777777" w:rsidTr="0037144A">
        <w:tc>
          <w:tcPr>
            <w:tcW w:w="425" w:type="dxa"/>
          </w:tcPr>
          <w:p w14:paraId="0A74C0E1" w14:textId="77777777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2</w:t>
            </w:r>
          </w:p>
        </w:tc>
        <w:tc>
          <w:tcPr>
            <w:tcW w:w="8930" w:type="dxa"/>
            <w:gridSpan w:val="5"/>
          </w:tcPr>
          <w:p w14:paraId="0918CDCF" w14:textId="09E4E7AE" w:rsidR="00164725" w:rsidRPr="005B6061" w:rsidRDefault="00164725" w:rsidP="00C40CF5">
            <w:pPr>
              <w:pStyle w:val="berschrift2"/>
              <w:spacing w:line="240" w:lineRule="atLeast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Brüche vergleichen mit Situationen, Bildern, Zahlbeziehungen</w:t>
            </w:r>
          </w:p>
        </w:tc>
      </w:tr>
      <w:tr w:rsidR="00164725" w:rsidRPr="005B6061" w14:paraId="137597DA" w14:textId="77777777" w:rsidTr="00D023AF">
        <w:trPr>
          <w:trHeight w:val="222"/>
        </w:trPr>
        <w:tc>
          <w:tcPr>
            <w:tcW w:w="425" w:type="dxa"/>
          </w:tcPr>
          <w:p w14:paraId="5C759F2D" w14:textId="7E9A50CF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D1DC6F6" w14:textId="50C470E6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7900" w:type="dxa"/>
            <w:gridSpan w:val="2"/>
          </w:tcPr>
          <w:p w14:paraId="27686754" w14:textId="78427849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  <w:tc>
          <w:tcPr>
            <w:tcW w:w="605" w:type="dxa"/>
            <w:gridSpan w:val="2"/>
          </w:tcPr>
          <w:p w14:paraId="6B50BD28" w14:textId="5CB2379A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68C2B5A8" w14:textId="77777777" w:rsidTr="00D023AF">
        <w:trPr>
          <w:trHeight w:val="711"/>
        </w:trPr>
        <w:tc>
          <w:tcPr>
            <w:tcW w:w="425" w:type="dxa"/>
          </w:tcPr>
          <w:p w14:paraId="214F4477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AE60193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79023A88" w14:textId="0C2D5D91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7936" behindDoc="0" locked="0" layoutInCell="1" allowOverlap="1" wp14:anchorId="6143CF35" wp14:editId="229849E7">
                      <wp:simplePos x="0" y="0"/>
                      <wp:positionH relativeFrom="column">
                        <wp:posOffset>178978</wp:posOffset>
                      </wp:positionH>
                      <wp:positionV relativeFrom="paragraph">
                        <wp:posOffset>96018</wp:posOffset>
                      </wp:positionV>
                      <wp:extent cx="179070" cy="316865"/>
                      <wp:effectExtent l="0" t="0" r="0" b="635"/>
                      <wp:wrapNone/>
                      <wp:docPr id="390570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070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155258071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E9F26" w14:textId="34610AA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49645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8DA6E" w14:textId="5BE6CBAE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1324663" name="Gerade Verbindung 1"/>
                              <wps:cNvCnPr/>
                              <wps:spPr>
                                <a:xfrm>
                                  <a:off x="56184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43CF35" id="_x0000_s1689" style="position:absolute;margin-left:14.1pt;margin-top:7.55pt;width:14.1pt;height:24.95pt;z-index:253607936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">
                      <v:shape id="Textfeld 3" o:spid="_x0000_s169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61E9F26" w14:textId="34610AA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91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8DA6E" w14:textId="5BE6CBAE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92" style="position:absolute;visibility:visible;mso-wrap-style:square" from="56184,179565" to="164652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0ED59E13" wp14:editId="52E02306">
                      <wp:simplePos x="0" y="0"/>
                      <wp:positionH relativeFrom="column">
                        <wp:posOffset>1879543</wp:posOffset>
                      </wp:positionH>
                      <wp:positionV relativeFrom="paragraph">
                        <wp:posOffset>79542</wp:posOffset>
                      </wp:positionV>
                      <wp:extent cx="179278" cy="316865"/>
                      <wp:effectExtent l="0" t="0" r="0" b="635"/>
                      <wp:wrapNone/>
                      <wp:docPr id="10771102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278" cy="316865"/>
                                <a:chOff x="42085" y="-4831"/>
                                <a:chExt cx="191845" cy="318283"/>
                              </a:xfrm>
                            </wpg:grpSpPr>
                            <wps:wsp>
                              <wps:cNvPr id="373405610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3CB2CF" w14:textId="6E70C70D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9613371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0845E6" w14:textId="14A14D0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444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24727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9E13" id="_x0000_s1693" style="position:absolute;margin-left:148pt;margin-top:6.25pt;width:14.1pt;height:24.95pt;z-index:253603840;mso-width-relative:margin;mso-height-relative:margin" coordorigin="42085,-4831" coordsize="191845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">
                      <v:shape id="Textfeld 3" o:spid="_x0000_s169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F3CB2CF" w14:textId="6E70C70D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5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D0845E6" w14:textId="14A14D0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444</w:t>
                              </w:r>
                            </w:p>
                          </w:txbxContent>
                        </v:textbox>
                      </v:shape>
                      <v:line id="Gerade Verbindung 1" o:spid="_x0000_s169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8320" behindDoc="0" locked="0" layoutInCell="1" allowOverlap="1" wp14:anchorId="026EEA95" wp14:editId="75CE25F0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3213043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D769E0" id="Gerade Verbindung 137" o:spid="_x0000_s1026" style="position:absolute;z-index:253368320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658C612D" w14:textId="41979355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9344" behindDoc="0" locked="0" layoutInCell="1" allowOverlap="1" wp14:anchorId="0AB3FD03" wp14:editId="00925596">
                      <wp:simplePos x="0" y="0"/>
                      <wp:positionH relativeFrom="margin">
                        <wp:posOffset>339725</wp:posOffset>
                      </wp:positionH>
                      <wp:positionV relativeFrom="paragraph">
                        <wp:posOffset>224789</wp:posOffset>
                      </wp:positionV>
                      <wp:extent cx="1447165" cy="0"/>
                      <wp:effectExtent l="0" t="0" r="19685" b="19050"/>
                      <wp:wrapNone/>
                      <wp:docPr id="1888110060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4FD66" id="Gerade Verbindung 137" o:spid="_x0000_s1026" style="position:absolute;z-index:253369344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26.75pt,17.7pt" to="140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(1)                                                   </w:t>
            </w:r>
            <m:oMath>
              <m:r>
                <w:rPr>
                  <w:rFonts w:ascii="Cambria Math" w:hAnsi="Cambria Math"/>
                </w:rPr>
                <m:t xml:space="preserve"> </m:t>
              </m:r>
            </m:oMath>
          </w:p>
        </w:tc>
        <w:tc>
          <w:tcPr>
            <w:tcW w:w="4536" w:type="dxa"/>
            <w:gridSpan w:val="3"/>
            <w:vAlign w:val="center"/>
          </w:tcPr>
          <w:p w14:paraId="5578D93B" w14:textId="13B47E34" w:rsidR="00164725" w:rsidRPr="005B6061" w:rsidRDefault="00A97601" w:rsidP="00164725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02AA96A3" wp14:editId="7BAC7884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104775</wp:posOffset>
                      </wp:positionV>
                      <wp:extent cx="173355" cy="316865"/>
                      <wp:effectExtent l="0" t="0" r="4445" b="635"/>
                      <wp:wrapNone/>
                      <wp:docPr id="2040951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355" cy="316865"/>
                                <a:chOff x="42085" y="-4831"/>
                                <a:chExt cx="186123" cy="318283"/>
                              </a:xfrm>
                            </wpg:grpSpPr>
                            <wps:wsp>
                              <wps:cNvPr id="2050255632" name="Textfeld 3"/>
                              <wps:cNvSpPr txBox="1"/>
                              <wps:spPr>
                                <a:xfrm>
                                  <a:off x="6825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97837" w14:textId="77777777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645237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EE310D" w14:textId="11F0DE62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494754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AA96A3" id="_x0000_s1697" style="position:absolute;margin-left:53.95pt;margin-top:8.25pt;width:13.65pt;height:24.95pt;z-index:253605888;mso-width-relative:margin;mso-height-relative:margin" coordorigin="42085,-4831" coordsize="186123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">
                      <v:shape id="Textfeld 3" o:spid="_x0000_s1698" type="#_x0000_t202" style="position:absolute;left:6825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997837" w14:textId="77777777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99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EEE310D" w14:textId="11F0DE62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84</w:t>
                              </w:r>
                            </w:p>
                          </w:txbxContent>
                        </v:textbox>
                      </v:shape>
                      <v:line id="Gerade Verbindung 1" o:spid="_x0000_s170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1792" behindDoc="0" locked="0" layoutInCell="1" allowOverlap="1" wp14:anchorId="519F7974" wp14:editId="77AA1477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80645</wp:posOffset>
                      </wp:positionV>
                      <wp:extent cx="149225" cy="316865"/>
                      <wp:effectExtent l="0" t="0" r="3175" b="635"/>
                      <wp:wrapNone/>
                      <wp:docPr id="12637721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16865"/>
                                <a:chOff x="39645" y="-4831"/>
                                <a:chExt cx="159954" cy="318283"/>
                              </a:xfrm>
                            </wpg:grpSpPr>
                            <wps:wsp>
                              <wps:cNvPr id="1675099861" name="Textfeld 3"/>
                              <wps:cNvSpPr txBox="1"/>
                              <wps:spPr>
                                <a:xfrm>
                                  <a:off x="39645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439C78" w14:textId="112930E6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36924" name="Textfeld 3"/>
                              <wps:cNvSpPr txBox="1"/>
                              <wps:spPr>
                                <a:xfrm>
                                  <a:off x="42085" y="149510"/>
                                  <a:ext cx="15409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A9B99B" w14:textId="2C3140E6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965652" name="Gerade Verbindung 1"/>
                              <wps:cNvCnPr/>
                              <wps:spPr>
                                <a:xfrm>
                                  <a:off x="5046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F7974" id="_x0000_s1701" style="position:absolute;margin-left:184.05pt;margin-top:6.35pt;width:11.75pt;height:24.95pt;z-index:253601792;mso-width-relative:margin;mso-height-relative:margin" coordorigin="39645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">
                      <v:shape id="Textfeld 3" o:spid="_x0000_s1702" type="#_x0000_t202" style="position:absolute;left:39645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C439C78" w14:textId="112930E6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03" type="#_x0000_t202" style="position:absolute;left:42085;top:149510;width:15409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A9B99B" w14:textId="2C3140E6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70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329D21" w14:textId="6BFE3E9A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4F6228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70368" behindDoc="0" locked="0" layoutInCell="1" allowOverlap="1" wp14:anchorId="71FAD910" wp14:editId="08EA1677">
                      <wp:simplePos x="0" y="0"/>
                      <wp:positionH relativeFrom="margin">
                        <wp:posOffset>822960</wp:posOffset>
                      </wp:positionH>
                      <wp:positionV relativeFrom="paragraph">
                        <wp:posOffset>231774</wp:posOffset>
                      </wp:positionV>
                      <wp:extent cx="1447165" cy="0"/>
                      <wp:effectExtent l="0" t="0" r="19685" b="19050"/>
                      <wp:wrapNone/>
                      <wp:docPr id="995335605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4471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28875" id="Gerade Verbindung 137" o:spid="_x0000_s1026" style="position:absolute;z-index:253370368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64.8pt,18.25pt" to="178.7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Pr="005B6061">
              <w:rPr>
                <w:rFonts w:ascii="Calibri" w:hAnsi="Calibri"/>
              </w:rPr>
              <w:t xml:space="preserve">                (2)                                                   </w:t>
            </w:r>
          </w:p>
        </w:tc>
      </w:tr>
      <w:tr w:rsidR="00164725" w:rsidRPr="005B6061" w14:paraId="2A276247" w14:textId="77777777" w:rsidTr="00D023AF">
        <w:trPr>
          <w:trHeight w:val="222"/>
        </w:trPr>
        <w:tc>
          <w:tcPr>
            <w:tcW w:w="425" w:type="dxa"/>
          </w:tcPr>
          <w:p w14:paraId="10BFD07E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5B44610" w14:textId="77777777" w:rsidR="00164725" w:rsidRPr="00164725" w:rsidRDefault="00164725" w:rsidP="00164725">
            <w:pPr>
              <w:spacing w:line="240" w:lineRule="atLeast"/>
              <w:rPr>
                <w:rFonts w:ascii="Calibri" w:hAnsi="Calibri"/>
                <w:b/>
                <w:bCs/>
              </w:rPr>
            </w:pPr>
          </w:p>
        </w:tc>
        <w:tc>
          <w:tcPr>
            <w:tcW w:w="7900" w:type="dxa"/>
            <w:gridSpan w:val="2"/>
          </w:tcPr>
          <w:p w14:paraId="29AE18D0" w14:textId="14D76116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</w:rPr>
            </w:pPr>
          </w:p>
        </w:tc>
        <w:tc>
          <w:tcPr>
            <w:tcW w:w="605" w:type="dxa"/>
            <w:gridSpan w:val="2"/>
          </w:tcPr>
          <w:p w14:paraId="16FAAF6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64725" w:rsidRPr="005B6061" w14:paraId="46E411DB" w14:textId="77777777" w:rsidTr="00D023AF">
        <w:trPr>
          <w:trHeight w:val="222"/>
        </w:trPr>
        <w:tc>
          <w:tcPr>
            <w:tcW w:w="425" w:type="dxa"/>
          </w:tcPr>
          <w:p w14:paraId="43F1F431" w14:textId="011B242B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9B9911A" w14:textId="1B2C067E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505" w:type="dxa"/>
            <w:gridSpan w:val="4"/>
          </w:tcPr>
          <w:p w14:paraId="3431D0B2" w14:textId="0FF088B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Erkläre deine Lösung zu </w:t>
            </w:r>
            <w:r w:rsidRPr="005B6061">
              <w:rPr>
                <w:rFonts w:ascii="Calibri" w:hAnsi="Calibri"/>
                <w:b/>
                <w:color w:val="70BCC9" w:themeColor="text2" w:themeTint="99"/>
              </w:rPr>
              <w:t>a)</w:t>
            </w:r>
            <w:r w:rsidRPr="005B6061">
              <w:rPr>
                <w:rFonts w:ascii="Calibri" w:hAnsi="Calibri"/>
                <w:noProof/>
                <w:color w:val="000000" w:themeColor="text1"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(2). </w: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3367296" behindDoc="0" locked="0" layoutInCell="1" allowOverlap="1" wp14:anchorId="510C8D86" wp14:editId="0946A254">
                      <wp:simplePos x="0" y="0"/>
                      <wp:positionH relativeFrom="margin">
                        <wp:posOffset>5634990</wp:posOffset>
                      </wp:positionH>
                      <wp:positionV relativeFrom="paragraph">
                        <wp:posOffset>5948044</wp:posOffset>
                      </wp:positionV>
                      <wp:extent cx="1080135" cy="0"/>
                      <wp:effectExtent l="0" t="0" r="24765" b="19050"/>
                      <wp:wrapNone/>
                      <wp:docPr id="958491652" name="Gerade Verbindung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8013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5D5A0" id="Gerade Verbindung 137" o:spid="_x0000_s1026" style="position:absolute;z-index:253367296;visibility:visible;mso-wrap-style:square;mso-width-percent:0;mso-height-percent:0;mso-wrap-distance-left:9pt;mso-wrap-distance-top:.òmm;mso-wrap-distance-right:9pt;mso-wrap-distance-bottom:.òmm;mso-position-horizontal:absolute;mso-position-horizontal-relative:margin;mso-position-vertical:absolute;mso-position-vertical-relative:text;mso-width-percent:0;mso-height-percent:0;mso-width-relative:margin;mso-height-relative:page" from="443.7pt,468.35pt" to="528.75pt,4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" strokecolor="#7f7f7f">
                      <o:lock v:ext="edit" shapetype="f"/>
                      <w10:wrap anchorx="margin"/>
                    </v:line>
                  </w:pict>
                </mc:Fallback>
              </mc:AlternateContent>
            </w:r>
          </w:p>
          <w:p w14:paraId="76200EC8" w14:textId="488B0ED5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E61EEB4" w14:textId="77777777" w:rsidTr="00D023AF">
        <w:trPr>
          <w:trHeight w:val="1086"/>
        </w:trPr>
        <w:tc>
          <w:tcPr>
            <w:tcW w:w="425" w:type="dxa"/>
          </w:tcPr>
          <w:p w14:paraId="368DDA7F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b/>
                <w:color w:val="800000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4839A3E6" w14:textId="5F01D0F2" w:rsidR="00164725" w:rsidRPr="00D023AF" w:rsidRDefault="00164725" w:rsidP="00164725">
            <w:pPr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00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CF2" w14:textId="7F0043E5" w:rsidR="00164725" w:rsidRPr="005B6061" w:rsidRDefault="00164725" w:rsidP="00D023AF">
            <w:pPr>
              <w:spacing w:before="40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Erklärung:</w:t>
            </w:r>
          </w:p>
          <w:p w14:paraId="65C457E5" w14:textId="77777777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6CEB58" w14:textId="04A7BEAC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605" w:type="dxa"/>
            <w:gridSpan w:val="2"/>
            <w:tcBorders>
              <w:left w:val="single" w:sz="4" w:space="0" w:color="A6A6A6" w:themeColor="background1" w:themeShade="A6"/>
            </w:tcBorders>
          </w:tcPr>
          <w:p w14:paraId="458D722C" w14:textId="66D6086E" w:rsidR="00164725" w:rsidRPr="005B6061" w:rsidRDefault="00164725" w:rsidP="0016472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64725" w:rsidRPr="005B6061" w14:paraId="5D03F196" w14:textId="77777777" w:rsidTr="000F5F84">
        <w:tc>
          <w:tcPr>
            <w:tcW w:w="425" w:type="dxa"/>
          </w:tcPr>
          <w:p w14:paraId="22809447" w14:textId="6D94B7F0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>3</w:t>
            </w:r>
          </w:p>
        </w:tc>
        <w:tc>
          <w:tcPr>
            <w:tcW w:w="8930" w:type="dxa"/>
            <w:gridSpan w:val="5"/>
          </w:tcPr>
          <w:p w14:paraId="39C53160" w14:textId="1C3F41B9" w:rsidR="00164725" w:rsidRPr="005B6061" w:rsidRDefault="00164725" w:rsidP="00C40CF5">
            <w:pPr>
              <w:pStyle w:val="berschrift2"/>
              <w:rPr>
                <w:color w:val="70BCC9" w:themeColor="text2" w:themeTint="99"/>
              </w:rPr>
            </w:pPr>
            <w:r w:rsidRPr="005B6061">
              <w:rPr>
                <w:color w:val="70BCC9" w:themeColor="text2" w:themeTint="99"/>
              </w:rPr>
              <w:t xml:space="preserve">Brüche und Prozente ordnen </w:t>
            </w:r>
            <w:r>
              <w:rPr>
                <w:color w:val="70BCC9" w:themeColor="text2" w:themeTint="99"/>
              </w:rPr>
              <w:t>durch gleichnamig machen</w:t>
            </w:r>
          </w:p>
        </w:tc>
      </w:tr>
      <w:tr w:rsidR="00164725" w:rsidRPr="005B6061" w14:paraId="712EFAA9" w14:textId="77777777" w:rsidTr="00D023AF">
        <w:tc>
          <w:tcPr>
            <w:tcW w:w="425" w:type="dxa"/>
          </w:tcPr>
          <w:p w14:paraId="4ABDB1A8" w14:textId="0947289E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6E14237" w14:textId="6B86303B" w:rsidR="00164725" w:rsidRPr="00D023AF" w:rsidRDefault="00164725" w:rsidP="00164725">
            <w:pPr>
              <w:rPr>
                <w:rFonts w:ascii="Calibri" w:hAnsi="Calibri"/>
                <w:b/>
                <w:bCs/>
              </w:rPr>
            </w:pPr>
            <w:r w:rsidRPr="00D023AF">
              <w:rPr>
                <w:rFonts w:ascii="Calibri" w:hAnsi="Calibri"/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4"/>
          </w:tcPr>
          <w:p w14:paraId="18438416" w14:textId="1D448A00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“Kleiner als (&lt;)”, “größer als (&gt;)” oder “genau so groß wie (=)”? Trage ein.</w:t>
            </w:r>
          </w:p>
        </w:tc>
      </w:tr>
      <w:tr w:rsidR="00164725" w:rsidRPr="005B6061" w14:paraId="245A5DCB" w14:textId="77777777" w:rsidTr="00D023AF">
        <w:trPr>
          <w:trHeight w:val="674"/>
        </w:trPr>
        <w:tc>
          <w:tcPr>
            <w:tcW w:w="425" w:type="dxa"/>
          </w:tcPr>
          <w:p w14:paraId="325307DA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48C3D2" w14:textId="77777777" w:rsidR="00164725" w:rsidRPr="00976BBA" w:rsidRDefault="00164725" w:rsidP="00164725">
            <w:pPr>
              <w:rPr>
                <w:rFonts w:ascii="Calibri" w:hAnsi="Calibri"/>
                <w:b/>
                <w:bCs/>
              </w:rPr>
            </w:pPr>
          </w:p>
        </w:tc>
        <w:tc>
          <w:tcPr>
            <w:tcW w:w="3969" w:type="dxa"/>
          </w:tcPr>
          <w:p w14:paraId="36610399" w14:textId="68A0DD69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09984" behindDoc="0" locked="0" layoutInCell="1" allowOverlap="1" wp14:anchorId="13E5CAA1" wp14:editId="4757F69D">
                      <wp:simplePos x="0" y="0"/>
                      <wp:positionH relativeFrom="column">
                        <wp:posOffset>165255</wp:posOffset>
                      </wp:positionH>
                      <wp:positionV relativeFrom="paragraph">
                        <wp:posOffset>87095</wp:posOffset>
                      </wp:positionV>
                      <wp:extent cx="163028" cy="316865"/>
                      <wp:effectExtent l="0" t="0" r="2540" b="635"/>
                      <wp:wrapNone/>
                      <wp:docPr id="183119204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028" cy="316865"/>
                                <a:chOff x="42085" y="-4831"/>
                                <a:chExt cx="174659" cy="318283"/>
                              </a:xfrm>
                            </wpg:grpSpPr>
                            <wps:wsp>
                              <wps:cNvPr id="252353642" name="Textfeld 3"/>
                              <wps:cNvSpPr txBox="1"/>
                              <wps:spPr>
                                <a:xfrm>
                                  <a:off x="56790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4197AE" w14:textId="0EAA2712" w:rsidR="00A97601" w:rsidRPr="00451DD8" w:rsidRDefault="00A97601" w:rsidP="00A9760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87209" name="Textfeld 3"/>
                              <wps:cNvSpPr txBox="1"/>
                              <wps:spPr>
                                <a:xfrm>
                                  <a:off x="42085" y="149510"/>
                                  <a:ext cx="15427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423B99" w14:textId="765D9EE7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1050219" name="Gerade Verbindung 1"/>
                              <wps:cNvCnPr/>
                              <wps:spPr>
                                <a:xfrm>
                                  <a:off x="61912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5CAA1" id="_x0000_s1705" style="position:absolute;margin-left:13pt;margin-top:6.85pt;width:12.85pt;height:24.95pt;z-index:253609984;mso-width-relative:margin;mso-height-relative:margin" coordorigin="42085,-4831" coordsize="174659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">
                      <v:shape id="Textfeld 3" o:spid="_x0000_s1706" type="#_x0000_t202" style="position:absolute;left:56790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4197AE" w14:textId="0EAA2712" w:rsidR="00A97601" w:rsidRPr="00451DD8" w:rsidRDefault="00A97601" w:rsidP="00A976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1707" type="#_x0000_t202" style="position:absolute;left:42085;top:149510;width:15427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9423B99" w14:textId="765D9EE7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1708" style="position:absolute;visibility:visible;mso-wrap-style:square" from="61912,179565" to="17038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42D3D069" w14:textId="0D1D182A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6128" behindDoc="0" locked="0" layoutInCell="1" allowOverlap="1" wp14:anchorId="5EC60645" wp14:editId="5BB55029">
                      <wp:simplePos x="0" y="0"/>
                      <wp:positionH relativeFrom="column">
                        <wp:posOffset>1840971</wp:posOffset>
                      </wp:positionH>
                      <wp:positionV relativeFrom="paragraph">
                        <wp:posOffset>299352</wp:posOffset>
                      </wp:positionV>
                      <wp:extent cx="561975" cy="317500"/>
                      <wp:effectExtent l="0" t="0" r="0" b="0"/>
                      <wp:wrapNone/>
                      <wp:docPr id="1407545999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1975" cy="317500"/>
                                <a:chOff x="0" y="0"/>
                                <a:chExt cx="561975" cy="317500"/>
                              </a:xfrm>
                            </wpg:grpSpPr>
                            <wpg:grpSp>
                              <wpg:cNvPr id="1358172028" name="Gruppieren 135"/>
                              <wpg:cNvGrpSpPr/>
                              <wpg:grpSpPr>
                                <a:xfrm>
                                  <a:off x="0" y="0"/>
                                  <a:ext cx="561975" cy="317500"/>
                                  <a:chOff x="-6883" y="0"/>
                                  <a:chExt cx="594874" cy="317500"/>
                                </a:xfrm>
                              </wpg:grpSpPr>
                              <wpg:grpSp>
                                <wpg:cNvPr id="358336412" name="Gruppieren 2"/>
                                <wpg:cNvGrpSpPr/>
                                <wpg:grpSpPr>
                                  <a:xfrm>
                                    <a:off x="-6883" y="0"/>
                                    <a:ext cx="181508" cy="317499"/>
                                    <a:chOff x="50462" y="-4831"/>
                                    <a:chExt cx="183468" cy="318283"/>
                                  </a:xfrm>
                                </wpg:grpSpPr>
                                <wps:wsp>
                                  <wps:cNvPr id="1361193331" name="Textfeld 3"/>
                                  <wps:cNvSpPr txBox="1"/>
                                  <wps:spPr>
                                    <a:xfrm>
                                      <a:off x="73976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4522AC" w14:textId="29FFAB42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87274360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C3EB8C" w14:textId="1D6643CE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34433346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454727846" name="Gruppieren 2"/>
                                <wpg:cNvGrpSpPr/>
                                <wpg:grpSpPr>
                                  <a:xfrm>
                                    <a:off x="405636" y="0"/>
                                    <a:ext cx="182355" cy="317500"/>
                                    <a:chOff x="42137" y="-4831"/>
                                    <a:chExt cx="184825" cy="318283"/>
                                  </a:xfrm>
                                </wpg:grpSpPr>
                                <wps:wsp>
                                  <wps:cNvPr id="1576465711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159954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AFF2060" w14:textId="77777777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80576126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BE80A07" w14:textId="75B0EF2A" w:rsidR="00A97601" w:rsidRPr="00451DD8" w:rsidRDefault="00A97601" w:rsidP="00A97601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05825582" name="Gerade Verbindung 1"/>
                                  <wps:cNvCnPr/>
                                  <wps:spPr>
                                    <a:xfrm>
                                      <a:off x="4213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34518987" name="Textfeld 140"/>
                              <wps:cNvSpPr txBox="1"/>
                              <wps:spPr>
                                <a:xfrm>
                                  <a:off x="53546" y="37070"/>
                                  <a:ext cx="362776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6ED361" w14:textId="77777777" w:rsidR="00A97601" w:rsidRPr="00DC641D" w:rsidRDefault="00A97601" w:rsidP="00A97601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DC641D">
                                      <w:rPr>
                                        <w:sz w:val="20"/>
                                        <w:szCs w:val="20"/>
                                      </w:rPr>
                                      <w:t>und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C60645" id="_x0000_s1709" style="position:absolute;margin-left:144.95pt;margin-top:23.55pt;width:44.25pt;height:25pt;z-index:253616128;mso-width-relative:margin;mso-height-relative:margin" coordsize="561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">
                      <v:group id="_x0000_s1710" style="position:absolute;width:5619;height:3175" coordorigin="-68" coordsize="5948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">
                        <v:group id="_x0000_s1711" style="position:absolute;left:-68;width:1814;height:3174" coordorigin="50462,-4831" coordsize="183468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">
                          <v:shape id="Textfeld 3" o:spid="_x0000_s1712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" filled="f" stroked="f" strokeweight=".5pt">
                            <v:textbox inset="0,0,0,0">
                              <w:txbxContent>
                                <w:p w14:paraId="7B4522AC" w14:textId="29FFAB42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13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8C3EB8C" w14:textId="1D6643CE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14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15" style="position:absolute;left:4056;width:1823;height:3175" coordorigin="42137,-4831" coordsize="184825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">
                          <v:shape id="Textfeld 3" o:spid="_x0000_s1716" type="#_x0000_t202" style="position:absolute;left:6700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3AFF2060" w14:textId="77777777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1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BE80A07" w14:textId="75B0EF2A" w:rsidR="00A97601" w:rsidRPr="00451DD8" w:rsidRDefault="00A97601" w:rsidP="00A9760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18" style="position:absolute;visibility:visible;mso-wrap-style:square" from="42137,179565" to="15060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19" type="#_x0000_t202" style="position:absolute;left:535;top:370;width:3628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" filled="f" stroked="f" strokeweight=".5pt">
                        <v:textbox inset=",,1mm">
                          <w:txbxContent>
                            <w:p w14:paraId="176ED361" w14:textId="77777777" w:rsidR="00A97601" w:rsidRPr="00DC641D" w:rsidRDefault="00A97601" w:rsidP="00A9760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C641D">
                                <w:rPr>
                                  <w:sz w:val="20"/>
                                  <w:szCs w:val="20"/>
                                </w:rPr>
                                <w:t>und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64725" w:rsidRPr="005B6061">
              <w:rPr>
                <w:rFonts w:ascii="Calibri" w:hAnsi="Calibri"/>
              </w:rPr>
              <w:t>(1)</w:t>
            </w:r>
            <w:r w:rsidR="00164725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     </w:t>
            </w:r>
            <w:r w:rsidR="00164725">
              <w:rPr>
                <w:rFonts w:ascii="Calibri" w:hAnsi="Calibri"/>
              </w:rPr>
              <w:t xml:space="preserve"> </w:t>
            </w:r>
            <w:r w:rsidR="00164725" w:rsidRPr="005B6061">
              <w:rPr>
                <w:rFonts w:ascii="Calibri" w:hAnsi="Calibri"/>
              </w:rPr>
              <w:t>____</w:t>
            </w:r>
            <w:r w:rsidR="00164725">
              <w:rPr>
                <w:rFonts w:ascii="Calibri" w:hAnsi="Calibri"/>
              </w:rPr>
              <w:t xml:space="preserve">__________  </w:t>
            </w:r>
            <w:r w:rsidR="00164725" w:rsidRPr="005B6061">
              <w:rPr>
                <w:rFonts w:ascii="Calibri" w:hAnsi="Calibri"/>
              </w:rPr>
              <w:t xml:space="preserve">15 </w:t>
            </w:r>
            <w:r w:rsidR="00164725">
              <w:rPr>
                <w:rFonts w:ascii="Calibri" w:hAnsi="Calibri"/>
              </w:rPr>
              <w:t>%</w:t>
            </w:r>
          </w:p>
        </w:tc>
        <w:tc>
          <w:tcPr>
            <w:tcW w:w="4536" w:type="dxa"/>
            <w:gridSpan w:val="3"/>
          </w:tcPr>
          <w:p w14:paraId="52EF1F17" w14:textId="41C923FC" w:rsidR="00164725" w:rsidRPr="005B6061" w:rsidRDefault="00A97601" w:rsidP="00164725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2032" behindDoc="0" locked="0" layoutInCell="1" allowOverlap="1" wp14:anchorId="209F1FE9" wp14:editId="149CBAC2">
                      <wp:simplePos x="0" y="0"/>
                      <wp:positionH relativeFrom="column">
                        <wp:posOffset>1679077</wp:posOffset>
                      </wp:positionH>
                      <wp:positionV relativeFrom="paragraph">
                        <wp:posOffset>86841</wp:posOffset>
                      </wp:positionV>
                      <wp:extent cx="149304" cy="316865"/>
                      <wp:effectExtent l="0" t="0" r="3175" b="635"/>
                      <wp:wrapNone/>
                      <wp:docPr id="6372631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25434" y="-4831"/>
                                <a:chExt cx="159954" cy="318283"/>
                              </a:xfrm>
                            </wpg:grpSpPr>
                            <wps:wsp>
                              <wps:cNvPr id="1742527622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09FCDB" w14:textId="735FC548" w:rsidR="00A97601" w:rsidRPr="00451DD8" w:rsidRDefault="00A97601" w:rsidP="000732F4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970253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360FAF" w14:textId="47524298" w:rsidR="00A97601" w:rsidRPr="00451DD8" w:rsidRDefault="00A97601" w:rsidP="00A9760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986590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F1FE9" id="_x0000_s1720" style="position:absolute;margin-left:132.2pt;margin-top:6.85pt;width:11.75pt;height:24.95pt;z-index:253612032;mso-width-relative:margin;mso-height-relative:margin" coordorigin="25434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">
                      <v:shape id="Textfeld 3" o:spid="_x0000_s1721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09FCDB" w14:textId="735FC548" w:rsidR="00A97601" w:rsidRPr="00451DD8" w:rsidRDefault="00A97601" w:rsidP="000732F4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722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360FAF" w14:textId="47524298" w:rsidR="00A97601" w:rsidRPr="00451DD8" w:rsidRDefault="00A97601" w:rsidP="00A9760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2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C81A6B3" w14:textId="5C7642DA" w:rsidR="00164725" w:rsidRPr="005B6061" w:rsidRDefault="00164725" w:rsidP="00164725">
            <w:pPr>
              <w:rPr>
                <w:rFonts w:ascii="Calibri" w:hAnsi="Calibri"/>
              </w:rPr>
            </w:pPr>
            <w:r w:rsidRPr="005B6061">
              <w:rPr>
                <w:rFonts w:ascii="Calibri" w:hAnsi="Calibri"/>
                <w:b/>
              </w:rPr>
              <w:t xml:space="preserve">   </w:t>
            </w:r>
            <w:r w:rsidRPr="005B6061">
              <w:rPr>
                <w:rFonts w:ascii="Calibri" w:hAnsi="Calibri"/>
              </w:rPr>
              <w:t>(2) 30 %</w:t>
            </w:r>
            <w:r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________</w:t>
            </w:r>
            <w:r w:rsidRPr="005B6061">
              <w:rPr>
                <w:rFonts w:ascii="Calibri" w:hAnsi="Calibri"/>
              </w:rPr>
              <w:t>__</w:t>
            </w:r>
            <w:r>
              <w:rPr>
                <w:rFonts w:ascii="Calibri" w:hAnsi="Calibri"/>
              </w:rPr>
              <w:t>__</w:t>
            </w:r>
            <w:r>
              <w:rPr>
                <w:rFonts w:ascii="Calibri" w:hAnsi="Calibri"/>
                <w:b/>
              </w:rPr>
              <w:t xml:space="preserve">  </w:t>
            </w:r>
          </w:p>
          <w:p w14:paraId="3A88921E" w14:textId="77777777" w:rsidR="00164725" w:rsidRPr="005B6061" w:rsidRDefault="00164725" w:rsidP="00164725">
            <w:pPr>
              <w:rPr>
                <w:rFonts w:ascii="Calibri" w:hAnsi="Calibri"/>
                <w:b/>
                <w:color w:val="4F6228"/>
              </w:rPr>
            </w:pPr>
          </w:p>
        </w:tc>
      </w:tr>
      <w:tr w:rsidR="00164725" w:rsidRPr="005B6061" w14:paraId="1C9ACBE6" w14:textId="77777777" w:rsidTr="00D023AF">
        <w:trPr>
          <w:trHeight w:val="1086"/>
        </w:trPr>
        <w:tc>
          <w:tcPr>
            <w:tcW w:w="425" w:type="dxa"/>
          </w:tcPr>
          <w:p w14:paraId="034804FD" w14:textId="77777777" w:rsidR="00164725" w:rsidRPr="005B6061" w:rsidRDefault="00164725" w:rsidP="00164725">
            <w:pPr>
              <w:pStyle w:val="Nummerierung"/>
              <w:rPr>
                <w:rFonts w:ascii="Calibri" w:hAnsi="Calibri"/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left w:val="nil"/>
              <w:right w:val="single" w:sz="4" w:space="0" w:color="A6A6A6" w:themeColor="background1" w:themeShade="A6"/>
            </w:tcBorders>
          </w:tcPr>
          <w:p w14:paraId="15F5378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  <w:r w:rsidRPr="00976BBA">
              <w:rPr>
                <w:rFonts w:ascii="Calibri" w:hAnsi="Calibri"/>
                <w:bCs/>
                <w:color w:val="70BCC9" w:themeColor="text2" w:themeTint="99"/>
              </w:rPr>
              <w:t>b)</w:t>
            </w:r>
          </w:p>
          <w:p w14:paraId="7B6005B0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2DC7345D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E309E57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3A373F2E" w14:textId="77777777" w:rsidR="00164725" w:rsidRPr="00976BBA" w:rsidRDefault="00164725" w:rsidP="00164725">
            <w:pPr>
              <w:pStyle w:val="Nummerierung"/>
              <w:rPr>
                <w:rFonts w:ascii="Calibri" w:hAnsi="Calibri"/>
                <w:bCs/>
                <w:color w:val="70BCC9" w:themeColor="text2" w:themeTint="99"/>
              </w:rPr>
            </w:pPr>
          </w:p>
          <w:p w14:paraId="4A101F0A" w14:textId="77777777" w:rsidR="00164725" w:rsidRPr="00D023AF" w:rsidRDefault="00164725" w:rsidP="00164725">
            <w:pPr>
              <w:spacing w:line="240" w:lineRule="atLeast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793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AE3EC" w14:textId="0B0CCC9A" w:rsidR="00164725" w:rsidRDefault="00164725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Rechenweg zum Vergleich von</w:t>
            </w:r>
          </w:p>
          <w:p w14:paraId="6A8A83DC" w14:textId="33FE6C12" w:rsidR="00A9760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306FC10" w14:textId="689DE9BE" w:rsidR="00A97601" w:rsidRPr="005B6061" w:rsidRDefault="00A97601" w:rsidP="00D023AF">
            <w:pPr>
              <w:spacing w:before="40" w:line="240" w:lineRule="atLeast"/>
              <w:ind w:left="113"/>
              <w:rPr>
                <w:rFonts w:ascii="Calibri" w:hAnsi="Calibri"/>
                <w:noProof/>
              </w:rPr>
            </w:pPr>
          </w:p>
          <w:p w14:paraId="7CF416A1" w14:textId="79D4E2E8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  <w:p w14:paraId="316A55E1" w14:textId="77777777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</w:tcPr>
          <w:p w14:paraId="576D7127" w14:textId="0F599EBD" w:rsidR="00164725" w:rsidRPr="005B6061" w:rsidRDefault="00164725" w:rsidP="00164725">
            <w:pPr>
              <w:rPr>
                <w:rFonts w:ascii="Calibri" w:hAnsi="Calibri"/>
                <w:noProof/>
              </w:rPr>
            </w:pPr>
          </w:p>
        </w:tc>
      </w:tr>
    </w:tbl>
    <w:p w14:paraId="4327AC2F" w14:textId="77777777" w:rsidR="00B650E1" w:rsidRPr="005B6061" w:rsidRDefault="00B650E1" w:rsidP="00B650E1">
      <w:pPr>
        <w:spacing w:line="240" w:lineRule="atLeast"/>
        <w:rPr>
          <w:rFonts w:ascii="Calibri" w:hAnsi="Calibri"/>
        </w:rPr>
        <w:sectPr w:rsidR="00B650E1" w:rsidRPr="005B6061" w:rsidSect="00A53051">
          <w:headerReference w:type="even" r:id="rId70"/>
          <w:headerReference w:type="default" r:id="rId71"/>
          <w:footerReference w:type="default" r:id="rId72"/>
          <w:pgSz w:w="11900" w:h="16840"/>
          <w:pgMar w:top="1701" w:right="1418" w:bottom="992" w:left="1418" w:header="283" w:footer="567" w:gutter="0"/>
          <w:pgNumType w:start="1"/>
          <w:cols w:space="708"/>
          <w:docGrid w:linePitch="360"/>
        </w:sect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C40CF5" w:rsidRPr="005B6061" w14:paraId="703F73D6" w14:textId="77777777" w:rsidTr="00D023AF">
        <w:tc>
          <w:tcPr>
            <w:tcW w:w="709" w:type="dxa"/>
          </w:tcPr>
          <w:p w14:paraId="7F33A958" w14:textId="5E32DE6B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lastRenderedPageBreak/>
              <w:t>B</w:t>
            </w:r>
          </w:p>
        </w:tc>
        <w:tc>
          <w:tcPr>
            <w:tcW w:w="8505" w:type="dxa"/>
            <w:gridSpan w:val="3"/>
          </w:tcPr>
          <w:p w14:paraId="7BF48FD9" w14:textId="32ED80EE" w:rsidR="00C40CF5" w:rsidRPr="005B6061" w:rsidRDefault="00C40CF5" w:rsidP="00C40CF5">
            <w:pPr>
              <w:pStyle w:val="berschrift1"/>
              <w:spacing w:line="240" w:lineRule="auto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Ich kann Brüche und Prozente </w:t>
            </w:r>
            <w:r w:rsidR="00DE2BAF" w:rsidRPr="005B6061">
              <w:rPr>
                <w:rFonts w:ascii="Calibri" w:hAnsi="Calibri"/>
              </w:rPr>
              <w:t>der Größe nach ordnen</w:t>
            </w:r>
          </w:p>
        </w:tc>
      </w:tr>
      <w:tr w:rsidR="00C40CF5" w:rsidRPr="005B6061" w14:paraId="5580256B" w14:textId="77777777" w:rsidTr="00D023AF">
        <w:tc>
          <w:tcPr>
            <w:tcW w:w="709" w:type="dxa"/>
          </w:tcPr>
          <w:p w14:paraId="361EEDEE" w14:textId="56EE9233" w:rsidR="00C40CF5" w:rsidRPr="005B6061" w:rsidRDefault="00C40CF5" w:rsidP="00E76F60">
            <w:pPr>
              <w:pStyle w:val="berschrift2"/>
              <w:spacing w:before="120" w:after="120"/>
            </w:pPr>
            <w:r w:rsidRPr="005B6061">
              <w:t>1</w:t>
            </w:r>
          </w:p>
        </w:tc>
        <w:tc>
          <w:tcPr>
            <w:tcW w:w="8505" w:type="dxa"/>
            <w:gridSpan w:val="3"/>
          </w:tcPr>
          <w:p w14:paraId="5B9A9CD9" w14:textId="67899A35" w:rsidR="00C40CF5" w:rsidRPr="005B6061" w:rsidRDefault="00CC215D" w:rsidP="00E24F6C">
            <w:pPr>
              <w:pStyle w:val="berschrift2"/>
              <w:spacing w:before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81280" behindDoc="0" locked="0" layoutInCell="1" allowOverlap="1" wp14:anchorId="6A05398C" wp14:editId="04554E52">
                      <wp:simplePos x="0" y="0"/>
                      <wp:positionH relativeFrom="column">
                        <wp:posOffset>4592320</wp:posOffset>
                      </wp:positionH>
                      <wp:positionV relativeFrom="paragraph">
                        <wp:posOffset>406400</wp:posOffset>
                      </wp:positionV>
                      <wp:extent cx="1031875" cy="1367790"/>
                      <wp:effectExtent l="0" t="0" r="0" b="3810"/>
                      <wp:wrapNone/>
                      <wp:docPr id="45378616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1875" cy="1367790"/>
                                <a:chOff x="665680" y="-351629"/>
                                <a:chExt cx="1032106" cy="1368305"/>
                              </a:xfrm>
                            </wpg:grpSpPr>
                            <wps:wsp>
                              <wps:cNvPr id="2080450343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5680" y="-351629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42DA16" w14:textId="77777777" w:rsidR="009E1793" w:rsidRPr="00BA42B2" w:rsidRDefault="009E1793" w:rsidP="009E1793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88226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669540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B573A2" w14:textId="77777777" w:rsidR="009E1793" w:rsidRPr="009F4661" w:rsidRDefault="009E1793" w:rsidP="009E1793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05398C" id="_x0000_s1724" style="position:absolute;margin-left:361.6pt;margin-top:32pt;width:81.25pt;height:107.7pt;z-index:253281280;mso-width-relative:margin;mso-height-relative:margin" coordorigin="6656,-3516" coordsize="10321,13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">
                      <v:shape id="Textfeld 7" o:spid="_x0000_s1725" type="#_x0000_t202" style="position:absolute;left:6656;top:-3516;width:7893;height:3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" filled="f" stroked="f">
                        <v:textbox>
                          <w:txbxContent>
                            <w:p w14:paraId="5C42DA16" w14:textId="77777777" w:rsidR="009E1793" w:rsidRPr="00BA42B2" w:rsidRDefault="009E1793" w:rsidP="009E1793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726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" o:button="t">
                        <v:fill o:detectmouseclick="t"/>
                        <v:imagedata r:id="rId31" o:title=""/>
                      </v:shape>
                      <v:shape id="Textfeld 73" o:spid="_x0000_s1727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" filled="f" stroked="f" strokeweight=".5pt">
                        <v:textbox>
                          <w:txbxContent>
                            <w:p w14:paraId="0BB573A2" w14:textId="77777777" w:rsidR="009E1793" w:rsidRPr="009F4661" w:rsidRDefault="009E1793" w:rsidP="009E1793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40CF5" w:rsidRPr="005B6061">
              <w:t xml:space="preserve">Anteile in Bildern und Situationen vergleichen </w:t>
            </w:r>
          </w:p>
        </w:tc>
      </w:tr>
      <w:tr w:rsidR="00C40CF5" w:rsidRPr="005B6061" w14:paraId="160CF9C1" w14:textId="77777777" w:rsidTr="00D023AF">
        <w:tc>
          <w:tcPr>
            <w:tcW w:w="709" w:type="dxa"/>
          </w:tcPr>
          <w:p w14:paraId="1B0E837D" w14:textId="77777777" w:rsidR="00C40CF5" w:rsidRPr="005B6061" w:rsidRDefault="00C40CF5" w:rsidP="00E76F60">
            <w:pPr>
              <w:pStyle w:val="berschrift3"/>
              <w:spacing w:before="0"/>
            </w:pPr>
            <w:r w:rsidRPr="005B6061">
              <w:t>1.1</w:t>
            </w:r>
          </w:p>
        </w:tc>
        <w:tc>
          <w:tcPr>
            <w:tcW w:w="8505" w:type="dxa"/>
            <w:gridSpan w:val="3"/>
          </w:tcPr>
          <w:p w14:paraId="5406703F" w14:textId="385D4073" w:rsidR="00C40CF5" w:rsidRPr="005B6061" w:rsidRDefault="00C40CF5" w:rsidP="00E76F60">
            <w:pPr>
              <w:pStyle w:val="berschrift3"/>
              <w:spacing w:before="0"/>
            </w:pPr>
            <w:r w:rsidRPr="005B6061">
              <w:t xml:space="preserve">Anteile in </w:t>
            </w:r>
            <w:r w:rsidR="00042A48" w:rsidRPr="005B6061">
              <w:t>Download-B</w:t>
            </w:r>
            <w:r w:rsidRPr="005B6061">
              <w:t>alken vergleichen</w:t>
            </w:r>
          </w:p>
        </w:tc>
      </w:tr>
      <w:tr w:rsidR="00C40CF5" w:rsidRPr="005B6061" w14:paraId="1638C73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058705D1" w14:textId="1796D85A" w:rsidR="00C40CF5" w:rsidRPr="005B6061" w:rsidRDefault="0063562D" w:rsidP="00C40CF5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6C2A0" wp14:editId="3EB76AD6">
                      <wp:extent cx="275475" cy="197485"/>
                      <wp:effectExtent l="0" t="0" r="4445" b="5715"/>
                      <wp:docPr id="104332845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9724500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939357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0F5E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27F6D462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  <w:p w14:paraId="433E7994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7E284834" w14:textId="52B43CB4" w:rsidR="00C40CF5" w:rsidRPr="005B6061" w:rsidRDefault="00C40CF5" w:rsidP="00E76F6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vier Freunde laden sich ihre Lieblingsfilme auf ihre </w:t>
            </w:r>
            <w:r w:rsidR="004F5B76">
              <w:rPr>
                <w:rFonts w:ascii="Calibri" w:hAnsi="Calibri"/>
              </w:rPr>
              <w:t>Computer</w:t>
            </w:r>
            <w:r w:rsidRPr="005B6061">
              <w:rPr>
                <w:rFonts w:ascii="Calibri" w:hAnsi="Calibri"/>
              </w:rPr>
              <w:t xml:space="preserve">. </w:t>
            </w:r>
            <w:r w:rsidR="00D818F5"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Welche Anteile wurden geladen? Wie sieht man das an den Streifen? </w:t>
            </w:r>
          </w:p>
          <w:p w14:paraId="6A66F1AB" w14:textId="3CD1BA08" w:rsidR="00C40CF5" w:rsidRPr="005B6061" w:rsidRDefault="00C40CF5" w:rsidP="00BF65BD">
            <w:pPr>
              <w:pStyle w:val="Listenabsatz"/>
            </w:pPr>
            <w:r w:rsidRPr="005B6061">
              <w:t xml:space="preserve">Zeichne Markierungen ein, sodass man die Anteile </w:t>
            </w:r>
            <w:r w:rsidR="00D818F5">
              <w:br/>
            </w:r>
            <w:r w:rsidRPr="005B6061">
              <w:t>gut ablesen kann.</w:t>
            </w:r>
          </w:p>
          <w:p w14:paraId="73B15A28" w14:textId="2472EDEE" w:rsidR="004F5B76" w:rsidRPr="004F5B76" w:rsidRDefault="004F5B76" w:rsidP="00BF65BD">
            <w:pPr>
              <w:pStyle w:val="Listenabsatz"/>
            </w:pPr>
            <w:r w:rsidRPr="00D818F5">
              <w:t xml:space="preserve">Stelle die Anteile dann mit den </w:t>
            </w:r>
            <w:r w:rsidR="00546784">
              <w:t>digital</w:t>
            </w:r>
            <w:r w:rsidRPr="00D818F5">
              <w:t>en Bruchstreifen dar.</w:t>
            </w:r>
            <w:r w:rsidRPr="004F5B76">
              <w:t xml:space="preserve"> </w:t>
            </w:r>
          </w:p>
          <w:p w14:paraId="13C8FDCA" w14:textId="7ABCB878" w:rsidR="00C40CF5" w:rsidRPr="005B6061" w:rsidRDefault="00C40CF5" w:rsidP="00BF65BD">
            <w:pPr>
              <w:pStyle w:val="Listenabsatz"/>
            </w:pPr>
            <w:r w:rsidRPr="005B6061">
              <w:t>Wer hat den größten Anteil geladen? Wie sieht man das an den Streifen?</w:t>
            </w:r>
          </w:p>
          <w:p w14:paraId="09D046CC" w14:textId="3F9E6D07" w:rsidR="00DE2BAF" w:rsidRPr="005B6061" w:rsidRDefault="00DE2BAF" w:rsidP="00E41FA1">
            <w:pPr>
              <w:ind w:left="360"/>
            </w:pPr>
          </w:p>
        </w:tc>
      </w:tr>
      <w:tr w:rsidR="00C40CF5" w:rsidRPr="005B6061" w14:paraId="2B3CB0D6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B3F7149" w14:textId="0ACAB6DA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BE9AB00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9C86521" w14:textId="65888887" w:rsidR="00C40CF5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3696" behindDoc="0" locked="0" layoutInCell="1" allowOverlap="1" wp14:anchorId="6F8B8310" wp14:editId="30E961AF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89958</wp:posOffset>
                      </wp:positionV>
                      <wp:extent cx="525780" cy="605790"/>
                      <wp:effectExtent l="0" t="0" r="7620" b="3810"/>
                      <wp:wrapNone/>
                      <wp:docPr id="466256511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605790"/>
                                <a:chOff x="60695" y="116633"/>
                                <a:chExt cx="526179" cy="606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0712291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695" y="116633"/>
                                  <a:ext cx="526179" cy="513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6069292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25BD2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8B8310" id="Gruppieren 18" o:spid="_x0000_s1728" style="position:absolute;margin-left:5.45pt;margin-top:7.1pt;width:41.4pt;height:47.7pt;z-index:253213696;mso-width-relative:margin;mso-height-relative:margin" coordorigin="606,1166" coordsize="5261,6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">
                      <v:shape id="Grafik 6" o:spid="_x0000_s1729" type="#_x0000_t75" style="position:absolute;left:606;top:1166;width:5262;height:5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">
                        <v:imagedata r:id="rId74" o:title="" chromakey="white"/>
                      </v:shape>
                      <v:shape id="_x0000_s1730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025BD2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5A372DC" w14:textId="1A7D321B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5504" behindDoc="0" locked="0" layoutInCell="1" allowOverlap="1" wp14:anchorId="61018531" wp14:editId="422473EE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101600</wp:posOffset>
                  </wp:positionV>
                  <wp:extent cx="2921000" cy="331128"/>
                  <wp:effectExtent l="0" t="0" r="0" b="0"/>
                  <wp:wrapNone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1.1a1.eps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7" t="42352" r="1748" b="6458"/>
                          <a:stretch/>
                        </pic:blipFill>
                        <pic:spPr bwMode="auto">
                          <a:xfrm>
                            <a:off x="0" y="0"/>
                            <a:ext cx="2921000" cy="331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D58D3D" w14:textId="10F41F5D" w:rsidR="00DE2BAF" w:rsidRPr="005B6061" w:rsidRDefault="00DC641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545472" behindDoc="0" locked="0" layoutInCell="1" allowOverlap="1" wp14:anchorId="0063F4A7" wp14:editId="20AD4E3C">
                      <wp:simplePos x="0" y="0"/>
                      <wp:positionH relativeFrom="column">
                        <wp:posOffset>2144944</wp:posOffset>
                      </wp:positionH>
                      <wp:positionV relativeFrom="paragraph">
                        <wp:posOffset>156450</wp:posOffset>
                      </wp:positionV>
                      <wp:extent cx="2408011" cy="2148995"/>
                      <wp:effectExtent l="0" t="0" r="5080" b="0"/>
                      <wp:wrapNone/>
                      <wp:docPr id="914758644" name="Gruppieren 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8011" cy="2148995"/>
                                <a:chOff x="0" y="0"/>
                                <a:chExt cx="2408011" cy="2148995"/>
                              </a:xfrm>
                            </wpg:grpSpPr>
                            <wps:wsp>
                              <wps:cNvPr id="389861343" name="Textfeld 420"/>
                              <wps:cNvSpPr txBox="1"/>
                              <wps:spPr>
                                <a:xfrm>
                                  <a:off x="897925" y="0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C34A99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359647" name="Textfeld 420"/>
                              <wps:cNvSpPr txBox="1"/>
                              <wps:spPr>
                                <a:xfrm>
                                  <a:off x="1940011" y="708454"/>
                                  <a:ext cx="468000" cy="9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225644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1883769" name="Textfeld 420"/>
                              <wps:cNvSpPr txBox="1"/>
                              <wps:spPr>
                                <a:xfrm>
                                  <a:off x="477795" y="1375719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DEACA6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49508" name="Textfeld 420"/>
                              <wps:cNvSpPr txBox="1"/>
                              <wps:spPr>
                                <a:xfrm>
                                  <a:off x="0" y="2059460"/>
                                  <a:ext cx="467995" cy="89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690E41" w14:textId="77777777" w:rsidR="00DC641D" w:rsidRPr="00DC641D" w:rsidRDefault="00DC641D" w:rsidP="00DC641D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  <w:r w:rsidRPr="00DC641D">
                                      <w:rPr>
                                        <w:sz w:val="11"/>
                                        <w:szCs w:val="11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63F4A7" id="Gruppieren 139" o:spid="_x0000_s1731" style="position:absolute;margin-left:168.9pt;margin-top:12.3pt;width:189.6pt;height:169.2pt;z-index:253545472" coordsize="24080,2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">
                      <v:shape id="_x0000_s1732" type="#_x0000_t202" style="position:absolute;left:8979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1C34A99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3" type="#_x0000_t202" style="position:absolute;left:19400;top:7084;width:4680;height: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02225644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4" type="#_x0000_t202" style="position:absolute;left:4777;top:13757;width:4680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" fillcolor="#e6e6e6" stroked="f" strokeweight=".5pt">
                        <v:textbox inset="0,0,0,0">
                          <w:txbxContent>
                            <w:p w14:paraId="42DEACA6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735" type="#_x0000_t202" style="position:absolute;top:20594;width:4679;height:8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" fillcolor="#e6e6e6" stroked="f" strokeweight=".5pt">
                        <v:textbox inset="0,0,0,0">
                          <w:txbxContent>
                            <w:p w14:paraId="74690E41" w14:textId="77777777" w:rsidR="00DC641D" w:rsidRPr="00DC641D" w:rsidRDefault="00DC641D" w:rsidP="00DC641D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DC641D">
                                <w:rPr>
                                  <w:sz w:val="11"/>
                                  <w:szCs w:val="11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C7CCD92" w14:textId="2EE10043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B29C7B4" w14:textId="4BDA64E0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2672" behindDoc="0" locked="0" layoutInCell="1" allowOverlap="1" wp14:anchorId="2777B82A" wp14:editId="441A888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24921</wp:posOffset>
                      </wp:positionV>
                      <wp:extent cx="504825" cy="702753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625FC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77B82A" id="Gruppieren 15" o:spid="_x0000_s1736" style="position:absolute;margin-left:4.8pt;margin-top:1.95pt;width:39.75pt;height:55.35pt;z-index:253212672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">
                      <v:shape id="Grafik 9" o:spid="_x0000_s1737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">
                        <v:imagedata r:id="rId77" o:title="" chromakey="white"/>
                      </v:shape>
                      <v:shape id="_x0000_s173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625FC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748E20" w14:textId="0C6C075A" w:rsidR="00DE2BAF" w:rsidRPr="005B6061" w:rsidRDefault="0020319D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6528" behindDoc="0" locked="0" layoutInCell="1" allowOverlap="1" wp14:anchorId="763D5293" wp14:editId="0B8053FF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110490</wp:posOffset>
                  </wp:positionV>
                  <wp:extent cx="3969385" cy="358140"/>
                  <wp:effectExtent l="0" t="0" r="5715" b="0"/>
                  <wp:wrapNone/>
                  <wp:docPr id="11225" name="Grafik 1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" name="B1.1a2.eps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" t="39032" r="975" b="5446"/>
                          <a:stretch/>
                        </pic:blipFill>
                        <pic:spPr bwMode="auto">
                          <a:xfrm>
                            <a:off x="0" y="0"/>
                            <a:ext cx="3969385" cy="35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E9B8BD" w14:textId="00154F79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F64BA" w14:textId="71777C50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5225452" w14:textId="3C921203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0624" behindDoc="0" locked="0" layoutInCell="1" allowOverlap="1" wp14:anchorId="6EB693CC" wp14:editId="5A70B55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73660</wp:posOffset>
                      </wp:positionV>
                      <wp:extent cx="503190" cy="648000"/>
                      <wp:effectExtent l="0" t="0" r="0" b="0"/>
                      <wp:wrapNone/>
                      <wp:docPr id="5972582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3190" cy="648000"/>
                                <a:chOff x="974" y="-4731"/>
                                <a:chExt cx="503256" cy="7276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080490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4" y="-4731"/>
                                  <a:ext cx="50325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1706624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C2D038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B693CC" id="Gruppieren 20" o:spid="_x0000_s1739" style="position:absolute;margin-left:2.85pt;margin-top:5.8pt;width:39.6pt;height:51pt;z-index:253210624;mso-width-relative:margin;mso-height-relative:margin" coordorigin="9,-47" coordsize="5032,72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">
                      <v:shape id="Grafik 4" o:spid="_x0000_s1740" type="#_x0000_t75" style="position:absolute;left:9;top:-47;width:5033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">
                        <v:imagedata r:id="rId80" o:title="" chromakey="white"/>
                      </v:shape>
                      <v:shape id="_x0000_s174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DC2D038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0B53A6" w14:textId="23568417" w:rsidR="00DE2BAF" w:rsidRPr="005B6061" w:rsidRDefault="00042A48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7552" behindDoc="0" locked="0" layoutInCell="1" allowOverlap="1" wp14:anchorId="707D9CBF" wp14:editId="55230BA4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123190</wp:posOffset>
                  </wp:positionV>
                  <wp:extent cx="2503170" cy="328091"/>
                  <wp:effectExtent l="0" t="0" r="0" b="2540"/>
                  <wp:wrapNone/>
                  <wp:docPr id="14014" name="Grafik 1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4" name="B1.1a3.eps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" t="44089" r="2113" b="5166"/>
                          <a:stretch/>
                        </pic:blipFill>
                        <pic:spPr bwMode="auto">
                          <a:xfrm>
                            <a:off x="0" y="0"/>
                            <a:ext cx="2503170" cy="32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B6DAD4" w14:textId="3611CD95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30E4606" w14:textId="6E3B8BD4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9D70ED" w14:textId="65558F7D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A32AE5" w14:textId="7183EA8C" w:rsidR="00DE2BAF" w:rsidRPr="005B6061" w:rsidRDefault="00976BBA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208576" behindDoc="0" locked="0" layoutInCell="1" allowOverlap="1" wp14:anchorId="189C5D8F" wp14:editId="3C8280A6">
                  <wp:simplePos x="0" y="0"/>
                  <wp:positionH relativeFrom="column">
                    <wp:posOffset>635622</wp:posOffset>
                  </wp:positionH>
                  <wp:positionV relativeFrom="paragraph">
                    <wp:posOffset>130810</wp:posOffset>
                  </wp:positionV>
                  <wp:extent cx="2041512" cy="327660"/>
                  <wp:effectExtent l="0" t="0" r="3810" b="2540"/>
                  <wp:wrapNone/>
                  <wp:docPr id="14015" name="Grafik 1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5" name="B1.1a4.eps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" t="45297" r="3060" b="4763"/>
                          <a:stretch/>
                        </pic:blipFill>
                        <pic:spPr bwMode="auto">
                          <a:xfrm>
                            <a:off x="0" y="0"/>
                            <a:ext cx="2041512" cy="32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11648" behindDoc="0" locked="0" layoutInCell="1" allowOverlap="1" wp14:anchorId="55D28B4F" wp14:editId="6070977E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10834</wp:posOffset>
                      </wp:positionV>
                      <wp:extent cx="400685" cy="591820"/>
                      <wp:effectExtent l="0" t="0" r="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0685" cy="591820"/>
                                <a:chOff x="41263" y="159237"/>
                                <a:chExt cx="401270" cy="5918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3" y="159237"/>
                                  <a:ext cx="401217" cy="4635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BAC69D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D28B4F" id="_x0000_s1742" style="position:absolute;margin-left:6.15pt;margin-top:.85pt;width:31.55pt;height:46.6pt;z-index:253211648;mso-width-relative:margin;mso-height-relative:margin" coordorigin="412,1592" coordsize="4012,59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">
                      <v:shape id="Grafik 5" o:spid="_x0000_s1743" type="#_x0000_t75" style="position:absolute;left:412;top:1592;width:4012;height:4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27" o:title="" chromakey="white"/>
                      </v:shape>
                      <v:shape id="_x0000_s174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5BAC69D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89C2777" w14:textId="2359FDAB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670F4D" w14:textId="43A552F7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E5202A7" w14:textId="414881E2" w:rsidR="00DE2BAF" w:rsidRPr="005B6061" w:rsidRDefault="00DE2BAF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ABFC4F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258D86F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573FA3C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3D539674" w14:textId="0D6D4FB9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alle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größten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5DEACCDB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9F530D8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E5FAFE1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07EB0350" w14:textId="2AAE15B3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C40CF5" w:rsidRPr="005B6061" w14:paraId="40257790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13C1E1A0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FF97877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708F2FB0" w14:textId="3B7463BE" w:rsidR="00C40CF5" w:rsidRPr="005B6061" w:rsidRDefault="00C40CF5" w:rsidP="00C40C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Schreibe auf, welche Anteile noch geladen werden müssen. </w:t>
            </w:r>
            <w:r w:rsidRPr="005B6061">
              <w:rPr>
                <w:rFonts w:ascii="Calibri" w:hAnsi="Calibri"/>
                <w:noProof/>
              </w:rPr>
              <w:br/>
              <w:t xml:space="preserve">Schreibe auch diese Anteile der Größe nach auf. Beginne mit dem </w:t>
            </w:r>
            <w:r w:rsidRPr="005B6061">
              <w:rPr>
                <w:rFonts w:ascii="Calibri" w:hAnsi="Calibri"/>
                <w:b/>
                <w:noProof/>
              </w:rPr>
              <w:t>kleinsten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C40CF5" w:rsidRPr="005B6061" w14:paraId="1EF34C8F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55455D81" w14:textId="77777777" w:rsidR="00C40CF5" w:rsidRPr="005B6061" w:rsidRDefault="00C40CF5" w:rsidP="00C40CF5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1210B55" w14:textId="77777777" w:rsidR="00C40CF5" w:rsidRPr="005B6061" w:rsidRDefault="00C40CF5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4BBCA42E" w14:textId="64371475" w:rsidR="00C40CF5" w:rsidRPr="005B6061" w:rsidRDefault="003060CD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0224" behindDoc="0" locked="0" layoutInCell="1" allowOverlap="1" wp14:anchorId="424F46F0" wp14:editId="4F96BAD3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3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F67DF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4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2046D0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4F46F0" id="_x0000_s1745" style="position:absolute;margin-left:26.75pt;margin-top:5.65pt;width:13.8pt;height:25pt;z-index:253620224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">
                      <v:shape id="Textfeld 3" o:spid="_x0000_s1746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B2F67DF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47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A2046D0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748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1248" behindDoc="0" locked="0" layoutInCell="1" allowOverlap="1" wp14:anchorId="089CA52C" wp14:editId="6489FE47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59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597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8EE90D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598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3525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599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CA52C" id="_x0000_s1749" style="position:absolute;margin-left:41.5pt;margin-top:5.65pt;width:13.8pt;height:25pt;z-index:253621248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">
                      <v:shape id="Textfeld 3" o:spid="_x0000_s1750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68EE90D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3525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75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2272" behindDoc="0" locked="0" layoutInCell="1" allowOverlap="1" wp14:anchorId="5136D65E" wp14:editId="1CECCA87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1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C28E7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2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C58B6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3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6D65E" id="_x0000_s1753" style="position:absolute;margin-left:58.3pt;margin-top:5.65pt;width:13.8pt;height:25pt;z-index:253622272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">
                      <v:shape id="Textfeld 3" o:spid="_x0000_s1754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5FFC28E7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5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C58B6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5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23296" behindDoc="0" locked="0" layoutInCell="1" allowOverlap="1" wp14:anchorId="5E61CA7E" wp14:editId="432263A0">
                      <wp:simplePos x="0" y="0"/>
                      <wp:positionH relativeFrom="column">
                        <wp:posOffset>950862</wp:posOffset>
                      </wp:positionH>
                      <wp:positionV relativeFrom="paragraph">
                        <wp:posOffset>71755</wp:posOffset>
                      </wp:positionV>
                      <wp:extent cx="175260" cy="317500"/>
                      <wp:effectExtent l="0" t="0" r="2540" b="0"/>
                      <wp:wrapNone/>
                      <wp:docPr id="1369846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7500"/>
                                <a:chOff x="57419" y="-4831"/>
                                <a:chExt cx="176511" cy="318283"/>
                              </a:xfrm>
                            </wpg:grpSpPr>
                            <wps:wsp>
                              <wps:cNvPr id="136984605" name="Textfeld 3"/>
                              <wps:cNvSpPr txBox="1"/>
                              <wps:spPr>
                                <a:xfrm>
                                  <a:off x="73976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3D8825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6984606" name="Textfeld 3"/>
                              <wps:cNvSpPr txBox="1"/>
                              <wps:spPr>
                                <a:xfrm>
                                  <a:off x="70694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0F5C46" w14:textId="77777777" w:rsidR="003060CD" w:rsidRPr="006A412E" w:rsidRDefault="003060CD" w:rsidP="003060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A412E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984607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61CA7E" id="_x0000_s1757" style="position:absolute;margin-left:74.85pt;margin-top:5.65pt;width:13.8pt;height:25pt;z-index:253623296;mso-width-relative:margin;mso-height-relative:margin" coordorigin="57419,-4831" coordsize="176511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">
                      <v:shape id="Textfeld 3" o:spid="_x0000_s1758" type="#_x0000_t202" style="position:absolute;left:73976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53D8825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759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B0F5C46" w14:textId="77777777" w:rsidR="003060CD" w:rsidRPr="006A412E" w:rsidRDefault="003060CD" w:rsidP="003060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A412E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76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0CF5" w:rsidRPr="005B6061" w14:paraId="0911012A" w14:textId="77777777" w:rsidTr="00D023AF">
        <w:trPr>
          <w:gridAfter w:val="1"/>
          <w:wAfter w:w="34" w:type="dxa"/>
          <w:trHeight w:val="422"/>
        </w:trPr>
        <w:tc>
          <w:tcPr>
            <w:tcW w:w="709" w:type="dxa"/>
          </w:tcPr>
          <w:p w14:paraId="76CCC73D" w14:textId="5C1C1DD1" w:rsidR="00C40CF5" w:rsidRPr="005B6061" w:rsidRDefault="002149EF" w:rsidP="00C40CF5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DB0B19E" wp14:editId="21FC2051">
                  <wp:extent cx="360000" cy="272386"/>
                  <wp:effectExtent l="0" t="0" r="2540" b="0"/>
                  <wp:docPr id="1007635839" name="Grafik 1007635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9045F54" w14:textId="33593E96" w:rsidR="00C40CF5" w:rsidRPr="005B6061" w:rsidRDefault="006C2B08" w:rsidP="00C40CF5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  <w:r w:rsidR="00C40CF5" w:rsidRPr="005B6061">
              <w:rPr>
                <w:rFonts w:ascii="Calibri" w:hAnsi="Calibri"/>
              </w:rPr>
              <w:t>)</w:t>
            </w:r>
          </w:p>
        </w:tc>
        <w:tc>
          <w:tcPr>
            <w:tcW w:w="8046" w:type="dxa"/>
          </w:tcPr>
          <w:p w14:paraId="27C9F036" w14:textId="04572D0E" w:rsidR="00C40CF5" w:rsidRPr="005B6061" w:rsidRDefault="004F5B76" w:rsidP="00C40CF5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Stelle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,      ,     </m:t>
              </m:r>
            </m:oMath>
            <w:r w:rsidR="003060CD">
              <w:rPr>
                <w:rFonts w:ascii="Calibri" w:eastAsiaTheme="minorEastAsia" w:hAnsi="Calibri"/>
                <w:iCs/>
                <w:noProof/>
              </w:rPr>
              <w:t xml:space="preserve">,       </w:t>
            </w:r>
            <w:r w:rsidR="00C40CF5" w:rsidRPr="005B6061">
              <w:rPr>
                <w:rFonts w:ascii="Calibri" w:hAnsi="Calibri"/>
                <w:noProof/>
              </w:rPr>
              <w:t xml:space="preserve"> </w:t>
            </w:r>
            <w:r>
              <w:rPr>
                <w:rFonts w:ascii="Calibri" w:hAnsi="Calibri"/>
                <w:noProof/>
              </w:rPr>
              <w:t xml:space="preserve">mit </w:t>
            </w:r>
            <w:r w:rsidR="00546784">
              <w:rPr>
                <w:rFonts w:ascii="Calibri" w:hAnsi="Calibri"/>
                <w:noProof/>
              </w:rPr>
              <w:t>digital</w:t>
            </w:r>
            <w:r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</w:t>
            </w:r>
            <w:r w:rsidR="00D818F5">
              <w:rPr>
                <w:rFonts w:ascii="Calibri" w:hAnsi="Calibri"/>
                <w:noProof/>
              </w:rPr>
              <w:t xml:space="preserve">aus </w:t>
            </w:r>
            <w:r w:rsidR="00D818F5" w:rsidRPr="00D818F5">
              <w:rPr>
                <w:rFonts w:ascii="Calibri" w:hAnsi="Calibri"/>
                <w:b/>
                <w:bCs/>
                <w:noProof/>
                <w:color w:val="327A86" w:themeColor="text2"/>
              </w:rPr>
              <w:t>a)</w:t>
            </w:r>
            <w:r w:rsidR="00D818F5">
              <w:rPr>
                <w:rFonts w:ascii="Calibri" w:hAnsi="Calibri"/>
                <w:noProof/>
              </w:rPr>
              <w:t xml:space="preserve"> </w:t>
            </w:r>
            <w:r w:rsidR="00F9201C">
              <w:rPr>
                <w:rFonts w:ascii="Calibri" w:hAnsi="Calibri"/>
                <w:noProof/>
              </w:rPr>
              <w:t xml:space="preserve">oder an der Streifentafel </w:t>
            </w:r>
            <w:r>
              <w:rPr>
                <w:rFonts w:ascii="Calibri" w:hAnsi="Calibri"/>
                <w:noProof/>
              </w:rPr>
              <w:t>dar</w:t>
            </w:r>
            <w:r w:rsidR="00C40CF5" w:rsidRPr="005B6061">
              <w:rPr>
                <w:rFonts w:ascii="Calibri" w:hAnsi="Calibri"/>
                <w:noProof/>
              </w:rPr>
              <w:t>.</w:t>
            </w:r>
            <w:r w:rsidRPr="00BA42B2">
              <w:rPr>
                <w:rFonts w:eastAsiaTheme="minorEastAsia"/>
                <w:noProof/>
              </w:rPr>
              <w:t xml:space="preserve"> </w:t>
            </w:r>
            <w:r w:rsidR="00C40CF5" w:rsidRPr="005B6061">
              <w:rPr>
                <w:rFonts w:ascii="Calibri" w:hAnsi="Calibri"/>
                <w:noProof/>
              </w:rPr>
              <w:br/>
              <w:t>Welcher Anteil ist der größte? Was hat das mit den Streifen zu tun?</w:t>
            </w:r>
          </w:p>
        </w:tc>
      </w:tr>
    </w:tbl>
    <w:p w14:paraId="2860E4C1" w14:textId="25F0E74D" w:rsidR="00C40CF5" w:rsidRPr="005B6061" w:rsidRDefault="00C40CF5">
      <w:pPr>
        <w:rPr>
          <w:rFonts w:ascii="Calibri" w:hAnsi="Calibri"/>
        </w:rPr>
      </w:pPr>
    </w:p>
    <w:tbl>
      <w:tblPr>
        <w:tblW w:w="917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4185"/>
        <w:gridCol w:w="3824"/>
      </w:tblGrid>
      <w:tr w:rsidR="001F2E0E" w:rsidRPr="005B6061" w14:paraId="5F87DA19" w14:textId="77777777" w:rsidTr="000732CB">
        <w:tc>
          <w:tcPr>
            <w:tcW w:w="709" w:type="dxa"/>
          </w:tcPr>
          <w:p w14:paraId="679A437E" w14:textId="704529C9" w:rsidR="001F2E0E" w:rsidRPr="005B6061" w:rsidRDefault="001F2E0E" w:rsidP="00C40CF5">
            <w:pPr>
              <w:pStyle w:val="berschrift3"/>
            </w:pPr>
            <w:r w:rsidRPr="005B6061">
              <w:t>1.2</w:t>
            </w:r>
          </w:p>
        </w:tc>
        <w:tc>
          <w:tcPr>
            <w:tcW w:w="8468" w:type="dxa"/>
            <w:gridSpan w:val="4"/>
          </w:tcPr>
          <w:p w14:paraId="652535A5" w14:textId="4869EAAA" w:rsidR="001F2E0E" w:rsidRPr="005B6061" w:rsidRDefault="001F2E0E" w:rsidP="00C40CF5">
            <w:pPr>
              <w:pStyle w:val="berschrift3"/>
            </w:pPr>
            <w:r w:rsidRPr="005B6061">
              <w:t>Anteile in Streifen vergleichen</w:t>
            </w:r>
          </w:p>
        </w:tc>
      </w:tr>
      <w:tr w:rsidR="001F2E0E" w:rsidRPr="005B6061" w14:paraId="5871392D" w14:textId="77777777" w:rsidTr="000732CB">
        <w:tc>
          <w:tcPr>
            <w:tcW w:w="709" w:type="dxa"/>
          </w:tcPr>
          <w:p w14:paraId="79C6E525" w14:textId="54A9699A" w:rsidR="001F2E0E" w:rsidRPr="005B6061" w:rsidRDefault="00D818F5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450BE5" wp14:editId="2DE60697">
                      <wp:extent cx="275475" cy="197485"/>
                      <wp:effectExtent l="0" t="0" r="4445" b="5715"/>
                      <wp:docPr id="1217934180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23435199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316953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E0B94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KJP&#10;Y7X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5E51A424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7A1FBCDF" w14:textId="2CCDA7CB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Welcher Anteil ist größer? Vergleiche die Anteile </w:t>
            </w:r>
            <w:r w:rsidR="004F5B76">
              <w:rPr>
                <w:rFonts w:ascii="Calibri" w:hAnsi="Calibri"/>
                <w:noProof/>
              </w:rPr>
              <w:t xml:space="preserve">mit </w:t>
            </w:r>
            <w:r w:rsidR="002D74C7">
              <w:rPr>
                <w:rFonts w:ascii="Calibri" w:hAnsi="Calibri"/>
                <w:noProof/>
              </w:rPr>
              <w:t xml:space="preserve">den </w:t>
            </w:r>
            <w:r w:rsidR="00546784">
              <w:rPr>
                <w:rFonts w:ascii="Calibri" w:hAnsi="Calibri"/>
                <w:noProof/>
              </w:rPr>
              <w:t>digital</w:t>
            </w:r>
            <w:r w:rsidR="004F5B76">
              <w:rPr>
                <w:rFonts w:ascii="Calibri" w:hAnsi="Calibri"/>
                <w:noProof/>
              </w:rPr>
              <w:t>en Bruchstreifen</w:t>
            </w:r>
            <w:r w:rsidR="00F9201C">
              <w:rPr>
                <w:rFonts w:ascii="Calibri" w:hAnsi="Calibri"/>
                <w:noProof/>
              </w:rPr>
              <w:t xml:space="preserve"> oder der Streifentafel</w:t>
            </w:r>
            <w:r w:rsidRPr="005B6061">
              <w:rPr>
                <w:rFonts w:ascii="Calibri" w:hAnsi="Calibri"/>
                <w:noProof/>
              </w:rPr>
              <w:t>.</w:t>
            </w:r>
          </w:p>
          <w:p w14:paraId="7D12E1E6" w14:textId="225C4FAE" w:rsidR="00D818F5" w:rsidRPr="005B6061" w:rsidRDefault="0031089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70A9ACB2" wp14:editId="6596706B">
                      <wp:simplePos x="0" y="0"/>
                      <wp:positionH relativeFrom="column">
                        <wp:posOffset>1970560</wp:posOffset>
                      </wp:positionH>
                      <wp:positionV relativeFrom="paragraph">
                        <wp:posOffset>107504</wp:posOffset>
                      </wp:positionV>
                      <wp:extent cx="554630" cy="317500"/>
                      <wp:effectExtent l="0" t="0" r="4445" b="0"/>
                      <wp:wrapNone/>
                      <wp:docPr id="118342526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630" cy="317500"/>
                                <a:chOff x="-18642" y="0"/>
                                <a:chExt cx="554877" cy="317500"/>
                              </a:xfrm>
                            </wpg:grpSpPr>
                            <wpg:grpSp>
                              <wpg:cNvPr id="1541413747" name="Gruppieren 135"/>
                              <wpg:cNvGrpSpPr/>
                              <wpg:grpSpPr>
                                <a:xfrm>
                                  <a:off x="-18642" y="0"/>
                                  <a:ext cx="554877" cy="317500"/>
                                  <a:chOff x="-26616" y="0"/>
                                  <a:chExt cx="587361" cy="317500"/>
                                </a:xfrm>
                              </wpg:grpSpPr>
                              <wpg:grpSp>
                                <wpg:cNvPr id="1897748424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6608849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8CA4DB" w14:textId="5624AA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91694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6E168F" w14:textId="246835E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67382603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289396345" name="Gruppieren 2"/>
                                <wpg:cNvGrpSpPr/>
                                <wpg:grpSpPr>
                                  <a:xfrm>
                                    <a:off x="408247" y="0"/>
                                    <a:ext cx="152498" cy="317500"/>
                                    <a:chOff x="44784" y="-4831"/>
                                    <a:chExt cx="154566" cy="318283"/>
                                  </a:xfrm>
                                </wpg:grpSpPr>
                                <wps:wsp>
                                  <wps:cNvPr id="1866673084" name="Textfeld 3"/>
                                  <wps:cNvSpPr txBox="1"/>
                                  <wps:spPr>
                                    <a:xfrm>
                                      <a:off x="78523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9D01A9" w14:textId="2FCE5DB9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0724952" name="Textfeld 3"/>
                                  <wps:cNvSpPr txBox="1"/>
                                  <wps:spPr>
                                    <a:xfrm>
                                      <a:off x="44784" y="149510"/>
                                      <a:ext cx="15456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3206065" w14:textId="607F4E80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893034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64004809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BA5299E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9ACB2" id="_x0000_s1761" style="position:absolute;margin-left:155.15pt;margin-top:8.45pt;width:43.65pt;height:25pt;z-index:253627392;mso-width-relative:margin;mso-height-relative:margin" coordorigin="-186" coordsize="5548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">
                      <v:group id="_x0000_s1762" style="position:absolute;left:-186;width:5548;height:3175" coordorigin="-266" coordsize="5873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">
                        <v:group id="_x0000_s1763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">
                          <v:shape id="Textfeld 3" o:spid="_x0000_s176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B8CA4DB" w14:textId="5624AA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5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326E168F" w14:textId="246835E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6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  <v:group id="_x0000_s1767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">
                          <v:shape id="Textfeld 3" o:spid="_x0000_s176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539D01A9" w14:textId="2FCE5DB9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69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73206065" w14:textId="607F4E80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71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" filled="f" stroked="f" strokeweight=".5pt">
                        <v:textbox inset="0,,0">
                          <w:txbxContent>
                            <w:p w14:paraId="0BA5299E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5344" behindDoc="0" locked="0" layoutInCell="1" allowOverlap="1" wp14:anchorId="3A76C094" wp14:editId="1954CF03">
                      <wp:simplePos x="0" y="0"/>
                      <wp:positionH relativeFrom="column">
                        <wp:posOffset>1090630</wp:posOffset>
                      </wp:positionH>
                      <wp:positionV relativeFrom="paragraph">
                        <wp:posOffset>106045</wp:posOffset>
                      </wp:positionV>
                      <wp:extent cx="529866" cy="317500"/>
                      <wp:effectExtent l="0" t="0" r="3810" b="0"/>
                      <wp:wrapNone/>
                      <wp:docPr id="377642561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66" cy="317500"/>
                                <a:chOff x="-18642" y="0"/>
                                <a:chExt cx="530102" cy="317500"/>
                              </a:xfrm>
                            </wpg:grpSpPr>
                            <wpg:grpSp>
                              <wpg:cNvPr id="170586776" name="Gruppieren 135"/>
                              <wpg:cNvGrpSpPr/>
                              <wpg:grpSpPr>
                                <a:xfrm>
                                  <a:off x="-18642" y="0"/>
                                  <a:ext cx="530102" cy="317500"/>
                                  <a:chOff x="-26616" y="0"/>
                                  <a:chExt cx="561136" cy="317500"/>
                                </a:xfrm>
                              </wpg:grpSpPr>
                              <wpg:grpSp>
                                <wpg:cNvPr id="1405029981" name="Gruppieren 2"/>
                                <wpg:cNvGrpSpPr/>
                                <wpg:grpSpPr>
                                  <a:xfrm>
                                    <a:off x="-26616" y="0"/>
                                    <a:ext cx="152431" cy="317499"/>
                                    <a:chOff x="30514" y="-4831"/>
                                    <a:chExt cx="154076" cy="318283"/>
                                  </a:xfrm>
                                </wpg:grpSpPr>
                                <wps:wsp>
                                  <wps:cNvPr id="1220177073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614994" w14:textId="10605672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4692660" name="Textfeld 3"/>
                                  <wps:cNvSpPr txBox="1"/>
                                  <wps:spPr>
                                    <a:xfrm>
                                      <a:off x="30514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56CF27" w14:textId="7069F614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50347217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51403597" name="Gruppieren 2"/>
                                <wpg:cNvGrpSpPr/>
                                <wpg:grpSpPr>
                                  <a:xfrm>
                                    <a:off x="408248" y="0"/>
                                    <a:ext cx="126272" cy="317500"/>
                                    <a:chOff x="44785" y="-4831"/>
                                    <a:chExt cx="127984" cy="318283"/>
                                  </a:xfrm>
                                </wpg:grpSpPr>
                                <wps:wsp>
                                  <wps:cNvPr id="1325501938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96398F" w14:textId="77777777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29079831" name="Textfeld 3"/>
                                  <wps:cNvSpPr txBox="1"/>
                                  <wps:spPr>
                                    <a:xfrm>
                                      <a:off x="44785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BF6CE9E" w14:textId="1D08DE9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537431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317025706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197BA9" w14:textId="77777777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6C094" id="_x0000_s1772" style="position:absolute;margin-left:85.9pt;margin-top:8.35pt;width:41.7pt;height:25pt;z-index:253625344;mso-width-relative:margin;mso-height-relative:margin" coordorigin="-186" coordsize="5301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">
                      <v:group id="_x0000_s1773" style="position:absolute;left:-186;width:5300;height:3175" coordorigin="-266" coordsize="561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">
                        <v:group id="_x0000_s1774" style="position:absolute;left:-266;width:1524;height:3174" coordorigin="30514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">
                          <v:shape id="Textfeld 3" o:spid="_x0000_s177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7614994" w14:textId="10605672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76" type="#_x0000_t202" style="position:absolute;left:30514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156CF27" w14:textId="7069F614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7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  <v:group id="_x0000_s1778" style="position:absolute;left:4082;width:1263;height:3175" coordorigin="44785,-4831" coordsize="127984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">
                          <v:shape id="Textfeld 3" o:spid="_x0000_s1779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896398F" w14:textId="77777777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0" type="#_x0000_t202" style="position:absolute;left:447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7BF6CE9E" w14:textId="1D08DE9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82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26197BA9" w14:textId="77777777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060C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18176" behindDoc="0" locked="0" layoutInCell="1" allowOverlap="1" wp14:anchorId="18FA0250" wp14:editId="55D10AC3">
                      <wp:simplePos x="0" y="0"/>
                      <wp:positionH relativeFrom="column">
                        <wp:posOffset>192833</wp:posOffset>
                      </wp:positionH>
                      <wp:positionV relativeFrom="paragraph">
                        <wp:posOffset>107024</wp:posOffset>
                      </wp:positionV>
                      <wp:extent cx="548345" cy="317500"/>
                      <wp:effectExtent l="0" t="0" r="0" b="0"/>
                      <wp:wrapNone/>
                      <wp:docPr id="1164040905" name="Gruppieren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345" cy="317500"/>
                                <a:chOff x="-12910" y="0"/>
                                <a:chExt cx="548517" cy="317500"/>
                              </a:xfrm>
                            </wpg:grpSpPr>
                            <wpg:grpSp>
                              <wpg:cNvPr id="1502442289" name="Gruppieren 135"/>
                              <wpg:cNvGrpSpPr/>
                              <wpg:grpSpPr>
                                <a:xfrm>
                                  <a:off x="-12910" y="0"/>
                                  <a:ext cx="548517" cy="317500"/>
                                  <a:chOff x="-20549" y="0"/>
                                  <a:chExt cx="580629" cy="317500"/>
                                </a:xfrm>
                              </wpg:grpSpPr>
                              <wpg:grpSp>
                                <wpg:cNvPr id="834815748" name="Gruppieren 2"/>
                                <wpg:cNvGrpSpPr/>
                                <wpg:grpSpPr>
                                  <a:xfrm>
                                    <a:off x="-20549" y="0"/>
                                    <a:ext cx="154885" cy="317499"/>
                                    <a:chOff x="36647" y="-4831"/>
                                    <a:chExt cx="156556" cy="318283"/>
                                  </a:xfrm>
                                </wpg:grpSpPr>
                                <wps:wsp>
                                  <wps:cNvPr id="1235145199" name="Textfeld 3"/>
                                  <wps:cNvSpPr txBox="1"/>
                                  <wps:spPr>
                                    <a:xfrm>
                                      <a:off x="36647" y="-4831"/>
                                      <a:ext cx="137327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89458D" w14:textId="4EAD0AD6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18487568" name="Textfeld 3"/>
                                  <wps:cNvSpPr txBox="1"/>
                                  <wps:spPr>
                                    <a:xfrm>
                                      <a:off x="39127" y="149510"/>
                                      <a:ext cx="154076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3DE792" w14:textId="184755A8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06498544" name="Gerade Verbindung 1"/>
                                  <wps:cNvCnPr/>
                                  <wps:spPr>
                                    <a:xfrm>
                                      <a:off x="50462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997361521" name="Gruppieren 2"/>
                                <wpg:cNvGrpSpPr/>
                                <wpg:grpSpPr>
                                  <a:xfrm>
                                    <a:off x="419831" y="0"/>
                                    <a:ext cx="140249" cy="317500"/>
                                    <a:chOff x="56527" y="-4831"/>
                                    <a:chExt cx="142151" cy="318283"/>
                                  </a:xfrm>
                                </wpg:grpSpPr>
                                <wps:wsp>
                                  <wps:cNvPr id="1520894789" name="Textfeld 3"/>
                                  <wps:cNvSpPr txBox="1"/>
                                  <wps:spPr>
                                    <a:xfrm>
                                      <a:off x="67008" y="-4831"/>
                                      <a:ext cx="77273" cy="1843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E9B278" w14:textId="38F9BF0D" w:rsidR="003060CD" w:rsidRPr="00451DD8" w:rsidRDefault="003060CD" w:rsidP="003060C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73639537" name="Textfeld 3"/>
                                  <wps:cNvSpPr txBox="1"/>
                                  <wps:spPr>
                                    <a:xfrm>
                                      <a:off x="70694" y="149510"/>
                                      <a:ext cx="127984" cy="16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45DD76" w14:textId="0E62C637" w:rsidR="003060CD" w:rsidRPr="00451DD8" w:rsidRDefault="003060CD" w:rsidP="003060CD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90150" name="Gerade Verbindung 1"/>
                                  <wps:cNvCnPr/>
                                  <wps:spPr>
                                    <a:xfrm>
                                      <a:off x="56527" y="179565"/>
                                      <a:ext cx="108468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2018720077" name="Textfeld 140"/>
                              <wps:cNvSpPr txBox="1"/>
                              <wps:spPr>
                                <a:xfrm>
                                  <a:off x="133113" y="36599"/>
                                  <a:ext cx="267949" cy="240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83C6A0" w14:textId="00F42E19" w:rsidR="003060CD" w:rsidRPr="00DC641D" w:rsidRDefault="003060CD" w:rsidP="003060C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oder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FA0250" id="_x0000_s1783" style="position:absolute;margin-left:15.2pt;margin-top:8.45pt;width:43.2pt;height:25pt;z-index:253618176;mso-width-relative:margin;mso-height-relative:margin" coordorigin="-129" coordsize="5485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">
                      <v:group id="_x0000_s1784" style="position:absolute;left:-129;width:5485;height:3175" coordorigin="-205" coordsize="5806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">
                        <v:group id="_x0000_s1785" style="position:absolute;left:-205;width:1548;height:3174" coordorigin="36647,-4831" coordsize="15655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">
                          <v:shape id="Textfeld 3" o:spid="_x0000_s178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289458D" w14:textId="4EAD0AD6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87" type="#_x0000_t202" style="position:absolute;left:39127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73DE792" w14:textId="184755A8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8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" strokecolor="black [3213]" strokeweight="1pt">
                            <v:stroke joinstyle="miter"/>
                          </v:line>
                        </v:group>
                        <v:group id="_x0000_s1789" style="position:absolute;left:4198;width:1402;height:3175" coordorigin="56527,-4831" coordsize="14215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">
                          <v:shape id="Textfeld 3" o:spid="_x0000_s1790" type="#_x0000_t202" style="position:absolute;left:67008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" filled="f" stroked="f" strokeweight=".5pt">
                            <v:textbox inset="0,0,0,0">
                              <w:txbxContent>
                                <w:p w14:paraId="4CE9B278" w14:textId="38F9BF0D" w:rsidR="003060CD" w:rsidRPr="00451DD8" w:rsidRDefault="003060CD" w:rsidP="003060C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791" type="#_x0000_t202" style="position:absolute;left:70694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245DD76" w14:textId="0E62C637" w:rsidR="003060CD" w:rsidRPr="00451DD8" w:rsidRDefault="003060CD" w:rsidP="003060C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79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" strokecolor="black [3213]" strokeweight="1pt">
                            <v:stroke joinstyle="miter"/>
                          </v:line>
                        </v:group>
                      </v:group>
                      <v:shape id="Textfeld 140" o:spid="_x0000_s1793" type="#_x0000_t202" style="position:absolute;left:1331;top:365;width:2679;height:24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" filled="f" stroked="f" strokeweight=".5pt">
                        <v:textbox inset="0,,0">
                          <w:txbxContent>
                            <w:p w14:paraId="7F83C6A0" w14:textId="00F42E19" w:rsidR="003060CD" w:rsidRPr="00DC641D" w:rsidRDefault="003060CD" w:rsidP="003060C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0B3C6FE0" w14:textId="77777777" w:rsidTr="000732CB">
        <w:tc>
          <w:tcPr>
            <w:tcW w:w="709" w:type="dxa"/>
          </w:tcPr>
          <w:p w14:paraId="2E588FF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6978233" w14:textId="127AB61C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3DA084E5" w14:textId="7D562B76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        </m:t>
              </m:r>
            </m:oMath>
            <w:r w:rsidRPr="005B6061">
              <w:rPr>
                <w:rFonts w:ascii="Calibri" w:hAnsi="Calibri"/>
                <w:noProof/>
              </w:rPr>
              <w:t xml:space="preserve">         </w:t>
            </w:r>
            <w:r w:rsidR="00310899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(2)        </w:t>
            </w:r>
            <w:r w:rsidR="003060CD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    </w:t>
            </w:r>
            <w:r w:rsidR="00310899">
              <w:rPr>
                <w:rFonts w:ascii="Calibri" w:hAnsi="Calibri"/>
                <w:noProof/>
              </w:rPr>
              <w:t xml:space="preserve">     </w:t>
            </w:r>
            <w:r w:rsidRPr="005B6061">
              <w:rPr>
                <w:rFonts w:ascii="Calibri" w:hAnsi="Calibri"/>
                <w:noProof/>
              </w:rPr>
              <w:t xml:space="preserve">(3)  </w:t>
            </w:r>
          </w:p>
          <w:p w14:paraId="4D6A89FC" w14:textId="2D0576FE" w:rsidR="00310899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29440" behindDoc="0" locked="0" layoutInCell="1" allowOverlap="1" wp14:anchorId="0D0D6BA2" wp14:editId="576399E7">
                      <wp:simplePos x="0" y="0"/>
                      <wp:positionH relativeFrom="column">
                        <wp:posOffset>3236904</wp:posOffset>
                      </wp:positionH>
                      <wp:positionV relativeFrom="paragraph">
                        <wp:posOffset>105410</wp:posOffset>
                      </wp:positionV>
                      <wp:extent cx="119380" cy="316865"/>
                      <wp:effectExtent l="0" t="0" r="7620" b="635"/>
                      <wp:wrapNone/>
                      <wp:docPr id="34558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775175193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D0A5F" w14:textId="57BCED84" w:rsidR="00310899" w:rsidRPr="000732F4" w:rsidRDefault="00310899" w:rsidP="00310899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81910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26AC4" w14:textId="2693763E" w:rsidR="00310899" w:rsidRPr="000732F4" w:rsidRDefault="00310899" w:rsidP="0031089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057097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0D6BA2" id="_x0000_s1794" style="position:absolute;margin-left:254.85pt;margin-top:8.3pt;width:9.4pt;height:24.95pt;z-index:253629440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">
                      <v:shape id="Textfeld 3" o:spid="_x0000_s1795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69D0A5F" w14:textId="57BCED84" w:rsidR="00310899" w:rsidRPr="000732F4" w:rsidRDefault="00310899" w:rsidP="00310899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796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0826AC4" w14:textId="2693763E" w:rsidR="00310899" w:rsidRPr="000732F4" w:rsidRDefault="00310899" w:rsidP="0031089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79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1488" behindDoc="0" locked="0" layoutInCell="1" allowOverlap="1" wp14:anchorId="46A72F8E" wp14:editId="23141560">
                      <wp:simplePos x="0" y="0"/>
                      <wp:positionH relativeFrom="column">
                        <wp:posOffset>3994339</wp:posOffset>
                      </wp:positionH>
                      <wp:positionV relativeFrom="paragraph">
                        <wp:posOffset>91457</wp:posOffset>
                      </wp:positionV>
                      <wp:extent cx="180001" cy="316865"/>
                      <wp:effectExtent l="0" t="0" r="0" b="635"/>
                      <wp:wrapNone/>
                      <wp:docPr id="29237945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01" cy="316865"/>
                                <a:chOff x="25352" y="-4831"/>
                                <a:chExt cx="192974" cy="318283"/>
                              </a:xfrm>
                            </wpg:grpSpPr>
                            <wps:wsp>
                              <wps:cNvPr id="1614615343" name="Textfeld 3"/>
                              <wps:cNvSpPr txBox="1"/>
                              <wps:spPr>
                                <a:xfrm>
                                  <a:off x="25352" y="-4831"/>
                                  <a:ext cx="19297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A68AA1" w14:textId="2653D760" w:rsidR="006905F9" w:rsidRPr="000732F4" w:rsidRDefault="006905F9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306544" name="Textfeld 3"/>
                              <wps:cNvSpPr txBox="1"/>
                              <wps:spPr>
                                <a:xfrm>
                                  <a:off x="50916" y="149510"/>
                                  <a:ext cx="15437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A184AB" w14:textId="5E652172" w:rsidR="006905F9" w:rsidRPr="000732F4" w:rsidRDefault="000732F4" w:rsidP="006905F9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12</w:t>
                                    </w:r>
                                    <w:r w:rsidR="006905F9"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035100" name="Gerade Verbindung 1"/>
                              <wps:cNvCnPr/>
                              <wps:spPr>
                                <a:xfrm>
                                  <a:off x="60602" y="179565"/>
                                  <a:ext cx="11578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A72F8E" id="_x0000_s1798" style="position:absolute;margin-left:314.5pt;margin-top:7.2pt;width:14.15pt;height:24.95pt;z-index:253631488;mso-width-relative:margin;mso-height-relative:margin" coordorigin="25352,-4831" coordsize="19297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">
                      <v:shape id="Textfeld 3" o:spid="_x0000_s1799" type="#_x0000_t202" style="position:absolute;left:25352;top:-4831;width:19297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A68AA1" w14:textId="2653D760" w:rsidR="006905F9" w:rsidRPr="000732F4" w:rsidRDefault="006905F9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800" type="#_x0000_t202" style="position:absolute;left:50916;top:149510;width:15437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7A184AB" w14:textId="5E652172" w:rsidR="006905F9" w:rsidRPr="000732F4" w:rsidRDefault="000732F4" w:rsidP="006905F9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12</w:t>
                              </w:r>
                              <w:r w:rsidR="006905F9"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01" style="position:absolute;visibility:visible;mso-wrap-style:square" from="60602,179565" to="17638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072DE4F2" w14:textId="77777777" w:rsidTr="000732CB">
        <w:tc>
          <w:tcPr>
            <w:tcW w:w="709" w:type="dxa"/>
          </w:tcPr>
          <w:p w14:paraId="289CAA5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D4057ED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79E408" w14:textId="7EC2600E" w:rsidR="001F2E0E" w:rsidRPr="005B6061" w:rsidRDefault="000732F4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7C30AA58" wp14:editId="10CF5D53">
                      <wp:simplePos x="0" y="0"/>
                      <wp:positionH relativeFrom="column">
                        <wp:posOffset>3154766</wp:posOffset>
                      </wp:positionH>
                      <wp:positionV relativeFrom="paragraph">
                        <wp:posOffset>-41653</wp:posOffset>
                      </wp:positionV>
                      <wp:extent cx="1246708" cy="641350"/>
                      <wp:effectExtent l="177800" t="0" r="10795" b="19050"/>
                      <wp:wrapNone/>
                      <wp:docPr id="19214317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708" cy="64135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50AD89" w14:textId="3CB0001D" w:rsidR="00003BB0" w:rsidRPr="00A6609C" w:rsidRDefault="00310899" w:rsidP="000732F4">
                                  <w:pPr>
                                    <w:pStyle w:val="TextSprechblasen"/>
                                    <w:spacing w:line="360" w:lineRule="auto"/>
                                  </w:pPr>
                                  <w:r>
                                    <w:t xml:space="preserve">      </w:t>
                                  </w:r>
                                  <w:r w:rsidR="00003BB0">
                                    <w:t>ist größer als</w:t>
                                  </w:r>
                                  <w:r w:rsidR="00003BB0" w:rsidRPr="00A6609C">
                                    <w:t xml:space="preserve"> </w:t>
                                  </w:r>
                                  <w:r w:rsidR="00003BB0">
                                    <w:br/>
                                    <w:t>B</w:t>
                                  </w:r>
                                  <w:r w:rsidR="00003BB0" w:rsidRPr="00A6609C">
                                    <w:t xml:space="preserve">ei </w:t>
                                  </w:r>
                                  <w:r w:rsidR="000732F4">
                                    <w:t xml:space="preserve">    </w:t>
                                  </w:r>
                                  <w:r w:rsidR="00003BB0" w:rsidRPr="00A6609C">
                                    <w:t xml:space="preserve"> fehlt nur 1 Stück.</w:t>
                                  </w:r>
                                </w:p>
                                <w:p w14:paraId="0FB7A681" w14:textId="1E1D712D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0AA58" id="_x0000_s1802" type="#_x0000_t62" style="position:absolute;margin-left:248.4pt;margin-top:-3.3pt;width:98.15pt;height:50.5pt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" adj="-2788,19496" filled="f" strokecolor="#bfbfbf [2412]" strokeweight="1pt">
                      <v:textbox inset="1mm,1mm,1mm,1mm">
                        <w:txbxContent>
                          <w:p w14:paraId="0550AD89" w14:textId="3CB0001D" w:rsidR="00003BB0" w:rsidRPr="00A6609C" w:rsidRDefault="00310899" w:rsidP="000732F4">
                            <w:pPr>
                              <w:pStyle w:val="TextSprechblasen"/>
                              <w:spacing w:line="360" w:lineRule="auto"/>
                            </w:pPr>
                            <w:r>
                              <w:t xml:space="preserve">      </w:t>
                            </w:r>
                            <w:r w:rsidR="00003BB0">
                              <w:t>ist größer als</w:t>
                            </w:r>
                            <w:r w:rsidR="00003BB0" w:rsidRPr="00A6609C">
                              <w:t xml:space="preserve"> </w:t>
                            </w:r>
                            <w:r w:rsidR="00003BB0">
                              <w:br/>
                              <w:t>B</w:t>
                            </w:r>
                            <w:r w:rsidR="00003BB0" w:rsidRPr="00A6609C">
                              <w:t xml:space="preserve">ei </w:t>
                            </w:r>
                            <w:r w:rsidR="000732F4">
                              <w:t xml:space="preserve">    </w:t>
                            </w:r>
                            <w:r w:rsidR="00003BB0" w:rsidRPr="00A6609C">
                              <w:t xml:space="preserve"> fehlt nur 1 Stück.</w:t>
                            </w:r>
                          </w:p>
                          <w:p w14:paraId="0FB7A681" w14:textId="1E1D712D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33536" behindDoc="0" locked="0" layoutInCell="1" allowOverlap="1" wp14:anchorId="19CC182C" wp14:editId="5484D146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149551</wp:posOffset>
                      </wp:positionV>
                      <wp:extent cx="119380" cy="316865"/>
                      <wp:effectExtent l="0" t="0" r="7620" b="635"/>
                      <wp:wrapNone/>
                      <wp:docPr id="8191055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" cy="316865"/>
                                <a:chOff x="42085" y="-4831"/>
                                <a:chExt cx="127984" cy="318283"/>
                              </a:xfrm>
                            </wpg:grpSpPr>
                            <wps:wsp>
                              <wps:cNvPr id="1118214816" name="Textfeld 3"/>
                              <wps:cNvSpPr txBox="1"/>
                              <wps:spPr>
                                <a:xfrm>
                                  <a:off x="69511" y="-4831"/>
                                  <a:ext cx="77136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BE3A48" w14:textId="77777777" w:rsidR="000732F4" w:rsidRPr="000732F4" w:rsidRDefault="000732F4" w:rsidP="000732F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071976" name="Textfeld 3"/>
                              <wps:cNvSpPr txBox="1"/>
                              <wps:spPr>
                                <a:xfrm>
                                  <a:off x="42085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A9CC77" w14:textId="022BF687" w:rsidR="000732F4" w:rsidRPr="000732F4" w:rsidRDefault="000732F4" w:rsidP="000732F4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F4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99227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CC182C" id="_x0000_s1803" style="position:absolute;margin-left:266.75pt;margin-top:11.8pt;width:9.4pt;height:24.95pt;z-index:253633536;mso-width-relative:margin;mso-height-relative:margin" coordorigin="42085,-4831" coordsize="12798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">
                      <v:shape id="Textfeld 3" o:spid="_x0000_s1804" type="#_x0000_t202" style="position:absolute;left:69511;top:-4831;width:77136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CBE3A48" w14:textId="77777777" w:rsidR="000732F4" w:rsidRPr="000732F4" w:rsidRDefault="000732F4" w:rsidP="000732F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05" type="#_x0000_t202" style="position:absolute;left:42085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A9CC77" w14:textId="022BF687" w:rsidR="000732F4" w:rsidRPr="000732F4" w:rsidRDefault="000732F4" w:rsidP="000732F4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F4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0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F2E0E" w:rsidRPr="005B6061" w14:paraId="7AFC61C4" w14:textId="77777777" w:rsidTr="000732CB">
        <w:tc>
          <w:tcPr>
            <w:tcW w:w="709" w:type="dxa"/>
          </w:tcPr>
          <w:p w14:paraId="06B4C9D2" w14:textId="574EC94B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48D28FA" wp14:editId="174DE2A2">
                  <wp:extent cx="360000" cy="272386"/>
                  <wp:effectExtent l="0" t="0" r="2540" b="0"/>
                  <wp:docPr id="1923443303" name="Grafik 1923443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0AF2FB7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4219" w:type="dxa"/>
            <w:gridSpan w:val="2"/>
          </w:tcPr>
          <w:p w14:paraId="3BC662B0" w14:textId="6D16E3A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Rico vergleicht Anteile in Streifen.</w:t>
            </w:r>
            <w:r w:rsidR="00310899">
              <w:rPr>
                <w:rFonts w:ascii="Calibri" w:hAnsi="Calibri"/>
                <w:noProof/>
              </w:rPr>
              <w:t xml:space="preserve"> </w:t>
            </w:r>
          </w:p>
          <w:p w14:paraId="44C4C04C" w14:textId="19E353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Überprüfe: Stimmt Ricos Weg? </w:t>
            </w:r>
          </w:p>
          <w:p w14:paraId="4B11EC97" w14:textId="104BD8DD" w:rsidR="00F9201C" w:rsidRPr="005B6061" w:rsidRDefault="001F2E0E" w:rsidP="00D818F5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Finde Beispiele, für die sein Weg nicht funktioniert.</w:t>
            </w:r>
          </w:p>
        </w:tc>
        <w:tc>
          <w:tcPr>
            <w:tcW w:w="3824" w:type="dxa"/>
          </w:tcPr>
          <w:p w14:paraId="09AE338D" w14:textId="28D4100D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82976" behindDoc="0" locked="0" layoutInCell="1" allowOverlap="1" wp14:anchorId="51290E25" wp14:editId="0593DDC9">
                      <wp:simplePos x="0" y="0"/>
                      <wp:positionH relativeFrom="column">
                        <wp:posOffset>-114894</wp:posOffset>
                      </wp:positionH>
                      <wp:positionV relativeFrom="paragraph">
                        <wp:posOffset>-69703</wp:posOffset>
                      </wp:positionV>
                      <wp:extent cx="657225" cy="755120"/>
                      <wp:effectExtent l="0" t="0" r="0" b="6985"/>
                      <wp:wrapNone/>
                      <wp:docPr id="1852545781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120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336424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5341884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016EEF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90E25" id="_x0000_s1807" style="position:absolute;margin-left:-9.05pt;margin-top:-5.5pt;width:51.75pt;height:59.45pt;z-index:253182976" coordsize="6572,75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">
                      <v:shape id="Grafik 8" o:spid="_x0000_s1808" type="#_x0000_t75" style="position:absolute;width:6572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">
                        <v:imagedata r:id="rId60" o:title="" chromakey="white"/>
                      </v:shape>
                      <v:shape id="_x0000_s1809" type="#_x0000_t202" style="position:absolute;left:1490;top:6082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3016EEF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F2E0E" w:rsidRPr="005B6061" w14:paraId="304ABF9D" w14:textId="77777777" w:rsidTr="000732CB">
        <w:tc>
          <w:tcPr>
            <w:tcW w:w="709" w:type="dxa"/>
          </w:tcPr>
          <w:p w14:paraId="3F3F8939" w14:textId="643F209E" w:rsidR="001F2E0E" w:rsidRPr="005B6061" w:rsidRDefault="001F2E0E" w:rsidP="00C40CF5">
            <w:pPr>
              <w:pStyle w:val="berschrift3"/>
            </w:pPr>
            <w:r w:rsidRPr="005B6061">
              <w:lastRenderedPageBreak/>
              <w:t>1.3</w:t>
            </w:r>
          </w:p>
        </w:tc>
        <w:tc>
          <w:tcPr>
            <w:tcW w:w="8468" w:type="dxa"/>
            <w:gridSpan w:val="4"/>
          </w:tcPr>
          <w:p w14:paraId="68701E64" w14:textId="52D013B7" w:rsidR="001F2E0E" w:rsidRPr="005B6061" w:rsidRDefault="001F2E0E" w:rsidP="00C40CF5">
            <w:pPr>
              <w:pStyle w:val="berschrift3"/>
            </w:pPr>
            <w:r w:rsidRPr="005B6061">
              <w:t>Anteile in anderen Streifen und Situationen finden</w:t>
            </w:r>
          </w:p>
        </w:tc>
      </w:tr>
      <w:tr w:rsidR="001F2E0E" w:rsidRPr="005B6061" w14:paraId="4013DF8D" w14:textId="77777777" w:rsidTr="000732CB">
        <w:tc>
          <w:tcPr>
            <w:tcW w:w="709" w:type="dxa"/>
          </w:tcPr>
          <w:p w14:paraId="3EA5C95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92A109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43" w:type="dxa"/>
            <w:gridSpan w:val="3"/>
          </w:tcPr>
          <w:p w14:paraId="5DCBE9C4" w14:textId="7D0FB111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23264" behindDoc="0" locked="0" layoutInCell="1" allowOverlap="1" wp14:anchorId="5E08C466" wp14:editId="195FFA76">
                      <wp:simplePos x="0" y="0"/>
                      <wp:positionH relativeFrom="column">
                        <wp:posOffset>1756123</wp:posOffset>
                      </wp:positionH>
                      <wp:positionV relativeFrom="paragraph">
                        <wp:posOffset>328152</wp:posOffset>
                      </wp:positionV>
                      <wp:extent cx="3204272" cy="2253557"/>
                      <wp:effectExtent l="0" t="0" r="8890" b="7620"/>
                      <wp:wrapNone/>
                      <wp:docPr id="1717646823" name="Gruppieren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04272" cy="2253557"/>
                                <a:chOff x="-1" y="-1"/>
                                <a:chExt cx="3204272" cy="22535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9809013" name="Grafik 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" y="-1"/>
                                  <a:ext cx="3200400" cy="2016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115230" name="Grafik 10807430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" y="530807"/>
                                  <a:ext cx="3204210" cy="20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5615498" name="Grafik 951081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33835"/>
                                  <a:ext cx="3200400" cy="197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413828" name="Textfeld 113"/>
                              <wps:cNvSpPr txBox="1"/>
                              <wps:spPr>
                                <a:xfrm>
                                  <a:off x="0" y="1816635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4025BE8" w14:textId="77777777" w:rsidR="003E2C04" w:rsidRDefault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705793" name="Textfeld 113"/>
                              <wps:cNvSpPr txBox="1"/>
                              <wps:spPr>
                                <a:xfrm>
                                  <a:off x="0" y="2076575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DBF6E92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583911" name="Textfeld 113"/>
                              <wps:cNvSpPr txBox="1"/>
                              <wps:spPr>
                                <a:xfrm>
                                  <a:off x="0" y="814379"/>
                                  <a:ext cx="3204210" cy="1765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C3CE0CF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2026715" name="Textfeld 113"/>
                              <wps:cNvSpPr txBox="1"/>
                              <wps:spPr>
                                <a:xfrm>
                                  <a:off x="0" y="1073684"/>
                                  <a:ext cx="3204271" cy="1769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1270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6A1DA294" w14:textId="77777777" w:rsidR="003E2C04" w:rsidRDefault="003E2C04" w:rsidP="003E2C0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08C466" id="Gruppieren 114" o:spid="_x0000_s1810" style="position:absolute;margin-left:138.3pt;margin-top:25.85pt;width:252.3pt;height:177.45pt;z-index:253323264;mso-width-relative:margin;mso-height-relative:margin" coordorigin="" coordsize="32042,2253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">
                      <v:shape id="Grafik 52" o:spid="_x0000_s1811" type="#_x0000_t75" style="position:absolute;width:32003;height:2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">
                        <v:imagedata r:id="rId86" o:title=""/>
                      </v:shape>
                      <v:shape id="Grafik 1080743089" o:spid="_x0000_s1812" type="#_x0000_t75" style="position:absolute;top:5308;width:32042;height:2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">
                        <v:imagedata r:id="rId87" o:title=""/>
                      </v:shape>
                      <v:shape id="Grafik 951081401" o:spid="_x0000_s1813" type="#_x0000_t75" style="position:absolute;top:15338;width:32004;height:19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">
                        <v:imagedata r:id="rId88" o:title=""/>
                      </v:shape>
                      <v:shape id="_x0000_s1814" type="#_x0000_t202" style="position:absolute;top:18166;width:32042;height:17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" fillcolor="white [3201]" strokecolor="#bfbfbf [2412]" strokeweight="1pt">
                        <v:textbox>
                          <w:txbxContent>
                            <w:p w14:paraId="14025BE8" w14:textId="77777777" w:rsidR="003E2C04" w:rsidRDefault="003E2C04"/>
                          </w:txbxContent>
                        </v:textbox>
                      </v:shape>
                      <v:shape id="_x0000_s1815" type="#_x0000_t202" style="position:absolute;top:20765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2DBF6E92" w14:textId="77777777" w:rsidR="003E2C04" w:rsidRDefault="003E2C04" w:rsidP="003E2C04"/>
                          </w:txbxContent>
                        </v:textbox>
                      </v:shape>
                      <v:shape id="_x0000_s1816" type="#_x0000_t202" style="position:absolute;top:8143;width:32042;height:1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3C3CE0CF" w14:textId="77777777" w:rsidR="003E2C04" w:rsidRDefault="003E2C04" w:rsidP="003E2C04"/>
                          </w:txbxContent>
                        </v:textbox>
                      </v:shape>
                      <v:shape id="_x0000_s1817" type="#_x0000_t202" style="position:absolute;top:10736;width:32042;height:1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" fillcolor="white [3201]" strokecolor="#bfbfbf [2412]" strokeweight="1pt">
                        <v:textbox>
                          <w:txbxContent>
                            <w:p w14:paraId="6A1DA294" w14:textId="77777777" w:rsidR="003E2C04" w:rsidRDefault="003E2C04" w:rsidP="003E2C04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Lies den Anteil ab. Finde drei 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im selben Streifen</w:t>
            </w:r>
            <w:r w:rsidR="001F2E0E" w:rsidRPr="005B6061">
              <w:rPr>
                <w:rFonts w:ascii="Calibri" w:hAnsi="Calibri"/>
                <w:noProof/>
              </w:rPr>
              <w:t xml:space="preserve">, </w:t>
            </w:r>
          </w:p>
          <w:p w14:paraId="72D3EDC6" w14:textId="4BAF9003" w:rsidR="001F2E0E" w:rsidRPr="005B6061" w:rsidRDefault="001F2E0E" w:rsidP="00BF65BD">
            <w:pPr>
              <w:pStyle w:val="Listenabsatz"/>
              <w:rPr>
                <w:rFonts w:cstheme="majorBidi"/>
              </w:rPr>
            </w:pPr>
            <w:r w:rsidRPr="005B6061">
              <w:t xml:space="preserve">die </w:t>
            </w:r>
            <w:r w:rsidRPr="005B6061">
              <w:rPr>
                <w:b/>
              </w:rPr>
              <w:t>größer</w:t>
            </w:r>
            <w:r w:rsidRPr="005B6061">
              <w:t xml:space="preserve"> sind.</w:t>
            </w:r>
          </w:p>
          <w:p w14:paraId="4755C282" w14:textId="7D7BDF33" w:rsidR="001F2E0E" w:rsidRPr="005B6061" w:rsidRDefault="001F2E0E" w:rsidP="00BF65BD">
            <w:pPr>
              <w:pStyle w:val="Listenabsatz"/>
            </w:pPr>
            <w:r w:rsidRPr="005B6061">
              <w:t xml:space="preserve">die </w:t>
            </w:r>
            <w:r w:rsidRPr="005B6061">
              <w:rPr>
                <w:b/>
              </w:rPr>
              <w:t>kleiner</w:t>
            </w:r>
            <w:r w:rsidRPr="005B6061">
              <w:t xml:space="preserve"> sind.</w:t>
            </w:r>
          </w:p>
        </w:tc>
      </w:tr>
      <w:tr w:rsidR="001F2E0E" w:rsidRPr="005B6061" w14:paraId="1DA947C2" w14:textId="77777777" w:rsidTr="000732CB">
        <w:tc>
          <w:tcPr>
            <w:tcW w:w="709" w:type="dxa"/>
          </w:tcPr>
          <w:p w14:paraId="5573F46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C73AE2A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CED7B8A" w14:textId="46EAFB7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8F0FE20" w14:textId="77777777" w:rsidTr="000732CB">
        <w:tc>
          <w:tcPr>
            <w:tcW w:w="709" w:type="dxa"/>
          </w:tcPr>
          <w:p w14:paraId="1F510FC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3D6BCC1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3" w:type="dxa"/>
            <w:gridSpan w:val="3"/>
          </w:tcPr>
          <w:p w14:paraId="6013F6D4" w14:textId="10A9EA50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782356CD" wp14:editId="66546085">
                      <wp:simplePos x="0" y="0"/>
                      <wp:positionH relativeFrom="column">
                        <wp:posOffset>-1622425</wp:posOffset>
                      </wp:positionH>
                      <wp:positionV relativeFrom="paragraph">
                        <wp:posOffset>-4229100</wp:posOffset>
                      </wp:positionV>
                      <wp:extent cx="3240000" cy="147484"/>
                      <wp:effectExtent l="0" t="0" r="11430" b="17780"/>
                      <wp:wrapNone/>
                      <wp:docPr id="867277551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40000" cy="1474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99E1328" w14:textId="77777777" w:rsidR="003E2C04" w:rsidRDefault="003E2C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2356CD" id="Textfeld 113" o:spid="_x0000_s1818" type="#_x0000_t202" style="position:absolute;margin-left:-127.75pt;margin-top:-333pt;width:255.1pt;height:11.6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" fillcolor="white [3201]" strokecolor="#bfbfbf [2412]" strokeweight="1pt">
                      <v:textbox>
                        <w:txbxContent>
                          <w:p w14:paraId="099E1328" w14:textId="77777777" w:rsidR="003E2C04" w:rsidRDefault="003E2C04"/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Finde </w:t>
            </w:r>
            <w:r w:rsidR="00C14DB8">
              <w:rPr>
                <w:rFonts w:ascii="Calibri" w:hAnsi="Calibri"/>
                <w:noProof/>
              </w:rPr>
              <w:t xml:space="preserve">zwei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="001F2E0E" w:rsidRPr="005B6061">
              <w:rPr>
                <w:rFonts w:ascii="Calibri" w:hAnsi="Calibri"/>
                <w:b/>
                <w:noProof/>
              </w:rPr>
              <w:t>Streifen</w:t>
            </w:r>
            <w:r w:rsidR="001F2E0E" w:rsidRPr="005B6061">
              <w:rPr>
                <w:rFonts w:ascii="Calibri" w:hAnsi="Calibri"/>
                <w:noProof/>
              </w:rPr>
              <w:t>.</w:t>
            </w:r>
          </w:p>
        </w:tc>
      </w:tr>
      <w:tr w:rsidR="001F2E0E" w:rsidRPr="005B6061" w14:paraId="42A391A8" w14:textId="77777777" w:rsidTr="000732CB">
        <w:tc>
          <w:tcPr>
            <w:tcW w:w="709" w:type="dxa"/>
          </w:tcPr>
          <w:p w14:paraId="50520D08" w14:textId="6C3D78B4" w:rsidR="001F2E0E" w:rsidRPr="005B6061" w:rsidRDefault="003E2C04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D4C7C3E" wp14:editId="396FF66F">
                  <wp:extent cx="360000" cy="272386"/>
                  <wp:effectExtent l="0" t="0" r="2540" b="0"/>
                  <wp:docPr id="1030430973" name="Grafik 1030430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6CACC09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5D027732" w14:textId="69704CDC" w:rsidR="001F2E0E" w:rsidRPr="005B6061" w:rsidRDefault="003E2C04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</w:tc>
      </w:tr>
      <w:tr w:rsidR="001F2E0E" w:rsidRPr="005B6061" w14:paraId="595594DF" w14:textId="77777777" w:rsidTr="000732CB">
        <w:trPr>
          <w:trHeight w:val="517"/>
        </w:trPr>
        <w:tc>
          <w:tcPr>
            <w:tcW w:w="709" w:type="dxa"/>
          </w:tcPr>
          <w:p w14:paraId="1817A15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5D9643A0" w14:textId="77777777" w:rsidR="001F2E0E" w:rsidRPr="005B6061" w:rsidRDefault="001F2E0E" w:rsidP="00C40CF5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  <w:vAlign w:val="center"/>
          </w:tcPr>
          <w:p w14:paraId="68AD3EF8" w14:textId="54CC23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09F6F8FF" w14:textId="77777777" w:rsidTr="000732CB">
        <w:trPr>
          <w:trHeight w:val="517"/>
        </w:trPr>
        <w:tc>
          <w:tcPr>
            <w:tcW w:w="709" w:type="dxa"/>
          </w:tcPr>
          <w:p w14:paraId="303C8660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BE732" w14:textId="3CCB3302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c)</w:t>
            </w:r>
          </w:p>
        </w:tc>
        <w:tc>
          <w:tcPr>
            <w:tcW w:w="8043" w:type="dxa"/>
            <w:gridSpan w:val="3"/>
          </w:tcPr>
          <w:p w14:paraId="06E13D3D" w14:textId="5CBCE18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drei </w:t>
            </w:r>
            <w:r w:rsidRPr="003E2C04">
              <w:rPr>
                <w:rFonts w:ascii="Calibri" w:hAnsi="Calibri"/>
                <w:b/>
                <w:bCs/>
                <w:noProof/>
              </w:rPr>
              <w:t>größere</w:t>
            </w:r>
            <w:r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Anteile </w:t>
            </w:r>
            <w:r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b/>
                <w:noProof/>
              </w:rPr>
              <w:t>i</w:t>
            </w:r>
            <w:r>
              <w:rPr>
                <w:rFonts w:ascii="Calibri" w:hAnsi="Calibri"/>
                <w:b/>
                <w:noProof/>
              </w:rPr>
              <w:t xml:space="preserve">n anderen </w:t>
            </w:r>
            <w:r w:rsidRPr="005B6061">
              <w:rPr>
                <w:rFonts w:ascii="Calibri" w:hAnsi="Calibri"/>
                <w:b/>
                <w:noProof/>
              </w:rPr>
              <w:t>Streifen</w:t>
            </w:r>
            <w:r w:rsidRPr="005B6061">
              <w:rPr>
                <w:rFonts w:ascii="Calibri" w:hAnsi="Calibri"/>
                <w:noProof/>
              </w:rPr>
              <w:t>.</w:t>
            </w:r>
          </w:p>
        </w:tc>
      </w:tr>
      <w:tr w:rsidR="003E2C04" w:rsidRPr="005B6061" w14:paraId="1C9C539C" w14:textId="77777777" w:rsidTr="000732CB">
        <w:tc>
          <w:tcPr>
            <w:tcW w:w="709" w:type="dxa"/>
          </w:tcPr>
          <w:p w14:paraId="433D149D" w14:textId="7CB229AA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796A5A" wp14:editId="0C8084B6">
                  <wp:extent cx="360000" cy="272386"/>
                  <wp:effectExtent l="0" t="0" r="2540" b="0"/>
                  <wp:docPr id="1549345357" name="Grafik 154934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94CB09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20962DD5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 xml:space="preserve">Erkäre, wie du die </w:t>
            </w:r>
            <w:r>
              <w:rPr>
                <w:rFonts w:ascii="Calibri" w:hAnsi="Calibri"/>
                <w:noProof/>
              </w:rPr>
              <w:br/>
              <w:t xml:space="preserve">Anteile gefunden hast. </w:t>
            </w:r>
          </w:p>
          <w:p w14:paraId="5EC3E7B1" w14:textId="4FA68444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t>Wie hilft dir die Vorstellung</w:t>
            </w:r>
            <w:r>
              <w:rPr>
                <w:rFonts w:ascii="Calibri" w:hAnsi="Calibri"/>
                <w:noProof/>
              </w:rPr>
              <w:br/>
              <w:t>der Streifentafel dabei?</w:t>
            </w:r>
          </w:p>
        </w:tc>
      </w:tr>
      <w:tr w:rsidR="003E2C04" w:rsidRPr="005B6061" w14:paraId="21A833CA" w14:textId="77777777" w:rsidTr="000732CB">
        <w:tc>
          <w:tcPr>
            <w:tcW w:w="709" w:type="dxa"/>
          </w:tcPr>
          <w:p w14:paraId="34404723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0F5DDC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134A3A38" w14:textId="72D678F4" w:rsidR="003E2C04" w:rsidRPr="005B6061" w:rsidRDefault="000732CB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5040" behindDoc="0" locked="0" layoutInCell="1" allowOverlap="1" wp14:anchorId="1B0C7BD0" wp14:editId="255AEA47">
                      <wp:simplePos x="0" y="0"/>
                      <wp:positionH relativeFrom="column">
                        <wp:posOffset>433136</wp:posOffset>
                      </wp:positionH>
                      <wp:positionV relativeFrom="paragraph">
                        <wp:posOffset>90137</wp:posOffset>
                      </wp:positionV>
                      <wp:extent cx="149304" cy="300821"/>
                      <wp:effectExtent l="0" t="0" r="3175" b="4445"/>
                      <wp:wrapNone/>
                      <wp:docPr id="16062886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0257846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D68827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908542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3208A0" w14:textId="77777777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52332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0C7BD0" id="_x0000_s1819" style="position:absolute;margin-left:34.1pt;margin-top:7.1pt;width:11.75pt;height:23.7pt;z-index:253655040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">
                      <v:shape id="Textfeld 3" o:spid="_x0000_s182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ED68827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821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3208A0" w14:textId="77777777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8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E2C04" w:rsidRPr="005B6061" w14:paraId="4DB757FA" w14:textId="77777777" w:rsidTr="000732CB">
        <w:tc>
          <w:tcPr>
            <w:tcW w:w="709" w:type="dxa"/>
          </w:tcPr>
          <w:p w14:paraId="472507E9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2AD442B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3" w:type="dxa"/>
            <w:gridSpan w:val="3"/>
          </w:tcPr>
          <w:p w14:paraId="7C1D0D3E" w14:textId="7A06D2E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Tim hat </w:t>
            </w:r>
            <w:r w:rsidR="000732F4">
              <w:rPr>
                <w:rFonts w:ascii="Calibri" w:hAnsi="Calibri"/>
              </w:rPr>
              <w:t xml:space="preserve">  </w:t>
            </w:r>
            <w:r w:rsidRPr="005B6061">
              <w:rPr>
                <w:rFonts w:ascii="Calibri" w:hAnsi="Calibri"/>
              </w:rPr>
              <w:t xml:space="preserve"> </w:t>
            </w:r>
            <w:r w:rsidR="000732F4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>vom Schokoriegel bekommen. Gib drei Situationen an, in der Sarah</w:t>
            </w:r>
          </w:p>
          <w:p w14:paraId="0A75292F" w14:textId="0FA7B7EB" w:rsidR="002D74C7" w:rsidRPr="00BF65BD" w:rsidRDefault="003E2C04" w:rsidP="00BF65BD">
            <w:pPr>
              <w:pStyle w:val="Listenabsatz"/>
            </w:pPr>
            <w:r w:rsidRPr="00BF65BD">
              <w:t>genau denselben Anteil von einem anderen Schokoriegel bekommt.</w:t>
            </w:r>
          </w:p>
          <w:p w14:paraId="5ADC3A59" w14:textId="77777777" w:rsidR="003E2C04" w:rsidRPr="005B6061" w:rsidRDefault="003E2C04" w:rsidP="00BF65BD">
            <w:pPr>
              <w:pStyle w:val="Listenabsatz"/>
            </w:pPr>
            <w:r w:rsidRPr="005B6061">
              <w:t>einen größeren oder kleineren Anteil von einem anderen Riegel bekommt.</w:t>
            </w:r>
          </w:p>
        </w:tc>
      </w:tr>
      <w:tr w:rsidR="003E2C04" w:rsidRPr="005B6061" w14:paraId="4B81C805" w14:textId="77777777" w:rsidTr="000732CB">
        <w:tc>
          <w:tcPr>
            <w:tcW w:w="709" w:type="dxa"/>
          </w:tcPr>
          <w:p w14:paraId="0DB6E97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D2827D1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3" w:type="dxa"/>
            <w:gridSpan w:val="3"/>
          </w:tcPr>
          <w:p w14:paraId="488C5ABC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51641280" w14:textId="77777777" w:rsidTr="000732CB">
        <w:tc>
          <w:tcPr>
            <w:tcW w:w="709" w:type="dxa"/>
          </w:tcPr>
          <w:p w14:paraId="4CE34CF8" w14:textId="5C37403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EA6CAA7" wp14:editId="6FB9589C">
                  <wp:extent cx="313144" cy="272386"/>
                  <wp:effectExtent l="0" t="0" r="0" b="0"/>
                  <wp:docPr id="114292655" name="Grafik 11429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0CA82D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e)</w:t>
            </w:r>
          </w:p>
        </w:tc>
        <w:tc>
          <w:tcPr>
            <w:tcW w:w="8043" w:type="dxa"/>
            <w:gridSpan w:val="3"/>
          </w:tcPr>
          <w:p w14:paraId="4BA7940C" w14:textId="77777777" w:rsidR="003E2C04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Eine Person gibt einen Anteil (und einen Streifen) oder eine Situation vor, </w:t>
            </w:r>
            <w:r w:rsidRPr="005B6061">
              <w:rPr>
                <w:rFonts w:ascii="Calibri" w:hAnsi="Calibri"/>
                <w:noProof/>
              </w:rPr>
              <w:br/>
              <w:t>die andere findet dazu größere oder kleinere Anteile. Wechselt euch ab.</w:t>
            </w:r>
          </w:p>
          <w:p w14:paraId="4B9C9745" w14:textId="0B2A08B1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46EEBF7E" w14:textId="77777777" w:rsidTr="000732CB">
        <w:tc>
          <w:tcPr>
            <w:tcW w:w="709" w:type="dxa"/>
          </w:tcPr>
          <w:p w14:paraId="68E248F9" w14:textId="77777777" w:rsidR="003E2C04" w:rsidRPr="005B6061" w:rsidRDefault="003E2C04" w:rsidP="003E2C04">
            <w:pPr>
              <w:pStyle w:val="berschrift3"/>
            </w:pPr>
            <w:r w:rsidRPr="005B6061">
              <w:t>1.4</w:t>
            </w:r>
          </w:p>
        </w:tc>
        <w:tc>
          <w:tcPr>
            <w:tcW w:w="8468" w:type="dxa"/>
            <w:gridSpan w:val="4"/>
          </w:tcPr>
          <w:p w14:paraId="12905A8E" w14:textId="3971BC80" w:rsidR="003E2C04" w:rsidRPr="005B6061" w:rsidRDefault="003E2C04" w:rsidP="003E2C04">
            <w:pPr>
              <w:pStyle w:val="berschrift3"/>
            </w:pPr>
            <w:r w:rsidRPr="005B6061">
              <w:t>Verschiedene und gleiche Anteile in Download-Balken und Streifen</w:t>
            </w:r>
          </w:p>
        </w:tc>
      </w:tr>
      <w:tr w:rsidR="003E2C04" w:rsidRPr="005B6061" w14:paraId="74FF94CD" w14:textId="77777777" w:rsidTr="000732CB">
        <w:tc>
          <w:tcPr>
            <w:tcW w:w="709" w:type="dxa"/>
          </w:tcPr>
          <w:p w14:paraId="503530AB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2398FF8B" w14:textId="1F18711F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Die Kinder wollen wissen, wer am meisten von der Datei </w:t>
            </w:r>
            <w:r w:rsidR="005A732E">
              <w:rPr>
                <w:rFonts w:ascii="Calibri" w:hAnsi="Calibri"/>
                <w:noProof/>
              </w:rPr>
              <w:t>heruntergeladen</w:t>
            </w:r>
            <w:r w:rsidR="005A732E" w:rsidRPr="005B6061">
              <w:rPr>
                <w:rFonts w:ascii="Calibri" w:hAnsi="Calibri"/>
                <w:noProof/>
              </w:rPr>
              <w:t xml:space="preserve"> </w:t>
            </w:r>
            <w:r w:rsidRPr="005B6061">
              <w:rPr>
                <w:rFonts w:ascii="Calibri" w:hAnsi="Calibri"/>
                <w:noProof/>
              </w:rPr>
              <w:t xml:space="preserve">hat. </w:t>
            </w:r>
          </w:p>
          <w:p w14:paraId="3F902ECB" w14:textId="53E422DF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9584" behindDoc="0" locked="0" layoutInCell="1" allowOverlap="1" wp14:anchorId="7D40B44E" wp14:editId="4382D05E">
                      <wp:simplePos x="0" y="0"/>
                      <wp:positionH relativeFrom="column">
                        <wp:posOffset>19536</wp:posOffset>
                      </wp:positionH>
                      <wp:positionV relativeFrom="paragraph">
                        <wp:posOffset>39816</wp:posOffset>
                      </wp:positionV>
                      <wp:extent cx="385445" cy="627434"/>
                      <wp:effectExtent l="0" t="0" r="0" b="1270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445" cy="627434"/>
                                <a:chOff x="73712" y="88339"/>
                                <a:chExt cx="385935" cy="62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88339"/>
                                  <a:ext cx="385935" cy="498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56993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0582A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40B44E" id="_x0000_s1823" style="position:absolute;margin-left:1.55pt;margin-top:3.15pt;width:30.35pt;height:49.4pt;z-index:253379584;mso-width-relative:margin;mso-height-relative:margin" coordorigin="737,883" coordsize="3859,62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">
                      <v:shape id="Grafik 5" o:spid="_x0000_s1824" type="#_x0000_t75" style="position:absolute;left:737;top:883;width:3859;height:4981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90" o:title="" chromakey="white"/>
                      </v:shape>
                      <v:shape id="_x0000_s1825" type="#_x0000_t202" style="position:absolute;left:926;top:56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30582A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95FFD89" w14:textId="14184C97" w:rsidR="003E2C04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02784" behindDoc="0" locked="0" layoutInCell="1" allowOverlap="1" wp14:anchorId="02698EE9" wp14:editId="4E07B963">
                  <wp:simplePos x="0" y="0"/>
                  <wp:positionH relativeFrom="column">
                    <wp:posOffset>471521</wp:posOffset>
                  </wp:positionH>
                  <wp:positionV relativeFrom="paragraph">
                    <wp:posOffset>7620</wp:posOffset>
                  </wp:positionV>
                  <wp:extent cx="4114800" cy="200025"/>
                  <wp:effectExtent l="0" t="0" r="0" b="9525"/>
                  <wp:wrapNone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1.4_1.eps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8E37CE" w14:textId="0A97C510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771AC776" w14:textId="77777777" w:rsidTr="000732CB">
        <w:tc>
          <w:tcPr>
            <w:tcW w:w="709" w:type="dxa"/>
          </w:tcPr>
          <w:p w14:paraId="0BFC7ACE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850D270" w14:textId="3F4F8F57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80608" behindDoc="0" locked="0" layoutInCell="1" allowOverlap="1" wp14:anchorId="660755C8" wp14:editId="7FE81475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-19050</wp:posOffset>
                      </wp:positionV>
                      <wp:extent cx="554990" cy="732155"/>
                      <wp:effectExtent l="0" t="0" r="0" b="4445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990" cy="732155"/>
                                <a:chOff x="32293" y="-10143"/>
                                <a:chExt cx="555244" cy="7330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2293" y="-10143"/>
                                  <a:ext cx="55524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65928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755C8" id="_x0000_s1826" style="position:absolute;margin-left:226.75pt;margin-top:-1.5pt;width:43.7pt;height:57.65pt;z-index:253380608;mso-width-relative:margin;mso-height-relative:margin" coordorigin="322,-101" coordsize="5552,73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">
                      <v:shape id="Grafik 4" o:spid="_x0000_s1827" type="#_x0000_t75" style="position:absolute;left:322;top:-101;width:5553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">
                        <v:imagedata r:id="rId93" o:title="" chromakey="white"/>
                      </v:shape>
                      <v:shape id="_x0000_s182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465928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7536" behindDoc="0" locked="0" layoutInCell="1" allowOverlap="1" wp14:anchorId="58D681E6" wp14:editId="208C5AC4">
                      <wp:simplePos x="0" y="0"/>
                      <wp:positionH relativeFrom="column">
                        <wp:posOffset>4405265</wp:posOffset>
                      </wp:positionH>
                      <wp:positionV relativeFrom="paragraph">
                        <wp:posOffset>40803</wp:posOffset>
                      </wp:positionV>
                      <wp:extent cx="593090" cy="671195"/>
                      <wp:effectExtent l="0" t="0" r="0" b="14605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090" cy="671195"/>
                                <a:chOff x="0" y="51101"/>
                                <a:chExt cx="593387" cy="671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101"/>
                                  <a:ext cx="593387" cy="57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14A742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681E6" id="_x0000_s1829" style="position:absolute;margin-left:346.85pt;margin-top:3.2pt;width:46.7pt;height:52.85pt;z-index:253377536;mso-width-relative:margin;mso-height-relative:margin" coordorigin=",511" coordsize="5933,6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">
                      <v:shape id="Grafik 6" o:spid="_x0000_s1830" type="#_x0000_t75" style="position:absolute;top:511;width:5933;height:5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74" o:title="" chromakey="white"/>
                      </v:shape>
                      <v:shape id="_x0000_s1831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514A742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6512" behindDoc="0" locked="0" layoutInCell="1" allowOverlap="1" wp14:anchorId="0A5B2E28" wp14:editId="6BFE944E">
                      <wp:simplePos x="0" y="0"/>
                      <wp:positionH relativeFrom="column">
                        <wp:posOffset>3601680</wp:posOffset>
                      </wp:positionH>
                      <wp:positionV relativeFrom="paragraph">
                        <wp:posOffset>9871</wp:posOffset>
                      </wp:positionV>
                      <wp:extent cx="581025" cy="702310"/>
                      <wp:effectExtent l="0" t="0" r="3175" b="8890"/>
                      <wp:wrapNone/>
                      <wp:docPr id="1623968236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5727455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7528028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DE88E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5B2E28" id="_x0000_s1832" style="position:absolute;margin-left:283.6pt;margin-top:.8pt;width:45.75pt;height:55.3pt;z-index:253376512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">
                      <v:shape id="Grafik 7" o:spid="_x0000_s1833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">
                        <v:imagedata r:id="rId65" o:title="" chromakey="white"/>
                      </v:shape>
                      <v:shape id="_x0000_s1834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13DE88E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FA5FDE9" w14:textId="22C7FA1D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78560" behindDoc="0" locked="0" layoutInCell="1" allowOverlap="1" wp14:anchorId="22971C7B" wp14:editId="00D8C24E">
                      <wp:simplePos x="0" y="0"/>
                      <wp:positionH relativeFrom="column">
                        <wp:posOffset>-2905</wp:posOffset>
                      </wp:positionH>
                      <wp:positionV relativeFrom="paragraph">
                        <wp:posOffset>62365</wp:posOffset>
                      </wp:positionV>
                      <wp:extent cx="528818" cy="727494"/>
                      <wp:effectExtent l="0" t="0" r="0" b="0"/>
                      <wp:wrapNone/>
                      <wp:docPr id="678120267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818" cy="727494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C165CD" w14:textId="77777777" w:rsidR="00976BBA" w:rsidRPr="0020319D" w:rsidRDefault="00976BBA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71C7B" id="_x0000_s1835" style="position:absolute;margin-left:-.25pt;margin-top:4.9pt;width:41.65pt;height:57.3pt;z-index:253378560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">
                      <v:shape id="Grafik 9" o:spid="_x0000_s1836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">
                        <v:imagedata r:id="rId95" o:title="" chromakey="white"/>
                      </v:shape>
                      <v:shape id="_x0000_s1837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C165CD" w14:textId="77777777" w:rsidR="00976BBA" w:rsidRPr="0020319D" w:rsidRDefault="00976BBA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E0AAAB5" w14:textId="5AA3C2B4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372416" behindDoc="0" locked="0" layoutInCell="1" allowOverlap="1" wp14:anchorId="6B1FB025" wp14:editId="176C84D6">
                  <wp:simplePos x="0" y="0"/>
                  <wp:positionH relativeFrom="column">
                    <wp:posOffset>480238</wp:posOffset>
                  </wp:positionH>
                  <wp:positionV relativeFrom="paragraph">
                    <wp:posOffset>120934</wp:posOffset>
                  </wp:positionV>
                  <wp:extent cx="2171700" cy="200025"/>
                  <wp:effectExtent l="0" t="0" r="0" b="9525"/>
                  <wp:wrapNone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1.4_2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9A2015B" w14:textId="46CBF09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976BBA" w:rsidRPr="005B6061" w14:paraId="2F790BCF" w14:textId="77777777" w:rsidTr="000732CB">
        <w:trPr>
          <w:trHeight w:val="210"/>
        </w:trPr>
        <w:tc>
          <w:tcPr>
            <w:tcW w:w="709" w:type="dxa"/>
          </w:tcPr>
          <w:p w14:paraId="5962FE0A" w14:textId="77777777" w:rsidR="00976BBA" w:rsidRPr="005B6061" w:rsidRDefault="00976BBA" w:rsidP="003E2C04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468" w:type="dxa"/>
            <w:gridSpan w:val="4"/>
          </w:tcPr>
          <w:p w14:paraId="474C4BF3" w14:textId="47317392" w:rsidR="00976BBA" w:rsidRPr="005B6061" w:rsidRDefault="00E5117A" w:rsidP="003E2C04">
            <w:pPr>
              <w:spacing w:line="240" w:lineRule="atLeast"/>
              <w:rPr>
                <w:rFonts w:ascii="Calibri" w:hAnsi="Calibri"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5C659591" wp14:editId="24A1120E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90805</wp:posOffset>
                      </wp:positionV>
                      <wp:extent cx="370205" cy="448310"/>
                      <wp:effectExtent l="0" t="0" r="0" b="0"/>
                      <wp:wrapNone/>
                      <wp:docPr id="1310846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6279" y="-35363"/>
                                <a:chExt cx="370770" cy="450214"/>
                              </a:xfrm>
                            </wpg:grpSpPr>
                            <wps:wsp>
                              <wps:cNvPr id="1565085994" name="Textfeld 3"/>
                              <wps:cNvSpPr txBox="1"/>
                              <wps:spPr>
                                <a:xfrm>
                                  <a:off x="-56279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541AA" w14:textId="6A9215DA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554667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5043C" w14:textId="71C4A82F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601098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659591" id="_x0000_s1838" style="position:absolute;margin-left:234.3pt;margin-top:7.15pt;width:29.15pt;height:35.3pt;z-index:253642752;mso-width-relative:margin;mso-height-relative:margin" coordorigin="-56279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">
                      <v:shape id="Textfeld 3" o:spid="_x0000_s1839" type="#_x0000_t202" style="position:absolute;left:-56279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" filled="f" stroked="f" strokeweight=".5pt">
                        <v:textbox>
                          <w:txbxContent>
                            <w:p w14:paraId="4D3541AA" w14:textId="6A9215DA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40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<v:textbox>
                          <w:txbxContent>
                            <w:p w14:paraId="0F25043C" w14:textId="71C4A82F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6848" behindDoc="0" locked="0" layoutInCell="1" allowOverlap="1" wp14:anchorId="78B8F7AC" wp14:editId="04164ADA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76244</wp:posOffset>
                      </wp:positionV>
                      <wp:extent cx="379095" cy="448310"/>
                      <wp:effectExtent l="0" t="0" r="0" b="0"/>
                      <wp:wrapNone/>
                      <wp:docPr id="6229512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448310"/>
                                <a:chOff x="-62021" y="-35363"/>
                                <a:chExt cx="380328" cy="449948"/>
                              </a:xfrm>
                            </wpg:grpSpPr>
                            <wps:wsp>
                              <wps:cNvPr id="849465566" name="Textfeld 3"/>
                              <wps:cNvSpPr txBox="1"/>
                              <wps:spPr>
                                <a:xfrm>
                                  <a:off x="-6202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9B9B19" w14:textId="25EE9EB6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56758" name="Textfeld 3"/>
                              <wps:cNvSpPr txBox="1"/>
                              <wps:spPr>
                                <a:xfrm>
                                  <a:off x="-47264" y="138689"/>
                                  <a:ext cx="365571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B9820A" w14:textId="3B8F69D4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292171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B8F7AC" id="_x0000_s1842" style="position:absolute;margin-left:357.1pt;margin-top:6pt;width:29.85pt;height:35.3pt;z-index:253646848;mso-width-relative:margin;mso-height-relative:margin" coordorigin="-62021,-35363" coordsize="380328,4499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">
                      <v:shape id="Textfeld 3" o:spid="_x0000_s1843" type="#_x0000_t202" style="position:absolute;left:-6202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" filled="f" stroked="f" strokeweight=".5pt">
                        <v:textbox>
                          <w:txbxContent>
                            <w:p w14:paraId="4E9B9B19" w14:textId="25EE9EB6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44" type="#_x0000_t202" style="position:absolute;left:-47264;top:138689;width:365571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" filled="f" stroked="f" strokeweight=".5pt">
                        <v:textbox>
                          <w:txbxContent>
                            <w:p w14:paraId="24B9820A" w14:textId="3B8F69D4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8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018E0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4800" behindDoc="0" locked="0" layoutInCell="1" allowOverlap="1" wp14:anchorId="089478E7" wp14:editId="4F2B89BF">
                      <wp:simplePos x="0" y="0"/>
                      <wp:positionH relativeFrom="column">
                        <wp:posOffset>3761061</wp:posOffset>
                      </wp:positionH>
                      <wp:positionV relativeFrom="paragraph">
                        <wp:posOffset>81280</wp:posOffset>
                      </wp:positionV>
                      <wp:extent cx="370205" cy="448310"/>
                      <wp:effectExtent l="0" t="0" r="0" b="0"/>
                      <wp:wrapNone/>
                      <wp:docPr id="17024869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331" y="-35363"/>
                                <a:chExt cx="370770" cy="450214"/>
                              </a:xfrm>
                            </wpg:grpSpPr>
                            <wps:wsp>
                              <wps:cNvPr id="806693119" name="Textfeld 3"/>
                              <wps:cNvSpPr txBox="1"/>
                              <wps:spPr>
                                <a:xfrm>
                                  <a:off x="-5533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528937" w14:textId="315B2D23" w:rsidR="000732CB" w:rsidRPr="00700A59" w:rsidRDefault="000732CB" w:rsidP="000732CB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06109" name="Textfeld 3"/>
                              <wps:cNvSpPr txBox="1"/>
                              <wps:spPr>
                                <a:xfrm>
                                  <a:off x="-1473" y="138955"/>
                                  <a:ext cx="22860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6E2E4" w14:textId="77777777" w:rsidR="000732CB" w:rsidRPr="00700A59" w:rsidRDefault="000732CB" w:rsidP="000732CB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6615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478E7" id="_x0000_s1846" style="position:absolute;margin-left:296.15pt;margin-top:6.4pt;width:29.15pt;height:35.3pt;z-index:253644800;mso-width-relative:margin;mso-height-relative:margin" coordorigin="-5533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">
                      <v:shape id="Textfeld 3" o:spid="_x0000_s1847" type="#_x0000_t202" style="position:absolute;left:-5533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" filled="f" stroked="f" strokeweight=".5pt">
                        <v:textbox>
                          <w:txbxContent>
                            <w:p w14:paraId="3D528937" w14:textId="315B2D23" w:rsidR="000732CB" w:rsidRPr="00700A59" w:rsidRDefault="000732CB" w:rsidP="000732CB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848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" filled="f" stroked="f" strokeweight=".5pt">
                        <v:textbox>
                          <w:txbxContent>
                            <w:p w14:paraId="2266E2E4" w14:textId="77777777" w:rsidR="000732CB" w:rsidRPr="00700A59" w:rsidRDefault="000732CB" w:rsidP="000732CB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7418D06F" wp14:editId="647CEE52">
                      <wp:simplePos x="0" y="0"/>
                      <wp:positionH relativeFrom="column">
                        <wp:posOffset>4549478</wp:posOffset>
                      </wp:positionH>
                      <wp:positionV relativeFrom="paragraph">
                        <wp:posOffset>83010</wp:posOffset>
                      </wp:positionV>
                      <wp:extent cx="323850" cy="431800"/>
                      <wp:effectExtent l="0" t="0" r="19050" b="12700"/>
                      <wp:wrapNone/>
                      <wp:docPr id="14004" name="Textfeld 14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EC77DE" w14:textId="3B236403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8D06F" id="Textfeld 14004" o:spid="_x0000_s1850" type="#_x0000_t202" style="position:absolute;margin-left:358.25pt;margin-top:6.55pt;width:25.5pt;height:34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" fillcolor="#f2f2f2 [3052]" strokecolor="#bfbfbf [2412]">
                      <v:textbox>
                        <w:txbxContent>
                          <w:p w14:paraId="61EC77DE" w14:textId="3B236403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A1828C1" wp14:editId="2061D6DF">
                      <wp:simplePos x="0" y="0"/>
                      <wp:positionH relativeFrom="column">
                        <wp:posOffset>3800192</wp:posOffset>
                      </wp:positionH>
                      <wp:positionV relativeFrom="paragraph">
                        <wp:posOffset>84252</wp:posOffset>
                      </wp:positionV>
                      <wp:extent cx="302895" cy="445770"/>
                      <wp:effectExtent l="0" t="0" r="14605" b="11430"/>
                      <wp:wrapNone/>
                      <wp:docPr id="14003" name="Textfeld 14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" cy="445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CBA3F1" w14:textId="11DF693D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828C1" id="Textfeld 14003" o:spid="_x0000_s1851" type="#_x0000_t202" style="position:absolute;margin-left:299.25pt;margin-top:6.65pt;width:23.85pt;height:35.1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" fillcolor="#f2f2f2 [3052]" strokecolor="#bfbfbf [2412]">
                      <v:textbox>
                        <w:txbxContent>
                          <w:p w14:paraId="7CCBA3F1" w14:textId="11DF693D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1C9184A8" wp14:editId="3930CE29">
                      <wp:simplePos x="0" y="0"/>
                      <wp:positionH relativeFrom="column">
                        <wp:posOffset>3040326</wp:posOffset>
                      </wp:positionH>
                      <wp:positionV relativeFrom="paragraph">
                        <wp:posOffset>95493</wp:posOffset>
                      </wp:positionV>
                      <wp:extent cx="251460" cy="431800"/>
                      <wp:effectExtent l="0" t="0" r="15240" b="12700"/>
                      <wp:wrapNone/>
                      <wp:docPr id="13992" name="Textfeld 13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60" cy="431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CF44D6" w14:textId="2074FFB9" w:rsidR="00976BBA" w:rsidRDefault="00976BBA" w:rsidP="00DE2BAF">
                                  <w:pPr>
                                    <w:spacing w:line="240" w:lineRule="atLeas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184A8" id="Textfeld 13992" o:spid="_x0000_s1852" type="#_x0000_t202" style="position:absolute;margin-left:239.4pt;margin-top:7.5pt;width:19.8pt;height:34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" fillcolor="#f2f2f2 [3052]" strokecolor="#bfbfbf [2412]">
                      <v:textbox>
                        <w:txbxContent>
                          <w:p w14:paraId="5ECF44D6" w14:textId="2074FFB9" w:rsidR="00976BBA" w:rsidRDefault="00976BBA" w:rsidP="00DE2BAF">
                            <w:pPr>
                              <w:spacing w:line="240" w:lineRule="atLeas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0A89B6" w14:textId="0058270B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051DC31" w14:textId="53A97226" w:rsidR="00976BBA" w:rsidRPr="005B6061" w:rsidRDefault="00976BBA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3E2C04" w:rsidRPr="005B6061" w14:paraId="2FBFBFC6" w14:textId="77777777" w:rsidTr="000732CB">
        <w:tc>
          <w:tcPr>
            <w:tcW w:w="709" w:type="dxa"/>
          </w:tcPr>
          <w:p w14:paraId="0AFF4A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7EC89E3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16AF82D" w14:textId="3186454E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5FA8685F" w14:textId="77777777" w:rsidTr="000732CB">
        <w:tc>
          <w:tcPr>
            <w:tcW w:w="709" w:type="dxa"/>
          </w:tcPr>
          <w:p w14:paraId="51C6CD07" w14:textId="7FEC51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8044BD5" wp14:editId="7DFCF2E1">
                  <wp:extent cx="360000" cy="272386"/>
                  <wp:effectExtent l="0" t="0" r="2540" b="0"/>
                  <wp:docPr id="742408835" name="Grafik 74240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gridSpan w:val="2"/>
          </w:tcPr>
          <w:p w14:paraId="52B474A9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009" w:type="dxa"/>
            <w:gridSpan w:val="2"/>
          </w:tcPr>
          <w:p w14:paraId="6FEC5F8B" w14:textId="07B87540" w:rsidR="003E2C04" w:rsidRPr="005B6061" w:rsidRDefault="00CC215D" w:rsidP="003E2C04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2656" behindDoc="0" locked="0" layoutInCell="1" allowOverlap="1" wp14:anchorId="251BA14C" wp14:editId="021BC263">
                      <wp:simplePos x="0" y="0"/>
                      <wp:positionH relativeFrom="column">
                        <wp:posOffset>4391660</wp:posOffset>
                      </wp:positionH>
                      <wp:positionV relativeFrom="paragraph">
                        <wp:posOffset>325755</wp:posOffset>
                      </wp:positionV>
                      <wp:extent cx="1013460" cy="1382395"/>
                      <wp:effectExtent l="0" t="0" r="0" b="0"/>
                      <wp:wrapNone/>
                      <wp:docPr id="8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460" cy="1382395"/>
                                <a:chOff x="684152" y="-366143"/>
                                <a:chExt cx="1013634" cy="1382819"/>
                              </a:xfrm>
                            </wpg:grpSpPr>
                            <wps:wsp>
                              <wps:cNvPr id="9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4152" y="-366143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6862AA" w14:textId="77777777" w:rsidR="00976BBA" w:rsidRPr="00BA42B2" w:rsidRDefault="00976BBA" w:rsidP="00976BBA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31F26B" w14:textId="77777777" w:rsidR="00976BBA" w:rsidRPr="009F4661" w:rsidRDefault="00976BBA" w:rsidP="00976BBA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BA14C" id="_x0000_s1853" style="position:absolute;margin-left:345.8pt;margin-top:25.65pt;width:79.8pt;height:108.85pt;z-index:253382656;mso-width-relative:margin;mso-height-relative:margin" coordorigin="6841,-3661" coordsize="10136,13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">
                      <v:shape id="Textfeld 7" o:spid="_x0000_s1854" type="#_x0000_t202" style="position:absolute;left:6841;top:-3661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      <v:textbox>
                          <w:txbxContent>
                            <w:p w14:paraId="586862AA" w14:textId="77777777" w:rsidR="00976BBA" w:rsidRPr="00BA42B2" w:rsidRDefault="00976BBA" w:rsidP="00976BBA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1855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" o:button="t">
                        <v:fill o:detectmouseclick="t"/>
                        <v:imagedata r:id="rId31" o:title=""/>
                      </v:shape>
                      <v:shape id="Textfeld 73" o:spid="_x0000_s1856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4331F26B" w14:textId="77777777" w:rsidR="00976BBA" w:rsidRPr="009F4661" w:rsidRDefault="00976BBA" w:rsidP="00976BBA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E2C04" w:rsidRPr="005B6061">
              <w:rPr>
                <w:rFonts w:ascii="Calibri" w:hAnsi="Calibri"/>
              </w:rPr>
              <w:t>Hat Jonas</w:t>
            </w:r>
            <w:r w:rsidR="000732F4">
              <w:rPr>
                <w:rFonts w:ascii="Calibri" w:hAnsi="Calibri"/>
              </w:rPr>
              <w:t>‘</w:t>
            </w:r>
            <w:r w:rsidR="003E2C04" w:rsidRPr="005B6061">
              <w:rPr>
                <w:rFonts w:ascii="Calibri" w:hAnsi="Calibri"/>
              </w:rPr>
              <w:t xml:space="preserve"> Computer schon mehr von der Datei </w:t>
            </w:r>
            <w:r w:rsidR="005A732E">
              <w:rPr>
                <w:rFonts w:ascii="Calibri" w:hAnsi="Calibri"/>
              </w:rPr>
              <w:t>heruntergeladen</w:t>
            </w:r>
            <w:r w:rsidR="005A732E" w:rsidRPr="005B6061">
              <w:rPr>
                <w:rFonts w:ascii="Calibri" w:hAnsi="Calibri"/>
              </w:rPr>
              <w:t xml:space="preserve"> </w:t>
            </w:r>
            <w:r w:rsidR="003E2C04" w:rsidRPr="005B6061">
              <w:rPr>
                <w:rFonts w:ascii="Calibri" w:hAnsi="Calibri"/>
              </w:rPr>
              <w:t>oder Maurices Computer? Vergleiche auch die anderen Brüche.</w:t>
            </w:r>
          </w:p>
          <w:p w14:paraId="5A1A43C4" w14:textId="3C64899F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brauchst du keinen Streifen zum Vergleichen? Wie vergleichst du dort?</w:t>
            </w:r>
          </w:p>
          <w:p w14:paraId="3CA6A22D" w14:textId="4A76DA90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Wer hat schon am meisten von der Datei </w:t>
            </w:r>
            <w:r w:rsidR="005A732E">
              <w:rPr>
                <w:rFonts w:ascii="Calibri" w:hAnsi="Calibri"/>
              </w:rPr>
              <w:t>heruntergeladen</w:t>
            </w:r>
            <w:r w:rsidRPr="005B6061">
              <w:rPr>
                <w:rFonts w:ascii="Calibri" w:hAnsi="Calibri"/>
              </w:rPr>
              <w:t xml:space="preserve">? </w:t>
            </w:r>
          </w:p>
        </w:tc>
      </w:tr>
      <w:tr w:rsidR="003E2C04" w:rsidRPr="005B6061" w14:paraId="787CA28C" w14:textId="77777777" w:rsidTr="000732CB">
        <w:tc>
          <w:tcPr>
            <w:tcW w:w="709" w:type="dxa"/>
          </w:tcPr>
          <w:p w14:paraId="5AB8DE0D" w14:textId="77777777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59" w:type="dxa"/>
            <w:gridSpan w:val="2"/>
          </w:tcPr>
          <w:p w14:paraId="012B74E3" w14:textId="77777777" w:rsidR="003E2C04" w:rsidRPr="005B6061" w:rsidRDefault="003E2C04" w:rsidP="003E2C04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09" w:type="dxa"/>
            <w:gridSpan w:val="2"/>
          </w:tcPr>
          <w:p w14:paraId="7B2FEBF9" w14:textId="56FAB535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3E2C04" w:rsidRPr="005B6061" w14:paraId="49CED2DD" w14:textId="77777777" w:rsidTr="000732CB">
        <w:tc>
          <w:tcPr>
            <w:tcW w:w="709" w:type="dxa"/>
          </w:tcPr>
          <w:p w14:paraId="6074BA3C" w14:textId="1C956FA3" w:rsidR="003E2C04" w:rsidRPr="005B6061" w:rsidRDefault="003E2C04" w:rsidP="003E2C04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87D22" wp14:editId="7A64B32F">
                      <wp:extent cx="275475" cy="197485"/>
                      <wp:effectExtent l="0" t="0" r="4445" b="5715"/>
                      <wp:docPr id="58017649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24499193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857287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1E1AE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9" w:type="dxa"/>
            <w:gridSpan w:val="2"/>
          </w:tcPr>
          <w:p w14:paraId="791986DB" w14:textId="77777777" w:rsidR="003E2C04" w:rsidRPr="005B6061" w:rsidDel="00C47577" w:rsidRDefault="003E2C04" w:rsidP="003E2C04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09" w:type="dxa"/>
            <w:gridSpan w:val="2"/>
          </w:tcPr>
          <w:p w14:paraId="63577173" w14:textId="3B355B5B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Welche Anteile sind leicht zu vergleichen, welche schwieriger? </w:t>
            </w:r>
          </w:p>
          <w:p w14:paraId="2CA82637" w14:textId="4CAB96A3" w:rsidR="003E2C04" w:rsidRPr="005B6061" w:rsidRDefault="003E2C04" w:rsidP="003E2C04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Vergleiche die schwierigen Brüche</w:t>
            </w:r>
            <w:r w:rsidR="005A732E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 xml:space="preserve">mit den digitalen Bruchstreifen. </w:t>
            </w:r>
          </w:p>
        </w:tc>
      </w:tr>
    </w:tbl>
    <w:p w14:paraId="1814E847" w14:textId="7E8EE84A" w:rsidR="00C40CF5" w:rsidRPr="005B6061" w:rsidRDefault="00C40CF5">
      <w:pPr>
        <w:rPr>
          <w:rFonts w:ascii="Calibri" w:hAnsi="Calibri"/>
        </w:rPr>
      </w:pPr>
    </w:p>
    <w:tbl>
      <w:tblPr>
        <w:tblW w:w="921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046"/>
        <w:gridCol w:w="34"/>
      </w:tblGrid>
      <w:tr w:rsidR="001F2E0E" w:rsidRPr="005B6061" w14:paraId="6C6E8566" w14:textId="77777777" w:rsidTr="00D023AF">
        <w:tc>
          <w:tcPr>
            <w:tcW w:w="709" w:type="dxa"/>
          </w:tcPr>
          <w:p w14:paraId="1E7C3BAF" w14:textId="1DCAAF37" w:rsidR="001F2E0E" w:rsidRPr="005B6061" w:rsidRDefault="001F2E0E" w:rsidP="00C40CF5">
            <w:pPr>
              <w:pStyle w:val="berschrift2"/>
            </w:pPr>
            <w:r w:rsidRPr="005B6061">
              <w:lastRenderedPageBreak/>
              <w:t>2</w:t>
            </w:r>
          </w:p>
        </w:tc>
        <w:tc>
          <w:tcPr>
            <w:tcW w:w="8505" w:type="dxa"/>
            <w:gridSpan w:val="3"/>
          </w:tcPr>
          <w:p w14:paraId="1F0A626C" w14:textId="3D7F7976" w:rsidR="001F2E0E" w:rsidRPr="005B6061" w:rsidRDefault="000732CB" w:rsidP="00C40CF5">
            <w:pPr>
              <w:pStyle w:val="berschrift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50944" behindDoc="0" locked="0" layoutInCell="1" allowOverlap="1" wp14:anchorId="6BDAFB0E" wp14:editId="1592A55A">
                      <wp:simplePos x="0" y="0"/>
                      <wp:positionH relativeFrom="column">
                        <wp:posOffset>4442706</wp:posOffset>
                      </wp:positionH>
                      <wp:positionV relativeFrom="paragraph">
                        <wp:posOffset>385934</wp:posOffset>
                      </wp:positionV>
                      <wp:extent cx="149304" cy="309245"/>
                      <wp:effectExtent l="0" t="0" r="3175" b="8255"/>
                      <wp:wrapNone/>
                      <wp:docPr id="52125643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9245"/>
                                <a:chOff x="25434" y="-4831"/>
                                <a:chExt cx="159954" cy="310629"/>
                              </a:xfrm>
                            </wpg:grpSpPr>
                            <wps:wsp>
                              <wps:cNvPr id="502244839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F42B4A" w14:textId="5A152C47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2881744" name="Textfeld 3"/>
                              <wps:cNvSpPr txBox="1"/>
                              <wps:spPr>
                                <a:xfrm>
                                  <a:off x="46499" y="14185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17E794" w14:textId="7517FF73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0070C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965275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DAFB0E" id="_x0000_s1857" style="position:absolute;margin-left:349.8pt;margin-top:30.4pt;width:11.75pt;height:24.35pt;z-index:253650944;mso-width-relative:margin;mso-height-relative:margin" coordorigin="25434,-4831" coordsize="159954,3106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">
                      <v:shape id="Textfeld 3" o:spid="_x0000_s1858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F42B4A" w14:textId="5A152C47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59" type="#_x0000_t202" style="position:absolute;left:46499;top:14185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917E794" w14:textId="7517FF73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Brüche vergleichen mit Situationen, Bildern, Zahlbeziehungen</w:t>
            </w:r>
          </w:p>
        </w:tc>
      </w:tr>
      <w:tr w:rsidR="00E26FA3" w:rsidRPr="005B6061" w14:paraId="74CFA084" w14:textId="77777777" w:rsidTr="00D023AF">
        <w:tc>
          <w:tcPr>
            <w:tcW w:w="709" w:type="dxa"/>
          </w:tcPr>
          <w:p w14:paraId="6FB5FB92" w14:textId="4E1AE70C" w:rsidR="00E26FA3" w:rsidRPr="005B6061" w:rsidRDefault="00E26FA3" w:rsidP="00D90050">
            <w:pPr>
              <w:pStyle w:val="berschrift3"/>
            </w:pPr>
            <w:r w:rsidRPr="005B6061">
              <w:t>2.</w:t>
            </w:r>
            <w:r>
              <w:t>1</w:t>
            </w:r>
          </w:p>
        </w:tc>
        <w:tc>
          <w:tcPr>
            <w:tcW w:w="8505" w:type="dxa"/>
            <w:gridSpan w:val="3"/>
          </w:tcPr>
          <w:p w14:paraId="3380F1F9" w14:textId="454BC183" w:rsidR="00E26FA3" w:rsidRPr="005B6061" w:rsidRDefault="00B018E0" w:rsidP="00D90050">
            <w:pPr>
              <w:pStyle w:val="berschrift3"/>
            </w:pPr>
            <w:r w:rsidRPr="005B6061">
              <w:rPr>
                <w:noProof/>
                <w:color w:val="0070C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7DFD9BB" wp14:editId="4AE4E58D">
                      <wp:simplePos x="0" y="0"/>
                      <wp:positionH relativeFrom="column">
                        <wp:posOffset>4366851</wp:posOffset>
                      </wp:positionH>
                      <wp:positionV relativeFrom="paragraph">
                        <wp:posOffset>130810</wp:posOffset>
                      </wp:positionV>
                      <wp:extent cx="0" cy="2303780"/>
                      <wp:effectExtent l="12700" t="0" r="12700" b="20320"/>
                      <wp:wrapNone/>
                      <wp:docPr id="10128" name="Gerade Verbindung 10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D22686" id="Gerade Verbindung 10128" o:spid="_x0000_s1026" style="position:absolute;z-index:25333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3.85pt,10.3pt" to="343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" strokecolor="#0070c0" strokeweight="2.25pt">
                      <v:stroke joinstyle="miter"/>
                    </v:line>
                  </w:pict>
                </mc:Fallback>
              </mc:AlternateContent>
            </w:r>
            <w:r w:rsidR="000732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8896" behindDoc="0" locked="0" layoutInCell="1" allowOverlap="1" wp14:anchorId="3E5FC95C" wp14:editId="66423907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60325</wp:posOffset>
                      </wp:positionV>
                      <wp:extent cx="149304" cy="316865"/>
                      <wp:effectExtent l="0" t="0" r="3175" b="635"/>
                      <wp:wrapNone/>
                      <wp:docPr id="7098263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16865"/>
                                <a:chOff x="33598" y="-4831"/>
                                <a:chExt cx="159954" cy="318283"/>
                              </a:xfrm>
                            </wpg:grpSpPr>
                            <wps:wsp>
                              <wps:cNvPr id="1885126874" name="Textfeld 3"/>
                              <wps:cNvSpPr txBox="1"/>
                              <wps:spPr>
                                <a:xfrm>
                                  <a:off x="33598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7AB1FA" w14:textId="0AF372F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136871" name="Textfeld 3"/>
                              <wps:cNvSpPr txBox="1"/>
                              <wps:spPr>
                                <a:xfrm>
                                  <a:off x="46498" y="149510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CC46C" w14:textId="517A1C54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</w:pPr>
                                    <w:r w:rsidRPr="000732CB">
                                      <w:rPr>
                                        <w:b/>
                                        <w:bCs/>
                                        <w:color w:val="327A86" w:themeColor="text2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380388" name="Gerade Verbindung 1"/>
                              <wps:cNvCnPr/>
                              <wps:spPr>
                                <a:xfrm>
                                  <a:off x="5993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accent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5FC95C" id="_x0000_s1861" style="position:absolute;margin-left:65.7pt;margin-top:4.75pt;width:11.75pt;height:24.95pt;z-index:253648896;mso-width-relative:margin;mso-height-relative:margin" coordorigin="33598,-4831" coordsize="159954,318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">
                      <v:shape id="Textfeld 3" o:spid="_x0000_s1862" type="#_x0000_t202" style="position:absolute;left:33598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7AB1FA" w14:textId="0AF372F8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63" type="#_x0000_t202" style="position:absolute;left:46498;top:149510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DECC46C" w14:textId="517A1C54" w:rsidR="000732CB" w:rsidRPr="000732CB" w:rsidRDefault="000732CB" w:rsidP="000732CB">
                              <w:pPr>
                                <w:jc w:val="center"/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</w:pPr>
                              <w:r w:rsidRPr="000732CB">
                                <w:rPr>
                                  <w:b/>
                                  <w:bCs/>
                                  <w:color w:val="327A86" w:themeColor="text2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4" style="position:absolute;visibility:visible;mso-wrap-style:square" from="59935,179565" to="16840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" strokecolor="#327a86 [3204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Brüche mit 0,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   </m:t>
              </m:r>
            </m:oMath>
            <w:r w:rsidR="000732CB">
              <w:t xml:space="preserve"> </w:t>
            </w:r>
            <w:r w:rsidR="00E26FA3" w:rsidRPr="005B6061">
              <w:t>und 1 vergleichen</w:t>
            </w:r>
          </w:p>
        </w:tc>
      </w:tr>
      <w:tr w:rsidR="00E26FA3" w:rsidRPr="005B6061" w14:paraId="37ED5218" w14:textId="77777777" w:rsidTr="00D023AF">
        <w:trPr>
          <w:trHeight w:val="1226"/>
        </w:trPr>
        <w:tc>
          <w:tcPr>
            <w:tcW w:w="709" w:type="dxa"/>
          </w:tcPr>
          <w:p w14:paraId="5C4DD798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3154D4C9" w14:textId="27175BD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Kenan hat </w:t>
            </w:r>
            <w:r w:rsidR="002D74C7">
              <w:rPr>
                <w:rFonts w:ascii="Calibri" w:hAnsi="Calibri"/>
              </w:rPr>
              <w:t xml:space="preserve">eine </w:t>
            </w:r>
            <w:r w:rsidRPr="005B6061">
              <w:rPr>
                <w:rFonts w:ascii="Calibri" w:hAnsi="Calibri"/>
              </w:rPr>
              <w:t>andere Idee, um Brüche zu vergleichen.</w:t>
            </w:r>
            <w:r w:rsidRPr="005B6061">
              <w:rPr>
                <w:rFonts w:ascii="Calibri" w:hAnsi="Calibri"/>
                <w:noProof/>
              </w:rPr>
              <w:t xml:space="preserve"> </w:t>
            </w:r>
          </w:p>
          <w:p w14:paraId="1E73F272" w14:textId="722C3C6E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2992" behindDoc="0" locked="0" layoutInCell="1" allowOverlap="1" wp14:anchorId="7272BC33" wp14:editId="35DE1F13">
                      <wp:simplePos x="0" y="0"/>
                      <wp:positionH relativeFrom="column">
                        <wp:posOffset>1747988</wp:posOffset>
                      </wp:positionH>
                      <wp:positionV relativeFrom="paragraph">
                        <wp:posOffset>22292</wp:posOffset>
                      </wp:positionV>
                      <wp:extent cx="149304" cy="292799"/>
                      <wp:effectExtent l="0" t="0" r="3175" b="0"/>
                      <wp:wrapNone/>
                      <wp:docPr id="13767621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292799"/>
                                <a:chOff x="25434" y="-4831"/>
                                <a:chExt cx="159954" cy="294109"/>
                              </a:xfrm>
                            </wpg:grpSpPr>
                            <wps:wsp>
                              <wps:cNvPr id="385625246" name="Textfeld 3"/>
                              <wps:cNvSpPr txBox="1"/>
                              <wps:spPr>
                                <a:xfrm>
                                  <a:off x="25434" y="-4831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2BFCFB" w14:textId="3434F5D9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103952" name="Textfeld 3"/>
                              <wps:cNvSpPr txBox="1"/>
                              <wps:spPr>
                                <a:xfrm>
                                  <a:off x="46499" y="125336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52364" w14:textId="6DE68668" w:rsidR="000732CB" w:rsidRPr="000732CB" w:rsidRDefault="000732CB" w:rsidP="000732C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0732CB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149298" name="Gerade Verbindung 1"/>
                              <wps:cNvCnPr/>
                              <wps:spPr>
                                <a:xfrm>
                                  <a:off x="60365" y="171507"/>
                                  <a:ext cx="7713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2BC33" id="_x0000_s1865" style="position:absolute;margin-left:137.65pt;margin-top:1.75pt;width:11.75pt;height:23.05pt;z-index:253652992;mso-width-relative:margin;mso-height-relative:margin" coordorigin="25434,-4831" coordsize="159954,2941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">
                      <v:shape id="Textfeld 3" o:spid="_x0000_s1866" type="#_x0000_t202" style="position:absolute;left:25434;top:-4831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02BFCFB" w14:textId="3434F5D9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867" type="#_x0000_t202" style="position:absolute;left:46499;top:125336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2952364" w14:textId="6DE68668" w:rsidR="000732CB" w:rsidRPr="000732CB" w:rsidRDefault="000732CB" w:rsidP="000732C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0732CB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868" style="position:absolute;visibility:visible;mso-wrap-style:square" from="60365,171507" to="137501,171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52BDFAFD" wp14:editId="4A4732A8">
                      <wp:simplePos x="0" y="0"/>
                      <wp:positionH relativeFrom="column">
                        <wp:posOffset>839588</wp:posOffset>
                      </wp:positionH>
                      <wp:positionV relativeFrom="paragraph">
                        <wp:posOffset>57967</wp:posOffset>
                      </wp:positionV>
                      <wp:extent cx="2165350" cy="492125"/>
                      <wp:effectExtent l="285750" t="0" r="25400" b="22225"/>
                      <wp:wrapNone/>
                      <wp:docPr id="212390790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-61099"/>
                                  <a:gd name="adj2" fmla="val 2167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397A10" w14:textId="26F3F4C3" w:rsidR="00E26FA3" w:rsidRPr="00CF4C38" w:rsidRDefault="00E26FA3" w:rsidP="00E26FA3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="Times New Roman" w:hAnsi="Cambria Math"/>
                                        <w:color w:val="000000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>: Man kann gut sehen, ob ein Anteil größer oder kleiner ist.</w:t>
                                  </w:r>
                                </w:p>
                                <w:p w14:paraId="000CA33F" w14:textId="77777777" w:rsidR="00E26FA3" w:rsidRPr="00647B02" w:rsidRDefault="00E26FA3" w:rsidP="00E26FA3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DFAFD" id="_x0000_s1869" type="#_x0000_t62" style="position:absolute;margin-left:66.1pt;margin-top:4.55pt;width:170.5pt;height:38.75pt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" adj="-2397,15482" filled="f" strokecolor="#bfbfbf [2412]" strokeweight="1pt">
                      <v:textbox inset="1mm,1mm,1mm,1mm">
                        <w:txbxContent>
                          <w:p w14:paraId="68397A10" w14:textId="26F3F4C3" w:rsidR="00E26FA3" w:rsidRPr="00CF4C38" w:rsidRDefault="00E26FA3" w:rsidP="00E26FA3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Times New Roman" w:hAnsi="Cambria Math"/>
                                  <w:color w:val="000000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>: Man kann gut sehen, ob ein Anteil größer oder kleiner ist.</w:t>
                            </w:r>
                          </w:p>
                          <w:p w14:paraId="000CA33F" w14:textId="77777777" w:rsidR="00E26FA3" w:rsidRPr="00647B02" w:rsidRDefault="00E26FA3" w:rsidP="00E26FA3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39648" behindDoc="0" locked="0" layoutInCell="1" allowOverlap="1" wp14:anchorId="20D7DB57" wp14:editId="286F281B">
                      <wp:simplePos x="0" y="0"/>
                      <wp:positionH relativeFrom="column">
                        <wp:posOffset>84228</wp:posOffset>
                      </wp:positionH>
                      <wp:positionV relativeFrom="paragraph">
                        <wp:posOffset>60433</wp:posOffset>
                      </wp:positionV>
                      <wp:extent cx="487680" cy="793115"/>
                      <wp:effectExtent l="0" t="0" r="0" b="6985"/>
                      <wp:wrapNone/>
                      <wp:docPr id="16693372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93115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271051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683923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69973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D7DB57" id="_x0000_s1870" style="position:absolute;margin-left:6.65pt;margin-top:4.75pt;width:38.4pt;height:62.45pt;z-index:253339648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">
                      <v:shape id="Grafik 5" o:spid="_x0000_s187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">
                        <v:imagedata r:id="rId90" o:title="" chromakey="white"/>
                      </v:shape>
                      <v:shape id="_x0000_s187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069973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8C791" w14:textId="37D604A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47D02CE" w14:textId="0F243F2B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AE17FB6" w14:textId="403A5EA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4E4ECC75" w14:textId="77777777" w:rsidTr="00D023AF">
        <w:tc>
          <w:tcPr>
            <w:tcW w:w="709" w:type="dxa"/>
          </w:tcPr>
          <w:p w14:paraId="267328A1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505" w:type="dxa"/>
            <w:gridSpan w:val="3"/>
          </w:tcPr>
          <w:p w14:paraId="2AEA6E06" w14:textId="57A7967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7E8BA53B" w14:textId="1A51F266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F0D42B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006804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43170621" wp14:editId="10D6237A">
                  <wp:extent cx="360000" cy="272386"/>
                  <wp:effectExtent l="0" t="0" r="2540" b="0"/>
                  <wp:docPr id="726833652" name="Grafik 726833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4748447" w14:textId="3D1D46AD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  <w:r w:rsidR="005476A0">
              <w:rPr>
                <w:rFonts w:ascii="Calibri" w:hAnsi="Calibri"/>
                <w:noProof/>
              </w:rPr>
              <w:t xml:space="preserve"> </w:t>
            </w:r>
          </w:p>
        </w:tc>
        <w:tc>
          <w:tcPr>
            <w:tcW w:w="8046" w:type="dxa"/>
          </w:tcPr>
          <w:p w14:paraId="15037921" w14:textId="2B24425F" w:rsidR="00E26FA3" w:rsidRPr="005B6061" w:rsidRDefault="000732CB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7088" behindDoc="0" locked="0" layoutInCell="1" allowOverlap="1" wp14:anchorId="25C5A3FF" wp14:editId="2BDA7F7C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90604</wp:posOffset>
                      </wp:positionV>
                      <wp:extent cx="149225" cy="300355"/>
                      <wp:effectExtent l="0" t="0" r="3175" b="4445"/>
                      <wp:wrapNone/>
                      <wp:docPr id="73728691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300355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25591626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FB2CF3" w14:textId="25B133C4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376293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F84A03" w14:textId="4C7147A3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178242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5A3FF" id="_x0000_s1873" style="position:absolute;margin-left:29.5pt;margin-top:7.15pt;width:11.75pt;height:23.65pt;z-index:253657088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">
                      <v:shape id="Textfeld 3" o:spid="_x0000_s1874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3FB2CF3" w14:textId="25B133C4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75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5F84A03" w14:textId="4C7147A3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876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59136" behindDoc="0" locked="0" layoutInCell="1" allowOverlap="1" wp14:anchorId="6613F827" wp14:editId="78597BC7">
                      <wp:simplePos x="0" y="0"/>
                      <wp:positionH relativeFrom="column">
                        <wp:posOffset>796724</wp:posOffset>
                      </wp:positionH>
                      <wp:positionV relativeFrom="paragraph">
                        <wp:posOffset>85090</wp:posOffset>
                      </wp:positionV>
                      <wp:extent cx="149304" cy="300821"/>
                      <wp:effectExtent l="0" t="0" r="3175" b="4445"/>
                      <wp:wrapNone/>
                      <wp:docPr id="4458473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304" cy="300821"/>
                                <a:chOff x="25434" y="7256"/>
                                <a:chExt cx="159954" cy="302167"/>
                              </a:xfrm>
                            </wpg:grpSpPr>
                            <wps:wsp>
                              <wps:cNvPr id="1987726067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F1915" w14:textId="0509374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2120417" name="Textfeld 3"/>
                              <wps:cNvSpPr txBox="1"/>
                              <wps:spPr>
                                <a:xfrm>
                                  <a:off x="42201" y="145481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3B61B" w14:textId="5BD92B6D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24203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13F827" id="_x0000_s1877" style="position:absolute;margin-left:62.75pt;margin-top:6.7pt;width:11.75pt;height:23.7pt;z-index:253659136;mso-width-relative:margin;mso-height-relative:margin" coordorigin="25434,7256" coordsize="159954,3021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">
                      <v:shape id="Textfeld 3" o:spid="_x0000_s187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F2F1915" w14:textId="0509374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879" type="#_x0000_t202" style="position:absolute;left:42201;top:145481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A93B61B" w14:textId="5BD92B6D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88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340672" behindDoc="1" locked="0" layoutInCell="1" allowOverlap="1" wp14:anchorId="3D6EF2DB" wp14:editId="4B625BD0">
                  <wp:simplePos x="0" y="0"/>
                  <wp:positionH relativeFrom="column">
                    <wp:posOffset>2984917</wp:posOffset>
                  </wp:positionH>
                  <wp:positionV relativeFrom="paragraph">
                    <wp:posOffset>-1565654</wp:posOffset>
                  </wp:positionV>
                  <wp:extent cx="1856095" cy="2571722"/>
                  <wp:effectExtent l="0" t="0" r="0" b="0"/>
                  <wp:wrapNone/>
                  <wp:docPr id="17" name="Grafik 17" descr="Ein Bild, das Text, Schwarzweiß, parallel, Zah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Text, Schwarzweiß, parallel, Zahl enthält.&#10;&#10;Automatisch generierte Beschreibun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95" cy="25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</w:rPr>
              <w:t xml:space="preserve">Wie kannst du mit Kenans Idee entscheiden, </w:t>
            </w:r>
          </w:p>
          <w:p w14:paraId="65CCBC22" w14:textId="084DF3E9" w:rsidR="00E26FA3" w:rsidRPr="00BF65BD" w:rsidRDefault="000732CB" w:rsidP="000732CB">
            <w:pPr>
              <w:pStyle w:val="Listenabsatz"/>
              <w:spacing w:before="60" w:after="60"/>
              <w:ind w:left="357" w:hanging="357"/>
              <w:contextualSpacing w:val="0"/>
              <w:rPr>
                <w:rFonts w:cstheme="majorBidi"/>
                <w:i/>
                <w:iCs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3661184" behindDoc="0" locked="0" layoutInCell="1" allowOverlap="1" wp14:anchorId="7CD8C616" wp14:editId="1BEE894A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169746</wp:posOffset>
                      </wp:positionV>
                      <wp:extent cx="164465" cy="300355"/>
                      <wp:effectExtent l="0" t="0" r="635" b="4445"/>
                      <wp:wrapNone/>
                      <wp:docPr id="16114954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65" cy="300355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31310628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189EF1" w14:textId="4FBCC92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342339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DF7C1A" w14:textId="5775E358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73789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8C616" id="_x0000_s1881" style="position:absolute;left:0;text-align:left;margin-left:65.75pt;margin-top:13.35pt;width:12.95pt;height:23.65pt;z-index:253661184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">
                      <v:shape id="Textfeld 3" o:spid="_x0000_s188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189EF1" w14:textId="4FBCC92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883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DF7C1A" w14:textId="5775E358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line id="Gerade Verbindung 1" o:spid="_x0000_s188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23C0BA73" wp14:editId="2915A96F">
                      <wp:simplePos x="0" y="0"/>
                      <wp:positionH relativeFrom="column">
                        <wp:posOffset>378894</wp:posOffset>
                      </wp:positionH>
                      <wp:positionV relativeFrom="paragraph">
                        <wp:posOffset>169545</wp:posOffset>
                      </wp:positionV>
                      <wp:extent cx="164831" cy="300608"/>
                      <wp:effectExtent l="0" t="0" r="635" b="4445"/>
                      <wp:wrapNone/>
                      <wp:docPr id="177624587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831" cy="300608"/>
                                <a:chOff x="16409" y="7256"/>
                                <a:chExt cx="176589" cy="301953"/>
                              </a:xfrm>
                            </wpg:grpSpPr>
                            <wps:wsp>
                              <wps:cNvPr id="40636544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3015AC" w14:textId="127ECB8C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18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3556" name="Textfeld 3"/>
                              <wps:cNvSpPr txBox="1"/>
                              <wps:spPr>
                                <a:xfrm>
                                  <a:off x="16409" y="145267"/>
                                  <a:ext cx="176589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D2B977" w14:textId="0B84180E" w:rsidR="000732CB" w:rsidRPr="00451DD8" w:rsidRDefault="000732CB" w:rsidP="000732CB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9704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0BA73" id="_x0000_s1885" style="position:absolute;left:0;text-align:left;margin-left:29.85pt;margin-top:13.35pt;width:13pt;height:23.65pt;z-index:253663232;mso-width-relative:margin;mso-height-relative:margin" coordorigin="16409,7256" coordsize="176589,3019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">
                      <v:shape id="Textfeld 3" o:spid="_x0000_s188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3015AC" w14:textId="127ECB8C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18</w:t>
                              </w:r>
                            </w:p>
                          </w:txbxContent>
                        </v:textbox>
                      </v:shape>
                      <v:shape id="Textfeld 3" o:spid="_x0000_s1887" type="#_x0000_t202" style="position:absolute;left:16409;top:145267;width:17658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D2B977" w14:textId="0B84180E" w:rsidR="000732CB" w:rsidRPr="00451DD8" w:rsidRDefault="000732CB" w:rsidP="000732CB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24</w:t>
                              </w:r>
                            </w:p>
                          </w:txbxContent>
                        </v:textbox>
                      </v:shape>
                      <v:line id="Gerade Verbindung 1" o:spid="_x0000_s188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oder</w:t>
            </w:r>
            <w:r w:rsidR="00E26FA3"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>
              <w:rPr>
                <w:rFonts w:eastAsiaTheme="minorEastAsia"/>
              </w:rPr>
              <w:t xml:space="preserve"> </w:t>
            </w:r>
            <w:r w:rsidR="00E26FA3" w:rsidRPr="005B6061">
              <w:t>größer ist?</w:t>
            </w:r>
            <w:r>
              <w:t xml:space="preserve"> </w:t>
            </w:r>
          </w:p>
          <w:p w14:paraId="7A5A580A" w14:textId="69EF936F" w:rsidR="00E26FA3" w:rsidRPr="005B6061" w:rsidRDefault="00E26FA3" w:rsidP="000732CB">
            <w:pPr>
              <w:pStyle w:val="Listenabsatz"/>
              <w:spacing w:before="60" w:after="60"/>
              <w:ind w:left="357" w:hanging="357"/>
              <w:contextualSpacing w:val="0"/>
            </w:pPr>
            <w:r w:rsidRPr="005B6061">
              <w:t xml:space="preserve">ob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 </m:t>
              </m:r>
            </m:oMath>
            <w:r w:rsidRPr="005B6061">
              <w:t>oder</w:t>
            </w:r>
            <w:r w:rsidRPr="005B6061">
              <w:rPr>
                <w:iCs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Pr="005B6061">
              <w:t>größer ist?</w:t>
            </w:r>
            <w:r w:rsidR="000732CB">
              <w:t xml:space="preserve"> </w:t>
            </w:r>
          </w:p>
          <w:p w14:paraId="76F062DA" w14:textId="4D70075F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Wo liegen die Brüche in der Streifentafel ungefähr?</w:t>
            </w:r>
          </w:p>
        </w:tc>
      </w:tr>
      <w:tr w:rsidR="00E26FA3" w:rsidRPr="005B6061" w14:paraId="23CA71C8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3AC4B075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6B253D8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2247490E" w14:textId="66AF14FD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40B71C6A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87BDB6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BC3EC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046" w:type="dxa"/>
          </w:tcPr>
          <w:p w14:paraId="1CB80A9B" w14:textId="3051441A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Ordne die Pizzaanteile der Kinder der Größe nach und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>markiere sie ungefähr oben in der Streifentafel.</w:t>
            </w:r>
          </w:p>
          <w:p w14:paraId="5B7B95ED" w14:textId="5FBC7298" w:rsidR="00E26FA3" w:rsidRPr="005B6061" w:rsidRDefault="00E26FA3" w:rsidP="00BF65BD">
            <w:pPr>
              <w:pStyle w:val="Listenabsatz"/>
            </w:pPr>
            <w:r w:rsidRPr="005B6061">
              <w:t>Wer hat mehr als eine halbe Pizza gegessen?</w:t>
            </w:r>
          </w:p>
          <w:p w14:paraId="2F339917" w14:textId="00E9603B" w:rsidR="00E26FA3" w:rsidRPr="005B6061" w:rsidRDefault="00E26FA3" w:rsidP="00BF65BD">
            <w:pPr>
              <w:pStyle w:val="Listenabsatz"/>
            </w:pPr>
            <w:r w:rsidRPr="005B6061">
              <w:t>Wer hat weniger als eine halbe Pizza gegessen?</w:t>
            </w:r>
          </w:p>
          <w:p w14:paraId="6984C1B9" w14:textId="082DC9F4" w:rsidR="00E26FA3" w:rsidRPr="005B6061" w:rsidRDefault="00E26FA3" w:rsidP="00BF65BD">
            <w:pPr>
              <w:pStyle w:val="Listenabsatz"/>
            </w:pPr>
            <w:r w:rsidRPr="005B6061">
              <w:t>Wer hat fast eine ganze Pizza gegessen?</w:t>
            </w:r>
          </w:p>
          <w:p w14:paraId="2508C328" w14:textId="4A486AF1" w:rsidR="00E26FA3" w:rsidRPr="005B6061" w:rsidRDefault="00E26FA3" w:rsidP="00BF65BD">
            <w:pPr>
              <w:pStyle w:val="Listenabsatz"/>
            </w:pPr>
            <w:r w:rsidRPr="005B6061">
              <w:t>Wer hat nur ganz wenig von der Pizza gegessen?</w:t>
            </w:r>
          </w:p>
          <w:p w14:paraId="5C338D0D" w14:textId="3288C695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67DCF0B4" w14:textId="77777777" w:rsidTr="00D023AF">
        <w:trPr>
          <w:gridAfter w:val="1"/>
          <w:wAfter w:w="34" w:type="dxa"/>
          <w:trHeight w:val="1226"/>
        </w:trPr>
        <w:tc>
          <w:tcPr>
            <w:tcW w:w="709" w:type="dxa"/>
          </w:tcPr>
          <w:p w14:paraId="4BC9EF8A" w14:textId="714337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F76397" w14:textId="6A7E2D84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59B46541" w14:textId="694FC44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5552" behindDoc="0" locked="0" layoutInCell="1" allowOverlap="1" wp14:anchorId="76F1E3AB" wp14:editId="281BBB15">
                      <wp:simplePos x="0" y="0"/>
                      <wp:positionH relativeFrom="column">
                        <wp:posOffset>2011890</wp:posOffset>
                      </wp:positionH>
                      <wp:positionV relativeFrom="paragraph">
                        <wp:posOffset>81272</wp:posOffset>
                      </wp:positionV>
                      <wp:extent cx="2025650" cy="445940"/>
                      <wp:effectExtent l="25400" t="12700" r="107950" b="100330"/>
                      <wp:wrapNone/>
                      <wp:docPr id="10309" name="Gruppierung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5650" cy="445940"/>
                                <a:chOff x="76237" y="0"/>
                                <a:chExt cx="2025650" cy="446054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0310" name="Textfeld 10310"/>
                              <wps:cNvSpPr txBox="1"/>
                              <wps:spPr>
                                <a:xfrm>
                                  <a:off x="76237" y="54753"/>
                                  <a:ext cx="2025650" cy="39130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FDF4EFF" w14:textId="723F656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Maurice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11" name="Gruppierung 1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12" name="Oval 14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13" name="Gerade Verbindung 10313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1E3AB" id="Gruppierung 9" o:spid="_x0000_s1889" style="position:absolute;margin-left:158.4pt;margin-top:6.4pt;width:159.5pt;height:35.1pt;z-index:253335552;mso-width-relative:margin;mso-height-relative:margin" coordorigin="762" coordsize="20256,4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">
                      <v:shape id="Textfeld 10310" o:spid="_x0000_s1890" type="#_x0000_t202" style="position:absolute;left:762;top:547;width:20256;height: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7FDF4EFF" w14:textId="723F656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Maurice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" o:spid="_x0000_s1891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">
                        <v:oval id="Oval 14" o:spid="_x0000_s1892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" filled="f" strokecolor="#7f7f7f [1612]" strokeweight=".5pt">
                          <v:stroke joinstyle="miter"/>
                        </v:oval>
                        <v:line id="Gerade Verbindung 10313" o:spid="_x0000_s1893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789D60CD" w14:textId="56D67C33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7328" behindDoc="0" locked="0" layoutInCell="1" allowOverlap="1" wp14:anchorId="7CE57B6F" wp14:editId="2BF4FA0F">
                  <wp:simplePos x="0" y="0"/>
                  <wp:positionH relativeFrom="column">
                    <wp:posOffset>2840895</wp:posOffset>
                  </wp:positionH>
                  <wp:positionV relativeFrom="paragraph">
                    <wp:posOffset>37061</wp:posOffset>
                  </wp:positionV>
                  <wp:extent cx="175544" cy="245762"/>
                  <wp:effectExtent l="0" t="0" r="0" b="0"/>
                  <wp:wrapNone/>
                  <wp:docPr id="168079938" name="Grafik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79938" name="Grafik 168079938"/>
                          <pic:cNvPicPr/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4" cy="24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6304" behindDoc="0" locked="0" layoutInCell="1" allowOverlap="1" wp14:anchorId="1CF6A374" wp14:editId="4685A9F6">
                  <wp:simplePos x="0" y="0"/>
                  <wp:positionH relativeFrom="column">
                    <wp:posOffset>629205</wp:posOffset>
                  </wp:positionH>
                  <wp:positionV relativeFrom="page">
                    <wp:posOffset>302260</wp:posOffset>
                  </wp:positionV>
                  <wp:extent cx="140400" cy="252000"/>
                  <wp:effectExtent l="12700" t="0" r="0" b="2540"/>
                  <wp:wrapNone/>
                  <wp:docPr id="522146695" name="Grafik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6695" name="Grafik 522146695"/>
                          <pic:cNvPicPr/>
                        </pic:nvPicPr>
                        <pic:blipFill>
                          <a:blip r:embed="rId9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00000">
                            <a:off x="0" y="0"/>
                            <a:ext cx="1404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096F1C63" wp14:editId="12183F2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36830</wp:posOffset>
                      </wp:positionV>
                      <wp:extent cx="1663065" cy="384175"/>
                      <wp:effectExtent l="63500" t="190500" r="114935" b="238125"/>
                      <wp:wrapSquare wrapText="bothSides"/>
                      <wp:docPr id="10314" name="Textfeld 1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7749">
                                <a:off x="0" y="0"/>
                                <a:ext cx="1663065" cy="384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E685CC" w14:textId="114E6B20" w:rsidR="00E26FA3" w:rsidRPr="00C4386A" w:rsidRDefault="00E26FA3" w:rsidP="00E26FA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Tim isst </w:t>
                                  </w:r>
                                  <w:r w:rsidR="005476A0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949C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von der Pizza.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F1C63" id="Textfeld 10314" o:spid="_x0000_s1894" type="#_x0000_t202" style="position:absolute;margin-left:-.35pt;margin-top:2.9pt;width:130.95pt;height:30.25pt;rotation:-690587fd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" fillcolor="#f2f2f2 [3052]" strokecolor="black [3213]">
                      <v:shadow on="t" color="black" opacity="28180f" origin="-.5,-.5" offset=".74836mm,.74836mm"/>
                      <v:textbox inset=",2.6mm">
                        <w:txbxContent>
                          <w:p w14:paraId="34E685CC" w14:textId="114E6B20" w:rsidR="00E26FA3" w:rsidRPr="00C4386A" w:rsidRDefault="00E26FA3" w:rsidP="00E26FA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Tim isst </w:t>
                            </w:r>
                            <w:r w:rsidR="005476A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49C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von der Pizza.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89791C8" w14:textId="316C8430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79C0827D" w14:textId="713A5B49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1456" behindDoc="0" locked="0" layoutInCell="1" allowOverlap="1" wp14:anchorId="5CDF32EC" wp14:editId="36BE2E39">
                      <wp:simplePos x="0" y="0"/>
                      <wp:positionH relativeFrom="column">
                        <wp:posOffset>1548130</wp:posOffset>
                      </wp:positionH>
                      <wp:positionV relativeFrom="paragraph">
                        <wp:posOffset>18746</wp:posOffset>
                      </wp:positionV>
                      <wp:extent cx="1398905" cy="434975"/>
                      <wp:effectExtent l="63500" t="88900" r="99695" b="200025"/>
                      <wp:wrapNone/>
                      <wp:docPr id="877913130" name="Gruppierung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8905" cy="434975"/>
                                <a:chOff x="-234392" y="0"/>
                                <a:chExt cx="1527577" cy="591961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60858753" name="Textfeld 11260"/>
                              <wps:cNvSpPr txBox="1"/>
                              <wps:spPr>
                                <a:xfrm rot="565869">
                                  <a:off x="-234392" y="87966"/>
                                  <a:ext cx="1527577" cy="50399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AA7BFA6" w14:textId="3F7E0273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Kenan isst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10683531" name="Gruppierung 13998"/>
                              <wpg:cNvGrpSpPr/>
                              <wpg:grpSpPr>
                                <a:xfrm rot="4500000" flipH="1" flipV="1">
                                  <a:off x="52546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980674993" name="Oval 13999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5189127" name="Gerade Verbindung 198518912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DF32EC" id="Gruppierung 24" o:spid="_x0000_s1895" style="position:absolute;margin-left:121.9pt;margin-top:1.5pt;width:110.15pt;height:34.25pt;z-index:253331456;mso-width-relative:margin;mso-height-relative:margin" coordorigin="-2343" coordsize="15275,59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">
                      <v:shape id="Textfeld 11260" o:spid="_x0000_s1896" type="#_x0000_t202" style="position:absolute;left:-2343;top:879;width:15274;height:5040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0AA7BFA6" w14:textId="3F7E0273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Kenan isst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</w:p>
                          </w:txbxContent>
                        </v:textbox>
                      </v:shape>
                      <v:group id="Gruppierung 13998" o:spid="_x0000_s1897" style="position:absolute;left:5254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">
                        <v:oval id="Oval 13999" o:spid="_x0000_s1898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985189127" o:spid="_x0000_s1899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695AF7A2" w14:textId="66CCF9F3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68352" behindDoc="0" locked="0" layoutInCell="1" allowOverlap="1" wp14:anchorId="4AC7DB83" wp14:editId="7029EEF5">
                  <wp:simplePos x="0" y="0"/>
                  <wp:positionH relativeFrom="column">
                    <wp:posOffset>2221866</wp:posOffset>
                  </wp:positionH>
                  <wp:positionV relativeFrom="paragraph">
                    <wp:posOffset>4377</wp:posOffset>
                  </wp:positionV>
                  <wp:extent cx="151080" cy="238706"/>
                  <wp:effectExtent l="0" t="0" r="0" b="3175"/>
                  <wp:wrapNone/>
                  <wp:docPr id="911838533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838533" name="Grafik 911838533"/>
                          <pic:cNvPicPr/>
                        </pic:nvPicPr>
                        <pic:blipFill>
                          <a:blip r:embed="rId10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0">
                            <a:off x="0" y="0"/>
                            <a:ext cx="151080" cy="23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DAF637" w14:textId="5B354F5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3504" behindDoc="0" locked="0" layoutInCell="1" allowOverlap="1" wp14:anchorId="268E63D7" wp14:editId="549F97AD">
                      <wp:simplePos x="0" y="0"/>
                      <wp:positionH relativeFrom="column">
                        <wp:posOffset>1242855</wp:posOffset>
                      </wp:positionH>
                      <wp:positionV relativeFrom="paragraph">
                        <wp:posOffset>153797</wp:posOffset>
                      </wp:positionV>
                      <wp:extent cx="1900555" cy="453103"/>
                      <wp:effectExtent l="38100" t="0" r="106045" b="131445"/>
                      <wp:wrapNone/>
                      <wp:docPr id="10304" name="Gruppierung 14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0902531">
                                <a:off x="0" y="0"/>
                                <a:ext cx="1900555" cy="453103"/>
                                <a:chOff x="7007" y="0"/>
                                <a:chExt cx="1152399" cy="454553"/>
                              </a:xfrm>
                            </wpg:grpSpPr>
                            <wps:wsp>
                              <wps:cNvPr id="10305" name="Textfeld 10305"/>
                              <wps:cNvSpPr txBox="1"/>
                              <wps:spPr>
                                <a:xfrm rot="565869">
                                  <a:off x="7007" y="82768"/>
                                  <a:ext cx="1152399" cy="371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70034B" w14:textId="26BDBEE6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Sarah isst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 </m:t>
                                      </m:r>
                                    </m:oMath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>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0306" name="Gruppierung 65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307" name="Oval 66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08" name="Gerade Verbindung 10308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8E63D7" id="Gruppierung 14015" o:spid="_x0000_s1900" style="position:absolute;margin-left:97.85pt;margin-top:12.1pt;width:149.65pt;height:35.7pt;rotation:-761822fd;z-index:253333504;mso-width-relative:margin;mso-height-relative:margin" coordorigin="70" coordsize="11523,45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">
                      <v:shape id="Textfeld 10305" o:spid="_x0000_s1901" type="#_x0000_t202" style="position:absolute;left:70;top:827;width:11524;height:3718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" fillcolor="#f2f2f2 [3052]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6070034B" w14:textId="26BDBEE6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Sarah isst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von der Pizza.</w:t>
                              </w:r>
                            </w:p>
                          </w:txbxContent>
                        </v:textbox>
                      </v:shape>
                      <v:group id="Gruppierung 65" o:spid="_x0000_s1902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">
                        <v:oval id="Oval 66" o:spid="_x0000_s190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" fillcolor="#7f7f7f [1612]" strokecolor="#7f7f7f [1612]" strokeweight=".5pt">
                          <v:stroke joinstyle="miter"/>
                        </v:oval>
                        <v:line id="Gerade Verbindung 10308" o:spid="_x0000_s190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8247931" w14:textId="2C7BB769" w:rsidR="00E26FA3" w:rsidRPr="005B6061" w:rsidRDefault="005476A0" w:rsidP="00D90050">
            <w:pPr>
              <w:spacing w:line="240" w:lineRule="atLeast"/>
              <w:rPr>
                <w:rFonts w:ascii="Calibri" w:hAnsi="Calibri"/>
                <w:color w:val="D9D9D9" w:themeColor="background1" w:themeShade="D9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69376" behindDoc="0" locked="0" layoutInCell="1" allowOverlap="1" wp14:anchorId="07A8F5BA" wp14:editId="2A48D0F9">
                  <wp:simplePos x="0" y="0"/>
                  <wp:positionH relativeFrom="column">
                    <wp:posOffset>1957625</wp:posOffset>
                  </wp:positionH>
                  <wp:positionV relativeFrom="paragraph">
                    <wp:posOffset>130810</wp:posOffset>
                  </wp:positionV>
                  <wp:extent cx="169200" cy="244800"/>
                  <wp:effectExtent l="0" t="0" r="0" b="9525"/>
                  <wp:wrapNone/>
                  <wp:docPr id="1703482371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482371" name="Grafik 1703482371"/>
                          <pic:cNvPicPr/>
                        </pic:nvPicPr>
                        <pic:blipFill>
                          <a:blip r:embed="rId10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0000">
                            <a:off x="0" y="0"/>
                            <a:ext cx="169200" cy="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6FA3" w:rsidRPr="005B6061">
              <w:rPr>
                <w:rFonts w:ascii="Calibri" w:hAnsi="Calibri"/>
                <w:noProof/>
                <w:color w:val="D9D9D9" w:themeColor="background1" w:themeShade="D9"/>
              </w:rPr>
              <mc:AlternateContent>
                <mc:Choice Requires="wpg">
                  <w:drawing>
                    <wp:anchor distT="0" distB="0" distL="114300" distR="114300" simplePos="0" relativeHeight="253330432" behindDoc="0" locked="0" layoutInCell="1" allowOverlap="1" wp14:anchorId="6C1307EE" wp14:editId="473AD304">
                      <wp:simplePos x="0" y="0"/>
                      <wp:positionH relativeFrom="column">
                        <wp:posOffset>560388</wp:posOffset>
                      </wp:positionH>
                      <wp:positionV relativeFrom="paragraph">
                        <wp:posOffset>-787400</wp:posOffset>
                      </wp:positionV>
                      <wp:extent cx="139700" cy="45085"/>
                      <wp:effectExtent l="85407" t="28893" r="40958" b="79057"/>
                      <wp:wrapNone/>
                      <wp:docPr id="10315" name="Gruppierung 13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700000" flipH="1" flipV="1">
                                <a:off x="0" y="0"/>
                                <a:ext cx="139700" cy="45085"/>
                                <a:chOff x="0" y="0"/>
                                <a:chExt cx="139700" cy="45085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g:grpSpPr>
                            <wps:wsp>
                              <wps:cNvPr id="10316" name="Oval 11214"/>
                              <wps:cNvSpPr/>
                              <wps:spPr>
                                <a:xfrm>
                                  <a:off x="69850" y="0"/>
                                  <a:ext cx="69850" cy="4508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rgbClr val="5F5F5F"/>
                                  </a:solidFill>
                                </a:ln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7" name="Gerade Verbindung 10317"/>
                              <wps:cNvCnPr/>
                              <wps:spPr>
                                <a:xfrm rot="900000" flipH="1">
                                  <a:off x="0" y="0"/>
                                  <a:ext cx="698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5F5F5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F7A1C7" id="Gruppierung 13994" o:spid="_x0000_s1026" style="position:absolute;margin-left:44.15pt;margin-top:-62pt;width:11pt;height:3.55pt;rotation:45;flip:x y;z-index:253330432;mso-width-relative:margin;mso-height-relative:margin" coordsize="1397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">
                      <v:oval id="Oval 11214" o:spid="_x0000_s1027" style="position:absolute;left:69850;width:69850;height:45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" fillcolor="#7f7f7f [1612]" strokecolor="#5f5f5f" strokeweight=".5pt">
                        <v:stroke joinstyle="miter"/>
                      </v:oval>
                      <v:line id="Gerade Verbindung 10317" o:spid="_x0000_s1028" style="position:absolute;rotation:-15;flip:x;visibility:visible;mso-wrap-style:square" from="0,0" to="698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" strokecolor="#5f5f5f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4A2525" w14:textId="09078626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2480" behindDoc="0" locked="0" layoutInCell="1" allowOverlap="1" wp14:anchorId="52C4682E" wp14:editId="39001E85">
                      <wp:simplePos x="0" y="0"/>
                      <wp:positionH relativeFrom="column">
                        <wp:posOffset>2661285</wp:posOffset>
                      </wp:positionH>
                      <wp:positionV relativeFrom="paragraph">
                        <wp:posOffset>115549</wp:posOffset>
                      </wp:positionV>
                      <wp:extent cx="1885950" cy="475615"/>
                      <wp:effectExtent l="25400" t="12700" r="107950" b="95885"/>
                      <wp:wrapNone/>
                      <wp:docPr id="23102733" name="Gruppierung 11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5950" cy="475615"/>
                                <a:chOff x="-69850" y="0"/>
                                <a:chExt cx="1885950" cy="47591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1328095852" name="Textfeld 1328095852"/>
                              <wps:cNvSpPr txBox="1"/>
                              <wps:spPr>
                                <a:xfrm>
                                  <a:off x="-69850" y="59691"/>
                                  <a:ext cx="1885950" cy="416222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43B32BB" w14:textId="46B32652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Emily isst </w:t>
                                    </w:r>
                                    <w:r w:rsidR="001949C6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von der Pizza.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33895671" name="Gruppierung 11251"/>
                              <wpg:cNvGrpSpPr/>
                              <wpg:grpSpPr>
                                <a:xfrm rot="4500000" flipH="1" flipV="1">
                                  <a:off x="494983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1022197393" name="Oval 1125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24522574" name="Gerade Verbindung 1024522574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C4682E" id="Gruppierung 11249" o:spid="_x0000_s1905" style="position:absolute;margin-left:209.55pt;margin-top:9.1pt;width:148.5pt;height:37.45pt;z-index:253332480;mso-width-relative:margin;mso-height-relative:margin" coordorigin="-698" coordsize="18859,47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">
                      <v:shape id="Textfeld 1328095852" o:spid="_x0000_s1906" type="#_x0000_t202" style="position:absolute;left:-698;top:596;width:18859;height:41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443B32BB" w14:textId="46B32652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Emily isst </w:t>
                              </w:r>
                              <w:r w:rsidR="001949C6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von der Pizza.</w:t>
                              </w:r>
                            </w:p>
                          </w:txbxContent>
                        </v:textbox>
                      </v:shape>
                      <v:group id="Gruppierung 11251" o:spid="_x0000_s1907" style="position:absolute;left:4949;top:473;width:1397;height:451;rotation:7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">
                        <v:oval id="Oval 11252" o:spid="_x0000_s1908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" filled="f" strokecolor="#7f7f7f [1612]" strokeweight=".5pt">
                          <v:stroke joinstyle="miter"/>
                        </v:oval>
                        <v:line id="Gerade Verbindung 1024522574" o:spid="_x0000_s1909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34528" behindDoc="0" locked="0" layoutInCell="1" allowOverlap="1" wp14:anchorId="7568766B" wp14:editId="098AAD01">
                      <wp:simplePos x="0" y="0"/>
                      <wp:positionH relativeFrom="column">
                        <wp:posOffset>196215</wp:posOffset>
                      </wp:positionH>
                      <wp:positionV relativeFrom="paragraph">
                        <wp:posOffset>85891</wp:posOffset>
                      </wp:positionV>
                      <wp:extent cx="1612265" cy="534881"/>
                      <wp:effectExtent l="50800" t="0" r="114935" b="214630"/>
                      <wp:wrapNone/>
                      <wp:docPr id="68" name="Gruppierung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534881"/>
                                <a:chOff x="27960" y="0"/>
                                <a:chExt cx="1613650" cy="363133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wps:wsp>
                              <wps:cNvPr id="69" name="Textfeld 69"/>
                              <wps:cNvSpPr txBox="1"/>
                              <wps:spPr>
                                <a:xfrm rot="565869">
                                  <a:off x="27960" y="113025"/>
                                  <a:ext cx="1613650" cy="250108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E160BA6" w14:textId="27051BF9" w:rsidR="00E26FA3" w:rsidRPr="00C4386A" w:rsidRDefault="00E26FA3" w:rsidP="00E26FA3">
                                    <w:pP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Jonas isst eine </w:t>
                                    </w:r>
                                    <w:r w:rsidR="005476A0"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Comic Sans MS" w:hAnsi="Comic Sans MS"/>
                                        <w:sz w:val="20"/>
                                        <w:szCs w:val="20"/>
                                      </w:rPr>
                                      <w:t xml:space="preserve"> Pizza.</w:t>
                                    </w:r>
                                    <w:r w:rsidR="001949C6" w:rsidRPr="001949C6">
                                      <w:rPr>
                                        <w:rFonts w:ascii="Calibri" w:hAnsi="Calibri"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" name="Gruppierung 70"/>
                              <wpg:cNvGrpSpPr/>
                              <wpg:grpSpPr>
                                <a:xfrm rot="2700000" flipH="1" flipV="1">
                                  <a:off x="523558" y="47307"/>
                                  <a:ext cx="139700" cy="45085"/>
                                  <a:chOff x="0" y="0"/>
                                  <a:chExt cx="139700" cy="45085"/>
                                </a:xfrm>
                                <a:grpFill/>
                                <a:extLst>
                                  <a:ext uri="{0CCBE362-F206-4b92-989A-16890622DB6E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g:grpSpPr>
                              <wps:wsp>
                                <wps:cNvPr id="72" name="Oval 72"/>
                                <wps:cNvSpPr/>
                                <wps:spPr>
                                  <a:xfrm>
                                    <a:off x="69850" y="0"/>
                                    <a:ext cx="69850" cy="4508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  <a:extLst>
                                    <a:ext uri="{FAA26D3D-D897-4be2-8F04-BA451C77F1D7}">
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  <a:ext uri="{C572A759-6A51-4108-AA02-DFA0A04FC94B}">
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" name="Gerade Verbindung 77"/>
                                <wps:cNvCnPr/>
                                <wps:spPr>
                                  <a:xfrm rot="900000" flipH="1">
                                    <a:off x="0" y="0"/>
                                    <a:ext cx="69850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68766B" id="Gruppierung 68" o:spid="_x0000_s1910" style="position:absolute;margin-left:15.45pt;margin-top:6.75pt;width:126.95pt;height:42.1pt;z-index:253334528;mso-width-relative:margin;mso-height-relative:margin" coordorigin="279" coordsize="16136,3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">
                      <v:shape id="Textfeld 69" o:spid="_x0000_s1911" type="#_x0000_t202" style="position:absolute;left:279;top:1130;width:16137;height:2501;rotation:61808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" filled="f" strokecolor="black [3213]">
                        <v:shadow on="t" color="black" opacity="28180f" origin="-.5,-.5" offset=".74836mm,.74836mm"/>
                        <v:textbox inset=",2.6mm">
                          <w:txbxContent>
                            <w:p w14:paraId="2E160BA6" w14:textId="27051BF9" w:rsidR="00E26FA3" w:rsidRPr="00C4386A" w:rsidRDefault="00E26FA3" w:rsidP="00E26FA3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Jonas isst eine </w:t>
                              </w:r>
                              <w:r w:rsidR="005476A0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Pizza.</w:t>
                              </w:r>
                              <w:r w:rsidR="001949C6" w:rsidRPr="001949C6">
                                <w:rPr>
                                  <w:rFonts w:ascii="Calibri" w:hAnsi="Calibri"/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ung 70" o:spid="_x0000_s1912" style="position:absolute;left:5235;top:473;width:1397;height:451;rotation:45;flip:x y" coordsize="139700,45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">
                        <v:oval id="Oval 72" o:spid="_x0000_s1913" style="position:absolute;left:69850;width:69850;height:450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" filled="f" strokecolor="#7f7f7f [1612]" strokeweight=".5pt">
                          <v:stroke joinstyle="miter"/>
                        </v:oval>
                        <v:line id="Gerade Verbindung 77" o:spid="_x0000_s1914" style="position:absolute;rotation:-15;flip:x;visibility:visible;mso-wrap-style:square" from="0,0" to="6985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" strokecolor="#7f7f7f [1612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297FB5D7" w14:textId="333B89D9" w:rsidR="00E26FA3" w:rsidRPr="005B6061" w:rsidRDefault="001949C6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3673472" behindDoc="0" locked="0" layoutInCell="1" allowOverlap="1" wp14:anchorId="42E80653" wp14:editId="779856DA">
                  <wp:simplePos x="0" y="0"/>
                  <wp:positionH relativeFrom="column">
                    <wp:posOffset>3331610</wp:posOffset>
                  </wp:positionH>
                  <wp:positionV relativeFrom="paragraph">
                    <wp:posOffset>72181</wp:posOffset>
                  </wp:positionV>
                  <wp:extent cx="165040" cy="241045"/>
                  <wp:effectExtent l="0" t="0" r="0" b="635"/>
                  <wp:wrapNone/>
                  <wp:docPr id="842721177" name="Grafik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721177" name="Grafik 842721177"/>
                          <pic:cNvPicPr/>
                        </pic:nvPicPr>
                        <pic:blipFill>
                          <a:blip r:embed="rId10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0" cy="2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6FB1D4" w14:textId="09B6131F" w:rsidR="00E26FA3" w:rsidRPr="005B6061" w:rsidRDefault="005476A0" w:rsidP="00D90050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position w:val="-22"/>
              </w:rPr>
              <w:drawing>
                <wp:anchor distT="0" distB="0" distL="114300" distR="114300" simplePos="0" relativeHeight="253670400" behindDoc="0" locked="0" layoutInCell="1" allowOverlap="1" wp14:anchorId="1D9B0EC9" wp14:editId="5A61DE41">
                  <wp:simplePos x="0" y="0"/>
                  <wp:positionH relativeFrom="column">
                    <wp:posOffset>1176575</wp:posOffset>
                  </wp:positionH>
                  <wp:positionV relativeFrom="paragraph">
                    <wp:posOffset>40005</wp:posOffset>
                  </wp:positionV>
                  <wp:extent cx="147600" cy="219600"/>
                  <wp:effectExtent l="0" t="0" r="0" b="9525"/>
                  <wp:wrapNone/>
                  <wp:docPr id="150489918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899181" name="Grafik 1504899181"/>
                          <pic:cNvPicPr/>
                        </pic:nvPicPr>
                        <pic:blipFill>
                          <a:blip r:embed="rId10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0000">
                            <a:off x="0" y="0"/>
                            <a:ext cx="147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5D8C0" w14:textId="587C4A4E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  <w:p w14:paraId="6E590335" w14:textId="6BDACF1D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E26FA3" w:rsidRPr="005B6061" w14:paraId="6624993E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20B0B2D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CB8726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046" w:type="dxa"/>
          </w:tcPr>
          <w:p w14:paraId="6B097D9B" w14:textId="2C3C4F1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72588682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2517DBFB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F5EFAB6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046" w:type="dxa"/>
          </w:tcPr>
          <w:p w14:paraId="19C4D962" w14:textId="3B6EF868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Zeichne die Anteile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 xml:space="preserve">b) </w:t>
            </w:r>
            <w:r w:rsidRPr="005B6061">
              <w:rPr>
                <w:rFonts w:ascii="Calibri" w:hAnsi="Calibri"/>
              </w:rPr>
              <w:t>jetzt ungefähr in diesen Streifen ein.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Nutze dazu deine Sortierung aus </w:t>
            </w:r>
            <w:r w:rsidRPr="005B6061">
              <w:rPr>
                <w:rFonts w:ascii="Calibri" w:hAnsi="Calibri"/>
                <w:b/>
                <w:color w:val="327A86" w:themeColor="text2"/>
              </w:rPr>
              <w:t>b)</w:t>
            </w:r>
            <w:r w:rsidRPr="005B6061">
              <w:rPr>
                <w:rFonts w:ascii="Calibri" w:hAnsi="Calibri"/>
              </w:rPr>
              <w:t>. Überprüfe dann mit der Streifentafel.</w:t>
            </w:r>
          </w:p>
          <w:p w14:paraId="2FD440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B64C8" wp14:editId="176929C2">
                      <wp:simplePos x="0" y="0"/>
                      <wp:positionH relativeFrom="column">
                        <wp:posOffset>86606</wp:posOffset>
                      </wp:positionH>
                      <wp:positionV relativeFrom="paragraph">
                        <wp:posOffset>180135</wp:posOffset>
                      </wp:positionV>
                      <wp:extent cx="4152408" cy="235974"/>
                      <wp:effectExtent l="0" t="0" r="13335" b="18415"/>
                      <wp:wrapNone/>
                      <wp:docPr id="453502350" name="Textfeld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52408" cy="23597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EC99F5F" w14:textId="77777777" w:rsidR="00E26FA3" w:rsidRDefault="00E26FA3" w:rsidP="00E26FA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B64C8" id="_x0000_s1915" type="#_x0000_t202" style="position:absolute;margin-left:6.8pt;margin-top:14.2pt;width:326.95pt;height:18.6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" fillcolor="white [3201]" strokecolor="#bfbfbf [2412]" strokeweight="1pt">
                      <v:textbox>
                        <w:txbxContent>
                          <w:p w14:paraId="1EC99F5F" w14:textId="77777777" w:rsidR="00E26FA3" w:rsidRDefault="00E26FA3" w:rsidP="00E26FA3"/>
                        </w:txbxContent>
                      </v:textbox>
                    </v:shape>
                  </w:pict>
                </mc:Fallback>
              </mc:AlternateContent>
            </w:r>
          </w:p>
          <w:p w14:paraId="7CABBB19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63359AE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1A8379B0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  <w:p w14:paraId="40E0278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  <w:position w:val="-22"/>
              </w:rPr>
            </w:pPr>
          </w:p>
        </w:tc>
      </w:tr>
      <w:tr w:rsidR="00E26FA3" w:rsidRPr="005B6061" w14:paraId="2C52E731" w14:textId="77777777" w:rsidTr="00D023AF">
        <w:trPr>
          <w:gridAfter w:val="1"/>
          <w:wAfter w:w="34" w:type="dxa"/>
        </w:trPr>
        <w:tc>
          <w:tcPr>
            <w:tcW w:w="709" w:type="dxa"/>
          </w:tcPr>
          <w:p w14:paraId="492D12BA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723CF6" wp14:editId="0E998888">
                  <wp:extent cx="313144" cy="272386"/>
                  <wp:effectExtent l="0" t="0" r="0" b="0"/>
                  <wp:docPr id="796304874" name="Grafik 79630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13439D1" w14:textId="77777777" w:rsidR="00E26FA3" w:rsidRPr="005B6061" w:rsidRDefault="00E26FA3" w:rsidP="00D9005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046" w:type="dxa"/>
          </w:tcPr>
          <w:p w14:paraId="2B9AF55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Eine Person denkt sich einen Anteil auf der Streifentafel aus, </w:t>
            </w:r>
          </w:p>
          <w:p w14:paraId="72C40D4F" w14:textId="77777777" w:rsidR="00E26FA3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die andere versucht, ihn zu raten und markiert sich in der Streifentafel, </w:t>
            </w:r>
            <w:r>
              <w:rPr>
                <w:rFonts w:ascii="Calibri" w:hAnsi="Calibri"/>
              </w:rPr>
              <w:br/>
            </w:r>
            <w:r w:rsidRPr="005B6061">
              <w:rPr>
                <w:rFonts w:ascii="Calibri" w:hAnsi="Calibri"/>
              </w:rPr>
              <w:t xml:space="preserve">wo der Anteil liegen kann. </w:t>
            </w:r>
          </w:p>
          <w:p w14:paraId="663F7AB2" w14:textId="77777777" w:rsidR="00E26FA3" w:rsidRPr="005B6061" w:rsidRDefault="00E26FA3" w:rsidP="00D90050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Wechselt euch ab. </w:t>
            </w:r>
          </w:p>
        </w:tc>
      </w:tr>
    </w:tbl>
    <w:p w14:paraId="003BC524" w14:textId="58ED81A8" w:rsidR="00E26FA3" w:rsidRDefault="00FA70CB">
      <w:r w:rsidRPr="005B6061">
        <w:rPr>
          <w:rFonts w:ascii="Calibri" w:hAnsi="Calibri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228032" behindDoc="0" locked="0" layoutInCell="1" allowOverlap="1" wp14:anchorId="6B592297" wp14:editId="1F1B9634">
                <wp:simplePos x="0" y="0"/>
                <wp:positionH relativeFrom="column">
                  <wp:posOffset>4506165</wp:posOffset>
                </wp:positionH>
                <wp:positionV relativeFrom="paragraph">
                  <wp:posOffset>2141445</wp:posOffset>
                </wp:positionV>
                <wp:extent cx="578485" cy="722893"/>
                <wp:effectExtent l="0" t="0" r="0" b="1270"/>
                <wp:wrapNone/>
                <wp:docPr id="600410801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499574282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592242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19F421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297" id="_x0000_s1916" style="position:absolute;margin-left:354.8pt;margin-top:168.6pt;width:45.55pt;height:56.9pt;z-index:2532280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">
                <v:shape id="Grafik 4" o:spid="_x0000_s191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">
                  <v:imagedata r:id="rId105" o:title="" chromakey="white"/>
                </v:shape>
                <v:shape id="_x0000_s191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<v:textbox inset="0,0,0,0">
                    <w:txbxContent>
                      <w:p w14:paraId="0219F421" w14:textId="77777777" w:rsidR="00003BB0" w:rsidRPr="0020319D" w:rsidRDefault="00003BB0" w:rsidP="00DE2BA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20319D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34"/>
        <w:gridCol w:w="8151"/>
      </w:tblGrid>
      <w:tr w:rsidR="001F2E0E" w:rsidRPr="005B6061" w14:paraId="2B4562A5" w14:textId="77777777" w:rsidTr="0068490F">
        <w:tc>
          <w:tcPr>
            <w:tcW w:w="709" w:type="dxa"/>
          </w:tcPr>
          <w:p w14:paraId="1C58D117" w14:textId="1EA049F2" w:rsidR="001F2E0E" w:rsidRPr="005B6061" w:rsidRDefault="001F2E0E" w:rsidP="00E76F60">
            <w:pPr>
              <w:pStyle w:val="berschrift3"/>
            </w:pPr>
            <w:r w:rsidRPr="005B6061">
              <w:lastRenderedPageBreak/>
              <w:t>2.</w:t>
            </w:r>
            <w:r w:rsidR="00E26FA3">
              <w:t>2</w:t>
            </w:r>
          </w:p>
        </w:tc>
        <w:tc>
          <w:tcPr>
            <w:tcW w:w="8610" w:type="dxa"/>
            <w:gridSpan w:val="3"/>
          </w:tcPr>
          <w:p w14:paraId="40B33422" w14:textId="77777777" w:rsidR="001F2E0E" w:rsidRDefault="001F2E0E" w:rsidP="00E76F60">
            <w:pPr>
              <w:pStyle w:val="berschrift3"/>
            </w:pPr>
            <w:r w:rsidRPr="005B6061">
              <w:t>Brüche auf verschiedenen Wegen vergleichen</w:t>
            </w:r>
          </w:p>
          <w:p w14:paraId="1D56F017" w14:textId="2A55A71D" w:rsidR="00E5117A" w:rsidRPr="00E5117A" w:rsidRDefault="00E5117A" w:rsidP="00E5117A">
            <w:pPr>
              <w:rPr>
                <w:lang w:eastAsia="de-DE"/>
              </w:rPr>
            </w:pPr>
          </w:p>
        </w:tc>
      </w:tr>
      <w:tr w:rsidR="001F2E0E" w:rsidRPr="005B6061" w14:paraId="490FEA86" w14:textId="77777777" w:rsidTr="0068490F">
        <w:tc>
          <w:tcPr>
            <w:tcW w:w="709" w:type="dxa"/>
          </w:tcPr>
          <w:p w14:paraId="1FE627F0" w14:textId="0837E13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5B96ED6A" w14:textId="77FB11E2" w:rsidR="001F2E0E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3936" behindDoc="0" locked="0" layoutInCell="1" allowOverlap="1" wp14:anchorId="44B07CAE" wp14:editId="49BC5DA8">
                      <wp:simplePos x="0" y="0"/>
                      <wp:positionH relativeFrom="column">
                        <wp:posOffset>4483964</wp:posOffset>
                      </wp:positionH>
                      <wp:positionV relativeFrom="paragraph">
                        <wp:posOffset>267786</wp:posOffset>
                      </wp:positionV>
                      <wp:extent cx="626957" cy="772886"/>
                      <wp:effectExtent l="0" t="0" r="0" b="1905"/>
                      <wp:wrapNone/>
                      <wp:docPr id="142692493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13411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5409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F120F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B07CAE" id="_x0000_s1919" style="position:absolute;margin-left:353.05pt;margin-top:21.1pt;width:49.35pt;height:60.85pt;z-index:2532239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">
                      <v:shape id="Grafik 3" o:spid="_x0000_s1920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">
                        <v:imagedata r:id="rId58" o:title="" chromakey="white"/>
                      </v:shape>
                      <v:shape id="_x0000_s192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6F120F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26FA3">
              <w:rPr>
                <w:rFonts w:ascii="Calibri" w:hAnsi="Calibri"/>
                <w:noProof/>
              </w:rPr>
              <w:t>Auch d</w:t>
            </w:r>
            <w:r w:rsidR="001F2E0E" w:rsidRPr="005B6061">
              <w:rPr>
                <w:rFonts w:ascii="Calibri" w:hAnsi="Calibri"/>
                <w:noProof/>
              </w:rPr>
              <w:t xml:space="preserve">ie Freunde </w:t>
            </w:r>
            <w:r w:rsidR="00E26FA3">
              <w:rPr>
                <w:rFonts w:ascii="Calibri" w:hAnsi="Calibri"/>
                <w:noProof/>
              </w:rPr>
              <w:t xml:space="preserve">von Kenan </w:t>
            </w:r>
            <w:r w:rsidR="001F2E0E" w:rsidRPr="005B6061">
              <w:rPr>
                <w:rFonts w:ascii="Calibri" w:hAnsi="Calibri"/>
                <w:noProof/>
              </w:rPr>
              <w:t xml:space="preserve">haben verschiedene Wege gesammelt, </w:t>
            </w:r>
            <w:r w:rsidR="00B018E0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>wie man Brüche gut vergleichen und ordnen kann.</w:t>
            </w:r>
          </w:p>
          <w:p w14:paraId="02015771" w14:textId="77777777" w:rsidR="00E5117A" w:rsidRPr="005B6061" w:rsidRDefault="00E5117A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81EE36F" w14:textId="23C03773" w:rsidR="001F2E0E" w:rsidRPr="005B6061" w:rsidRDefault="00E26FA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43398975" wp14:editId="2EBFB368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49735</wp:posOffset>
                      </wp:positionV>
                      <wp:extent cx="3067839" cy="438263"/>
                      <wp:effectExtent l="0" t="0" r="462915" b="19050"/>
                      <wp:wrapNone/>
                      <wp:docPr id="9860629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7839" cy="438263"/>
                              </a:xfrm>
                              <a:prstGeom prst="wedgeRoundRectCallout">
                                <a:avLst>
                                  <a:gd name="adj1" fmla="val 62863"/>
                                  <a:gd name="adj2" fmla="val 1222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A925C9" w14:textId="207DB7AC" w:rsidR="00003BB0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guck</w:t>
                                  </w:r>
                                  <w:r w:rsidR="007365C9">
                                    <w:t>e</w:t>
                                  </w:r>
                                  <w:r>
                                    <w:t xml:space="preserve"> mir die Streifentafel an oder male ein Bild:</w:t>
                                  </w:r>
                                  <w:r w:rsidRPr="00115AD0">
                                    <w:t xml:space="preserve"> </w:t>
                                  </w:r>
                                  <w:r>
                                    <w:t>Der dunkle Streifen gehört zum größeren Anteil, weil er länger ist.</w:t>
                                  </w:r>
                                </w:p>
                                <w:p w14:paraId="721B557A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D285E2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98975" id="_x0000_s1922" type="#_x0000_t62" style="position:absolute;margin-left:94.4pt;margin-top:3.9pt;width:241.55pt;height:34.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" adj="24378,13440" filled="f" strokecolor="#bfbfbf [2412]" strokeweight="1pt">
                      <v:textbox inset="1mm,1mm,1mm,1mm">
                        <w:txbxContent>
                          <w:p w14:paraId="16A925C9" w14:textId="207DB7AC" w:rsidR="00003BB0" w:rsidRDefault="00003BB0" w:rsidP="00DE2BAF">
                            <w:pPr>
                              <w:pStyle w:val="TextSprechblasen"/>
                            </w:pPr>
                            <w:r>
                              <w:t>Ich guck</w:t>
                            </w:r>
                            <w:r w:rsidR="007365C9">
                              <w:t>e</w:t>
                            </w:r>
                            <w:r>
                              <w:t xml:space="preserve"> mir die Streifentafel an oder male ein Bild:</w:t>
                            </w:r>
                            <w:r w:rsidRPr="00115AD0">
                              <w:t xml:space="preserve"> </w:t>
                            </w:r>
                            <w:r>
                              <w:t>Der dunkle Streifen gehört zum größeren Anteil, weil er länger ist.</w:t>
                            </w:r>
                          </w:p>
                          <w:p w14:paraId="721B557A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ED285E2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44384" behindDoc="0" locked="0" layoutInCell="1" allowOverlap="1" wp14:anchorId="53CA0698" wp14:editId="119E5AB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106580</wp:posOffset>
                  </wp:positionV>
                  <wp:extent cx="1095375" cy="447675"/>
                  <wp:effectExtent l="0" t="0" r="9525" b="9525"/>
                  <wp:wrapNone/>
                  <wp:docPr id="1083334593" name="Grafik 108333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2.1.eps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7F0B0" w14:textId="73472C3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FA98833" w14:textId="51F4F29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5DAD475" w14:textId="51BB7D85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D8C029D" wp14:editId="1D0D9FF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111760</wp:posOffset>
                      </wp:positionV>
                      <wp:extent cx="3134995" cy="492125"/>
                      <wp:effectExtent l="444500" t="0" r="14605" b="15875"/>
                      <wp:wrapNone/>
                      <wp:docPr id="1611824419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4995" cy="49212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461305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Wenn die Zähler gleich sind, dann gucke ich mir nur die Nenner an: Der größere Nenner gehört zum kleineren Bruch.</w:t>
                                  </w:r>
                                </w:p>
                                <w:p w14:paraId="1B1CA8E4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029D" id="_x0000_s1923" type="#_x0000_t62" style="position:absolute;margin-left:109.8pt;margin-top:8.8pt;width:246.85pt;height:38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" adj="-2788,19496" filled="f" strokecolor="#bfbfbf [2412]" strokeweight="1pt">
                      <v:textbox inset="1mm,1mm,1mm,1mm">
                        <w:txbxContent>
                          <w:p w14:paraId="25461305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Wenn die Zähler gleich sind, dann gucke ich mir nur die Nenner an: Der größere Nenner gehört zum kleineren Bruch.</w:t>
                            </w:r>
                          </w:p>
                          <w:p w14:paraId="1B1CA8E4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25984" behindDoc="0" locked="0" layoutInCell="1" allowOverlap="1" wp14:anchorId="5F8BB77F" wp14:editId="75DFA0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528320" cy="727075"/>
                      <wp:effectExtent l="0" t="0" r="0" b="0"/>
                      <wp:wrapNone/>
                      <wp:docPr id="1594920029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8320" cy="727075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618613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4159944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2D78DE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8BB77F" id="_x0000_s1924" style="position:absolute;margin-left:37.85pt;margin-top:7.8pt;width:41.6pt;height:57.25pt;z-index:253225984;mso-width-relative:margin;mso-height-relative:margin" coordorigin="-714,-252" coordsize="5290,72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">
                      <v:shape id="Grafik 9" o:spid="_x0000_s1925" type="#_x0000_t75" style="position:absolute;left:-714;top:-252;width:5290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">
                        <v:imagedata r:id="rId95" o:title="" chromakey="white"/>
                      </v:shape>
                      <v:shape id="_x0000_s1926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2D78DE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1574BA" w14:textId="4D81D8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D2BF6D0" w14:textId="5662ED7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AA84AF9" w14:textId="3A857CB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512240" w14:textId="2E0F07B9" w:rsidR="001F2E0E" w:rsidRPr="005B6061" w:rsidRDefault="00D943D9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6832" behindDoc="0" locked="0" layoutInCell="1" allowOverlap="1" wp14:anchorId="68E9E077" wp14:editId="28C5DD02">
                      <wp:simplePos x="0" y="0"/>
                      <wp:positionH relativeFrom="column">
                        <wp:posOffset>4019903</wp:posOffset>
                      </wp:positionH>
                      <wp:positionV relativeFrom="paragraph">
                        <wp:posOffset>2291</wp:posOffset>
                      </wp:positionV>
                      <wp:extent cx="578485" cy="722893"/>
                      <wp:effectExtent l="0" t="0" r="0" b="1270"/>
                      <wp:wrapNone/>
                      <wp:docPr id="95802506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434774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9214168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7EAA4" w14:textId="77777777" w:rsidR="00D943D9" w:rsidRPr="00160B38" w:rsidRDefault="00D943D9" w:rsidP="00D943D9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E9E077" id="_x0000_s1927" style="position:absolute;margin-left:316.55pt;margin-top:.2pt;width:45.55pt;height:56.9pt;z-index:253816832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">
                      <v:shape id="Grafik 4" o:spid="_x0000_s192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">
                        <v:imagedata r:id="rId108" o:title="" chromakey="white"/>
                      </v:shape>
                      <v:shape id="_x0000_s192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637EAA4" w14:textId="77777777" w:rsidR="00D943D9" w:rsidRPr="00160B38" w:rsidRDefault="00D943D9" w:rsidP="00D943D9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5D48B205" wp14:editId="7E3BE249">
                      <wp:simplePos x="0" y="0"/>
                      <wp:positionH relativeFrom="column">
                        <wp:posOffset>1307690</wp:posOffset>
                      </wp:positionH>
                      <wp:positionV relativeFrom="paragraph">
                        <wp:posOffset>68516</wp:posOffset>
                      </wp:positionV>
                      <wp:extent cx="2472055" cy="443865"/>
                      <wp:effectExtent l="0" t="0" r="423545" b="13335"/>
                      <wp:wrapNone/>
                      <wp:docPr id="79775080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55" cy="443865"/>
                              </a:xfrm>
                              <a:prstGeom prst="wedgeRoundRectCallout">
                                <a:avLst>
                                  <a:gd name="adj1" fmla="val 64666"/>
                                  <a:gd name="adj2" fmla="val 1709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F29C7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gleichen Nennern ist das ganz einfach: </w:t>
                                  </w:r>
                                  <w:r>
                                    <w:br/>
                                    <w:t>Der größere Zähler gehört zum größeren Bruch.</w:t>
                                  </w:r>
                                </w:p>
                                <w:p w14:paraId="238F55AD" w14:textId="698CDC3C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8B205" id="_x0000_s1930" type="#_x0000_t62" style="position:absolute;margin-left:102.95pt;margin-top:5.4pt;width:194.65pt;height:34.95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" adj="24768,14493" filled="f" strokecolor="#bfbfbf [2412]" strokeweight="1pt">
                      <v:textbox inset="1mm,1mm,1mm,1mm">
                        <w:txbxContent>
                          <w:p w14:paraId="488F29C7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gleichen Nennern ist das ganz einfach: </w:t>
                            </w:r>
                            <w:r>
                              <w:br/>
                              <w:t>Der größere Zähler gehört zum größeren Bruch.</w:t>
                            </w:r>
                          </w:p>
                          <w:p w14:paraId="238F55AD" w14:textId="698CDC3C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CB64" w14:textId="19669E9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D68284" w14:textId="0A32CE2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59A47F" w14:textId="4BC49C6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086BDC" w14:textId="12B0298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7568" behindDoc="0" locked="0" layoutInCell="1" allowOverlap="1" wp14:anchorId="67BB7C3E" wp14:editId="12203F22">
                      <wp:simplePos x="0" y="0"/>
                      <wp:positionH relativeFrom="column">
                        <wp:posOffset>2321801</wp:posOffset>
                      </wp:positionH>
                      <wp:positionV relativeFrom="paragraph">
                        <wp:posOffset>105396</wp:posOffset>
                      </wp:positionV>
                      <wp:extent cx="153670" cy="293681"/>
                      <wp:effectExtent l="0" t="0" r="0" b="0"/>
                      <wp:wrapNone/>
                      <wp:docPr id="48988467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08249809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C1E8BF" w14:textId="3FFFE4E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61681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3CA6EE" w14:textId="4A56DB0F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2633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BB7C3E" id="_x0000_s1931" style="position:absolute;margin-left:182.8pt;margin-top:8.3pt;width:12.1pt;height:23.1pt;z-index:25367756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">
                      <v:shape id="Textfeld 3" o:spid="_x0000_s193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9C1E8BF" w14:textId="3FFFE4E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3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73CA6EE" w14:textId="4A56DB0F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93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5520" behindDoc="0" locked="0" layoutInCell="1" allowOverlap="1" wp14:anchorId="4D4DBE12" wp14:editId="4187CF15">
                      <wp:simplePos x="0" y="0"/>
                      <wp:positionH relativeFrom="column">
                        <wp:posOffset>1503364</wp:posOffset>
                      </wp:positionH>
                      <wp:positionV relativeFrom="paragraph">
                        <wp:posOffset>99751</wp:posOffset>
                      </wp:positionV>
                      <wp:extent cx="156257" cy="293370"/>
                      <wp:effectExtent l="0" t="0" r="8890" b="0"/>
                      <wp:wrapNone/>
                      <wp:docPr id="95097501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57" cy="293370"/>
                                <a:chOff x="25434" y="7256"/>
                                <a:chExt cx="168782" cy="295453"/>
                              </a:xfrm>
                            </wpg:grpSpPr>
                            <wps:wsp>
                              <wps:cNvPr id="141906913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E20298" w14:textId="3D24756B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9165810" name="Textfeld 3"/>
                              <wps:cNvSpPr txBox="1"/>
                              <wps:spPr>
                                <a:xfrm>
                                  <a:off x="28228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8A5A16" w14:textId="48BE1B2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168125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4DBE12" id="_x0000_s1935" style="position:absolute;margin-left:118.4pt;margin-top:7.85pt;width:12.3pt;height:23.1pt;z-index:253675520;mso-width-relative:margin;mso-height-relative:margin" coordorigin="25434,7256" coordsize="168782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">
                      <v:shape id="Textfeld 3" o:spid="_x0000_s193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7E20298" w14:textId="3D24756B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937" type="#_x0000_t202" style="position:absolute;left:28228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48A5A16" w14:textId="48BE1B2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93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7012C34" wp14:editId="65B2F27D">
                      <wp:simplePos x="0" y="0"/>
                      <wp:positionH relativeFrom="column">
                        <wp:posOffset>1459230</wp:posOffset>
                      </wp:positionH>
                      <wp:positionV relativeFrom="paragraph">
                        <wp:posOffset>139797</wp:posOffset>
                      </wp:positionV>
                      <wp:extent cx="3888888" cy="518795"/>
                      <wp:effectExtent l="520700" t="0" r="10160" b="14605"/>
                      <wp:wrapNone/>
                      <wp:docPr id="34036687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8888" cy="518795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B5F8E" w14:textId="55130DAB" w:rsidR="00003BB0" w:rsidRPr="00CF4C38" w:rsidRDefault="001949C6" w:rsidP="00DE2BAF">
                                  <w:pPr>
                                    <w:pStyle w:val="TextSprechblasen"/>
                                  </w:pPr>
                                  <w:r>
                                    <w:rPr>
                                      <w:szCs w:val="22"/>
                                    </w:rPr>
                                    <w:t xml:space="preserve">     </w:t>
                                  </w:r>
                                  <w:r w:rsidR="00003BB0">
                                    <w:rPr>
                                      <w:szCs w:val="22"/>
                                    </w:rPr>
                                    <w:t>ist so groß wie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    </m:t>
                                    </m:r>
                                  </m:oMath>
                                  <w:r w:rsidR="00003BB0">
                                    <w:rPr>
                                      <w:szCs w:val="22"/>
                                    </w:rPr>
                                    <w:t xml:space="preserve">: </w:t>
                                  </w:r>
                                  <w:r w:rsidR="00003BB0">
                                    <w:t xml:space="preserve">Wer den Schokoriegel in doppelt so viele Stücke eingeteilt hat, kann doppelt so viele Stücke nehmen und bekommt den gleichen Anteil. </w:t>
                                  </w:r>
                                </w:p>
                                <w:p w14:paraId="5B0D89E6" w14:textId="77777777" w:rsidR="00003BB0" w:rsidRPr="00CF4C38" w:rsidRDefault="00003BB0" w:rsidP="00DE2BAF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6399CEF" w14:textId="77777777" w:rsidR="00003BB0" w:rsidRPr="00647B02" w:rsidRDefault="00003BB0" w:rsidP="00DE2BAF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12C34" id="_x0000_s1939" type="#_x0000_t62" style="position:absolute;margin-left:114.9pt;margin-top:11pt;width:306.2pt;height:40.8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" adj="-2788,19496" filled="f" strokecolor="#bfbfbf [2412]" strokeweight="1pt">
                      <v:textbox inset="1mm,1mm,1mm,1mm">
                        <w:txbxContent>
                          <w:p w14:paraId="1F7B5F8E" w14:textId="55130DAB" w:rsidR="00003BB0" w:rsidRPr="00CF4C38" w:rsidRDefault="001949C6" w:rsidP="00DE2BAF">
                            <w:pPr>
                              <w:pStyle w:val="TextSprechblasen"/>
                            </w:pPr>
                            <w:r>
                              <w:rPr>
                                <w:szCs w:val="22"/>
                              </w:rPr>
                              <w:t xml:space="preserve">     </w:t>
                            </w:r>
                            <w:r w:rsidR="00003BB0">
                              <w:rPr>
                                <w:szCs w:val="22"/>
                              </w:rPr>
                              <w:t>ist so groß wie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    </m:t>
                              </m:r>
                            </m:oMath>
                            <w:r w:rsidR="00003BB0">
                              <w:rPr>
                                <w:szCs w:val="22"/>
                              </w:rPr>
                              <w:t xml:space="preserve">: </w:t>
                            </w:r>
                            <w:r w:rsidR="00003BB0">
                              <w:t xml:space="preserve">Wer den Schokoriegel in doppelt so viele Stücke eingeteilt hat, kann doppelt so viele Stücke nehmen und bekommt den gleichen Anteil. </w:t>
                            </w:r>
                          </w:p>
                          <w:p w14:paraId="5B0D89E6" w14:textId="77777777" w:rsidR="00003BB0" w:rsidRPr="00CF4C38" w:rsidRDefault="00003BB0" w:rsidP="00DE2BA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6399CEF" w14:textId="77777777" w:rsidR="00003BB0" w:rsidRPr="00647B02" w:rsidRDefault="00003BB0" w:rsidP="00DE2BAF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1EBAF3" w14:textId="697D0234" w:rsidR="001F2E0E" w:rsidRPr="005B6061" w:rsidRDefault="004E5C7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0080" behindDoc="0" locked="0" layoutInCell="1" allowOverlap="1" wp14:anchorId="76B1F5B1" wp14:editId="384ACDCC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22860</wp:posOffset>
                      </wp:positionV>
                      <wp:extent cx="581025" cy="702310"/>
                      <wp:effectExtent l="0" t="0" r="3175" b="8890"/>
                      <wp:wrapNone/>
                      <wp:docPr id="818837395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9887223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89813115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4E8C64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B1F5B1" id="_x0000_s1940" style="position:absolute;margin-left:48.95pt;margin-top:1.8pt;width:45.75pt;height:55.3pt;z-index:253230080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">
                      <v:shape id="Grafik 7" o:spid="_x0000_s1941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">
                        <v:imagedata r:id="rId65" o:title="" chromakey="white"/>
                      </v:shape>
                      <v:shape id="_x0000_s1942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64E8C64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F6E8ED" w14:textId="61E920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528E1D" w14:textId="56BDD06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522A2FC" w14:textId="7373355B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7B93D4FD" wp14:editId="4F96C290">
                      <wp:simplePos x="0" y="0"/>
                      <wp:positionH relativeFrom="column">
                        <wp:posOffset>2268832</wp:posOffset>
                      </wp:positionH>
                      <wp:positionV relativeFrom="paragraph">
                        <wp:posOffset>122127</wp:posOffset>
                      </wp:positionV>
                      <wp:extent cx="1932305" cy="443865"/>
                      <wp:effectExtent l="0" t="0" r="264795" b="13335"/>
                      <wp:wrapNone/>
                      <wp:docPr id="87572566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2305" cy="443865"/>
                              </a:xfrm>
                              <a:prstGeom prst="wedgeRoundRectCallout">
                                <a:avLst>
                                  <a:gd name="adj1" fmla="val 61696"/>
                                  <a:gd name="adj2" fmla="val -3626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9DA00" w14:textId="5F34B80F" w:rsidR="00003BB0" w:rsidRPr="00647B02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Ich stelle mir eine Situation vor, mit der ich die Brüche vergleichen kann.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3D4FD" id="_x0000_s1943" type="#_x0000_t62" style="position:absolute;margin-left:178.65pt;margin-top:9.6pt;width:152.15pt;height:34.9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" adj="24126,10017" filled="f" strokecolor="#bfbfbf [2412]" strokeweight="1pt">
                      <v:textbox inset="1mm,1mm,1mm,1mm">
                        <w:txbxContent>
                          <w:p w14:paraId="4629DA00" w14:textId="5F34B80F" w:rsidR="00003BB0" w:rsidRPr="00647B02" w:rsidRDefault="00003BB0" w:rsidP="00DE2BAF">
                            <w:pPr>
                              <w:pStyle w:val="TextSprechblasen"/>
                            </w:pPr>
                            <w:r>
                              <w:t>Ich stelle mir eine Situation vor, mit der ich die Brüche vergleichen kann.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2128" behindDoc="0" locked="0" layoutInCell="1" allowOverlap="1" wp14:anchorId="4D13744F" wp14:editId="303478FF">
                      <wp:simplePos x="0" y="0"/>
                      <wp:positionH relativeFrom="column">
                        <wp:posOffset>4335968</wp:posOffset>
                      </wp:positionH>
                      <wp:positionV relativeFrom="paragraph">
                        <wp:posOffset>39531</wp:posOffset>
                      </wp:positionV>
                      <wp:extent cx="645795" cy="722893"/>
                      <wp:effectExtent l="0" t="0" r="0" b="1270"/>
                      <wp:wrapNone/>
                      <wp:docPr id="1701415906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730093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91569087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5B2E99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3744F" id="_x0000_s1944" style="position:absolute;margin-left:341.4pt;margin-top:3.1pt;width:50.85pt;height:56.9pt;z-index:253232128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">
                      <v:shape id="Grafik 6" o:spid="_x0000_s194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">
                        <v:imagedata r:id="rId74" o:title="" chromakey="white"/>
                      </v:shape>
                      <v:shape id="_x0000_s194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A5B2E99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CD37D15" w14:textId="5DA3755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5C5D04B" w14:textId="600B9AF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0D4B7F1" w14:textId="5A032D36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4176" behindDoc="0" locked="0" layoutInCell="1" allowOverlap="1" wp14:anchorId="78D39749" wp14:editId="68128D0D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58871</wp:posOffset>
                      </wp:positionV>
                      <wp:extent cx="654206" cy="797191"/>
                      <wp:effectExtent l="0" t="0" r="6350" b="3175"/>
                      <wp:wrapNone/>
                      <wp:docPr id="1948616612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4206" cy="797191"/>
                                <a:chOff x="48807" y="-22507"/>
                                <a:chExt cx="654268" cy="7977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529997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48807" y="-22507"/>
                                  <a:ext cx="65426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2800978" name="Textfeld 12"/>
                              <wps:cNvSpPr txBox="1"/>
                              <wps:spPr>
                                <a:xfrm>
                                  <a:off x="197382" y="62839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F7212F" w14:textId="77777777" w:rsidR="00003BB0" w:rsidRPr="0020319D" w:rsidRDefault="00003BB0" w:rsidP="00DE2BAF">
                                    <w:pPr>
                                      <w:pStyle w:val="Zitat1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Dilara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D39749" id="_x0000_s1947" style="position:absolute;margin-left:18.25pt;margin-top:4.65pt;width:51.5pt;height:62.75pt;z-index:253234176;mso-width-relative:margin;mso-height-relative:margin" coordorigin="488,-225" coordsize="6542,79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">
                      <v:shape id="Grafik 1" o:spid="_x0000_s1948" type="#_x0000_t75" style="position:absolute;left:488;top:-225;width:6542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">
                        <v:imagedata r:id="rId110" o:title="" chromakey="white"/>
                      </v:shape>
                      <v:shape id="_x0000_s1949" type="#_x0000_t202" style="position:absolute;left:1973;top:6283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F7212F" w14:textId="77777777" w:rsidR="00003BB0" w:rsidRPr="0020319D" w:rsidRDefault="00003BB0" w:rsidP="00DE2BAF">
                              <w:pPr>
                                <w:pStyle w:val="Zitat1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Dilara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BA18B91" w14:textId="74B61F4F" w:rsidR="001F2E0E" w:rsidRPr="005B6061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3712" behindDoc="0" locked="0" layoutInCell="1" allowOverlap="1" wp14:anchorId="2987D20E" wp14:editId="3E84EA36">
                      <wp:simplePos x="0" y="0"/>
                      <wp:positionH relativeFrom="column">
                        <wp:posOffset>2246306</wp:posOffset>
                      </wp:positionH>
                      <wp:positionV relativeFrom="paragraph">
                        <wp:posOffset>152400</wp:posOffset>
                      </wp:positionV>
                      <wp:extent cx="153670" cy="293370"/>
                      <wp:effectExtent l="0" t="0" r="0" b="0"/>
                      <wp:wrapNone/>
                      <wp:docPr id="9452325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05201019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EFB8C4" w14:textId="48ECE378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8254908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FC0F67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102684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7D20E" id="_x0000_s1950" style="position:absolute;margin-left:176.85pt;margin-top:12pt;width:12.1pt;height:23.1pt;z-index:25368371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">
                      <v:shape id="Textfeld 3" o:spid="_x0000_s1951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31EFB8C4" w14:textId="48ECE378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5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FC0F67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5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1664" behindDoc="0" locked="0" layoutInCell="1" allowOverlap="1" wp14:anchorId="13F83B10" wp14:editId="2262AC9E">
                      <wp:simplePos x="0" y="0"/>
                      <wp:positionH relativeFrom="column">
                        <wp:posOffset>1894529</wp:posOffset>
                      </wp:positionH>
                      <wp:positionV relativeFrom="paragraph">
                        <wp:posOffset>145415</wp:posOffset>
                      </wp:positionV>
                      <wp:extent cx="153670" cy="293681"/>
                      <wp:effectExtent l="0" t="0" r="0" b="0"/>
                      <wp:wrapNone/>
                      <wp:docPr id="83848802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26736038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9DF2A9" w14:textId="6DA3204D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298640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93A4D5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79431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F83B10" id="_x0000_s1954" style="position:absolute;margin-left:149.2pt;margin-top:11.45pt;width:12.1pt;height:23.1pt;z-index:25368166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">
                      <v:shape id="Textfeld 3" o:spid="_x0000_s1955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F9DF2A9" w14:textId="6DA3204D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956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293A4D5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5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79616" behindDoc="0" locked="0" layoutInCell="1" allowOverlap="1" wp14:anchorId="3638BBB9" wp14:editId="7A22C168">
                      <wp:simplePos x="0" y="0"/>
                      <wp:positionH relativeFrom="column">
                        <wp:posOffset>1136326</wp:posOffset>
                      </wp:positionH>
                      <wp:positionV relativeFrom="paragraph">
                        <wp:posOffset>151130</wp:posOffset>
                      </wp:positionV>
                      <wp:extent cx="153670" cy="293370"/>
                      <wp:effectExtent l="0" t="0" r="0" b="0"/>
                      <wp:wrapNone/>
                      <wp:docPr id="8014606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49159240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4B4833" w14:textId="77777777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949C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7495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3E33F0" w14:textId="6BCF2A33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577581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8BBB9" id="_x0000_s1958" style="position:absolute;margin-left:89.45pt;margin-top:11.9pt;width:12.1pt;height:23.1pt;z-index:25367961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">
                      <v:shape id="Textfeld 3" o:spid="_x0000_s1959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C4B4833" w14:textId="77777777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C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960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53E33F0" w14:textId="6BCF2A33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961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FDDDB8" wp14:editId="2ABA1FB7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1086</wp:posOffset>
                      </wp:positionV>
                      <wp:extent cx="3307715" cy="541020"/>
                      <wp:effectExtent l="381000" t="0" r="6985" b="17780"/>
                      <wp:wrapNone/>
                      <wp:docPr id="170969093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7715" cy="541020"/>
                              </a:xfrm>
                              <a:prstGeom prst="wedgeRoundRectCallout">
                                <a:avLst>
                                  <a:gd name="adj1" fmla="val -60674"/>
                                  <a:gd name="adj2" fmla="val -1706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EC0A0" w14:textId="67787F0B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Im gleichen Streifen sehe ich ganz schnell, welcher Anteil kleiner ist: </w:t>
                                  </w:r>
                                  <w:r>
                                    <w:br/>
                                  </w:r>
                                  <w:r w:rsidR="001949C6">
                                    <w:t xml:space="preserve">    </w:t>
                                  </w:r>
                                  <w:r>
                                    <w:t xml:space="preserve"> ist kleiner als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. Bei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 hat der Computer weniger kopiert.</w:t>
                                  </w:r>
                                </w:p>
                                <w:p w14:paraId="329A3215" w14:textId="036A29B5" w:rsidR="00003BB0" w:rsidRPr="00647B02" w:rsidRDefault="00003BB0" w:rsidP="00DE2BAF">
                                  <w:pPr>
                                    <w:pStyle w:val="TextSprechblasen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DDDB8" id="_x0000_s1962" type="#_x0000_t62" style="position:absolute;margin-left:86.35pt;margin-top:.1pt;width:260.45pt;height:42.6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" adj="-2306,7114" filled="f" strokecolor="#bfbfbf [2412]" strokeweight="1pt">
                      <v:textbox inset="1mm,1mm,1mm,1mm">
                        <w:txbxContent>
                          <w:p w14:paraId="1ACEC0A0" w14:textId="67787F0B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Im gleichen Streifen sehe ich ganz schnell, welcher Anteil kleiner ist: </w:t>
                            </w:r>
                            <w:r>
                              <w:br/>
                            </w:r>
                            <w:r w:rsidR="001949C6">
                              <w:t xml:space="preserve">    </w:t>
                            </w:r>
                            <w:r>
                              <w:t xml:space="preserve"> ist kleiner als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. Bei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  <m:r>
                                <w:rPr>
                                  <w:rFonts w:ascii="Cambria Math" w:hAnsi="Cambria Math"/>
                                  <w:szCs w:val="22"/>
                                </w:rPr>
                                <m:t xml:space="preserve"> </m:t>
                              </m:r>
                            </m:oMath>
                            <w:r>
                              <w:t xml:space="preserve"> hat der Computer weniger kopiert.</w:t>
                            </w:r>
                          </w:p>
                          <w:p w14:paraId="329A3215" w14:textId="036A29B5" w:rsidR="00003BB0" w:rsidRPr="00647B02" w:rsidRDefault="00003BB0" w:rsidP="00DE2BAF">
                            <w:pPr>
                              <w:pStyle w:val="TextSprechblasen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740C9E" w14:textId="42A51899" w:rsidR="001F2E0E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344768" behindDoc="0" locked="0" layoutInCell="1" allowOverlap="1" wp14:anchorId="31B88CC9" wp14:editId="3AB7CD46">
                      <wp:simplePos x="0" y="0"/>
                      <wp:positionH relativeFrom="column">
                        <wp:posOffset>4580255</wp:posOffset>
                      </wp:positionH>
                      <wp:positionV relativeFrom="paragraph">
                        <wp:posOffset>160655</wp:posOffset>
                      </wp:positionV>
                      <wp:extent cx="463550" cy="817880"/>
                      <wp:effectExtent l="0" t="0" r="6350" b="7620"/>
                      <wp:wrapNone/>
                      <wp:docPr id="79810543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3550" cy="817880"/>
                                <a:chOff x="26037" y="-68428"/>
                                <a:chExt cx="463842" cy="819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705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37" y="-68428"/>
                                  <a:ext cx="46384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4420263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F20434" w14:textId="77777777" w:rsidR="00E26FA3" w:rsidRPr="0020319D" w:rsidRDefault="00E26FA3" w:rsidP="00E26FA3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88CC9" id="_x0000_s1963" style="position:absolute;margin-left:360.65pt;margin-top:12.65pt;width:36.5pt;height:64.4pt;z-index:253344768;mso-width-relative:margin;mso-height-relative:margin" coordorigin="260,-684" coordsize="4638,8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">
                      <v:shape id="Grafik 5" o:spid="_x0000_s1964" type="#_x0000_t75" style="position:absolute;left:260;top:-684;width:463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">
                        <v:imagedata r:id="rId90" o:title="" chromakey="white"/>
                      </v:shape>
                      <v:shape id="_x0000_s19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7F20434" w14:textId="77777777" w:rsidR="00E26FA3" w:rsidRPr="0020319D" w:rsidRDefault="00E26FA3" w:rsidP="00E26FA3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2150C86" w14:textId="212FC846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EBBAD4B" w14:textId="5F2F4E49" w:rsidR="001F2E0E" w:rsidRDefault="001949C6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5760" behindDoc="0" locked="0" layoutInCell="1" allowOverlap="1" wp14:anchorId="1E86443D" wp14:editId="0C19F808">
                      <wp:simplePos x="0" y="0"/>
                      <wp:positionH relativeFrom="column">
                        <wp:posOffset>3156238</wp:posOffset>
                      </wp:positionH>
                      <wp:positionV relativeFrom="paragraph">
                        <wp:posOffset>97165</wp:posOffset>
                      </wp:positionV>
                      <wp:extent cx="153670" cy="293681"/>
                      <wp:effectExtent l="0" t="0" r="0" b="0"/>
                      <wp:wrapNone/>
                      <wp:docPr id="20619937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5000268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26DCCE" w14:textId="1B29A439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21511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6187B0B" w14:textId="403303F6" w:rsidR="001949C6" w:rsidRPr="001949C6" w:rsidRDefault="001949C6" w:rsidP="001949C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83000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86443D" id="_x0000_s1966" style="position:absolute;margin-left:248.5pt;margin-top:7.65pt;width:12.1pt;height:23.1pt;z-index:25368576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">
                      <v:shape id="Textfeld 3" o:spid="_x0000_s1967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F26DCCE" w14:textId="1B29A439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96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16187B0B" w14:textId="403303F6" w:rsidR="001949C6" w:rsidRPr="001949C6" w:rsidRDefault="001949C6" w:rsidP="001949C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96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26FA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2848E74" wp14:editId="3873C03C">
                      <wp:simplePos x="0" y="0"/>
                      <wp:positionH relativeFrom="column">
                        <wp:posOffset>2264799</wp:posOffset>
                      </wp:positionH>
                      <wp:positionV relativeFrom="paragraph">
                        <wp:posOffset>104734</wp:posOffset>
                      </wp:positionV>
                      <wp:extent cx="2165350" cy="492125"/>
                      <wp:effectExtent l="0" t="0" r="311150" b="15875"/>
                      <wp:wrapNone/>
                      <wp:docPr id="80355206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5350" cy="492125"/>
                              </a:xfrm>
                              <a:prstGeom prst="wedgeRoundRectCallout">
                                <a:avLst>
                                  <a:gd name="adj1" fmla="val 62415"/>
                                  <a:gd name="adj2" fmla="val -3526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DD0411" w14:textId="43562A5B" w:rsidR="00E26FA3" w:rsidRPr="00647B02" w:rsidRDefault="00E26FA3" w:rsidP="00FA70CB">
                                  <w:pPr>
                                    <w:pStyle w:val="TextSprechblasen"/>
                                  </w:pPr>
                                  <w:r>
                                    <w:t>Ich vergleiche mit</w:t>
                                  </w:r>
                                  <w:r w:rsidR="001949C6">
                                    <w:t xml:space="preserve">     </w:t>
                                  </w:r>
                                  <w:r>
                                    <w:t>:</w:t>
                                  </w:r>
                                  <w:r w:rsidR="007365C9">
                                    <w:t xml:space="preserve"> D</w:t>
                                  </w:r>
                                  <w:r>
                                    <w:t>as</w:t>
                                  </w:r>
                                  <w:r w:rsidR="00FA70CB">
                                    <w:t xml:space="preserve"> sehe ich </w:t>
                                  </w:r>
                                  <w:r w:rsidR="00FA70CB">
                                    <w:br/>
                                    <w:t xml:space="preserve">inzwischen auch ohne Streifentafel. 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48E74" id="_x0000_s1970" type="#_x0000_t62" style="position:absolute;margin-left:178.35pt;margin-top:8.25pt;width:170.5pt;height:38.7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" adj="24282,3183" filled="f" strokecolor="#bfbfbf [2412]" strokeweight="1pt">
                      <v:textbox inset="1mm,1mm,1mm,1mm">
                        <w:txbxContent>
                          <w:p w14:paraId="76DD0411" w14:textId="43562A5B" w:rsidR="00E26FA3" w:rsidRPr="00647B02" w:rsidRDefault="00E26FA3" w:rsidP="00FA70CB">
                            <w:pPr>
                              <w:pStyle w:val="TextSprechblasen"/>
                            </w:pPr>
                            <w:r>
                              <w:t>Ich vergleiche mit</w:t>
                            </w:r>
                            <w:r w:rsidR="001949C6">
                              <w:t xml:space="preserve">     </w:t>
                            </w:r>
                            <w:r>
                              <w:t>:</w:t>
                            </w:r>
                            <w:r w:rsidR="007365C9">
                              <w:t xml:space="preserve"> D</w:t>
                            </w:r>
                            <w:r>
                              <w:t>as</w:t>
                            </w:r>
                            <w:r w:rsidR="00FA70CB">
                              <w:t xml:space="preserve"> sehe ich </w:t>
                            </w:r>
                            <w:r w:rsidR="00FA70CB">
                              <w:br/>
                              <w:t xml:space="preserve">inzwischen auch ohne Streifentafel.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1243C7" w14:textId="03A1E40B" w:rsidR="00E26FA3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  <w:p w14:paraId="0C8E4594" w14:textId="3C9FA38C" w:rsidR="00E26FA3" w:rsidRPr="005B6061" w:rsidRDefault="00E26FA3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3CD9754D" w14:textId="77777777" w:rsidTr="0068490F">
        <w:tc>
          <w:tcPr>
            <w:tcW w:w="709" w:type="dxa"/>
          </w:tcPr>
          <w:p w14:paraId="02A4F385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0D1EEAD2" w14:textId="59EF42ED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1B81F046" w14:textId="77777777" w:rsidR="001F2E0E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62321ED" w14:textId="590FFA85" w:rsidR="00FA70CB" w:rsidRPr="005B6061" w:rsidRDefault="00FA70CB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8312280" w14:textId="77777777" w:rsidTr="0068490F">
        <w:tc>
          <w:tcPr>
            <w:tcW w:w="709" w:type="dxa"/>
          </w:tcPr>
          <w:p w14:paraId="7D75F165" w14:textId="7B9CD45F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5911A66E" wp14:editId="44C4532D">
                  <wp:extent cx="360000" cy="272386"/>
                  <wp:effectExtent l="0" t="0" r="2540" b="0"/>
                  <wp:docPr id="1698763887" name="Grafik 1698763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BABB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06B841D2" w14:textId="444E784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dir die Vergleichswege der Jungen und Mädchen für Brüche an: </w:t>
            </w:r>
          </w:p>
          <w:p w14:paraId="65C1D5B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 sind ähnlich? Finde Brüche, mit denen man die Wege gut erklären kann.</w:t>
            </w:r>
          </w:p>
        </w:tc>
      </w:tr>
      <w:tr w:rsidR="001F2E0E" w:rsidRPr="005B6061" w14:paraId="0788D925" w14:textId="77777777" w:rsidTr="0068490F">
        <w:tc>
          <w:tcPr>
            <w:tcW w:w="709" w:type="dxa"/>
          </w:tcPr>
          <w:p w14:paraId="700571D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1BED7A82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0819DA1" w14:textId="2F147FD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E69BE2D" w14:textId="77777777" w:rsidTr="0068490F">
        <w:tc>
          <w:tcPr>
            <w:tcW w:w="709" w:type="dxa"/>
          </w:tcPr>
          <w:p w14:paraId="3485DEC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  <w:p w14:paraId="6CED4F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43EA76D3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0CFAF28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702B3C85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18E6064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5E6B985D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7AA45D2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5F27864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692BF8FA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</w:p>
          <w:p w14:paraId="27FF2800" w14:textId="56FB746C" w:rsidR="002149EF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7AE38C4" wp14:editId="7F6AF19F">
                  <wp:extent cx="360000" cy="272386"/>
                  <wp:effectExtent l="0" t="0" r="2540" b="0"/>
                  <wp:docPr id="1492697113" name="Grafik 1492697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AE58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594C63B" w14:textId="6E394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(&gt;), oder gleich (=) ? </w:t>
            </w:r>
          </w:p>
          <w:p w14:paraId="6785ABC0" w14:textId="20E7F28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Probiere die Wege bei diesen Vergleichsaufgaben aus:</w:t>
            </w:r>
            <w:r w:rsidR="001949C6">
              <w:rPr>
                <w:rFonts w:ascii="Calibri" w:hAnsi="Calibri"/>
                <w:noProof/>
              </w:rPr>
              <w:t xml:space="preserve"> </w:t>
            </w:r>
          </w:p>
          <w:p w14:paraId="0E1AC38A" w14:textId="6D3528C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3153D023" wp14:editId="43B4A382">
                      <wp:simplePos x="0" y="0"/>
                      <wp:positionH relativeFrom="column">
                        <wp:posOffset>1449705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7" name="Textfeld 1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A0D7C" w14:textId="7209FCBB" w:rsidR="00003BB0" w:rsidRDefault="00003BB0" w:rsidP="001949C6">
                                  <w:r>
                                    <w:t xml:space="preserve">(2)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3D023" id="Textfeld 11247" o:spid="_x0000_s1971" type="#_x0000_t202" style="position:absolute;margin-left:114.15pt;margin-top:9.35pt;width:79.35pt;height:39.6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79CA0D7C" w14:textId="7209FCBB" w:rsidR="00003BB0" w:rsidRDefault="00003BB0" w:rsidP="001949C6">
                            <w:r>
                              <w:t xml:space="preserve">(2)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6952FBE6" wp14:editId="03F18600">
                      <wp:simplePos x="0" y="0"/>
                      <wp:positionH relativeFrom="column">
                        <wp:posOffset>2773680</wp:posOffset>
                      </wp:positionH>
                      <wp:positionV relativeFrom="paragraph">
                        <wp:posOffset>118745</wp:posOffset>
                      </wp:positionV>
                      <wp:extent cx="1007745" cy="502920"/>
                      <wp:effectExtent l="25400" t="25400" r="84455" b="93980"/>
                      <wp:wrapNone/>
                      <wp:docPr id="11248" name="Textfeld 1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0FF1CF" w14:textId="61788E3C" w:rsidR="00003BB0" w:rsidRDefault="00003BB0" w:rsidP="001949C6">
                                  <w:r>
                                    <w:t xml:space="preserve">(3)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2FBE6" id="Textfeld 11248" o:spid="_x0000_s1972" type="#_x0000_t202" style="position:absolute;margin-left:218.4pt;margin-top:9.35pt;width:79.3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50FF1CF" w14:textId="61788E3C" w:rsidR="00003BB0" w:rsidRDefault="00003BB0" w:rsidP="001949C6">
                            <w:r>
                              <w:t xml:space="preserve">(3)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3C74EC9B" wp14:editId="4A8DF9CA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118745</wp:posOffset>
                      </wp:positionV>
                      <wp:extent cx="1007745" cy="502285"/>
                      <wp:effectExtent l="25400" t="25400" r="84455" b="94615"/>
                      <wp:wrapNone/>
                      <wp:docPr id="11249" name="Textfeld 1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22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3216D" w14:textId="6DEBFA6D" w:rsidR="00003BB0" w:rsidRDefault="00003BB0" w:rsidP="001949C6">
                                  <w:r>
                                    <w:t xml:space="preserve">(1) </w:t>
                                  </w:r>
                                  <w:r w:rsidR="001949C6">
                                    <w:t xml:space="preserve">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4EC9B" id="Textfeld 11249" o:spid="_x0000_s1973" type="#_x0000_t202" style="position:absolute;margin-left:3.9pt;margin-top:9.35pt;width:79.35pt;height:39.5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2603216D" w14:textId="6DEBFA6D" w:rsidR="00003BB0" w:rsidRDefault="00003BB0" w:rsidP="001949C6">
                            <w:r>
                              <w:t xml:space="preserve">(1) </w:t>
                            </w:r>
                            <w:r w:rsidR="001949C6"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98656" behindDoc="0" locked="0" layoutInCell="1" allowOverlap="1" wp14:anchorId="2D8E71BD" wp14:editId="577ED186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300355</wp:posOffset>
                  </wp:positionV>
                  <wp:extent cx="142240" cy="146050"/>
                  <wp:effectExtent l="0" t="0" r="10160" b="6350"/>
                  <wp:wrapNone/>
                  <wp:docPr id="1953012003" name="Grafik 1953012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2A146814" wp14:editId="344B9214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708660</wp:posOffset>
                      </wp:positionV>
                      <wp:extent cx="1007745" cy="504825"/>
                      <wp:effectExtent l="25400" t="25400" r="84455" b="92075"/>
                      <wp:wrapNone/>
                      <wp:docPr id="11251" name="Textfeld 1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61C5F4" w14:textId="4C200D24" w:rsidR="00003BB0" w:rsidRDefault="00003BB0" w:rsidP="001949C6">
                                  <w:r>
                                    <w:t xml:space="preserve">(5)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46814" id="Textfeld 11251" o:spid="_x0000_s1974" type="#_x0000_t202" style="position:absolute;margin-left:138.7pt;margin-top:55.8pt;width:79.35pt;height:39.75pt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0C61C5F4" w14:textId="4C200D24" w:rsidR="00003BB0" w:rsidRDefault="00003BB0" w:rsidP="001949C6">
                            <w:r>
                              <w:t xml:space="preserve">(5)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B71EA83" wp14:editId="63AE6452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698500</wp:posOffset>
                      </wp:positionV>
                      <wp:extent cx="1007745" cy="504825"/>
                      <wp:effectExtent l="25400" t="25400" r="84455" b="92075"/>
                      <wp:wrapNone/>
                      <wp:docPr id="11252" name="Textfeld 11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404F2C" w14:textId="30F8CBD4" w:rsidR="00003BB0" w:rsidRDefault="00003BB0" w:rsidP="001949C6">
                                  <w:r>
                                    <w:t xml:space="preserve">(4)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1EA83" id="Textfeld 11252" o:spid="_x0000_s1975" type="#_x0000_t202" style="position:absolute;margin-left:26.8pt;margin-top:55pt;width:79.35pt;height:39.75pt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31404F2C" w14:textId="30F8CBD4" w:rsidR="00003BB0" w:rsidRDefault="00003BB0" w:rsidP="001949C6">
                            <w:r>
                              <w:t xml:space="preserve">(4)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3CC2FFE" w14:textId="6D9EA156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34496" behindDoc="0" locked="0" layoutInCell="1" allowOverlap="1" wp14:anchorId="1F21601D" wp14:editId="3C2F4CB7">
                  <wp:simplePos x="0" y="0"/>
                  <wp:positionH relativeFrom="column">
                    <wp:posOffset>3244539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86" name="Grafik 13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0D9886D9" wp14:editId="47808141">
                      <wp:simplePos x="0" y="0"/>
                      <wp:positionH relativeFrom="column">
                        <wp:posOffset>3037733</wp:posOffset>
                      </wp:positionH>
                      <wp:positionV relativeFrom="paragraph">
                        <wp:posOffset>24834</wp:posOffset>
                      </wp:positionV>
                      <wp:extent cx="547357" cy="317500"/>
                      <wp:effectExtent l="0" t="0" r="0" b="0"/>
                      <wp:wrapNone/>
                      <wp:docPr id="56158434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0862049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679470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DF1749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604368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E1DB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5111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81471747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12311713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99CE7" w14:textId="51BAED9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56114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561DCB" w14:textId="3DB46D7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39879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D9886D9" id="_x0000_s1976" style="position:absolute;margin-left:239.2pt;margin-top:1.95pt;width:43.1pt;height:25pt;z-index:25369292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">
                      <v:group id="_x0000_s197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">
                        <v:shape id="Textfeld 3" o:spid="_x0000_s197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9DF1749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7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91E1DB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98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">
                        <v:shape id="Textfeld 3" o:spid="_x0000_s1982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D099CE7" w14:textId="51BAED9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98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2561DCB" w14:textId="3DB46D7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</w:p>
                            </w:txbxContent>
                          </v:textbox>
                        </v:shape>
                        <v:line id="Gerade Verbindung 1" o:spid="_x0000_s198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2A92F56A" wp14:editId="33045012">
                      <wp:simplePos x="0" y="0"/>
                      <wp:positionH relativeFrom="column">
                        <wp:posOffset>1783404</wp:posOffset>
                      </wp:positionH>
                      <wp:positionV relativeFrom="paragraph">
                        <wp:posOffset>22225</wp:posOffset>
                      </wp:positionV>
                      <wp:extent cx="560705" cy="317500"/>
                      <wp:effectExtent l="0" t="0" r="0" b="0"/>
                      <wp:wrapNone/>
                      <wp:docPr id="116296050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212755589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9074108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2DD5F" w14:textId="7AF7229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350550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36E57" w14:textId="40B17D9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924466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32072017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424099245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7896AB" w14:textId="7A88BD7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1054721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4A9EFA" w14:textId="1526BCA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783238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92F56A" id="_x0000_s1985" style="position:absolute;margin-left:140.45pt;margin-top:1.75pt;width:44.15pt;height:25pt;z-index:253690880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">
                      <v:group id="_x0000_s1986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">
                        <v:shape id="Textfeld 3" o:spid="_x0000_s1987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2DD5F" w14:textId="7AF7229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988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BF36E57" w14:textId="40B17D9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89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90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">
                        <v:shape id="Textfeld 3" o:spid="_x0000_s1991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27896AB" w14:textId="7A88BD7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992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34A9EFA" w14:textId="1526BCA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1993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61792" behindDoc="0" locked="0" layoutInCell="1" allowOverlap="1" wp14:anchorId="5398ACE5" wp14:editId="2F7BB965">
                  <wp:simplePos x="0" y="0"/>
                  <wp:positionH relativeFrom="column">
                    <wp:posOffset>567676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424934362" name="Grafik 42493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88832" behindDoc="0" locked="0" layoutInCell="1" allowOverlap="1" wp14:anchorId="7F864C09" wp14:editId="5B4CF949">
                      <wp:simplePos x="0" y="0"/>
                      <wp:positionH relativeFrom="column">
                        <wp:posOffset>342562</wp:posOffset>
                      </wp:positionH>
                      <wp:positionV relativeFrom="paragraph">
                        <wp:posOffset>24130</wp:posOffset>
                      </wp:positionV>
                      <wp:extent cx="560705" cy="317500"/>
                      <wp:effectExtent l="0" t="0" r="0" b="0"/>
                      <wp:wrapNone/>
                      <wp:docPr id="735724400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705" cy="317500"/>
                                <a:chOff x="-33684" y="0"/>
                                <a:chExt cx="594429" cy="317500"/>
                              </a:xfrm>
                            </wpg:grpSpPr>
                            <wpg:grpSp>
                              <wpg:cNvPr id="143981035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120460339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AD3186" w14:textId="1D57583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68522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06D553" w14:textId="0E28221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658373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6324623" name="Gruppieren 2"/>
                              <wpg:cNvGrpSpPr/>
                              <wpg:grpSpPr>
                                <a:xfrm>
                                  <a:off x="408247" y="0"/>
                                  <a:ext cx="152498" cy="317500"/>
                                  <a:chOff x="44784" y="-4831"/>
                                  <a:chExt cx="154566" cy="318283"/>
                                </a:xfrm>
                              </wpg:grpSpPr>
                              <wps:wsp>
                                <wps:cNvPr id="1800894967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497344" w14:textId="4548199E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748562" name="Textfeld 3"/>
                                <wps:cNvSpPr txBox="1"/>
                                <wps:spPr>
                                  <a:xfrm>
                                    <a:off x="44784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924C97" w14:textId="50F7BE69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26662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864C09" id="_x0000_s1994" style="position:absolute;margin-left:26.95pt;margin-top:1.9pt;width:44.15pt;height:25pt;z-index:253688832" coordorigin="-336" coordsize="594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">
                      <v:group id="_x0000_s1995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">
                        <v:shape id="Textfeld 3" o:spid="_x0000_s1996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CAD3186" w14:textId="1D57583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997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906D553" w14:textId="0E28221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1998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999" style="position:absolute;left:4082;width:1525;height:3175" coordorigin="44784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">
                        <v:shape id="Textfeld 3" o:spid="_x0000_s2000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2497344" w14:textId="4548199E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01" type="#_x0000_t202" style="position:absolute;left:44784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B924C97" w14:textId="50F7BE69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02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  <w:p w14:paraId="3B59F938" w14:textId="7A84874F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5BA99F0" w14:textId="1EE2A4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B02F54" w14:textId="77D3EFFC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9072" behindDoc="0" locked="0" layoutInCell="1" allowOverlap="1" wp14:anchorId="3A66B5EA" wp14:editId="7BE5A817">
                      <wp:simplePos x="0" y="0"/>
                      <wp:positionH relativeFrom="column">
                        <wp:posOffset>3656458</wp:posOffset>
                      </wp:positionH>
                      <wp:positionV relativeFrom="paragraph">
                        <wp:posOffset>126021</wp:posOffset>
                      </wp:positionV>
                      <wp:extent cx="547357" cy="317500"/>
                      <wp:effectExtent l="0" t="0" r="0" b="0"/>
                      <wp:wrapNone/>
                      <wp:docPr id="17714095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4207944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1461898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B7ACA0" w14:textId="3BFF2B15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1752786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30CF2" w14:textId="4254E16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420119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3123475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770024840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CB7F5" w14:textId="488F05D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276016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2F8DC43" w14:textId="751DE4EC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721670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A66B5EA" id="_x0000_s2003" style="position:absolute;margin-left:287.9pt;margin-top:9.9pt;width:43.1pt;height:25pt;z-index:253699072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">
                      <v:group id="_x0000_s2004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">
                        <v:shape id="Textfeld 3" o:spid="_x0000_s2005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AB7ACA0" w14:textId="3BFF2B15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06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1230CF2" w14:textId="4254E16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07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08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">
                        <v:shape id="Textfeld 3" o:spid="_x0000_s2009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E3CB7F5" w14:textId="488F05D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0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2F8DC43" w14:textId="751DE4EC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11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7024" behindDoc="0" locked="0" layoutInCell="1" allowOverlap="1" wp14:anchorId="641D7B3C" wp14:editId="0F10359E">
                      <wp:simplePos x="0" y="0"/>
                      <wp:positionH relativeFrom="column">
                        <wp:posOffset>2047286</wp:posOffset>
                      </wp:positionH>
                      <wp:positionV relativeFrom="paragraph">
                        <wp:posOffset>92363</wp:posOffset>
                      </wp:positionV>
                      <wp:extent cx="547357" cy="317500"/>
                      <wp:effectExtent l="0" t="0" r="0" b="0"/>
                      <wp:wrapNone/>
                      <wp:docPr id="89493603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19410299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97359102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9DB364" w14:textId="07E4487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2793970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5E8223" w14:textId="13B161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3452403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07610669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895756281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AA163B8" w14:textId="4405D394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057821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64257B" w14:textId="4B0ACFF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753452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1D7B3C" id="_x0000_s2012" style="position:absolute;margin-left:161.2pt;margin-top:7.25pt;width:43.1pt;height:25pt;z-index:25369702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">
                      <v:group id="_x0000_s2013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">
                        <v:shape id="Textfeld 3" o:spid="_x0000_s2014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D9DB364" w14:textId="07E4487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15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75E8223" w14:textId="13B161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line id="Gerade Verbindung 1" o:spid="_x0000_s2016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group id="_x0000_s2017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">
                        <v:shape id="Textfeld 3" o:spid="_x0000_s2018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AA163B8" w14:textId="4405D394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19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464257B" w14:textId="4B0ACFF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20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694976" behindDoc="0" locked="0" layoutInCell="1" allowOverlap="1" wp14:anchorId="548A203D" wp14:editId="27EB75B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92399</wp:posOffset>
                      </wp:positionV>
                      <wp:extent cx="547357" cy="317500"/>
                      <wp:effectExtent l="0" t="0" r="12065" b="0"/>
                      <wp:wrapNone/>
                      <wp:docPr id="197130060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26756" y="0"/>
                                <a:chExt cx="573351" cy="317500"/>
                              </a:xfrm>
                            </wpg:grpSpPr>
                            <wpg:grpSp>
                              <wpg:cNvPr id="663061976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85249046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6F657F" w14:textId="7F98201A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778293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0FF93B" w14:textId="2A3A0CF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089165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501624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6444086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EB0B93" w14:textId="1BF50C1F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38628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2FA8A1" w14:textId="5363F29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411526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48A203D" id="_x0000_s2021" style="position:absolute;margin-left:50.7pt;margin-top:7.3pt;width:43.1pt;height:25pt;z-index:253694976;mso-width-relative:margin" coordorigin="-267" coordsize="573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">
                      <v:group id="_x0000_s2022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">
                        <v:shape id="Textfeld 3" o:spid="_x0000_s202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86F657F" w14:textId="7F98201A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024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30FF93B" w14:textId="2A3A0CF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02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2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">
                        <v:shape id="Textfeld 3" o:spid="_x0000_s2027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7EB0B93" w14:textId="1BF50C1F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2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12FA8A1" w14:textId="5363F29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02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85ACE86" wp14:editId="522FDF82">
                      <wp:simplePos x="0" y="0"/>
                      <wp:positionH relativeFrom="column">
                        <wp:posOffset>3355975</wp:posOffset>
                      </wp:positionH>
                      <wp:positionV relativeFrom="paragraph">
                        <wp:posOffset>44336</wp:posOffset>
                      </wp:positionV>
                      <wp:extent cx="1007745" cy="504825"/>
                      <wp:effectExtent l="25400" t="25400" r="84455" b="92075"/>
                      <wp:wrapNone/>
                      <wp:docPr id="11250" name="Textfeld 1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74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752B1F" w14:textId="16313550" w:rsidR="00003BB0" w:rsidRDefault="00003BB0" w:rsidP="001949C6">
                                  <w:r>
                                    <w:t xml:space="preserve">(6)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CE86" id="Textfeld 11250" o:spid="_x0000_s2030" type="#_x0000_t202" style="position:absolute;margin-left:264.25pt;margin-top:3.5pt;width:79.35pt;height:39.7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" fillcolor="#f2f2f2 [3052]" stroked="f">
                      <v:shadow on="t" color="black" opacity="28180f" origin="-.5,-.5" offset=".74836mm,.74836mm"/>
                      <v:textbox>
                        <w:txbxContent>
                          <w:p w14:paraId="67752B1F" w14:textId="16313550" w:rsidR="00003BB0" w:rsidRDefault="00003BB0" w:rsidP="001949C6">
                            <w:r>
                              <w:t xml:space="preserve">(6)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148AA0" w14:textId="00628B7E" w:rsidR="001F2E0E" w:rsidRPr="005B6061" w:rsidRDefault="001949C6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3952" behindDoc="0" locked="0" layoutInCell="1" allowOverlap="1" wp14:anchorId="76E0BC0F" wp14:editId="7D9EDC9F">
                  <wp:simplePos x="0" y="0"/>
                  <wp:positionH relativeFrom="column">
                    <wp:posOffset>3874446</wp:posOffset>
                  </wp:positionH>
                  <wp:positionV relativeFrom="paragraph">
                    <wp:posOffset>54610</wp:posOffset>
                  </wp:positionV>
                  <wp:extent cx="142240" cy="146050"/>
                  <wp:effectExtent l="0" t="0" r="0" b="6350"/>
                  <wp:wrapNone/>
                  <wp:docPr id="13987" name="Grafik 13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26304" behindDoc="0" locked="0" layoutInCell="1" allowOverlap="1" wp14:anchorId="6BE4A00F" wp14:editId="016A6EFC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35884</wp:posOffset>
                  </wp:positionV>
                  <wp:extent cx="142240" cy="146050"/>
                  <wp:effectExtent l="0" t="0" r="0" b="6350"/>
                  <wp:wrapNone/>
                  <wp:docPr id="1005744343" name="Grafik 100574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2974080" behindDoc="0" locked="0" layoutInCell="1" allowOverlap="1" wp14:anchorId="0F0DF07F" wp14:editId="6AF3B3BE">
                  <wp:simplePos x="0" y="0"/>
                  <wp:positionH relativeFrom="column">
                    <wp:posOffset>842956</wp:posOffset>
                  </wp:positionH>
                  <wp:positionV relativeFrom="paragraph">
                    <wp:posOffset>24765</wp:posOffset>
                  </wp:positionV>
                  <wp:extent cx="142240" cy="146050"/>
                  <wp:effectExtent l="0" t="0" r="0" b="6350"/>
                  <wp:wrapNone/>
                  <wp:docPr id="1338139033" name="Grafik 1338139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6DF2F" w14:textId="54A5D7B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7CFDB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1E480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Lösungen: Wo eignet sich welcher Weg besonders gut?</w:t>
            </w:r>
          </w:p>
          <w:p w14:paraId="2570B9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Wo findet ihr noch andere Wege?</w:t>
            </w:r>
          </w:p>
          <w:p w14:paraId="71BEC3C8" w14:textId="77777777" w:rsidR="00DE2BAF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32DFF26C" w14:textId="77777777" w:rsidTr="0068490F">
        <w:trPr>
          <w:trHeight w:val="428"/>
        </w:trPr>
        <w:tc>
          <w:tcPr>
            <w:tcW w:w="709" w:type="dxa"/>
          </w:tcPr>
          <w:p w14:paraId="45DA1D20" w14:textId="49DDF2D4" w:rsidR="001F2E0E" w:rsidRPr="005B6061" w:rsidRDefault="002149E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62B9894D" wp14:editId="02D54A75">
                  <wp:extent cx="313144" cy="272386"/>
                  <wp:effectExtent l="0" t="0" r="0" b="0"/>
                  <wp:docPr id="243372096" name="Grafik 24337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B9C332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126474C2" w14:textId="09DA76A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Denkt euch selbst Aufgaben aus, die besonders gut zu einzelnen Wegen passen. </w:t>
            </w:r>
            <w:r w:rsidR="001949C6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Tauscht die Aufgaben untereinander aus und löst sie. Kontrolliert gemeinsam.</w:t>
            </w:r>
          </w:p>
        </w:tc>
      </w:tr>
      <w:tr w:rsidR="001F2E0E" w:rsidRPr="005B6061" w14:paraId="3D2FE314" w14:textId="77777777" w:rsidTr="0068490F">
        <w:tc>
          <w:tcPr>
            <w:tcW w:w="709" w:type="dxa"/>
          </w:tcPr>
          <w:p w14:paraId="34B2D730" w14:textId="695646EA" w:rsidR="001F2E0E" w:rsidRPr="005B6061" w:rsidRDefault="001F2E0E" w:rsidP="00E76F60">
            <w:pPr>
              <w:pStyle w:val="berschrift2"/>
            </w:pPr>
            <w:r w:rsidRPr="005B6061">
              <w:lastRenderedPageBreak/>
              <w:t>3</w:t>
            </w:r>
          </w:p>
        </w:tc>
        <w:tc>
          <w:tcPr>
            <w:tcW w:w="8610" w:type="dxa"/>
            <w:gridSpan w:val="3"/>
          </w:tcPr>
          <w:p w14:paraId="4BF62680" w14:textId="77D20667" w:rsidR="001F2E0E" w:rsidRPr="005B6061" w:rsidRDefault="001F2E0E" w:rsidP="00E76F60">
            <w:pPr>
              <w:pStyle w:val="berschrift2"/>
            </w:pPr>
            <w:r w:rsidRPr="005B6061">
              <w:t xml:space="preserve">Brüche und Prozente ordnen </w:t>
            </w:r>
            <w:r w:rsidR="001C7E49">
              <w:t>durch gleichnamig machen</w:t>
            </w:r>
          </w:p>
        </w:tc>
      </w:tr>
      <w:tr w:rsidR="001F2E0E" w:rsidRPr="005B6061" w14:paraId="6C5E1F88" w14:textId="77777777" w:rsidTr="0068490F">
        <w:tc>
          <w:tcPr>
            <w:tcW w:w="709" w:type="dxa"/>
          </w:tcPr>
          <w:p w14:paraId="0A4D6399" w14:textId="77777777" w:rsidR="001F2E0E" w:rsidRPr="005B6061" w:rsidRDefault="001F2E0E" w:rsidP="00E76F60">
            <w:pPr>
              <w:pStyle w:val="berschrift3"/>
            </w:pPr>
            <w:r w:rsidRPr="005B6061">
              <w:t>3.1</w:t>
            </w:r>
          </w:p>
        </w:tc>
        <w:tc>
          <w:tcPr>
            <w:tcW w:w="8610" w:type="dxa"/>
            <w:gridSpan w:val="3"/>
          </w:tcPr>
          <w:p w14:paraId="58D13153" w14:textId="2949A9ED" w:rsidR="001F2E0E" w:rsidRPr="005B6061" w:rsidRDefault="001F2E0E" w:rsidP="00E76F60">
            <w:pPr>
              <w:pStyle w:val="berschrift3"/>
            </w:pPr>
            <w:r w:rsidRPr="005B6061">
              <w:t xml:space="preserve">Brüche </w:t>
            </w:r>
            <w:r w:rsidR="001C7E49">
              <w:t xml:space="preserve">ordnen durch </w:t>
            </w:r>
            <w:r w:rsidRPr="005B6061">
              <w:t>gleichnamig machen</w:t>
            </w:r>
          </w:p>
        </w:tc>
      </w:tr>
      <w:tr w:rsidR="001F2E0E" w:rsidRPr="005B6061" w14:paraId="40CA19DF" w14:textId="77777777" w:rsidTr="0068490F">
        <w:tc>
          <w:tcPr>
            <w:tcW w:w="709" w:type="dxa"/>
          </w:tcPr>
          <w:p w14:paraId="71EC913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494FD5C0" w14:textId="469F143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Kleiner (&lt;), größer (&gt;) oder gleich (=)? </w:t>
            </w:r>
            <w:r w:rsidR="001C7E49">
              <w:rPr>
                <w:rFonts w:ascii="Calibri" w:hAnsi="Calibri"/>
                <w:noProof/>
              </w:rPr>
              <w:t xml:space="preserve">Tara und Tim </w:t>
            </w:r>
            <w:r w:rsidRPr="005B6061">
              <w:rPr>
                <w:rFonts w:ascii="Calibri" w:hAnsi="Calibri"/>
                <w:noProof/>
              </w:rPr>
              <w:t xml:space="preserve">sollen die Büche ordnen. </w:t>
            </w:r>
          </w:p>
          <w:p w14:paraId="16C80E01" w14:textId="1E2860D6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0320" behindDoc="0" locked="0" layoutInCell="1" allowOverlap="1" wp14:anchorId="036BF5F9" wp14:editId="6ACAC16A">
                      <wp:simplePos x="0" y="0"/>
                      <wp:positionH relativeFrom="column">
                        <wp:posOffset>4531360</wp:posOffset>
                      </wp:positionH>
                      <wp:positionV relativeFrom="paragraph">
                        <wp:posOffset>164465</wp:posOffset>
                      </wp:positionV>
                      <wp:extent cx="499745" cy="706755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55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B7AAD" w14:textId="77777777" w:rsidR="00003BB0" w:rsidRPr="0020319D" w:rsidRDefault="00003BB0" w:rsidP="00D023A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BF5F9" id="Gruppieren 14" o:spid="_x0000_s2031" style="position:absolute;margin-left:356.8pt;margin-top:12.95pt;width:39.35pt;height:55.65pt;z-index:253240320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">
                      <v:shape id="Grafik 11" o:spid="_x0000_s2032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13" o:title="" chromakey="white"/>
                      </v:shape>
                      <v:shape id="_x0000_s2033" type="#_x0000_t202" style="position:absolute;left:644;top:5599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11B7AAD" w14:textId="77777777" w:rsidR="00003BB0" w:rsidRPr="0020319D" w:rsidRDefault="00003BB0" w:rsidP="00D023A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CDFB62" w14:textId="022D47CE" w:rsidR="001F2E0E" w:rsidRPr="005B6061" w:rsidRDefault="00976BBA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D29D74D" wp14:editId="6FBE1F5F">
                      <wp:simplePos x="0" y="0"/>
                      <wp:positionH relativeFrom="column">
                        <wp:posOffset>2750185</wp:posOffset>
                      </wp:positionH>
                      <wp:positionV relativeFrom="paragraph">
                        <wp:posOffset>28575</wp:posOffset>
                      </wp:positionV>
                      <wp:extent cx="1473835" cy="475615"/>
                      <wp:effectExtent l="0" t="0" r="164465" b="6985"/>
                      <wp:wrapNone/>
                      <wp:docPr id="591933583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835" cy="475615"/>
                              </a:xfrm>
                              <a:prstGeom prst="wedgeRoundRectCallout">
                                <a:avLst>
                                  <a:gd name="adj1" fmla="val 58973"/>
                                  <a:gd name="adj2" fmla="val 1067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6BA861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>Aber vielleicht kann man die Nenner passend machen?</w:t>
                                  </w:r>
                                </w:p>
                                <w:p w14:paraId="166FEACF" w14:textId="2749AC81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9D74D" id="_x0000_s2034" type="#_x0000_t62" style="position:absolute;margin-left:216.55pt;margin-top:2.25pt;width:116.05pt;height:37.4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" adj="23538,13107" fillcolor="white [3212]" strokecolor="#bfbfbf [2412]" strokeweight="1pt">
                      <v:textbox inset="1mm,1mm,1mm,1mm">
                        <w:txbxContent>
                          <w:p w14:paraId="506BA861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>Aber vielleicht kann man die Nenner passend machen?</w:t>
                            </w:r>
                          </w:p>
                          <w:p w14:paraId="166FEACF" w14:textId="2749AC81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61FA7136" wp14:editId="6CCC0AE4">
                      <wp:simplePos x="0" y="0"/>
                      <wp:positionH relativeFrom="column">
                        <wp:posOffset>-13683</wp:posOffset>
                      </wp:positionH>
                      <wp:positionV relativeFrom="paragraph">
                        <wp:posOffset>73086</wp:posOffset>
                      </wp:positionV>
                      <wp:extent cx="547370" cy="722577"/>
                      <wp:effectExtent l="0" t="0" r="0" b="190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22577"/>
                                <a:chOff x="0" y="0"/>
                                <a:chExt cx="547370" cy="72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135194" y="575721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E98BEA" w14:textId="77777777" w:rsidR="00003BB0" w:rsidRPr="0020319D" w:rsidRDefault="00003BB0" w:rsidP="00DE2BA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FA7136" id="_x0000_s2035" style="position:absolute;margin-left:-1.1pt;margin-top:5.75pt;width:43.1pt;height:56.9pt;z-index:253242368;mso-height-relative:margin" coordsize="5473,72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">
                      <v:shape id="Grafik 10" o:spid="_x0000_s203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48" o:title="" chromakey="white"/>
                      </v:shape>
                      <v:shape id="_x0000_s2037" type="#_x0000_t202" style="position:absolute;left:1351;top:5757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E98BEA" w14:textId="77777777" w:rsidR="00003BB0" w:rsidRPr="0020319D" w:rsidRDefault="00003BB0" w:rsidP="00DE2BA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E5C7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7A1573B" wp14:editId="5A650001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22225</wp:posOffset>
                      </wp:positionV>
                      <wp:extent cx="1809750" cy="486410"/>
                      <wp:effectExtent l="266700" t="0" r="19050" b="8890"/>
                      <wp:wrapNone/>
                      <wp:docPr id="60663265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486410"/>
                              </a:xfrm>
                              <a:prstGeom prst="wedgeRoundRectCallout">
                                <a:avLst>
                                  <a:gd name="adj1" fmla="val -62909"/>
                                  <a:gd name="adj2" fmla="val 4025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F90CBA" w14:textId="77777777" w:rsidR="00003BB0" w:rsidRPr="00CF4C38" w:rsidRDefault="00003BB0" w:rsidP="00DE2BAF">
                                  <w:pPr>
                                    <w:pStyle w:val="TextSprechblasen"/>
                                  </w:pPr>
                                  <w:r>
                                    <w:t xml:space="preserve">Bei diesen Brüchen kann man ja gar nicht immer leicht vergleichen. </w:t>
                                  </w:r>
                                </w:p>
                                <w:p w14:paraId="2AA33CD7" w14:textId="4C9C230A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573B" id="_x0000_s2038" type="#_x0000_t62" style="position:absolute;margin-left:46.05pt;margin-top:1.75pt;width:142.5pt;height:38.3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" adj="-2788,19496" filled="f" strokecolor="#bfbfbf [2412]" strokeweight="1pt">
                      <v:textbox inset="1mm,1mm,1mm,1mm">
                        <w:txbxContent>
                          <w:p w14:paraId="1CF90CBA" w14:textId="77777777" w:rsidR="00003BB0" w:rsidRPr="00CF4C38" w:rsidRDefault="00003BB0" w:rsidP="00DE2BAF">
                            <w:pPr>
                              <w:pStyle w:val="TextSprechblasen"/>
                            </w:pPr>
                            <w:r>
                              <w:t xml:space="preserve">Bei diesen Brüchen kann man ja gar nicht immer leicht vergleichen. </w:t>
                            </w:r>
                          </w:p>
                          <w:p w14:paraId="2AA33CD7" w14:textId="4C9C230A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3188DC" w14:textId="4BF6194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75C4AD8" w14:textId="626B4AA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5AB02206" w14:textId="749104E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162D0D" w14:textId="6835407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7CB22A4" w14:textId="00E5BDEC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78D3F81" w14:textId="409F3040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1120" behindDoc="0" locked="0" layoutInCell="1" allowOverlap="1" wp14:anchorId="52679194" wp14:editId="346E7550">
                      <wp:simplePos x="0" y="0"/>
                      <wp:positionH relativeFrom="column">
                        <wp:posOffset>331248</wp:posOffset>
                      </wp:positionH>
                      <wp:positionV relativeFrom="paragraph">
                        <wp:posOffset>277073</wp:posOffset>
                      </wp:positionV>
                      <wp:extent cx="486664" cy="317500"/>
                      <wp:effectExtent l="0" t="0" r="8890" b="0"/>
                      <wp:wrapNone/>
                      <wp:docPr id="1694777621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6664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1544972384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61559506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19E097" w14:textId="7085E9C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9981078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AA6072" w14:textId="75D7BCED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3178749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98216480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23055318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CB05A6" w14:textId="77400576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384160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38EA9A" w14:textId="1616FFD3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03189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2679194" id="_x0000_s2039" style="position:absolute;margin-left:26.1pt;margin-top:21.8pt;width:38.3pt;height:25pt;z-index:253701120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">
                      <v:group id="_x0000_s204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">
                        <v:shape id="Textfeld 3" o:spid="_x0000_s204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19E097" w14:textId="7085E9C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4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4AA6072" w14:textId="75D7BCED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4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4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">
                        <v:shape id="Textfeld 3" o:spid="_x0000_s204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8CB05A6" w14:textId="77400576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4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538EA9A" w14:textId="1616FFD3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4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9312" behindDoc="0" locked="0" layoutInCell="1" allowOverlap="1" wp14:anchorId="5D102145" wp14:editId="168752D2">
                      <wp:simplePos x="0" y="0"/>
                      <wp:positionH relativeFrom="column">
                        <wp:posOffset>3979424</wp:posOffset>
                      </wp:positionH>
                      <wp:positionV relativeFrom="paragraph">
                        <wp:posOffset>264053</wp:posOffset>
                      </wp:positionV>
                      <wp:extent cx="547357" cy="317500"/>
                      <wp:effectExtent l="12700" t="0" r="0" b="0"/>
                      <wp:wrapNone/>
                      <wp:docPr id="1283323887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41306" y="0"/>
                                <a:chExt cx="587901" cy="317501"/>
                              </a:xfrm>
                            </wpg:grpSpPr>
                            <wpg:grpSp>
                              <wpg:cNvPr id="2145091597" name="Gruppieren 2"/>
                              <wpg:cNvGrpSpPr/>
                              <wpg:grpSpPr>
                                <a:xfrm>
                                  <a:off x="-41306" y="0"/>
                                  <a:ext cx="167674" cy="317499"/>
                                  <a:chOff x="15666" y="-4831"/>
                                  <a:chExt cx="169483" cy="318283"/>
                                </a:xfrm>
                              </wpg:grpSpPr>
                              <wps:wsp>
                                <wps:cNvPr id="65895959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E02285" w14:textId="04B7D8C4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9723690" name="Textfeld 3"/>
                                <wps:cNvSpPr txBox="1"/>
                                <wps:spPr>
                                  <a:xfrm>
                                    <a:off x="15666" y="149510"/>
                                    <a:ext cx="16948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6876F" w14:textId="2D8DC1E9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29147338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9641821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44346684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73588E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5849782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1EE32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295697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D102145" id="_x0000_s2048" style="position:absolute;margin-left:313.35pt;margin-top:20.8pt;width:43.1pt;height:25pt;z-index:253709312;mso-width-relative:margin" coordorigin="-413" coordsize="5879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">
                      <v:group id="_x0000_s2049" style="position:absolute;left:-413;width:1676;height:3174" coordorigin="15666,-4831" coordsize="169483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">
                        <v:shape id="Textfeld 3" o:spid="_x0000_s205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0FE02285" w14:textId="04B7D8C4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51" type="#_x0000_t202" style="position:absolute;left:15666;top:149510;width:16948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" filled="f" stroked="f" strokeweight=".5pt">
                          <v:textbox inset="0,0,0,0">
                            <w:txbxContent>
                              <w:p w14:paraId="1F36876F" w14:textId="2D8DC1E9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5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05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">
                        <v:shape id="Textfeld 3" o:spid="_x0000_s205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D73588E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5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91EE32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5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949C6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5216" behindDoc="0" locked="0" layoutInCell="1" allowOverlap="1" wp14:anchorId="4D1C1CBC" wp14:editId="258145AD">
                      <wp:simplePos x="0" y="0"/>
                      <wp:positionH relativeFrom="column">
                        <wp:posOffset>1521605</wp:posOffset>
                      </wp:positionH>
                      <wp:positionV relativeFrom="paragraph">
                        <wp:posOffset>264016</wp:posOffset>
                      </wp:positionV>
                      <wp:extent cx="547357" cy="317500"/>
                      <wp:effectExtent l="0" t="0" r="0" b="0"/>
                      <wp:wrapNone/>
                      <wp:docPr id="88703263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980908718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668226442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796228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9954877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DC55FD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1392340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2985746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403978456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7B02E7" w14:textId="1069A708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13725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8B0C5C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89773331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D1C1CBC" id="_x0000_s2057" style="position:absolute;margin-left:119.8pt;margin-top:20.8pt;width:43.1pt;height:25pt;z-index:25370521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">
                      <v:group id="_x0000_s2058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">
                        <v:shape id="Textfeld 3" o:spid="_x0000_s205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E796228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60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5DC55FD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6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62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">
                        <v:shape id="Textfeld 3" o:spid="_x0000_s2063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07B02E7" w14:textId="1069A708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64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68B0C5C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6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1F2E0E" w:rsidRPr="005B6061" w14:paraId="0915EE75" w14:textId="77777777" w:rsidTr="0068490F">
        <w:trPr>
          <w:trHeight w:val="3121"/>
        </w:trPr>
        <w:tc>
          <w:tcPr>
            <w:tcW w:w="709" w:type="dxa"/>
          </w:tcPr>
          <w:p w14:paraId="244F49F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3"/>
          </w:tcPr>
          <w:p w14:paraId="10D56D4A" w14:textId="5F8EA449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7264" behindDoc="0" locked="0" layoutInCell="1" allowOverlap="1" wp14:anchorId="432433E2" wp14:editId="6B5AD416">
                      <wp:simplePos x="0" y="0"/>
                      <wp:positionH relativeFrom="column">
                        <wp:posOffset>2750638</wp:posOffset>
                      </wp:positionH>
                      <wp:positionV relativeFrom="paragraph">
                        <wp:posOffset>105697</wp:posOffset>
                      </wp:positionV>
                      <wp:extent cx="547357" cy="317500"/>
                      <wp:effectExtent l="0" t="0" r="0" b="0"/>
                      <wp:wrapNone/>
                      <wp:docPr id="110216511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06572262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66585182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7FD27B" w14:textId="4744EDCC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0525993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5E00D9" w14:textId="1508FE2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18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025170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59651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518200199" name="Textfeld 3"/>
                                <wps:cNvSpPr txBox="1"/>
                                <wps:spPr>
                                  <a:xfrm>
                                    <a:off x="74864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34C2E" w14:textId="1904F443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 w:rsidR="001949C6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984729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FAE104" w14:textId="77777777" w:rsidR="001949C6" w:rsidRPr="00451DD8" w:rsidRDefault="001949C6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6475809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32433E2" id="_x0000_s2066" style="position:absolute;margin-left:216.6pt;margin-top:8.3pt;width:43.1pt;height:25pt;z-index:25370726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">
                      <v:group id="_x0000_s206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">
                        <v:shape id="Textfeld 3" o:spid="_x0000_s2068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57FD27B" w14:textId="4744EDCC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6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35E00D9" w14:textId="1508FE2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7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7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">
                        <v:shape id="Textfeld 3" o:spid="_x0000_s2072" type="#_x0000_t202" style="position:absolute;left:74864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2F34C2E" w14:textId="1904F443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  <w:r w:rsidR="001949C6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07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33FAE104" w14:textId="77777777" w:rsidR="001949C6" w:rsidRPr="00451DD8" w:rsidRDefault="001949C6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07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5CC21925" wp14:editId="24E39DE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27305</wp:posOffset>
                      </wp:positionV>
                      <wp:extent cx="861060" cy="502920"/>
                      <wp:effectExtent l="38100" t="38100" r="110490" b="106680"/>
                      <wp:wrapNone/>
                      <wp:docPr id="10329" name="Textfeld 10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E8006A" w14:textId="20FF2C4B" w:rsidR="00003BB0" w:rsidRPr="00E3075C" w:rsidRDefault="00003BB0" w:rsidP="001949C6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07FF2">
                                    <w:rPr>
                                      <w:b/>
                                      <w:lang w:val="en-US"/>
                                    </w:rPr>
                                    <w:t xml:space="preserve">A </w:t>
                                  </w:r>
                                  <w:r w:rsidRPr="00E3075C">
                                    <w:rPr>
                                      <w:lang w:val="en-US"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21925" id="Textfeld 10329" o:spid="_x0000_s2075" type="#_x0000_t202" style="position:absolute;margin-left:3.05pt;margin-top:2.15pt;width:67.8pt;height:39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3E8006A" w14:textId="20FF2C4B" w:rsidR="00003BB0" w:rsidRPr="00E3075C" w:rsidRDefault="00003BB0" w:rsidP="001949C6">
                            <w:pPr>
                              <w:rPr>
                                <w:lang w:val="en-US"/>
                              </w:rPr>
                            </w:pPr>
                            <w:r w:rsidRPr="00407FF2">
                              <w:rPr>
                                <w:b/>
                                <w:lang w:val="en-US"/>
                              </w:rPr>
                              <w:t xml:space="preserve">A </w:t>
                            </w:r>
                            <w:r w:rsidRPr="00E3075C">
                              <w:rPr>
                                <w:lang w:val="en-US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0E898687" wp14:editId="2243785C">
                      <wp:simplePos x="0" y="0"/>
                      <wp:positionH relativeFrom="column">
                        <wp:posOffset>3773170</wp:posOffset>
                      </wp:positionH>
                      <wp:positionV relativeFrom="paragraph">
                        <wp:posOffset>29845</wp:posOffset>
                      </wp:positionV>
                      <wp:extent cx="861060" cy="495300"/>
                      <wp:effectExtent l="25400" t="25400" r="104140" b="101600"/>
                      <wp:wrapSquare wrapText="bothSides"/>
                      <wp:docPr id="10326" name="Textfeld 1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62EE5" w14:textId="7A7E24B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D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98687" id="Textfeld 10326" o:spid="_x0000_s2076" type="#_x0000_t202" style="position:absolute;margin-left:297.1pt;margin-top:2.35pt;width:67.8pt;height:39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Lz83A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962EE5" w14:textId="7A7E24B2" w:rsidR="00003BB0" w:rsidRDefault="00003BB0" w:rsidP="00F315A8">
                            <w:r w:rsidRPr="00407FF2">
                              <w:rPr>
                                <w:b/>
                              </w:rPr>
                              <w:t>D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485E68F1" wp14:editId="1E4EFE4F">
                      <wp:simplePos x="0" y="0"/>
                      <wp:positionH relativeFrom="column">
                        <wp:posOffset>2525100</wp:posOffset>
                      </wp:positionH>
                      <wp:positionV relativeFrom="paragraph">
                        <wp:posOffset>23850</wp:posOffset>
                      </wp:positionV>
                      <wp:extent cx="862965" cy="502920"/>
                      <wp:effectExtent l="38100" t="38100" r="108585" b="106680"/>
                      <wp:wrapNone/>
                      <wp:docPr id="10328" name="Textfeld 1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A933B0" w14:textId="7E41795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C </w:t>
                                  </w:r>
                                  <w: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E68F1" id="Textfeld 10328" o:spid="_x0000_s2077" type="#_x0000_t202" style="position:absolute;margin-left:198.85pt;margin-top:1.9pt;width:67.95pt;height:39.6pt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7A933B0" w14:textId="7E41795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C </w:t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7B0A7D47" wp14:editId="4B2D2771">
                      <wp:simplePos x="0" y="0"/>
                      <wp:positionH relativeFrom="column">
                        <wp:posOffset>1273380</wp:posOffset>
                      </wp:positionH>
                      <wp:positionV relativeFrom="paragraph">
                        <wp:posOffset>22225</wp:posOffset>
                      </wp:positionV>
                      <wp:extent cx="861060" cy="502920"/>
                      <wp:effectExtent l="38100" t="38100" r="110490" b="106680"/>
                      <wp:wrapNone/>
                      <wp:docPr id="10327" name="Textfeld 1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AA84D5" w14:textId="7B90EE03" w:rsidR="00003BB0" w:rsidRDefault="00003BB0" w:rsidP="001949C6">
                                  <w:r w:rsidRPr="00407FF2">
                                    <w:rPr>
                                      <w:b/>
                                    </w:rPr>
                                    <w:t>B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0A7D47" id="Textfeld 10327" o:spid="_x0000_s2078" type="#_x0000_t202" style="position:absolute;margin-left:100.25pt;margin-top:1.75pt;width:67.8pt;height:39.6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2FAA84D5" w14:textId="7B90EE03" w:rsidR="00003BB0" w:rsidRDefault="00003BB0" w:rsidP="001949C6">
                            <w:r w:rsidRPr="00407FF2">
                              <w:rPr>
                                <w:b/>
                              </w:rPr>
                              <w:t>B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CE5A37" w14:textId="642E03DE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3648" behindDoc="0" locked="0" layoutInCell="1" allowOverlap="1" wp14:anchorId="308FD68E" wp14:editId="5CFA9E19">
                  <wp:simplePos x="0" y="0"/>
                  <wp:positionH relativeFrom="column">
                    <wp:posOffset>4182096</wp:posOffset>
                  </wp:positionH>
                  <wp:positionV relativeFrom="paragraph">
                    <wp:posOffset>42545</wp:posOffset>
                  </wp:positionV>
                  <wp:extent cx="142240" cy="146050"/>
                  <wp:effectExtent l="0" t="0" r="0" b="6350"/>
                  <wp:wrapNone/>
                  <wp:docPr id="14008" name="Grafik 14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9552" behindDoc="0" locked="0" layoutInCell="1" allowOverlap="1" wp14:anchorId="05E41D7B" wp14:editId="5EDCF13B">
                  <wp:simplePos x="0" y="0"/>
                  <wp:positionH relativeFrom="column">
                    <wp:posOffset>1728146</wp:posOffset>
                  </wp:positionH>
                  <wp:positionV relativeFrom="paragraph">
                    <wp:posOffset>30480</wp:posOffset>
                  </wp:positionV>
                  <wp:extent cx="142240" cy="146050"/>
                  <wp:effectExtent l="0" t="0" r="0" b="6350"/>
                  <wp:wrapNone/>
                  <wp:docPr id="14002" name="Grafik 14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4672" behindDoc="0" locked="0" layoutInCell="1" allowOverlap="1" wp14:anchorId="77F75BC7" wp14:editId="15901EFF">
                  <wp:simplePos x="0" y="0"/>
                  <wp:positionH relativeFrom="column">
                    <wp:posOffset>2982271</wp:posOffset>
                  </wp:positionH>
                  <wp:positionV relativeFrom="paragraph">
                    <wp:posOffset>37465</wp:posOffset>
                  </wp:positionV>
                  <wp:extent cx="142240" cy="146050"/>
                  <wp:effectExtent l="0" t="0" r="0" b="6350"/>
                  <wp:wrapNone/>
                  <wp:docPr id="14009" name="Grafik 14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49C6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59072" behindDoc="0" locked="0" layoutInCell="1" allowOverlap="1" wp14:anchorId="41902E74" wp14:editId="7CF15990">
                  <wp:simplePos x="0" y="0"/>
                  <wp:positionH relativeFrom="column">
                    <wp:posOffset>480681</wp:posOffset>
                  </wp:positionH>
                  <wp:positionV relativeFrom="paragraph">
                    <wp:posOffset>48260</wp:posOffset>
                  </wp:positionV>
                  <wp:extent cx="142240" cy="146050"/>
                  <wp:effectExtent l="0" t="0" r="0" b="6350"/>
                  <wp:wrapNone/>
                  <wp:docPr id="13993" name="Grafik 1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7E1E0" w14:textId="7038AA3D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D510572" w14:textId="71DE7A1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84AD3A9" w14:textId="475C441F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5456" behindDoc="0" locked="0" layoutInCell="1" allowOverlap="1" wp14:anchorId="0095029A" wp14:editId="621DD3AC">
                      <wp:simplePos x="0" y="0"/>
                      <wp:positionH relativeFrom="column">
                        <wp:posOffset>3980282</wp:posOffset>
                      </wp:positionH>
                      <wp:positionV relativeFrom="paragraph">
                        <wp:posOffset>117786</wp:posOffset>
                      </wp:positionV>
                      <wp:extent cx="547357" cy="317500"/>
                      <wp:effectExtent l="0" t="0" r="0" b="0"/>
                      <wp:wrapNone/>
                      <wp:docPr id="18609249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117971336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432911408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79500" w14:textId="4E0849B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7815100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0D3D24" w14:textId="70B8D6B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56428826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5094558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2090787223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D458F" w14:textId="1CF4053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5618999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20E13" w14:textId="7E7EFF4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1027362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095029A" id="_x0000_s2079" style="position:absolute;margin-left:313.4pt;margin-top:9.25pt;width:43.1pt;height:25pt;z-index:253715456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">
                      <v:group id="_x0000_s208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">
                        <v:shape id="Textfeld 3" o:spid="_x0000_s208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8779500" w14:textId="4E0849B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8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E0D3D24" w14:textId="70B8D6B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08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8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">
                        <v:shape id="Textfeld 3" o:spid="_x0000_s2085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B7D458F" w14:textId="1CF4053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208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C520E13" w14:textId="7E7EFF4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line id="Gerade Verbindung 1" o:spid="_x0000_s208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D981108" wp14:editId="4F35E84E">
                      <wp:simplePos x="0" y="0"/>
                      <wp:positionH relativeFrom="column">
                        <wp:posOffset>2771067</wp:posOffset>
                      </wp:positionH>
                      <wp:positionV relativeFrom="paragraph">
                        <wp:posOffset>118189</wp:posOffset>
                      </wp:positionV>
                      <wp:extent cx="547357" cy="317500"/>
                      <wp:effectExtent l="0" t="0" r="0" b="0"/>
                      <wp:wrapNone/>
                      <wp:docPr id="1430440868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32943931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293838281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3680B8" w14:textId="3DD3964B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9086239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67AD61" w14:textId="209409FF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2759330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726779941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91466828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BA3BA6" w14:textId="24D9CAD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700909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084632" w14:textId="74B5A6A3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386007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981108" id="_x0000_s2088" style="position:absolute;margin-left:218.2pt;margin-top:9.3pt;width:43.1pt;height:25pt;z-index:25371340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">
                      <v:group id="_x0000_s2089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">
                        <v:shape id="Textfeld 3" o:spid="_x0000_s2090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3680B8" w14:textId="3DD3964B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2091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867AD61" w14:textId="209409FF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092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093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">
                        <v:shape id="Textfeld 3" o:spid="_x0000_s2094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EBA3BA6" w14:textId="24D9CAD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095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1084632" w14:textId="74B5A6A3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2096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1360" behindDoc="0" locked="0" layoutInCell="1" allowOverlap="1" wp14:anchorId="5B511BCB" wp14:editId="6080FB4F">
                      <wp:simplePos x="0" y="0"/>
                      <wp:positionH relativeFrom="column">
                        <wp:posOffset>1579556</wp:posOffset>
                      </wp:positionH>
                      <wp:positionV relativeFrom="paragraph">
                        <wp:posOffset>118110</wp:posOffset>
                      </wp:positionV>
                      <wp:extent cx="439206" cy="317500"/>
                      <wp:effectExtent l="0" t="0" r="5715" b="0"/>
                      <wp:wrapNone/>
                      <wp:docPr id="1863131769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9206" cy="317500"/>
                                <a:chOff x="-26756" y="0"/>
                                <a:chExt cx="591321" cy="317501"/>
                              </a:xfrm>
                            </wpg:grpSpPr>
                            <wpg:grpSp>
                              <wpg:cNvPr id="1668082778" name="Gruppieren 2"/>
                              <wpg:cNvGrpSpPr/>
                              <wpg:grpSpPr>
                                <a:xfrm>
                                  <a:off x="-26756" y="0"/>
                                  <a:ext cx="142068" cy="317499"/>
                                  <a:chOff x="30373" y="-4831"/>
                                  <a:chExt cx="143601" cy="318283"/>
                                </a:xfrm>
                              </wpg:grpSpPr>
                              <wps:wsp>
                                <wps:cNvPr id="1293210285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1B8E8F" w14:textId="51DEDC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88891" name="Textfeld 3"/>
                                <wps:cNvSpPr txBox="1"/>
                                <wps:spPr>
                                  <a:xfrm>
                                    <a:off x="30373" y="149510"/>
                                    <a:ext cx="140069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B7B10E" w14:textId="197ED9C5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4052344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78491569" name="Gruppieren 2"/>
                              <wpg:cNvGrpSpPr/>
                              <wpg:grpSpPr>
                                <a:xfrm>
                                  <a:off x="412067" y="0"/>
                                  <a:ext cx="152498" cy="317501"/>
                                  <a:chOff x="48656" y="-4831"/>
                                  <a:chExt cx="154566" cy="318283"/>
                                </a:xfrm>
                              </wpg:grpSpPr>
                              <wps:wsp>
                                <wps:cNvPr id="1771676198" name="Textfeld 3"/>
                                <wps:cNvSpPr txBox="1"/>
                                <wps:spPr>
                                  <a:xfrm>
                                    <a:off x="82035" y="-4831"/>
                                    <a:ext cx="70248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D5D43E" w14:textId="2A10BD8A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323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2921296" name="Textfeld 3"/>
                                <wps:cNvSpPr txBox="1"/>
                                <wps:spPr>
                                  <a:xfrm>
                                    <a:off x="48656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359A53" w14:textId="55EF53F0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942813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B511BCB" id="_x0000_s2097" style="position:absolute;margin-left:124.35pt;margin-top:9.3pt;width:34.6pt;height:25pt;z-index:253711360;mso-width-relative:margin" coordorigin="-267" coordsize="5913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">
                      <v:group id="_x0000_s2098" style="position:absolute;left:-267;width:1420;height:3174" coordorigin="30373,-4831" coordsize="143601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">
                        <v:shape id="Textfeld 3" o:spid="_x0000_s2099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A1B8E8F" w14:textId="51DEDC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00" type="#_x0000_t202" style="position:absolute;left:30373;top:149510;width:140069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3AB7B10E" w14:textId="197ED9C5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01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02" style="position:absolute;left:4120;width:1525;height:3175" coordorigin="48656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">
                        <v:shape id="Textfeld 3" o:spid="_x0000_s2103" type="#_x0000_t202" style="position:absolute;left:82035;top:-4831;width:7024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D5D43E" w14:textId="2A10BD8A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323</w:t>
                                </w:r>
                              </w:p>
                            </w:txbxContent>
                          </v:textbox>
                        </v:shape>
                        <v:shape id="Textfeld 3" o:spid="_x0000_s2104" type="#_x0000_t202" style="position:absolute;left:48656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C359A53" w14:textId="55EF53F0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05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03168" behindDoc="0" locked="0" layoutInCell="1" allowOverlap="1" wp14:anchorId="0A139A6F" wp14:editId="0C975AC1">
                      <wp:simplePos x="0" y="0"/>
                      <wp:positionH relativeFrom="column">
                        <wp:posOffset>297875</wp:posOffset>
                      </wp:positionH>
                      <wp:positionV relativeFrom="paragraph">
                        <wp:posOffset>111737</wp:posOffset>
                      </wp:positionV>
                      <wp:extent cx="547357" cy="317500"/>
                      <wp:effectExtent l="0" t="0" r="0" b="0"/>
                      <wp:wrapNone/>
                      <wp:docPr id="1200561456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57" cy="317500"/>
                                <a:chOff x="-33684" y="0"/>
                                <a:chExt cx="580279" cy="317500"/>
                              </a:xfrm>
                            </wpg:grpSpPr>
                            <wpg:grpSp>
                              <wpg:cNvPr id="524273643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515675985" name="Textfeld 3"/>
                                <wps:cNvSpPr txBox="1"/>
                                <wps:spPr>
                                  <a:xfrm>
                                    <a:off x="42889" y="-4831"/>
                                    <a:ext cx="12484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186320" w14:textId="2C8A0B81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4694775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4E806E" w14:textId="0D86E564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144851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548373556" name="Gruppieren 2"/>
                              <wpg:cNvGrpSpPr/>
                              <wpg:grpSpPr>
                                <a:xfrm>
                                  <a:off x="394097" y="0"/>
                                  <a:ext cx="152498" cy="317500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053066500" name="Textfeld 3"/>
                                <wps:cNvSpPr txBox="1"/>
                                <wps:spPr>
                                  <a:xfrm>
                                    <a:off x="71351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EFA8E" w14:textId="6C4142D6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445020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4D341C" w14:textId="1EAE49EE" w:rsidR="001949C6" w:rsidRPr="00451DD8" w:rsidRDefault="00F315A8" w:rsidP="001949C6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043183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139A6F" id="_x0000_s2106" style="position:absolute;margin-left:23.45pt;margin-top:8.8pt;width:43.1pt;height:25pt;z-index:253703168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">
                      <v:group id="_x0000_s2107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">
                        <v:shape id="Textfeld 3" o:spid="_x0000_s2108" type="#_x0000_t202" style="position:absolute;left:42889;top:-4831;width:12484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7186320" w14:textId="2C8A0B81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09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B4E806E" w14:textId="0D86E564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10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11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">
                        <v:shape id="Textfeld 3" o:spid="_x0000_s2112" type="#_x0000_t202" style="position:absolute;left:71351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1DAEFA8E" w14:textId="6C4142D6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2113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4D341C" w14:textId="1EAE49EE" w:rsidR="001949C6" w:rsidRPr="00451DD8" w:rsidRDefault="00F315A8" w:rsidP="001949C6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2114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6D5058B" wp14:editId="1B9DAB3E">
                      <wp:simplePos x="0" y="0"/>
                      <wp:positionH relativeFrom="column">
                        <wp:posOffset>3772797</wp:posOffset>
                      </wp:positionH>
                      <wp:positionV relativeFrom="paragraph">
                        <wp:posOffset>65489</wp:posOffset>
                      </wp:positionV>
                      <wp:extent cx="861060" cy="484538"/>
                      <wp:effectExtent l="38100" t="38100" r="110490" b="106045"/>
                      <wp:wrapNone/>
                      <wp:docPr id="10331" name="Textfeld 10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45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111E5" w14:textId="1B77C556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H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5058B" id="Textfeld 10331" o:spid="_x0000_s2115" type="#_x0000_t202" style="position:absolute;margin-left:297.05pt;margin-top:5.15pt;width:67.8pt;height:38.15pt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B7111E5" w14:textId="1B77C556" w:rsidR="00003BB0" w:rsidRDefault="00003BB0" w:rsidP="00F315A8">
                            <w:r w:rsidRPr="00407FF2">
                              <w:rPr>
                                <w:b/>
                              </w:rPr>
                              <w:t>H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2D3D57F9" wp14:editId="5205E7CA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65660</wp:posOffset>
                      </wp:positionV>
                      <wp:extent cx="861060" cy="485140"/>
                      <wp:effectExtent l="25400" t="25400" r="104140" b="99060"/>
                      <wp:wrapSquare wrapText="bothSides"/>
                      <wp:docPr id="10335" name="Textfeld 10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85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E895C0" w14:textId="1B4AC97D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G</w:t>
                                  </w:r>
                                  <w: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D57F9" id="Textfeld 10335" o:spid="_x0000_s2116" type="#_x0000_t202" style="position:absolute;margin-left:198.75pt;margin-top:5.15pt;width:67.8pt;height:38.2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BE895C0" w14:textId="1B4AC97D" w:rsidR="00003BB0" w:rsidRDefault="00003BB0" w:rsidP="00F315A8">
                            <w:r w:rsidRPr="00407FF2"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6822B48C" wp14:editId="5282BF4A">
                      <wp:simplePos x="0" y="0"/>
                      <wp:positionH relativeFrom="column">
                        <wp:posOffset>1280795</wp:posOffset>
                      </wp:positionH>
                      <wp:positionV relativeFrom="paragraph">
                        <wp:posOffset>52070</wp:posOffset>
                      </wp:positionV>
                      <wp:extent cx="861060" cy="497840"/>
                      <wp:effectExtent l="38100" t="38100" r="110490" b="111760"/>
                      <wp:wrapSquare wrapText="bothSides"/>
                      <wp:docPr id="10336" name="Textfeld 10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1EC2CF" w14:textId="0AD5F5D4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F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22B48C" id="Textfeld 10336" o:spid="_x0000_s2117" type="#_x0000_t202" style="position:absolute;margin-left:100.85pt;margin-top:4.1pt;width:67.8pt;height:39.2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521EC2CF" w14:textId="0AD5F5D4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F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0024FA0F" wp14:editId="116D3053">
                      <wp:simplePos x="0" y="0"/>
                      <wp:positionH relativeFrom="column">
                        <wp:posOffset>38519</wp:posOffset>
                      </wp:positionH>
                      <wp:positionV relativeFrom="paragraph">
                        <wp:posOffset>47821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2" name="Textfeld 1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B358A" w14:textId="2EF71082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E</w:t>
                                  </w:r>
                                  <w: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FA0F" id="Textfeld 10332" o:spid="_x0000_s2118" type="#_x0000_t202" style="position:absolute;margin-left:3.05pt;margin-top:3.75pt;width:67.8pt;height:39.6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4DBB358A" w14:textId="2EF71082" w:rsidR="00003BB0" w:rsidRDefault="00003BB0" w:rsidP="00F315A8">
                            <w:r w:rsidRPr="00407FF2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6CDCB" w14:textId="60839B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2624" behindDoc="0" locked="0" layoutInCell="1" allowOverlap="1" wp14:anchorId="6C95E77D" wp14:editId="01F63277">
                  <wp:simplePos x="0" y="0"/>
                  <wp:positionH relativeFrom="column">
                    <wp:posOffset>4179570</wp:posOffset>
                  </wp:positionH>
                  <wp:positionV relativeFrom="paragraph">
                    <wp:posOffset>75889</wp:posOffset>
                  </wp:positionV>
                  <wp:extent cx="142240" cy="146050"/>
                  <wp:effectExtent l="0" t="0" r="0" b="6350"/>
                  <wp:wrapNone/>
                  <wp:docPr id="14007" name="Grafik 14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0576" behindDoc="0" locked="0" layoutInCell="1" allowOverlap="1" wp14:anchorId="6FC1FCC4" wp14:editId="5D1F3C79">
                  <wp:simplePos x="0" y="0"/>
                  <wp:positionH relativeFrom="column">
                    <wp:posOffset>2977191</wp:posOffset>
                  </wp:positionH>
                  <wp:positionV relativeFrom="paragraph">
                    <wp:posOffset>81280</wp:posOffset>
                  </wp:positionV>
                  <wp:extent cx="142240" cy="146050"/>
                  <wp:effectExtent l="0" t="0" r="0" b="6350"/>
                  <wp:wrapNone/>
                  <wp:docPr id="14005" name="Grafik 14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8528" behindDoc="0" locked="0" layoutInCell="1" allowOverlap="1" wp14:anchorId="02504144" wp14:editId="3228B60D">
                  <wp:simplePos x="0" y="0"/>
                  <wp:positionH relativeFrom="column">
                    <wp:posOffset>1719256</wp:posOffset>
                  </wp:positionH>
                  <wp:positionV relativeFrom="paragraph">
                    <wp:posOffset>66040</wp:posOffset>
                  </wp:positionV>
                  <wp:extent cx="142240" cy="146050"/>
                  <wp:effectExtent l="0" t="0" r="0" b="6350"/>
                  <wp:wrapNone/>
                  <wp:docPr id="14001" name="Grafik 1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64192" behindDoc="0" locked="0" layoutInCell="1" allowOverlap="1" wp14:anchorId="192432C1" wp14:editId="479A2199">
                  <wp:simplePos x="0" y="0"/>
                  <wp:positionH relativeFrom="column">
                    <wp:posOffset>498151</wp:posOffset>
                  </wp:positionH>
                  <wp:positionV relativeFrom="paragraph">
                    <wp:posOffset>74930</wp:posOffset>
                  </wp:positionV>
                  <wp:extent cx="142240" cy="146050"/>
                  <wp:effectExtent l="0" t="0" r="0" b="6350"/>
                  <wp:wrapNone/>
                  <wp:docPr id="13994" name="Grafik 1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319E96" w14:textId="0B09080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D9DE963" w14:textId="3F7CA6D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E0F4F69" w14:textId="1B383597" w:rsidR="001F2E0E" w:rsidRPr="005B6061" w:rsidRDefault="00F315A8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7504" behindDoc="0" locked="0" layoutInCell="1" allowOverlap="1" wp14:anchorId="599B2EBE" wp14:editId="2D4E576F">
                      <wp:simplePos x="0" y="0"/>
                      <wp:positionH relativeFrom="column">
                        <wp:posOffset>284526</wp:posOffset>
                      </wp:positionH>
                      <wp:positionV relativeFrom="paragraph">
                        <wp:posOffset>170611</wp:posOffset>
                      </wp:positionV>
                      <wp:extent cx="546735" cy="317500"/>
                      <wp:effectExtent l="0" t="0" r="0" b="0"/>
                      <wp:wrapNone/>
                      <wp:docPr id="2042307334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317500"/>
                                <a:chOff x="-33684" y="0"/>
                                <a:chExt cx="580279" cy="317501"/>
                              </a:xfrm>
                            </wpg:grpSpPr>
                            <wpg:grpSp>
                              <wpg:cNvPr id="1865137947" name="Gruppieren 2"/>
                              <wpg:cNvGrpSpPr/>
                              <wpg:grpSpPr>
                                <a:xfrm>
                                  <a:off x="-33684" y="0"/>
                                  <a:ext cx="152431" cy="317499"/>
                                  <a:chOff x="23370" y="-4831"/>
                                  <a:chExt cx="154076" cy="318283"/>
                                </a:xfrm>
                              </wpg:grpSpPr>
                              <wps:wsp>
                                <wps:cNvPr id="1920799270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3CF48A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6842372" name="Textfeld 3"/>
                                <wps:cNvSpPr txBox="1"/>
                                <wps:spPr>
                                  <a:xfrm>
                                    <a:off x="2337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B5004D" w14:textId="24DB4F71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3515972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631012393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444348646" name="Textfeld 3"/>
                                <wps:cNvSpPr txBox="1"/>
                                <wps:spPr>
                                  <a:xfrm>
                                    <a:off x="64164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8621E99" w14:textId="363DF44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8221861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6E8A12" w14:textId="72E1049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4958020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99B2EBE" id="_x0000_s2119" style="position:absolute;margin-left:22.4pt;margin-top:13.45pt;width:43.05pt;height:25pt;z-index:253717504;mso-width-relative:margin" coordorigin="-336" coordsize="5802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">
                      <v:group id="_x0000_s2120" style="position:absolute;left:-336;width:1523;height:3174" coordorigin="2337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">
                        <v:shape id="Textfeld 3" o:spid="_x0000_s2121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D3CF48A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2" type="#_x0000_t202" style="position:absolute;left:2337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B5004D" w14:textId="24DB4F71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23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24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">
                        <v:shape id="Textfeld 3" o:spid="_x0000_s2125" type="#_x0000_t202" style="position:absolute;left:64164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8621E99" w14:textId="363DF44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26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C6E8A12" w14:textId="72E1049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v:textbox>
                        </v:shape>
                        <v:line id="Gerade Verbindung 1" o:spid="_x0000_s2127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00F1E5D2" wp14:editId="6B306F6B">
                      <wp:simplePos x="0" y="0"/>
                      <wp:positionH relativeFrom="column">
                        <wp:posOffset>2550708</wp:posOffset>
                      </wp:positionH>
                      <wp:positionV relativeFrom="paragraph">
                        <wp:posOffset>102884</wp:posOffset>
                      </wp:positionV>
                      <wp:extent cx="861060" cy="502619"/>
                      <wp:effectExtent l="38100" t="38100" r="110490" b="107315"/>
                      <wp:wrapNone/>
                      <wp:docPr id="10330" name="Textfeld 1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6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C8AE0" w14:textId="7AB78A95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>K</w:t>
                                  </w:r>
                                  <w: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1E5D2" id="Textfeld 10330" o:spid="_x0000_s2128" type="#_x0000_t202" style="position:absolute;margin-left:200.85pt;margin-top:8.1pt;width:67.8pt;height:39.6pt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52C8AE0" w14:textId="7AB78A95" w:rsidR="00003BB0" w:rsidRDefault="00003BB0" w:rsidP="00F315A8">
                            <w:r w:rsidRPr="00407FF2">
                              <w:rPr>
                                <w:b/>
                              </w:rPr>
                              <w:t>K</w:t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40983439" wp14:editId="0ABF1822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102235</wp:posOffset>
                      </wp:positionV>
                      <wp:extent cx="861060" cy="502920"/>
                      <wp:effectExtent l="38100" t="38100" r="110490" b="106680"/>
                      <wp:wrapSquare wrapText="bothSides"/>
                      <wp:docPr id="10334" name="Textfeld 10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1F33AB" w14:textId="6270EE16" w:rsidR="00003BB0" w:rsidRDefault="00F315A8" w:rsidP="00F315A8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03BB0" w:rsidRPr="00407FF2">
                                    <w:rPr>
                                      <w:b/>
                                    </w:rPr>
                                    <w:t>J</w:t>
                                  </w:r>
                                  <w:r w:rsidR="00003BB0"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 w:rsidR="00003BB0"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83439" id="Textfeld 10334" o:spid="_x0000_s2129" type="#_x0000_t202" style="position:absolute;margin-left:100.8pt;margin-top:8.05pt;width:67.8pt;height:39.6pt;z-index:2530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621F33AB" w14:textId="6270EE16" w:rsidR="00003BB0" w:rsidRDefault="00F315A8" w:rsidP="00F315A8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003BB0" w:rsidRPr="00407FF2">
                              <w:rPr>
                                <w:b/>
                              </w:rPr>
                              <w:t>J</w:t>
                            </w:r>
                            <w:r w:rsidR="00003BB0"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 w:rsidR="00003BB0">
                              <w:rPr>
                                <w:noProof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76BBA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AB14C16" wp14:editId="600D8314">
                      <wp:simplePos x="0" y="0"/>
                      <wp:positionH relativeFrom="column">
                        <wp:posOffset>36189</wp:posOffset>
                      </wp:positionH>
                      <wp:positionV relativeFrom="paragraph">
                        <wp:posOffset>104309</wp:posOffset>
                      </wp:positionV>
                      <wp:extent cx="861060" cy="502920"/>
                      <wp:effectExtent l="38100" t="38100" r="110490" b="106680"/>
                      <wp:wrapNone/>
                      <wp:docPr id="10333" name="Textfeld 1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502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EF9C7E" w14:textId="6792AD7E" w:rsidR="00003BB0" w:rsidRDefault="00003BB0" w:rsidP="00F315A8">
                                  <w:r w:rsidRPr="00407FF2"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r>
                                    <w:t xml:space="preserve"> 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    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14C16" id="Textfeld 10333" o:spid="_x0000_s2130" type="#_x0000_t202" style="position:absolute;margin-left:2.85pt;margin-top:8.2pt;width:67.8pt;height:39.6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37EF9C7E" w14:textId="6792AD7E" w:rsidR="00003BB0" w:rsidRDefault="00003BB0" w:rsidP="00F315A8">
                            <w:r w:rsidRPr="00407FF2">
                              <w:rPr>
                                <w:b/>
                              </w:rPr>
                              <w:t xml:space="preserve">I </w:t>
                            </w:r>
                            <w:r>
                              <w:t xml:space="preserve">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    </m:t>
                              </m:r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63DD2" w14:textId="0B3B7CEE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81600" behindDoc="0" locked="0" layoutInCell="1" allowOverlap="1" wp14:anchorId="79022178" wp14:editId="125FD835">
                  <wp:simplePos x="0" y="0"/>
                  <wp:positionH relativeFrom="column">
                    <wp:posOffset>2962954</wp:posOffset>
                  </wp:positionH>
                  <wp:positionV relativeFrom="paragraph">
                    <wp:posOffset>114935</wp:posOffset>
                  </wp:positionV>
                  <wp:extent cx="142240" cy="146050"/>
                  <wp:effectExtent l="0" t="0" r="0" b="6350"/>
                  <wp:wrapNone/>
                  <wp:docPr id="14006" name="Grafik 14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21600" behindDoc="0" locked="0" layoutInCell="1" allowOverlap="1" wp14:anchorId="64989557" wp14:editId="2602C289">
                      <wp:simplePos x="0" y="0"/>
                      <wp:positionH relativeFrom="column">
                        <wp:posOffset>2750901</wp:posOffset>
                      </wp:positionH>
                      <wp:positionV relativeFrom="paragraph">
                        <wp:posOffset>1616</wp:posOffset>
                      </wp:positionV>
                      <wp:extent cx="540340" cy="317500"/>
                      <wp:effectExtent l="0" t="0" r="6350" b="0"/>
                      <wp:wrapNone/>
                      <wp:docPr id="1847531482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17500"/>
                                <a:chOff x="-26897" y="0"/>
                                <a:chExt cx="573492" cy="317501"/>
                              </a:xfrm>
                            </wpg:grpSpPr>
                            <wpg:grpSp>
                              <wpg:cNvPr id="1099872262" name="Gruppieren 2"/>
                              <wpg:cNvGrpSpPr/>
                              <wpg:grpSpPr>
                                <a:xfrm>
                                  <a:off x="-26897" y="0"/>
                                  <a:ext cx="152431" cy="317499"/>
                                  <a:chOff x="30230" y="-4831"/>
                                  <a:chExt cx="154076" cy="318283"/>
                                </a:xfrm>
                              </wpg:grpSpPr>
                              <wps:wsp>
                                <wps:cNvPr id="1093907837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2ABC2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6311693" name="Textfeld 3"/>
                                <wps:cNvSpPr txBox="1"/>
                                <wps:spPr>
                                  <a:xfrm>
                                    <a:off x="30230" y="149510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ADE6A6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2834277" name="Gerade Verbindung 1"/>
                                <wps:cNvCnPr/>
                                <wps:spPr>
                                  <a:xfrm>
                                    <a:off x="50462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9020701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1731167460" name="Textfeld 3"/>
                                <wps:cNvSpPr txBox="1"/>
                                <wps:spPr>
                                  <a:xfrm>
                                    <a:off x="71652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AC5145" w14:textId="6786790C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8823376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531943" w14:textId="1AB7C6A8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4933855" name="Gerade Verbindung 1"/>
                                <wps:cNvCnPr/>
                                <wps:spPr>
                                  <a:xfrm>
                                    <a:off x="56527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4989557" id="_x0000_s2131" style="position:absolute;margin-left:216.6pt;margin-top:.15pt;width:42.55pt;height:25pt;z-index:253721600;mso-width-relative:margin" coordorigin="-268" coordsize="5734,3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">
                      <v:group id="_x0000_s2132" style="position:absolute;left:-268;width:1523;height:3174" coordorigin="30230,-4831" coordsize="15407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">
                        <v:shape id="Textfeld 3" o:spid="_x0000_s2133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2ABC2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34" type="#_x0000_t202" style="position:absolute;left:30230;top:149510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7ADE6A6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line id="Gerade Verbindung 1" o:spid="_x0000_s2135" style="position:absolute;visibility:visible;mso-wrap-style:square" from="50462,179565" to="158930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2136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">
                        <v:shape id="Textfeld 3" o:spid="_x0000_s2137" type="#_x0000_t202" style="position:absolute;left:71652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4AC5145" w14:textId="6786790C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2138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6531943" w14:textId="1AB7C6A8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2139" style="position:absolute;visibility:visible;mso-wrap-style:square" from="56527,179565" to="164995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9552" behindDoc="0" locked="0" layoutInCell="1" allowOverlap="1" wp14:anchorId="5D682873" wp14:editId="317D1105">
                      <wp:simplePos x="0" y="0"/>
                      <wp:positionH relativeFrom="column">
                        <wp:posOffset>1510385</wp:posOffset>
                      </wp:positionH>
                      <wp:positionV relativeFrom="paragraph">
                        <wp:posOffset>1616</wp:posOffset>
                      </wp:positionV>
                      <wp:extent cx="540340" cy="330284"/>
                      <wp:effectExtent l="0" t="0" r="6350" b="0"/>
                      <wp:wrapNone/>
                      <wp:docPr id="2140491875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0340" cy="330284"/>
                                <a:chOff x="-26897" y="0"/>
                                <a:chExt cx="573492" cy="330285"/>
                              </a:xfrm>
                            </wpg:grpSpPr>
                            <wpg:grpSp>
                              <wpg:cNvPr id="157107514" name="Gruppieren 2"/>
                              <wpg:cNvGrpSpPr/>
                              <wpg:grpSpPr>
                                <a:xfrm>
                                  <a:off x="-26897" y="0"/>
                                  <a:ext cx="152431" cy="330285"/>
                                  <a:chOff x="30230" y="-4831"/>
                                  <a:chExt cx="154076" cy="331101"/>
                                </a:xfrm>
                              </wpg:grpSpPr>
                              <wps:wsp>
                                <wps:cNvPr id="137120883" name="Textfeld 3"/>
                                <wps:cNvSpPr txBox="1"/>
                                <wps:spPr>
                                  <a:xfrm>
                                    <a:off x="36647" y="-4831"/>
                                    <a:ext cx="137327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6C0E9F" w14:textId="77777777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7796981" name="Textfeld 3"/>
                                <wps:cNvSpPr txBox="1"/>
                                <wps:spPr>
                                  <a:xfrm>
                                    <a:off x="30230" y="162328"/>
                                    <a:ext cx="15407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A4C1D8" w14:textId="59F5E6C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79315175" name="Gerade Verbindung 1"/>
                                <wps:cNvCnPr/>
                                <wps:spPr>
                                  <a:xfrm>
                                    <a:off x="43610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17295295" name="Gruppieren 2"/>
                              <wpg:cNvGrpSpPr/>
                              <wpg:grpSpPr>
                                <a:xfrm>
                                  <a:off x="394097" y="0"/>
                                  <a:ext cx="152498" cy="317501"/>
                                  <a:chOff x="30442" y="-4831"/>
                                  <a:chExt cx="154566" cy="318283"/>
                                </a:xfrm>
                              </wpg:grpSpPr>
                              <wps:wsp>
                                <wps:cNvPr id="398035742" name="Textfeld 3"/>
                                <wps:cNvSpPr txBox="1"/>
                                <wps:spPr>
                                  <a:xfrm>
                                    <a:off x="78523" y="-4831"/>
                                    <a:ext cx="77273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041773" w14:textId="2AFED0D2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109134" name="Textfeld 3"/>
                                <wps:cNvSpPr txBox="1"/>
                                <wps:spPr>
                                  <a:xfrm>
                                    <a:off x="30442" y="149510"/>
                                    <a:ext cx="154566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638C69" w14:textId="6850AF0E" w:rsidR="00F315A8" w:rsidRPr="00451DD8" w:rsidRDefault="00F315A8" w:rsidP="00F315A8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3034233" name="Gerade Verbindung 1"/>
                                <wps:cNvCnPr/>
                                <wps:spPr>
                                  <a:xfrm>
                                    <a:off x="49648" y="179565"/>
                                    <a:ext cx="108468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682873" id="_x0000_s2140" style="position:absolute;margin-left:118.95pt;margin-top:.15pt;width:42.55pt;height:26pt;z-index:253719552;mso-width-relative:margin;mso-height-relative:margin" coordorigin="-268" coordsize="5734,3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">
                      <v:group id="_x0000_s2141" style="position:absolute;left:-268;width:1523;height:3302" coordorigin="30230,-4831" coordsize="154076,331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">
                        <v:shape id="Textfeld 3" o:spid="_x0000_s2142" type="#_x0000_t202" style="position:absolute;left:36647;top:-4831;width:137327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96C0E9F" w14:textId="77777777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2143" type="#_x0000_t202" style="position:absolute;left:30230;top:162328;width:15407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9A4C1D8" w14:textId="59F5E6C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line id="Gerade Verbindung 1" o:spid="_x0000_s2144" style="position:absolute;visibility:visible;mso-wrap-style:square" from="43610,179565" to="152078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2145" style="position:absolute;left:3940;width:1525;height:3175" coordorigin="30442,-4831" coordsize="154566,31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">
                        <v:shape id="Textfeld 3" o:spid="_x0000_s2146" type="#_x0000_t202" style="position:absolute;left:78523;top:-4831;width:7727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HnA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am5zMzPTk7nsDvr/wJ9PIHAAD//wMAUEsBAi0AFAAGAAgAAAAhANvh9svuAAAAhQEA&#13;&#10;ABMAAAAAAAAAAAAAAAAAAAAAAFtDb250ZW50X1R5cGVzXS54bWxQSwECLQAUAAYACAAAACEAWvQs&#13;&#10;W78AAAAVAQAACwAAAAAAAAAAAAAAAAAfAQAAX3JlbHMvLnJlbHNQSwECLQAUAAYACAAAACEAXhx5&#13;&#10;w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9041773" w14:textId="2AFED0D2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2147" type="#_x0000_t202" style="position:absolute;left:30442;top:149510;width:154566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1638C69" w14:textId="6850AF0E" w:rsidR="00F315A8" w:rsidRPr="00451DD8" w:rsidRDefault="00F315A8" w:rsidP="00F315A8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2148" style="position:absolute;visibility:visible;mso-wrap-style:square" from="49648,179565" to="158116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3A4F13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7504" behindDoc="0" locked="0" layoutInCell="1" allowOverlap="1" wp14:anchorId="6ED97E9C" wp14:editId="6AAAB683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117475</wp:posOffset>
                  </wp:positionV>
                  <wp:extent cx="142240" cy="146050"/>
                  <wp:effectExtent l="0" t="0" r="0" b="6350"/>
                  <wp:wrapNone/>
                  <wp:docPr id="14000" name="Grafik 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5A8"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071360" behindDoc="0" locked="0" layoutInCell="1" allowOverlap="1" wp14:anchorId="0545F744" wp14:editId="7F07D607">
                  <wp:simplePos x="0" y="0"/>
                  <wp:positionH relativeFrom="column">
                    <wp:posOffset>497516</wp:posOffset>
                  </wp:positionH>
                  <wp:positionV relativeFrom="paragraph">
                    <wp:posOffset>129540</wp:posOffset>
                  </wp:positionV>
                  <wp:extent cx="142240" cy="146050"/>
                  <wp:effectExtent l="0" t="0" r="0" b="6350"/>
                  <wp:wrapNone/>
                  <wp:docPr id="13999" name="Grafik 1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15D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384704" behindDoc="0" locked="0" layoutInCell="1" allowOverlap="1" wp14:anchorId="60B1AE57" wp14:editId="1F17BD76">
                      <wp:simplePos x="0" y="0"/>
                      <wp:positionH relativeFrom="column">
                        <wp:posOffset>4636770</wp:posOffset>
                      </wp:positionH>
                      <wp:positionV relativeFrom="paragraph">
                        <wp:posOffset>122555</wp:posOffset>
                      </wp:positionV>
                      <wp:extent cx="1030605" cy="1379220"/>
                      <wp:effectExtent l="0" t="0" r="0" b="0"/>
                      <wp:wrapNone/>
                      <wp:docPr id="13" name="Gruppieren 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0605" cy="1379220"/>
                                <a:chOff x="666932" y="-362845"/>
                                <a:chExt cx="1030854" cy="1379521"/>
                              </a:xfrm>
                            </wpg:grpSpPr>
                            <wps:wsp>
                              <wps:cNvPr id="14" name="Textfeld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6932" y="-362845"/>
                                  <a:ext cx="789305" cy="370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A1BE344" w14:textId="77777777" w:rsidR="00CC215D" w:rsidRPr="00BA42B2" w:rsidRDefault="00CC215D" w:rsidP="00CC215D">
                                    <w:pPr>
                                      <w:kinsoku w:val="0"/>
                                      <w:overflowPunct w:val="0"/>
                                      <w:spacing w:line="240" w:lineRule="auto"/>
                                      <w:textAlignment w:val="baseline"/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Digitale</w:t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br/>
                                    </w:r>
                                    <w:r w:rsidRPr="00BA42B2">
                                      <w:rPr>
                                        <w:rFonts w:cstheme="minorHAnsi"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Bruchstreifen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" name="Grafik 74">
                                  <a:hlinkClick r:id="rId1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3319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feld 73"/>
                              <wps:cNvSpPr txBox="1"/>
                              <wps:spPr>
                                <a:xfrm>
                                  <a:off x="684326" y="631231"/>
                                  <a:ext cx="1013460" cy="385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7F9EFD" w14:textId="77777777" w:rsidR="00CC215D" w:rsidRPr="009F4661" w:rsidRDefault="00CC215D" w:rsidP="00CC215D">
                                    <w:pPr>
                                      <w:spacing w:line="216" w:lineRule="auto"/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</w:pPr>
                                    <w:r w:rsidRPr="009F4661">
                                      <w:rPr>
                                        <w:color w:val="327A86"/>
                                        <w:sz w:val="13"/>
                                        <w:szCs w:val="13"/>
                                      </w:rPr>
                                      <w:t>dzlm.de/vam/msk-bruchstreifen.html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1AE57" id="_x0000_s2149" style="position:absolute;margin-left:365.1pt;margin-top:9.65pt;width:81.15pt;height:108.6pt;z-index:253384704;mso-width-relative:margin;mso-height-relative:margin" coordorigin="6669,-3628" coordsize="10308,137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">
                      <v:shape id="Textfeld 7" o:spid="_x0000_s2150" type="#_x0000_t202" style="position:absolute;left:6669;top:-3628;width:7893;height:3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" filled="f" stroked="f">
                        <v:textbox>
                          <w:txbxContent>
                            <w:p w14:paraId="0A1BE344" w14:textId="77777777" w:rsidR="00CC215D" w:rsidRPr="00BA42B2" w:rsidRDefault="00CC215D" w:rsidP="00CC215D">
                              <w:pPr>
                                <w:kinsoku w:val="0"/>
                                <w:overflowPunct w:val="0"/>
                                <w:spacing w:line="240" w:lineRule="auto"/>
                                <w:textAlignment w:val="baseline"/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Digitale</w:t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br/>
                              </w:r>
                              <w:r w:rsidRPr="00BA42B2">
                                <w:rPr>
                                  <w:rFonts w:cstheme="minorHAns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Bruchstreifen</w:t>
                              </w:r>
                            </w:p>
                          </w:txbxContent>
                        </v:textbox>
                      </v:shape>
                      <v:shape id="Grafik 74" o:spid="_x0000_s2151" type="#_x0000_t75" href="https://dzlm.de/vam/msk-bruchstreifen.html" style="position:absolute;left:7433;width:647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" o:button="t">
                        <v:fill o:detectmouseclick="t"/>
                        <v:imagedata r:id="rId31" o:title=""/>
                      </v:shape>
                      <v:shape id="Textfeld 73" o:spid="_x0000_s2152" type="#_x0000_t202" style="position:absolute;left:6843;top:6312;width:10134;height:3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97F9EFD" w14:textId="77777777" w:rsidR="00CC215D" w:rsidRPr="009F4661" w:rsidRDefault="00CC215D" w:rsidP="00CC215D">
                              <w:pPr>
                                <w:spacing w:line="216" w:lineRule="auto"/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</w:pPr>
                              <w:r w:rsidRPr="009F4661">
                                <w:rPr>
                                  <w:color w:val="327A86"/>
                                  <w:sz w:val="13"/>
                                  <w:szCs w:val="13"/>
                                </w:rPr>
                                <w:t>dzlm.de/vam/msk-bruchstreifen.html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95E707E" w14:textId="02E3A1C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70E4507" w14:textId="11A3D6F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7ADA4F" w14:textId="20B85CB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7D7D8B07" w14:textId="77777777" w:rsidTr="0068490F">
        <w:tc>
          <w:tcPr>
            <w:tcW w:w="709" w:type="dxa"/>
          </w:tcPr>
          <w:p w14:paraId="2969A53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59" w:type="dxa"/>
            <w:gridSpan w:val="2"/>
          </w:tcPr>
          <w:p w14:paraId="54F511D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color w:val="565656" w:themeColor="accent3" w:themeShade="BF"/>
              </w:rPr>
            </w:pPr>
          </w:p>
        </w:tc>
        <w:tc>
          <w:tcPr>
            <w:tcW w:w="8151" w:type="dxa"/>
          </w:tcPr>
          <w:p w14:paraId="58BA488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3E5D0F6" w14:textId="77777777" w:rsidTr="0068490F">
        <w:tc>
          <w:tcPr>
            <w:tcW w:w="709" w:type="dxa"/>
          </w:tcPr>
          <w:p w14:paraId="544B94E3" w14:textId="37303487" w:rsidR="001F2E0E" w:rsidRPr="005B6061" w:rsidRDefault="00D957B0" w:rsidP="00DD1172">
            <w:pPr>
              <w:spacing w:line="240" w:lineRule="atLeast"/>
              <w:rPr>
                <w:rFonts w:ascii="Calibri" w:hAnsi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5BEBD8" wp14:editId="14739E47">
                      <wp:extent cx="275475" cy="197485"/>
                      <wp:effectExtent l="0" t="0" r="4445" b="5715"/>
                      <wp:docPr id="354313934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5839437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84212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1EA38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HKu&#10;XxLQAwAA/Q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">
                        <v:imagedata r:id="rId52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9BA05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57639F5F" w14:textId="070EC73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für die Brüche in Aufgabe </w:t>
            </w:r>
            <w:r w:rsidRPr="005B6061">
              <w:rPr>
                <w:rFonts w:ascii="Calibri" w:hAnsi="Calibri"/>
                <w:b/>
                <w:noProof/>
              </w:rPr>
              <w:t>A</w:t>
            </w:r>
            <w:r w:rsidRPr="005B6061">
              <w:rPr>
                <w:rFonts w:ascii="Calibri" w:hAnsi="Calibri"/>
                <w:noProof/>
              </w:rPr>
              <w:t xml:space="preserve"> und </w:t>
            </w:r>
            <w:r w:rsidRPr="005B6061">
              <w:rPr>
                <w:rFonts w:ascii="Calibri" w:hAnsi="Calibri"/>
                <w:b/>
                <w:noProof/>
              </w:rPr>
              <w:t>B</w:t>
            </w:r>
            <w:r w:rsidRPr="005B6061">
              <w:rPr>
                <w:rFonts w:ascii="Calibri" w:hAnsi="Calibri"/>
                <w:noProof/>
              </w:rPr>
              <w:t xml:space="preserve"> gemeinsame Nenner </w:t>
            </w:r>
            <w:r w:rsidR="00D957B0">
              <w:rPr>
                <w:rFonts w:ascii="Calibri" w:hAnsi="Calibri"/>
                <w:noProof/>
              </w:rPr>
              <w:br/>
            </w:r>
            <w:r w:rsidRPr="005B6061">
              <w:rPr>
                <w:rFonts w:ascii="Calibri" w:hAnsi="Calibri"/>
                <w:noProof/>
              </w:rPr>
              <w:t>in der Streifentafel</w:t>
            </w:r>
            <w:r w:rsidR="001C7E49">
              <w:rPr>
                <w:rFonts w:ascii="Calibri" w:hAnsi="Calibri"/>
                <w:noProof/>
              </w:rPr>
              <w:t xml:space="preserve"> oder den digitalen Bruchstreifen.</w:t>
            </w:r>
          </w:p>
        </w:tc>
      </w:tr>
      <w:tr w:rsidR="001F2E0E" w:rsidRPr="005B6061" w14:paraId="4B4FBDD9" w14:textId="77777777" w:rsidTr="0068490F">
        <w:tc>
          <w:tcPr>
            <w:tcW w:w="709" w:type="dxa"/>
          </w:tcPr>
          <w:p w14:paraId="428E31DA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641B52C8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0743B3A7" w14:textId="6A998AC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B2A21B7" w14:textId="77777777" w:rsidTr="0068490F">
        <w:tc>
          <w:tcPr>
            <w:tcW w:w="709" w:type="dxa"/>
          </w:tcPr>
          <w:p w14:paraId="4D32FFC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88C50B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7A02206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reicht die Streifentafel nicht aus: </w:t>
            </w:r>
          </w:p>
          <w:p w14:paraId="3EA1DCAB" w14:textId="622FF106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Wenn man nicht immer Streifen zeichnen möchte, kann man auch die Brüche auf den gleichen Nenner erweitern, also gleichnamig machen, und dann vergleichen.</w:t>
            </w:r>
          </w:p>
          <w:p w14:paraId="629B7073" w14:textId="7B7466B3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br/>
              <w:t xml:space="preserve">Finde für Aufgabe </w:t>
            </w:r>
            <w:r w:rsidRPr="005B6061">
              <w:rPr>
                <w:rFonts w:ascii="Calibri" w:hAnsi="Calibri"/>
                <w:b/>
                <w:noProof/>
              </w:rPr>
              <w:t>E</w:t>
            </w:r>
            <w:r w:rsidRPr="005B6061">
              <w:rPr>
                <w:rFonts w:ascii="Calibri" w:hAnsi="Calibri"/>
                <w:noProof/>
              </w:rPr>
              <w:t xml:space="preserve"> gleiche Nenner, indem du die Brüche gleichnamig machst. </w:t>
            </w:r>
          </w:p>
          <w:p w14:paraId="0035CDF0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Welcher Bruch ist größer?</w:t>
            </w:r>
          </w:p>
        </w:tc>
      </w:tr>
      <w:tr w:rsidR="001F2E0E" w:rsidRPr="005B6061" w14:paraId="14CE5DE7" w14:textId="77777777" w:rsidTr="0068490F">
        <w:trPr>
          <w:trHeight w:val="274"/>
        </w:trPr>
        <w:tc>
          <w:tcPr>
            <w:tcW w:w="709" w:type="dxa"/>
          </w:tcPr>
          <w:p w14:paraId="0A5C45CC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0EE5C9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23627FD2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101B9B90" w14:textId="77777777" w:rsidTr="0068490F">
        <w:trPr>
          <w:trHeight w:val="274"/>
        </w:trPr>
        <w:tc>
          <w:tcPr>
            <w:tcW w:w="709" w:type="dxa"/>
          </w:tcPr>
          <w:p w14:paraId="4BF52CC0" w14:textId="3807BA99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1B8E5BAC" wp14:editId="32A92C5D">
                  <wp:extent cx="360000" cy="272386"/>
                  <wp:effectExtent l="0" t="0" r="2540" b="0"/>
                  <wp:docPr id="929430898" name="Grafik 929430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7C2A6A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  <w:gridSpan w:val="2"/>
          </w:tcPr>
          <w:p w14:paraId="21812E64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auch zu den anderen Aufgaben gleiche Nenner und ordne die Brüche. </w:t>
            </w:r>
          </w:p>
          <w:p w14:paraId="73DD693F" w14:textId="5538D614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Gibt es Aufgaben, die man auch ohne gleichen Nenner gut vergleichen kann? Vergleicht, wie ihr die Aufgaben gelöst habt.</w:t>
            </w:r>
          </w:p>
        </w:tc>
      </w:tr>
      <w:tr w:rsidR="001F2E0E" w:rsidRPr="005B6061" w14:paraId="3A7A826A" w14:textId="77777777" w:rsidTr="0068490F">
        <w:trPr>
          <w:trHeight w:val="274"/>
        </w:trPr>
        <w:tc>
          <w:tcPr>
            <w:tcW w:w="709" w:type="dxa"/>
          </w:tcPr>
          <w:p w14:paraId="0E2B9897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398991F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  <w:gridSpan w:val="2"/>
          </w:tcPr>
          <w:p w14:paraId="6DB100D9" w14:textId="1AB8DCF9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5A56B892" w14:textId="77777777" w:rsidTr="0068490F">
        <w:trPr>
          <w:trHeight w:val="1855"/>
        </w:trPr>
        <w:tc>
          <w:tcPr>
            <w:tcW w:w="709" w:type="dxa"/>
          </w:tcPr>
          <w:p w14:paraId="120AD5BC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0EAE61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CA3460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6EEE549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10587A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2D6E3E1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C5D1B7" w14:textId="77777777" w:rsidR="002149EF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8E9E079" w14:textId="68F1152A" w:rsidR="001F2E0E" w:rsidRPr="005B6061" w:rsidRDefault="002149E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36EB6E4D" wp14:editId="059EA83F">
                  <wp:extent cx="360000" cy="272386"/>
                  <wp:effectExtent l="0" t="0" r="2540" b="0"/>
                  <wp:docPr id="1755656881" name="Grafik 1755656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552BC5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  <w:gridSpan w:val="2"/>
          </w:tcPr>
          <w:p w14:paraId="517CE5AE" w14:textId="0A883BA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Wie löst du Aufgaben, in denen Prozente und Brüche vorkommen? </w:t>
            </w:r>
          </w:p>
          <w:p w14:paraId="3F841822" w14:textId="1406232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99E949C" w14:textId="0079A712" w:rsidR="001F2E0E" w:rsidRPr="005B6061" w:rsidRDefault="00B018E0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41056" behindDoc="0" locked="0" layoutInCell="1" allowOverlap="1" wp14:anchorId="60316757" wp14:editId="268121BB">
                      <wp:simplePos x="0" y="0"/>
                      <wp:positionH relativeFrom="column">
                        <wp:posOffset>3548934</wp:posOffset>
                      </wp:positionH>
                      <wp:positionV relativeFrom="paragraph">
                        <wp:posOffset>119844</wp:posOffset>
                      </wp:positionV>
                      <wp:extent cx="1065600" cy="551041"/>
                      <wp:effectExtent l="63500" t="190500" r="140970" b="224155"/>
                      <wp:wrapNone/>
                      <wp:docPr id="478027813" name="Gruppieren 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5600" cy="551041"/>
                                <a:chOff x="0" y="0"/>
                                <a:chExt cx="1065600" cy="551041"/>
                              </a:xfrm>
                            </wpg:grpSpPr>
                            <wps:wsp>
                              <wps:cNvPr id="917237738" name="Textfeld 917237738"/>
                              <wps:cNvSpPr txBox="1"/>
                              <wps:spPr>
                                <a:xfrm rot="1140000">
                                  <a:off x="0" y="0"/>
                                  <a:ext cx="1065600" cy="525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E98B2F" w14:textId="2FA37FDF" w:rsidR="003A4F13" w:rsidRPr="0076699E" w:rsidRDefault="003A4F13" w:rsidP="003A4F13">
                                    <w:pPr>
                                      <w:rPr>
                                        <w:noProof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B</w:t>
                                    </w:r>
                                    <w:r>
                                      <w:t xml:space="preserve">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 xml:space="preserve">   </m:t>
                                      </m:r>
                                    </m:oMath>
                                    <w:r>
                                      <w:rPr>
                                        <w:noProof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95645367" name="Grafik 6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">
                                  <a:off x="88900" y="43676"/>
                                  <a:ext cx="90678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1437826" name="Grafik 593215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20000">
                                  <a:off x="549197" y="232627"/>
                                  <a:ext cx="14351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316757" id="Gruppieren 626" o:spid="_x0000_s2153" style="position:absolute;margin-left:279.45pt;margin-top:9.45pt;width:83.9pt;height:43.4pt;z-index:253741056;mso-width-relative:margin;mso-height-relative:margin" coordsize="10656,5510" o:gfxdata="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">
                      <v:shape id="Textfeld 917237738" o:spid="_x0000_s2154" type="#_x0000_t202" style="position:absolute;width:10656;height:5256;rotation: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" fillcolor="#f2f2f2 [3052]" strokecolor="black [3213]">
                        <v:shadow on="t" color="black" opacity="28180f" origin="-.5,-.5" offset=".74836mm,.74836mm"/>
                        <v:textbox>
                          <w:txbxContent>
                            <w:p w14:paraId="04E98B2F" w14:textId="2FA37FDF" w:rsidR="003A4F13" w:rsidRPr="0076699E" w:rsidRDefault="003A4F13" w:rsidP="003A4F13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</m:t>
                                </m:r>
                              </m:oMath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Grafik 625" o:spid="_x0000_s2155" type="#_x0000_t75" style="position:absolute;left:889;top:436;width:9067;height:5074;rotation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">
                        <v:imagedata r:id="rId115" o:title="" chromakey="white"/>
                      </v:shape>
                      <v:shape id="Grafik 59321572" o:spid="_x0000_s2156" type="#_x0000_t75" style="position:absolute;left:5491;top:2326;width:1436;height:1473;rotation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">
                        <v:imagedata r:id="rId116" o:title=""/>
                      </v:shape>
                    </v:group>
                  </w:pict>
                </mc:Fallback>
              </mc:AlternateContent>
            </w:r>
            <w:r w:rsidR="003A4F13">
              <w:rPr>
                <w:rFonts w:ascii="Calibri" w:hAnsi="Calibri"/>
                <w:noProof/>
              </w:rPr>
              <w:drawing>
                <wp:anchor distT="0" distB="0" distL="114300" distR="114300" simplePos="0" relativeHeight="253726720" behindDoc="0" locked="0" layoutInCell="1" allowOverlap="1" wp14:anchorId="51360A5D" wp14:editId="52EDD3D1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165767</wp:posOffset>
                  </wp:positionV>
                  <wp:extent cx="746760" cy="389255"/>
                  <wp:effectExtent l="0" t="0" r="0" b="17145"/>
                  <wp:wrapNone/>
                  <wp:docPr id="1975527502" name="Grafik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527502" name="Grafik 1975527502"/>
                          <pic:cNvPicPr/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00000">
                            <a:off x="0" y="0"/>
                            <a:ext cx="746760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4F13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7F0E741" wp14:editId="4B02EEBF">
                      <wp:simplePos x="0" y="0"/>
                      <wp:positionH relativeFrom="column">
                        <wp:posOffset>593973</wp:posOffset>
                      </wp:positionH>
                      <wp:positionV relativeFrom="paragraph">
                        <wp:posOffset>131166</wp:posOffset>
                      </wp:positionV>
                      <wp:extent cx="1066016" cy="524510"/>
                      <wp:effectExtent l="76200" t="114300" r="115570" b="173990"/>
                      <wp:wrapNone/>
                      <wp:docPr id="394930323" name="Textfeld 39493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077267">
                                <a:off x="0" y="0"/>
                                <a:ext cx="1066016" cy="524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0BAF57" w14:textId="20F9F4F0" w:rsidR="00003BB0" w:rsidRPr="0076699E" w:rsidRDefault="00003BB0" w:rsidP="001F2E0E">
                                  <w:pPr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  </m:t>
                                    </m:r>
                                  </m:oMath>
                                  <w:r>
                                    <w:rPr>
                                      <w:noProof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F0E741" id="Textfeld 394930323" o:spid="_x0000_s2157" type="#_x0000_t202" style="position:absolute;margin-left:46.75pt;margin-top:10.35pt;width:83.95pt;height:41.3pt;rotation:-570964fd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" fillcolor="#f2f2f2 [3052]" strokecolor="black [3213]">
                      <v:shadow on="t" color="black" opacity="28180f" origin="-.5,-.5" offset=".74836mm,.74836mm"/>
                      <v:textbox>
                        <w:txbxContent>
                          <w:p w14:paraId="7A0BAF57" w14:textId="20F9F4F0" w:rsidR="00003BB0" w:rsidRPr="0076699E" w:rsidRDefault="00003BB0" w:rsidP="001F2E0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  </m:t>
                              </m:r>
                            </m:oMath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810B7" w14:textId="6269EB1A" w:rsidR="001F2E0E" w:rsidRPr="005B6061" w:rsidRDefault="003A4F13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anchor distT="0" distB="0" distL="114300" distR="114300" simplePos="0" relativeHeight="253731840" behindDoc="0" locked="0" layoutInCell="1" allowOverlap="1" wp14:anchorId="7C5502F3" wp14:editId="08E3CECC">
                  <wp:simplePos x="0" y="0"/>
                  <wp:positionH relativeFrom="column">
                    <wp:posOffset>1002633</wp:posOffset>
                  </wp:positionH>
                  <wp:positionV relativeFrom="paragraph">
                    <wp:posOffset>147955</wp:posOffset>
                  </wp:positionV>
                  <wp:extent cx="144000" cy="147600"/>
                  <wp:effectExtent l="25400" t="12700" r="8890" b="17780"/>
                  <wp:wrapNone/>
                  <wp:docPr id="14010" name="Grafik 1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kästchen.eps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40000">
                            <a:off x="0" y="0"/>
                            <a:ext cx="144000" cy="1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6639D6" w14:textId="2802545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1304AD6F" w14:textId="407E35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57E3B50" w14:textId="361537C8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6B64A8C" w14:textId="3A017EC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Vergleicht eure Lösungswege.</w:t>
            </w:r>
            <w:r w:rsidR="003A4F13" w:rsidRPr="005B6061">
              <w:rPr>
                <w:rFonts w:ascii="Calibri" w:hAnsi="Calibri"/>
                <w:noProof/>
              </w:rPr>
              <w:t xml:space="preserve"> </w:t>
            </w:r>
          </w:p>
        </w:tc>
      </w:tr>
      <w:tr w:rsidR="001F2E0E" w:rsidRPr="005B6061" w14:paraId="6236840F" w14:textId="77777777" w:rsidTr="0068490F">
        <w:tc>
          <w:tcPr>
            <w:tcW w:w="709" w:type="dxa"/>
          </w:tcPr>
          <w:p w14:paraId="4BF39F77" w14:textId="32663756" w:rsidR="001F2E0E" w:rsidRPr="005B6061" w:rsidRDefault="001F2E0E" w:rsidP="00E76F60">
            <w:pPr>
              <w:pStyle w:val="berschrift3"/>
            </w:pPr>
            <w:r w:rsidRPr="005B6061">
              <w:lastRenderedPageBreak/>
              <w:t>3.2</w:t>
            </w:r>
          </w:p>
        </w:tc>
        <w:tc>
          <w:tcPr>
            <w:tcW w:w="8610" w:type="dxa"/>
            <w:gridSpan w:val="3"/>
          </w:tcPr>
          <w:p w14:paraId="24977A2B" w14:textId="41BFEA5F" w:rsidR="001F2E0E" w:rsidRPr="005B6061" w:rsidRDefault="001F2E0E" w:rsidP="00E76F60">
            <w:pPr>
              <w:pStyle w:val="berschrift3"/>
            </w:pPr>
            <w:r w:rsidRPr="005B6061">
              <w:t>Immer Nenner 100</w:t>
            </w:r>
          </w:p>
        </w:tc>
      </w:tr>
      <w:tr w:rsidR="001F2E0E" w:rsidRPr="005B6061" w14:paraId="01ED79CC" w14:textId="77777777" w:rsidTr="0068490F">
        <w:trPr>
          <w:trHeight w:val="2304"/>
        </w:trPr>
        <w:tc>
          <w:tcPr>
            <w:tcW w:w="709" w:type="dxa"/>
          </w:tcPr>
          <w:p w14:paraId="6075156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6C21397" w14:textId="32EA2ADF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  <w:gridSpan w:val="2"/>
          </w:tcPr>
          <w:p w14:paraId="7B0823F1" w14:textId="6FA751FB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Ordne diese Brüche und Prozente nach ihrer Größe. </w:t>
            </w:r>
            <w:r w:rsidRPr="005B6061">
              <w:rPr>
                <w:rFonts w:ascii="Calibri" w:hAnsi="Calibri"/>
                <w:noProof/>
              </w:rPr>
              <w:br/>
              <w:t>Trage sie im</w:t>
            </w:r>
            <w:r w:rsidR="00435284" w:rsidRPr="005B6061">
              <w:rPr>
                <w:rFonts w:ascii="Calibri" w:hAnsi="Calibri"/>
                <w:noProof/>
              </w:rPr>
              <w:t xml:space="preserve"> Hundertstel</w:t>
            </w:r>
            <w:r w:rsidRPr="005B6061">
              <w:rPr>
                <w:rFonts w:ascii="Calibri" w:hAnsi="Calibri"/>
                <w:noProof/>
              </w:rPr>
              <w:t>-Streifen ein und überprüfe mit der Streifentafel.</w:t>
            </w:r>
          </w:p>
          <w:p w14:paraId="0257C9F8" w14:textId="54047CB5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iCs/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45152" behindDoc="0" locked="0" layoutInCell="1" allowOverlap="1" wp14:anchorId="509C3A11" wp14:editId="42F7D08F">
                      <wp:simplePos x="0" y="0"/>
                      <wp:positionH relativeFrom="column">
                        <wp:posOffset>332505</wp:posOffset>
                      </wp:positionH>
                      <wp:positionV relativeFrom="paragraph">
                        <wp:posOffset>124428</wp:posOffset>
                      </wp:positionV>
                      <wp:extent cx="370205" cy="448310"/>
                      <wp:effectExtent l="0" t="0" r="0" b="0"/>
                      <wp:wrapNone/>
                      <wp:docPr id="14667237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767561217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79E646" w14:textId="00833BF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572337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83E5F2" w14:textId="3E4AFD1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40010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C3A11" id="_x0000_s2158" style="position:absolute;margin-left:26.2pt;margin-top:9.8pt;width:29.15pt;height:35.3pt;z-index:253745152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">
                      <v:shape id="Textfeld 3" o:spid="_x0000_s215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" filled="f" stroked="f" strokeweight=".5pt">
                        <v:textbox>
                          <w:txbxContent>
                            <w:p w14:paraId="4479E646" w14:textId="00833BF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16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" filled="f" stroked="f" strokeweight=".5pt">
                        <v:textbox>
                          <w:txbxContent>
                            <w:p w14:paraId="1383E5F2" w14:textId="3E4AFD1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1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5392" behindDoc="0" locked="0" layoutInCell="1" allowOverlap="1" wp14:anchorId="0CADC06F" wp14:editId="6F1A2A6A">
                      <wp:simplePos x="0" y="0"/>
                      <wp:positionH relativeFrom="column">
                        <wp:posOffset>3110692</wp:posOffset>
                      </wp:positionH>
                      <wp:positionV relativeFrom="paragraph">
                        <wp:posOffset>143180</wp:posOffset>
                      </wp:positionV>
                      <wp:extent cx="370205" cy="448310"/>
                      <wp:effectExtent l="0" t="0" r="0" b="0"/>
                      <wp:wrapNone/>
                      <wp:docPr id="135026824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415625911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44ECAD" w14:textId="3B925E82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29070" name="Textfeld 3"/>
                              <wps:cNvSpPr txBox="1"/>
                              <wps:spPr>
                                <a:xfrm>
                                  <a:off x="-52702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AF0101" w14:textId="0C35FE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54155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DC06F" id="_x0000_s2162" style="position:absolute;margin-left:244.95pt;margin-top:11.25pt;width:29.15pt;height:35.3pt;z-index:253755392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">
                      <v:shape id="Textfeld 3" o:spid="_x0000_s2163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" filled="f" stroked="f" strokeweight=".5pt">
                        <v:textbox>
                          <w:txbxContent>
                            <w:p w14:paraId="7E44ECAD" w14:textId="3B925E82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2164" type="#_x0000_t202" style="position:absolute;left:-52702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" filled="f" stroked="f" strokeweight=".5pt">
                        <v:textbox>
                          <w:txbxContent>
                            <w:p w14:paraId="57AF0101" w14:textId="0C35FE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3344" behindDoc="0" locked="0" layoutInCell="1" allowOverlap="1" wp14:anchorId="3DAACE2F" wp14:editId="4753A628">
                      <wp:simplePos x="0" y="0"/>
                      <wp:positionH relativeFrom="column">
                        <wp:posOffset>2246777</wp:posOffset>
                      </wp:positionH>
                      <wp:positionV relativeFrom="paragraph">
                        <wp:posOffset>106134</wp:posOffset>
                      </wp:positionV>
                      <wp:extent cx="370205" cy="448310"/>
                      <wp:effectExtent l="0" t="0" r="0" b="0"/>
                      <wp:wrapNone/>
                      <wp:docPr id="149758345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205564563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67D7F8" w14:textId="649C1B67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73707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D51E7C" w14:textId="0D962C6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145382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AACE2F" id="_x0000_s2166" style="position:absolute;margin-left:176.9pt;margin-top:8.35pt;width:29.15pt;height:35.3pt;z-index:253753344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">
                      <v:shape id="Textfeld 3" o:spid="_x0000_s2167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" filled="f" stroked="f" strokeweight=".5pt">
                        <v:textbox>
                          <w:txbxContent>
                            <w:p w14:paraId="4167D7F8" w14:textId="649C1B67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1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" filled="f" stroked="f" strokeweight=".5pt">
                        <v:textbox>
                          <w:txbxContent>
                            <w:p w14:paraId="47D51E7C" w14:textId="0D962C6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21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9488" behindDoc="0" locked="0" layoutInCell="1" allowOverlap="1" wp14:anchorId="5B90636B" wp14:editId="1E6C2690">
                      <wp:simplePos x="0" y="0"/>
                      <wp:positionH relativeFrom="column">
                        <wp:posOffset>980681</wp:posOffset>
                      </wp:positionH>
                      <wp:positionV relativeFrom="paragraph">
                        <wp:posOffset>106769</wp:posOffset>
                      </wp:positionV>
                      <wp:extent cx="370111" cy="447777"/>
                      <wp:effectExtent l="0" t="0" r="0" b="0"/>
                      <wp:wrapNone/>
                      <wp:docPr id="15247287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1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6144306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F5508B" w14:textId="7135D341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0695757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1F9BA6" w14:textId="38F6633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132677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90636B" id="_x0000_s2170" style="position:absolute;margin-left:77.2pt;margin-top:8.4pt;width:29.15pt;height:35.25pt;z-index:253759488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">
                      <v:shape id="Textfeld 3" o:spid="_x0000_s217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" filled="f" stroked="f" strokeweight=".5pt">
                        <v:textbox>
                          <w:txbxContent>
                            <w:p w14:paraId="06F5508B" w14:textId="7135D341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172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0C1F9BA6" w14:textId="38F6633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51296" behindDoc="0" locked="0" layoutInCell="1" allowOverlap="1" wp14:anchorId="4CDCA7AD" wp14:editId="3808DEAF">
                      <wp:simplePos x="0" y="0"/>
                      <wp:positionH relativeFrom="column">
                        <wp:posOffset>1586479</wp:posOffset>
                      </wp:positionH>
                      <wp:positionV relativeFrom="paragraph">
                        <wp:posOffset>107506</wp:posOffset>
                      </wp:positionV>
                      <wp:extent cx="370205" cy="448310"/>
                      <wp:effectExtent l="0" t="0" r="0" b="0"/>
                      <wp:wrapNone/>
                      <wp:docPr id="121065309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448310"/>
                                <a:chOff x="-55051" y="-35363"/>
                                <a:chExt cx="370770" cy="450214"/>
                              </a:xfrm>
                            </wpg:grpSpPr>
                            <wps:wsp>
                              <wps:cNvPr id="1328751596" name="Textfeld 3"/>
                              <wps:cNvSpPr txBox="1"/>
                              <wps:spPr>
                                <a:xfrm>
                                  <a:off x="-55051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0871D" w14:textId="56ED74CE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84806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C4AC9" w14:textId="06A451A1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139573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DCA7AD" id="_x0000_s2174" style="position:absolute;margin-left:124.9pt;margin-top:8.45pt;width:29.15pt;height:35.3pt;z-index:253751296;mso-width-relative:margin;mso-height-relative:margin" coordorigin="-55051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">
                      <v:shape id="Textfeld 3" o:spid="_x0000_s217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" filled="f" stroked="f" strokeweight=".5pt">
                        <v:textbox>
                          <w:txbxContent>
                            <w:p w14:paraId="4100871D" w14:textId="56ED74CE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76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" filled="f" stroked="f" strokeweight=".5pt">
                        <v:textbox>
                          <w:txbxContent>
                            <w:p w14:paraId="4C4C4AC9" w14:textId="06A451A1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7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CEBD47B" w14:textId="1C8BCA1C" w:rsidR="001F2E0E" w:rsidRPr="00B06180" w:rsidRDefault="00624BC6" w:rsidP="00DD1172">
            <w:pPr>
              <w:spacing w:line="240" w:lineRule="atLeast"/>
              <w:rPr>
                <w:rFonts w:ascii="Calibri" w:hAnsi="Calibri" w:cs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58464" behindDoc="0" locked="0" layoutInCell="1" allowOverlap="1" wp14:anchorId="31E566C8" wp14:editId="59DA1533">
                      <wp:simplePos x="0" y="0"/>
                      <wp:positionH relativeFrom="column">
                        <wp:posOffset>25710</wp:posOffset>
                      </wp:positionH>
                      <wp:positionV relativeFrom="paragraph">
                        <wp:posOffset>172844</wp:posOffset>
                      </wp:positionV>
                      <wp:extent cx="370112" cy="447777"/>
                      <wp:effectExtent l="0" t="0" r="0" b="0"/>
                      <wp:wrapNone/>
                      <wp:docPr id="13292448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112" cy="447777"/>
                                <a:chOff x="-48647" y="-35363"/>
                                <a:chExt cx="370770" cy="450214"/>
                              </a:xfrm>
                            </wpg:grpSpPr>
                            <wps:wsp>
                              <wps:cNvPr id="1673192912" name="Textfeld 3"/>
                              <wps:cNvSpPr txBox="1"/>
                              <wps:spPr>
                                <a:xfrm>
                                  <a:off x="-48647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E1E1D8" w14:textId="11092D1D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68350" name="Textfeld 3"/>
                              <wps:cNvSpPr txBox="1"/>
                              <wps:spPr>
                                <a:xfrm>
                                  <a:off x="-46299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A1D1A4" w14:textId="64CEA29C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7356685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566C8" id="_x0000_s2178" style="position:absolute;margin-left:2pt;margin-top:13.6pt;width:29.15pt;height:35.25pt;z-index:253758464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">
                      <v:shape id="Textfeld 3" o:spid="_x0000_s2179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" filled="f" stroked="f" strokeweight=".5pt">
                        <v:textbox>
                          <w:txbxContent>
                            <w:p w14:paraId="10E1E1D8" w14:textId="11092D1D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80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" filled="f" stroked="f" strokeweight=".5pt">
                        <v:textbox>
                          <w:txbxContent>
                            <w:p w14:paraId="44A1D1A4" w14:textId="64CEA29C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8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E436506" w14:textId="7817A75E" w:rsidR="001F2E0E" w:rsidRDefault="00624BC6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3760512" behindDoc="0" locked="0" layoutInCell="1" allowOverlap="1" wp14:anchorId="05480CD4" wp14:editId="36101E68">
                      <wp:simplePos x="0" y="0"/>
                      <wp:positionH relativeFrom="column">
                        <wp:posOffset>1214933</wp:posOffset>
                      </wp:positionH>
                      <wp:positionV relativeFrom="paragraph">
                        <wp:posOffset>32494</wp:posOffset>
                      </wp:positionV>
                      <wp:extent cx="381000" cy="447675"/>
                      <wp:effectExtent l="0" t="0" r="0" b="0"/>
                      <wp:wrapNone/>
                      <wp:docPr id="11480621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0" cy="447675"/>
                                <a:chOff x="-61455" y="-35363"/>
                                <a:chExt cx="382110" cy="450214"/>
                              </a:xfrm>
                            </wpg:grpSpPr>
                            <wps:wsp>
                              <wps:cNvPr id="1055231635" name="Textfeld 3"/>
                              <wps:cNvSpPr txBox="1"/>
                              <wps:spPr>
                                <a:xfrm>
                                  <a:off x="-61455" y="-35363"/>
                                  <a:ext cx="3707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401AB5" w14:textId="03F3EB0A" w:rsidR="00B018E0" w:rsidRPr="00700A59" w:rsidRDefault="00B018E0" w:rsidP="00B018E0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215203" name="Textfeld 3"/>
                              <wps:cNvSpPr txBox="1"/>
                              <wps:spPr>
                                <a:xfrm>
                                  <a:off x="-39894" y="138955"/>
                                  <a:ext cx="360549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4D5DF5" w14:textId="0D302078" w:rsidR="00B018E0" w:rsidRPr="00700A59" w:rsidRDefault="00B018E0" w:rsidP="00B018E0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5024716" name="Gerade Verbindung 1"/>
                              <wps:cNvCnPr/>
                              <wps:spPr>
                                <a:xfrm>
                                  <a:off x="56885" y="195952"/>
                                  <a:ext cx="1442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480CD4" id="_x0000_s2182" style="position:absolute;margin-left:95.65pt;margin-top:2.55pt;width:30pt;height:35.25pt;z-index:253760512" coordorigin="-61455,-35363" coordsize="38211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">
                      <v:shape id="Textfeld 3" o:spid="_x0000_s2183" type="#_x0000_t202" style="position:absolute;left:-61455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" filled="f" stroked="f" strokeweight=".5pt">
                        <v:textbox>
                          <w:txbxContent>
                            <w:p w14:paraId="45401AB5" w14:textId="03F3EB0A" w:rsidR="00B018E0" w:rsidRPr="00700A59" w:rsidRDefault="00B018E0" w:rsidP="00B018E0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84" type="#_x0000_t202" style="position:absolute;left:-39894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" filled="f" stroked="f" strokeweight=".5pt">
                        <v:textbox>
                          <w:txbxContent>
                            <w:p w14:paraId="474D5DF5" w14:textId="0D302078" w:rsidR="00B018E0" w:rsidRPr="00700A59" w:rsidRDefault="00B018E0" w:rsidP="00B018E0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8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6BA0FABD" wp14:editId="236B492F">
                      <wp:simplePos x="0" y="0"/>
                      <wp:positionH relativeFrom="column">
                        <wp:posOffset>597234</wp:posOffset>
                      </wp:positionH>
                      <wp:positionV relativeFrom="paragraph">
                        <wp:posOffset>109846</wp:posOffset>
                      </wp:positionV>
                      <wp:extent cx="4508149" cy="273685"/>
                      <wp:effectExtent l="0" t="0" r="0" b="0"/>
                      <wp:wrapNone/>
                      <wp:docPr id="1891928902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8149" cy="2736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264E56" w14:textId="33E6DA7B" w:rsidR="00B018E0" w:rsidRDefault="00B018E0"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>20 %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50 %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30 % 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90 %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25 % </w:t>
                                  </w:r>
                                  <w:r w:rsidRPr="00B018E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624BC6">
                                    <w:rPr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A0FABD" id="Textfeld 627" o:spid="_x0000_s2186" type="#_x0000_t202" style="position:absolute;margin-left:47.05pt;margin-top:8.65pt;width:354.95pt;height:21.55pt;z-index:2537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" filled="f" stroked="f" strokeweight=".5pt">
                      <v:textbox>
                        <w:txbxContent>
                          <w:p w14:paraId="72264E56" w14:textId="33E6DA7B" w:rsidR="00B018E0" w:rsidRDefault="00B018E0">
                            <w:r w:rsidRPr="00B018E0">
                              <w:rPr>
                                <w:sz w:val="28"/>
                                <w:szCs w:val="28"/>
                              </w:rPr>
                              <w:t>20 %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50 %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30 % 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90 %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25 % </w:t>
                            </w:r>
                            <w:r w:rsidRPr="00B018E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24BC6"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6BBDC" w14:textId="58F2DD10" w:rsidR="00B018E0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42C10274" w14:textId="7B6018D7" w:rsidR="00B018E0" w:rsidRPr="005B6061" w:rsidRDefault="00B018E0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</w:p>
          <w:p w14:paraId="7A878EFD" w14:textId="17412C3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  <w:position w:val="-22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7744" behindDoc="0" locked="0" layoutInCell="1" allowOverlap="1" wp14:anchorId="3CB6609A" wp14:editId="5501D50F">
                  <wp:simplePos x="0" y="0"/>
                  <wp:positionH relativeFrom="column">
                    <wp:posOffset>2293</wp:posOffset>
                  </wp:positionH>
                  <wp:positionV relativeFrom="paragraph">
                    <wp:posOffset>91313</wp:posOffset>
                  </wp:positionV>
                  <wp:extent cx="4777823" cy="272837"/>
                  <wp:effectExtent l="0" t="0" r="0" b="0"/>
                  <wp:wrapNone/>
                  <wp:docPr id="14012" name="Grafik 1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" t="1" b="33296"/>
                          <a:stretch/>
                        </pic:blipFill>
                        <pic:spPr bwMode="auto">
                          <a:xfrm>
                            <a:off x="0" y="0"/>
                            <a:ext cx="4784146" cy="27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856AD5" w14:textId="71708AE1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604F03" w14:textId="1D9AA9D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F63D47A" w14:textId="5A5EDC72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3DAF4C9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2E143BE1" w14:textId="77777777" w:rsidTr="0068490F">
        <w:tc>
          <w:tcPr>
            <w:tcW w:w="709" w:type="dxa"/>
          </w:tcPr>
          <w:p w14:paraId="0E66321F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9D8CC9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  <w:gridSpan w:val="2"/>
          </w:tcPr>
          <w:p w14:paraId="142EA402" w14:textId="164890F4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4B5CEC43" wp14:editId="44BB1E0C">
                      <wp:simplePos x="0" y="0"/>
                      <wp:positionH relativeFrom="column">
                        <wp:posOffset>1735499</wp:posOffset>
                      </wp:positionH>
                      <wp:positionV relativeFrom="paragraph">
                        <wp:posOffset>240030</wp:posOffset>
                      </wp:positionV>
                      <wp:extent cx="153670" cy="293681"/>
                      <wp:effectExtent l="0" t="0" r="0" b="0"/>
                      <wp:wrapNone/>
                      <wp:docPr id="114524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506073851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D06A4E" w14:textId="24CFD0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134852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9B2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0799178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5CEC43" id="_x0000_s2187" style="position:absolute;margin-left:136.65pt;margin-top:18.9pt;width:12.1pt;height:23.1pt;z-index:25376768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">
                      <v:shape id="Textfeld 3" o:spid="_x0000_s2188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9D06A4E" w14:textId="24CFD0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2189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0E9B2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190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25C5578" wp14:editId="597C8740">
                      <wp:simplePos x="0" y="0"/>
                      <wp:positionH relativeFrom="column">
                        <wp:posOffset>1317669</wp:posOffset>
                      </wp:positionH>
                      <wp:positionV relativeFrom="paragraph">
                        <wp:posOffset>247015</wp:posOffset>
                      </wp:positionV>
                      <wp:extent cx="153670" cy="293681"/>
                      <wp:effectExtent l="0" t="0" r="0" b="0"/>
                      <wp:wrapNone/>
                      <wp:docPr id="7665861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681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46011004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5D0D5" w14:textId="1CAA83B9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96084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D82ABB" w14:textId="1A5AEDBA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234927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5578" id="_x0000_s2191" style="position:absolute;margin-left:103.75pt;margin-top:19.45pt;width:12.1pt;height:23.1pt;z-index:253769728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">
                      <v:shape id="Textfeld 3" o:spid="_x0000_s2192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6395D0D5" w14:textId="1CAA83B9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  <v:shape id="Textfeld 3" o:spid="_x0000_s2193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D82ABB" w14:textId="1A5AEDBA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194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Man kann viele Brüche und Prozente auch ohne Streifen vergleichen, </w:t>
            </w:r>
            <w:r w:rsidR="00C9356B" w:rsidRPr="005B6061">
              <w:rPr>
                <w:rFonts w:ascii="Calibri" w:hAnsi="Calibri"/>
                <w:noProof/>
              </w:rPr>
              <w:br/>
            </w:r>
            <w:r w:rsidR="001F2E0E" w:rsidRPr="005B6061">
              <w:rPr>
                <w:rFonts w:ascii="Calibri" w:hAnsi="Calibri"/>
                <w:noProof/>
              </w:rPr>
              <w:t xml:space="preserve">wenn man alle auf den Nenner 100 erweitert: </w:t>
            </w:r>
          </w:p>
          <w:p w14:paraId="5C56A1EA" w14:textId="2EE5B896" w:rsidR="001F2E0E" w:rsidRPr="00B06180" w:rsidRDefault="001F2E0E" w:rsidP="00DD1172">
            <w:pPr>
              <w:spacing w:line="240" w:lineRule="atLeast"/>
              <w:rPr>
                <w:rFonts w:ascii="Calibri" w:hAnsi="Calibri"/>
                <w:iCs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Finde damit heraus, ob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5B6061">
              <w:rPr>
                <w:rFonts w:ascii="Calibri" w:hAnsi="Calibri"/>
                <w:noProof/>
              </w:rPr>
              <w:t xml:space="preserve"> oder </w:t>
            </w:r>
            <w:r w:rsidR="00BE1CEC">
              <w:rPr>
                <w:rFonts w:ascii="Calibri" w:hAnsi="Calibri"/>
                <w:noProof/>
              </w:rPr>
              <w:t xml:space="preserve">   </w:t>
            </w:r>
            <w:r w:rsidRPr="00B06180">
              <w:rPr>
                <w:rFonts w:ascii="Calibri" w:hAnsi="Calibri"/>
                <w:iCs/>
                <w:noProof/>
              </w:rPr>
              <w:t xml:space="preserve"> oder 20 % größer ist. </w:t>
            </w:r>
          </w:p>
          <w:p w14:paraId="028E7467" w14:textId="6270BD10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B06180">
              <w:rPr>
                <w:rFonts w:ascii="Calibri" w:hAnsi="Calibri"/>
                <w:iCs/>
                <w:noProof/>
              </w:rPr>
              <w:t xml:space="preserve">Überprüfe deine Rechnung mit </w:t>
            </w:r>
            <w:r w:rsidRPr="005B6061">
              <w:rPr>
                <w:rFonts w:ascii="Calibri" w:hAnsi="Calibri"/>
                <w:noProof/>
              </w:rPr>
              <w:t>der Streifentafel.</w:t>
            </w:r>
          </w:p>
        </w:tc>
      </w:tr>
    </w:tbl>
    <w:p w14:paraId="078390C1" w14:textId="36EBB896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185"/>
      </w:tblGrid>
      <w:tr w:rsidR="001F2E0E" w:rsidRPr="005B6061" w14:paraId="3C58F430" w14:textId="77777777" w:rsidTr="0068490F">
        <w:tc>
          <w:tcPr>
            <w:tcW w:w="709" w:type="dxa"/>
          </w:tcPr>
          <w:p w14:paraId="5D54F090" w14:textId="77777777" w:rsidR="001F2E0E" w:rsidRPr="005B6061" w:rsidRDefault="001F2E0E" w:rsidP="00E76F60">
            <w:pPr>
              <w:pStyle w:val="berschrift3"/>
            </w:pPr>
            <w:r w:rsidRPr="005B6061">
              <w:t>3.3</w:t>
            </w:r>
          </w:p>
        </w:tc>
        <w:tc>
          <w:tcPr>
            <w:tcW w:w="8610" w:type="dxa"/>
            <w:gridSpan w:val="2"/>
          </w:tcPr>
          <w:p w14:paraId="20A38603" w14:textId="25C6DDFA" w:rsidR="001F2E0E" w:rsidRPr="005B6061" w:rsidRDefault="00624BC6" w:rsidP="00E76F60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3584" behindDoc="0" locked="0" layoutInCell="1" allowOverlap="1" wp14:anchorId="46EBC265" wp14:editId="65E35BE6">
                      <wp:simplePos x="0" y="0"/>
                      <wp:positionH relativeFrom="column">
                        <wp:posOffset>2653074</wp:posOffset>
                      </wp:positionH>
                      <wp:positionV relativeFrom="paragraph">
                        <wp:posOffset>323215</wp:posOffset>
                      </wp:positionV>
                      <wp:extent cx="153670" cy="293370"/>
                      <wp:effectExtent l="0" t="0" r="0" b="0"/>
                      <wp:wrapNone/>
                      <wp:docPr id="50110506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31598523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9B6164" w14:textId="0445A9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264883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BF01C7" w14:textId="261FA934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20170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EBC265" id="_x0000_s2195" style="position:absolute;margin-left:208.9pt;margin-top:25.45pt;width:12.1pt;height:23.1pt;z-index:25376358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">
                      <v:shape id="Textfeld 3" o:spid="_x0000_s2196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9B6164" w14:textId="0445A9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Textfeld 3" o:spid="_x0000_s219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7BF01C7" w14:textId="261FA934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line id="Gerade Verbindung 1" o:spid="_x0000_s219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E1CE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5632" behindDoc="0" locked="0" layoutInCell="1" allowOverlap="1" wp14:anchorId="49F826C0" wp14:editId="5E497FDD">
                      <wp:simplePos x="0" y="0"/>
                      <wp:positionH relativeFrom="column">
                        <wp:posOffset>2230076</wp:posOffset>
                      </wp:positionH>
                      <wp:positionV relativeFrom="paragraph">
                        <wp:posOffset>323850</wp:posOffset>
                      </wp:positionV>
                      <wp:extent cx="153670" cy="293370"/>
                      <wp:effectExtent l="0" t="0" r="0" b="0"/>
                      <wp:wrapNone/>
                      <wp:docPr id="30055735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775382712" name="Textfeld 3"/>
                              <wps:cNvSpPr txBox="1"/>
                              <wps:spPr>
                                <a:xfrm>
                                  <a:off x="25434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D71BC8" w14:textId="740DE8B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693981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018C9B" w14:textId="20879E40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58847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F826C0" id="_x0000_s2199" style="position:absolute;margin-left:175.6pt;margin-top:25.5pt;width:12.1pt;height:23.1pt;z-index:25376563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">
                      <v:shape id="Textfeld 3" o:spid="_x0000_s2200" type="#_x0000_t202" style="position:absolute;left:25434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ED71BC8" w14:textId="740DE8B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B018C9B" w14:textId="20879E40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shape>
                      <v:line id="Gerade Verbindung 1" o:spid="_x0000_s220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t>Was liegt dazwischen?</w:t>
            </w:r>
          </w:p>
        </w:tc>
      </w:tr>
      <w:tr w:rsidR="001F2E0E" w:rsidRPr="005B6061" w14:paraId="1BD39CC4" w14:textId="77777777" w:rsidTr="0068490F">
        <w:tc>
          <w:tcPr>
            <w:tcW w:w="709" w:type="dxa"/>
          </w:tcPr>
          <w:p w14:paraId="3B9C99C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1C40D96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a)</w:t>
            </w:r>
          </w:p>
        </w:tc>
        <w:tc>
          <w:tcPr>
            <w:tcW w:w="8185" w:type="dxa"/>
          </w:tcPr>
          <w:p w14:paraId="5949E000" w14:textId="43C7AF14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  <w:sz w:val="18"/>
                <w:szCs w:val="18"/>
              </w:rPr>
              <w:drawing>
                <wp:anchor distT="0" distB="0" distL="114300" distR="114300" simplePos="0" relativeHeight="253088768" behindDoc="0" locked="0" layoutInCell="1" allowOverlap="1" wp14:anchorId="3E65D373" wp14:editId="425771AC">
                  <wp:simplePos x="0" y="0"/>
                  <wp:positionH relativeFrom="column">
                    <wp:posOffset>3054986</wp:posOffset>
                  </wp:positionH>
                  <wp:positionV relativeFrom="paragraph">
                    <wp:posOffset>40628</wp:posOffset>
                  </wp:positionV>
                  <wp:extent cx="1810136" cy="162313"/>
                  <wp:effectExtent l="0" t="171450" r="0" b="161925"/>
                  <wp:wrapNone/>
                  <wp:docPr id="14013" name="Grafik 1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2" name="100er.eps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5427">
                            <a:off x="0" y="0"/>
                            <a:ext cx="1878763" cy="1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6061">
              <w:rPr>
                <w:rFonts w:ascii="Calibri" w:hAnsi="Calibri"/>
              </w:rPr>
              <w:t>Gib drei Prozente an, die zwischen</w:t>
            </w:r>
            <w:r w:rsidR="00BE1CEC">
              <w:rPr>
                <w:rFonts w:ascii="Calibri" w:hAnsi="Calibri"/>
              </w:rPr>
              <w:t xml:space="preserve">     </w:t>
            </w:r>
            <w:r w:rsidRPr="005B6061">
              <w:rPr>
                <w:rFonts w:ascii="Calibri" w:hAnsi="Calibri"/>
              </w:rPr>
              <w:t xml:space="preserve"> und</w:t>
            </w:r>
            <w:r w:rsidR="00BE1CEC">
              <w:rPr>
                <w:rFonts w:ascii="Calibri" w:hAnsi="Calibri"/>
              </w:rPr>
              <w:t xml:space="preserve"> </w:t>
            </w:r>
            <w:r w:rsidRPr="005B6061">
              <w:rPr>
                <w:rFonts w:ascii="Calibri" w:hAnsi="Calibri"/>
              </w:rPr>
              <w:t xml:space="preserve"> </w:t>
            </w:r>
            <w:r w:rsidR="00BE1CEC">
              <w:rPr>
                <w:rFonts w:ascii="Calibri" w:hAnsi="Calibri"/>
              </w:rPr>
              <w:t xml:space="preserve">   </w:t>
            </w:r>
            <w:r w:rsidRPr="005B6061">
              <w:rPr>
                <w:rFonts w:ascii="Calibri" w:hAnsi="Calibri"/>
              </w:rPr>
              <w:t xml:space="preserve"> liegen. </w:t>
            </w:r>
          </w:p>
          <w:p w14:paraId="022335C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Zeichne die Prozente in der Streifentafel ein.</w:t>
            </w:r>
          </w:p>
        </w:tc>
      </w:tr>
      <w:tr w:rsidR="001F2E0E" w:rsidRPr="005B6061" w14:paraId="09558AD2" w14:textId="77777777" w:rsidTr="0068490F">
        <w:tc>
          <w:tcPr>
            <w:tcW w:w="709" w:type="dxa"/>
          </w:tcPr>
          <w:p w14:paraId="2031D3E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329A7D4A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6BC540D8" w14:textId="4F30D6A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21131C6A" w14:textId="77777777" w:rsidTr="0068490F">
        <w:tc>
          <w:tcPr>
            <w:tcW w:w="709" w:type="dxa"/>
          </w:tcPr>
          <w:p w14:paraId="31BB406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77A380E4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b)</w:t>
            </w:r>
          </w:p>
        </w:tc>
        <w:tc>
          <w:tcPr>
            <w:tcW w:w="8185" w:type="dxa"/>
          </w:tcPr>
          <w:p w14:paraId="5694AF3A" w14:textId="5A2A2E93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 xml:space="preserve">Gib drei Brüche an, die zwischen 10 % und 20 % liegen. </w:t>
            </w:r>
          </w:p>
        </w:tc>
      </w:tr>
      <w:tr w:rsidR="001F2E0E" w:rsidRPr="005B6061" w14:paraId="570A8569" w14:textId="77777777" w:rsidTr="0068490F">
        <w:tc>
          <w:tcPr>
            <w:tcW w:w="709" w:type="dxa"/>
          </w:tcPr>
          <w:p w14:paraId="7535C7E6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2B42C801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F952C" w14:textId="3454AE40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</w:tr>
      <w:tr w:rsidR="001F2E0E" w:rsidRPr="005B6061" w14:paraId="7890A230" w14:textId="77777777" w:rsidTr="0068490F">
        <w:tc>
          <w:tcPr>
            <w:tcW w:w="709" w:type="dxa"/>
          </w:tcPr>
          <w:p w14:paraId="49ACF179" w14:textId="1611F6B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425" w:type="dxa"/>
          </w:tcPr>
          <w:p w14:paraId="0AB8911E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c)</w:t>
            </w:r>
          </w:p>
        </w:tc>
        <w:tc>
          <w:tcPr>
            <w:tcW w:w="8185" w:type="dxa"/>
          </w:tcPr>
          <w:p w14:paraId="5A727AE8" w14:textId="51B02027" w:rsidR="001F2E0E" w:rsidRPr="005B6061" w:rsidRDefault="00A31CCB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172736" behindDoc="0" locked="0" layoutInCell="1" allowOverlap="1" wp14:anchorId="34DFA92D" wp14:editId="231C0954">
                      <wp:simplePos x="0" y="0"/>
                      <wp:positionH relativeFrom="column">
                        <wp:posOffset>4320555</wp:posOffset>
                      </wp:positionH>
                      <wp:positionV relativeFrom="paragraph">
                        <wp:posOffset>55974</wp:posOffset>
                      </wp:positionV>
                      <wp:extent cx="626957" cy="772886"/>
                      <wp:effectExtent l="0" t="0" r="0" b="1905"/>
                      <wp:wrapNone/>
                      <wp:docPr id="151168409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6957" cy="772886"/>
                                <a:chOff x="-19536" y="-26137"/>
                                <a:chExt cx="627018" cy="773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79894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19536" y="-26137"/>
                                  <a:ext cx="62701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1781434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E2D12E" w14:textId="77777777" w:rsidR="00003BB0" w:rsidRPr="0020319D" w:rsidRDefault="00003BB0" w:rsidP="00A31CCB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0319D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DFA92D" id="_x0000_s2203" style="position:absolute;margin-left:340.2pt;margin-top:4.4pt;width:49.35pt;height:60.85pt;z-index:253172736;mso-width-relative:margin;mso-height-relative:margin" coordorigin="-195,-261" coordsize="6270,77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">
                      <v:shape id="Grafik 3" o:spid="_x0000_s2204" type="#_x0000_t75" style="position:absolute;left:-195;top:-261;width:6269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">
                        <v:imagedata r:id="rId58" o:title="" chromakey="white"/>
                      </v:shape>
                      <v:shape id="_x0000_s220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2E2D12E" w14:textId="77777777" w:rsidR="00003BB0" w:rsidRPr="0020319D" w:rsidRDefault="00003BB0" w:rsidP="00A31CCB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0319D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 xml:space="preserve">Emily wundert sich: </w:t>
            </w:r>
          </w:p>
          <w:p w14:paraId="74E20E17" w14:textId="1A5A68A8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1776" behindDoc="0" locked="0" layoutInCell="1" allowOverlap="1" wp14:anchorId="6775EB3A" wp14:editId="195D9ABD">
                      <wp:simplePos x="0" y="0"/>
                      <wp:positionH relativeFrom="column">
                        <wp:posOffset>3328058</wp:posOffset>
                      </wp:positionH>
                      <wp:positionV relativeFrom="paragraph">
                        <wp:posOffset>71307</wp:posOffset>
                      </wp:positionV>
                      <wp:extent cx="153670" cy="293370"/>
                      <wp:effectExtent l="0" t="0" r="0" b="0"/>
                      <wp:wrapNone/>
                      <wp:docPr id="10341019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416734567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997ED" w14:textId="5B84C2FF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755108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3958BA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4991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75EB3A" id="_x0000_s2206" style="position:absolute;margin-left:262.05pt;margin-top:5.6pt;width:12.1pt;height:23.1pt;z-index:253771776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">
                      <v:shape id="Textfeld 3" o:spid="_x0000_s2207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C8997ED" w14:textId="5B84C2FF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08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A3958BA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09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3824" behindDoc="0" locked="0" layoutInCell="1" allowOverlap="1" wp14:anchorId="428E93A5" wp14:editId="3705FB22">
                      <wp:simplePos x="0" y="0"/>
                      <wp:positionH relativeFrom="column">
                        <wp:posOffset>3649922</wp:posOffset>
                      </wp:positionH>
                      <wp:positionV relativeFrom="paragraph">
                        <wp:posOffset>77701</wp:posOffset>
                      </wp:positionV>
                      <wp:extent cx="153670" cy="293370"/>
                      <wp:effectExtent l="0" t="0" r="0" b="0"/>
                      <wp:wrapNone/>
                      <wp:docPr id="156018593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654359046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D30566" w14:textId="342267DB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0011219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9CCC52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7017883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E93A5" id="_x0000_s2210" style="position:absolute;margin-left:287.4pt;margin-top:6.1pt;width:12.1pt;height:23.1pt;z-index:253773824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">
                      <v:shape id="Textfeld 3" o:spid="_x0000_s2211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4D30566" w14:textId="342267DB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12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09CCC52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3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E2BAF" w:rsidRPr="005B6061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30576191" wp14:editId="6BC666C3">
                      <wp:simplePos x="0" y="0"/>
                      <wp:positionH relativeFrom="column">
                        <wp:posOffset>828611</wp:posOffset>
                      </wp:positionH>
                      <wp:positionV relativeFrom="paragraph">
                        <wp:posOffset>77635</wp:posOffset>
                      </wp:positionV>
                      <wp:extent cx="3454400" cy="838651"/>
                      <wp:effectExtent l="0" t="0" r="177800" b="12700"/>
                      <wp:wrapNone/>
                      <wp:docPr id="207308194" name="Abgerundete rechteckige Legend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838651"/>
                              </a:xfrm>
                              <a:prstGeom prst="wedgeRoundRectCallout">
                                <a:avLst>
                                  <a:gd name="adj1" fmla="val 54251"/>
                                  <a:gd name="adj2" fmla="val -3542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F5DA63" w14:textId="77777777" w:rsidR="00BE1CEC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Wie soll </w:t>
                                  </w:r>
                                  <w:r>
                                    <w:t>man denn drei Brüche finden, die zwischen</w:t>
                                  </w:r>
                                  <w:r w:rsidR="00BE1CEC">
                                    <w:t xml:space="preserve">  </w:t>
                                  </w:r>
                                  <w:r>
                                    <w:t xml:space="preserve">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="00BE1CEC">
                                    <w:t>un</w:t>
                                  </w:r>
                                  <w:r>
                                    <w:t xml:space="preserve">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 xml:space="preserve">liegen?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 </m:t>
                                    </m:r>
                                  </m:oMath>
                                  <w:r>
                                    <w:t>k</w:t>
                                  </w:r>
                                  <w:r w:rsidRPr="00A878E4">
                                    <w:t>ommt doch direkt nac</w:t>
                                  </w:r>
                                  <w:r>
                                    <w:t>h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22"/>
                                        <w:szCs w:val="22"/>
                                      </w:rPr>
                                      <m:t xml:space="preserve">   </m:t>
                                    </m:r>
                                  </m:oMath>
                                  <w:r w:rsidRPr="00A878E4">
                                    <w:t>. Ich zähle doch 1,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2,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3,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4,</w:t>
                                  </w:r>
                                  <w:r w:rsidR="007365C9">
                                    <w:t xml:space="preserve"> </w:t>
                                  </w:r>
                                  <w:r w:rsidRPr="00A878E4">
                                    <w:t>5</w:t>
                                  </w:r>
                                  <w:r w:rsidR="007365C9">
                                    <w:t xml:space="preserve"> </w:t>
                                  </w:r>
                                  <w:r>
                                    <w:t>...</w:t>
                                  </w:r>
                                  <w:r w:rsidRPr="00A878E4">
                                    <w:t xml:space="preserve"> </w:t>
                                  </w:r>
                                  <w:r w:rsidR="00BE1CEC">
                                    <w:br/>
                                  </w:r>
                                </w:p>
                                <w:p w14:paraId="7F3444BD" w14:textId="5073CFC0" w:rsidR="00003BB0" w:rsidRPr="00A878E4" w:rsidRDefault="00003BB0" w:rsidP="00DE2BAF">
                                  <w:pPr>
                                    <w:pStyle w:val="TextSprechblasen"/>
                                  </w:pPr>
                                  <w:r w:rsidRPr="00A878E4">
                                    <w:t xml:space="preserve">Zwischen </w:t>
                                  </w:r>
                                  <w:r>
                                    <w:t>3</w:t>
                                  </w:r>
                                  <w:r w:rsidRPr="00A878E4">
                                    <w:t xml:space="preserve"> und </w:t>
                                  </w:r>
                                  <w:r>
                                    <w:t>4</w:t>
                                  </w:r>
                                  <w:r w:rsidRPr="00A878E4">
                                    <w:t xml:space="preserve"> gibt es doch keine Zahl mehr!</w:t>
                                  </w:r>
                                </w:p>
                                <w:p w14:paraId="39B8EFE7" w14:textId="03BC8325" w:rsidR="00003BB0" w:rsidRPr="00647B02" w:rsidRDefault="00003BB0" w:rsidP="00A31CCB">
                                  <w:pPr>
                                    <w:pStyle w:val="Transcript"/>
                                  </w:pPr>
                                </w:p>
                              </w:txbxContent>
                            </wps:txbx>
                            <wps:bodyPr rot="0" spcFirstLastPara="0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576191" id="_x0000_s2214" type="#_x0000_t62" style="position:absolute;margin-left:65.25pt;margin-top:6.1pt;width:272pt;height:66.05pt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" adj="22518,3148" filled="f" strokecolor="#bfbfbf [2412]" strokeweight="1pt">
                      <v:textbox inset="1mm,1mm,1mm,1mm">
                        <w:txbxContent>
                          <w:p w14:paraId="05F5DA63" w14:textId="77777777" w:rsidR="00BE1CEC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Wie soll </w:t>
                            </w:r>
                            <w:r>
                              <w:t>man denn drei Brüche finden, die zwischen</w:t>
                            </w:r>
                            <w:r w:rsidR="00BE1CEC">
                              <w:t xml:space="preserve">  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="00BE1CEC">
                              <w:t>un</w:t>
                            </w:r>
                            <w:r>
                              <w:t xml:space="preserve">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 xml:space="preserve">liegen?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 </m:t>
                              </m:r>
                            </m:oMath>
                            <w:r>
                              <w:t>k</w:t>
                            </w:r>
                            <w:r w:rsidRPr="00A878E4">
                              <w:t>ommt doch direkt nac</w:t>
                            </w:r>
                            <w:r>
                              <w:t>h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noProof/>
                                  <w:sz w:val="22"/>
                                  <w:szCs w:val="22"/>
                                </w:rPr>
                                <m:t xml:space="preserve">   </m:t>
                              </m:r>
                            </m:oMath>
                            <w:r w:rsidRPr="00A878E4">
                              <w:t>. Ich zähle doch 1,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2,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3,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4,</w:t>
                            </w:r>
                            <w:r w:rsidR="007365C9">
                              <w:t xml:space="preserve"> </w:t>
                            </w:r>
                            <w:r w:rsidRPr="00A878E4">
                              <w:t>5</w:t>
                            </w:r>
                            <w:r w:rsidR="007365C9">
                              <w:t xml:space="preserve"> </w:t>
                            </w:r>
                            <w:r>
                              <w:t>...</w:t>
                            </w:r>
                            <w:r w:rsidRPr="00A878E4">
                              <w:t xml:space="preserve"> </w:t>
                            </w:r>
                            <w:r w:rsidR="00BE1CEC">
                              <w:br/>
                            </w:r>
                          </w:p>
                          <w:p w14:paraId="7F3444BD" w14:textId="5073CFC0" w:rsidR="00003BB0" w:rsidRPr="00A878E4" w:rsidRDefault="00003BB0" w:rsidP="00DE2BAF">
                            <w:pPr>
                              <w:pStyle w:val="TextSprechblasen"/>
                            </w:pPr>
                            <w:r w:rsidRPr="00A878E4">
                              <w:t xml:space="preserve">Zwischen </w:t>
                            </w:r>
                            <w:r>
                              <w:t>3</w:t>
                            </w:r>
                            <w:r w:rsidRPr="00A878E4">
                              <w:t xml:space="preserve"> und </w:t>
                            </w:r>
                            <w:r>
                              <w:t>4</w:t>
                            </w:r>
                            <w:r w:rsidRPr="00A878E4">
                              <w:t xml:space="preserve"> gibt es doch keine Zahl mehr!</w:t>
                            </w:r>
                          </w:p>
                          <w:p w14:paraId="39B8EFE7" w14:textId="03BC8325" w:rsidR="00003BB0" w:rsidRPr="00647B02" w:rsidRDefault="00003BB0" w:rsidP="00A31CCB">
                            <w:pPr>
                              <w:pStyle w:val="Transcrip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437335" w14:textId="6CCE5AD9" w:rsidR="001F2E0E" w:rsidRPr="005B6061" w:rsidRDefault="00BE1CEC" w:rsidP="00DD1172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7920" behindDoc="0" locked="0" layoutInCell="1" allowOverlap="1" wp14:anchorId="22AB76A6" wp14:editId="7DD3C2FA">
                      <wp:simplePos x="0" y="0"/>
                      <wp:positionH relativeFrom="column">
                        <wp:posOffset>2165306</wp:posOffset>
                      </wp:positionH>
                      <wp:positionV relativeFrom="paragraph">
                        <wp:posOffset>78740</wp:posOffset>
                      </wp:positionV>
                      <wp:extent cx="153670" cy="293370"/>
                      <wp:effectExtent l="0" t="0" r="0" b="0"/>
                      <wp:wrapNone/>
                      <wp:docPr id="74274366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1854488963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843CE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2145725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25E0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9020184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B76A6" id="_x0000_s2215" style="position:absolute;margin-left:170.5pt;margin-top:6.2pt;width:12.1pt;height:23.1pt;z-index:253777920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">
                      <v:shape id="Textfeld 3" o:spid="_x0000_s2216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843CE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2217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5825E0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18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75872" behindDoc="0" locked="0" layoutInCell="1" allowOverlap="1" wp14:anchorId="680FAA16" wp14:editId="7B802336">
                      <wp:simplePos x="0" y="0"/>
                      <wp:positionH relativeFrom="column">
                        <wp:posOffset>879399</wp:posOffset>
                      </wp:positionH>
                      <wp:positionV relativeFrom="paragraph">
                        <wp:posOffset>90803</wp:posOffset>
                      </wp:positionV>
                      <wp:extent cx="153670" cy="293370"/>
                      <wp:effectExtent l="0" t="0" r="0" b="0"/>
                      <wp:wrapNone/>
                      <wp:docPr id="200171962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670" cy="293370"/>
                                <a:chOff x="21019" y="7256"/>
                                <a:chExt cx="165988" cy="295453"/>
                              </a:xfrm>
                            </wpg:grpSpPr>
                            <wps:wsp>
                              <wps:cNvPr id="229659135" name="Textfeld 3"/>
                              <wps:cNvSpPr txBox="1"/>
                              <wps:spPr>
                                <a:xfrm>
                                  <a:off x="32704" y="7256"/>
                                  <a:ext cx="145413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4A9ADC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17260" name="Textfeld 3"/>
                              <wps:cNvSpPr txBox="1"/>
                              <wps:spPr>
                                <a:xfrm>
                                  <a:off x="21019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BDE5A6" w14:textId="7777777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594462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FAA16" id="_x0000_s2219" style="position:absolute;margin-left:69.25pt;margin-top:7.15pt;width:12.1pt;height:23.1pt;z-index:253775872;mso-width-relative:margin;mso-height-relative:margin" coordorigin="21019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">
                      <v:shape id="Textfeld 3" o:spid="_x0000_s2220" type="#_x0000_t202" style="position:absolute;left:32704;top:7256;width:145413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04A9ADC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2221" type="#_x0000_t202" style="position:absolute;left:21019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BBDE5A6" w14:textId="7777777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2222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79A76C7A" w14:textId="36236905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26F97550" w14:textId="1936539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B16549B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32B8904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6D83E90E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61FA5DA1" w14:textId="77777777" w:rsidTr="0068490F">
        <w:tc>
          <w:tcPr>
            <w:tcW w:w="709" w:type="dxa"/>
          </w:tcPr>
          <w:p w14:paraId="5FAAFF0D" w14:textId="72AE47F4" w:rsidR="001F2E0E" w:rsidRPr="005B6061" w:rsidRDefault="00DE2BAF" w:rsidP="00DD1172">
            <w:pPr>
              <w:spacing w:line="240" w:lineRule="atLeast"/>
              <w:rPr>
                <w:rFonts w:ascii="Calibri" w:hAnsi="Calibri"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230B436B" wp14:editId="05943E05">
                  <wp:extent cx="360000" cy="272386"/>
                  <wp:effectExtent l="0" t="0" r="2540" b="0"/>
                  <wp:docPr id="193874963" name="Grafik 19387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077A0D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FE226E1" w14:textId="24285DAE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meint Emily? </w:t>
            </w:r>
            <w:r w:rsidR="00435284" w:rsidRPr="005B6061">
              <w:rPr>
                <w:rFonts w:ascii="Calibri" w:hAnsi="Calibri"/>
                <w:noProof/>
              </w:rPr>
              <w:t>Erkläre, w</w:t>
            </w:r>
            <w:r w:rsidRPr="005B6061">
              <w:rPr>
                <w:rFonts w:ascii="Calibri" w:hAnsi="Calibri"/>
                <w:noProof/>
              </w:rPr>
              <w:t xml:space="preserve">ie sie </w:t>
            </w:r>
            <w:r w:rsidR="00435284" w:rsidRPr="005B6061">
              <w:rPr>
                <w:rFonts w:ascii="Calibri" w:hAnsi="Calibri"/>
                <w:noProof/>
              </w:rPr>
              <w:t xml:space="preserve">trotzdem </w:t>
            </w:r>
            <w:r w:rsidRPr="005B6061">
              <w:rPr>
                <w:rFonts w:ascii="Calibri" w:hAnsi="Calibri"/>
                <w:noProof/>
              </w:rPr>
              <w:t>einen passenden Bruch finden</w:t>
            </w:r>
            <w:r w:rsidR="00435284" w:rsidRPr="005B6061">
              <w:rPr>
                <w:rFonts w:ascii="Calibri" w:hAnsi="Calibri"/>
                <w:noProof/>
              </w:rPr>
              <w:t xml:space="preserve"> kann.</w:t>
            </w:r>
          </w:p>
        </w:tc>
      </w:tr>
      <w:tr w:rsidR="001F2E0E" w:rsidRPr="005B6061" w14:paraId="4A5B02EF" w14:textId="77777777" w:rsidTr="0068490F">
        <w:tc>
          <w:tcPr>
            <w:tcW w:w="709" w:type="dxa"/>
          </w:tcPr>
          <w:p w14:paraId="5CE6C5CC" w14:textId="26F8138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425" w:type="dxa"/>
          </w:tcPr>
          <w:p w14:paraId="1C3F1AEC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</w:p>
        </w:tc>
        <w:tc>
          <w:tcPr>
            <w:tcW w:w="8185" w:type="dxa"/>
          </w:tcPr>
          <w:p w14:paraId="3BF89438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  <w:tr w:rsidR="001F2E0E" w:rsidRPr="005B6061" w14:paraId="48281B95" w14:textId="77777777" w:rsidTr="0068490F">
        <w:tc>
          <w:tcPr>
            <w:tcW w:w="709" w:type="dxa"/>
          </w:tcPr>
          <w:p w14:paraId="208C5574" w14:textId="5E30BD68" w:rsidR="001F2E0E" w:rsidRPr="005B6061" w:rsidRDefault="00DE2BAF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drawing>
                <wp:inline distT="0" distB="0" distL="0" distR="0" wp14:anchorId="0EDF1B3F" wp14:editId="43F0BD20">
                  <wp:extent cx="360000" cy="272386"/>
                  <wp:effectExtent l="0" t="0" r="254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2B719AF" w14:textId="77777777" w:rsidR="001F2E0E" w:rsidRPr="005B6061" w:rsidRDefault="001F2E0E" w:rsidP="00E76F60">
            <w:pPr>
              <w:pStyle w:val="Nummerierung"/>
              <w:rPr>
                <w:rFonts w:ascii="Calibri" w:hAnsi="Calibri"/>
              </w:rPr>
            </w:pPr>
            <w:r w:rsidRPr="005B6061">
              <w:rPr>
                <w:rFonts w:ascii="Calibri" w:hAnsi="Calibri"/>
              </w:rPr>
              <w:t>d)</w:t>
            </w:r>
          </w:p>
        </w:tc>
        <w:tc>
          <w:tcPr>
            <w:tcW w:w="8185" w:type="dxa"/>
          </w:tcPr>
          <w:p w14:paraId="0561208D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Was verändert sich in </w:t>
            </w:r>
            <w:r w:rsidRPr="00D023AF">
              <w:rPr>
                <w:rFonts w:ascii="Calibri" w:hAnsi="Calibri"/>
                <w:b/>
                <w:color w:val="327A86" w:themeColor="text2"/>
              </w:rPr>
              <w:t>c)</w:t>
            </w:r>
            <w:r w:rsidRPr="005B6061">
              <w:rPr>
                <w:rFonts w:ascii="Calibri" w:hAnsi="Calibri"/>
                <w:noProof/>
              </w:rPr>
              <w:t>, wenn die Zähler verdoppelt werden?</w:t>
            </w:r>
          </w:p>
          <w:p w14:paraId="7A2A69C1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>Was verändert sich, wenn die Nenner verdoppelt werden?</w:t>
            </w:r>
          </w:p>
        </w:tc>
      </w:tr>
    </w:tbl>
    <w:p w14:paraId="45B6F061" w14:textId="7942E485" w:rsidR="001F2E0E" w:rsidRPr="005B6061" w:rsidRDefault="001F2E0E" w:rsidP="00DD1172">
      <w:pPr>
        <w:spacing w:line="240" w:lineRule="atLeast"/>
        <w:rPr>
          <w:rFonts w:ascii="Calibri" w:hAnsi="Calibri"/>
        </w:rPr>
      </w:pP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510"/>
        <w:gridCol w:w="5100"/>
      </w:tblGrid>
      <w:tr w:rsidR="001F2E0E" w:rsidRPr="005B6061" w14:paraId="2EFE5E51" w14:textId="77777777" w:rsidTr="0068490F">
        <w:tc>
          <w:tcPr>
            <w:tcW w:w="709" w:type="dxa"/>
          </w:tcPr>
          <w:p w14:paraId="6216C5F6" w14:textId="77777777" w:rsidR="001F2E0E" w:rsidRPr="005B6061" w:rsidRDefault="001F2E0E" w:rsidP="00E76F60">
            <w:pPr>
              <w:pStyle w:val="berschrift3"/>
            </w:pPr>
            <w:r w:rsidRPr="005B6061">
              <w:t>3.4</w:t>
            </w:r>
          </w:p>
        </w:tc>
        <w:tc>
          <w:tcPr>
            <w:tcW w:w="8610" w:type="dxa"/>
            <w:gridSpan w:val="2"/>
          </w:tcPr>
          <w:p w14:paraId="2BF3472D" w14:textId="46F91568" w:rsidR="001F2E0E" w:rsidRPr="005B6061" w:rsidRDefault="001F2E0E" w:rsidP="00E76F60">
            <w:pPr>
              <w:pStyle w:val="berschrift3"/>
            </w:pPr>
            <w:r w:rsidRPr="005B6061">
              <w:t>Brüche und Prozente vergleichen</w:t>
            </w:r>
            <w:r w:rsidR="00DC64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CB700F5" wp14:editId="29DD0FA1">
                      <wp:simplePos x="0" y="0"/>
                      <wp:positionH relativeFrom="column">
                        <wp:posOffset>5152390</wp:posOffset>
                      </wp:positionH>
                      <wp:positionV relativeFrom="paragraph">
                        <wp:posOffset>2840990</wp:posOffset>
                      </wp:positionV>
                      <wp:extent cx="712204" cy="101080"/>
                      <wp:effectExtent l="0" t="0" r="0" b="0"/>
                      <wp:wrapNone/>
                      <wp:docPr id="275822137" name="Textfeld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204" cy="10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6E6E6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C82067" w14:textId="77777777" w:rsidR="00DC641D" w:rsidRPr="0076496B" w:rsidRDefault="00DC641D" w:rsidP="00DC641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Abbrechen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700F5" id="Textfeld 420" o:spid="_x0000_s2223" type="#_x0000_t202" style="position:absolute;margin-left:405.7pt;margin-top:223.7pt;width:56.1pt;height:7.9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" fillcolor="#e6e6e6" stroked="f" strokeweight=".5pt">
                      <v:textbox inset="0,0,0,0">
                        <w:txbxContent>
                          <w:p w14:paraId="75C82067" w14:textId="77777777" w:rsidR="00DC641D" w:rsidRPr="0076496B" w:rsidRDefault="00DC641D" w:rsidP="00DC641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Abbrechen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F2E0E" w:rsidRPr="005B6061" w14:paraId="6860EB64" w14:textId="77777777" w:rsidTr="0068490F">
        <w:trPr>
          <w:trHeight w:val="297"/>
        </w:trPr>
        <w:tc>
          <w:tcPr>
            <w:tcW w:w="709" w:type="dxa"/>
          </w:tcPr>
          <w:p w14:paraId="6F752283" w14:textId="77777777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8610" w:type="dxa"/>
            <w:gridSpan w:val="2"/>
          </w:tcPr>
          <w:p w14:paraId="2714E9FA" w14:textId="58FFD62B" w:rsidR="001F2E0E" w:rsidRPr="005B6061" w:rsidRDefault="00624BC6" w:rsidP="00624BC6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E35154F" wp14:editId="5A0E7EFA">
                      <wp:simplePos x="0" y="0"/>
                      <wp:positionH relativeFrom="column">
                        <wp:posOffset>766489</wp:posOffset>
                      </wp:positionH>
                      <wp:positionV relativeFrom="paragraph">
                        <wp:posOffset>94615</wp:posOffset>
                      </wp:positionV>
                      <wp:extent cx="153035" cy="293370"/>
                      <wp:effectExtent l="0" t="0" r="0" b="0"/>
                      <wp:wrapNone/>
                      <wp:docPr id="84032765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035" cy="293370"/>
                                <a:chOff x="27945" y="7256"/>
                                <a:chExt cx="165988" cy="295453"/>
                              </a:xfrm>
                            </wpg:grpSpPr>
                            <wps:wsp>
                              <wps:cNvPr id="142560615" name="Textfeld 3"/>
                              <wps:cNvSpPr txBox="1"/>
                              <wps:spPr>
                                <a:xfrm>
                                  <a:off x="32340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589791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469474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B8DDC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54375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5154F" id="_x0000_s2224" style="position:absolute;margin-left:60.35pt;margin-top:7.45pt;width:12.05pt;height:23.1pt;z-index:253786112;mso-width-relative:margin;mso-height-relative:margin" coordorigin="27945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">
                      <v:shape id="Textfeld 3" o:spid="_x0000_s2225" type="#_x0000_t202" style="position:absolute;left:32340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6589791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26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BB8DDC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27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F2E0E" w:rsidRPr="005B6061">
              <w:rPr>
                <w:rFonts w:ascii="Calibri" w:hAnsi="Calibri"/>
                <w:noProof/>
              </w:rPr>
              <w:t>Sieh</w:t>
            </w:r>
            <w:r w:rsidR="007365C9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dir diese </w:t>
            </w:r>
            <w:r>
              <w:rPr>
                <w:rFonts w:ascii="Calibri" w:hAnsi="Calibri"/>
                <w:noProof/>
              </w:rPr>
              <w:t>Brüche und Prozent</w:t>
            </w:r>
            <w:r w:rsidR="009A01F5">
              <w:rPr>
                <w:rFonts w:ascii="Calibri" w:hAnsi="Calibri"/>
                <w:noProof/>
              </w:rPr>
              <w:t>e</w:t>
            </w:r>
            <w:r w:rsidR="001F2E0E" w:rsidRPr="005B6061">
              <w:rPr>
                <w:rFonts w:ascii="Calibri" w:hAnsi="Calibri"/>
                <w:noProof/>
              </w:rPr>
              <w:t xml:space="preserve"> an</w: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84064" behindDoc="0" locked="0" layoutInCell="1" allowOverlap="1" wp14:anchorId="5723AEA3" wp14:editId="3FEBF478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86316</wp:posOffset>
                      </wp:positionV>
                      <wp:extent cx="153233" cy="293370"/>
                      <wp:effectExtent l="0" t="0" r="0" b="0"/>
                      <wp:wrapNone/>
                      <wp:docPr id="16808032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233" cy="293370"/>
                                <a:chOff x="14112" y="7256"/>
                                <a:chExt cx="165988" cy="295453"/>
                              </a:xfrm>
                            </wpg:grpSpPr>
                            <wps:wsp>
                              <wps:cNvPr id="1311950763" name="Textfeld 3"/>
                              <wps:cNvSpPr txBox="1"/>
                              <wps:spPr>
                                <a:xfrm>
                                  <a:off x="18508" y="7256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5F2E86" w14:textId="5E4F2EDC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2102649" name="Textfeld 3"/>
                              <wps:cNvSpPr txBox="1"/>
                              <wps:spPr>
                                <a:xfrm>
                                  <a:off x="14112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C4118D" w14:textId="069BEB07" w:rsidR="00BE1CEC" w:rsidRPr="001949C6" w:rsidRDefault="00BE1CEC" w:rsidP="00BE1CEC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8223039" name="Gerade Verbindung 1"/>
                              <wps:cNvCnPr/>
                              <wps:spPr>
                                <a:xfrm>
                                  <a:off x="44845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23AEA3" id="_x0000_s2228" style="position:absolute;margin-left:316.85pt;margin-top:6.8pt;width:12.05pt;height:23.1pt;z-index:253784064;mso-width-relative:margin;mso-height-relative:margin" coordorigin="14112,7256" coordsize="165988,2954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">
                      <v:shape id="Textfeld 3" o:spid="_x0000_s2229" type="#_x0000_t202" style="position:absolute;left:18508;top:7256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35F2E86" w14:textId="5E4F2EDC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30" type="#_x0000_t202" style="position:absolute;left:14112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0C4118D" w14:textId="069BEB07" w:rsidR="00BE1CEC" w:rsidRPr="001949C6" w:rsidRDefault="00BE1CEC" w:rsidP="00BE1CE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2231" style="position:absolute;visibility:visible;mso-wrap-style:square" from="44845,179565" to="15331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60983"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90208" behindDoc="0" locked="0" layoutInCell="1" allowOverlap="1" wp14:anchorId="48C88240" wp14:editId="792A1F6C">
                      <wp:simplePos x="0" y="0"/>
                      <wp:positionH relativeFrom="column">
                        <wp:posOffset>2986898</wp:posOffset>
                      </wp:positionH>
                      <wp:positionV relativeFrom="paragraph">
                        <wp:posOffset>101991</wp:posOffset>
                      </wp:positionV>
                      <wp:extent cx="155571" cy="299764"/>
                      <wp:effectExtent l="0" t="0" r="0" b="5080"/>
                      <wp:wrapNone/>
                      <wp:docPr id="6046528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571" cy="299764"/>
                                <a:chOff x="25413" y="817"/>
                                <a:chExt cx="168520" cy="301892"/>
                              </a:xfrm>
                            </wpg:grpSpPr>
                            <wps:wsp>
                              <wps:cNvPr id="451539528" name="Textfeld 3"/>
                              <wps:cNvSpPr txBox="1"/>
                              <wps:spPr>
                                <a:xfrm>
                                  <a:off x="25413" y="817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CB2209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8897833" name="Textfeld 3"/>
                              <wps:cNvSpPr txBox="1"/>
                              <wps:spPr>
                                <a:xfrm>
                                  <a:off x="27945" y="138767"/>
                                  <a:ext cx="165988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99835D" w14:textId="77777777" w:rsidR="00160983" w:rsidRPr="001949C6" w:rsidRDefault="00160983" w:rsidP="00160983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81869" name="Gerade Verbindung 1"/>
                              <wps:cNvCnPr/>
                              <wps:spPr>
                                <a:xfrm>
                                  <a:off x="51771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88240" id="_x0000_s2232" style="position:absolute;margin-left:235.2pt;margin-top:8.05pt;width:12.25pt;height:23.6pt;z-index:253790208;mso-width-relative:margin;mso-height-relative:margin" coordorigin="25413,817" coordsize="168520,30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">
                      <v:shape id="Textfeld 3" o:spid="_x0000_s2233" type="#_x0000_t202" style="position:absolute;left:25413;top:817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CB2209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2234" type="#_x0000_t202" style="position:absolute;left:27945;top:138767;width:165988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199835D" w14:textId="77777777" w:rsidR="00160983" w:rsidRPr="001949C6" w:rsidRDefault="00160983" w:rsidP="00160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2235" style="position:absolute;visibility:visible;mso-wrap-style:square" from="51771,179565" to="160239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i/>
                <w:iCs/>
                <w:noProof/>
              </w:rPr>
              <w:t xml:space="preserve">. </w:t>
            </w:r>
            <w:r w:rsidR="001F2E0E" w:rsidRPr="005B6061">
              <w:rPr>
                <w:rFonts w:ascii="Calibri" w:hAnsi="Calibri"/>
                <w:noProof/>
              </w:rPr>
              <w:t xml:space="preserve">Welche sind </w:t>
            </w:r>
          </w:p>
        </w:tc>
      </w:tr>
      <w:tr w:rsidR="001F2E0E" w:rsidRPr="005B6061" w14:paraId="2FE09B32" w14:textId="77777777" w:rsidTr="0068490F">
        <w:trPr>
          <w:trHeight w:val="297"/>
        </w:trPr>
        <w:tc>
          <w:tcPr>
            <w:tcW w:w="709" w:type="dxa"/>
          </w:tcPr>
          <w:p w14:paraId="693357C8" w14:textId="6F89BC5B" w:rsidR="001F2E0E" w:rsidRPr="005B6061" w:rsidRDefault="001F2E0E" w:rsidP="00DD1172">
            <w:pPr>
              <w:spacing w:line="240" w:lineRule="atLeast"/>
              <w:rPr>
                <w:rFonts w:ascii="Calibri" w:hAnsi="Calibri"/>
              </w:rPr>
            </w:pPr>
          </w:p>
        </w:tc>
        <w:tc>
          <w:tcPr>
            <w:tcW w:w="3510" w:type="dxa"/>
          </w:tcPr>
          <w:p w14:paraId="2354818E" w14:textId="77777777" w:rsidR="001F2E0E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  <w:noProof/>
              </w:rPr>
              <w:t xml:space="preserve">(1) </w:t>
            </w:r>
            <w:r w:rsidR="001F2E0E" w:rsidRPr="005B6061">
              <w:rPr>
                <w:rFonts w:ascii="Calibri" w:hAnsi="Calibri"/>
                <w:noProof/>
              </w:rPr>
              <w:t>kleiner als</w:t>
            </w:r>
            <w:r w:rsidR="00624BC6">
              <w:rPr>
                <w:rFonts w:ascii="Calibri" w:hAnsi="Calibri"/>
                <w:noProof/>
              </w:rPr>
              <w:t xml:space="preserve"> </w:t>
            </w:r>
            <m:oMath>
              <m:r>
                <w:rPr>
                  <w:rFonts w:ascii="Calibri" w:hAnsi="Calibri"/>
                  <w:noProof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2A1526E5" w14:textId="6B26505A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3814784" behindDoc="0" locked="0" layoutInCell="1" allowOverlap="1" wp14:anchorId="6D1792F7" wp14:editId="4CC51ABD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78696</wp:posOffset>
                      </wp:positionV>
                      <wp:extent cx="3503930" cy="715010"/>
                      <wp:effectExtent l="0" t="0" r="0" b="0"/>
                      <wp:wrapNone/>
                      <wp:docPr id="595307265" name="Gruppieren 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30" cy="715010"/>
                                <a:chOff x="0" y="0"/>
                                <a:chExt cx="3504054" cy="715534"/>
                              </a:xfrm>
                            </wpg:grpSpPr>
                            <wps:wsp>
                              <wps:cNvPr id="1494422507" name="Textfeld 627"/>
                              <wps:cNvSpPr txBox="1"/>
                              <wps:spPr>
                                <a:xfrm>
                                  <a:off x="1899139" y="441214"/>
                                  <a:ext cx="629712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24B146" w14:textId="3099507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3280754" name="Textfeld 627"/>
                              <wps:cNvSpPr txBox="1"/>
                              <wps:spPr>
                                <a:xfrm>
                                  <a:off x="147071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823AD5" w14:textId="39B8730A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0913776" name="Textfeld 627"/>
                              <wps:cNvSpPr txBox="1"/>
                              <wps:spPr>
                                <a:xfrm>
                                  <a:off x="1023105" y="441214"/>
                                  <a:ext cx="57531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37A8FD" w14:textId="7C8AF347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>0 %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160525" name="Textfeld 627"/>
                              <wps:cNvSpPr txBox="1"/>
                              <wps:spPr>
                                <a:xfrm>
                                  <a:off x="2826327" y="441214"/>
                                  <a:ext cx="575497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3A93A6" w14:textId="3F0BB4FD" w:rsidR="00624BC6" w:rsidRDefault="00624BC6" w:rsidP="00624BC6"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15</w:t>
                                    </w:r>
                                    <w:r w:rsidRPr="00B018E0"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%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75154859" name="Gruppieren 629"/>
                              <wpg:cNvGrpSpPr/>
                              <wpg:grpSpPr>
                                <a:xfrm>
                                  <a:off x="0" y="0"/>
                                  <a:ext cx="3504054" cy="448310"/>
                                  <a:chOff x="0" y="0"/>
                                  <a:chExt cx="3504054" cy="448310"/>
                                </a:xfrm>
                              </wpg:grpSpPr>
                              <wpg:grpSp>
                                <wpg:cNvPr id="1573200355" name="Gruppieren 2"/>
                                <wpg:cNvGrpSpPr/>
                                <wpg:grpSpPr>
                                  <a:xfrm>
                                    <a:off x="0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631710488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80B7B3" w14:textId="624D4A4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77917820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E63F4A6" w14:textId="1A2F1283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1275616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4058482" name="Gruppieren 2"/>
                                <wpg:cNvGrpSpPr/>
                                <wpg:grpSpPr>
                                  <a:xfrm>
                                    <a:off x="517947" y="0"/>
                                    <a:ext cx="370176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1921813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E826CF" w14:textId="78E54865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0834409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55825B" w14:textId="552366BA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217326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19504799" name="Gruppieren 2"/>
                                <wpg:cNvGrpSpPr/>
                                <wpg:grpSpPr>
                                  <a:xfrm>
                                    <a:off x="1035894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040485552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1E52714" w14:textId="4A28D56C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23215715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1CFE2BE" w14:textId="0CD7FCD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99266733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787641974" name="Gruppieren 2"/>
                                <wpg:cNvGrpSpPr/>
                                <wpg:grpSpPr>
                                  <a:xfrm>
                                    <a:off x="1560235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2029910660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5D7BF" w14:textId="77777777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0433412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A367E9" w14:textId="14AABE3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9629623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951551996" name="Gruppieren 2"/>
                                <wpg:cNvGrpSpPr/>
                                <wpg:grpSpPr>
                                  <a:xfrm>
                                    <a:off x="2084576" y="0"/>
                                    <a:ext cx="373624" cy="448310"/>
                                    <a:chOff x="-59118" y="-35363"/>
                                    <a:chExt cx="374837" cy="450214"/>
                                  </a:xfrm>
                                </wpg:grpSpPr>
                                <wps:wsp>
                                  <wps:cNvPr id="1550267675" name="Textfeld 3"/>
                                  <wps:cNvSpPr txBox="1"/>
                                  <wps:spPr>
                                    <a:xfrm>
                                      <a:off x="-55051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6DA040A" w14:textId="58A0BFEB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6604401" name="Textfeld 3"/>
                                  <wps:cNvSpPr txBox="1"/>
                                  <wps:spPr>
                                    <a:xfrm>
                                      <a:off x="-59118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4AB107" w14:textId="3DFADA1F" w:rsidR="00160983" w:rsidRPr="00700A59" w:rsidRDefault="00160983" w:rsidP="00160983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1370306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56464078" name="Gruppieren 2"/>
                                <wpg:cNvGrpSpPr/>
                                <wpg:grpSpPr>
                                  <a:xfrm>
                                    <a:off x="2602523" y="0"/>
                                    <a:ext cx="370177" cy="448310"/>
                                    <a:chOff x="-48647" y="-35363"/>
                                    <a:chExt cx="370770" cy="450214"/>
                                  </a:xfrm>
                                </wpg:grpSpPr>
                                <wps:wsp>
                                  <wps:cNvPr id="2082873670" name="Textfeld 3"/>
                                  <wps:cNvSpPr txBox="1"/>
                                  <wps:spPr>
                                    <a:xfrm>
                                      <a:off x="-48647" y="-35363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B83384" w14:textId="7705C421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57354931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AF762" w14:textId="082820F0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432998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965879236" name="Gruppieren 2"/>
                                <wpg:cNvGrpSpPr/>
                                <wpg:grpSpPr>
                                  <a:xfrm>
                                    <a:off x="3126864" y="0"/>
                                    <a:ext cx="377190" cy="447675"/>
                                    <a:chOff x="-46299" y="-35380"/>
                                    <a:chExt cx="378016" cy="450231"/>
                                  </a:xfrm>
                                </wpg:grpSpPr>
                                <wps:wsp>
                                  <wps:cNvPr id="1964830685" name="Textfeld 3"/>
                                  <wps:cNvSpPr txBox="1"/>
                                  <wps:spPr>
                                    <a:xfrm>
                                      <a:off x="-39053" y="-35380"/>
                                      <a:ext cx="370770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9CC6E47" w14:textId="01A0C7BA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441894" name="Textfeld 3"/>
                                  <wps:cNvSpPr txBox="1"/>
                                  <wps:spPr>
                                    <a:xfrm>
                                      <a:off x="-46299" y="138955"/>
                                      <a:ext cx="360549" cy="2758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9B1A8D" w14:textId="556F2EB7" w:rsidR="00624BC6" w:rsidRPr="00700A59" w:rsidRDefault="00624BC6" w:rsidP="00624BC6">
                                        <w:pPr>
                                          <w:jc w:val="center"/>
                                          <w:rPr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6731011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442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792F7" id="Gruppieren 630" o:spid="_x0000_s2236" style="position:absolute;margin-left:59.15pt;margin-top:6.2pt;width:275.9pt;height:56.3pt;z-index:253814784" coordsize="35040,7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">
                      <v:shape id="_x0000_s2237" type="#_x0000_t202" style="position:absolute;left:18991;top:4412;width:629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" filled="f" stroked="f" strokeweight=".5pt">
                        <v:textbox>
                          <w:txbxContent>
                            <w:p w14:paraId="3F24B146" w14:textId="3099507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8" type="#_x0000_t202" style="position:absolute;left:1470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" filled="f" stroked="f" strokeweight=".5pt">
                        <v:textbox>
                          <w:txbxContent>
                            <w:p w14:paraId="35823AD5" w14:textId="39B8730A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39" type="#_x0000_t202" style="position:absolute;left:10231;top:4412;width:5753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" filled="f" stroked="f" strokeweight=".5pt">
                        <v:textbox>
                          <w:txbxContent>
                            <w:p w14:paraId="2837A8FD" w14:textId="7C8AF347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>0 %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2240" type="#_x0000_t202" style="position:absolute;left:28263;top:4412;width:5755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" filled="f" stroked="f" strokeweight=".5pt">
                        <v:textbox>
                          <w:txbxContent>
                            <w:p w14:paraId="1A3A93A6" w14:textId="3F0BB4FD" w:rsidR="00624BC6" w:rsidRDefault="00624BC6" w:rsidP="00624BC6">
                              <w:r>
                                <w:rPr>
                                  <w:sz w:val="28"/>
                                  <w:szCs w:val="28"/>
                                </w:rPr>
                                <w:t>15</w:t>
                              </w:r>
                              <w:r w:rsidRPr="00B018E0">
                                <w:rPr>
                                  <w:sz w:val="28"/>
                                  <w:szCs w:val="28"/>
                                </w:rPr>
                                <w:t xml:space="preserve"> %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group id="Gruppieren 629" o:spid="_x0000_s2241" style="position:absolute;width:35040;height:4483" coordsize="35040,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">
                        <v:group id="_x0000_s2242" style="position:absolute;width:3701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">
                          <v:shape id="Textfeld 3" o:spid="_x0000_s2243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5C80B7B3" w14:textId="624D4A4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E63F4A6" w14:textId="1A2F1283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46" style="position:absolute;left:5179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">
                          <v:shape id="Textfeld 3" o:spid="_x0000_s2247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31E826CF" w14:textId="78E54865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4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6855825B" w14:textId="552366BA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4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50" style="position:absolute;left:10358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">
                          <v:shape id="Textfeld 3" o:spid="_x0000_s2251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1E52714" w14:textId="4A28D56C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2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01CFE2BE" w14:textId="0CD7FCD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2254" style="position:absolute;left:15602;width:3736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">
                          <v:shape id="Textfeld 3" o:spid="_x0000_s2255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D5D7BF" w14:textId="77777777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56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06A367E9" w14:textId="14AABE3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5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2258" style="position:absolute;left:20845;width:3737;height:4483" coordorigin="-59118,-35363" coordsize="374837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">
                          <v:shape id="Textfeld 3" o:spid="_x0000_s2259" type="#_x0000_t202" style="position:absolute;left:-55051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36DA040A" w14:textId="58A0BFEB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0" type="#_x0000_t202" style="position:absolute;left:-59118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" filled="f" stroked="f" strokeweight=".5pt">
                            <v:textbox>
                              <w:txbxContent>
                                <w:p w14:paraId="124AB107" w14:textId="3DFADA1F" w:rsidR="00160983" w:rsidRPr="00700A59" w:rsidRDefault="00160983" w:rsidP="00160983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62" style="position:absolute;left:26025;width:3702;height:4483" coordorigin="-48647,-35363" coordsize="370770,450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">
                          <v:shape id="Textfeld 3" o:spid="_x0000_s2263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74B83384" w14:textId="7705C421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4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" filled="f" stroked="f" strokeweight=".5pt">
                            <v:textbox>
                              <w:txbxContent>
                                <w:p w14:paraId="03FAF762" w14:textId="082820F0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5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2266" style="position:absolute;left:31268;width:3772;height:4476" coordorigin="-46299,-35380" coordsize="378016,450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">
                          <v:shape id="Textfeld 3" o:spid="_x0000_s2267" type="#_x0000_t202" style="position:absolute;left:-39053;top:-35380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" filled="f" stroked="f" strokeweight=".5pt">
                            <v:textbox>
                              <w:txbxContent>
                                <w:p w14:paraId="39CC6E47" w14:textId="01A0C7BA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2268" type="#_x0000_t202" style="position:absolute;left:-46299;top:138955;width:3605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" filled="f" stroked="f" strokeweight=".5pt">
                            <v:textbox>
                              <w:txbxContent>
                                <w:p w14:paraId="4D9B1A8D" w14:textId="556F2EB7" w:rsidR="00624BC6" w:rsidRPr="00700A59" w:rsidRDefault="00624BC6" w:rsidP="00624BC6">
                                  <w:pPr>
                                    <w:jc w:val="center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2269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  <w:p w14:paraId="7CB73F86" w14:textId="5D679E07" w:rsidR="00624BC6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71BB888B" w14:textId="1607D943" w:rsidR="00624BC6" w:rsidRPr="005B6061" w:rsidRDefault="00624BC6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  <w:tc>
          <w:tcPr>
            <w:tcW w:w="5100" w:type="dxa"/>
          </w:tcPr>
          <w:p w14:paraId="3B28CAC7" w14:textId="5BC0630F" w:rsidR="001F2E0E" w:rsidRPr="005B6061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  <w:r w:rsidRPr="005B6061">
              <w:rPr>
                <w:rFonts w:ascii="Calibri" w:hAnsi="Calibri"/>
              </w:rPr>
              <w:t xml:space="preserve">(2) </w:t>
            </w:r>
            <w:r w:rsidR="001F2E0E" w:rsidRPr="005B6061">
              <w:rPr>
                <w:rFonts w:ascii="Calibri" w:hAnsi="Calibri"/>
                <w:noProof/>
              </w:rPr>
              <w:t xml:space="preserve">größer als </w:t>
            </w:r>
            <m:oMath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 </m:t>
              </m:r>
              <m:r>
                <w:rPr>
                  <w:rFonts w:ascii="Calibri" w:eastAsiaTheme="minorEastAsia" w:hAnsi="Calibri"/>
                  <w:noProof/>
                </w:rPr>
                <m:t xml:space="preserve"> </m:t>
              </m:r>
            </m:oMath>
            <w:r w:rsidR="001F2E0E" w:rsidRPr="005B6061">
              <w:rPr>
                <w:rFonts w:ascii="Calibri" w:eastAsiaTheme="minorEastAsia" w:hAnsi="Calibri"/>
                <w:noProof/>
              </w:rPr>
              <w:t>,</w:t>
            </w:r>
            <w:r w:rsidR="001F2E0E" w:rsidRPr="005B6061">
              <w:rPr>
                <w:rFonts w:ascii="Calibri" w:hAnsi="Calibri"/>
                <w:noProof/>
              </w:rPr>
              <w:t xml:space="preserve"> aber kleiner als</w:t>
            </w:r>
            <w:r w:rsidR="00160983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 xml:space="preserve"> </w:t>
            </w:r>
            <w:r w:rsidR="001F2E0E" w:rsidRPr="005B6061">
              <w:rPr>
                <w:rFonts w:ascii="Calibri" w:eastAsiaTheme="minorEastAsia" w:hAnsi="Calibri"/>
                <w:noProof/>
              </w:rPr>
              <w:t xml:space="preserve"> </w:t>
            </w:r>
            <w:r w:rsidR="001F2E0E" w:rsidRPr="005B6061">
              <w:rPr>
                <w:rFonts w:ascii="Calibri" w:hAnsi="Calibri"/>
                <w:noProof/>
              </w:rPr>
              <w:t>?</w:t>
            </w:r>
          </w:p>
          <w:p w14:paraId="7884D6EC" w14:textId="77777777" w:rsidR="00DE2BAF" w:rsidRDefault="00DE2BA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02BB7BE4" w14:textId="77777777" w:rsidR="0068490F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  <w:p w14:paraId="4272241F" w14:textId="5FD3C12E" w:rsidR="0068490F" w:rsidRPr="005B6061" w:rsidRDefault="0068490F" w:rsidP="00DE2BAF">
            <w:pPr>
              <w:spacing w:line="240" w:lineRule="atLeast"/>
              <w:rPr>
                <w:rFonts w:ascii="Calibri" w:hAnsi="Calibri"/>
                <w:noProof/>
              </w:rPr>
            </w:pPr>
          </w:p>
        </w:tc>
      </w:tr>
    </w:tbl>
    <w:p w14:paraId="4C3714B2" w14:textId="77777777" w:rsidR="00E54CC2" w:rsidRDefault="00E54CC2" w:rsidP="00DD1172">
      <w:pPr>
        <w:spacing w:line="240" w:lineRule="atLeast"/>
        <w:rPr>
          <w:rFonts w:ascii="Calibri" w:hAnsi="Calibri"/>
        </w:rPr>
      </w:pPr>
    </w:p>
    <w:p w14:paraId="2C447B34" w14:textId="77777777" w:rsidR="00E54CC2" w:rsidRDefault="00E54CC2">
      <w:pPr>
        <w:spacing w:after="200" w:line="276" w:lineRule="auto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5519D433" w14:textId="77777777" w:rsidR="00E54CC2" w:rsidRDefault="00E54CC2" w:rsidP="00E54CC2">
      <w:pPr>
        <w:spacing w:line="240" w:lineRule="atLeast"/>
        <w:sectPr w:rsidR="00E54CC2" w:rsidSect="00E54CC2">
          <w:headerReference w:type="default" r:id="rId11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5AEE927A" w14:textId="77777777" w:rsidR="00E54CC2" w:rsidRPr="002B619D" w:rsidRDefault="00E54CC2" w:rsidP="00E54CC2">
      <w:pPr>
        <w:pStyle w:val="UnterberschriftAufgabe"/>
        <w:spacing w:after="240"/>
        <w:rPr>
          <w:color w:val="706F6F"/>
        </w:rPr>
      </w:pPr>
      <w:r w:rsidRPr="00932EEA">
        <w:rPr>
          <w:b w:val="0"/>
          <w:color w:val="000000"/>
          <w:sz w:val="28"/>
          <w:szCs w:val="28"/>
        </w:rPr>
        <w:lastRenderedPageBreak/>
        <w:drawing>
          <wp:anchor distT="0" distB="0" distL="114300" distR="114300" simplePos="0" relativeHeight="253934592" behindDoc="0" locked="0" layoutInCell="1" allowOverlap="1" wp14:anchorId="51958AA3" wp14:editId="1DDD0AB6">
            <wp:simplePos x="0" y="0"/>
            <wp:positionH relativeFrom="margin">
              <wp:posOffset>5082695</wp:posOffset>
            </wp:positionH>
            <wp:positionV relativeFrom="page">
              <wp:posOffset>381023</wp:posOffset>
            </wp:positionV>
            <wp:extent cx="854710" cy="849630"/>
            <wp:effectExtent l="0" t="0" r="0" b="0"/>
            <wp:wrapNone/>
            <wp:docPr id="2044369705" name="Grafik 204436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710" cy="84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Mathe sicher können: </w:t>
      </w:r>
      <w:r w:rsidRPr="00932EEA">
        <w:rPr>
          <w:sz w:val="36"/>
          <w:szCs w:val="36"/>
        </w:rPr>
        <w:t>Streifentafel</w:t>
      </w:r>
      <w:r>
        <w:rPr>
          <w:sz w:val="36"/>
          <w:szCs w:val="36"/>
        </w:rPr>
        <w:t xml:space="preserve"> für Brüche</w:t>
      </w:r>
      <w:r w:rsidRPr="00932EEA">
        <w:rPr>
          <w:color w:val="706F6F"/>
        </w:rPr>
        <w:t xml:space="preserve"> </w:t>
      </w:r>
    </w:p>
    <w:tbl>
      <w:tblPr>
        <w:tblStyle w:val="Tabellenraster"/>
        <w:tblW w:w="9242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7"/>
        <w:gridCol w:w="1871"/>
        <w:gridCol w:w="145"/>
        <w:gridCol w:w="145"/>
        <w:gridCol w:w="12"/>
        <w:gridCol w:w="43"/>
        <w:gridCol w:w="17"/>
        <w:gridCol w:w="73"/>
        <w:gridCol w:w="18"/>
        <w:gridCol w:w="30"/>
        <w:gridCol w:w="97"/>
        <w:gridCol w:w="24"/>
        <w:gridCol w:w="87"/>
        <w:gridCol w:w="34"/>
        <w:gridCol w:w="81"/>
        <w:gridCol w:w="64"/>
        <w:gridCol w:w="37"/>
        <w:gridCol w:w="60"/>
        <w:gridCol w:w="48"/>
        <w:gridCol w:w="21"/>
        <w:gridCol w:w="52"/>
        <w:gridCol w:w="73"/>
        <w:gridCol w:w="48"/>
        <w:gridCol w:w="97"/>
        <w:gridCol w:w="54"/>
        <w:gridCol w:w="22"/>
        <w:gridCol w:w="69"/>
        <w:gridCol w:w="60"/>
        <w:gridCol w:w="85"/>
        <w:gridCol w:w="16"/>
        <w:gridCol w:w="115"/>
        <w:gridCol w:w="14"/>
        <w:gridCol w:w="73"/>
        <w:gridCol w:w="72"/>
        <w:gridCol w:w="49"/>
        <w:gridCol w:w="96"/>
        <w:gridCol w:w="42"/>
        <w:gridCol w:w="43"/>
        <w:gridCol w:w="61"/>
        <w:gridCol w:w="90"/>
        <w:gridCol w:w="55"/>
        <w:gridCol w:w="97"/>
        <w:gridCol w:w="48"/>
        <w:gridCol w:w="72"/>
        <w:gridCol w:w="73"/>
        <w:gridCol w:w="109"/>
        <w:gridCol w:w="36"/>
        <w:gridCol w:w="7"/>
        <w:gridCol w:w="138"/>
        <w:gridCol w:w="121"/>
        <w:gridCol w:w="24"/>
        <w:gridCol w:w="63"/>
        <w:gridCol w:w="64"/>
        <w:gridCol w:w="19"/>
        <w:gridCol w:w="32"/>
        <w:gridCol w:w="40"/>
        <w:gridCol w:w="61"/>
        <w:gridCol w:w="12"/>
        <w:gridCol w:w="48"/>
        <w:gridCol w:w="69"/>
        <w:gridCol w:w="28"/>
        <w:gridCol w:w="145"/>
        <w:gridCol w:w="145"/>
        <w:gridCol w:w="28"/>
        <w:gridCol w:w="69"/>
        <w:gridCol w:w="48"/>
        <w:gridCol w:w="12"/>
        <w:gridCol w:w="61"/>
        <w:gridCol w:w="40"/>
        <w:gridCol w:w="32"/>
        <w:gridCol w:w="19"/>
        <w:gridCol w:w="64"/>
        <w:gridCol w:w="63"/>
        <w:gridCol w:w="24"/>
        <w:gridCol w:w="121"/>
        <w:gridCol w:w="138"/>
        <w:gridCol w:w="7"/>
        <w:gridCol w:w="36"/>
        <w:gridCol w:w="109"/>
        <w:gridCol w:w="73"/>
        <w:gridCol w:w="72"/>
        <w:gridCol w:w="49"/>
        <w:gridCol w:w="96"/>
        <w:gridCol w:w="55"/>
        <w:gridCol w:w="90"/>
        <w:gridCol w:w="61"/>
        <w:gridCol w:w="43"/>
        <w:gridCol w:w="42"/>
        <w:gridCol w:w="96"/>
        <w:gridCol w:w="49"/>
        <w:gridCol w:w="72"/>
        <w:gridCol w:w="73"/>
        <w:gridCol w:w="14"/>
        <w:gridCol w:w="115"/>
        <w:gridCol w:w="16"/>
        <w:gridCol w:w="85"/>
        <w:gridCol w:w="60"/>
        <w:gridCol w:w="69"/>
        <w:gridCol w:w="22"/>
        <w:gridCol w:w="54"/>
        <w:gridCol w:w="97"/>
        <w:gridCol w:w="48"/>
        <w:gridCol w:w="73"/>
        <w:gridCol w:w="52"/>
        <w:gridCol w:w="21"/>
        <w:gridCol w:w="48"/>
        <w:gridCol w:w="60"/>
        <w:gridCol w:w="37"/>
        <w:gridCol w:w="64"/>
        <w:gridCol w:w="81"/>
        <w:gridCol w:w="34"/>
        <w:gridCol w:w="87"/>
        <w:gridCol w:w="24"/>
        <w:gridCol w:w="97"/>
        <w:gridCol w:w="30"/>
        <w:gridCol w:w="18"/>
        <w:gridCol w:w="73"/>
        <w:gridCol w:w="17"/>
        <w:gridCol w:w="43"/>
        <w:gridCol w:w="12"/>
        <w:gridCol w:w="145"/>
        <w:gridCol w:w="146"/>
        <w:gridCol w:w="57"/>
      </w:tblGrid>
      <w:tr w:rsidR="00E54CC2" w:rsidRPr="00154713" w14:paraId="7BADDEE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76260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9D3D2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340930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556FC7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6EBD02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84D84A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0E61B96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Halbe-Streifen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6BD1014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E1E86CA" w14:textId="77777777" w:rsidR="00E54CC2" w:rsidRPr="00D33A75" w:rsidRDefault="00E54CC2" w:rsidP="0079595D">
            <w:pPr>
              <w:pStyle w:val="NormalerText"/>
              <w:rPr>
                <w:rStyle w:val="SchwacherVerweis"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425BDB7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F1802D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9D244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84EBB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0854A3DB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6A697B86" wp14:editId="6BB4BAE3">
                      <wp:simplePos x="0" y="0"/>
                      <wp:positionH relativeFrom="column">
                        <wp:posOffset>4500184</wp:posOffset>
                      </wp:positionH>
                      <wp:positionV relativeFrom="paragraph">
                        <wp:posOffset>-635</wp:posOffset>
                      </wp:positionV>
                      <wp:extent cx="215900" cy="215900"/>
                      <wp:effectExtent l="0" t="0" r="12700" b="12700"/>
                      <wp:wrapNone/>
                      <wp:docPr id="454816937" name="Rechteck 454816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B0CF81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97B86" id="Rechteck 454816937" o:spid="_x0000_s2270" style="position:absolute;margin-left:354.35pt;margin-top:-.05pt;width:17pt;height:17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" filled="f" stroked="f" strokeweight=".5pt">
                      <v:textbox inset="0,0,0,0">
                        <w:txbxContent>
                          <w:p w14:paraId="59B0CF81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F72964C" wp14:editId="39FC9071">
                      <wp:simplePos x="0" y="0"/>
                      <wp:positionH relativeFrom="column">
                        <wp:posOffset>2192655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939719933" name="Rechteck 939719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FDD244" w14:textId="77777777" w:rsidR="00E54CC2" w:rsidRPr="006927FD" w:rsidRDefault="00000000" w:rsidP="00E54CC2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  <w:r w:rsidR="00E54CC2" w:rsidRPr="006927FD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2964C" id="Rechteck 939719933" o:spid="_x0000_s2271" style="position:absolute;margin-left:172.65pt;margin-top:.05pt;width:17pt;height:17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" filled="f" stroked="f" strokeweight=".5pt">
                      <v:textbox inset="0,0,0,0">
                        <w:txbxContent>
                          <w:p w14:paraId="26FDD244" w14:textId="77777777" w:rsidR="00E54CC2" w:rsidRPr="006927FD" w:rsidRDefault="00000000" w:rsidP="00E54CC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="00E54CC2" w:rsidRPr="006927FD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293E06AF" wp14:editId="4B9333ED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292460727" name="Rechteck 1292460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4B1878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6AF" id="Rechteck 1292460727" o:spid="_x0000_s2272" style="position:absolute;margin-left:-8pt;margin-top:.1pt;width:17pt;height:17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4B1878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21EB52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2AD2A6E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731C70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BAC1D2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64E60B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8449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D084C5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A3C3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C508B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FEB016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A1D8D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FED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604E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ED683C1" w14:textId="77777777" w:rsidR="00E54CC2" w:rsidRPr="00154713" w:rsidRDefault="00E54CC2" w:rsidP="0079595D">
            <w:pPr>
              <w:pStyle w:val="NormalerText"/>
            </w:pPr>
            <w:r w:rsidRPr="00154713">
              <w:t>Drittel-Streifen</w:t>
            </w: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68976A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299C1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419" w:type="dxa"/>
            <w:gridSpan w:val="40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FB28CF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1FD621E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6A8DF1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DA5D7C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54D120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7A9E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693BE875" wp14:editId="3A51B6C8">
                      <wp:simplePos x="0" y="0"/>
                      <wp:positionH relativeFrom="column">
                        <wp:posOffset>-106194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08" name="Rechteck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C51BA" w14:textId="77777777" w:rsidR="00E54CC2" w:rsidRPr="006927FD" w:rsidRDefault="00E54CC2" w:rsidP="00E54CC2">
                                  <w:pPr>
                                    <w:spacing w:line="240" w:lineRule="atLeast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BE875" id="Rechteck 108" o:spid="_x0000_s2273" style="position:absolute;margin-left:-8.35pt;margin-top:.1pt;width:17pt;height:17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AkmVA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" filled="f" stroked="f" strokeweight=".5pt">
                      <v:textbox inset="0,0,0,0">
                        <w:txbxContent>
                          <w:p w14:paraId="2A6C51BA" w14:textId="77777777" w:rsidR="00E54CC2" w:rsidRPr="006927FD" w:rsidRDefault="00E54CC2" w:rsidP="00E54CC2">
                            <w:pPr>
                              <w:spacing w:line="240" w:lineRule="atLeast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6BDDEE2C" wp14:editId="3C06EDD1">
                      <wp:simplePos x="0" y="0"/>
                      <wp:positionH relativeFrom="column">
                        <wp:posOffset>1425028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1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50BD2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 w:cstheme="minorHAns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DEE2C" id="Rechteck 31" o:spid="_x0000_s2274" style="position:absolute;margin-left:112.2pt;margin-top:.2pt;width:17pt;height:17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uoT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x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3750BD2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 w:cstheme="min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 w:cstheme="min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70DE510D" wp14:editId="1BD84FAB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69924964" name="Rechteck 1469924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7A2F56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510D" id="Rechteck 1469924964" o:spid="_x0000_s2275" style="position:absolute;margin-left:354.35pt;margin-top:.05pt;width:17pt;height:17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JJWtVA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07A2F56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47514D5" wp14:editId="2AAD14AF">
                      <wp:simplePos x="0" y="0"/>
                      <wp:positionH relativeFrom="column">
                        <wp:posOffset>2992853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669574143" name="Rechteck 1669574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EB326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514D5" id="Rechteck 1669574143" o:spid="_x0000_s2276" style="position:absolute;margin-left:235.65pt;margin-top:0;width:17pt;height:17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5CEB326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06E68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1CF36F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7831F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C58155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37BE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7A2F64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C34D8F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57CA9D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A8DD1C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DB5FCF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B552C4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3DD57BF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273175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745398F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Viertel-Streifen</w:t>
            </w:r>
          </w:p>
        </w:tc>
        <w:tc>
          <w:tcPr>
            <w:tcW w:w="1814" w:type="dxa"/>
            <w:gridSpan w:val="31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61FD0D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4D9C6A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4" w:type="dxa"/>
            <w:gridSpan w:val="29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</w:tcPr>
          <w:p w14:paraId="04A6F8C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815" w:type="dxa"/>
            <w:gridSpan w:val="31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4A26D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6503386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5607E716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20175D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395E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036A60A4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CFF473A" wp14:editId="785C6B1C">
                      <wp:simplePos x="0" y="0"/>
                      <wp:positionH relativeFrom="column">
                        <wp:posOffset>-110789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109" name="Rechteck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FDEC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F473A" id="Rechteck 109" o:spid="_x0000_s2277" style="position:absolute;margin-left:-8.7pt;margin-top:0;width:17pt;height:17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2EEFDEC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0C8618B8" wp14:editId="0F6F14F3">
                      <wp:simplePos x="0" y="0"/>
                      <wp:positionH relativeFrom="column">
                        <wp:posOffset>1041919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658082045" name="Rechteck 658082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C732A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618B8" id="Rechteck 658082045" o:spid="_x0000_s2278" style="position:absolute;margin-left:82.05pt;margin-top:.3pt;width:17pt;height:17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TFg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4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AOBTFg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8C732A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3837A68" wp14:editId="55FBB03C">
                      <wp:simplePos x="0" y="0"/>
                      <wp:positionH relativeFrom="column">
                        <wp:posOffset>2192232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33" name="Rechtec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5E7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37A68" id="Rechteck 33" o:spid="_x0000_s2279" style="position:absolute;margin-left:172.6pt;margin-top:.3pt;width:17pt;height:17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07e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4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265E7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33A4E070" wp14:editId="5742FF14">
                      <wp:simplePos x="0" y="0"/>
                      <wp:positionH relativeFrom="column">
                        <wp:posOffset>3345903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2" name="Rechtec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9B1B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4E070" id="Rechteck 32" o:spid="_x0000_s2280" style="position:absolute;margin-left:263.45pt;margin-top:.05pt;width:17pt;height:17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WS0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j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CC9B1B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40408CAA" wp14:editId="07612CE7">
                      <wp:simplePos x="0" y="0"/>
                      <wp:positionH relativeFrom="column">
                        <wp:posOffset>4498340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938380769" name="Rechteck 1938380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1A73CA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08CAA" id="Rechteck 1938380769" o:spid="_x0000_s2281" style="position:absolute;margin-left:354.2pt;margin-top:.3pt;width:17pt;height:17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3ee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4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F1A73CA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30A1D0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CF5A3E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391F8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27AF3B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1E417A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6D5F8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4CA69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69E2FE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DA1BB3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109718B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9B52F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EF551DC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433C94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1BEC37B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w:t>Fünftel-Streifen</w:t>
            </w:r>
          </w:p>
        </w:tc>
        <w:tc>
          <w:tcPr>
            <w:tcW w:w="1451" w:type="dxa"/>
            <w:gridSpan w:val="2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E5DE8D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B9C7C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6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9315DE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1" w:type="dxa"/>
            <w:gridSpan w:val="22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5EC4D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452" w:type="dxa"/>
            <w:gridSpan w:val="2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565CE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DA2F09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D65C810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4523F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66CEB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D149573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360456E9" wp14:editId="5F86FCF0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110" name="Rechteck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978F4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456E9" id="Rechteck 110" o:spid="_x0000_s2282" style="position:absolute;margin-left:-8.7pt;margin-top:.1pt;width:17pt;height:17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BmmUq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0978F4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58A26A4A" wp14:editId="69D47052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37" name="Rechtec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ADBB4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26A4A" id="Rechteck 37" o:spid="_x0000_s2283" style="position:absolute;margin-left:136.4pt;margin-top:.05pt;width:17pt;height:17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3JE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36ADBB4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5E5F905" wp14:editId="328EF8A1">
                      <wp:simplePos x="0" y="0"/>
                      <wp:positionH relativeFrom="column">
                        <wp:posOffset>809537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85723618" name="Rechteck 1785723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CADB1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5F905" id="Rechteck 1785723618" o:spid="_x0000_s2284" style="position:absolute;margin-left:63.75pt;margin-top:.05pt;width:17pt;height:17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Vgu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CCADB1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31E4FABA" wp14:editId="38737AED">
                      <wp:simplePos x="0" y="0"/>
                      <wp:positionH relativeFrom="column">
                        <wp:posOffset>2654388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2074915296" name="Rechteck 207491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FD79F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4FABA" id="Rechteck 2074915296" o:spid="_x0000_s2285" style="position:absolute;margin-left:209pt;margin-top:.05pt;width:17pt;height:17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EFD79F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13FA945" wp14:editId="424D875F">
                      <wp:simplePos x="0" y="0"/>
                      <wp:positionH relativeFrom="column">
                        <wp:posOffset>3576232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41174956" name="Rechteck 1441174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9C3E2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A945" id="Rechteck 1441174956" o:spid="_x0000_s2286" style="position:absolute;margin-left:281.6pt;margin-top:.05pt;width:17pt;height:17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99C3E2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34F100B" wp14:editId="7B27493D">
                      <wp:simplePos x="0" y="0"/>
                      <wp:positionH relativeFrom="column">
                        <wp:posOffset>4500039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70445910" name="Rechteck 1970445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1E6CAD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F100B" id="Rechteck 1970445910" o:spid="_x0000_s2287" style="position:absolute;margin-left:354.35pt;margin-top:.1pt;width:17pt;height:17pt;z-index:2538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1E6CAD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B630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530F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B8EC3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54B1B7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68F55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98563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1BF5239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188FFE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FCE20F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1D3EB6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9FB1E1F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7FFE9E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3C208B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5D4E3D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Sechstel-Streifen</w:t>
            </w:r>
          </w:p>
        </w:tc>
        <w:tc>
          <w:tcPr>
            <w:tcW w:w="1209" w:type="dxa"/>
            <w:gridSpan w:val="21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5335920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92F4D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6CDC9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FBDE0D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09" w:type="dxa"/>
            <w:gridSpan w:val="19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26845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210" w:type="dxa"/>
            <w:gridSpan w:val="21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754F14B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5DADA91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FD3E06B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BC4A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588FAC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030985C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D31A1CC" wp14:editId="6418D384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815843155" name="Rechteck 1815843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8B2AC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1A1CC" id="Rechteck 1815843155" o:spid="_x0000_s2288" style="position:absolute;margin-left:292.75pt;margin-top:.05pt;width:18.7pt;height:17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68B2AC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277768F0" wp14:editId="2B018DF0">
                      <wp:simplePos x="0" y="0"/>
                      <wp:positionH relativeFrom="column">
                        <wp:posOffset>4488180</wp:posOffset>
                      </wp:positionH>
                      <wp:positionV relativeFrom="paragraph">
                        <wp:posOffset>635</wp:posOffset>
                      </wp:positionV>
                      <wp:extent cx="237490" cy="215900"/>
                      <wp:effectExtent l="0" t="0" r="3810" b="0"/>
                      <wp:wrapNone/>
                      <wp:docPr id="1748396963" name="Rechteck 174839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B482C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768F0" id="Rechteck 1748396963" o:spid="_x0000_s2289" style="position:absolute;margin-left:353.4pt;margin-top:.05pt;width:18.7pt;height:17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55AB482C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75AF065A" wp14:editId="5693A68D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11" name="Rechteck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3EB57D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F065A" id="Rechteck 111" o:spid="_x0000_s2290" style="position:absolute;margin-left:-8.7pt;margin-top:.2pt;width:17pt;height:17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3pIf1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23EB57D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796952CD" wp14:editId="589A6BAC">
                      <wp:simplePos x="0" y="0"/>
                      <wp:positionH relativeFrom="column">
                        <wp:posOffset>658254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3" name="Rechtec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EEEB6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952CD" id="Rechteck 43" o:spid="_x0000_s2291" style="position:absolute;margin-left:51.85pt;margin-top:.05pt;width:17pt;height:17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EEEB6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37218039" wp14:editId="1B40E346">
                      <wp:simplePos x="0" y="0"/>
                      <wp:positionH relativeFrom="column">
                        <wp:posOffset>1425510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022574295" name="Rechteck 102257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B85E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18039" id="Rechteck 1022574295" o:spid="_x0000_s2292" style="position:absolute;margin-left:112.25pt;margin-top:.05pt;width:17pt;height:17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Aciu/J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CAB85E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235BC2BB" wp14:editId="124A52A8">
                      <wp:simplePos x="0" y="0"/>
                      <wp:positionH relativeFrom="column">
                        <wp:posOffset>2192392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835402818" name="Rechteck 1835402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B841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BC2BB" id="Rechteck 1835402818" o:spid="_x0000_s2293" style="position:absolute;margin-left:172.65pt;margin-top:.05pt;width:17pt;height:17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qUC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" filled="f" stroked="f" strokeweight=".5pt">
                      <v:textbox inset="0,0,0,0">
                        <w:txbxContent>
                          <w:p w14:paraId="14B841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4851BEE3" wp14:editId="0314EBBA">
                      <wp:simplePos x="0" y="0"/>
                      <wp:positionH relativeFrom="column">
                        <wp:posOffset>2962648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42854981" name="Rechteck 642854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3526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1BEE3" id="Rechteck 642854981" o:spid="_x0000_s2294" style="position:absolute;margin-left:233.3pt;margin-top:.05pt;width:17pt;height:17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2B3526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F5DE2D6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691180D5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E554DF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9C3E7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A1537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AF52176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4D4AC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886A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774619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6DC8E2F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EB79B7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DB9B7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F05CE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29281841" w14:textId="77777777" w:rsidR="00E54CC2" w:rsidRPr="00154713" w:rsidRDefault="00E54CC2" w:rsidP="0079595D">
            <w:pPr>
              <w:pStyle w:val="NormalerText"/>
            </w:pPr>
            <w:r>
              <w:t>Siebtel-Streifen</w:t>
            </w:r>
          </w:p>
        </w:tc>
        <w:tc>
          <w:tcPr>
            <w:tcW w:w="1036" w:type="dxa"/>
            <w:gridSpan w:val="18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2373A6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BC82B2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92C57A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6" w:type="dxa"/>
            <w:gridSpan w:val="2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52C76E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5D9E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7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3F33F1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1037" w:type="dxa"/>
            <w:gridSpan w:val="18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5C94D6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6ABF4C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975A82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E7FE3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1089F3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48926C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54A3E934" wp14:editId="2F36574C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12" name="Rechteck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055C4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3E934" id="Rechteck 112" o:spid="_x0000_s2295" style="position:absolute;margin-left:-8.7pt;margin-top:.15pt;width:17pt;height:17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" filled="f" stroked="f" strokeweight=".5pt">
                      <v:textbox inset="0,0,0,0">
                        <w:txbxContent>
                          <w:p w14:paraId="64055C4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52BFBC33" wp14:editId="20A3D635">
                      <wp:simplePos x="0" y="0"/>
                      <wp:positionH relativeFrom="column">
                        <wp:posOffset>546873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93347861" name="Rechteck 209334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D16F3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FBC33" id="Rechteck 2093347861" o:spid="_x0000_s2296" style="position:absolute;margin-left:43.05pt;margin-top:.1pt;width:17pt;height:17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Nq8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" filled="f" stroked="f" strokeweight=".5pt">
                      <v:textbox inset="0,0,0,0">
                        <w:txbxContent>
                          <w:p w14:paraId="75D16F3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485D7563" wp14:editId="446D3167">
                      <wp:simplePos x="0" y="0"/>
                      <wp:positionH relativeFrom="column">
                        <wp:posOffset>1203187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86253597" name="Rechteck 1586253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EBC8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D7563" id="Rechteck 1586253597" o:spid="_x0000_s2297" style="position:absolute;margin-left:94.75pt;margin-top:.1pt;width:17pt;height:17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X5x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fTT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7FEBC8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2C0D1F7A" wp14:editId="0E7D43BF">
                      <wp:simplePos x="0" y="0"/>
                      <wp:positionH relativeFrom="column">
                        <wp:posOffset>1866017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02662208" name="Rechteck 302662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B7AAE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1F7A" id="Rechteck 302662208" o:spid="_x0000_s2298" style="position:absolute;margin-left:146.95pt;margin-top:.1pt;width:17pt;height:17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1Qb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0K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B7AAE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69CA13E" wp14:editId="71E2C3D4">
                      <wp:simplePos x="0" y="0"/>
                      <wp:positionH relativeFrom="column">
                        <wp:posOffset>2521999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46" name="Rechtec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CDA70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CA13E" id="Rechteck 46" o:spid="_x0000_s2299" style="position:absolute;margin-left:198.6pt;margin-top:.1pt;width:17pt;height:17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tSul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0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CDA70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237F830B" wp14:editId="6DD30D8B">
                      <wp:simplePos x="0" y="0"/>
                      <wp:positionH relativeFrom="column">
                        <wp:posOffset>3181488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916569239" name="Rechteck 91656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2006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830B" id="Rechteck 916569239" o:spid="_x0000_s2300" style="position:absolute;margin-left:250.5pt;margin-top:.1pt;width:17pt;height:17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wHP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fTz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E62006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54BB7173" wp14:editId="35FC2E75">
                      <wp:simplePos x="0" y="0"/>
                      <wp:positionH relativeFrom="column">
                        <wp:posOffset>3840261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16145365" name="Rechteck 1416145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2D049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B7173" id="Rechteck 1416145365" o:spid="_x0000_s2301" style="position:absolute;margin-left:302.4pt;margin-top:.05pt;width:17pt;height:17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RLl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02D049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268F04A3" wp14:editId="57B1BBA7">
                      <wp:simplePos x="0" y="0"/>
                      <wp:positionH relativeFrom="column">
                        <wp:posOffset>4498782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959629659" name="Rechteck 195962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EABA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04A3" id="Rechteck 1959629659" o:spid="_x0000_s2302" style="position:absolute;margin-left:354.25pt;margin-top:.1pt;width:17pt;height:17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iP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0Op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CrSziP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EABA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CA1E25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C3DAC6B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BFE97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A6CF85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17EECB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D4C895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6CC789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50C483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33BE4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6BBD309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3FD4853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699A908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3AE39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3738F9A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Achtel-Streifen</w:t>
            </w:r>
          </w:p>
        </w:tc>
        <w:tc>
          <w:tcPr>
            <w:tcW w:w="907" w:type="dxa"/>
            <w:gridSpan w:val="15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1FCF776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524998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82304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28097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6A465A7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2809C3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7" w:type="dxa"/>
            <w:gridSpan w:val="16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999178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908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2128BE8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3233AFB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E135A35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9A6EFE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4EED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22FFECF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878D8B9" wp14:editId="2F1F0FFE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450383945" name="Rechteck 450383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975C15" w14:textId="77777777" w:rsidR="00E54CC2" w:rsidRPr="004B42F6" w:rsidRDefault="00E54CC2" w:rsidP="00E54CC2">
                                  <w:pPr>
                                    <w:spacing w:line="240" w:lineRule="atLeast"/>
                                  </w:pPr>
                                  <w:r>
                                    <w:t>0</w:t>
                                  </w:r>
                                  <w:r w:rsidRPr="004B42F6">
                                    <w:rPr>
                                      <w:color w:val="0000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D8B9" id="Rechteck 450383945" o:spid="_x0000_s2303" style="position:absolute;margin-left:-8.7pt;margin-top:.1pt;width:17pt;height:17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d5gVQIAACQFAAAOAAAAZHJzL2Uyb0RvYy54bWysVG1r2zAQ/j7YfxD6vjhOWdhCnRJaOgah&#13;&#10;DUtLPyuy1BhknXZSYme/fif5JV1XKIx9kc+ne+71OV1etbVhR4W+AlvwfDLlTFkJZWWfC/74cPvp&#13;&#10;C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fs3eYF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3D975C15" w14:textId="77777777" w:rsidR="00E54CC2" w:rsidRPr="004B42F6" w:rsidRDefault="00E54CC2" w:rsidP="00E54CC2">
                            <w:pPr>
                              <w:spacing w:line="240" w:lineRule="atLeast"/>
                            </w:pPr>
                            <w:r>
                              <w:t>0</w:t>
                            </w:r>
                            <w:r w:rsidRPr="004B42F6">
                              <w:rPr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5B5547F" wp14:editId="28776215">
                      <wp:simplePos x="0" y="0"/>
                      <wp:positionH relativeFrom="column">
                        <wp:posOffset>464323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706271774" name="Rechteck 70627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9A8E2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547F" id="Rechteck 706271774" o:spid="_x0000_s2304" style="position:absolute;margin-left:36.55pt;margin-top:.1pt;width:17pt;height:17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z1VUw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" filled="f" stroked="f" strokeweight=".5pt">
                      <v:textbox inset="0,0,0,0">
                        <w:txbxContent>
                          <w:p w14:paraId="0B9A8E2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6FA8039" wp14:editId="5315ADD9">
                      <wp:simplePos x="0" y="0"/>
                      <wp:positionH relativeFrom="column">
                        <wp:posOffset>1040627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135730949" name="Rechteck 2135730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76FFD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A8039" id="Rechteck 2135730949" o:spid="_x0000_s2305" style="position:absolute;margin-left:81.95pt;margin-top:.1pt;width:17pt;height:17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ULrVAIAACQFAAAOAAAAZHJzL2Uyb0RvYy54bWysVNtqGzEQfS/0H4Te67UdG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8vnrmFoq6aqTyUt2ATv04ZuCikUh50izSC0Sp40PrWlvEmNZ&#13;&#10;WJfGpHkY+4eCfLYalQbaoS/5JimcjYooY38ozcqCMpykcIlKamWQnQSRQEipbJjEwSe/ZB1hmmIP&#13;&#10;wKv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B76FFD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1BB3EF1" wp14:editId="076A669E">
                      <wp:simplePos x="0" y="0"/>
                      <wp:positionH relativeFrom="column">
                        <wp:posOffset>1616572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469532363" name="Rechteck 1469532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37199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B3EF1" id="Rechteck 1469532363" o:spid="_x0000_s2306" style="position:absolute;margin-left:127.3pt;margin-top:.1pt;width:17pt;height:17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837199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7EF5E52" wp14:editId="55022C9F">
                      <wp:simplePos x="0" y="0"/>
                      <wp:positionH relativeFrom="column">
                        <wp:posOffset>2190888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68581774" name="Rechteck 156858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DC0C7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5E52" id="Rechteck 1568581774" o:spid="_x0000_s2307" style="position:absolute;margin-left:172.5pt;margin-top:.1pt;width:17pt;height:17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sxM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dXH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1DC0C7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F76AD3C" wp14:editId="16E0B463">
                      <wp:simplePos x="0" y="0"/>
                      <wp:positionH relativeFrom="column">
                        <wp:posOffset>2768738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2" name="Rechtec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4137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6AD3C" id="Rechteck 52" o:spid="_x0000_s2308" style="position:absolute;margin-left:218pt;margin-top:.1pt;width:17pt;height:17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OY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V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7B84137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4574E86C" wp14:editId="31054264">
                      <wp:simplePos x="0" y="0"/>
                      <wp:positionH relativeFrom="column">
                        <wp:posOffset>3342778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1" name="Rechtec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6B323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4E86C" id="Rechteck 51" o:spid="_x0000_s2309" style="position:absolute;margin-left:263.2pt;margin-top:.1pt;width:17pt;height:17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pmY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pxPkE+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96B323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1D0B0EC" wp14:editId="2E202939">
                      <wp:simplePos x="0" y="0"/>
                      <wp:positionH relativeFrom="column">
                        <wp:posOffset>3919717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50" name="Rechtec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6A5B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0B0EC" id="Rechteck 50" o:spid="_x0000_s2310" style="position:absolute;margin-left:308.65pt;margin-top:.1pt;width:17pt;height:17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LPyVAIAACQFAAAOAAAAZHJzL2Uyb0RvYy54bWysVNtqGzEQfS/0H4Te67Udm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ccvY2qppKtOJi/ZBezQh68KKhaFnCPNIrVInDY+tKa9SYxl&#13;&#10;YV0ak+Zh7B8K8tlqVBpoh77km6RwNiqijP2uNCsLynCSwiUqqZVBdhJEAiGlsmESB5/8knWEaYo9&#13;&#10;AK/e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D36A5B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2DA413B" wp14:editId="2A053FE3">
                      <wp:simplePos x="0" y="0"/>
                      <wp:positionH relativeFrom="column">
                        <wp:posOffset>4498395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072116341" name="Rechteck 2072116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718D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A413B" id="Rechteck 2072116341" o:spid="_x0000_s2311" style="position:absolute;margin-left:354.2pt;margin-top:.1pt;width:17pt;height:17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qDYVAIAACQFAAAOAAAAZHJzL2Uyb0RvYy54bWysVNtqGzEQfS/0H4Te67UdG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8vnLmFoq6aqTyUt2ATv04auCikUh50izSC0Sp40PrWlvEmNZ&#13;&#10;WJfGpHkY+4eCfLYalQbaoS/5JimcjYooY78rzcqCMpykcIlKamWQnQSRQEipbJjEwSe/ZB1hmmIP&#13;&#10;wKv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38718D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F33B77F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2B7D4C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778594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F05D13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D37C4F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F8CAC3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EEE9E4E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6AE0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4045F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38C8CE8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AA6E01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DCD059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33BDDA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0AB3BFF7" w14:textId="77777777" w:rsidR="00E54CC2" w:rsidRPr="00154713" w:rsidRDefault="00E54CC2" w:rsidP="0079595D">
            <w:pPr>
              <w:pStyle w:val="NormalerText"/>
            </w:pPr>
            <w:r>
              <w:t>Neuntel-Streifen</w:t>
            </w: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CD82E3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C71B26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0D5B24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125CCC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4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22DA67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C58EC1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A6610B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6" w:type="dxa"/>
            <w:gridSpan w:val="15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89CE91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807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6A70DA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61C42B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E9B7D2D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D5C0EA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AA06B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D148D1" w14:textId="77777777" w:rsidR="00E54CC2" w:rsidRPr="00154713" w:rsidRDefault="00E54CC2" w:rsidP="0079595D">
            <w:pPr>
              <w:pStyle w:val="NormalerText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2670BDEF" wp14:editId="4E3344D4">
                      <wp:simplePos x="0" y="0"/>
                      <wp:positionH relativeFrom="column">
                        <wp:posOffset>-108757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676456739" name="Rechteck 1676456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E4760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0BDEF" id="Rechteck 1676456739" o:spid="_x0000_s2312" style="position:absolute;left:0;text-align:left;margin-left:-8.55pt;margin-top:.2pt;width:17pt;height:1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4CDE4760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1FE44C0A" wp14:editId="1445D901">
                      <wp:simplePos x="0" y="0"/>
                      <wp:positionH relativeFrom="column">
                        <wp:posOffset>401651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428590026" name="Rechteck 428590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5BFAD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44C0A" id="Rechteck 428590026" o:spid="_x0000_s2313" style="position:absolute;left:0;text-align:left;margin-left:31.65pt;margin-top:.05pt;width:17pt;height:17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rQqP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Eq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6B5BFAD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56A2A5C6" wp14:editId="38BE6F6D">
                      <wp:simplePos x="0" y="0"/>
                      <wp:positionH relativeFrom="column">
                        <wp:posOffset>911860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1082071" name="Rechteck 60108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2B6E6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A5C6" id="Rechteck 601082071" o:spid="_x0000_s2314" style="position:absolute;left:0;text-align:left;margin-left:71.8pt;margin-top:.05pt;width:17pt;height:17pt;z-index:2538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yDlUw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Un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102B6E6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7CC581E9" wp14:editId="4015B544">
                      <wp:simplePos x="0" y="0"/>
                      <wp:positionH relativeFrom="column">
                        <wp:posOffset>1425382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9499270" name="Rechteck 193949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6AF3D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81E9" id="Rechteck 1939499270" o:spid="_x0000_s2315" style="position:absolute;left:0;text-align:left;margin-left:112.25pt;margin-top:.05pt;width:17pt;height:17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V9bVAIAACQFAAAOAAAAZHJzL2Uyb0RvYy54bWysVNtqGzEQfS/0H4Te67XdNrT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eevY2qppKtOJi/ZBezQh28KKhaFnCPNIrVInDY+tKa9SYxl&#13;&#10;YV0ak+Zh7B8K8tlqVBpoh77km6RwNiqijH1QmpUFZThJ4RKV1MogOwkigZBS2TCJg09+yTrCNMUe&#13;&#10;gB/fBnb2EdpmNYCnb4MHRIoMNgzgqrSArzkwQ8q6taf0n9UdxdDsGio851efpr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136AF3D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1BD7C1A7" wp14:editId="3F2CF63D">
                      <wp:simplePos x="0" y="0"/>
                      <wp:positionH relativeFrom="column">
                        <wp:posOffset>1936612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1" name="Rechteck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A9DE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7C1A7" id="Rechteck 61" o:spid="_x0000_s2316" style="position:absolute;left:0;text-align:left;margin-left:152.5pt;margin-top:.05pt;width:17pt;height:17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3UxVAIAACQFAAAOAAAAZHJzL2Uyb0RvYy54bWysVNtqGzEQfS/0H4Te67WdN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K/eBnb2EdpmNYCnb4MHRIoMNgzgqrSArzkwQ8q6taf0n9UdxdDsGio859cfr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CBA9DE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AEF6272" wp14:editId="0CA0728E">
                      <wp:simplePos x="0" y="0"/>
                      <wp:positionH relativeFrom="column">
                        <wp:posOffset>2448422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0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170DF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6272" id="Rechteck 60" o:spid="_x0000_s2317" style="position:absolute;left:0;text-align:left;margin-left:192.8pt;margin-top:.05pt;width:17pt;height:17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H8VAIAACQFAAAOAAAAZHJzL2Uyb0RvYy54bWysVNtqGzEQfS/0H4Te67XdNL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v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8170DF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02575B7A" wp14:editId="6C5CF909">
                      <wp:simplePos x="0" y="0"/>
                      <wp:positionH relativeFrom="column">
                        <wp:posOffset>2958962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83437254" name="Rechteck 1483437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E14B7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75B7A" id="Rechteck 1483437254" o:spid="_x0000_s2318" style="position:absolute;left:0;text-align:left;margin-left:233pt;margin-top:.05pt;width:17pt;height:17pt;z-index:2538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+PuW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ef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EE14B7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5CAC46F" wp14:editId="0EDEB1F7">
                      <wp:simplePos x="0" y="0"/>
                      <wp:positionH relativeFrom="column">
                        <wp:posOffset>3472677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269652401" name="Rechteck 1269652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1AB54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C46F" id="Rechteck 1269652401" o:spid="_x0000_s2319" style="position:absolute;left:0;text-align:left;margin-left:273.45pt;margin-top:.05pt;width:17pt;height:17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oQo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8/TWN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21AB54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105E09D4" wp14:editId="02ABCD3B">
                      <wp:simplePos x="0" y="0"/>
                      <wp:positionH relativeFrom="column">
                        <wp:posOffset>3979738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704835919" name="Rechteck 1704835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54950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E09D4" id="Rechteck 1704835919" o:spid="_x0000_s2320" style="position:absolute;left:0;text-align:left;margin-left:313.35pt;margin-top:.05pt;width:17pt;height:17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5C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BT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0354950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3ED014A" wp14:editId="065737D9">
                      <wp:simplePos x="0" y="0"/>
                      <wp:positionH relativeFrom="column">
                        <wp:posOffset>4500418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306543964" name="Rechteck 30654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B04C8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D014A" id="Rechteck 306543964" o:spid="_x0000_s2321" style="position:absolute;left:0;text-align:left;margin-left:354.35pt;margin-top:.2pt;width:17pt;height:17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r1o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efrm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9B04C8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E350B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B96B00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E1E103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62261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A5D0F9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F2BBA4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F6944E0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EECD6A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EF3050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C15BBC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8D0DADE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0BA43547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4841121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1991EA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Zehntel-Streifen</w:t>
            </w:r>
          </w:p>
        </w:tc>
        <w:tc>
          <w:tcPr>
            <w:tcW w:w="725" w:type="dxa"/>
            <w:gridSpan w:val="12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</w:tcPr>
          <w:p w14:paraId="0DEFE69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476EE9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502C23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5E21C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E6CA7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0965B86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1E5F0C0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3F5D112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3"/>
            <w:tcBorders>
              <w:top w:val="single" w:sz="2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7067F03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6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  <w:right w:val="single" w:sz="2" w:space="0" w:color="000000" w:themeColor="text1"/>
            </w:tcBorders>
          </w:tcPr>
          <w:p w14:paraId="5E7843A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6C8424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CB02A2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9CAC33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86FE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3D812F8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5B0640A5" wp14:editId="19EAD85B">
                      <wp:simplePos x="0" y="0"/>
                      <wp:positionH relativeFrom="column">
                        <wp:posOffset>-110764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1870191134" name="Rechteck 187019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FC869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640A5" id="Rechteck 1870191134" o:spid="_x0000_s2322" style="position:absolute;margin-left:-8.7pt;margin-top:.15pt;width:17pt;height:17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F5dVgIAACQFAAAOAAAAZHJzL2Uyb0RvYy54bWysVG1r2zAQ/j7YfxD6vjjOtrC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vptRSSVezfD4lmbxkZ7BDH74qqFkUCo40i9QicVz70JkO&#13;&#10;JjGWhdvKmDQPY/9QkM9Oo9JAe/Q53ySFk1ERZex3pVlVUoZ5CpeopK4NsqMgEggplQ15n2uyjjBN&#13;&#10;sUfgx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spReXV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10FC869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617AC970" wp14:editId="3E8EB83C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3" name="Rechteck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106B2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C970" id="Rechteck 73" o:spid="_x0000_s2323" style="position:absolute;margin-left:63.7pt;margin-top:.05pt;width:17pt;height:17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Eri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70106B2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043EBAE1" wp14:editId="7593FE7C">
                      <wp:simplePos x="0" y="0"/>
                      <wp:positionH relativeFrom="column">
                        <wp:posOffset>347483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543705550" name="Rechteck 1543705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98E8E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EBAE1" id="Rechteck 1543705550" o:spid="_x0000_s2324" style="position:absolute;margin-left:27.35pt;margin-top:.05pt;width:17pt;height:17pt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JLYUw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VV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3E98E8E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4996D674" wp14:editId="3AAE0046">
                      <wp:simplePos x="0" y="0"/>
                      <wp:positionH relativeFrom="column">
                        <wp:posOffset>1271408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" name="Rechtec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CE5F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6D674" id="Rechteck 71" o:spid="_x0000_s2325" style="position:absolute;margin-left:100.1pt;margin-top:.05pt;width:17pt;height:17pt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" filled="f" stroked="f" strokeweight=".5pt">
                      <v:textbox inset="0,0,0,0">
                        <w:txbxContent>
                          <w:p w14:paraId="019CE5F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404D58FE" wp14:editId="725BE0C3">
                      <wp:simplePos x="0" y="0"/>
                      <wp:positionH relativeFrom="column">
                        <wp:posOffset>1729243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31521554" name="Rechteck 193152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CF1DD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58FE" id="Rechteck 1931521554" o:spid="_x0000_s2326" style="position:absolute;margin-left:136.15pt;margin-top:.05pt;width:17pt;height:17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DCF1DD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49CA8689" wp14:editId="79980C9C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633092762" name="Rechteck 163309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21C61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A8689" id="Rechteck 1633092762" o:spid="_x0000_s2327" style="position:absolute;margin-left:172.5pt;margin-top:.05pt;width:17pt;height:17pt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WPBVAIAACQFAAAOAAAAZHJzL2Uyb0RvYy54bWysVNtqGzEQfS/0H4Te67XdJrT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321C61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928AA84" wp14:editId="08226EBC">
                      <wp:simplePos x="0" y="0"/>
                      <wp:positionH relativeFrom="column">
                        <wp:posOffset>2654797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966934085" name="Rechteck 196693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0EC0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8AA84" id="Rechteck 1966934085" o:spid="_x0000_s2328" style="position:absolute;margin-left:209.05pt;margin-top:.05pt;width:17pt;height:1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7C0EC0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2BFEE18A" wp14:editId="6C1F2A4C">
                      <wp:simplePos x="0" y="0"/>
                      <wp:positionH relativeFrom="column">
                        <wp:posOffset>3114178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7" name="Rechtec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DD848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E18A" id="Rechteck 67" o:spid="_x0000_s2329" style="position:absolute;margin-left:245.2pt;margin-top:.05pt;width:17pt;height:17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iTYV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uLy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EDD848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02A6842C" wp14:editId="4929484D">
                      <wp:simplePos x="0" y="0"/>
                      <wp:positionH relativeFrom="column">
                        <wp:posOffset>3575823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6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02F27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6842C" id="Rechteck 66" o:spid="_x0000_s2330" style="position:absolute;margin-left:281.55pt;margin-top:.05pt;width:17pt;height:17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x/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d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B02F27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4FC79448" wp14:editId="369064A0">
                      <wp:simplePos x="0" y="0"/>
                      <wp:positionH relativeFrom="column">
                        <wp:posOffset>4035287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65" name="Rechtec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49AE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79448" id="Rechteck 65" o:spid="_x0000_s2331" style="position:absolute;margin-left:317.75pt;margin-top:.05pt;width:17pt;height:17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Q9V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F749AE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5C711920" wp14:editId="79DDDA01">
                      <wp:simplePos x="0" y="0"/>
                      <wp:positionH relativeFrom="column">
                        <wp:posOffset>4498975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581426122" name="Rechteck 581426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39E279" w14:textId="77777777" w:rsidR="00E54CC2" w:rsidRPr="00333598" w:rsidRDefault="00E54CC2" w:rsidP="00E54CC2">
                                  <w:pPr>
                                    <w:spacing w:line="240" w:lineRule="atLeast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1920" id="Rechteck 581426122" o:spid="_x0000_s2332" style="position:absolute;margin-left:354.25pt;margin-top:0;width:17pt;height:17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yU/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V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2539E279" w14:textId="77777777" w:rsidR="00E54CC2" w:rsidRPr="00333598" w:rsidRDefault="00E54CC2" w:rsidP="00E54CC2">
                            <w:pPr>
                              <w:spacing w:line="240" w:lineRule="atLeast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18"/>
                                    <w:szCs w:val="18"/>
                                  </w:rPr>
                                  <m:t>1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35C72E2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4171CD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D4F1D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3EA0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408FA39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184860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744183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B9B9C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18A2B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592732C0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FD2DBB9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2E3082D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6268F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6C61F49E" w14:textId="77777777" w:rsidR="00E54CC2" w:rsidRPr="00154713" w:rsidRDefault="00E54CC2" w:rsidP="0079595D">
            <w:pPr>
              <w:pStyle w:val="NormalerText"/>
            </w:pPr>
            <w:r>
              <w:t>Zwölftel-</w:t>
            </w:r>
            <w:r>
              <w:br/>
              <w:t>Streifen</w:t>
            </w:r>
          </w:p>
        </w:tc>
        <w:tc>
          <w:tcPr>
            <w:tcW w:w="604" w:type="dxa"/>
            <w:gridSpan w:val="10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04F23B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BD8B93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446ED3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08311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54F7FA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5E18DD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2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290AB52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AD4DA1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2C0337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2827CF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1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30221B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605" w:type="dxa"/>
            <w:gridSpan w:val="10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3D47CF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79C9EF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03672F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BD882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1C3568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9397AF9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4F016275" wp14:editId="032AF35B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24914700" name="Rechteck 624914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8AE9D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6275" id="Rechteck 624914700" o:spid="_x0000_s2333" style="position:absolute;margin-left:-8.7pt;margin-top:.1pt;width:17pt;height:17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" filled="f" stroked="f" strokeweight=".5pt">
                      <v:textbox inset="0,0,0,0">
                        <w:txbxContent>
                          <w:p w14:paraId="228AE9D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1C69D29" wp14:editId="5B880317">
                      <wp:simplePos x="0" y="0"/>
                      <wp:positionH relativeFrom="column">
                        <wp:posOffset>3729154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8" name="Rechtec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32D0A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69D29" id="Rechteck 78" o:spid="_x0000_s2334" style="position:absolute;margin-left:293.65pt;margin-top:.2pt;width:17pt;height:17pt;z-index:2538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UWeUw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1932D0A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0BEB67FE" wp14:editId="61013E8F">
                      <wp:simplePos x="0" y="0"/>
                      <wp:positionH relativeFrom="column">
                        <wp:posOffset>2965249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107142" name="Rechteck 25107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4FC18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B67FE" id="Rechteck 25107142" o:spid="_x0000_s2335" style="position:absolute;margin-left:233.5pt;margin-top:.2pt;width:17pt;height:17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zog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G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374FC18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07C9D223" wp14:editId="648F488D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6" name="Rechtec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E2932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9D223" id="Rechteck 76" o:spid="_x0000_s2336" style="position:absolute;margin-left:172.7pt;margin-top:.2pt;width:17pt;height:17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7E2932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67DF4022" wp14:editId="7AAC3C4D">
                      <wp:simplePos x="0" y="0"/>
                      <wp:positionH relativeFrom="column">
                        <wp:posOffset>1428316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5" name="Rechteck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4BF2B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F4022" id="Rechteck 75" o:spid="_x0000_s2337" style="position:absolute;margin-left:112.45pt;margin-top:.2pt;width:17pt;height:17pt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84BF2B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3C926204" wp14:editId="56C6F9A9">
                      <wp:simplePos x="0" y="0"/>
                      <wp:positionH relativeFrom="column">
                        <wp:posOffset>657024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74" name="Rechtec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03A7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26204" id="Rechteck 74" o:spid="_x0000_s2338" style="position:absolute;margin-left:51.75pt;margin-top:.2pt;width:17pt;height:17pt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11903A7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A64A9CE" wp14:editId="72D2FC67">
                      <wp:simplePos x="0" y="0"/>
                      <wp:positionH relativeFrom="column">
                        <wp:posOffset>4500265</wp:posOffset>
                      </wp:positionH>
                      <wp:positionV relativeFrom="paragraph">
                        <wp:posOffset>1905</wp:posOffset>
                      </wp:positionV>
                      <wp:extent cx="215900" cy="215900"/>
                      <wp:effectExtent l="0" t="0" r="12700" b="12700"/>
                      <wp:wrapNone/>
                      <wp:docPr id="21" name="Rechtec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76184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4A9CE" id="Rechteck 21" o:spid="_x0000_s2339" style="position:absolute;margin-left:354.35pt;margin-top:.15pt;width:17pt;height:17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976184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D2F720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7FD5169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E69587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031D4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2881B3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88092E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0782CC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CD0290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48C37FC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F0B08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355F9F89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7FE271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D5A984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678F8D70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Fünfzehntel-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483" w:type="dxa"/>
            <w:gridSpan w:val="8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0931F8C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5D20A94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90AE63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422F2C5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</w:tcBorders>
          </w:tcPr>
          <w:p w14:paraId="26C3F2D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647427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6CEE4A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6"/>
            <w:tcBorders>
              <w:top w:val="single" w:sz="2" w:space="0" w:color="000000" w:themeColor="text1"/>
            </w:tcBorders>
          </w:tcPr>
          <w:p w14:paraId="3A27487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10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1014D1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09B52F0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3" w:type="dxa"/>
            <w:gridSpan w:val="7"/>
            <w:tcBorders>
              <w:top w:val="single" w:sz="2" w:space="0" w:color="000000" w:themeColor="text1"/>
            </w:tcBorders>
          </w:tcPr>
          <w:p w14:paraId="06D912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50AB849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F0AB59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</w:tcBorders>
          </w:tcPr>
          <w:p w14:paraId="38E4B9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484" w:type="dxa"/>
            <w:gridSpan w:val="8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9C02D3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1C92D4E5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21961539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C2E654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F089B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18E13157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232A00F1" wp14:editId="1D72EB41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1597490330" name="Rechteck 159749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A9A9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A00F1" id="Rechteck 1597490330" o:spid="_x0000_s2340" style="position:absolute;margin-left:-8.7pt;margin-top:.2pt;width:17pt;height:17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3a4CZ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1B7A9A9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5CB7DDF3" wp14:editId="14CA9C1B">
                      <wp:simplePos x="0" y="0"/>
                      <wp:positionH relativeFrom="column">
                        <wp:posOffset>3576754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2111062469" name="Rechteck 211106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9B948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7DDF3" id="Rechteck 2111062469" o:spid="_x0000_s2341" style="position:absolute;margin-left:281.65pt;margin-top:.25pt;width:17pt;height:17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NgT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1F9B948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BD36FB5" wp14:editId="39713990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121195225" name="Rechteck 1121195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09D0A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6FB5" id="Rechteck 1121195225" o:spid="_x0000_s2342" style="position:absolute;margin-left:208.95pt;margin-top:.25pt;width:17pt;height:17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7509D0A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47BA15BD" wp14:editId="48E0D7FD">
                      <wp:simplePos x="0" y="0"/>
                      <wp:positionH relativeFrom="column">
                        <wp:posOffset>1731912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80" name="Rechtec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6080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A15BD" id="Rechteck 80" o:spid="_x0000_s2343" style="position:absolute;margin-left:136.35pt;margin-top:.25pt;width:17pt;height:17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N3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58C6080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74CAE710" wp14:editId="270F4F12">
                      <wp:simplePos x="0" y="0"/>
                      <wp:positionH relativeFrom="column">
                        <wp:posOffset>809491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79" name="Rechtec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B89B0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E710" id="Rechteck 79" o:spid="_x0000_s2344" style="position:absolute;margin-left:63.75pt;margin-top:.25pt;width:17pt;height:17pt;z-index:2538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vejUw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4C6B89B0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1591B91" wp14:editId="22833BBB">
                      <wp:simplePos x="0" y="0"/>
                      <wp:positionH relativeFrom="column">
                        <wp:posOffset>4499323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1456930567" name="Rechteck 145693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18199C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91B91" id="Rechteck 1456930567" o:spid="_x0000_s2345" style="position:absolute;margin-left:354.3pt;margin-top:.05pt;width:17pt;height:17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GIgd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efp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6518199C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22E9EF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F15FF6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5B8DFD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070BE94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04C34C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6922157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1E666E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9F371A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B5CC53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07119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739DD2A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A0876E2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F06932B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A48BDFF" w14:textId="77777777" w:rsidR="00E54CC2" w:rsidRPr="00154713" w:rsidRDefault="00E54CC2" w:rsidP="0079595D">
            <w:pPr>
              <w:pStyle w:val="NormalerText"/>
            </w:pPr>
            <w:r>
              <w:t>Sechzehntel-</w:t>
            </w:r>
            <w:r>
              <w:br/>
              <w:t>Streifen</w:t>
            </w: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53ADD69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0F7CA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02F272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BFD09DC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57013D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7B5ED8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967413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93ECD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9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95E898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ACE0A2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D696B4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7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044E06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7D619B0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3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484F33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7394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454" w:type="dxa"/>
            <w:gridSpan w:val="7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3C13935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5609337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26F4DB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1C59257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38C166E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455958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F97354D" wp14:editId="06E47F93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1905</wp:posOffset>
                      </wp:positionV>
                      <wp:extent cx="215900" cy="216000"/>
                      <wp:effectExtent l="0" t="0" r="12700" b="12700"/>
                      <wp:wrapNone/>
                      <wp:docPr id="966682223" name="Rechteck 966682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1C4F4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97354D" id="Rechteck 966682223" o:spid="_x0000_s2346" style="position:absolute;margin-left:-8.7pt;margin-top:.15pt;width:17pt;height:17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msoVgIAACQFAAAOAAAAZHJzL2Uyb0RvYy54bWysVG1r2zAQ/j7YfxD6vjhOWbaFOiW0dAxC&#13;&#10;G5aOflZkqTHIOu2kxM5+/U7yS7quUBj7Ip9P99zrc7q8amvDjgp9Bbbg+WTKmbISyso+FfzHw+2H&#13;&#10;z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R+/TKmlkq5m+XxKMnnJzmCHPnxVULMoFBxpFqlF4rj2oTMd&#13;&#10;TGIsC7eVMWkexv6hIJ+dRqWB9uhzvkkKJ6MiytjvSrOqpAzzFC5RSV0bZEdBJBBSKhvyPtdkHWGa&#13;&#10;Yo/Ai7eBvX2EdlmN4Nnb4BGRIoMNI7iuLOBrDsyYsu7sqdXP6o5iaHctFV7w+a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2EF1C4F4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06FEF183" wp14:editId="7D83F086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1079284975" name="Rechteck 1079284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D7578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EF183" id="Rechteck 1079284975" o:spid="_x0000_s2347" style="position:absolute;margin-left:263.3pt;margin-top:.3pt;width:17pt;height:17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" filled="f" stroked="f" strokeweight=".5pt">
                      <v:textbox inset="0,0,0,0">
                        <w:txbxContent>
                          <w:p w14:paraId="65D7578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49AF3EE3" wp14:editId="630C6E31">
                      <wp:simplePos x="0" y="0"/>
                      <wp:positionH relativeFrom="column">
                        <wp:posOffset>2193122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2813231" name="Rechteck 2813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4CC10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F3EE3" id="Rechteck 2813231" o:spid="_x0000_s2348" style="position:absolute;margin-left:172.7pt;margin-top:.3pt;width:17pt;height:17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634CC10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6EEC44EF" wp14:editId="791D7DAE">
                      <wp:simplePos x="0" y="0"/>
                      <wp:positionH relativeFrom="column">
                        <wp:posOffset>1042101</wp:posOffset>
                      </wp:positionH>
                      <wp:positionV relativeFrom="paragraph">
                        <wp:posOffset>3810</wp:posOffset>
                      </wp:positionV>
                      <wp:extent cx="215900" cy="215900"/>
                      <wp:effectExtent l="0" t="0" r="12700" b="12700"/>
                      <wp:wrapNone/>
                      <wp:docPr id="848959325" name="Rechteck 84895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A33E52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C44EF" id="Rechteck 848959325" o:spid="_x0000_s2349" style="position:absolute;margin-left:82.05pt;margin-top:.3pt;width:17pt;height:17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2AA33E52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B6B7BF6" wp14:editId="657F8107">
                      <wp:simplePos x="0" y="0"/>
                      <wp:positionH relativeFrom="column">
                        <wp:posOffset>4498320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5" name="Rechtec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A14BB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B7BF6" id="Rechteck 25" o:spid="_x0000_s2350" style="position:absolute;margin-left:354.2pt;margin-top:.2pt;width:17pt;height:17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XkEVAIAACQFAAAOAAAAZHJzL2Uyb0RvYy54bWysVNtqGzEQfS/0H4Te67VdmrTG62AcXAom&#13;&#10;CXVKnmWtZC9oNepI9q779R1pL07TQKD0RTs7mjPXM5rfNJVhJ4W+BJvzyWjMmbISitLuc/7jcf3h&#13;&#10;M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acvY2qppKtOJi/ZBezQh68KKhaFnCPNIrVInDY+tKa9SYxl&#13;&#10;YV0ak+Zh7B8K8tlqVBpoh77km6RwNiqijP2uNCsLynCSwiUqqZVBdhJEAiGlsmESB5/8knWEaYo9&#13;&#10;AD++DezsI7TNagBP3wYPiBQZbBjAVWkBX3NghpR1a0/pP6s7iqHZNVR4zq+ur2N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6DA14BB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F81679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2844C88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6359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043755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6FA6CDE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02F52B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87B5E6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878DD6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FD212F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592DFB5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4115875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77A43FB6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FE0ECA8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22E3CA11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17CBAA5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B52C65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18FBF5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72AB337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2CE1EF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2B5FBA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A83E3A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40C22B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740DB9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4DA1D28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54161F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6FB1C3F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</w:tcBorders>
          </w:tcPr>
          <w:p w14:paraId="11B77B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2" w:type="dxa"/>
            <w:gridSpan w:val="5"/>
            <w:tcBorders>
              <w:top w:val="single" w:sz="2" w:space="0" w:color="000000" w:themeColor="text1"/>
            </w:tcBorders>
          </w:tcPr>
          <w:p w14:paraId="4708B95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34BACCB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7D4B81D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6"/>
            <w:tcBorders>
              <w:top w:val="single" w:sz="2" w:space="0" w:color="000000" w:themeColor="text1"/>
            </w:tcBorders>
          </w:tcPr>
          <w:p w14:paraId="54C0B8E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008308D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7"/>
            <w:tcBorders>
              <w:top w:val="single" w:sz="2" w:space="0" w:color="000000" w:themeColor="text1"/>
            </w:tcBorders>
          </w:tcPr>
          <w:p w14:paraId="3DF697B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63" w:type="dxa"/>
            <w:gridSpan w:val="5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827142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4E3C3AB0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39A0E664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732D17C9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F65EC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D9F9DCA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785E2B3" wp14:editId="1656E238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1270</wp:posOffset>
                      </wp:positionV>
                      <wp:extent cx="237490" cy="215900"/>
                      <wp:effectExtent l="0" t="0" r="3810" b="0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49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058382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5E2B3" id="Rechteck 24" o:spid="_x0000_s2351" style="position:absolute;margin-left:353.45pt;margin-top:.1pt;width:18.7pt;height:17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" filled="f" stroked="f" strokeweight=".5pt">
                      <v:textbox inset="0,0,0,0">
                        <w:txbxContent>
                          <w:p w14:paraId="1C058382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1E31351E" wp14:editId="60CF9145">
                      <wp:simplePos x="0" y="0"/>
                      <wp:positionH relativeFrom="column">
                        <wp:posOffset>-108705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603957785" name="Rechteck 60395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07ACEF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1351E" id="Rechteck 603957785" o:spid="_x0000_s2352" style="position:absolute;margin-left:-8.55pt;margin-top:.1pt;width:17pt;height:17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YkbVgIAACQFAAAOAAAAZHJzL2Uyb0RvYy54bWysVG1r2zAQ/j7YfxD6vjjOWLa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uptRSSVezfD4lmbxkZ7BDH74qqFkUCo40i9QicVz70JkO&#13;&#10;JjGWhdvKmDQPY/9QkM9Oo9JAe/Q53ySFk1ERZex3pVlVUoZ5CpeopK4NsqMgEggplQ15n2uyjjBN&#13;&#10;sUfgx7eBvX2EdlmN4Nnb4BGRIoMNI7iuLOBrDsyYsu7sqdXP6o5iaHctFV7w+eeL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D07ACEF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604E7F3" wp14:editId="55430D9F">
                      <wp:simplePos x="0" y="0"/>
                      <wp:positionH relativeFrom="column">
                        <wp:posOffset>3344144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2075701063" name="Rechteck 207570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BC5FD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E7F3" id="Rechteck 2075701063" o:spid="_x0000_s2353" style="position:absolute;margin-left:263.3pt;margin-top:.35pt;width:17pt;height:17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SRP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6ABC5FD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086E7D62" wp14:editId="11CCCC4E">
                      <wp:simplePos x="0" y="0"/>
                      <wp:positionH relativeFrom="column">
                        <wp:posOffset>2195396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829709547" name="Rechteck 182970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84A091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E7D62" id="Rechteck 1829709547" o:spid="_x0000_s2354" style="position:absolute;margin-left:172.85pt;margin-top:.35pt;width:17pt;height:17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w4lUw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" filled="f" stroked="f" strokeweight=".5pt">
                      <v:textbox inset="0,0,0,0">
                        <w:txbxContent>
                          <w:p w14:paraId="6B84A091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78C68C8C" wp14:editId="740ACA3F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4445</wp:posOffset>
                      </wp:positionV>
                      <wp:extent cx="215900" cy="215900"/>
                      <wp:effectExtent l="0" t="0" r="12700" b="12700"/>
                      <wp:wrapNone/>
                      <wp:docPr id="119804588" name="Rechteck 119804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73497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8C8C" id="Rechteck 119804588" o:spid="_x0000_s2355" style="position:absolute;margin-left:82.05pt;margin-top:.35pt;width:17pt;height:17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273497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2F751484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4C84471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CB36D6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A78276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2E8BD24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50E31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BF3C813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A7BA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2AAEAD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71FF026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F0B34C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35B95C51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24F5352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3C6980" w14:textId="77777777" w:rsidR="00E54CC2" w:rsidRPr="00154713" w:rsidRDefault="00E54CC2" w:rsidP="0079595D">
            <w:pPr>
              <w:pStyle w:val="NormalerText"/>
            </w:pPr>
            <w:r>
              <w:t>Einundzwanzigstel-</w:t>
            </w:r>
            <w:r>
              <w:br/>
              <w:t>Streifen</w:t>
            </w:r>
          </w:p>
        </w:tc>
        <w:tc>
          <w:tcPr>
            <w:tcW w:w="34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60A81EE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CB56D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2C8C4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30E9F2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2FCF58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D63619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8A447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6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316860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C46712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56FF86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995E5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8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DC4D7B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39381F6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CED79F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6D6D743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B0F45C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3F3E1B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2E280D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5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1A206B5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FE82B9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46" w:type="dxa"/>
            <w:gridSpan w:val="4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8DC1D0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4F52C76C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7877E4E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317605A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2D816C4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EE2E47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5CFDC899" wp14:editId="0F057D36">
                      <wp:simplePos x="0" y="0"/>
                      <wp:positionH relativeFrom="column">
                        <wp:posOffset>-110421</wp:posOffset>
                      </wp:positionH>
                      <wp:positionV relativeFrom="paragraph">
                        <wp:posOffset>2540</wp:posOffset>
                      </wp:positionV>
                      <wp:extent cx="215900" cy="216000"/>
                      <wp:effectExtent l="0" t="0" r="12700" b="12700"/>
                      <wp:wrapNone/>
                      <wp:docPr id="312003294" name="Rechteck 312003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08DDFD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DC899" id="Rechteck 312003294" o:spid="_x0000_s2356" style="position:absolute;margin-left:-8.7pt;margin-top:.2pt;width:17pt;height:17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" filled="f" stroked="f" strokeweight=".5pt">
                      <v:textbox inset="0,0,0,0">
                        <w:txbxContent>
                          <w:p w14:paraId="4108DDFD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60A13C1C" wp14:editId="248BE08E">
                      <wp:simplePos x="0" y="0"/>
                      <wp:positionH relativeFrom="column">
                        <wp:posOffset>2963144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614386435" name="Rechteck 614386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E70C8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13C1C" id="Rechteck 614386435" o:spid="_x0000_s2357" style="position:absolute;margin-left:233.3pt;margin-top:.1pt;width:17pt;height:17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1E70C8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25326E05" wp14:editId="1AB385C4">
                      <wp:simplePos x="0" y="0"/>
                      <wp:positionH relativeFrom="column">
                        <wp:posOffset>1427112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16055382" name="Rechteck 316055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55D5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21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26E05" id="Rechteck 316055382" o:spid="_x0000_s2358" style="position:absolute;margin-left:112.35pt;margin-top:.1pt;width:17pt;height:17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3AD55D5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21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41F82C5" wp14:editId="77E8C636">
                      <wp:simplePos x="0" y="0"/>
                      <wp:positionH relativeFrom="column">
                        <wp:posOffset>4499036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5AB2E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F82C5" id="Rechteck 26" o:spid="_x0000_s2359" style="position:absolute;margin-left:354.25pt;margin-top:.1pt;width:17pt;height:17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CINqro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D15AB2E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A7221CD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8CD0E4F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053F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8523D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60E6A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20A86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53E1641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DAAA3FF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7662496C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3A7A1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0F07ED2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4198A87C" w14:textId="77777777" w:rsidTr="0079595D">
        <w:trPr>
          <w:trHeight w:val="283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9E89EE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0C248485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Vierundzwanzigstel-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302" w:type="dxa"/>
            <w:gridSpan w:val="3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6FFCA72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4AA640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6701FEE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529C6F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5672740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7FDA583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77BCE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6A96D24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370E622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3DD798D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130FCF9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9CB3D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6AD32D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7"/>
            <w:tcBorders>
              <w:top w:val="single" w:sz="2" w:space="0" w:color="000000" w:themeColor="text1"/>
            </w:tcBorders>
          </w:tcPr>
          <w:p w14:paraId="6D83A70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</w:tcBorders>
          </w:tcPr>
          <w:p w14:paraId="6EACE5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</w:tcPr>
          <w:p w14:paraId="79EF633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</w:tcPr>
          <w:p w14:paraId="6FBDD45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608944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0D2576F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5"/>
            <w:tcBorders>
              <w:top w:val="single" w:sz="2" w:space="0" w:color="000000" w:themeColor="text1"/>
            </w:tcBorders>
          </w:tcPr>
          <w:p w14:paraId="7152814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6"/>
            <w:tcBorders>
              <w:top w:val="single" w:sz="2" w:space="0" w:color="000000" w:themeColor="text1"/>
            </w:tcBorders>
          </w:tcPr>
          <w:p w14:paraId="05376C6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5"/>
            <w:tcBorders>
              <w:top w:val="single" w:sz="2" w:space="0" w:color="000000" w:themeColor="text1"/>
            </w:tcBorders>
          </w:tcPr>
          <w:p w14:paraId="3A47320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2" w:type="dxa"/>
            <w:gridSpan w:val="7"/>
            <w:tcBorders>
              <w:top w:val="single" w:sz="2" w:space="0" w:color="000000" w:themeColor="text1"/>
            </w:tcBorders>
          </w:tcPr>
          <w:p w14:paraId="58579C6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303" w:type="dxa"/>
            <w:gridSpan w:val="3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418BF9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3479D978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60EA763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884795C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308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3B0C227F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3808EF31" wp14:editId="49CD0218">
                      <wp:simplePos x="0" y="0"/>
                      <wp:positionH relativeFrom="column">
                        <wp:posOffset>-109482</wp:posOffset>
                      </wp:positionH>
                      <wp:positionV relativeFrom="paragraph">
                        <wp:posOffset>635</wp:posOffset>
                      </wp:positionV>
                      <wp:extent cx="215900" cy="216000"/>
                      <wp:effectExtent l="0" t="0" r="12700" b="12700"/>
                      <wp:wrapNone/>
                      <wp:docPr id="1277244" name="Rechteck 127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0C6FA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8EF31" id="Rechteck 1277244" o:spid="_x0000_s2360" style="position:absolute;margin-left:-8.6pt;margin-top:.05pt;width:17pt;height:17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780C6FA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58D61DA5" wp14:editId="293C355C">
                      <wp:simplePos x="0" y="0"/>
                      <wp:positionH relativeFrom="column">
                        <wp:posOffset>2963812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749717537" name="Rechteck 174971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86C85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61DA5" id="Rechteck 1749717537" o:spid="_x0000_s2361" style="position:absolute;margin-left:233.35pt;margin-top:.1pt;width:17pt;height:17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286C85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16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5D7CBEA" wp14:editId="42B67A0B">
                      <wp:simplePos x="0" y="0"/>
                      <wp:positionH relativeFrom="column">
                        <wp:posOffset>1427513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198187713" name="Rechteck 119818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589FDB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24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7CBEA" id="Rechteck 1198187713" o:spid="_x0000_s2362" style="position:absolute;margin-left:112.4pt;margin-top:.1pt;width:17pt;height:17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LnC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1T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73589FDB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24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D74CE03" wp14:editId="35103703">
                      <wp:simplePos x="0" y="0"/>
                      <wp:positionH relativeFrom="column">
                        <wp:posOffset>4498668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829927417" name="Rechteck 82992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D8A018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4CE03" id="Rechteck 829927417" o:spid="_x0000_s2363" style="position:absolute;margin-left:354.25pt;margin-top:0;width:17pt;height:17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pZyUw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" filled="f" stroked="f" strokeweight=".5pt">
                      <v:textbox inset="0,0,0,0">
                        <w:txbxContent>
                          <w:p w14:paraId="62D8A018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B943CB9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3DB98534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DC5591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36F6D98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3703457D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38DB084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91719A7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138002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6A66A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shd w:val="clear" w:color="auto" w:fill="F2F2F2" w:themeFill="background1" w:themeFillShade="F2"/>
          </w:tcPr>
          <w:p w14:paraId="08F00A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CFAC6F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6E6937F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6401B1F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545D4CFA" w14:textId="77777777" w:rsidR="00E54CC2" w:rsidRPr="00154713" w:rsidRDefault="00E54CC2" w:rsidP="0079595D">
            <w:pPr>
              <w:pStyle w:val="NormalerText"/>
            </w:pPr>
            <w:r>
              <w:t>Fünfundzwanzigstel-</w:t>
            </w:r>
            <w:r>
              <w:br/>
              <w:t>Streifen</w:t>
            </w: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shd w:val="clear" w:color="auto" w:fill="F2F2F2" w:themeFill="background1" w:themeFillShade="F2"/>
          </w:tcPr>
          <w:p w14:paraId="1A5EEF0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705DCE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6F95F1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7C0E963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6EC66F7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DAF8678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1C679B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16375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4C9EC3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78CA6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01F9E75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6B2D2CED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2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3F217A0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2527D84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31A5DBD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2EE90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52AA2D1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5FB512BA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4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409C4B80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470956D9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  <w:left w:val="single" w:sz="8" w:space="0" w:color="000000" w:themeColor="text1"/>
            </w:tcBorders>
            <w:shd w:val="clear" w:color="auto" w:fill="F2F2F2" w:themeFill="background1" w:themeFillShade="F2"/>
          </w:tcPr>
          <w:p w14:paraId="4C55AB82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6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DA16A8E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5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0481724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0" w:type="dxa"/>
            <w:gridSpan w:val="7"/>
            <w:tcBorders>
              <w:top w:val="single" w:sz="2" w:space="0" w:color="000000" w:themeColor="text1"/>
            </w:tcBorders>
            <w:shd w:val="clear" w:color="auto" w:fill="F2F2F2" w:themeFill="background1" w:themeFillShade="F2"/>
          </w:tcPr>
          <w:p w14:paraId="7509B31B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291" w:type="dxa"/>
            <w:gridSpan w:val="2"/>
            <w:tcBorders>
              <w:top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1028FE2F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0FAC0FCB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EBBA12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B5442E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30578C5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3F6F22A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A1B338C" wp14:editId="10956A50">
                      <wp:simplePos x="0" y="0"/>
                      <wp:positionH relativeFrom="column">
                        <wp:posOffset>-109034</wp:posOffset>
                      </wp:positionH>
                      <wp:positionV relativeFrom="paragraph">
                        <wp:posOffset>-635</wp:posOffset>
                      </wp:positionV>
                      <wp:extent cx="215900" cy="216000"/>
                      <wp:effectExtent l="0" t="0" r="12700" b="12700"/>
                      <wp:wrapNone/>
                      <wp:docPr id="482779551" name="Rechteck 48277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92AC31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338C" id="Rechteck 482779551" o:spid="_x0000_s2364" style="position:absolute;margin-left:-8.6pt;margin-top:-.05pt;width:17pt;height:17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HVHVQIAACQFAAAOAAAAZHJzL2Uyb0RvYy54bWysVG1r2zAQ/j7YfxD6vjjOWFhDnRJaOgah&#13;&#10;DUtLPyuy1BhknXZSYme/fif5JV1XKIx9kc+ne+71OV1etbVhR4W+AlvwfDLlTFkJZWWfC/74cPvp&#13;&#10;K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" filled="f" stroked="f" strokeweight=".5pt">
                      <v:textbox inset="0,0,0,0">
                        <w:txbxContent>
                          <w:p w14:paraId="5092AC31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F1C3A7B" wp14:editId="08FC5C1A">
                      <wp:simplePos x="0" y="0"/>
                      <wp:positionH relativeFrom="column">
                        <wp:posOffset>3572221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783340763" name="Rechteck 1783340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AFA0B5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C3A7B" id="Rechteck 1783340763" o:spid="_x0000_s2365" style="position:absolute;margin-left:281.3pt;margin-top:.25pt;width:17pt;height:17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0AFA0B5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5465F5A2" wp14:editId="668D3DC9">
                      <wp:simplePos x="0" y="0"/>
                      <wp:positionH relativeFrom="column">
                        <wp:posOffset>2650836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567435742" name="Rechteck 567435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CECBF3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5F5A2" id="Rechteck 567435742" o:spid="_x0000_s2366" style="position:absolute;margin-left:208.75pt;margin-top:.25pt;width:17pt;height:17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OnMVAIAACQFAAAOAAAAZHJzL2Uyb0RvYy54bWysVNtqGzEQfS/0H4Te67UdG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PPNmFoq6aqTyUt2ATv04auCikUh50izSC0Sp40PrWlvEmNZ&#13;&#10;WJfGpHkY+4eCfLYalQbaoS/5JimcjYooY78rzcqCMpykcIlKamWQnQSRQEipbJjEwSe/ZB1hmmIP&#13;&#10;wKv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4ACECBF3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53884479" wp14:editId="2DB7CAD9">
                      <wp:simplePos x="0" y="0"/>
                      <wp:positionH relativeFrom="column">
                        <wp:posOffset>1731356</wp:posOffset>
                      </wp:positionH>
                      <wp:positionV relativeFrom="paragraph">
                        <wp:posOffset>3175</wp:posOffset>
                      </wp:positionV>
                      <wp:extent cx="215900" cy="215900"/>
                      <wp:effectExtent l="0" t="0" r="12700" b="12700"/>
                      <wp:wrapNone/>
                      <wp:docPr id="1362434575" name="Rechteck 1362434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90E7C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84479" id="Rechteck 1362434575" o:spid="_x0000_s2367" style="position:absolute;margin-left:136.35pt;margin-top:.25pt;width:17pt;height:17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2B790E7C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7EEDA817" wp14:editId="7E568292">
                      <wp:simplePos x="0" y="0"/>
                      <wp:positionH relativeFrom="column">
                        <wp:posOffset>809856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8773098" name="Rechteck 203877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A828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DA817" id="Rechteck 2038773098" o:spid="_x0000_s2368" style="position:absolute;margin-left:63.75pt;margin-top:.2pt;width:17pt;height:17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0E6A828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25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57DC23C8" wp14:editId="33559C87">
                      <wp:simplePos x="0" y="0"/>
                      <wp:positionH relativeFrom="column">
                        <wp:posOffset>4498955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357414273" name="Rechteck 357414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0293A1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C23C8" id="Rechteck 357414273" o:spid="_x0000_s2369" style="position:absolute;margin-left:354.25pt;margin-top:.1pt;width:17pt;height:17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4A0293A1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3B4EB83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0942486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23627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5B843EC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6914D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512698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167EEE2C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EE026DA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083F631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2C87645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5F6DE88A" w14:textId="77777777" w:rsidR="00E54CC2" w:rsidRPr="00154713" w:rsidRDefault="00E54CC2" w:rsidP="0079595D">
            <w:pPr>
              <w:pStyle w:val="tabelle"/>
            </w:pPr>
          </w:p>
        </w:tc>
      </w:tr>
      <w:tr w:rsidR="00E54CC2" w14:paraId="1BC4F61A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1E83D804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14:paraId="4302D69D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w:t>Fünfzigstel-</w:t>
            </w:r>
            <w:r>
              <w:rPr>
                <w:noProof/>
              </w:rPr>
              <w:br/>
              <w:t>Streifen</w:t>
            </w:r>
          </w:p>
        </w:tc>
        <w:tc>
          <w:tcPr>
            <w:tcW w:w="145" w:type="dxa"/>
            <w:tcBorders>
              <w:top w:val="single" w:sz="2" w:space="0" w:color="000000" w:themeColor="text1"/>
              <w:left w:val="single" w:sz="2" w:space="0" w:color="000000" w:themeColor="text1"/>
            </w:tcBorders>
          </w:tcPr>
          <w:p w14:paraId="5EF0119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3AE07F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5198F41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3D9621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94BB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65E0C7F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B6330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2756264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F06B6F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2FA6581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8EE1F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5380B37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B721FDF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43D6B9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355D8A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64384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2CF16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D9BC3A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BAD29F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D2FDC3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01F408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9FC71FB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4ADA7B0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506EE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25F3676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05D30A2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C38457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65CCD56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7E23594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D2423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E70D0F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90D5392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7F4BD89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1BC0D67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4FEFB91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3A9C93DA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3E0ECA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06E2E5E9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499AD41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53C66166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7C935BFE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3C3D2C97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gridSpan w:val="3"/>
            <w:tcBorders>
              <w:top w:val="single" w:sz="2" w:space="0" w:color="000000" w:themeColor="text1"/>
            </w:tcBorders>
          </w:tcPr>
          <w:p w14:paraId="11E4665D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237B88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2"/>
            <w:tcBorders>
              <w:top w:val="single" w:sz="2" w:space="0" w:color="000000" w:themeColor="text1"/>
            </w:tcBorders>
          </w:tcPr>
          <w:p w14:paraId="2EAEFC78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0A1850E1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3"/>
            <w:tcBorders>
              <w:top w:val="single" w:sz="2" w:space="0" w:color="000000" w:themeColor="text1"/>
            </w:tcBorders>
          </w:tcPr>
          <w:p w14:paraId="61E38494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gridSpan w:val="4"/>
            <w:tcBorders>
              <w:top w:val="single" w:sz="2" w:space="0" w:color="000000" w:themeColor="text1"/>
            </w:tcBorders>
          </w:tcPr>
          <w:p w14:paraId="70620E7C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5" w:type="dxa"/>
            <w:tcBorders>
              <w:top w:val="single" w:sz="2" w:space="0" w:color="000000" w:themeColor="text1"/>
            </w:tcBorders>
          </w:tcPr>
          <w:p w14:paraId="7CD29A6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146" w:type="dxa"/>
            <w:tcBorders>
              <w:top w:val="single" w:sz="2" w:space="0" w:color="000000" w:themeColor="text1"/>
              <w:right w:val="single" w:sz="2" w:space="0" w:color="000000" w:themeColor="text1"/>
            </w:tcBorders>
          </w:tcPr>
          <w:p w14:paraId="3679C505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14:paraId="788830CC" w14:textId="77777777" w:rsidR="00E54CC2" w:rsidRPr="00525601" w:rsidRDefault="00E54CC2" w:rsidP="0079595D">
            <w:pPr>
              <w:pStyle w:val="tabelle"/>
            </w:pPr>
          </w:p>
        </w:tc>
      </w:tr>
      <w:tr w:rsidR="00E54CC2" w14:paraId="09B53F52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6E21FDD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9130183" w14:textId="77777777" w:rsidR="00E54CC2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left w:val="nil"/>
              <w:bottom w:val="nil"/>
              <w:right w:val="nil"/>
            </w:tcBorders>
          </w:tcPr>
          <w:p w14:paraId="592DB61C" w14:textId="77777777" w:rsidR="00E54CC2" w:rsidRDefault="00E54CC2" w:rsidP="0079595D">
            <w:pPr>
              <w:pStyle w:val="Normaler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7662BDF5" wp14:editId="451E54D1">
                      <wp:simplePos x="0" y="0"/>
                      <wp:positionH relativeFrom="column">
                        <wp:posOffset>-107463</wp:posOffset>
                      </wp:positionH>
                      <wp:positionV relativeFrom="paragraph">
                        <wp:posOffset>0</wp:posOffset>
                      </wp:positionV>
                      <wp:extent cx="215900" cy="216000"/>
                      <wp:effectExtent l="0" t="0" r="12700" b="12700"/>
                      <wp:wrapNone/>
                      <wp:docPr id="613201669" name="Rechteck 613201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6BBF3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2BDF5" id="Rechteck 613201669" o:spid="_x0000_s2370" style="position:absolute;margin-left:-8.45pt;margin-top:0;width:17pt;height:17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" filled="f" stroked="f" strokeweight=".5pt">
                      <v:textbox inset="0,0,0,0">
                        <w:txbxContent>
                          <w:p w14:paraId="2236BBF3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7A8B6A9" wp14:editId="5E7437FA">
                      <wp:simplePos x="0" y="0"/>
                      <wp:positionH relativeFrom="column">
                        <wp:posOffset>4497541</wp:posOffset>
                      </wp:positionH>
                      <wp:positionV relativeFrom="paragraph">
                        <wp:posOffset>0</wp:posOffset>
                      </wp:positionV>
                      <wp:extent cx="215900" cy="215900"/>
                      <wp:effectExtent l="0" t="0" r="12700" b="12700"/>
                      <wp:wrapNone/>
                      <wp:docPr id="1341167030" name="Rechteck 134116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7B9E8F" w14:textId="77777777" w:rsidR="00E54CC2" w:rsidRPr="00333598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8B6A9" id="Rechteck 1341167030" o:spid="_x0000_s2371" style="position:absolute;margin-left:354.15pt;margin-top:0;width:17pt;height:17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157B9E8F" w14:textId="77777777" w:rsidR="00E54CC2" w:rsidRPr="00333598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49B040DD" w14:textId="77777777" w:rsidR="00E54CC2" w:rsidRPr="00525601" w:rsidRDefault="00E54CC2" w:rsidP="0079595D">
            <w:pPr>
              <w:pStyle w:val="tabelle"/>
            </w:pPr>
          </w:p>
        </w:tc>
      </w:tr>
      <w:tr w:rsidR="00E54CC2" w:rsidRPr="00154713" w14:paraId="5B7181A6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94AE8E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14:paraId="19D4F381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</w:tcPr>
          <w:p w14:paraId="198E67B2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</w:tcPr>
          <w:p w14:paraId="072CC440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427F108D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87923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80080A6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6543D23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8BA69F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63797AF3" w14:textId="77777777" w:rsidTr="0079595D">
        <w:trPr>
          <w:trHeight w:val="17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AACE70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 w:val="restart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shd w:val="clear" w:color="auto" w:fill="F2F2F2" w:themeFill="background1" w:themeFillShade="F2"/>
          </w:tcPr>
          <w:p w14:paraId="76BE50A9" w14:textId="77777777" w:rsidR="00E54CC2" w:rsidRPr="008E2DB0" w:rsidRDefault="00E54CC2" w:rsidP="0079595D">
            <w:pPr>
              <w:pStyle w:val="NormalerText"/>
            </w:pPr>
            <w:r w:rsidRPr="008E2DB0">
              <w:t>Hundertstel-</w:t>
            </w:r>
            <w:r>
              <w:br/>
            </w:r>
            <w:r w:rsidRPr="008E2DB0">
              <w:t>Streifen</w:t>
            </w:r>
          </w:p>
        </w:tc>
        <w:tc>
          <w:tcPr>
            <w:tcW w:w="3628" w:type="dxa"/>
            <w:gridSpan w:val="60"/>
            <w:tcBorders>
              <w:top w:val="single" w:sz="2" w:space="0" w:color="000000" w:themeColor="text1"/>
              <w:left w:val="single" w:sz="2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6099B1A0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7E29698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C1CC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6BD62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6557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8BA0D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AA7B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B4F35C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8CE2FD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0F09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30F3FEC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1B810D1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0DF7F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92647D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9DCA6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6ADB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A7121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EB56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22196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D8E9FD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9705F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3CC050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74E8ED5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E7590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44E99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665079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E212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FF3E8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60F0AA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A1960D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7AA427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680408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38E1C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E3940A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571AEC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54A7CA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59DF33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88037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FA6D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4BD10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509F3E8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082EAF5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2095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C79EE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BE596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7771F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5B21F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33AEE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CA363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A8E31A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C136F1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03403307" w14:textId="77777777" w:rsidR="00E54CC2" w:rsidRPr="00154713" w:rsidRDefault="00E54CC2" w:rsidP="0079595D">
            <w:pPr>
              <w:pStyle w:val="NormalerText"/>
            </w:pPr>
          </w:p>
        </w:tc>
        <w:tc>
          <w:tcPr>
            <w:tcW w:w="3629" w:type="dxa"/>
            <w:gridSpan w:val="60"/>
            <w:tcBorders>
              <w:top w:val="single" w:sz="2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2F2F2" w:themeFill="background1" w:themeFillShade="F2"/>
          </w:tcPr>
          <w:tbl>
            <w:tblPr>
              <w:tblStyle w:val="Tabellenraster"/>
              <w:tblW w:w="35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1"/>
              <w:gridCol w:w="72"/>
              <w:gridCol w:w="72"/>
              <w:gridCol w:w="72"/>
              <w:gridCol w:w="72"/>
              <w:gridCol w:w="72"/>
              <w:gridCol w:w="72"/>
              <w:gridCol w:w="72"/>
            </w:tblGrid>
            <w:tr w:rsidR="00E54CC2" w:rsidRPr="00F4746E" w14:paraId="7469A311" w14:textId="77777777" w:rsidTr="0079595D">
              <w:trPr>
                <w:trHeight w:val="170"/>
              </w:trPr>
              <w:tc>
                <w:tcPr>
                  <w:tcW w:w="71" w:type="dxa"/>
                </w:tcPr>
                <w:p w14:paraId="50F2363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1779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A9B704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82FD19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D87D68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F3F03D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F832B7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628593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4F26D2A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2352BF3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387EB4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FEB77D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622D2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C6A2EB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208F199E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CD694E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1AEE8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73CB87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F7E3CEC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8F3F55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217C8A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15794B1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9419F0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7E6679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D2DF9C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57D3847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88D557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113C13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3DE7594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6F58E8E2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40EB1C1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6A261A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E89D4DB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8B7B97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51DC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E83DF2F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415BDA7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011996A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4DB41B44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right w:val="single" w:sz="8" w:space="0" w:color="000000" w:themeColor="text1"/>
                  </w:tcBorders>
                </w:tcPr>
                <w:p w14:paraId="1186E0D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  <w:tcBorders>
                    <w:left w:val="single" w:sz="8" w:space="0" w:color="000000" w:themeColor="text1"/>
                  </w:tcBorders>
                </w:tcPr>
                <w:p w14:paraId="7E6B5A1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76BE59D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1" w:type="dxa"/>
                </w:tcPr>
                <w:p w14:paraId="0154C055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2B633FF1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998C9D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583C81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7B9FABB3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378AE0F6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65E500E0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  <w:tc>
                <w:tcPr>
                  <w:tcW w:w="72" w:type="dxa"/>
                </w:tcPr>
                <w:p w14:paraId="1D5F8478" w14:textId="77777777" w:rsidR="00E54CC2" w:rsidRPr="00F4746E" w:rsidRDefault="00E54CC2" w:rsidP="0079595D">
                  <w:pPr>
                    <w:pStyle w:val="NormalerText"/>
                    <w:jc w:val="center"/>
                  </w:pPr>
                </w:p>
              </w:tc>
            </w:tr>
          </w:tbl>
          <w:p w14:paraId="13A1BB37" w14:textId="77777777" w:rsidR="00E54CC2" w:rsidRPr="00F4746E" w:rsidRDefault="00E54CC2" w:rsidP="0079595D">
            <w:pPr>
              <w:pStyle w:val="NormalerText"/>
            </w:pPr>
          </w:p>
        </w:tc>
        <w:tc>
          <w:tcPr>
            <w:tcW w:w="57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</w:tcPr>
          <w:p w14:paraId="3E97E002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255382BF" w14:textId="77777777" w:rsidTr="0079595D">
        <w:trPr>
          <w:trHeight w:val="340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66EAE65" w14:textId="77777777" w:rsidR="00E54CC2" w:rsidRPr="00525601" w:rsidRDefault="00E54CC2" w:rsidP="0079595D">
            <w:pPr>
              <w:pStyle w:val="tabelle"/>
            </w:pPr>
          </w:p>
        </w:tc>
        <w:tc>
          <w:tcPr>
            <w:tcW w:w="187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2524AC" w14:textId="77777777" w:rsidR="00E54CC2" w:rsidRPr="00154713" w:rsidRDefault="00E54CC2" w:rsidP="0079595D">
            <w:pPr>
              <w:pStyle w:val="NormalerText"/>
              <w:rPr>
                <w:noProof/>
              </w:rPr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EFC9500" w14:textId="77777777" w:rsidR="00E54CC2" w:rsidRPr="00154713" w:rsidRDefault="00E54CC2" w:rsidP="0079595D">
            <w:pPr>
              <w:pStyle w:val="Normaler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944FB5" wp14:editId="73C29D14">
                      <wp:simplePos x="0" y="0"/>
                      <wp:positionH relativeFrom="column">
                        <wp:posOffset>-109018</wp:posOffset>
                      </wp:positionH>
                      <wp:positionV relativeFrom="paragraph">
                        <wp:posOffset>1270</wp:posOffset>
                      </wp:positionV>
                      <wp:extent cx="215900" cy="216000"/>
                      <wp:effectExtent l="0" t="0" r="12700" b="12700"/>
                      <wp:wrapNone/>
                      <wp:docPr id="53960713" name="Rechteck 5396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7C03E" w14:textId="77777777" w:rsidR="00E54CC2" w:rsidRPr="009810E2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44FB5" id="Rechteck 53960713" o:spid="_x0000_s2372" style="position:absolute;margin-left:-8.6pt;margin-top:.1pt;width:17pt;height:17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" filled="f" stroked="f" strokeweight=".5pt">
                      <v:textbox inset="0,0,0,0">
                        <w:txbxContent>
                          <w:p w14:paraId="09E7C03E" w14:textId="77777777" w:rsidR="00E54CC2" w:rsidRPr="009810E2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0C110FAA" wp14:editId="0592A8EE">
                      <wp:simplePos x="0" y="0"/>
                      <wp:positionH relativeFrom="column">
                        <wp:posOffset>348643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7" name="Rechteck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1832D4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10FAA" id="Rechteck 107" o:spid="_x0000_s2373" style="position:absolute;margin-left:27.45pt;margin-top:.2pt;width:17pt;height:17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//5K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onGQu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" filled="f" stroked="f" strokeweight=".5pt">
                      <v:textbox inset="0,0,0,0">
                        <w:txbxContent>
                          <w:p w14:paraId="531832D4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66676077" wp14:editId="26ECA34D">
                      <wp:simplePos x="0" y="0"/>
                      <wp:positionH relativeFrom="column">
                        <wp:posOffset>809156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6" name="Rechteck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E5270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20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76077" id="Rechteck 106" o:spid="_x0000_s2374" style="position:absolute;margin-left:63.7pt;margin-top:.2pt;width:17pt;height:17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dQgUg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" filled="f" stroked="f" strokeweight=".5pt">
                      <v:textbox inset="0,0,0,0">
                        <w:txbxContent>
                          <w:p w14:paraId="05E5270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20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5F41944B" wp14:editId="71E2DA7C">
                      <wp:simplePos x="0" y="0"/>
                      <wp:positionH relativeFrom="column">
                        <wp:posOffset>1269669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05" name="Rechteck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FEF8A7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30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1944B" id="Rechteck 105" o:spid="_x0000_s2375" style="position:absolute;margin-left:99.95pt;margin-top:.2pt;width:17pt;height:17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5AFEF8A7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30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26E4ADB3" wp14:editId="2DE88006">
                      <wp:simplePos x="0" y="0"/>
                      <wp:positionH relativeFrom="column">
                        <wp:posOffset>1719691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18993614" name="Rechteck 2018993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03E98E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40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4ADB3" id="Rechteck 2018993614" o:spid="_x0000_s2376" style="position:absolute;margin-left:135.4pt;margin-top:.2pt;width:17pt;height:17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4E03E98E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40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4B843168" wp14:editId="29684AB5">
                      <wp:simplePos x="0" y="0"/>
                      <wp:positionH relativeFrom="column">
                        <wp:posOffset>2190695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1622035169" name="Rechteck 1622035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AB75D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50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43168" id="Rechteck 1622035169" o:spid="_x0000_s2377" style="position:absolute;margin-left:172.5pt;margin-top:.2pt;width:17pt;height:17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" filled="f" stroked="f" strokeweight=".5pt">
                      <v:textbox inset="0,0,0,0">
                        <w:txbxContent>
                          <w:p w14:paraId="01AB75D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50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2106D91F" wp14:editId="1EC44C29">
                      <wp:simplePos x="0" y="0"/>
                      <wp:positionH relativeFrom="column">
                        <wp:posOffset>2665012</wp:posOffset>
                      </wp:positionH>
                      <wp:positionV relativeFrom="paragraph">
                        <wp:posOffset>2540</wp:posOffset>
                      </wp:positionV>
                      <wp:extent cx="215900" cy="215900"/>
                      <wp:effectExtent l="0" t="0" r="12700" b="12700"/>
                      <wp:wrapNone/>
                      <wp:docPr id="2033956935" name="Rechteck 2033956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E1129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6D91F" id="Rechteck 2033956935" o:spid="_x0000_s2378" style="position:absolute;margin-left:209.85pt;margin-top:.2pt;width:17pt;height:17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5F1E1129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6BAA88D3" wp14:editId="084FEEE2">
                      <wp:simplePos x="0" y="0"/>
                      <wp:positionH relativeFrom="column">
                        <wp:posOffset>3575464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015044755" name="Rechteck 1015044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0E1B6A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80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A88D3" id="Rechteck 1015044755" o:spid="_x0000_s2379" style="position:absolute;margin-left:281.55pt;margin-top:.1pt;width:17pt;height:17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HDtVAIAACQFAAAOAAAAZHJzL2Uyb0RvYy54bWysVNtqGzEQfS/0H4Te67VdmrbG62AcXAom&#13;&#10;CXFKnmWtZC9oNepI9q779R1pL07TQKD0RTs7mjPXM5pfN5VhJ4W+BJvzyWjMmbISitLuc/7jcf3h&#13;&#10;C2c+CFsIA1bl/Kw8v168fzev3UxN4QCmUMjIifWz2uX8EIKbZZmXB1UJPwKnLF1qwEoE+sV9VqCo&#13;&#10;yXtlsul4fJX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5/H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" filled="f" stroked="f" strokeweight=".5pt">
                      <v:textbox inset="0,0,0,0">
                        <w:txbxContent>
                          <w:p w14:paraId="530E1B6A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7D8BFAB0" wp14:editId="7E1D20AE">
                      <wp:simplePos x="0" y="0"/>
                      <wp:positionH relativeFrom="column">
                        <wp:posOffset>4034328</wp:posOffset>
                      </wp:positionH>
                      <wp:positionV relativeFrom="paragraph">
                        <wp:posOffset>1270</wp:posOffset>
                      </wp:positionV>
                      <wp:extent cx="215900" cy="215900"/>
                      <wp:effectExtent l="0" t="0" r="12700" b="12700"/>
                      <wp:wrapNone/>
                      <wp:docPr id="152458945" name="Rechteck 15245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79B8B6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90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BFAB0" id="Rechteck 152458945" o:spid="_x0000_s2380" style="position:absolute;margin-left:317.65pt;margin-top:.1pt;width:17pt;height:17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" filled="f" stroked="f" strokeweight=".5pt">
                      <v:textbox inset="0,0,0,0">
                        <w:txbxContent>
                          <w:p w14:paraId="0179B8B6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90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3E7B9EE2" wp14:editId="278B1EB1">
                      <wp:simplePos x="0" y="0"/>
                      <wp:positionH relativeFrom="column">
                        <wp:posOffset>4496717</wp:posOffset>
                      </wp:positionH>
                      <wp:positionV relativeFrom="paragraph">
                        <wp:posOffset>635</wp:posOffset>
                      </wp:positionV>
                      <wp:extent cx="215900" cy="215900"/>
                      <wp:effectExtent l="0" t="0" r="12700" b="12700"/>
                      <wp:wrapNone/>
                      <wp:docPr id="710737898" name="Rechteck 71073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56A4EE" w14:textId="77777777" w:rsidR="00E54CC2" w:rsidRPr="00D847EA" w:rsidRDefault="00E54CC2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9EE2" id="Rechteck 710737898" o:spid="_x0000_s2381" style="position:absolute;margin-left:354.05pt;margin-top:.05pt;width:17pt;height:17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" filled="f" stroked="f" strokeweight=".5pt">
                      <v:textbox inset="0,0,0,0">
                        <w:txbxContent>
                          <w:p w14:paraId="3256A4EE" w14:textId="77777777" w:rsidR="00E54CC2" w:rsidRPr="00D847EA" w:rsidRDefault="00E54CC2" w:rsidP="00E54CC2">
                            <w:pPr>
                              <w:spacing w:line="240" w:lineRule="atLeast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ED1BE1" w14:textId="77777777" w:rsidR="00E54CC2" w:rsidRPr="00154713" w:rsidRDefault="00E54CC2" w:rsidP="0079595D">
            <w:pPr>
              <w:pStyle w:val="tabelle"/>
            </w:pPr>
          </w:p>
        </w:tc>
      </w:tr>
      <w:tr w:rsidR="00E54CC2" w:rsidRPr="00154713" w14:paraId="5BD912BA" w14:textId="77777777" w:rsidTr="0079595D">
        <w:trPr>
          <w:trHeight w:val="57"/>
        </w:trPr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CBA48B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742318" w14:textId="77777777" w:rsidR="00E54CC2" w:rsidRPr="00154713" w:rsidRDefault="00E54CC2" w:rsidP="0079595D">
            <w:pPr>
              <w:pStyle w:val="tabelle"/>
            </w:pPr>
          </w:p>
        </w:tc>
        <w:tc>
          <w:tcPr>
            <w:tcW w:w="7257" w:type="dxa"/>
            <w:gridSpan w:val="120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C7304D9" w14:textId="77777777" w:rsidR="00E54CC2" w:rsidRPr="00154713" w:rsidRDefault="00E54CC2" w:rsidP="0079595D">
            <w:pPr>
              <w:pStyle w:val="tabelle"/>
            </w:pPr>
            <w: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1F2536EF" wp14:editId="71B91F00">
                      <wp:simplePos x="0" y="0"/>
                      <wp:positionH relativeFrom="column">
                        <wp:posOffset>3115034</wp:posOffset>
                      </wp:positionH>
                      <wp:positionV relativeFrom="paragraph">
                        <wp:posOffset>-216535</wp:posOffset>
                      </wp:positionV>
                      <wp:extent cx="215900" cy="215900"/>
                      <wp:effectExtent l="0" t="0" r="12700" b="12700"/>
                      <wp:wrapNone/>
                      <wp:docPr id="390544075" name="Rechteck 390544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FAF1F" w14:textId="77777777" w:rsidR="00E54CC2" w:rsidRPr="004B42F6" w:rsidRDefault="00000000" w:rsidP="00E54CC2">
                                  <w:pPr>
                                    <w:spacing w:line="240" w:lineRule="atLeast"/>
                                    <w:jc w:val="center"/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libri" w:hAnsi="Calibri"/>
                                            <w:iCs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70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libri" w:hAnsi="Calibri"/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oMath>
                                  <w:r w:rsidR="00E54CC2" w:rsidRPr="004B42F6"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536EF" id="Rechteck 390544075" o:spid="_x0000_s2382" style="position:absolute;margin-left:245.3pt;margin-top:-17.05pt;width:17pt;height:17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" filled="f" stroked="f" strokeweight=".5pt">
                      <v:textbox inset="0,0,0,0">
                        <w:txbxContent>
                          <w:p w14:paraId="08CFAF1F" w14:textId="77777777" w:rsidR="00E54CC2" w:rsidRPr="004B42F6" w:rsidRDefault="00000000" w:rsidP="00E54CC2">
                            <w:pPr>
                              <w:spacing w:line="240" w:lineRule="atLeast"/>
                              <w:jc w:val="center"/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libri" w:hAnsi="Calibri"/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70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libri" w:hAnsi="Calibr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="00E54CC2" w:rsidRPr="004B42F6">
                              <w:rPr>
                                <w:rFonts w:ascii="Calibri" w:hAnsi="Calibri"/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38DA3FE" w14:textId="77777777" w:rsidR="00E54CC2" w:rsidRPr="00154713" w:rsidRDefault="00E54CC2" w:rsidP="0079595D">
            <w:pPr>
              <w:pStyle w:val="tabelle"/>
            </w:pPr>
          </w:p>
        </w:tc>
      </w:tr>
    </w:tbl>
    <w:p w14:paraId="56AE9026" w14:textId="4AA4B870" w:rsidR="001F2E0E" w:rsidRPr="005B6061" w:rsidRDefault="001F2E0E" w:rsidP="00DD1172">
      <w:pPr>
        <w:spacing w:line="240" w:lineRule="atLeast"/>
        <w:rPr>
          <w:rFonts w:ascii="Calibri" w:hAnsi="Calibri"/>
        </w:rPr>
      </w:pPr>
      <w:r w:rsidRPr="005B60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14955EAC" wp14:editId="30E23C7F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628650" cy="286385"/>
                <wp:effectExtent l="0" t="0" r="0" b="0"/>
                <wp:wrapSquare wrapText="bothSides"/>
                <wp:docPr id="10340" name="Textfeld 10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FDE66" id="Textfeld 10340" o:spid="_x0000_s1026" type="#_x0000_t202" style="position:absolute;margin-left:0;margin-top:36pt;width:49.5pt;height:22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" filled="f" stroked="f">
                <w10:wrap type="square"/>
              </v:shape>
            </w:pict>
          </mc:Fallback>
        </mc:AlternateContent>
      </w:r>
    </w:p>
    <w:sectPr w:rsidR="001F2E0E" w:rsidRPr="005B6061" w:rsidSect="00E54CC2">
      <w:headerReference w:type="default" r:id="rId120"/>
      <w:pgSz w:w="11906" w:h="16838"/>
      <w:pgMar w:top="126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E3D2B" w14:textId="77777777" w:rsidR="000249E0" w:rsidRDefault="000249E0" w:rsidP="00F56440">
      <w:r>
        <w:separator/>
      </w:r>
    </w:p>
    <w:p w14:paraId="088D840D" w14:textId="77777777" w:rsidR="000249E0" w:rsidRDefault="000249E0" w:rsidP="00F56440"/>
    <w:p w14:paraId="380FA0A5" w14:textId="77777777" w:rsidR="000249E0" w:rsidRDefault="000249E0" w:rsidP="00F56440"/>
    <w:p w14:paraId="4A929D14" w14:textId="77777777" w:rsidR="000249E0" w:rsidRDefault="000249E0" w:rsidP="00F56440"/>
    <w:p w14:paraId="75A0D883" w14:textId="77777777" w:rsidR="000249E0" w:rsidRDefault="000249E0"/>
    <w:p w14:paraId="369F0809" w14:textId="77777777" w:rsidR="000249E0" w:rsidRDefault="000249E0"/>
    <w:p w14:paraId="0E041112" w14:textId="77777777" w:rsidR="000249E0" w:rsidRDefault="000249E0"/>
  </w:endnote>
  <w:endnote w:type="continuationSeparator" w:id="0">
    <w:p w14:paraId="6C1A1482" w14:textId="77777777" w:rsidR="000249E0" w:rsidRDefault="000249E0" w:rsidP="00F56440">
      <w:r>
        <w:continuationSeparator/>
      </w:r>
    </w:p>
    <w:p w14:paraId="3F91A7FA" w14:textId="77777777" w:rsidR="000249E0" w:rsidRDefault="000249E0" w:rsidP="00F56440"/>
    <w:p w14:paraId="51E5F91C" w14:textId="77777777" w:rsidR="000249E0" w:rsidRDefault="000249E0" w:rsidP="00F56440"/>
    <w:p w14:paraId="7E929876" w14:textId="77777777" w:rsidR="000249E0" w:rsidRDefault="000249E0" w:rsidP="00F56440"/>
    <w:p w14:paraId="58EFD948" w14:textId="77777777" w:rsidR="000249E0" w:rsidRDefault="000249E0"/>
    <w:p w14:paraId="046F8716" w14:textId="77777777" w:rsidR="000249E0" w:rsidRDefault="000249E0"/>
    <w:p w14:paraId="459E07FF" w14:textId="77777777" w:rsidR="000249E0" w:rsidRDefault="000249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rovidenceCV San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Sylfae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MS ??">
    <w:altName w:val="Yu Gothic UI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V Dida Sans Flex">
    <w:altName w:val="Calibri"/>
    <w:panose1 w:val="020B0604020202020204"/>
    <w:charset w:val="00"/>
    <w:family w:val="modern"/>
    <w:notTrueType/>
    <w:pitch w:val="variable"/>
    <w:sig w:usb0="A00000EF" w:usb1="5200E4FB" w:usb2="06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18371" w14:textId="77777777" w:rsidR="00251419" w:rsidRDefault="002514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2F05" w14:textId="77777777" w:rsidR="00003BB0" w:rsidRDefault="00003BB0" w:rsidP="003F0902">
    <w:pPr>
      <w:pStyle w:val="Fuzeile"/>
      <w:jc w:val="left"/>
    </w:pPr>
  </w:p>
  <w:p w14:paraId="34459A26" w14:textId="77777777" w:rsidR="00003BB0" w:rsidRDefault="00003BB0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9D11" w14:textId="77777777" w:rsidR="00251419" w:rsidRDefault="0025141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AC98D" w14:textId="77777777" w:rsidR="00003BB0" w:rsidRPr="00ED059C" w:rsidRDefault="00003BB0" w:rsidP="00003BB0">
    <w:pPr>
      <w:pStyle w:val="Fuzeile"/>
      <w:ind w:right="360"/>
      <w:jc w:val="center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08D9" w14:textId="77777777" w:rsidR="00003BB0" w:rsidRPr="009A01F5" w:rsidRDefault="00003BB0" w:rsidP="009A01F5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81A49" w14:textId="77777777" w:rsidR="000249E0" w:rsidRDefault="000249E0" w:rsidP="00F56440">
      <w:r>
        <w:separator/>
      </w:r>
    </w:p>
    <w:p w14:paraId="66854B0B" w14:textId="77777777" w:rsidR="000249E0" w:rsidRDefault="000249E0" w:rsidP="00F56440"/>
    <w:p w14:paraId="229CCDBF" w14:textId="77777777" w:rsidR="000249E0" w:rsidRDefault="000249E0" w:rsidP="00F56440"/>
    <w:p w14:paraId="748DEFAD" w14:textId="77777777" w:rsidR="000249E0" w:rsidRDefault="000249E0" w:rsidP="00F56440"/>
    <w:p w14:paraId="0430B125" w14:textId="77777777" w:rsidR="000249E0" w:rsidRDefault="000249E0"/>
    <w:p w14:paraId="5B087E21" w14:textId="77777777" w:rsidR="000249E0" w:rsidRDefault="000249E0"/>
    <w:p w14:paraId="6FDB9FD6" w14:textId="77777777" w:rsidR="000249E0" w:rsidRDefault="000249E0"/>
  </w:footnote>
  <w:footnote w:type="continuationSeparator" w:id="0">
    <w:p w14:paraId="427EE9F5" w14:textId="77777777" w:rsidR="000249E0" w:rsidRDefault="000249E0" w:rsidP="00F56440">
      <w:r>
        <w:continuationSeparator/>
      </w:r>
    </w:p>
    <w:p w14:paraId="19E22A88" w14:textId="77777777" w:rsidR="000249E0" w:rsidRDefault="000249E0" w:rsidP="00F56440"/>
    <w:p w14:paraId="148664AC" w14:textId="77777777" w:rsidR="000249E0" w:rsidRDefault="000249E0" w:rsidP="00F56440"/>
    <w:p w14:paraId="02D0D5FB" w14:textId="77777777" w:rsidR="000249E0" w:rsidRDefault="000249E0" w:rsidP="00F56440"/>
    <w:p w14:paraId="20ADBA34" w14:textId="77777777" w:rsidR="000249E0" w:rsidRDefault="000249E0"/>
    <w:p w14:paraId="43CD2353" w14:textId="77777777" w:rsidR="000249E0" w:rsidRDefault="000249E0"/>
    <w:p w14:paraId="2FD10E1B" w14:textId="77777777" w:rsidR="000249E0" w:rsidRDefault="000249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9BC42" w14:textId="77777777" w:rsidR="00251419" w:rsidRDefault="00251419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F65E4" w14:textId="77777777" w:rsidR="00003BB0" w:rsidRPr="00E54CC2" w:rsidRDefault="00003BB0" w:rsidP="00E54C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00C9" w14:textId="77777777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195A1C35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E314A8" w14:textId="77777777" w:rsidR="00003BB0" w:rsidRPr="00E0758C" w:rsidRDefault="00003BB0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79C519C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F3D30B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43320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30F8DEF8" w14:textId="77777777" w:rsidR="00003BB0" w:rsidRPr="00E17AE8" w:rsidRDefault="00003BB0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1286C" w14:textId="77777777" w:rsidR="00251419" w:rsidRDefault="0025141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F6205" w14:textId="2365019B" w:rsidR="00003BB0" w:rsidRPr="00E0758C" w:rsidRDefault="00003BB0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8C3C556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0C02DA9" w14:textId="74FB5EA3" w:rsidR="00003BB0" w:rsidRPr="00E0758C" w:rsidRDefault="00A02793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3178BD34" wp14:editId="05302D11">
                <wp:simplePos x="0" y="0"/>
                <wp:positionH relativeFrom="column">
                  <wp:posOffset>125095</wp:posOffset>
                </wp:positionH>
                <wp:positionV relativeFrom="paragraph">
                  <wp:posOffset>17780</wp:posOffset>
                </wp:positionV>
                <wp:extent cx="384175" cy="311785"/>
                <wp:effectExtent l="0" t="0" r="0" b="5715"/>
                <wp:wrapNone/>
                <wp:docPr id="1340801600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7A4900D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B3A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F370C86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DE86DA9" w14:textId="77777777" w:rsidR="00003BB0" w:rsidRPr="00E0758C" w:rsidRDefault="00003BB0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2E13142" wp14:editId="142B67AD">
                <wp:extent cx="337235" cy="324000"/>
                <wp:effectExtent l="0" t="0" r="5715" b="0"/>
                <wp:docPr id="120915641" name="Grafik 12091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9763F06" w14:textId="7012EBC6" w:rsidR="00003BB0" w:rsidRPr="00E17AE8" w:rsidRDefault="00003BB0" w:rsidP="0084766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5A86E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61963A38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074B58EF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709F7B8C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7D021423" wp14:editId="53CB6AB7">
                <wp:extent cx="828000" cy="370164"/>
                <wp:effectExtent l="0" t="0" r="0" b="0"/>
                <wp:docPr id="224761420" name="Grafik 22476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153A8F0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7184DB6C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10E2AF14" w14:textId="77777777" w:rsidR="00003BB0" w:rsidRDefault="00003BB0" w:rsidP="00003BB0">
          <w:r>
            <w:t xml:space="preserve">  </w:t>
          </w:r>
        </w:p>
        <w:p w14:paraId="63635ADF" w14:textId="77777777" w:rsidR="00003BB0" w:rsidRDefault="00003BB0" w:rsidP="00003BB0"/>
        <w:p w14:paraId="75A1F739" w14:textId="77777777" w:rsidR="00003BB0" w:rsidRDefault="00003BB0" w:rsidP="00003BB0"/>
      </w:tc>
    </w:tr>
  </w:tbl>
  <w:p w14:paraId="5B446191" w14:textId="77777777" w:rsidR="00003BB0" w:rsidRPr="007C249F" w:rsidRDefault="00003BB0" w:rsidP="00003BB0">
    <w:pPr>
      <w:spacing w:line="240" w:lineRule="auto"/>
      <w:rPr>
        <w:sz w:val="24"/>
      </w:rPr>
    </w:pPr>
  </w:p>
  <w:p w14:paraId="695FCEBE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D338F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267FDBAE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3137104D" w14:textId="77777777" w:rsidTr="00003BB0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F84D74" w14:textId="63136312" w:rsidR="00003BB0" w:rsidRPr="00E0758C" w:rsidRDefault="00A02793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79CC8313" wp14:editId="43F1055C">
                <wp:simplePos x="0" y="0"/>
                <wp:positionH relativeFrom="column">
                  <wp:posOffset>-26670</wp:posOffset>
                </wp:positionH>
                <wp:positionV relativeFrom="paragraph">
                  <wp:posOffset>10160</wp:posOffset>
                </wp:positionV>
                <wp:extent cx="384175" cy="311785"/>
                <wp:effectExtent l="0" t="0" r="0" b="5715"/>
                <wp:wrapNone/>
                <wp:docPr id="19811328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0801600" name="Grafik 1340801600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384175" cy="311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C024A5" w14:textId="5D1E2DAD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76378E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Brüche gleichnamig machen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44AAF0D" w14:textId="4828107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02A48C9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A5F8315" wp14:editId="6D34B9C2">
                <wp:extent cx="337235" cy="324000"/>
                <wp:effectExtent l="0" t="0" r="5715" b="0"/>
                <wp:docPr id="466597028" name="Grafik 466597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299F14" w14:textId="77777777" w:rsidR="00003BB0" w:rsidRDefault="00003BB0" w:rsidP="00003BB0">
    <w:pPr>
      <w:pStyle w:val="Kopfzeile"/>
    </w:pPr>
  </w:p>
  <w:p w14:paraId="7CC8A6BE" w14:textId="2CF015D9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D630B2" wp14:editId="6917015E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C5FDF0" w14:textId="77777777" w:rsidR="00003BB0" w:rsidRDefault="000249E0" w:rsidP="00003BB0">
                          <w:r w:rsidRPr="001F2E0E">
                            <w:rPr>
                              <w:noProof/>
                              <w:position w:val="-4"/>
                            </w:rPr>
                            <w:object w:dxaOrig="200" w:dyaOrig="320" w14:anchorId="7D5BD34F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9.25pt;height:15.4pt;mso-width-percent:0;mso-height-percent:0;mso-width-percent:0;mso-height-percent:0">
                                <v:imagedata r:id="rId3" o:title=""/>
                              </v:shape>
                              <o:OLEObject Type="Embed" ProgID="Equation.3" ShapeID="_x0000_i1025" DrawAspect="Content" ObjectID="_1834761260" r:id="rId4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630B2" id="_x0000_t202" coordsize="21600,21600" o:spt="202" path="m,l,21600r21600,l21600,xe">
              <v:stroke joinstyle="miter"/>
              <v:path gradientshapeok="t" o:connecttype="rect"/>
            </v:shapetype>
            <v:shape id="Textfeld 12" o:spid="_x0000_s2383" type="#_x0000_t202" style="position:absolute;margin-left:-22pt;margin-top:169.35pt;width:25.45pt;height:23.2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844XgIAADE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" filled="f" stroked="f">
              <v:textbox style="mso-fit-shape-to-text:t">
                <w:txbxContent>
                  <w:p w14:paraId="3EC5FDF0" w14:textId="77777777" w:rsidR="00003BB0" w:rsidRDefault="000249E0" w:rsidP="00003BB0">
                    <w:r w:rsidRPr="001F2E0E">
                      <w:rPr>
                        <w:noProof/>
                        <w:position w:val="-4"/>
                      </w:rPr>
                      <w:object w:dxaOrig="200" w:dyaOrig="320" w14:anchorId="7D5BD34F">
                        <v:shape id="_x0000_i1025" type="#_x0000_t75" alt="" style="width:9.25pt;height:15.4pt;mso-width-percent:0;mso-height-percent:0;mso-width-percent:0;mso-height-percent:0">
                          <v:imagedata r:id="rId3" o:title=""/>
                        </v:shape>
                        <o:OLEObject Type="Embed" ProgID="Equation.3" ShapeID="_x0000_i1025" DrawAspect="Content" ObjectID="_1834761260" r:id="rId5"/>
                      </w:objec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FF8B2" w14:textId="77777777" w:rsidR="00003BB0" w:rsidRPr="00A95CB4" w:rsidRDefault="00003BB0" w:rsidP="00003BB0">
    <w:pPr>
      <w:spacing w:line="240" w:lineRule="auto"/>
      <w:rPr>
        <w:sz w:val="24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23"/>
      <w:gridCol w:w="1415"/>
      <w:gridCol w:w="4842"/>
      <w:gridCol w:w="3839"/>
    </w:tblGrid>
    <w:tr w:rsidR="00003BB0" w14:paraId="3F518436" w14:textId="77777777" w:rsidTr="00003BB0">
      <w:trPr>
        <w:trHeight w:hRule="exact" w:val="1134"/>
      </w:trPr>
      <w:tc>
        <w:tcPr>
          <w:tcW w:w="1985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vAlign w:val="center"/>
          <w:hideMark/>
        </w:tcPr>
        <w:p w14:paraId="72A4B49B" w14:textId="77777777" w:rsidR="00003BB0" w:rsidRDefault="00003BB0" w:rsidP="00003BB0">
          <w:pPr>
            <w:pStyle w:val="Kopfzeile"/>
            <w:jc w:val="center"/>
            <w:rPr>
              <w:rStyle w:val="Seitenzahl"/>
            </w:rPr>
          </w:pPr>
          <w:r>
            <w:rPr>
              <w:rStyle w:val="Seitenzahl"/>
              <w:color w:val="FFFFFF" w:themeColor="background1"/>
            </w:rPr>
            <w:fldChar w:fldCharType="begin"/>
          </w:r>
          <w:r>
            <w:rPr>
              <w:rStyle w:val="Seitenzahl"/>
              <w:color w:val="FFFFFF" w:themeColor="background1"/>
            </w:rPr>
            <w:instrText xml:space="preserve">PAGE  </w:instrText>
          </w:r>
          <w:r>
            <w:rPr>
              <w:rStyle w:val="Seitenzahl"/>
              <w:color w:val="FFFFFF" w:themeColor="background1"/>
            </w:rPr>
            <w:fldChar w:fldCharType="separate"/>
          </w:r>
          <w:r>
            <w:rPr>
              <w:rStyle w:val="Seitenzahl"/>
              <w:noProof/>
              <w:color w:val="FFFFFF" w:themeColor="background1"/>
            </w:rPr>
            <w:t>36</w:t>
          </w:r>
          <w:r>
            <w:rPr>
              <w:rStyle w:val="Seitenzahl"/>
              <w:color w:val="FFFFFF" w:themeColor="background1"/>
            </w:rPr>
            <w:fldChar w:fldCharType="end"/>
          </w:r>
        </w:p>
      </w:tc>
      <w:tc>
        <w:tcPr>
          <w:tcW w:w="1418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vAlign w:val="center"/>
          <w:hideMark/>
        </w:tcPr>
        <w:p w14:paraId="33B18663" w14:textId="77777777" w:rsidR="00003BB0" w:rsidRDefault="00003BB0" w:rsidP="00003BB0">
          <w:pPr>
            <w:pStyle w:val="Kopfzeile"/>
            <w:jc w:val="center"/>
            <w:rPr>
              <w:rFonts w:ascii="Comic Sans MS" w:hAnsi="Comic Sans MS"/>
              <w:sz w:val="10"/>
              <w:szCs w:val="10"/>
            </w:rPr>
          </w:pPr>
          <w:r>
            <w:rPr>
              <w:noProof/>
            </w:rPr>
            <w:drawing>
              <wp:inline distT="0" distB="0" distL="0" distR="0" wp14:anchorId="6BEE7F6E" wp14:editId="379B883C">
                <wp:extent cx="828000" cy="370164"/>
                <wp:effectExtent l="0" t="0" r="0" b="0"/>
                <wp:docPr id="40460794" name="Grafik 404607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1aneu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000" cy="3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808080" w:themeFill="background1" w:themeFillShade="80"/>
          <w:tcMar>
            <w:top w:w="0" w:type="dxa"/>
            <w:left w:w="284" w:type="dxa"/>
            <w:bottom w:w="0" w:type="dxa"/>
            <w:right w:w="0" w:type="dxa"/>
          </w:tcMar>
          <w:vAlign w:val="center"/>
          <w:hideMark/>
        </w:tcPr>
        <w:p w14:paraId="3C7D42FB" w14:textId="77777777" w:rsidR="00003BB0" w:rsidRDefault="00003BB0" w:rsidP="00003BB0">
          <w:pPr>
            <w:pStyle w:val="Kopfzeile"/>
            <w:rPr>
              <w:b/>
              <w:color w:val="FFFFFF" w:themeColor="background1"/>
              <w:sz w:val="22"/>
              <w:szCs w:val="22"/>
            </w:rPr>
          </w:pPr>
          <w:r>
            <w:rPr>
              <w:b/>
              <w:color w:val="FFFFFF" w:themeColor="background1"/>
              <w:sz w:val="22"/>
              <w:szCs w:val="22"/>
            </w:rPr>
            <w:t>Baustein B3 A</w:t>
          </w:r>
        </w:p>
        <w:p w14:paraId="2C7F67CF" w14:textId="77777777" w:rsidR="00003BB0" w:rsidRDefault="00003BB0" w:rsidP="00003BB0">
          <w:pPr>
            <w:pStyle w:val="Kopfzeile"/>
            <w:rPr>
              <w:b/>
              <w:color w:val="000000"/>
              <w:sz w:val="22"/>
              <w:szCs w:val="22"/>
            </w:rPr>
          </w:pPr>
          <w:r>
            <w:rPr>
              <w:color w:val="FFFFFF" w:themeColor="background1"/>
              <w:sz w:val="22"/>
              <w:szCs w:val="22"/>
            </w:rPr>
            <w:t>Ich kann Brüche gleichnamig machen</w:t>
          </w:r>
        </w:p>
      </w:tc>
      <w:tc>
        <w:tcPr>
          <w:tcW w:w="3969" w:type="dxa"/>
          <w:tcBorders>
            <w:top w:val="single" w:sz="4" w:space="0" w:color="BFBFBF"/>
            <w:left w:val="single" w:sz="4" w:space="0" w:color="BFBFBF"/>
            <w:bottom w:val="single" w:sz="4" w:space="0" w:color="BFBFBF"/>
            <w:right w:val="single" w:sz="4" w:space="0" w:color="BFBFBF"/>
          </w:tcBorders>
          <w:shd w:val="clear" w:color="auto" w:fill="BFBFBF" w:themeFill="background1" w:themeFillShade="BF"/>
          <w:vAlign w:val="center"/>
        </w:tcPr>
        <w:p w14:paraId="2EBE34C3" w14:textId="77777777" w:rsidR="00003BB0" w:rsidRDefault="00003BB0" w:rsidP="00003BB0">
          <w:r>
            <w:t xml:space="preserve">  </w:t>
          </w:r>
        </w:p>
        <w:p w14:paraId="51FAD808" w14:textId="77777777" w:rsidR="00003BB0" w:rsidRDefault="00003BB0" w:rsidP="00003BB0"/>
        <w:p w14:paraId="1F3E97C8" w14:textId="77777777" w:rsidR="00003BB0" w:rsidRDefault="00003BB0" w:rsidP="00003BB0"/>
      </w:tc>
    </w:tr>
  </w:tbl>
  <w:p w14:paraId="3549DA11" w14:textId="77777777" w:rsidR="00003BB0" w:rsidRPr="007C249F" w:rsidRDefault="00003BB0" w:rsidP="00003BB0">
    <w:pPr>
      <w:spacing w:line="240" w:lineRule="auto"/>
      <w:rPr>
        <w:sz w:val="24"/>
      </w:rPr>
    </w:pPr>
  </w:p>
  <w:p w14:paraId="6D3F9ED5" w14:textId="77777777" w:rsidR="00003BB0" w:rsidRPr="007C249F" w:rsidRDefault="00003BB0" w:rsidP="00003BB0">
    <w:pPr>
      <w:spacing w:line="240" w:lineRule="auto"/>
      <w:rPr>
        <w:sz w:val="2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18024" w14:textId="77777777" w:rsidR="00003BB0" w:rsidRPr="003D4125" w:rsidRDefault="00003BB0" w:rsidP="00003BB0">
    <w:pPr>
      <w:pStyle w:val="Kopfzeile"/>
      <w:framePr w:wrap="around" w:vAnchor="text" w:hAnchor="page" w:x="878" w:y="704"/>
      <w:rPr>
        <w:rStyle w:val="Seitenzahl"/>
        <w:color w:val="FFFFFF" w:themeColor="background1"/>
      </w:rPr>
    </w:pPr>
  </w:p>
  <w:p w14:paraId="4E9DB600" w14:textId="77777777" w:rsidR="00003BB0" w:rsidRDefault="00003BB0" w:rsidP="00003BB0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003BB0" w:rsidRPr="00E0758C" w14:paraId="44CB2EB2" w14:textId="77777777" w:rsidTr="00B650E1">
      <w:trPr>
        <w:trHeight w:val="397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135BFE70" w14:textId="40992ACC" w:rsidR="00003BB0" w:rsidRPr="00E0758C" w:rsidRDefault="00560BA7" w:rsidP="00C23411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F0BB4B1" wp14:editId="64518028">
                <wp:extent cx="369882" cy="259080"/>
                <wp:effectExtent l="0" t="0" r="0" b="0"/>
                <wp:docPr id="1866183784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183784" name="Grafik 1866183784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8899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B3CB965" w14:textId="5D683C98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B3B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A1460F" w14:textId="02E972FB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D099CA5" w14:textId="77777777" w:rsidR="00003BB0" w:rsidRPr="00E0758C" w:rsidRDefault="00003BB0" w:rsidP="00C23411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53CB344" wp14:editId="24B60747">
                <wp:extent cx="337235" cy="324000"/>
                <wp:effectExtent l="0" t="0" r="5715" b="0"/>
                <wp:docPr id="543739916" name="Grafik 543739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1CB4AD1" w14:textId="77777777" w:rsidR="00003BB0" w:rsidRDefault="00003BB0" w:rsidP="00003BB0">
    <w:pPr>
      <w:pStyle w:val="Kopfzeile"/>
    </w:pPr>
  </w:p>
  <w:p w14:paraId="2F01F9D6" w14:textId="0C499D0B" w:rsidR="00003BB0" w:rsidRDefault="00003BB0" w:rsidP="00003BB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64204E2" wp14:editId="5DC246FD">
              <wp:simplePos x="0" y="0"/>
              <wp:positionH relativeFrom="column">
                <wp:posOffset>-279400</wp:posOffset>
              </wp:positionH>
              <wp:positionV relativeFrom="paragraph">
                <wp:posOffset>2150745</wp:posOffset>
              </wp:positionV>
              <wp:extent cx="323215" cy="294640"/>
              <wp:effectExtent l="0" t="0" r="0" b="0"/>
              <wp:wrapNone/>
              <wp:docPr id="1437713375" name="Textfeld 1437713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215" cy="294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86A3D" w14:textId="77777777" w:rsidR="00003BB0" w:rsidRDefault="00003BB0" w:rsidP="00003BB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204E2" id="_x0000_t202" coordsize="21600,21600" o:spt="202" path="m,l,21600r21600,l21600,xe">
              <v:stroke joinstyle="miter"/>
              <v:path gradientshapeok="t" o:connecttype="rect"/>
            </v:shapetype>
            <v:shape id="Textfeld 1437713375" o:spid="_x0000_s2384" type="#_x0000_t202" style="position:absolute;margin-left:-22pt;margin-top:169.35pt;width:25.45pt;height:23.2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" filled="f" stroked="f">
              <v:textbox style="mso-fit-shape-to-text:t">
                <w:txbxContent>
                  <w:p w14:paraId="37F86A3D" w14:textId="77777777" w:rsidR="00003BB0" w:rsidRDefault="00003BB0" w:rsidP="00003BB0"/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73B55" w14:textId="77777777" w:rsidR="00E54CC2" w:rsidRDefault="00E54CC2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E54CC2" w:rsidRPr="00E0758C" w14:paraId="393601E6" w14:textId="77777777" w:rsidTr="003E26AC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2DC2124" w14:textId="529740F8" w:rsidR="00E54CC2" w:rsidRPr="00E0758C" w:rsidRDefault="00251419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FA451B9" wp14:editId="2A27A408">
                <wp:extent cx="537414" cy="269240"/>
                <wp:effectExtent l="0" t="0" r="0" b="0"/>
                <wp:docPr id="378699559" name="Grafik 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699559" name="Grafik 37869955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553695" cy="2773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1F04630" w14:textId="10E180D7" w:rsidR="00E54CC2" w:rsidRPr="00E0758C" w:rsidRDefault="00251419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51419">
            <w:rPr>
              <w:color w:val="706F6F"/>
              <w:sz w:val="20"/>
              <w:szCs w:val="20"/>
            </w:rPr>
            <w:t>Brüche und Prozente der Größe nach ordnen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C14652" w14:textId="7BCA1441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</w:t>
          </w:r>
          <w:r w:rsidR="00251419">
            <w:rPr>
              <w:color w:val="737373" w:themeColor="accent3"/>
              <w:sz w:val="18"/>
              <w:szCs w:val="18"/>
            </w:rPr>
            <w:t>3B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6B3C26A" w14:textId="77777777" w:rsidR="00E54CC2" w:rsidRPr="00E0758C" w:rsidRDefault="00E54CC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654AEE4" wp14:editId="69C63AD1">
                <wp:extent cx="337235" cy="324000"/>
                <wp:effectExtent l="0" t="0" r="5715" b="0"/>
                <wp:docPr id="613964358" name="Grafik 613964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7F3A088" w14:textId="77777777" w:rsidR="00E54CC2" w:rsidRDefault="00E54C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67pt;height:137pt;visibility:visible;mso-wrap-style:square" o:bullet="t">
        <v:imagedata r:id="rId1" o:title=""/>
      </v:shape>
    </w:pict>
  </w:numPicBullet>
  <w:numPicBullet w:numPicBulletId="1">
    <w:pict>
      <v:shape w14:anchorId="26190F56" id="_x0000_i1026" type="#_x0000_t75" style="width:75pt;height:105pt;visibility:visible;mso-wrap-style:square" o:bullet="t">
        <v:imagedata r:id="rId2" o:title="" chromakey="white"/>
      </v:shape>
    </w:pict>
  </w:numPicBullet>
  <w:abstractNum w:abstractNumId="0" w15:restartNumberingAfterBreak="0">
    <w:nsid w:val="FFFFFF1D"/>
    <w:multiLevelType w:val="multilevel"/>
    <w:tmpl w:val="E744A5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C41DA2"/>
    <w:multiLevelType w:val="hybridMultilevel"/>
    <w:tmpl w:val="FE28E3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4321C91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078534E3"/>
    <w:multiLevelType w:val="hybridMultilevel"/>
    <w:tmpl w:val="3674731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901689"/>
    <w:multiLevelType w:val="hybridMultilevel"/>
    <w:tmpl w:val="770ECF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0C100061"/>
    <w:multiLevelType w:val="hybridMultilevel"/>
    <w:tmpl w:val="4A446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D2A3E50"/>
    <w:multiLevelType w:val="hybridMultilevel"/>
    <w:tmpl w:val="B49A2662"/>
    <w:lvl w:ilvl="0" w:tplc="0C0EBD4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ED23EC"/>
    <w:multiLevelType w:val="hybridMultilevel"/>
    <w:tmpl w:val="8A426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2BD0335"/>
    <w:multiLevelType w:val="hybridMultilevel"/>
    <w:tmpl w:val="7DE8CD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881BDE"/>
    <w:multiLevelType w:val="hybridMultilevel"/>
    <w:tmpl w:val="8FE4C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82D292E"/>
    <w:multiLevelType w:val="hybridMultilevel"/>
    <w:tmpl w:val="EF08B1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00563E"/>
    <w:multiLevelType w:val="hybridMultilevel"/>
    <w:tmpl w:val="951CF6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1D284F"/>
    <w:multiLevelType w:val="hybridMultilevel"/>
    <w:tmpl w:val="4754CDA8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D690542"/>
    <w:multiLevelType w:val="hybridMultilevel"/>
    <w:tmpl w:val="312257E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516CC3"/>
    <w:multiLevelType w:val="hybridMultilevel"/>
    <w:tmpl w:val="AC0AAD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2D86539"/>
    <w:multiLevelType w:val="hybridMultilevel"/>
    <w:tmpl w:val="84CE6DD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5B53A19"/>
    <w:multiLevelType w:val="hybridMultilevel"/>
    <w:tmpl w:val="0AA81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29BF3992"/>
    <w:multiLevelType w:val="hybridMultilevel"/>
    <w:tmpl w:val="DDC8D2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A2E63C3"/>
    <w:multiLevelType w:val="hybridMultilevel"/>
    <w:tmpl w:val="FAFC4244"/>
    <w:lvl w:ilvl="0" w:tplc="7E585E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D125895"/>
    <w:multiLevelType w:val="hybridMultilevel"/>
    <w:tmpl w:val="BE28B624"/>
    <w:lvl w:ilvl="0" w:tplc="1C068BBC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FB4967"/>
    <w:multiLevelType w:val="hybridMultilevel"/>
    <w:tmpl w:val="ABA8E2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8137FC"/>
    <w:multiLevelType w:val="hybridMultilevel"/>
    <w:tmpl w:val="1A5A5D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3CEF4D33"/>
    <w:multiLevelType w:val="hybridMultilevel"/>
    <w:tmpl w:val="53D6B208"/>
    <w:lvl w:ilvl="0" w:tplc="F11C5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9C1871"/>
    <w:multiLevelType w:val="hybridMultilevel"/>
    <w:tmpl w:val="9D9282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E66D0F"/>
    <w:multiLevelType w:val="hybridMultilevel"/>
    <w:tmpl w:val="626C2B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F969FE"/>
    <w:multiLevelType w:val="multilevel"/>
    <w:tmpl w:val="933AC3F8"/>
    <w:styleLink w:val="AktuelleList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327A8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A404002"/>
    <w:multiLevelType w:val="hybridMultilevel"/>
    <w:tmpl w:val="A92ED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1658C3"/>
    <w:multiLevelType w:val="hybridMultilevel"/>
    <w:tmpl w:val="096022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E97363E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F7740D"/>
    <w:multiLevelType w:val="hybridMultilevel"/>
    <w:tmpl w:val="E6BA03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4C3464"/>
    <w:multiLevelType w:val="hybridMultilevel"/>
    <w:tmpl w:val="4844AC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93C1F5F"/>
    <w:multiLevelType w:val="hybridMultilevel"/>
    <w:tmpl w:val="540240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59D90FFF"/>
    <w:multiLevelType w:val="hybridMultilevel"/>
    <w:tmpl w:val="9D9A90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A8321AF"/>
    <w:multiLevelType w:val="hybridMultilevel"/>
    <w:tmpl w:val="C31A74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E076EB0"/>
    <w:multiLevelType w:val="hybridMultilevel"/>
    <w:tmpl w:val="EE1C34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F382439"/>
    <w:multiLevelType w:val="hybridMultilevel"/>
    <w:tmpl w:val="12E2B5FE"/>
    <w:lvl w:ilvl="0" w:tplc="FE1C448C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241978"/>
    <w:multiLevelType w:val="hybridMultilevel"/>
    <w:tmpl w:val="80F8099E"/>
    <w:lvl w:ilvl="0" w:tplc="686C63B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4" w15:restartNumberingAfterBreak="0">
    <w:nsid w:val="621C2855"/>
    <w:multiLevelType w:val="hybridMultilevel"/>
    <w:tmpl w:val="DA0E0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A1626CB"/>
    <w:multiLevelType w:val="hybridMultilevel"/>
    <w:tmpl w:val="B1AA5466"/>
    <w:lvl w:ilvl="0" w:tplc="2B7A64A2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b w:val="0"/>
        <w:color w:val="327A86" w:themeColor="text2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AFB5EC2"/>
    <w:multiLevelType w:val="hybridMultilevel"/>
    <w:tmpl w:val="0C80D5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6E4B79C9"/>
    <w:multiLevelType w:val="hybridMultilevel"/>
    <w:tmpl w:val="987C74C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702D3D03"/>
    <w:multiLevelType w:val="hybridMultilevel"/>
    <w:tmpl w:val="D8F84C2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712724A6"/>
    <w:multiLevelType w:val="hybridMultilevel"/>
    <w:tmpl w:val="6D526C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110947"/>
    <w:multiLevelType w:val="hybridMultilevel"/>
    <w:tmpl w:val="1F5671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765349F"/>
    <w:multiLevelType w:val="hybridMultilevel"/>
    <w:tmpl w:val="0ED451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B0E241B"/>
    <w:multiLevelType w:val="hybridMultilevel"/>
    <w:tmpl w:val="E11C71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FF40C30"/>
    <w:multiLevelType w:val="hybridMultilevel"/>
    <w:tmpl w:val="8DE288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833773">
    <w:abstractNumId w:val="35"/>
  </w:num>
  <w:num w:numId="2" w16cid:durableId="1205749575">
    <w:abstractNumId w:val="22"/>
  </w:num>
  <w:num w:numId="3" w16cid:durableId="446046605">
    <w:abstractNumId w:val="51"/>
  </w:num>
  <w:num w:numId="4" w16cid:durableId="622349658">
    <w:abstractNumId w:val="10"/>
  </w:num>
  <w:num w:numId="5" w16cid:durableId="1280333837">
    <w:abstractNumId w:val="8"/>
  </w:num>
  <w:num w:numId="6" w16cid:durableId="2005013601">
    <w:abstractNumId w:val="7"/>
  </w:num>
  <w:num w:numId="7" w16cid:durableId="1838841008">
    <w:abstractNumId w:val="6"/>
  </w:num>
  <w:num w:numId="8" w16cid:durableId="2135442240">
    <w:abstractNumId w:val="5"/>
  </w:num>
  <w:num w:numId="9" w16cid:durableId="1290211071">
    <w:abstractNumId w:val="9"/>
  </w:num>
  <w:num w:numId="10" w16cid:durableId="929698138">
    <w:abstractNumId w:val="4"/>
  </w:num>
  <w:num w:numId="11" w16cid:durableId="373241108">
    <w:abstractNumId w:val="3"/>
  </w:num>
  <w:num w:numId="12" w16cid:durableId="203295129">
    <w:abstractNumId w:val="2"/>
  </w:num>
  <w:num w:numId="13" w16cid:durableId="1055470273">
    <w:abstractNumId w:val="1"/>
  </w:num>
  <w:num w:numId="14" w16cid:durableId="22441610">
    <w:abstractNumId w:val="14"/>
  </w:num>
  <w:num w:numId="15" w16cid:durableId="1862860866">
    <w:abstractNumId w:val="55"/>
  </w:num>
  <w:num w:numId="16" w16cid:durableId="826433563">
    <w:abstractNumId w:val="36"/>
  </w:num>
  <w:num w:numId="17" w16cid:durableId="1266116518">
    <w:abstractNumId w:val="73"/>
  </w:num>
  <w:num w:numId="18" w16cid:durableId="1457330150">
    <w:abstractNumId w:val="57"/>
  </w:num>
  <w:num w:numId="19" w16cid:durableId="615214251">
    <w:abstractNumId w:val="26"/>
  </w:num>
  <w:num w:numId="20" w16cid:durableId="1335765830">
    <w:abstractNumId w:val="74"/>
  </w:num>
  <w:num w:numId="21" w16cid:durableId="1634601049">
    <w:abstractNumId w:val="51"/>
    <w:lvlOverride w:ilvl="0">
      <w:startOverride w:val="1"/>
    </w:lvlOverride>
  </w:num>
  <w:num w:numId="22" w16cid:durableId="1296914971">
    <w:abstractNumId w:val="19"/>
  </w:num>
  <w:num w:numId="23" w16cid:durableId="822743833">
    <w:abstractNumId w:val="32"/>
  </w:num>
  <w:num w:numId="24" w16cid:durableId="682130251">
    <w:abstractNumId w:val="38"/>
  </w:num>
  <w:num w:numId="25" w16cid:durableId="65080689">
    <w:abstractNumId w:val="65"/>
  </w:num>
  <w:num w:numId="26" w16cid:durableId="759375423">
    <w:abstractNumId w:val="11"/>
  </w:num>
  <w:num w:numId="27" w16cid:durableId="484442429">
    <w:abstractNumId w:val="71"/>
  </w:num>
  <w:num w:numId="28" w16cid:durableId="360210818">
    <w:abstractNumId w:val="71"/>
    <w:lvlOverride w:ilvl="0">
      <w:startOverride w:val="1"/>
    </w:lvlOverride>
  </w:num>
  <w:num w:numId="29" w16cid:durableId="417362863">
    <w:abstractNumId w:val="71"/>
    <w:lvlOverride w:ilvl="0">
      <w:startOverride w:val="1"/>
    </w:lvlOverride>
  </w:num>
  <w:num w:numId="30" w16cid:durableId="80414138">
    <w:abstractNumId w:val="39"/>
  </w:num>
  <w:num w:numId="31" w16cid:durableId="752553836">
    <w:abstractNumId w:val="39"/>
  </w:num>
  <w:num w:numId="32" w16cid:durableId="1939479090">
    <w:abstractNumId w:val="48"/>
  </w:num>
  <w:num w:numId="33" w16cid:durableId="155458028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82888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8402439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933688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87905062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70449337">
    <w:abstractNumId w:val="48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4463974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4404489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2796435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8699446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1328439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851992922">
    <w:abstractNumId w:val="49"/>
  </w:num>
  <w:num w:numId="45" w16cid:durableId="645817467">
    <w:abstractNumId w:val="45"/>
  </w:num>
  <w:num w:numId="46" w16cid:durableId="1796944864">
    <w:abstractNumId w:val="40"/>
  </w:num>
  <w:num w:numId="47" w16cid:durableId="1836917976">
    <w:abstractNumId w:val="28"/>
  </w:num>
  <w:num w:numId="48" w16cid:durableId="1602373959">
    <w:abstractNumId w:val="43"/>
  </w:num>
  <w:num w:numId="49" w16cid:durableId="783187314">
    <w:abstractNumId w:val="34"/>
  </w:num>
  <w:num w:numId="50" w16cid:durableId="928539690">
    <w:abstractNumId w:val="30"/>
  </w:num>
  <w:num w:numId="51" w16cid:durableId="236327430">
    <w:abstractNumId w:val="35"/>
  </w:num>
  <w:num w:numId="52" w16cid:durableId="106582505">
    <w:abstractNumId w:val="35"/>
  </w:num>
  <w:num w:numId="53" w16cid:durableId="1678575813">
    <w:abstractNumId w:val="35"/>
  </w:num>
  <w:num w:numId="54" w16cid:durableId="903371189">
    <w:abstractNumId w:val="46"/>
  </w:num>
  <w:num w:numId="55" w16cid:durableId="1045955658">
    <w:abstractNumId w:val="66"/>
  </w:num>
  <w:num w:numId="56" w16cid:durableId="1444571346">
    <w:abstractNumId w:val="70"/>
  </w:num>
  <w:num w:numId="57" w16cid:durableId="947126666">
    <w:abstractNumId w:val="52"/>
  </w:num>
  <w:num w:numId="58" w16cid:durableId="1454514378">
    <w:abstractNumId w:val="53"/>
  </w:num>
  <w:num w:numId="59" w16cid:durableId="525291438">
    <w:abstractNumId w:val="13"/>
  </w:num>
  <w:num w:numId="60" w16cid:durableId="1181967373">
    <w:abstractNumId w:val="0"/>
  </w:num>
  <w:num w:numId="61" w16cid:durableId="934558294">
    <w:abstractNumId w:val="63"/>
  </w:num>
  <w:num w:numId="62" w16cid:durableId="532618497">
    <w:abstractNumId w:val="69"/>
  </w:num>
  <w:num w:numId="63" w16cid:durableId="970478450">
    <w:abstractNumId w:val="59"/>
  </w:num>
  <w:num w:numId="64" w16cid:durableId="1831754422">
    <w:abstractNumId w:val="60"/>
  </w:num>
  <w:num w:numId="65" w16cid:durableId="579141963">
    <w:abstractNumId w:val="77"/>
  </w:num>
  <w:num w:numId="66" w16cid:durableId="657998542">
    <w:abstractNumId w:val="61"/>
  </w:num>
  <w:num w:numId="67" w16cid:durableId="2092307351">
    <w:abstractNumId w:val="25"/>
  </w:num>
  <w:num w:numId="68" w16cid:durableId="768234981">
    <w:abstractNumId w:val="23"/>
  </w:num>
  <w:num w:numId="69" w16cid:durableId="1357581686">
    <w:abstractNumId w:val="24"/>
  </w:num>
  <w:num w:numId="70" w16cid:durableId="1351686251">
    <w:abstractNumId w:val="76"/>
  </w:num>
  <w:num w:numId="71" w16cid:durableId="379671502">
    <w:abstractNumId w:val="62"/>
  </w:num>
  <w:num w:numId="72" w16cid:durableId="172304959">
    <w:abstractNumId w:val="17"/>
  </w:num>
  <w:num w:numId="73" w16cid:durableId="548684955">
    <w:abstractNumId w:val="56"/>
  </w:num>
  <w:num w:numId="74" w16cid:durableId="759255771">
    <w:abstractNumId w:val="31"/>
  </w:num>
  <w:num w:numId="75" w16cid:durableId="1326976952">
    <w:abstractNumId w:val="41"/>
  </w:num>
  <w:num w:numId="76" w16cid:durableId="974680187">
    <w:abstractNumId w:val="29"/>
  </w:num>
  <w:num w:numId="77" w16cid:durableId="616106377">
    <w:abstractNumId w:val="15"/>
  </w:num>
  <w:num w:numId="78" w16cid:durableId="848909597">
    <w:abstractNumId w:val="18"/>
  </w:num>
  <w:num w:numId="79" w16cid:durableId="1697732983">
    <w:abstractNumId w:val="20"/>
  </w:num>
  <w:num w:numId="80" w16cid:durableId="1183469038">
    <w:abstractNumId w:val="58"/>
  </w:num>
  <w:num w:numId="81" w16cid:durableId="1315332424">
    <w:abstractNumId w:val="16"/>
  </w:num>
  <w:num w:numId="82" w16cid:durableId="1522233614">
    <w:abstractNumId w:val="42"/>
  </w:num>
  <w:num w:numId="83" w16cid:durableId="1031884742">
    <w:abstractNumId w:val="67"/>
  </w:num>
  <w:num w:numId="84" w16cid:durableId="1245649338">
    <w:abstractNumId w:val="72"/>
  </w:num>
  <w:num w:numId="85" w16cid:durableId="1175807475">
    <w:abstractNumId w:val="12"/>
  </w:num>
  <w:num w:numId="86" w16cid:durableId="1240291296">
    <w:abstractNumId w:val="54"/>
  </w:num>
  <w:num w:numId="87" w16cid:durableId="336731210">
    <w:abstractNumId w:val="33"/>
  </w:num>
  <w:num w:numId="88" w16cid:durableId="808598441">
    <w:abstractNumId w:val="75"/>
  </w:num>
  <w:num w:numId="89" w16cid:durableId="497892339">
    <w:abstractNumId w:val="68"/>
  </w:num>
  <w:num w:numId="90" w16cid:durableId="133379638">
    <w:abstractNumId w:val="50"/>
  </w:num>
  <w:num w:numId="91" w16cid:durableId="1464958774">
    <w:abstractNumId w:val="47"/>
  </w:num>
  <w:num w:numId="92" w16cid:durableId="763721534">
    <w:abstractNumId w:val="64"/>
  </w:num>
  <w:num w:numId="93" w16cid:durableId="527059877">
    <w:abstractNumId w:val="44"/>
  </w:num>
  <w:num w:numId="94" w16cid:durableId="854659653">
    <w:abstractNumId w:val="27"/>
  </w:num>
  <w:num w:numId="95" w16cid:durableId="2023433258">
    <w:abstractNumId w:val="21"/>
  </w:num>
  <w:num w:numId="96" w16cid:durableId="776213902">
    <w:abstractNumId w:val="37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061"/>
    <w:rsid w:val="00001908"/>
    <w:rsid w:val="000027E1"/>
    <w:rsid w:val="00003560"/>
    <w:rsid w:val="00003BB0"/>
    <w:rsid w:val="00004F79"/>
    <w:rsid w:val="000052CA"/>
    <w:rsid w:val="0000678F"/>
    <w:rsid w:val="00010863"/>
    <w:rsid w:val="00011C8C"/>
    <w:rsid w:val="00013005"/>
    <w:rsid w:val="00013060"/>
    <w:rsid w:val="00014F69"/>
    <w:rsid w:val="00020370"/>
    <w:rsid w:val="00021B05"/>
    <w:rsid w:val="000249E0"/>
    <w:rsid w:val="00024CED"/>
    <w:rsid w:val="00026F34"/>
    <w:rsid w:val="00030B49"/>
    <w:rsid w:val="00031F49"/>
    <w:rsid w:val="000348F6"/>
    <w:rsid w:val="000358FA"/>
    <w:rsid w:val="0003654F"/>
    <w:rsid w:val="00037AF7"/>
    <w:rsid w:val="000413D5"/>
    <w:rsid w:val="000425FD"/>
    <w:rsid w:val="00042A48"/>
    <w:rsid w:val="00042F87"/>
    <w:rsid w:val="00045C57"/>
    <w:rsid w:val="00047413"/>
    <w:rsid w:val="0005096B"/>
    <w:rsid w:val="000510BA"/>
    <w:rsid w:val="0005134C"/>
    <w:rsid w:val="0005153C"/>
    <w:rsid w:val="00060EE5"/>
    <w:rsid w:val="00061010"/>
    <w:rsid w:val="000732CB"/>
    <w:rsid w:val="000732F4"/>
    <w:rsid w:val="00074FE1"/>
    <w:rsid w:val="00076180"/>
    <w:rsid w:val="00076A10"/>
    <w:rsid w:val="00081AEE"/>
    <w:rsid w:val="000830C1"/>
    <w:rsid w:val="00085A82"/>
    <w:rsid w:val="00086449"/>
    <w:rsid w:val="000876EC"/>
    <w:rsid w:val="000909C0"/>
    <w:rsid w:val="00091B11"/>
    <w:rsid w:val="0009400B"/>
    <w:rsid w:val="00095D18"/>
    <w:rsid w:val="000970F9"/>
    <w:rsid w:val="00097784"/>
    <w:rsid w:val="000A1AD3"/>
    <w:rsid w:val="000A2473"/>
    <w:rsid w:val="000A412F"/>
    <w:rsid w:val="000A45CA"/>
    <w:rsid w:val="000B3971"/>
    <w:rsid w:val="000B6E7B"/>
    <w:rsid w:val="000B7134"/>
    <w:rsid w:val="000C56AC"/>
    <w:rsid w:val="000C7083"/>
    <w:rsid w:val="000D045B"/>
    <w:rsid w:val="000D30D1"/>
    <w:rsid w:val="000D3D65"/>
    <w:rsid w:val="000D488F"/>
    <w:rsid w:val="000D7745"/>
    <w:rsid w:val="000E1DE9"/>
    <w:rsid w:val="000E2765"/>
    <w:rsid w:val="000F13CD"/>
    <w:rsid w:val="000F1545"/>
    <w:rsid w:val="000F32C4"/>
    <w:rsid w:val="000F3516"/>
    <w:rsid w:val="000F4AEF"/>
    <w:rsid w:val="000F7F6B"/>
    <w:rsid w:val="00101357"/>
    <w:rsid w:val="001023CA"/>
    <w:rsid w:val="001029C2"/>
    <w:rsid w:val="00104379"/>
    <w:rsid w:val="00104F4B"/>
    <w:rsid w:val="00111F13"/>
    <w:rsid w:val="00112BD0"/>
    <w:rsid w:val="00114AE7"/>
    <w:rsid w:val="00114F3B"/>
    <w:rsid w:val="00120536"/>
    <w:rsid w:val="00120E67"/>
    <w:rsid w:val="00121691"/>
    <w:rsid w:val="0012488A"/>
    <w:rsid w:val="001277B3"/>
    <w:rsid w:val="001312A6"/>
    <w:rsid w:val="00133C95"/>
    <w:rsid w:val="00133CDA"/>
    <w:rsid w:val="00137696"/>
    <w:rsid w:val="00140BC5"/>
    <w:rsid w:val="0014695C"/>
    <w:rsid w:val="00146ED1"/>
    <w:rsid w:val="00146F2A"/>
    <w:rsid w:val="00150886"/>
    <w:rsid w:val="00150C06"/>
    <w:rsid w:val="00153FFA"/>
    <w:rsid w:val="00155587"/>
    <w:rsid w:val="001559BE"/>
    <w:rsid w:val="001567A8"/>
    <w:rsid w:val="0016018E"/>
    <w:rsid w:val="001607D0"/>
    <w:rsid w:val="00160983"/>
    <w:rsid w:val="001610F3"/>
    <w:rsid w:val="0016227F"/>
    <w:rsid w:val="00164725"/>
    <w:rsid w:val="001662C7"/>
    <w:rsid w:val="00166406"/>
    <w:rsid w:val="00170589"/>
    <w:rsid w:val="001735AF"/>
    <w:rsid w:val="0017368D"/>
    <w:rsid w:val="00177A63"/>
    <w:rsid w:val="00180775"/>
    <w:rsid w:val="001807CE"/>
    <w:rsid w:val="00180EC4"/>
    <w:rsid w:val="00183265"/>
    <w:rsid w:val="00183A28"/>
    <w:rsid w:val="0018492B"/>
    <w:rsid w:val="001853AA"/>
    <w:rsid w:val="001858C2"/>
    <w:rsid w:val="0018699D"/>
    <w:rsid w:val="001902FA"/>
    <w:rsid w:val="001910BF"/>
    <w:rsid w:val="00192D9F"/>
    <w:rsid w:val="001948F0"/>
    <w:rsid w:val="001949C6"/>
    <w:rsid w:val="001A00BE"/>
    <w:rsid w:val="001A1780"/>
    <w:rsid w:val="001A24A5"/>
    <w:rsid w:val="001B249B"/>
    <w:rsid w:val="001B3139"/>
    <w:rsid w:val="001B43D2"/>
    <w:rsid w:val="001B497D"/>
    <w:rsid w:val="001B6010"/>
    <w:rsid w:val="001C0814"/>
    <w:rsid w:val="001C0C6A"/>
    <w:rsid w:val="001C3EE1"/>
    <w:rsid w:val="001C4682"/>
    <w:rsid w:val="001C6C3A"/>
    <w:rsid w:val="001C7622"/>
    <w:rsid w:val="001C7E49"/>
    <w:rsid w:val="001D040F"/>
    <w:rsid w:val="001D5930"/>
    <w:rsid w:val="001D6674"/>
    <w:rsid w:val="001D7B44"/>
    <w:rsid w:val="001E08C7"/>
    <w:rsid w:val="001E402C"/>
    <w:rsid w:val="001E4845"/>
    <w:rsid w:val="001E6CA6"/>
    <w:rsid w:val="001E7430"/>
    <w:rsid w:val="001F0D92"/>
    <w:rsid w:val="001F2780"/>
    <w:rsid w:val="001F2A76"/>
    <w:rsid w:val="001F2E0E"/>
    <w:rsid w:val="001F6F57"/>
    <w:rsid w:val="001F7FCB"/>
    <w:rsid w:val="00200132"/>
    <w:rsid w:val="002018FF"/>
    <w:rsid w:val="00202DAA"/>
    <w:rsid w:val="00203171"/>
    <w:rsid w:val="0020319D"/>
    <w:rsid w:val="00204695"/>
    <w:rsid w:val="002061FE"/>
    <w:rsid w:val="00206256"/>
    <w:rsid w:val="00206AA9"/>
    <w:rsid w:val="0021237C"/>
    <w:rsid w:val="002149EF"/>
    <w:rsid w:val="002150E8"/>
    <w:rsid w:val="00217D94"/>
    <w:rsid w:val="00222DE1"/>
    <w:rsid w:val="002274BA"/>
    <w:rsid w:val="00230A99"/>
    <w:rsid w:val="00232800"/>
    <w:rsid w:val="002330F5"/>
    <w:rsid w:val="00235B6C"/>
    <w:rsid w:val="00240516"/>
    <w:rsid w:val="00240CAD"/>
    <w:rsid w:val="00243737"/>
    <w:rsid w:val="00251419"/>
    <w:rsid w:val="00252562"/>
    <w:rsid w:val="00261CE3"/>
    <w:rsid w:val="00264D79"/>
    <w:rsid w:val="00267D51"/>
    <w:rsid w:val="00273BC7"/>
    <w:rsid w:val="00273C8A"/>
    <w:rsid w:val="002744EB"/>
    <w:rsid w:val="00276E7E"/>
    <w:rsid w:val="00281B10"/>
    <w:rsid w:val="002823B8"/>
    <w:rsid w:val="00284390"/>
    <w:rsid w:val="00285AC9"/>
    <w:rsid w:val="002869C0"/>
    <w:rsid w:val="00286FD9"/>
    <w:rsid w:val="0029256A"/>
    <w:rsid w:val="00294F93"/>
    <w:rsid w:val="002955B6"/>
    <w:rsid w:val="002969B0"/>
    <w:rsid w:val="00297993"/>
    <w:rsid w:val="002A14A2"/>
    <w:rsid w:val="002A3358"/>
    <w:rsid w:val="002A51C1"/>
    <w:rsid w:val="002B31A8"/>
    <w:rsid w:val="002B7422"/>
    <w:rsid w:val="002C1315"/>
    <w:rsid w:val="002C19BA"/>
    <w:rsid w:val="002C381B"/>
    <w:rsid w:val="002C4669"/>
    <w:rsid w:val="002D1257"/>
    <w:rsid w:val="002D1886"/>
    <w:rsid w:val="002D3247"/>
    <w:rsid w:val="002D3D06"/>
    <w:rsid w:val="002D3E8C"/>
    <w:rsid w:val="002D74C7"/>
    <w:rsid w:val="002D7805"/>
    <w:rsid w:val="002E0053"/>
    <w:rsid w:val="002E12D1"/>
    <w:rsid w:val="002E1BD0"/>
    <w:rsid w:val="002E55B9"/>
    <w:rsid w:val="002E6140"/>
    <w:rsid w:val="002E6426"/>
    <w:rsid w:val="002F016F"/>
    <w:rsid w:val="002F1251"/>
    <w:rsid w:val="002F15FE"/>
    <w:rsid w:val="002F2B43"/>
    <w:rsid w:val="002F436B"/>
    <w:rsid w:val="002F4885"/>
    <w:rsid w:val="002F6CF7"/>
    <w:rsid w:val="002F7364"/>
    <w:rsid w:val="003006A2"/>
    <w:rsid w:val="00300A26"/>
    <w:rsid w:val="0030347F"/>
    <w:rsid w:val="00305887"/>
    <w:rsid w:val="003060CD"/>
    <w:rsid w:val="00307951"/>
    <w:rsid w:val="003079FB"/>
    <w:rsid w:val="003105B6"/>
    <w:rsid w:val="00310899"/>
    <w:rsid w:val="00314CE0"/>
    <w:rsid w:val="00315877"/>
    <w:rsid w:val="0032057B"/>
    <w:rsid w:val="00321A3D"/>
    <w:rsid w:val="00321AB1"/>
    <w:rsid w:val="0032289E"/>
    <w:rsid w:val="00322C9D"/>
    <w:rsid w:val="00324169"/>
    <w:rsid w:val="003244CA"/>
    <w:rsid w:val="00324D01"/>
    <w:rsid w:val="00327672"/>
    <w:rsid w:val="0033164A"/>
    <w:rsid w:val="00332BA3"/>
    <w:rsid w:val="00333312"/>
    <w:rsid w:val="00335B6E"/>
    <w:rsid w:val="0033677C"/>
    <w:rsid w:val="00337FCD"/>
    <w:rsid w:val="00341EE8"/>
    <w:rsid w:val="0034350A"/>
    <w:rsid w:val="00343820"/>
    <w:rsid w:val="00346151"/>
    <w:rsid w:val="00352164"/>
    <w:rsid w:val="00352A29"/>
    <w:rsid w:val="00353A6E"/>
    <w:rsid w:val="00353BDB"/>
    <w:rsid w:val="00353E63"/>
    <w:rsid w:val="00354A18"/>
    <w:rsid w:val="00354D8C"/>
    <w:rsid w:val="003577EB"/>
    <w:rsid w:val="00357CE4"/>
    <w:rsid w:val="0036197D"/>
    <w:rsid w:val="00362FA9"/>
    <w:rsid w:val="003654EE"/>
    <w:rsid w:val="003655ED"/>
    <w:rsid w:val="00365C83"/>
    <w:rsid w:val="00365D85"/>
    <w:rsid w:val="003663D7"/>
    <w:rsid w:val="00367D3E"/>
    <w:rsid w:val="00370779"/>
    <w:rsid w:val="00372E6D"/>
    <w:rsid w:val="0037445F"/>
    <w:rsid w:val="00376235"/>
    <w:rsid w:val="00376929"/>
    <w:rsid w:val="00376C2F"/>
    <w:rsid w:val="0038636D"/>
    <w:rsid w:val="00386976"/>
    <w:rsid w:val="00386A12"/>
    <w:rsid w:val="00387E4E"/>
    <w:rsid w:val="00387E96"/>
    <w:rsid w:val="003908B0"/>
    <w:rsid w:val="00391BC6"/>
    <w:rsid w:val="00393206"/>
    <w:rsid w:val="003950AC"/>
    <w:rsid w:val="003974A2"/>
    <w:rsid w:val="003A06D1"/>
    <w:rsid w:val="003A4F13"/>
    <w:rsid w:val="003A591E"/>
    <w:rsid w:val="003A5D9A"/>
    <w:rsid w:val="003A744F"/>
    <w:rsid w:val="003B03AF"/>
    <w:rsid w:val="003B04ED"/>
    <w:rsid w:val="003B04FD"/>
    <w:rsid w:val="003B3036"/>
    <w:rsid w:val="003B3169"/>
    <w:rsid w:val="003B54C2"/>
    <w:rsid w:val="003B5F33"/>
    <w:rsid w:val="003B5FCD"/>
    <w:rsid w:val="003B6076"/>
    <w:rsid w:val="003B6095"/>
    <w:rsid w:val="003C3680"/>
    <w:rsid w:val="003C3E45"/>
    <w:rsid w:val="003C704E"/>
    <w:rsid w:val="003C7B7B"/>
    <w:rsid w:val="003D1638"/>
    <w:rsid w:val="003D17F3"/>
    <w:rsid w:val="003D2DC6"/>
    <w:rsid w:val="003D3CF9"/>
    <w:rsid w:val="003D5798"/>
    <w:rsid w:val="003E26AC"/>
    <w:rsid w:val="003E2C04"/>
    <w:rsid w:val="003E3B62"/>
    <w:rsid w:val="003E6872"/>
    <w:rsid w:val="003E7B67"/>
    <w:rsid w:val="003F00BC"/>
    <w:rsid w:val="003F0902"/>
    <w:rsid w:val="003F3BD6"/>
    <w:rsid w:val="003F4199"/>
    <w:rsid w:val="003F5131"/>
    <w:rsid w:val="003F5B27"/>
    <w:rsid w:val="003F625D"/>
    <w:rsid w:val="003F629F"/>
    <w:rsid w:val="003F6BF5"/>
    <w:rsid w:val="003F7237"/>
    <w:rsid w:val="00402E04"/>
    <w:rsid w:val="004041C4"/>
    <w:rsid w:val="00405B3A"/>
    <w:rsid w:val="00406E9D"/>
    <w:rsid w:val="004118F0"/>
    <w:rsid w:val="00411A02"/>
    <w:rsid w:val="00415C01"/>
    <w:rsid w:val="00415ECC"/>
    <w:rsid w:val="00421399"/>
    <w:rsid w:val="00421559"/>
    <w:rsid w:val="004221C0"/>
    <w:rsid w:val="00423B88"/>
    <w:rsid w:val="00423F1A"/>
    <w:rsid w:val="00424693"/>
    <w:rsid w:val="00427CE9"/>
    <w:rsid w:val="00431FDA"/>
    <w:rsid w:val="00432024"/>
    <w:rsid w:val="00433600"/>
    <w:rsid w:val="00434F7B"/>
    <w:rsid w:val="00435284"/>
    <w:rsid w:val="00435756"/>
    <w:rsid w:val="00437383"/>
    <w:rsid w:val="004410FB"/>
    <w:rsid w:val="00441287"/>
    <w:rsid w:val="00442BEF"/>
    <w:rsid w:val="00442DA2"/>
    <w:rsid w:val="004430E4"/>
    <w:rsid w:val="00443A02"/>
    <w:rsid w:val="004443AB"/>
    <w:rsid w:val="0045075A"/>
    <w:rsid w:val="00450EDC"/>
    <w:rsid w:val="004629EB"/>
    <w:rsid w:val="00463F5D"/>
    <w:rsid w:val="0046593A"/>
    <w:rsid w:val="00467290"/>
    <w:rsid w:val="0047062D"/>
    <w:rsid w:val="00473ABD"/>
    <w:rsid w:val="00473B71"/>
    <w:rsid w:val="004769B6"/>
    <w:rsid w:val="00476B75"/>
    <w:rsid w:val="00477539"/>
    <w:rsid w:val="004806B4"/>
    <w:rsid w:val="004830B6"/>
    <w:rsid w:val="004848EA"/>
    <w:rsid w:val="0048537F"/>
    <w:rsid w:val="00485714"/>
    <w:rsid w:val="004858B2"/>
    <w:rsid w:val="004861BB"/>
    <w:rsid w:val="00486CA9"/>
    <w:rsid w:val="00490C71"/>
    <w:rsid w:val="00491713"/>
    <w:rsid w:val="00491C61"/>
    <w:rsid w:val="00492077"/>
    <w:rsid w:val="004A06ED"/>
    <w:rsid w:val="004A2630"/>
    <w:rsid w:val="004A34E5"/>
    <w:rsid w:val="004A42F8"/>
    <w:rsid w:val="004A46D2"/>
    <w:rsid w:val="004B006A"/>
    <w:rsid w:val="004B10CF"/>
    <w:rsid w:val="004B1E4C"/>
    <w:rsid w:val="004B43CE"/>
    <w:rsid w:val="004B43D8"/>
    <w:rsid w:val="004B579F"/>
    <w:rsid w:val="004B5C13"/>
    <w:rsid w:val="004B66BA"/>
    <w:rsid w:val="004C0FF9"/>
    <w:rsid w:val="004D01A4"/>
    <w:rsid w:val="004D033C"/>
    <w:rsid w:val="004D0BBC"/>
    <w:rsid w:val="004D5108"/>
    <w:rsid w:val="004D537D"/>
    <w:rsid w:val="004D5F34"/>
    <w:rsid w:val="004E07B3"/>
    <w:rsid w:val="004E0F84"/>
    <w:rsid w:val="004E104C"/>
    <w:rsid w:val="004E1347"/>
    <w:rsid w:val="004E1456"/>
    <w:rsid w:val="004E1F9F"/>
    <w:rsid w:val="004E35D0"/>
    <w:rsid w:val="004E4ECE"/>
    <w:rsid w:val="004E5545"/>
    <w:rsid w:val="004E5C73"/>
    <w:rsid w:val="004E5F18"/>
    <w:rsid w:val="004E6E5D"/>
    <w:rsid w:val="004E7EF5"/>
    <w:rsid w:val="004F1C8D"/>
    <w:rsid w:val="004F5B76"/>
    <w:rsid w:val="004F5DC5"/>
    <w:rsid w:val="004F60E4"/>
    <w:rsid w:val="004F626F"/>
    <w:rsid w:val="004F6B97"/>
    <w:rsid w:val="004F797A"/>
    <w:rsid w:val="004F7D54"/>
    <w:rsid w:val="00500622"/>
    <w:rsid w:val="00502804"/>
    <w:rsid w:val="00506BFA"/>
    <w:rsid w:val="005072C9"/>
    <w:rsid w:val="00510FCB"/>
    <w:rsid w:val="00512E4A"/>
    <w:rsid w:val="005131AB"/>
    <w:rsid w:val="0051334C"/>
    <w:rsid w:val="00513F2E"/>
    <w:rsid w:val="00516206"/>
    <w:rsid w:val="0051765A"/>
    <w:rsid w:val="00520724"/>
    <w:rsid w:val="0052085C"/>
    <w:rsid w:val="005248F5"/>
    <w:rsid w:val="005256C6"/>
    <w:rsid w:val="00525E77"/>
    <w:rsid w:val="00530597"/>
    <w:rsid w:val="005306EE"/>
    <w:rsid w:val="00530806"/>
    <w:rsid w:val="00530B72"/>
    <w:rsid w:val="00533B76"/>
    <w:rsid w:val="0053554B"/>
    <w:rsid w:val="00536918"/>
    <w:rsid w:val="00536D6C"/>
    <w:rsid w:val="00536F5D"/>
    <w:rsid w:val="00545929"/>
    <w:rsid w:val="00546784"/>
    <w:rsid w:val="005476A0"/>
    <w:rsid w:val="00550488"/>
    <w:rsid w:val="00550A6D"/>
    <w:rsid w:val="005513D5"/>
    <w:rsid w:val="00551D37"/>
    <w:rsid w:val="00552D78"/>
    <w:rsid w:val="00553DAF"/>
    <w:rsid w:val="00553FDA"/>
    <w:rsid w:val="005551AE"/>
    <w:rsid w:val="005570FE"/>
    <w:rsid w:val="00557355"/>
    <w:rsid w:val="00557A27"/>
    <w:rsid w:val="0056041E"/>
    <w:rsid w:val="00560A32"/>
    <w:rsid w:val="00560BA7"/>
    <w:rsid w:val="00561FC1"/>
    <w:rsid w:val="005621AF"/>
    <w:rsid w:val="00563011"/>
    <w:rsid w:val="00564563"/>
    <w:rsid w:val="005659A1"/>
    <w:rsid w:val="0056638C"/>
    <w:rsid w:val="0057230A"/>
    <w:rsid w:val="00575518"/>
    <w:rsid w:val="0057597F"/>
    <w:rsid w:val="0057608C"/>
    <w:rsid w:val="00576703"/>
    <w:rsid w:val="00577C8D"/>
    <w:rsid w:val="00577DDC"/>
    <w:rsid w:val="005818A3"/>
    <w:rsid w:val="00582922"/>
    <w:rsid w:val="00585E55"/>
    <w:rsid w:val="00587F2C"/>
    <w:rsid w:val="00592CA7"/>
    <w:rsid w:val="0059380F"/>
    <w:rsid w:val="005948D3"/>
    <w:rsid w:val="00595DF8"/>
    <w:rsid w:val="00596FF7"/>
    <w:rsid w:val="005A1B94"/>
    <w:rsid w:val="005A2D12"/>
    <w:rsid w:val="005A3044"/>
    <w:rsid w:val="005A489E"/>
    <w:rsid w:val="005A6AF0"/>
    <w:rsid w:val="005A732E"/>
    <w:rsid w:val="005B0745"/>
    <w:rsid w:val="005B080D"/>
    <w:rsid w:val="005B181B"/>
    <w:rsid w:val="005B2620"/>
    <w:rsid w:val="005B39E7"/>
    <w:rsid w:val="005B4A79"/>
    <w:rsid w:val="005B6061"/>
    <w:rsid w:val="005C24F6"/>
    <w:rsid w:val="005C26AF"/>
    <w:rsid w:val="005C56C1"/>
    <w:rsid w:val="005D10B2"/>
    <w:rsid w:val="005D1C13"/>
    <w:rsid w:val="005D2164"/>
    <w:rsid w:val="005D3569"/>
    <w:rsid w:val="005D3B6F"/>
    <w:rsid w:val="005D410F"/>
    <w:rsid w:val="005D794B"/>
    <w:rsid w:val="005D7D56"/>
    <w:rsid w:val="005E0251"/>
    <w:rsid w:val="005E093F"/>
    <w:rsid w:val="005E0CC6"/>
    <w:rsid w:val="005E0D57"/>
    <w:rsid w:val="005E619C"/>
    <w:rsid w:val="005F0A6D"/>
    <w:rsid w:val="005F0F1A"/>
    <w:rsid w:val="005F22E4"/>
    <w:rsid w:val="005F37FA"/>
    <w:rsid w:val="005F72C7"/>
    <w:rsid w:val="005F772D"/>
    <w:rsid w:val="005F7CEC"/>
    <w:rsid w:val="006015F6"/>
    <w:rsid w:val="00604461"/>
    <w:rsid w:val="00605734"/>
    <w:rsid w:val="00606A6D"/>
    <w:rsid w:val="00614F05"/>
    <w:rsid w:val="00616645"/>
    <w:rsid w:val="00617C84"/>
    <w:rsid w:val="006201B8"/>
    <w:rsid w:val="00624BC6"/>
    <w:rsid w:val="00624F74"/>
    <w:rsid w:val="006259AD"/>
    <w:rsid w:val="00627412"/>
    <w:rsid w:val="00632A43"/>
    <w:rsid w:val="006347EC"/>
    <w:rsid w:val="0063560B"/>
    <w:rsid w:val="0063562D"/>
    <w:rsid w:val="00636D7F"/>
    <w:rsid w:val="0063710A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63E4"/>
    <w:rsid w:val="00667BB0"/>
    <w:rsid w:val="00675072"/>
    <w:rsid w:val="0067534A"/>
    <w:rsid w:val="006753D5"/>
    <w:rsid w:val="00681F02"/>
    <w:rsid w:val="0068490F"/>
    <w:rsid w:val="00685B0E"/>
    <w:rsid w:val="00685B7A"/>
    <w:rsid w:val="00686C67"/>
    <w:rsid w:val="00686FC0"/>
    <w:rsid w:val="006905F9"/>
    <w:rsid w:val="00696B7F"/>
    <w:rsid w:val="006A253B"/>
    <w:rsid w:val="006A3468"/>
    <w:rsid w:val="006A449A"/>
    <w:rsid w:val="006A4708"/>
    <w:rsid w:val="006A4DA8"/>
    <w:rsid w:val="006A55F1"/>
    <w:rsid w:val="006A7431"/>
    <w:rsid w:val="006B1E07"/>
    <w:rsid w:val="006B5344"/>
    <w:rsid w:val="006B7BB0"/>
    <w:rsid w:val="006C0629"/>
    <w:rsid w:val="006C117D"/>
    <w:rsid w:val="006C2B08"/>
    <w:rsid w:val="006C4602"/>
    <w:rsid w:val="006C72EB"/>
    <w:rsid w:val="006C7499"/>
    <w:rsid w:val="006D25D9"/>
    <w:rsid w:val="006D3390"/>
    <w:rsid w:val="006D39F5"/>
    <w:rsid w:val="006D4B83"/>
    <w:rsid w:val="006E162A"/>
    <w:rsid w:val="006E5474"/>
    <w:rsid w:val="006E5DEC"/>
    <w:rsid w:val="006E700D"/>
    <w:rsid w:val="006F0F14"/>
    <w:rsid w:val="006F3B1C"/>
    <w:rsid w:val="006F3F4C"/>
    <w:rsid w:val="006F5191"/>
    <w:rsid w:val="006F5451"/>
    <w:rsid w:val="00700B74"/>
    <w:rsid w:val="00705357"/>
    <w:rsid w:val="00705AE4"/>
    <w:rsid w:val="0071032F"/>
    <w:rsid w:val="00712580"/>
    <w:rsid w:val="00715037"/>
    <w:rsid w:val="00722C3F"/>
    <w:rsid w:val="00723E53"/>
    <w:rsid w:val="00724BEB"/>
    <w:rsid w:val="00727114"/>
    <w:rsid w:val="007306C0"/>
    <w:rsid w:val="00734981"/>
    <w:rsid w:val="007364F6"/>
    <w:rsid w:val="007365C9"/>
    <w:rsid w:val="0073796D"/>
    <w:rsid w:val="00737D8D"/>
    <w:rsid w:val="007400DB"/>
    <w:rsid w:val="00740387"/>
    <w:rsid w:val="00740CAE"/>
    <w:rsid w:val="0074113F"/>
    <w:rsid w:val="00744AA0"/>
    <w:rsid w:val="00744B61"/>
    <w:rsid w:val="00746883"/>
    <w:rsid w:val="00746934"/>
    <w:rsid w:val="00750506"/>
    <w:rsid w:val="00751A89"/>
    <w:rsid w:val="00752EF5"/>
    <w:rsid w:val="00753CFE"/>
    <w:rsid w:val="007553A0"/>
    <w:rsid w:val="00757F0F"/>
    <w:rsid w:val="007605DF"/>
    <w:rsid w:val="007610A9"/>
    <w:rsid w:val="00761338"/>
    <w:rsid w:val="0076139C"/>
    <w:rsid w:val="0076233D"/>
    <w:rsid w:val="0076378E"/>
    <w:rsid w:val="00764711"/>
    <w:rsid w:val="00765286"/>
    <w:rsid w:val="00765F9F"/>
    <w:rsid w:val="0076674D"/>
    <w:rsid w:val="007674C3"/>
    <w:rsid w:val="007723C1"/>
    <w:rsid w:val="007751B1"/>
    <w:rsid w:val="007767B1"/>
    <w:rsid w:val="00776C43"/>
    <w:rsid w:val="00782287"/>
    <w:rsid w:val="00784962"/>
    <w:rsid w:val="00786812"/>
    <w:rsid w:val="00787C6C"/>
    <w:rsid w:val="00790F21"/>
    <w:rsid w:val="00791C77"/>
    <w:rsid w:val="00792FE3"/>
    <w:rsid w:val="0079477A"/>
    <w:rsid w:val="00794F5B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4C16"/>
    <w:rsid w:val="007B5694"/>
    <w:rsid w:val="007B726E"/>
    <w:rsid w:val="007C250C"/>
    <w:rsid w:val="007C3B5B"/>
    <w:rsid w:val="007C722E"/>
    <w:rsid w:val="007D11EE"/>
    <w:rsid w:val="007D1456"/>
    <w:rsid w:val="007D3998"/>
    <w:rsid w:val="007D62DE"/>
    <w:rsid w:val="007D723D"/>
    <w:rsid w:val="007E05C0"/>
    <w:rsid w:val="007E2ED3"/>
    <w:rsid w:val="007E4C69"/>
    <w:rsid w:val="007E6AC7"/>
    <w:rsid w:val="007F025F"/>
    <w:rsid w:val="007F1CD1"/>
    <w:rsid w:val="007F27DB"/>
    <w:rsid w:val="00802179"/>
    <w:rsid w:val="008026EF"/>
    <w:rsid w:val="00803A68"/>
    <w:rsid w:val="00803F58"/>
    <w:rsid w:val="0080703B"/>
    <w:rsid w:val="00807CF4"/>
    <w:rsid w:val="00811D2D"/>
    <w:rsid w:val="00812B0E"/>
    <w:rsid w:val="00814EAA"/>
    <w:rsid w:val="00815AB2"/>
    <w:rsid w:val="00815AED"/>
    <w:rsid w:val="00816C34"/>
    <w:rsid w:val="00821C99"/>
    <w:rsid w:val="008225F8"/>
    <w:rsid w:val="00824C43"/>
    <w:rsid w:val="00824E78"/>
    <w:rsid w:val="00825CEC"/>
    <w:rsid w:val="0082611C"/>
    <w:rsid w:val="0082727E"/>
    <w:rsid w:val="00830DD1"/>
    <w:rsid w:val="008311EE"/>
    <w:rsid w:val="00831920"/>
    <w:rsid w:val="00833606"/>
    <w:rsid w:val="00835054"/>
    <w:rsid w:val="0083575B"/>
    <w:rsid w:val="00835983"/>
    <w:rsid w:val="00835C0B"/>
    <w:rsid w:val="008368C8"/>
    <w:rsid w:val="00841EB1"/>
    <w:rsid w:val="008440E3"/>
    <w:rsid w:val="00844A02"/>
    <w:rsid w:val="008454DC"/>
    <w:rsid w:val="008456A0"/>
    <w:rsid w:val="00846EE1"/>
    <w:rsid w:val="0084766C"/>
    <w:rsid w:val="008506EA"/>
    <w:rsid w:val="00851046"/>
    <w:rsid w:val="00851CEC"/>
    <w:rsid w:val="00854D4E"/>
    <w:rsid w:val="008616E5"/>
    <w:rsid w:val="008619E9"/>
    <w:rsid w:val="00867226"/>
    <w:rsid w:val="00867A6B"/>
    <w:rsid w:val="00871C2C"/>
    <w:rsid w:val="008738EB"/>
    <w:rsid w:val="00880305"/>
    <w:rsid w:val="00882512"/>
    <w:rsid w:val="00892D37"/>
    <w:rsid w:val="00895250"/>
    <w:rsid w:val="008959E2"/>
    <w:rsid w:val="00895CBA"/>
    <w:rsid w:val="008A17D3"/>
    <w:rsid w:val="008A76B6"/>
    <w:rsid w:val="008B0060"/>
    <w:rsid w:val="008B01B3"/>
    <w:rsid w:val="008B083A"/>
    <w:rsid w:val="008B08C3"/>
    <w:rsid w:val="008B33FB"/>
    <w:rsid w:val="008B342E"/>
    <w:rsid w:val="008C4891"/>
    <w:rsid w:val="008C6C14"/>
    <w:rsid w:val="008C767A"/>
    <w:rsid w:val="008D4C53"/>
    <w:rsid w:val="008D6498"/>
    <w:rsid w:val="008D6BF7"/>
    <w:rsid w:val="008D7103"/>
    <w:rsid w:val="008D7E10"/>
    <w:rsid w:val="008E0035"/>
    <w:rsid w:val="008E1743"/>
    <w:rsid w:val="008E2553"/>
    <w:rsid w:val="008E2563"/>
    <w:rsid w:val="008E3650"/>
    <w:rsid w:val="008E4060"/>
    <w:rsid w:val="008E408B"/>
    <w:rsid w:val="008E5276"/>
    <w:rsid w:val="008E6EEC"/>
    <w:rsid w:val="008F06F9"/>
    <w:rsid w:val="008F0B13"/>
    <w:rsid w:val="008F1CEB"/>
    <w:rsid w:val="008F4B5F"/>
    <w:rsid w:val="008F521D"/>
    <w:rsid w:val="00900175"/>
    <w:rsid w:val="00901145"/>
    <w:rsid w:val="00906263"/>
    <w:rsid w:val="00906CCB"/>
    <w:rsid w:val="009073CA"/>
    <w:rsid w:val="00911328"/>
    <w:rsid w:val="009117E0"/>
    <w:rsid w:val="00911A27"/>
    <w:rsid w:val="00911EDF"/>
    <w:rsid w:val="009128DE"/>
    <w:rsid w:val="00914E01"/>
    <w:rsid w:val="0091609E"/>
    <w:rsid w:val="00916A46"/>
    <w:rsid w:val="0092067B"/>
    <w:rsid w:val="009213AD"/>
    <w:rsid w:val="00926D9F"/>
    <w:rsid w:val="009270B6"/>
    <w:rsid w:val="0092716D"/>
    <w:rsid w:val="00927D4F"/>
    <w:rsid w:val="0093552E"/>
    <w:rsid w:val="00935BAB"/>
    <w:rsid w:val="00937676"/>
    <w:rsid w:val="0094004C"/>
    <w:rsid w:val="009404FD"/>
    <w:rsid w:val="009409A9"/>
    <w:rsid w:val="00942DC5"/>
    <w:rsid w:val="00942FF7"/>
    <w:rsid w:val="00944924"/>
    <w:rsid w:val="009451EE"/>
    <w:rsid w:val="00950ED3"/>
    <w:rsid w:val="00951D37"/>
    <w:rsid w:val="00952141"/>
    <w:rsid w:val="00960613"/>
    <w:rsid w:val="00961035"/>
    <w:rsid w:val="00963E73"/>
    <w:rsid w:val="00963FC5"/>
    <w:rsid w:val="009649E5"/>
    <w:rsid w:val="00964E33"/>
    <w:rsid w:val="00967788"/>
    <w:rsid w:val="00967FAC"/>
    <w:rsid w:val="009701AC"/>
    <w:rsid w:val="00971F57"/>
    <w:rsid w:val="00974ACA"/>
    <w:rsid w:val="00976BBA"/>
    <w:rsid w:val="00983C41"/>
    <w:rsid w:val="00983DC1"/>
    <w:rsid w:val="00984D80"/>
    <w:rsid w:val="00992879"/>
    <w:rsid w:val="0099425F"/>
    <w:rsid w:val="00996BBE"/>
    <w:rsid w:val="009971EF"/>
    <w:rsid w:val="009973BD"/>
    <w:rsid w:val="009A01F5"/>
    <w:rsid w:val="009A44EA"/>
    <w:rsid w:val="009A660E"/>
    <w:rsid w:val="009A767B"/>
    <w:rsid w:val="009B13A2"/>
    <w:rsid w:val="009B13F2"/>
    <w:rsid w:val="009B1745"/>
    <w:rsid w:val="009C07AB"/>
    <w:rsid w:val="009C1954"/>
    <w:rsid w:val="009C2627"/>
    <w:rsid w:val="009C4E47"/>
    <w:rsid w:val="009D30C8"/>
    <w:rsid w:val="009D47D3"/>
    <w:rsid w:val="009E0BEE"/>
    <w:rsid w:val="009E1793"/>
    <w:rsid w:val="009E2ABB"/>
    <w:rsid w:val="009E34A3"/>
    <w:rsid w:val="009E4029"/>
    <w:rsid w:val="009E5DC5"/>
    <w:rsid w:val="009E639E"/>
    <w:rsid w:val="009E6EFC"/>
    <w:rsid w:val="009E7A07"/>
    <w:rsid w:val="009F0699"/>
    <w:rsid w:val="009F0C21"/>
    <w:rsid w:val="009F1216"/>
    <w:rsid w:val="009F178D"/>
    <w:rsid w:val="009F1D68"/>
    <w:rsid w:val="009F4F4E"/>
    <w:rsid w:val="009F555C"/>
    <w:rsid w:val="00A00AC8"/>
    <w:rsid w:val="00A00F20"/>
    <w:rsid w:val="00A02793"/>
    <w:rsid w:val="00A04869"/>
    <w:rsid w:val="00A05FEB"/>
    <w:rsid w:val="00A06C41"/>
    <w:rsid w:val="00A07BB3"/>
    <w:rsid w:val="00A07FE3"/>
    <w:rsid w:val="00A10D69"/>
    <w:rsid w:val="00A14690"/>
    <w:rsid w:val="00A147B9"/>
    <w:rsid w:val="00A1590E"/>
    <w:rsid w:val="00A161B2"/>
    <w:rsid w:val="00A16E50"/>
    <w:rsid w:val="00A179D2"/>
    <w:rsid w:val="00A2208A"/>
    <w:rsid w:val="00A27870"/>
    <w:rsid w:val="00A31CCB"/>
    <w:rsid w:val="00A32041"/>
    <w:rsid w:val="00A34C62"/>
    <w:rsid w:val="00A34E36"/>
    <w:rsid w:val="00A35E9D"/>
    <w:rsid w:val="00A40852"/>
    <w:rsid w:val="00A429C2"/>
    <w:rsid w:val="00A42FF1"/>
    <w:rsid w:val="00A433E8"/>
    <w:rsid w:val="00A4510E"/>
    <w:rsid w:val="00A47116"/>
    <w:rsid w:val="00A5118B"/>
    <w:rsid w:val="00A53051"/>
    <w:rsid w:val="00A53FD1"/>
    <w:rsid w:val="00A561C8"/>
    <w:rsid w:val="00A563F1"/>
    <w:rsid w:val="00A565E3"/>
    <w:rsid w:val="00A57412"/>
    <w:rsid w:val="00A6056F"/>
    <w:rsid w:val="00A605EA"/>
    <w:rsid w:val="00A614C9"/>
    <w:rsid w:val="00A6175C"/>
    <w:rsid w:val="00A6279D"/>
    <w:rsid w:val="00A637F6"/>
    <w:rsid w:val="00A6622F"/>
    <w:rsid w:val="00A671E4"/>
    <w:rsid w:val="00A67271"/>
    <w:rsid w:val="00A675EF"/>
    <w:rsid w:val="00A678FC"/>
    <w:rsid w:val="00A706A6"/>
    <w:rsid w:val="00A709C2"/>
    <w:rsid w:val="00A72E24"/>
    <w:rsid w:val="00A73563"/>
    <w:rsid w:val="00A7731D"/>
    <w:rsid w:val="00A77C0C"/>
    <w:rsid w:val="00A82866"/>
    <w:rsid w:val="00A82B32"/>
    <w:rsid w:val="00A83021"/>
    <w:rsid w:val="00A8336B"/>
    <w:rsid w:val="00A862D3"/>
    <w:rsid w:val="00A92C70"/>
    <w:rsid w:val="00A955F6"/>
    <w:rsid w:val="00A95AD0"/>
    <w:rsid w:val="00A96648"/>
    <w:rsid w:val="00A97601"/>
    <w:rsid w:val="00AA0750"/>
    <w:rsid w:val="00AA0AF3"/>
    <w:rsid w:val="00AA1F9C"/>
    <w:rsid w:val="00AA2AFA"/>
    <w:rsid w:val="00AA374B"/>
    <w:rsid w:val="00AA6944"/>
    <w:rsid w:val="00AA7BE7"/>
    <w:rsid w:val="00AB041C"/>
    <w:rsid w:val="00AB4734"/>
    <w:rsid w:val="00AB54DE"/>
    <w:rsid w:val="00AB7C17"/>
    <w:rsid w:val="00AC3B11"/>
    <w:rsid w:val="00AC4CCD"/>
    <w:rsid w:val="00AC7674"/>
    <w:rsid w:val="00AD027D"/>
    <w:rsid w:val="00AD13C3"/>
    <w:rsid w:val="00AD1C72"/>
    <w:rsid w:val="00AD1ED2"/>
    <w:rsid w:val="00AD623E"/>
    <w:rsid w:val="00AD791E"/>
    <w:rsid w:val="00AE04E1"/>
    <w:rsid w:val="00AE3E32"/>
    <w:rsid w:val="00AE4B56"/>
    <w:rsid w:val="00AE6358"/>
    <w:rsid w:val="00AF203B"/>
    <w:rsid w:val="00AF6346"/>
    <w:rsid w:val="00B00EE2"/>
    <w:rsid w:val="00B00F42"/>
    <w:rsid w:val="00B010C2"/>
    <w:rsid w:val="00B018E0"/>
    <w:rsid w:val="00B01E3A"/>
    <w:rsid w:val="00B033AE"/>
    <w:rsid w:val="00B055C4"/>
    <w:rsid w:val="00B06180"/>
    <w:rsid w:val="00B0709F"/>
    <w:rsid w:val="00B114AE"/>
    <w:rsid w:val="00B126D2"/>
    <w:rsid w:val="00B1324A"/>
    <w:rsid w:val="00B14BD7"/>
    <w:rsid w:val="00B165C1"/>
    <w:rsid w:val="00B20B30"/>
    <w:rsid w:val="00B21930"/>
    <w:rsid w:val="00B2197A"/>
    <w:rsid w:val="00B2327C"/>
    <w:rsid w:val="00B243B7"/>
    <w:rsid w:val="00B24DE1"/>
    <w:rsid w:val="00B262C5"/>
    <w:rsid w:val="00B265A8"/>
    <w:rsid w:val="00B27756"/>
    <w:rsid w:val="00B30199"/>
    <w:rsid w:val="00B31521"/>
    <w:rsid w:val="00B3542D"/>
    <w:rsid w:val="00B3647F"/>
    <w:rsid w:val="00B37647"/>
    <w:rsid w:val="00B41FF9"/>
    <w:rsid w:val="00B427B8"/>
    <w:rsid w:val="00B43C40"/>
    <w:rsid w:val="00B53DD7"/>
    <w:rsid w:val="00B54EF4"/>
    <w:rsid w:val="00B56F51"/>
    <w:rsid w:val="00B577E2"/>
    <w:rsid w:val="00B60530"/>
    <w:rsid w:val="00B64D91"/>
    <w:rsid w:val="00B650E1"/>
    <w:rsid w:val="00B66771"/>
    <w:rsid w:val="00B66E1D"/>
    <w:rsid w:val="00B70CFD"/>
    <w:rsid w:val="00B71962"/>
    <w:rsid w:val="00B73599"/>
    <w:rsid w:val="00B74344"/>
    <w:rsid w:val="00B7511D"/>
    <w:rsid w:val="00B840BC"/>
    <w:rsid w:val="00B843D5"/>
    <w:rsid w:val="00B849BA"/>
    <w:rsid w:val="00B84D5A"/>
    <w:rsid w:val="00B953E6"/>
    <w:rsid w:val="00BA119B"/>
    <w:rsid w:val="00BA2A29"/>
    <w:rsid w:val="00BA2E49"/>
    <w:rsid w:val="00BA3DA5"/>
    <w:rsid w:val="00BA4FF1"/>
    <w:rsid w:val="00BB05E4"/>
    <w:rsid w:val="00BB456F"/>
    <w:rsid w:val="00BB4735"/>
    <w:rsid w:val="00BB543D"/>
    <w:rsid w:val="00BB6FAC"/>
    <w:rsid w:val="00BB762D"/>
    <w:rsid w:val="00BC2170"/>
    <w:rsid w:val="00BC35DB"/>
    <w:rsid w:val="00BD1B41"/>
    <w:rsid w:val="00BD4139"/>
    <w:rsid w:val="00BD5277"/>
    <w:rsid w:val="00BD56FF"/>
    <w:rsid w:val="00BD779E"/>
    <w:rsid w:val="00BE1913"/>
    <w:rsid w:val="00BE1CEC"/>
    <w:rsid w:val="00BE1EF5"/>
    <w:rsid w:val="00BE336E"/>
    <w:rsid w:val="00BE43DC"/>
    <w:rsid w:val="00BE6AC7"/>
    <w:rsid w:val="00BE6E0C"/>
    <w:rsid w:val="00BF012F"/>
    <w:rsid w:val="00BF0B52"/>
    <w:rsid w:val="00BF0F9A"/>
    <w:rsid w:val="00BF1945"/>
    <w:rsid w:val="00BF309C"/>
    <w:rsid w:val="00BF36C1"/>
    <w:rsid w:val="00BF375B"/>
    <w:rsid w:val="00BF43AC"/>
    <w:rsid w:val="00BF50BD"/>
    <w:rsid w:val="00BF62C0"/>
    <w:rsid w:val="00BF65BD"/>
    <w:rsid w:val="00BF7225"/>
    <w:rsid w:val="00C05056"/>
    <w:rsid w:val="00C056A1"/>
    <w:rsid w:val="00C06056"/>
    <w:rsid w:val="00C06312"/>
    <w:rsid w:val="00C069FF"/>
    <w:rsid w:val="00C06E18"/>
    <w:rsid w:val="00C10528"/>
    <w:rsid w:val="00C12B19"/>
    <w:rsid w:val="00C12D86"/>
    <w:rsid w:val="00C14DB8"/>
    <w:rsid w:val="00C216EB"/>
    <w:rsid w:val="00C2193A"/>
    <w:rsid w:val="00C23411"/>
    <w:rsid w:val="00C25120"/>
    <w:rsid w:val="00C25C46"/>
    <w:rsid w:val="00C31EC7"/>
    <w:rsid w:val="00C34775"/>
    <w:rsid w:val="00C37BC0"/>
    <w:rsid w:val="00C40CF5"/>
    <w:rsid w:val="00C43751"/>
    <w:rsid w:val="00C4398E"/>
    <w:rsid w:val="00C44A59"/>
    <w:rsid w:val="00C44BF8"/>
    <w:rsid w:val="00C46951"/>
    <w:rsid w:val="00C4776D"/>
    <w:rsid w:val="00C506B3"/>
    <w:rsid w:val="00C507AD"/>
    <w:rsid w:val="00C50AE3"/>
    <w:rsid w:val="00C51BE4"/>
    <w:rsid w:val="00C568E3"/>
    <w:rsid w:val="00C56C77"/>
    <w:rsid w:val="00C64E3F"/>
    <w:rsid w:val="00C6505F"/>
    <w:rsid w:val="00C6567D"/>
    <w:rsid w:val="00C66483"/>
    <w:rsid w:val="00C67509"/>
    <w:rsid w:val="00C714A3"/>
    <w:rsid w:val="00C77BD6"/>
    <w:rsid w:val="00C8046F"/>
    <w:rsid w:val="00C80E7B"/>
    <w:rsid w:val="00C81516"/>
    <w:rsid w:val="00C8286F"/>
    <w:rsid w:val="00C82C61"/>
    <w:rsid w:val="00C83338"/>
    <w:rsid w:val="00C83502"/>
    <w:rsid w:val="00C836CF"/>
    <w:rsid w:val="00C83C21"/>
    <w:rsid w:val="00C84303"/>
    <w:rsid w:val="00C90693"/>
    <w:rsid w:val="00C911C2"/>
    <w:rsid w:val="00C91344"/>
    <w:rsid w:val="00C9163F"/>
    <w:rsid w:val="00C9356B"/>
    <w:rsid w:val="00C94274"/>
    <w:rsid w:val="00C97361"/>
    <w:rsid w:val="00CA03D2"/>
    <w:rsid w:val="00CA0D61"/>
    <w:rsid w:val="00CA1D0B"/>
    <w:rsid w:val="00CA30DC"/>
    <w:rsid w:val="00CA387B"/>
    <w:rsid w:val="00CA7662"/>
    <w:rsid w:val="00CB1226"/>
    <w:rsid w:val="00CB2196"/>
    <w:rsid w:val="00CB3264"/>
    <w:rsid w:val="00CB3AF1"/>
    <w:rsid w:val="00CB673F"/>
    <w:rsid w:val="00CB72F3"/>
    <w:rsid w:val="00CC215D"/>
    <w:rsid w:val="00CC77F0"/>
    <w:rsid w:val="00CD338A"/>
    <w:rsid w:val="00CD4046"/>
    <w:rsid w:val="00CD4FD7"/>
    <w:rsid w:val="00CD583B"/>
    <w:rsid w:val="00CD70B2"/>
    <w:rsid w:val="00CD7D00"/>
    <w:rsid w:val="00CD7EA4"/>
    <w:rsid w:val="00CE312D"/>
    <w:rsid w:val="00CE3A95"/>
    <w:rsid w:val="00CE75DE"/>
    <w:rsid w:val="00CF1B72"/>
    <w:rsid w:val="00CF2749"/>
    <w:rsid w:val="00CF28DA"/>
    <w:rsid w:val="00CF2CDC"/>
    <w:rsid w:val="00CF2F07"/>
    <w:rsid w:val="00CF3F6C"/>
    <w:rsid w:val="00CF6B4E"/>
    <w:rsid w:val="00CF79BE"/>
    <w:rsid w:val="00D01456"/>
    <w:rsid w:val="00D023AF"/>
    <w:rsid w:val="00D02746"/>
    <w:rsid w:val="00D049F7"/>
    <w:rsid w:val="00D10355"/>
    <w:rsid w:val="00D1049E"/>
    <w:rsid w:val="00D12349"/>
    <w:rsid w:val="00D1550E"/>
    <w:rsid w:val="00D1727F"/>
    <w:rsid w:val="00D21024"/>
    <w:rsid w:val="00D21B88"/>
    <w:rsid w:val="00D22D33"/>
    <w:rsid w:val="00D230D7"/>
    <w:rsid w:val="00D31EF8"/>
    <w:rsid w:val="00D320DC"/>
    <w:rsid w:val="00D32506"/>
    <w:rsid w:val="00D35B2E"/>
    <w:rsid w:val="00D404C8"/>
    <w:rsid w:val="00D4245A"/>
    <w:rsid w:val="00D459CB"/>
    <w:rsid w:val="00D47B84"/>
    <w:rsid w:val="00D47BA6"/>
    <w:rsid w:val="00D5145C"/>
    <w:rsid w:val="00D521C6"/>
    <w:rsid w:val="00D53628"/>
    <w:rsid w:val="00D53CEA"/>
    <w:rsid w:val="00D63AAB"/>
    <w:rsid w:val="00D67EB7"/>
    <w:rsid w:val="00D713C7"/>
    <w:rsid w:val="00D71D8A"/>
    <w:rsid w:val="00D73F40"/>
    <w:rsid w:val="00D75894"/>
    <w:rsid w:val="00D818F5"/>
    <w:rsid w:val="00D826C1"/>
    <w:rsid w:val="00D86395"/>
    <w:rsid w:val="00D86A78"/>
    <w:rsid w:val="00D87C0B"/>
    <w:rsid w:val="00D90353"/>
    <w:rsid w:val="00D90FD1"/>
    <w:rsid w:val="00D919CC"/>
    <w:rsid w:val="00D92625"/>
    <w:rsid w:val="00D92F05"/>
    <w:rsid w:val="00D93B89"/>
    <w:rsid w:val="00D943D9"/>
    <w:rsid w:val="00D94851"/>
    <w:rsid w:val="00D957B0"/>
    <w:rsid w:val="00D95B77"/>
    <w:rsid w:val="00DA1AD4"/>
    <w:rsid w:val="00DA3534"/>
    <w:rsid w:val="00DA3562"/>
    <w:rsid w:val="00DA581C"/>
    <w:rsid w:val="00DA7DEA"/>
    <w:rsid w:val="00DB0C59"/>
    <w:rsid w:val="00DB28DE"/>
    <w:rsid w:val="00DB2E8D"/>
    <w:rsid w:val="00DB48DF"/>
    <w:rsid w:val="00DB546C"/>
    <w:rsid w:val="00DC06FB"/>
    <w:rsid w:val="00DC0B23"/>
    <w:rsid w:val="00DC14C3"/>
    <w:rsid w:val="00DC4583"/>
    <w:rsid w:val="00DC60D7"/>
    <w:rsid w:val="00DC641D"/>
    <w:rsid w:val="00DC7398"/>
    <w:rsid w:val="00DD1172"/>
    <w:rsid w:val="00DD1212"/>
    <w:rsid w:val="00DD3C47"/>
    <w:rsid w:val="00DD4281"/>
    <w:rsid w:val="00DD5F0C"/>
    <w:rsid w:val="00DD7425"/>
    <w:rsid w:val="00DE0061"/>
    <w:rsid w:val="00DE01CB"/>
    <w:rsid w:val="00DE0333"/>
    <w:rsid w:val="00DE0E6A"/>
    <w:rsid w:val="00DE27E6"/>
    <w:rsid w:val="00DE2BAF"/>
    <w:rsid w:val="00DE31E6"/>
    <w:rsid w:val="00DE38D4"/>
    <w:rsid w:val="00DE56BE"/>
    <w:rsid w:val="00DE617A"/>
    <w:rsid w:val="00DF140D"/>
    <w:rsid w:val="00DF4DF2"/>
    <w:rsid w:val="00E012B4"/>
    <w:rsid w:val="00E022BD"/>
    <w:rsid w:val="00E028E8"/>
    <w:rsid w:val="00E0515E"/>
    <w:rsid w:val="00E05A1B"/>
    <w:rsid w:val="00E0758C"/>
    <w:rsid w:val="00E07631"/>
    <w:rsid w:val="00E076C1"/>
    <w:rsid w:val="00E077E2"/>
    <w:rsid w:val="00E13D69"/>
    <w:rsid w:val="00E14506"/>
    <w:rsid w:val="00E147FB"/>
    <w:rsid w:val="00E14F0A"/>
    <w:rsid w:val="00E154AC"/>
    <w:rsid w:val="00E16E7E"/>
    <w:rsid w:val="00E17AE8"/>
    <w:rsid w:val="00E205DF"/>
    <w:rsid w:val="00E224A1"/>
    <w:rsid w:val="00E22D64"/>
    <w:rsid w:val="00E24481"/>
    <w:rsid w:val="00E24F6C"/>
    <w:rsid w:val="00E26FA3"/>
    <w:rsid w:val="00E3056F"/>
    <w:rsid w:val="00E3244B"/>
    <w:rsid w:val="00E3266E"/>
    <w:rsid w:val="00E34202"/>
    <w:rsid w:val="00E34AD9"/>
    <w:rsid w:val="00E4017F"/>
    <w:rsid w:val="00E403B6"/>
    <w:rsid w:val="00E40BE7"/>
    <w:rsid w:val="00E41FA1"/>
    <w:rsid w:val="00E42873"/>
    <w:rsid w:val="00E44C23"/>
    <w:rsid w:val="00E44ED6"/>
    <w:rsid w:val="00E456FD"/>
    <w:rsid w:val="00E5117A"/>
    <w:rsid w:val="00E53C48"/>
    <w:rsid w:val="00E54CC2"/>
    <w:rsid w:val="00E54CD1"/>
    <w:rsid w:val="00E56592"/>
    <w:rsid w:val="00E61159"/>
    <w:rsid w:val="00E6633C"/>
    <w:rsid w:val="00E6658B"/>
    <w:rsid w:val="00E7003F"/>
    <w:rsid w:val="00E70231"/>
    <w:rsid w:val="00E704D4"/>
    <w:rsid w:val="00E71967"/>
    <w:rsid w:val="00E71F93"/>
    <w:rsid w:val="00E722BB"/>
    <w:rsid w:val="00E7553B"/>
    <w:rsid w:val="00E7596F"/>
    <w:rsid w:val="00E75FBC"/>
    <w:rsid w:val="00E76BB7"/>
    <w:rsid w:val="00E76F60"/>
    <w:rsid w:val="00E81C7B"/>
    <w:rsid w:val="00E846EB"/>
    <w:rsid w:val="00E855E8"/>
    <w:rsid w:val="00E91C8C"/>
    <w:rsid w:val="00E920AB"/>
    <w:rsid w:val="00EA041A"/>
    <w:rsid w:val="00EA079A"/>
    <w:rsid w:val="00EA153E"/>
    <w:rsid w:val="00EA4189"/>
    <w:rsid w:val="00EA578E"/>
    <w:rsid w:val="00EB0F6A"/>
    <w:rsid w:val="00EB0FED"/>
    <w:rsid w:val="00EB22B7"/>
    <w:rsid w:val="00EB5E35"/>
    <w:rsid w:val="00EB7A55"/>
    <w:rsid w:val="00EC0A91"/>
    <w:rsid w:val="00EC1137"/>
    <w:rsid w:val="00EC1D0E"/>
    <w:rsid w:val="00EC2020"/>
    <w:rsid w:val="00EC2138"/>
    <w:rsid w:val="00EC3730"/>
    <w:rsid w:val="00EC3FF9"/>
    <w:rsid w:val="00EC4901"/>
    <w:rsid w:val="00ED04EF"/>
    <w:rsid w:val="00ED3F78"/>
    <w:rsid w:val="00ED4B91"/>
    <w:rsid w:val="00ED4F01"/>
    <w:rsid w:val="00EE2D5D"/>
    <w:rsid w:val="00EE2E0B"/>
    <w:rsid w:val="00EF2EED"/>
    <w:rsid w:val="00EF5F53"/>
    <w:rsid w:val="00EF6C83"/>
    <w:rsid w:val="00EF7ADC"/>
    <w:rsid w:val="00EF7BBC"/>
    <w:rsid w:val="00F02B3B"/>
    <w:rsid w:val="00F02F68"/>
    <w:rsid w:val="00F05D57"/>
    <w:rsid w:val="00F05E24"/>
    <w:rsid w:val="00F10ADA"/>
    <w:rsid w:val="00F138ED"/>
    <w:rsid w:val="00F13C8B"/>
    <w:rsid w:val="00F15156"/>
    <w:rsid w:val="00F167F1"/>
    <w:rsid w:val="00F16823"/>
    <w:rsid w:val="00F17C88"/>
    <w:rsid w:val="00F17F19"/>
    <w:rsid w:val="00F209BF"/>
    <w:rsid w:val="00F20BB5"/>
    <w:rsid w:val="00F26F8D"/>
    <w:rsid w:val="00F30D14"/>
    <w:rsid w:val="00F313F7"/>
    <w:rsid w:val="00F315A8"/>
    <w:rsid w:val="00F378CB"/>
    <w:rsid w:val="00F4004F"/>
    <w:rsid w:val="00F40330"/>
    <w:rsid w:val="00F411EB"/>
    <w:rsid w:val="00F417FD"/>
    <w:rsid w:val="00F4325B"/>
    <w:rsid w:val="00F43A93"/>
    <w:rsid w:val="00F47D41"/>
    <w:rsid w:val="00F5002D"/>
    <w:rsid w:val="00F515D5"/>
    <w:rsid w:val="00F51F4A"/>
    <w:rsid w:val="00F52123"/>
    <w:rsid w:val="00F53C44"/>
    <w:rsid w:val="00F54226"/>
    <w:rsid w:val="00F553C8"/>
    <w:rsid w:val="00F56440"/>
    <w:rsid w:val="00F57CBC"/>
    <w:rsid w:val="00F63C91"/>
    <w:rsid w:val="00F65A22"/>
    <w:rsid w:val="00F66E2F"/>
    <w:rsid w:val="00F705F1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87862"/>
    <w:rsid w:val="00F9173A"/>
    <w:rsid w:val="00F91DBD"/>
    <w:rsid w:val="00F9201C"/>
    <w:rsid w:val="00F93689"/>
    <w:rsid w:val="00F94410"/>
    <w:rsid w:val="00F94811"/>
    <w:rsid w:val="00F94DBE"/>
    <w:rsid w:val="00F950FF"/>
    <w:rsid w:val="00F96B1A"/>
    <w:rsid w:val="00F97093"/>
    <w:rsid w:val="00F97721"/>
    <w:rsid w:val="00FA0206"/>
    <w:rsid w:val="00FA176D"/>
    <w:rsid w:val="00FA19F7"/>
    <w:rsid w:val="00FA3E8E"/>
    <w:rsid w:val="00FA555C"/>
    <w:rsid w:val="00FA70CB"/>
    <w:rsid w:val="00FA7568"/>
    <w:rsid w:val="00FB0762"/>
    <w:rsid w:val="00FB150A"/>
    <w:rsid w:val="00FB188E"/>
    <w:rsid w:val="00FB40B8"/>
    <w:rsid w:val="00FB4662"/>
    <w:rsid w:val="00FB47AA"/>
    <w:rsid w:val="00FB5B67"/>
    <w:rsid w:val="00FB6AAD"/>
    <w:rsid w:val="00FC1415"/>
    <w:rsid w:val="00FC1570"/>
    <w:rsid w:val="00FC4DBB"/>
    <w:rsid w:val="00FC5B2F"/>
    <w:rsid w:val="00FC65F8"/>
    <w:rsid w:val="00FD2D28"/>
    <w:rsid w:val="00FD40C0"/>
    <w:rsid w:val="00FD59BF"/>
    <w:rsid w:val="00FD634F"/>
    <w:rsid w:val="00FD6552"/>
    <w:rsid w:val="00FE042C"/>
    <w:rsid w:val="00FE27F5"/>
    <w:rsid w:val="00FE2839"/>
    <w:rsid w:val="00FE2CD3"/>
    <w:rsid w:val="00FE3AAA"/>
    <w:rsid w:val="00FE6AD8"/>
    <w:rsid w:val="00FF087C"/>
    <w:rsid w:val="00FF12B3"/>
    <w:rsid w:val="00FF155A"/>
    <w:rsid w:val="00FF4DAB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84CB0"/>
  <w15:chartTrackingRefBased/>
  <w15:docId w15:val="{AE69594B-77D9-4842-958A-A0780F61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3E8C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F65BD"/>
    <w:pPr>
      <w:numPr>
        <w:numId w:val="96"/>
      </w:numPr>
      <w:spacing w:line="240" w:lineRule="atLeast"/>
      <w:contextualSpacing/>
    </w:pPr>
    <w:rPr>
      <w:rFonts w:ascii="Calibri" w:hAnsi="Calibri"/>
      <w:noProof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F65BD"/>
    <w:rPr>
      <w:rFonts w:ascii="Calibri" w:hAnsi="Calibri"/>
      <w:noProof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D7E10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cPr>
      <w:shd w:val="clear" w:color="auto" w:fill="FFFFFF" w:themeFill="background1"/>
    </w:tcPr>
    <w:tblStylePr w:type="firstRow">
      <w:rPr>
        <w:b w:val="0"/>
        <w:bCs/>
      </w:rPr>
    </w:tblStylePr>
    <w:tblStylePr w:type="lastRow">
      <w:rPr>
        <w:b/>
        <w:bCs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table" w:customStyle="1" w:styleId="Tabellenraster1">
    <w:name w:val="Tabellenraster1"/>
    <w:basedOn w:val="NormaleTabelle"/>
    <w:next w:val="Tabellenraster"/>
    <w:uiPriority w:val="59"/>
    <w:rsid w:val="00B73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1277B3"/>
    <w:rPr>
      <w:color w:val="808080"/>
    </w:rPr>
  </w:style>
  <w:style w:type="paragraph" w:customStyle="1" w:styleId="Transcript">
    <w:name w:val="Transcript"/>
    <w:basedOn w:val="Standard"/>
    <w:qFormat/>
    <w:rsid w:val="000D3D65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Seitenzahl">
    <w:name w:val="page number"/>
    <w:basedOn w:val="Absatz-Standardschriftart"/>
    <w:uiPriority w:val="99"/>
    <w:unhideWhenUsed/>
    <w:rsid w:val="001F2E0E"/>
  </w:style>
  <w:style w:type="paragraph" w:customStyle="1" w:styleId="mskAufgabeNummer">
    <w:name w:val="msk_Aufgabe_Nummer"/>
    <w:basedOn w:val="Standard"/>
    <w:rsid w:val="001F2E0E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Cs w:val="24"/>
      <w:lang w:eastAsia="de-DE"/>
    </w:rPr>
  </w:style>
  <w:style w:type="paragraph" w:customStyle="1" w:styleId="mskAufgabeText">
    <w:name w:val="msk_Aufgabe_Text"/>
    <w:basedOn w:val="Standard"/>
    <w:link w:val="mskAufgabeTextZchn"/>
    <w:rsid w:val="001F2E0E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1F2E0E"/>
    <w:rPr>
      <w:rFonts w:ascii="Cambria" w:eastAsia="Times New Roman" w:hAnsi="Cambria" w:cs="Times New Roman"/>
      <w:color w:val="000000"/>
      <w:lang w:eastAsia="de-DE"/>
    </w:rPr>
  </w:style>
  <w:style w:type="paragraph" w:customStyle="1" w:styleId="MittleresRaster1-Akzent21">
    <w:name w:val="Mittleres Raster 1 - Akzent 21"/>
    <w:basedOn w:val="Standard"/>
    <w:uiPriority w:val="34"/>
    <w:qFormat/>
    <w:rsid w:val="001F2E0E"/>
    <w:pPr>
      <w:keepNext/>
      <w:spacing w:line="270" w:lineRule="atLeast"/>
      <w:ind w:left="720"/>
      <w:contextualSpacing/>
    </w:pPr>
    <w:rPr>
      <w:rFonts w:ascii="Cambria" w:eastAsia="Times New Roman" w:hAnsi="Cambria" w:cs="Times New Roman"/>
      <w:color w:val="000000"/>
      <w:szCs w:val="24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color w:val="000000"/>
      <w:lang w:eastAsia="de-DE"/>
    </w:rPr>
  </w:style>
  <w:style w:type="paragraph" w:customStyle="1" w:styleId="DialogMarginalieText">
    <w:name w:val="Dialog_Marginalie_Text"/>
    <w:link w:val="DialogMarginalieTex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rsid w:val="001F2E0E"/>
    <w:pPr>
      <w:keepNext w:val="0"/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1F2E0E"/>
    <w:rPr>
      <w:rFonts w:ascii="Times New Roman" w:eastAsia="Times New Roman" w:hAnsi="Times New Roman" w:cs="Times New Roman"/>
      <w:color w:val="000000"/>
      <w:lang w:eastAsia="de-DE"/>
    </w:rPr>
  </w:style>
  <w:style w:type="character" w:customStyle="1" w:styleId="DialogZwischenzielZchn">
    <w:name w:val="Dialog_Zwischenziel Zchn"/>
    <w:link w:val="DialogZwischenziel"/>
    <w:locked/>
    <w:rsid w:val="001F2E0E"/>
    <w:rPr>
      <w:rFonts w:ascii="Arial Narrow" w:eastAsia="Times New Roman" w:hAnsi="Arial Narrow" w:cs="Times New Roman"/>
      <w:color w:val="800000"/>
      <w:lang w:eastAsia="de-DE"/>
    </w:rPr>
  </w:style>
  <w:style w:type="character" w:customStyle="1" w:styleId="DialogAufgabeNummerVZchn">
    <w:name w:val="Dialog_Aufgabe_Nummer_V Zchn"/>
    <w:link w:val="DialogAufgabeNummerV"/>
    <w:uiPriority w:val="99"/>
    <w:locked/>
    <w:rsid w:val="001F2E0E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1F2E0E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F2E0E"/>
    <w:pPr>
      <w:keepNext/>
      <w:spacing w:line="240" w:lineRule="auto"/>
    </w:pPr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F2E0E"/>
    <w:rPr>
      <w:rFonts w:ascii="Lucida Grande" w:eastAsia="Times New Roman" w:hAnsi="Lucida Grande" w:cs="Lucida Grande"/>
      <w:color w:val="000000"/>
      <w:sz w:val="24"/>
      <w:szCs w:val="24"/>
      <w:lang w:eastAsia="de-DE"/>
    </w:rPr>
  </w:style>
  <w:style w:type="paragraph" w:customStyle="1" w:styleId="DialogAufgabeNummerO">
    <w:name w:val="Dialog_Aufgabe_Nummer_O"/>
    <w:basedOn w:val="Standard"/>
    <w:link w:val="DialogAufgabeNummerOZchn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FF9900"/>
      <w:lang w:eastAsia="de-DE"/>
    </w:rPr>
  </w:style>
  <w:style w:type="paragraph" w:customStyle="1" w:styleId="DialogSprechblase">
    <w:name w:val="Dialog_Sprechblase"/>
    <w:link w:val="DialogSprechblaseZchn"/>
    <w:uiPriority w:val="99"/>
    <w:rsid w:val="001F2E0E"/>
    <w:pPr>
      <w:spacing w:after="0" w:line="270" w:lineRule="atLeast"/>
    </w:pPr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character" w:customStyle="1" w:styleId="DialogAufgabeNummerOZchn">
    <w:name w:val="Dialog_Aufgabe_Nummer_O Zchn"/>
    <w:link w:val="DialogAufgabeNummerO"/>
    <w:uiPriority w:val="99"/>
    <w:locked/>
    <w:rsid w:val="001F2E0E"/>
    <w:rPr>
      <w:rFonts w:ascii="Times New Roman" w:eastAsia="Times New Roman" w:hAnsi="Times New Roman" w:cs="Times New Roman"/>
      <w:b/>
      <w:bCs/>
      <w:color w:val="FF9900"/>
      <w:lang w:eastAsia="de-DE"/>
    </w:rPr>
  </w:style>
  <w:style w:type="character" w:customStyle="1" w:styleId="DialogMarkierungWS">
    <w:name w:val="Dialog_Markierung_WS"/>
    <w:uiPriority w:val="99"/>
    <w:rsid w:val="001F2E0E"/>
    <w:rPr>
      <w:rFonts w:cs="Times New Roman"/>
      <w:b/>
      <w:color w:val="16757C"/>
    </w:rPr>
  </w:style>
  <w:style w:type="character" w:customStyle="1" w:styleId="DialogSprechblaseZchn">
    <w:name w:val="Dialog_Sprechblase Zchn"/>
    <w:link w:val="DialogSprechblase"/>
    <w:uiPriority w:val="99"/>
    <w:locked/>
    <w:rsid w:val="001F2E0E"/>
    <w:rPr>
      <w:rFonts w:ascii="ProvidenceCV Sans" w:eastAsia="Times New Roman" w:hAnsi="ProvidenceCV Sans" w:cs="Times New Roman"/>
      <w:color w:val="000000"/>
      <w:sz w:val="20"/>
      <w:szCs w:val="20"/>
      <w:lang w:eastAsia="de-DE"/>
    </w:rPr>
  </w:style>
  <w:style w:type="paragraph" w:customStyle="1" w:styleId="DialogEtappeberschrift">
    <w:name w:val="Dialog_Etappe_Überschrift"/>
    <w:uiPriority w:val="99"/>
    <w:rsid w:val="001F2E0E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0000"/>
      <w:sz w:val="30"/>
      <w:szCs w:val="24"/>
      <w:lang w:eastAsia="de-DE"/>
    </w:rPr>
  </w:style>
  <w:style w:type="paragraph" w:customStyle="1" w:styleId="DialogEtappeV">
    <w:name w:val="Dialog_Etappe_V"/>
    <w:basedOn w:val="Standard"/>
    <w:uiPriority w:val="99"/>
    <w:rsid w:val="001F2E0E"/>
    <w:pPr>
      <w:keepNext/>
      <w:spacing w:line="270" w:lineRule="atLeast"/>
    </w:pPr>
    <w:rPr>
      <w:rFonts w:ascii="Times New Roman" w:eastAsia="Times New Roman" w:hAnsi="Times New Roman" w:cs="Times New Roman"/>
      <w:b/>
      <w:bCs/>
      <w:color w:val="008000"/>
      <w:sz w:val="30"/>
      <w:szCs w:val="24"/>
      <w:lang w:eastAsia="de-DE"/>
    </w:rPr>
  </w:style>
  <w:style w:type="paragraph" w:customStyle="1" w:styleId="DialogMarginalieberschrift">
    <w:name w:val="Dialog_Marginalie_Überschrift"/>
    <w:next w:val="DialogMarginalieText"/>
    <w:link w:val="DialogMarginalieberschriftZchn"/>
    <w:uiPriority w:val="99"/>
    <w:rsid w:val="001F2E0E"/>
    <w:pPr>
      <w:keepNext/>
      <w:spacing w:after="0" w:line="240" w:lineRule="auto"/>
    </w:pPr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character" w:customStyle="1" w:styleId="DialogMarginalieberschriftZchn">
    <w:name w:val="Dialog_Marginalie_Überschrift Zchn"/>
    <w:basedOn w:val="Absatz-Standardschriftart"/>
    <w:link w:val="DialogMarginalieberschrift"/>
    <w:uiPriority w:val="99"/>
    <w:locked/>
    <w:rsid w:val="001F2E0E"/>
    <w:rPr>
      <w:rFonts w:ascii="Times New Roman" w:eastAsia="Times New Roman" w:hAnsi="Times New Roman" w:cs="Times New Roman"/>
      <w:b/>
      <w:i/>
      <w:caps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1F2E0E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1F2E0E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DE2BAF"/>
    <w:pPr>
      <w:spacing w:line="240" w:lineRule="atLeast"/>
    </w:pPr>
    <w:rPr>
      <w:rFonts w:cstheme="minorHAnsi"/>
      <w:color w:val="000000" w:themeColor="text1"/>
      <w:sz w:val="18"/>
      <w:szCs w:val="18"/>
      <w:lang w:eastAsia="de-DE"/>
    </w:rPr>
  </w:style>
  <w:style w:type="paragraph" w:customStyle="1" w:styleId="berschriftAufgaben">
    <w:name w:val="Überschrift_Aufgaben"/>
    <w:basedOn w:val="berschrift1"/>
    <w:qFormat/>
    <w:rsid w:val="001F2E0E"/>
    <w:pPr>
      <w:spacing w:after="0" w:line="240" w:lineRule="auto"/>
    </w:pPr>
    <w:rPr>
      <w:rFonts w:ascii="Cambria" w:eastAsia="MS Gothic" w:hAnsi="Cambria" w:cs="Times New Roman"/>
      <w:bCs/>
      <w:iCs w:val="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qFormat/>
    <w:rsid w:val="001F2E0E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SOBText">
    <w:name w:val="SOB_Text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A67271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A67271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Zitat1">
    <w:name w:val="Zitat1"/>
    <w:basedOn w:val="Standard"/>
    <w:qFormat/>
    <w:rsid w:val="00DE2BAF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numbering" w:customStyle="1" w:styleId="AktuelleListe1">
    <w:name w:val="Aktuelle Liste1"/>
    <w:uiPriority w:val="99"/>
    <w:rsid w:val="00E26FA3"/>
    <w:pPr>
      <w:numPr>
        <w:numId w:val="91"/>
      </w:numPr>
    </w:pPr>
  </w:style>
  <w:style w:type="character" w:styleId="SchwacherVerweis">
    <w:name w:val="Subtle Reference"/>
    <w:aliases w:val="Bildunterschrift"/>
    <w:uiPriority w:val="31"/>
    <w:qFormat/>
    <w:rsid w:val="00E54CC2"/>
    <w:rPr>
      <w:color w:val="7F7F7F" w:themeColor="text1" w:themeTint="80"/>
      <w:sz w:val="18"/>
    </w:rPr>
  </w:style>
  <w:style w:type="paragraph" w:customStyle="1" w:styleId="NormalerText">
    <w:name w:val="Normaler Text"/>
    <w:basedOn w:val="Standard"/>
    <w:link w:val="NormalerTextZchn"/>
    <w:qFormat/>
    <w:rsid w:val="00E54CC2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character" w:customStyle="1" w:styleId="NormalerTextZchn">
    <w:name w:val="Normaler Text Zchn"/>
    <w:basedOn w:val="Absatz-Standardschriftart"/>
    <w:link w:val="NormalerText"/>
    <w:rsid w:val="00E54CC2"/>
    <w:rPr>
      <w:rFonts w:asciiTheme="majorHAnsi" w:eastAsiaTheme="majorEastAsia" w:hAnsiTheme="majorHAnsi" w:cstheme="majorBidi"/>
      <w:color w:val="000000" w:themeColor="text1"/>
      <w:sz w:val="20"/>
      <w:lang w:eastAsia="de-DE"/>
    </w:rPr>
  </w:style>
  <w:style w:type="paragraph" w:customStyle="1" w:styleId="UnterberschriftAufgabe">
    <w:name w:val="Unterüberschrift_Aufgabe"/>
    <w:basedOn w:val="Standard"/>
    <w:link w:val="UnterberschriftAufgabeZchn"/>
    <w:qFormat/>
    <w:rsid w:val="00E54CC2"/>
    <w:pPr>
      <w:spacing w:before="120" w:after="120"/>
    </w:pPr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character" w:customStyle="1" w:styleId="UnterberschriftAufgabeZchn">
    <w:name w:val="Unterüberschrift_Aufgabe Zchn"/>
    <w:basedOn w:val="Absatz-Standardschriftart"/>
    <w:link w:val="UnterberschriftAufgabe"/>
    <w:rsid w:val="00E54CC2"/>
    <w:rPr>
      <w:rFonts w:ascii="Calibri" w:eastAsiaTheme="majorEastAsia" w:hAnsi="Calibri" w:cs="Calibri"/>
      <w:b/>
      <w:noProof/>
      <w:color w:val="327A86"/>
      <w:sz w:val="24"/>
      <w:szCs w:val="24"/>
      <w:lang w:eastAsia="de-DE"/>
    </w:rPr>
  </w:style>
  <w:style w:type="paragraph" w:customStyle="1" w:styleId="tabelle">
    <w:name w:val="tabelle"/>
    <w:basedOn w:val="NormalerText"/>
    <w:link w:val="tabelleZchn"/>
    <w:qFormat/>
    <w:rsid w:val="00E54CC2"/>
    <w:pPr>
      <w:spacing w:line="0" w:lineRule="atLeast"/>
    </w:pPr>
    <w:rPr>
      <w:noProof/>
      <w:sz w:val="4"/>
      <w:szCs w:val="6"/>
    </w:rPr>
  </w:style>
  <w:style w:type="character" w:customStyle="1" w:styleId="tabelleZchn">
    <w:name w:val="tabelle Zchn"/>
    <w:basedOn w:val="NormalerTextZchn"/>
    <w:link w:val="tabelle"/>
    <w:rsid w:val="00E54CC2"/>
    <w:rPr>
      <w:rFonts w:asciiTheme="majorHAnsi" w:eastAsiaTheme="majorEastAsia" w:hAnsiTheme="majorHAnsi" w:cstheme="majorBidi"/>
      <w:noProof/>
      <w:color w:val="000000" w:themeColor="text1"/>
      <w:sz w:val="4"/>
      <w:szCs w:val="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4C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83.png"/><Relationship Id="rId21" Type="http://schemas.openxmlformats.org/officeDocument/2006/relationships/image" Target="media/image8.wmf"/><Relationship Id="rId47" Type="http://schemas.openxmlformats.org/officeDocument/2006/relationships/image" Target="media/image23.png"/><Relationship Id="rId63" Type="http://schemas.openxmlformats.org/officeDocument/2006/relationships/image" Target="media/image33.png"/><Relationship Id="rId68" Type="http://schemas.openxmlformats.org/officeDocument/2006/relationships/header" Target="header6.xml"/><Relationship Id="rId84" Type="http://schemas.openxmlformats.org/officeDocument/2006/relationships/image" Target="media/image50.wmf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6" Type="http://schemas.openxmlformats.org/officeDocument/2006/relationships/footer" Target="footer2.xml"/><Relationship Id="rId107" Type="http://schemas.openxmlformats.org/officeDocument/2006/relationships/image" Target="media/image73.png"/><Relationship Id="rId11" Type="http://schemas.openxmlformats.org/officeDocument/2006/relationships/hyperlink" Target="http://www.mathe-sicher-koennen.dzlm.de/bpd" TargetMode="External"/><Relationship Id="rId32" Type="http://schemas.openxmlformats.org/officeDocument/2006/relationships/image" Target="media/image20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image" Target="media/image68.png"/><Relationship Id="rId5" Type="http://schemas.openxmlformats.org/officeDocument/2006/relationships/webSettings" Target="webSetting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22" Type="http://schemas.openxmlformats.org/officeDocument/2006/relationships/image" Target="media/image9.wmf"/><Relationship Id="rId27" Type="http://schemas.openxmlformats.org/officeDocument/2006/relationships/image" Target="media/image15.png"/><Relationship Id="rId48" Type="http://schemas.openxmlformats.org/officeDocument/2006/relationships/image" Target="media/image24.png"/><Relationship Id="rId64" Type="http://schemas.openxmlformats.org/officeDocument/2006/relationships/image" Target="media/image34.png"/><Relationship Id="rId69" Type="http://schemas.openxmlformats.org/officeDocument/2006/relationships/footer" Target="footer4.xml"/><Relationship Id="rId113" Type="http://schemas.openxmlformats.org/officeDocument/2006/relationships/image" Target="media/image79.png"/><Relationship Id="rId118" Type="http://schemas.openxmlformats.org/officeDocument/2006/relationships/image" Target="media/image84.wmf"/><Relationship Id="rId80" Type="http://schemas.openxmlformats.org/officeDocument/2006/relationships/image" Target="media/image46.png"/><Relationship Id="rId85" Type="http://schemas.openxmlformats.org/officeDocument/2006/relationships/image" Target="media/image51.wmf"/><Relationship Id="rId12" Type="http://schemas.openxmlformats.org/officeDocument/2006/relationships/hyperlink" Target="https://dzlm.de/vam/msk-bruchstreifen.html" TargetMode="External"/><Relationship Id="rId17" Type="http://schemas.openxmlformats.org/officeDocument/2006/relationships/header" Target="header3.xml"/><Relationship Id="rId33" Type="http://schemas.openxmlformats.org/officeDocument/2006/relationships/image" Target="media/image21.png"/><Relationship Id="rId59" Type="http://schemas.openxmlformats.org/officeDocument/2006/relationships/image" Target="media/image29.pn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54" Type="http://schemas.microsoft.com/office/2007/relationships/hdphoto" Target="media/hdphoto1.wdp"/><Relationship Id="rId70" Type="http://schemas.openxmlformats.org/officeDocument/2006/relationships/header" Target="header7.xml"/><Relationship Id="rId75" Type="http://schemas.openxmlformats.org/officeDocument/2006/relationships/image" Target="media/image41.wmf"/><Relationship Id="rId91" Type="http://schemas.openxmlformats.org/officeDocument/2006/relationships/image" Target="media/image57.wmf"/><Relationship Id="rId96" Type="http://schemas.openxmlformats.org/officeDocument/2006/relationships/image" Target="media/image6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6.png"/><Relationship Id="rId49" Type="http://schemas.openxmlformats.org/officeDocument/2006/relationships/hyperlink" Target="https://vam.dzlm.de/vams/apps/Bruchstreifen.html" TargetMode="External"/><Relationship Id="rId57" Type="http://schemas.openxmlformats.org/officeDocument/2006/relationships/image" Target="media/image27.png"/><Relationship Id="rId106" Type="http://schemas.openxmlformats.org/officeDocument/2006/relationships/image" Target="media/image72.wmf"/><Relationship Id="rId114" Type="http://schemas.openxmlformats.org/officeDocument/2006/relationships/image" Target="media/image80.png"/><Relationship Id="rId119" Type="http://schemas.openxmlformats.org/officeDocument/2006/relationships/header" Target="header9.xml"/><Relationship Id="rId10" Type="http://schemas.openxmlformats.org/officeDocument/2006/relationships/image" Target="media/image5.png"/><Relationship Id="rId31" Type="http://schemas.openxmlformats.org/officeDocument/2006/relationships/image" Target="media/image19.png"/><Relationship Id="rId52" Type="http://schemas.openxmlformats.org/officeDocument/2006/relationships/image" Target="media/image250.png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image" Target="media/image44.wmf"/><Relationship Id="rId81" Type="http://schemas.openxmlformats.org/officeDocument/2006/relationships/image" Target="media/image47.wmf"/><Relationship Id="rId86" Type="http://schemas.openxmlformats.org/officeDocument/2006/relationships/image" Target="media/image52.wmf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109" Type="http://schemas.openxmlformats.org/officeDocument/2006/relationships/image" Target="media/image75.png"/><Relationship Id="rId34" Type="http://schemas.openxmlformats.org/officeDocument/2006/relationships/image" Target="media/image22.svg"/><Relationship Id="rId55" Type="http://schemas.openxmlformats.org/officeDocument/2006/relationships/image" Target="media/image26.png"/><Relationship Id="rId76" Type="http://schemas.openxmlformats.org/officeDocument/2006/relationships/image" Target="media/image42.pn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header" Target="header10.xml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header" Target="header4.xml"/><Relationship Id="rId66" Type="http://schemas.openxmlformats.org/officeDocument/2006/relationships/image" Target="media/image36.jpeg"/><Relationship Id="rId87" Type="http://schemas.openxmlformats.org/officeDocument/2006/relationships/image" Target="media/image53.wmf"/><Relationship Id="rId110" Type="http://schemas.openxmlformats.org/officeDocument/2006/relationships/image" Target="media/image76.png"/><Relationship Id="rId115" Type="http://schemas.openxmlformats.org/officeDocument/2006/relationships/image" Target="media/image81.png"/><Relationship Id="rId61" Type="http://schemas.openxmlformats.org/officeDocument/2006/relationships/image" Target="media/image31.jpeg"/><Relationship Id="rId82" Type="http://schemas.openxmlformats.org/officeDocument/2006/relationships/image" Target="media/image48.wmf"/><Relationship Id="rId19" Type="http://schemas.openxmlformats.org/officeDocument/2006/relationships/image" Target="media/image6.wmf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56" Type="http://schemas.microsoft.com/office/2007/relationships/hdphoto" Target="media/hdphoto2.wdp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8" Type="http://schemas.openxmlformats.org/officeDocument/2006/relationships/image" Target="media/image3.png"/><Relationship Id="rId72" Type="http://schemas.openxmlformats.org/officeDocument/2006/relationships/footer" Target="footer5.xml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3.wmf"/><Relationship Id="rId46" Type="http://schemas.openxmlformats.org/officeDocument/2006/relationships/image" Target="media/image260.png"/><Relationship Id="rId67" Type="http://schemas.openxmlformats.org/officeDocument/2006/relationships/header" Target="header5.xml"/><Relationship Id="rId116" Type="http://schemas.openxmlformats.org/officeDocument/2006/relationships/image" Target="media/image82.wmf"/><Relationship Id="rId20" Type="http://schemas.openxmlformats.org/officeDocument/2006/relationships/image" Target="media/image7.wmf"/><Relationship Id="rId62" Type="http://schemas.openxmlformats.org/officeDocument/2006/relationships/image" Target="media/image32.png"/><Relationship Id="rId83" Type="http://schemas.openxmlformats.org/officeDocument/2006/relationships/image" Target="media/image49.wmf"/><Relationship Id="rId88" Type="http://schemas.openxmlformats.org/officeDocument/2006/relationships/image" Target="media/image54.wmf"/><Relationship Id="rId111" Type="http://schemas.openxmlformats.org/officeDocument/2006/relationships/image" Target="media/image77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7.emf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38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8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D8014-D4D8-49E8-A939-BE9B6B518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14</Pages>
  <Words>2353</Words>
  <Characters>14827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2026-02-04T10:54:00Z</cp:lastPrinted>
  <dcterms:created xsi:type="dcterms:W3CDTF">2026-03-11T18:05:00Z</dcterms:created>
  <dcterms:modified xsi:type="dcterms:W3CDTF">2026-03-11T18:05:00Z</dcterms:modified>
</cp:coreProperties>
</file>