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10528" behindDoc="1" locked="0" layoutInCell="1" allowOverlap="1" wp14:anchorId="26190F56" wp14:editId="433EA33A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18BA5EC8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2E124137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40DF4F0A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Dieses Material wurde durch Andrea Schink &amp; Susanne Prediger in 2014 konzipiert und in 2023 für die 2. Auflage leicht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5B6061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EAF85B4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Andrea Schink &amp; Susanne Prediger (2023).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. Open Educational Resources unter mathe-sicher-koennen.dzlm.de/bpd/#B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mathe-sicher-koennen.dzlm.de/bpd.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544"/>
        <w:gridCol w:w="3827"/>
        <w:gridCol w:w="567"/>
      </w:tblGrid>
      <w:tr w:rsidR="00DD1172" w:rsidRPr="005B6061" w14:paraId="198BF580" w14:textId="77777777" w:rsidTr="00DD1172">
        <w:tc>
          <w:tcPr>
            <w:tcW w:w="780" w:type="dxa"/>
          </w:tcPr>
          <w:bookmarkEnd w:id="0"/>
          <w:p w14:paraId="629DF81E" w14:textId="470F82D7" w:rsidR="00DD1172" w:rsidRPr="005B6061" w:rsidRDefault="00DD1172" w:rsidP="00DD1172">
            <w:pPr>
              <w:pStyle w:val="berschrift1"/>
              <w:spacing w:line="240" w:lineRule="auto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505" w:type="dxa"/>
            <w:gridSpan w:val="4"/>
          </w:tcPr>
          <w:p w14:paraId="61447010" w14:textId="0512578E" w:rsidR="00DD1172" w:rsidRPr="005B6061" w:rsidRDefault="00DD1172" w:rsidP="00DD1172">
            <w:pPr>
              <w:pStyle w:val="berschrift1"/>
              <w:spacing w:line="240" w:lineRule="auto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</w:rPr>
              <w:t xml:space="preserve">Kann ich Brüche gleichnamig machen? </w:t>
            </w:r>
          </w:p>
        </w:tc>
      </w:tr>
      <w:tr w:rsidR="00DD1172" w:rsidRPr="005B6061" w14:paraId="0F5875F5" w14:textId="77777777" w:rsidTr="00DD1172">
        <w:tc>
          <w:tcPr>
            <w:tcW w:w="780" w:type="dxa"/>
          </w:tcPr>
          <w:p w14:paraId="0E5E23EA" w14:textId="77777777" w:rsidR="00DD1172" w:rsidRPr="005B6061" w:rsidRDefault="00DD1172" w:rsidP="00DD1172">
            <w:pPr>
              <w:pStyle w:val="berschrift2"/>
              <w:spacing w:before="120"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505" w:type="dxa"/>
            <w:gridSpan w:val="4"/>
          </w:tcPr>
          <w:p w14:paraId="77A851D6" w14:textId="25CA8AE8" w:rsidR="00DD1172" w:rsidRPr="005B6061" w:rsidRDefault="00DD1172" w:rsidP="00DD1172">
            <w:pPr>
              <w:pStyle w:val="berschrift2"/>
              <w:spacing w:before="120"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mit Streifen finden</w:t>
            </w:r>
            <w:r w:rsidRPr="005B6061">
              <w:rPr>
                <w:color w:val="70BCC9" w:themeColor="text2" w:themeTint="99"/>
              </w:rPr>
              <w:tab/>
              <w:t xml:space="preserve"> </w:t>
            </w:r>
          </w:p>
        </w:tc>
      </w:tr>
      <w:tr w:rsidR="00DD1172" w:rsidRPr="005B6061" w14:paraId="49B35413" w14:textId="77777777" w:rsidTr="00DD1172">
        <w:trPr>
          <w:trHeight w:val="222"/>
        </w:trPr>
        <w:tc>
          <w:tcPr>
            <w:tcW w:w="780" w:type="dxa"/>
          </w:tcPr>
          <w:p w14:paraId="4FB1EB2E" w14:textId="77777777" w:rsidR="00DD1172" w:rsidRPr="005B6061" w:rsidRDefault="00DD1172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a)</w:t>
            </w:r>
          </w:p>
        </w:tc>
        <w:tc>
          <w:tcPr>
            <w:tcW w:w="7938" w:type="dxa"/>
            <w:gridSpan w:val="3"/>
          </w:tcPr>
          <w:p w14:paraId="77981FDF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Schreibe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20B97E3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58400" behindDoc="0" locked="0" layoutInCell="1" allowOverlap="1" wp14:anchorId="4E5CC069" wp14:editId="7AAB6290">
                  <wp:simplePos x="0" y="0"/>
                  <wp:positionH relativeFrom="margin">
                    <wp:align>center</wp:align>
                  </wp:positionH>
                  <wp:positionV relativeFrom="margin">
                    <wp:posOffset>303530</wp:posOffset>
                  </wp:positionV>
                  <wp:extent cx="2333625" cy="1045380"/>
                  <wp:effectExtent l="0" t="0" r="0" b="254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CEAC44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60B38D82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348A824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6746D7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15972D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55092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500C5DC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DD1172" w:rsidRPr="005B6061" w14:paraId="5F6D747A" w14:textId="77777777" w:rsidTr="00DD1172">
        <w:trPr>
          <w:trHeight w:val="233"/>
        </w:trPr>
        <w:tc>
          <w:tcPr>
            <w:tcW w:w="780" w:type="dxa"/>
          </w:tcPr>
          <w:p w14:paraId="4E79F822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3"/>
            <w:tcBorders>
              <w:bottom w:val="single" w:sz="4" w:space="0" w:color="BFBFBF" w:themeColor="background1" w:themeShade="BF"/>
            </w:tcBorders>
          </w:tcPr>
          <w:p w14:paraId="3831192D" w14:textId="0EA324A8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  <w:noProof/>
              </w:rPr>
              <w:t>Erkläre, wie du den Nenner gefunden hast: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nil"/>
            </w:tcBorders>
          </w:tcPr>
          <w:p w14:paraId="4E9FB19B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D1172" w:rsidRPr="005B6061" w14:paraId="3CD33FE0" w14:textId="77777777" w:rsidTr="00DD1172">
        <w:trPr>
          <w:trHeight w:val="1411"/>
        </w:trPr>
        <w:tc>
          <w:tcPr>
            <w:tcW w:w="780" w:type="dxa"/>
            <w:tcBorders>
              <w:right w:val="single" w:sz="4" w:space="0" w:color="BFBFBF" w:themeColor="background1" w:themeShade="BF"/>
            </w:tcBorders>
          </w:tcPr>
          <w:p w14:paraId="6C41E6D7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41BB98" w14:textId="50A1A026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6FC688DD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2E7D6D8A" w14:textId="7D8EA6FD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5958B06D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BFBFBF" w:themeColor="background1" w:themeShade="BF"/>
            </w:tcBorders>
          </w:tcPr>
          <w:p w14:paraId="3A753085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D1172" w:rsidRPr="005B6061" w14:paraId="4C35540F" w14:textId="77777777" w:rsidTr="00DD1172">
        <w:trPr>
          <w:trHeight w:val="266"/>
        </w:trPr>
        <w:tc>
          <w:tcPr>
            <w:tcW w:w="780" w:type="dxa"/>
          </w:tcPr>
          <w:p w14:paraId="0F463AE3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top w:val="single" w:sz="4" w:space="0" w:color="BFBFBF" w:themeColor="background1" w:themeShade="BF"/>
            </w:tcBorders>
          </w:tcPr>
          <w:p w14:paraId="144DC705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44" w:type="dxa"/>
            <w:tcBorders>
              <w:top w:val="single" w:sz="4" w:space="0" w:color="BFBFBF" w:themeColor="background1" w:themeShade="BF"/>
            </w:tcBorders>
          </w:tcPr>
          <w:p w14:paraId="06D8D945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3827" w:type="dxa"/>
            <w:tcBorders>
              <w:top w:val="single" w:sz="4" w:space="0" w:color="BFBFBF" w:themeColor="background1" w:themeShade="BF"/>
            </w:tcBorders>
          </w:tcPr>
          <w:p w14:paraId="4813E65C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7" w:type="dxa"/>
          </w:tcPr>
          <w:p w14:paraId="3E793D66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D1172" w:rsidRPr="005B6061" w14:paraId="37D267BF" w14:textId="77777777" w:rsidTr="00DD1172">
        <w:trPr>
          <w:trHeight w:val="3351"/>
        </w:trPr>
        <w:tc>
          <w:tcPr>
            <w:tcW w:w="780" w:type="dxa"/>
          </w:tcPr>
          <w:p w14:paraId="34E6B3C5" w14:textId="77777777" w:rsidR="00DD1172" w:rsidRPr="005B6061" w:rsidRDefault="00DD1172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b)</w:t>
            </w:r>
          </w:p>
        </w:tc>
        <w:tc>
          <w:tcPr>
            <w:tcW w:w="7938" w:type="dxa"/>
            <w:gridSpan w:val="3"/>
          </w:tcPr>
          <w:p w14:paraId="118B4AC3" w14:textId="0F30C482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Zeichne zuerst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im </w:t>
            </w:r>
            <w:r w:rsidR="004E35D0" w:rsidRPr="005B6061">
              <w:rPr>
                <w:rFonts w:ascii="Calibri" w:hAnsi="Calibri"/>
                <w:noProof/>
              </w:rPr>
              <w:t>Drittel</w:t>
            </w:r>
            <w:r w:rsidRPr="005B6061">
              <w:rPr>
                <w:rFonts w:ascii="Calibri" w:hAnsi="Calibri"/>
                <w:noProof/>
              </w:rPr>
              <w:t xml:space="preserve">-Streifen ein. Zeichne dann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im</w:t>
            </w:r>
            <w:r w:rsidR="004E35D0" w:rsidRPr="005B6061">
              <w:rPr>
                <w:rFonts w:ascii="Calibri" w:hAnsi="Calibri"/>
                <w:noProof/>
              </w:rPr>
              <w:t xml:space="preserve"> Viertel</w:t>
            </w:r>
            <w:r w:rsidRPr="005B6061">
              <w:rPr>
                <w:rFonts w:ascii="Calibri" w:hAnsi="Calibri"/>
                <w:noProof/>
              </w:rPr>
              <w:t xml:space="preserve">-Streifen ein. </w:t>
            </w:r>
          </w:p>
          <w:p w14:paraId="27BFC52D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FC1AE1" w14:textId="5CEF59C9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Im </w:t>
            </w:r>
            <w:r w:rsidR="004E35D0" w:rsidRPr="005B6061">
              <w:rPr>
                <w:rFonts w:ascii="Calibri" w:hAnsi="Calibri"/>
                <w:noProof/>
              </w:rPr>
              <w:t>Drittel-</w:t>
            </w:r>
            <w:r w:rsidRPr="005B6061">
              <w:rPr>
                <w:rFonts w:ascii="Calibri" w:hAnsi="Calibri"/>
                <w:noProof/>
              </w:rPr>
              <w:t xml:space="preserve">Streifen kann man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gut einzeichnen,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aber nicht. </w:t>
            </w:r>
            <w:r w:rsidRPr="005B6061">
              <w:rPr>
                <w:rFonts w:ascii="Calibri" w:hAnsi="Calibri"/>
                <w:noProof/>
              </w:rPr>
              <w:br/>
              <w:t xml:space="preserve">       In welchem Streifen kann man beide Brüche gleichzeitig gut einzeichnen? </w:t>
            </w:r>
            <w:r w:rsidRPr="005B6061">
              <w:rPr>
                <w:rFonts w:ascii="Calibri" w:hAnsi="Calibri"/>
                <w:noProof/>
              </w:rPr>
              <w:br/>
              <w:t xml:space="preserve">       Teile den letzten Streifen so ein und markiere darin beide verfeinerten Anteile.</w:t>
            </w:r>
          </w:p>
          <w:p w14:paraId="1C9FE0D0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55328" behindDoc="0" locked="0" layoutInCell="1" allowOverlap="1" wp14:anchorId="7590D5E1" wp14:editId="1321B6A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805273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1E7C9D0" w14:textId="77777777" w:rsidR="00DD1172" w:rsidRPr="005B6061" w:rsidRDefault="00DD117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57376" behindDoc="0" locked="0" layoutInCell="1" allowOverlap="1" wp14:anchorId="10E14C03" wp14:editId="2CD8225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56352" behindDoc="0" locked="0" layoutInCell="1" allowOverlap="1" wp14:anchorId="2C5768CE" wp14:editId="0F683C2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543607B4" w14:textId="5D8CC5B4" w:rsidR="00DD1172" w:rsidRPr="005B6061" w:rsidRDefault="00DD1172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13E07FA0" w14:textId="77777777" w:rsidR="00A67271" w:rsidRPr="005B6061" w:rsidRDefault="00A67271" w:rsidP="00DD1172">
      <w:pPr>
        <w:spacing w:line="240" w:lineRule="atLeast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111"/>
        <w:gridCol w:w="3827"/>
        <w:gridCol w:w="567"/>
      </w:tblGrid>
      <w:tr w:rsidR="00A67271" w:rsidRPr="005B6061" w14:paraId="03DF19D2" w14:textId="77777777" w:rsidTr="00003BB0">
        <w:tc>
          <w:tcPr>
            <w:tcW w:w="780" w:type="dxa"/>
          </w:tcPr>
          <w:p w14:paraId="268CE67B" w14:textId="77777777" w:rsidR="00A67271" w:rsidRPr="005B6061" w:rsidRDefault="00A67271" w:rsidP="00DD1172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505" w:type="dxa"/>
            <w:gridSpan w:val="3"/>
          </w:tcPr>
          <w:p w14:paraId="7D9CCFDC" w14:textId="6E87B0E7" w:rsidR="00A67271" w:rsidRPr="005B6061" w:rsidRDefault="00A67271" w:rsidP="00DD1172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A67271" w:rsidRPr="005B6061" w14:paraId="0CBE0DAA" w14:textId="77777777" w:rsidTr="00003BB0">
        <w:trPr>
          <w:trHeight w:val="266"/>
        </w:trPr>
        <w:tc>
          <w:tcPr>
            <w:tcW w:w="780" w:type="dxa"/>
          </w:tcPr>
          <w:p w14:paraId="20EE3A2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6E3A7C41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567" w:type="dxa"/>
          </w:tcPr>
          <w:p w14:paraId="54BDB46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12B83F7E" w14:textId="77777777" w:rsidTr="00003BB0">
        <w:trPr>
          <w:trHeight w:val="266"/>
        </w:trPr>
        <w:tc>
          <w:tcPr>
            <w:tcW w:w="780" w:type="dxa"/>
          </w:tcPr>
          <w:p w14:paraId="721EE21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25D54495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1B4DE1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04B81A14" w14:textId="77777777" w:rsidTr="00003BB0">
        <w:trPr>
          <w:trHeight w:val="931"/>
        </w:trPr>
        <w:tc>
          <w:tcPr>
            <w:tcW w:w="780" w:type="dxa"/>
          </w:tcPr>
          <w:p w14:paraId="41688E48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2731E7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49184" behindDoc="0" locked="0" layoutInCell="1" allowOverlap="1" wp14:anchorId="68929A05" wp14:editId="3345F4CC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30265459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45088" behindDoc="0" locked="0" layoutInCell="1" allowOverlap="1" wp14:anchorId="3214ECA2" wp14:editId="0648D5FD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52832242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24B46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420" w:dyaOrig="620" w14:anchorId="3B23638F">
                <v:shape id="_x0000_i1032" type="#_x0000_t75" alt="" style="width:22.1pt;height:31.05pt;mso-width-percent:0;mso-height-percent:0;mso-width-percent:0;mso-height-percent:0" o:ole="">
                  <v:imagedata r:id="rId18" o:title=""/>
                </v:shape>
                <o:OLEObject Type="Embed" ProgID="Equation.3" ShapeID="_x0000_i1032" DrawAspect="Content" ObjectID="_1818422790" r:id="rId19"/>
              </w:object>
            </w:r>
            <w:r w:rsidRPr="005B6061">
              <w:rPr>
                <w:rFonts w:ascii="Calibri" w:hAnsi="Calibri"/>
              </w:rPr>
              <w:t xml:space="preserve">                  und   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420" w:dyaOrig="620" w14:anchorId="371333C5">
                <v:shape id="_x0000_i1031" type="#_x0000_t75" alt="" style="width:22.1pt;height:31.05pt;mso-width-percent:0;mso-height-percent:0;mso-width-percent:0;mso-height-percent:0" o:ole="">
                  <v:imagedata r:id="rId20" o:title=""/>
                </v:shape>
                <o:OLEObject Type="Embed" ProgID="Equation.3" ShapeID="_x0000_i1031" DrawAspect="Content" ObjectID="_1818422791" r:id="rId21"/>
              </w:object>
            </w:r>
            <w:r w:rsidRPr="005B6061">
              <w:rPr>
                <w:rFonts w:ascii="Calibri" w:hAnsi="Calibri"/>
              </w:rPr>
              <w:t xml:space="preserve">  </w:t>
            </w:r>
          </w:p>
        </w:tc>
        <w:tc>
          <w:tcPr>
            <w:tcW w:w="3827" w:type="dxa"/>
          </w:tcPr>
          <w:p w14:paraId="5FFEACE5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1232" behindDoc="0" locked="0" layoutInCell="1" allowOverlap="1" wp14:anchorId="34B0A40A" wp14:editId="5C406D99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03326234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0208" behindDoc="0" locked="0" layoutInCell="1" allowOverlap="1" wp14:anchorId="30DAB476" wp14:editId="1DCCFE3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43859921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3BBFC2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(2)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499" w:dyaOrig="620" w14:anchorId="3A96BF9A">
                <v:shape id="_x0000_i1030" type="#_x0000_t75" alt="" style="width:25.9pt;height:31.05pt;mso-width-percent:0;mso-height-percent:0;mso-width-percent:0;mso-height-percent:0" o:ole="">
                  <v:imagedata r:id="rId22" o:title=""/>
                </v:shape>
                <o:OLEObject Type="Embed" ProgID="Equation.3" ShapeID="_x0000_i1030" DrawAspect="Content" ObjectID="_1818422792" r:id="rId23"/>
              </w:object>
            </w:r>
            <w:r w:rsidRPr="005B6061">
              <w:rPr>
                <w:rFonts w:ascii="Calibri" w:hAnsi="Calibri"/>
              </w:rPr>
              <w:t xml:space="preserve">                 und   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420" w:dyaOrig="620" w14:anchorId="7EFF9694">
                <v:shape id="_x0000_i1029" type="#_x0000_t75" alt="" style="width:22.1pt;height:31.05pt;mso-width-percent:0;mso-height-percent:0;mso-width-percent:0;mso-height-percent:0" o:ole="">
                  <v:imagedata r:id="rId24" o:title=""/>
                </v:shape>
                <o:OLEObject Type="Embed" ProgID="Equation.3" ShapeID="_x0000_i1029" DrawAspect="Content" ObjectID="_1818422793" r:id="rId25"/>
              </w:object>
            </w:r>
          </w:p>
        </w:tc>
        <w:tc>
          <w:tcPr>
            <w:tcW w:w="567" w:type="dxa"/>
          </w:tcPr>
          <w:p w14:paraId="373844E7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3D9541C3" w14:textId="77777777" w:rsidTr="00003BB0">
        <w:trPr>
          <w:trHeight w:val="266"/>
        </w:trPr>
        <w:tc>
          <w:tcPr>
            <w:tcW w:w="780" w:type="dxa"/>
          </w:tcPr>
          <w:p w14:paraId="25CD21A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499183FF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E81B689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1448B00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6473ED20" w14:textId="77777777" w:rsidTr="00003BB0">
        <w:trPr>
          <w:trHeight w:val="1089"/>
        </w:trPr>
        <w:tc>
          <w:tcPr>
            <w:tcW w:w="780" w:type="dxa"/>
          </w:tcPr>
          <w:p w14:paraId="2208A99D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15FADD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3280" behindDoc="0" locked="0" layoutInCell="1" allowOverlap="1" wp14:anchorId="7FD4F303" wp14:editId="1B47234B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1270"/>
                  <wp:wrapNone/>
                  <wp:docPr id="26800681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2256" behindDoc="0" locked="0" layoutInCell="1" allowOverlap="1" wp14:anchorId="50E01E68" wp14:editId="2EB9719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1270"/>
                  <wp:wrapNone/>
                  <wp:docPr id="174327139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9C3D90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520" w:dyaOrig="620" w14:anchorId="05AA3D0B">
                <v:shape id="_x0000_i1028" type="#_x0000_t75" alt="" style="width:25.9pt;height:31.05pt;mso-width-percent:0;mso-height-percent:0;mso-width-percent:0;mso-height-percent:0" o:ole="">
                  <v:imagedata r:id="rId26" o:title=""/>
                </v:shape>
                <o:OLEObject Type="Embed" ProgID="Equation.3" ShapeID="_x0000_i1028" DrawAspect="Content" ObjectID="_1818422794" r:id="rId27"/>
              </w:object>
            </w:r>
            <w:r w:rsidRPr="005B6061">
              <w:rPr>
                <w:rFonts w:ascii="Calibri" w:hAnsi="Calibri"/>
              </w:rPr>
              <w:t xml:space="preserve">                 und   </w:t>
            </w:r>
            <w:r w:rsidR="00A671E4" w:rsidRPr="00C6505F">
              <w:rPr>
                <w:rFonts w:ascii="Calibri" w:hAnsi="Calibri"/>
                <w:noProof/>
                <w:position w:val="-24"/>
              </w:rPr>
              <w:object w:dxaOrig="520" w:dyaOrig="620" w14:anchorId="685C8945">
                <v:shape id="_x0000_i1027" type="#_x0000_t75" alt="" style="width:25.9pt;height:31.05pt;mso-width-percent:0;mso-height-percent:0;mso-width-percent:0;mso-height-percent:0" o:ole="">
                  <v:imagedata r:id="rId28" o:title=""/>
                </v:shape>
                <o:OLEObject Type="Embed" ProgID="Equation.3" ShapeID="_x0000_i1027" DrawAspect="Content" ObjectID="_1818422795" r:id="rId29"/>
              </w:object>
            </w:r>
          </w:p>
          <w:p w14:paraId="1AF282D9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649287E3" w14:textId="686A7CA6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3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DD1172" w:rsidRPr="005B6061" w14:paraId="7BE6F9FB" w14:textId="77777777" w:rsidTr="00003BB0">
        <w:tc>
          <w:tcPr>
            <w:tcW w:w="780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505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003BB0">
        <w:tc>
          <w:tcPr>
            <w:tcW w:w="780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505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003BB0">
        <w:tc>
          <w:tcPr>
            <w:tcW w:w="780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505" w:type="dxa"/>
            <w:gridSpan w:val="2"/>
          </w:tcPr>
          <w:p w14:paraId="64E3E7A4" w14:textId="66D3E1C2" w:rsidR="001F2E0E" w:rsidRPr="005B6061" w:rsidRDefault="001F2E0E" w:rsidP="00DD1172">
            <w:pPr>
              <w:pStyle w:val="berschrift3"/>
            </w:pPr>
            <w:r w:rsidRPr="005B6061">
              <w:t>Einen gemeinsamen Nenner mit der Streifentafel finden</w:t>
            </w:r>
          </w:p>
        </w:tc>
      </w:tr>
      <w:tr w:rsidR="001F2E0E" w:rsidRPr="005B6061" w14:paraId="79DBFDC5" w14:textId="77777777" w:rsidTr="00003BB0">
        <w:tc>
          <w:tcPr>
            <w:tcW w:w="780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38" w:type="dxa"/>
            <w:vAlign w:val="center"/>
          </w:tcPr>
          <w:p w14:paraId="1669418D" w14:textId="26E21A02" w:rsidR="00E41FA1" w:rsidRPr="00AB54DE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AB54DE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AB54DE">
              <w:rPr>
                <w:rFonts w:ascii="Calibri" w:hAnsi="Calibri"/>
                <w:color w:val="000000" w:themeColor="text1"/>
              </w:rPr>
              <w:t xml:space="preserve">für die zwei Brüche </w:t>
            </w:r>
            <m:oMath>
              <m:f>
                <m:fPr>
                  <m:ctrlPr>
                    <w:rPr>
                      <w:rFonts w:ascii="Calibri" w:hAnsi="Calibr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libri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color w:val="000000" w:themeColor="text1"/>
                    </w:rPr>
                    <m:t>3</m:t>
                  </m:r>
                </m:den>
              </m:f>
            </m:oMath>
            <w:r w:rsidRPr="00AB54D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AB54DE">
              <w:rPr>
                <w:rFonts w:ascii="Calibri" w:hAnsi="Calibri"/>
                <w:color w:val="000000" w:themeColor="text1"/>
              </w:rPr>
              <w:t>und</w:t>
            </w:r>
            <w:r w:rsidRPr="00AB54DE">
              <w:rPr>
                <w:rFonts w:ascii="Calibri" w:hAnsi="Calibri"/>
                <w:color w:val="000000" w:themeColor="text1"/>
              </w:rPr>
              <w:t xml:space="preserve"> </w:t>
            </w:r>
            <m:oMath>
              <m:f>
                <m:fPr>
                  <m:ctrlPr>
                    <w:rPr>
                      <w:rFonts w:ascii="Calibri" w:hAnsi="Calibr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libri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color w:val="000000" w:themeColor="text1"/>
                    </w:rPr>
                    <m:t>4</m:t>
                  </m:r>
                </m:den>
              </m:f>
            </m:oMath>
            <w:r w:rsidRPr="00AB54D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AB54DE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AB54DE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7D2CF7FC" w:rsidR="00E41FA1" w:rsidRPr="002D3E8C" w:rsidRDefault="00E41FA1" w:rsidP="00E26FA3">
            <w:pPr>
              <w:pStyle w:val="Listenabsatz"/>
            </w:pPr>
            <w:r w:rsidRPr="002D3E8C">
              <w:t xml:space="preserve">Wie kann er beide Brüche so verfeinern, dass er sie im Zwölftel-Streifen darstellen kann, sie aber immer noch genauso groß sind? </w:t>
            </w:r>
          </w:p>
          <w:p w14:paraId="1CA6A3A2" w14:textId="528BA6F2" w:rsidR="00E41FA1" w:rsidRPr="002D3E8C" w:rsidRDefault="00E41FA1" w:rsidP="00E26FA3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E26FA3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003BB0">
        <w:tc>
          <w:tcPr>
            <w:tcW w:w="780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53316F07" w14:textId="47C693C5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7938" w:type="dxa"/>
            <w:vAlign w:val="center"/>
          </w:tcPr>
          <w:p w14:paraId="3230F285" w14:textId="77777777" w:rsidR="002D3E8C" w:rsidRPr="00AB54DE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AB54DE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AB54DE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AB54DE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6CCBF2FB" w:rsidR="002D3E8C" w:rsidRPr="00AB54DE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AB54DE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AB54DE">
              <w:rPr>
                <w:rFonts w:ascii="Calibri" w:hAnsi="Calibri"/>
                <w:b/>
                <w:bCs/>
                <w:color w:val="000000" w:themeColor="text1"/>
              </w:rPr>
              <w:t>a)</w:t>
            </w:r>
            <w:r w:rsidRPr="00AB54DE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AB54DE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AB54DE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3A3AD1AA" w:rsidR="002D3E8C" w:rsidRPr="002D3E8C" w:rsidRDefault="002D3E8C" w:rsidP="00E26FA3">
            <w:pPr>
              <w:pStyle w:val="Listenabsatz"/>
            </w:pPr>
            <w:r w:rsidRPr="002D3E8C">
              <w:rPr>
                <w:rFonts w:ascii="Calibri" w:hAnsi="Calibr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7EF5E225" wp14:editId="411E520D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477520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026" style="position:absolute;left:0;text-align:left;margin-left:158.55pt;margin-top:37.6pt;width:36.5pt;height:61.1pt;z-index:253323264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M5HLvAMAAJU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">
                      <v:shape id="Grafik 5" o:spid="_x0000_s1027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3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D3E8C">
              <w:rPr>
                <w:rFonts w:ascii="Calibri" w:hAnsi="Calibri"/>
              </w:rPr>
              <w:drawing>
                <wp:anchor distT="0" distB="0" distL="114300" distR="114300" simplePos="0" relativeHeight="253326336" behindDoc="0" locked="0" layoutInCell="1" allowOverlap="1" wp14:anchorId="0988555C" wp14:editId="52EB1A1E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105410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E8C">
              <w:t xml:space="preserve">Erkläre in der Streifentafel, was Kenan </w:t>
            </w:r>
            <w:r w:rsidRPr="002D3E8C">
              <w:br/>
              <w:t xml:space="preserve">mit „gleicher Name, gleiche Einteilung“ </w:t>
            </w:r>
            <w:r w:rsidRPr="002D3E8C">
              <w:br/>
              <w:t>meint.</w:t>
            </w:r>
          </w:p>
          <w:p w14:paraId="6E640CE6" w14:textId="28600C9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6FF6F8C4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5797E303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  <w:r w:rsidRPr="002D3E8C">
              <w:rPr>
                <w:rFonts w:ascii="Calibri" w:hAnsi="Calibri"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3A3146D8" wp14:editId="5D3AAD64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109220</wp:posOffset>
                      </wp:positionV>
                      <wp:extent cx="2670810" cy="376555"/>
                      <wp:effectExtent l="0" t="0" r="0" b="4445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0810" cy="376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DC442" w14:textId="77777777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Gleicher Name, gleicher Nenner, 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029" type="#_x0000_t202" style="position:absolute;margin-left:195.25pt;margin-top:8.6pt;width:210.3pt;height:29.6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" fillcolor="white [3212]" stroked="f" strokeweight=".5pt">
                      <v:textbox inset=",0,,0">
                        <w:txbxContent>
                          <w:p w14:paraId="402DC442" w14:textId="77777777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Gleicher Name, gleicher Nenner, 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7D4F1D" w14:textId="098EE1A3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003BB0">
        <w:tc>
          <w:tcPr>
            <w:tcW w:w="780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4B7C37D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Align w:val="center"/>
          </w:tcPr>
          <w:p w14:paraId="38D3461D" w14:textId="2F49E1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003BB0">
        <w:tc>
          <w:tcPr>
            <w:tcW w:w="780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Align w:val="center"/>
          </w:tcPr>
          <w:p w14:paraId="0FB13822" w14:textId="5B1427E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0DB9D09F" w14:textId="77777777" w:rsidTr="00003BB0">
        <w:tc>
          <w:tcPr>
            <w:tcW w:w="780" w:type="dxa"/>
          </w:tcPr>
          <w:p w14:paraId="056A8BE1" w14:textId="2168DB4B" w:rsidR="001F2E0E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4E080426" wp14:editId="5C804D32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2722696</wp:posOffset>
                      </wp:positionV>
                      <wp:extent cx="463550" cy="775970"/>
                      <wp:effectExtent l="0" t="0" r="6350" b="0"/>
                      <wp:wrapNone/>
                      <wp:docPr id="159771928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21729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29805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C6B5EF" w14:textId="77777777" w:rsidR="002D3E8C" w:rsidRPr="0020319D" w:rsidRDefault="002D3E8C" w:rsidP="002D3E8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80426" id="_x0000_s1030" style="position:absolute;margin-left:20.15pt;margin-top:214.4pt;width:36.5pt;height:61.1pt;z-index:25333043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">
                      <v:shape id="Grafik 5" o:spid="_x0000_s1031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">
                        <v:imagedata r:id="rId32" o:title="" chromakey="white"/>
                      </v:shape>
                      <v:shape id="_x0000_s10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3C6B5EF" w14:textId="77777777" w:rsidR="002D3E8C" w:rsidRPr="0020319D" w:rsidRDefault="002D3E8C" w:rsidP="002D3E8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49EF"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1734B7EA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7938" w:type="dxa"/>
            <w:vAlign w:val="center"/>
          </w:tcPr>
          <w:p w14:paraId="5522689C" w14:textId="61B78DBE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auch für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verfeinerte gleichnamige Brüche in der Streifentafel gesucht. Welche Brüche sind das für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</w:t>
            </w:r>
            <m:oMath>
              <m:r>
                <w:rPr>
                  <w:rFonts w:ascii="Calibri" w:hAnsi="Calibri"/>
                </w:rPr>
                <m:t xml:space="preserve"> 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003BB0">
        <w:tc>
          <w:tcPr>
            <w:tcW w:w="780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C8046F">
        <w:trPr>
          <w:trHeight w:val="227"/>
        </w:trPr>
        <w:tc>
          <w:tcPr>
            <w:tcW w:w="780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5C85E1CF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7938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Pr="005B6061" w:rsidRDefault="00C23411">
      <w:pPr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4"/>
        <w:gridCol w:w="8051"/>
      </w:tblGrid>
      <w:tr w:rsidR="001F2E0E" w:rsidRPr="005B6061" w14:paraId="32ABB248" w14:textId="77777777" w:rsidTr="00546784">
        <w:tc>
          <w:tcPr>
            <w:tcW w:w="780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8505" w:type="dxa"/>
            <w:gridSpan w:val="2"/>
          </w:tcPr>
          <w:p w14:paraId="37BCB737" w14:textId="38AFE68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5EF39E79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546784">
        <w:tc>
          <w:tcPr>
            <w:tcW w:w="780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1F7B695D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4BDB3C56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51" w:type="dxa"/>
            <w:vAlign w:val="center"/>
          </w:tcPr>
          <w:p w14:paraId="299F2AA7" w14:textId="2F45C4B5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0256" behindDoc="0" locked="0" layoutInCell="1" allowOverlap="1" wp14:anchorId="7F21191C" wp14:editId="4253AF5D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033" style="position:absolute;margin-left:355.95pt;margin-top:38.95pt;width:42.9pt;height:59.1pt;z-index:253280256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RoGcngMAAH4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rY57nW5TPStBr1wtxzhi0F&#13;&#10;grmnzq+oxduBTbyH/hs+ldTwpTspIbW2/761H/RRN5wmZI+3aJ64f7Y0DCv5RaGi4eHqBdsL615Q&#13;&#10;2+ZGo8fQnYgmirhgvezFCh35Hc/kInjBEVUMvuaJ78Ub376IeGYZXyyiUjvz7tWDwaQcRKwC6I+H&#13;&#10;79Sajq8e9fqqe87Qgp7TttUNdVV6sfW6EpHTAdcWxQ5u8DdK8ZGDdPaK/riOWqd/G67/Aw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90aBnJ4DAAB+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03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32" o:title="" chromakey="white"/>
                      </v:shape>
                      <v:shape id="_x0000_s10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r w:rsidR="00D21B88" w:rsidRPr="00AB54DE">
              <w:rPr>
                <w:rFonts w:ascii="Calibri" w:hAnsi="Calibri"/>
                <w:color w:val="000000" w:themeColor="text1"/>
              </w:rPr>
              <w:t xml:space="preserve">Verfeinere dazu </w:t>
            </w:r>
            <w:r w:rsidR="00AB54DE" w:rsidRPr="00AB54DE">
              <w:rPr>
                <w:rFonts w:ascii="Calibri" w:hAnsi="Calibri"/>
                <w:color w:val="000000" w:themeColor="text1"/>
              </w:rPr>
              <w:t>i</w:t>
            </w:r>
            <w:r w:rsidR="00546784" w:rsidRPr="00AB54DE">
              <w:rPr>
                <w:rFonts w:ascii="Calibri" w:hAnsi="Calibri"/>
                <w:color w:val="000000" w:themeColor="text1"/>
              </w:rPr>
              <w:t xml:space="preserve">n der Streifentafel </w:t>
            </w:r>
            <w:r w:rsidR="00D21B88" w:rsidRPr="00AB54DE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AB54DE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AB54DE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AB54DE">
              <w:rPr>
                <w:rFonts w:ascii="Calibri" w:hAnsi="Calibri"/>
                <w:color w:val="000000" w:themeColor="text1"/>
              </w:rPr>
              <w:br/>
            </w:r>
            <w:r w:rsidR="00D21B88" w:rsidRPr="00AB54DE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AB54DE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AB54DE">
              <w:rPr>
                <w:rFonts w:ascii="Calibri" w:hAnsi="Calibri"/>
                <w:color w:val="000000" w:themeColor="text1"/>
              </w:rPr>
              <w:t>d</w:t>
            </w:r>
            <w:r w:rsidR="00546784" w:rsidRPr="00AB54DE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AB54DE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6B838211" w:rsidR="001F2E0E" w:rsidRPr="00546784" w:rsidRDefault="001F2E0E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</w:p>
          <w:p w14:paraId="1C92AD1C" w14:textId="484285B7" w:rsidR="001F2E0E" w:rsidRPr="005B6061" w:rsidRDefault="001F2E0E" w:rsidP="00DD1172">
            <w:pPr>
              <w:spacing w:line="240" w:lineRule="atLeast"/>
              <w:rPr>
                <w:rFonts w:ascii="Calibri" w:hAnsi="Calibri"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(2)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(3)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(4)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1</m:t>
                  </m:r>
                </m:num>
                <m:den>
                  <m:r>
                    <w:rPr>
                      <w:rFonts w:ascii="Cambria Math" w:hAnsi="Calibri"/>
                    </w:rPr>
                    <m:t>2</m:t>
                  </m:r>
                </m:den>
              </m:f>
            </m:oMath>
          </w:p>
          <w:p w14:paraId="4207C431" w14:textId="77C9356D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3EFE6E68" w14:textId="01F47DB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6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77777777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67291BCE" w:rsidR="00200132" w:rsidRDefault="00200132" w:rsidP="00200132">
            <w:pPr>
              <w:spacing w:line="240" w:lineRule="atLeast"/>
            </w:pPr>
            <w:r>
              <w:t>Habt</w:t>
            </w:r>
            <w:r w:rsidRPr="00560BA7">
              <w:t xml:space="preserve"> ihr auch noch andere Wege als Kenan</w:t>
            </w:r>
            <w:r>
              <w:t xml:space="preserve"> gefunden</w:t>
            </w:r>
            <w:r w:rsidRPr="00560BA7">
              <w:t>, gleichnamige Brüche zu bestimmen?</w:t>
            </w:r>
            <w:r>
              <w:t xml:space="preserve"> Welche?</w:t>
            </w:r>
          </w:p>
          <w:p w14:paraId="51B911E3" w14:textId="162ED97D" w:rsidR="001F2E0E" w:rsidRPr="00C911C2" w:rsidRDefault="001F2E0E" w:rsidP="006D39F5"/>
        </w:tc>
      </w:tr>
      <w:tr w:rsidR="001F2E0E" w:rsidRPr="005B6061" w14:paraId="2D4D54D2" w14:textId="77777777" w:rsidTr="006D39F5">
        <w:tc>
          <w:tcPr>
            <w:tcW w:w="780" w:type="dxa"/>
          </w:tcPr>
          <w:p w14:paraId="6A5627DC" w14:textId="470B0114" w:rsidR="001F2E0E" w:rsidRPr="005B6061" w:rsidRDefault="00B840BC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4908BA7D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B5CBD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18&#13;&#10;JVb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"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</w:tcPr>
          <w:p w14:paraId="064416EA" w14:textId="113A1FDF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51" w:type="dxa"/>
            <w:vAlign w:val="center"/>
          </w:tcPr>
          <w:p w14:paraId="68940524" w14:textId="6E02D4FB" w:rsidR="00D21B88" w:rsidRDefault="009E1793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7DB197A4" wp14:editId="2C9A9BB1">
                      <wp:simplePos x="0" y="0"/>
                      <wp:positionH relativeFrom="column">
                        <wp:posOffset>3623494</wp:posOffset>
                      </wp:positionH>
                      <wp:positionV relativeFrom="paragraph">
                        <wp:posOffset>127246</wp:posOffset>
                      </wp:positionV>
                      <wp:extent cx="1697786" cy="1016676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3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B197A4" id="Gruppieren 112" o:spid="_x0000_s1036" style="position:absolute;margin-left:285.3pt;margin-top:10pt;width:133.7pt;height:80.05pt;z-index:253313024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">
                      <v:shape id="Textfeld 7" o:spid="_x0000_s1037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038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45" o:title=""/>
                      </v:shape>
                      <v:shape id="Textfeld 73" o:spid="_x0000_s1039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1B88" w:rsidRPr="005B6061">
              <w:rPr>
                <w:rFonts w:ascii="Calibri" w:hAnsi="Calibri"/>
              </w:rPr>
              <w:t>Was machst du, wenn die Streifentafel nicht ausreicht?</w:t>
            </w:r>
            <w:r w:rsidR="00D21B88">
              <w:rPr>
                <w:rFonts w:ascii="Calibri" w:hAnsi="Calibri"/>
              </w:rPr>
              <w:t xml:space="preserve"> </w:t>
            </w:r>
          </w:p>
          <w:p w14:paraId="0130DEB2" w14:textId="0899237A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B54DE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5C1C2B1C" w:rsidR="00D21B88" w:rsidRDefault="00D21B88" w:rsidP="00DD1172">
            <w:pPr>
              <w:spacing w:line="240" w:lineRule="atLeast"/>
              <w:rPr>
                <w:rFonts w:ascii="Calibri" w:hAnsi="Calibri"/>
              </w:rPr>
            </w:pPr>
          </w:p>
          <w:p w14:paraId="6C3124A6" w14:textId="777F241F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746883"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746883"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14:paraId="5051E939" w14:textId="6BFD09AD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43FFEC62" w14:textId="25407A76" w:rsidR="00746883" w:rsidRDefault="00746883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Vergleicht eure Lösungen</w:t>
            </w:r>
            <w:r w:rsidR="0080703B">
              <w:rPr>
                <w:rFonts w:ascii="Calibri" w:hAnsi="Calibri"/>
              </w:rPr>
              <w:t xml:space="preserve"> aus </w:t>
            </w:r>
            <w:r w:rsidR="0080703B"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="0080703B"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="0080703B">
              <w:rPr>
                <w:rFonts w:ascii="Calibri" w:hAnsi="Calibri"/>
              </w:rPr>
              <w:t xml:space="preserve">und </w:t>
            </w:r>
            <w:r w:rsidR="0080703B"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:</w:t>
            </w:r>
          </w:p>
          <w:p w14:paraId="5DC4DE0C" w14:textId="2F2DE91C" w:rsidR="00200132" w:rsidRPr="006D39F5" w:rsidRDefault="00E205DF" w:rsidP="00E26FA3">
            <w:pPr>
              <w:pStyle w:val="Listenabsatz"/>
              <w:numPr>
                <w:ilvl w:val="0"/>
                <w:numId w:val="89"/>
              </w:numPr>
            </w:pPr>
            <w:r w:rsidRPr="006D39F5">
              <w:t xml:space="preserve">Erklärt euch gegenseitig: Wie habt ihr Aufgabe (10) gelöst? </w:t>
            </w:r>
          </w:p>
          <w:p w14:paraId="4C1C346E" w14:textId="1F17A365" w:rsidR="00746883" w:rsidRPr="00560BA7" w:rsidRDefault="00746883" w:rsidP="00E26FA3">
            <w:pPr>
              <w:pStyle w:val="Listenabsatz"/>
            </w:pPr>
            <w:r w:rsidRPr="00C911C2">
              <w:t xml:space="preserve">Wo ist es </w:t>
            </w:r>
            <w:r w:rsidRPr="00560BA7">
              <w:t xml:space="preserve">leichter, wo schwerer, Brüche mit gleichem Nenner zu finden? </w:t>
            </w:r>
          </w:p>
          <w:p w14:paraId="71144F14" w14:textId="5073ABF8" w:rsidR="00746883" w:rsidRPr="00560BA7" w:rsidRDefault="00746883" w:rsidP="00E26FA3">
            <w:pPr>
              <w:pStyle w:val="Listenabsatz"/>
            </w:pPr>
            <w:r w:rsidRPr="00560BA7">
              <w:t xml:space="preserve">Wo gibt es mehrere Möglichkeiten? Warum? </w:t>
            </w:r>
          </w:p>
          <w:p w14:paraId="7D2FC960" w14:textId="0CBF4BF3" w:rsidR="0063562D" w:rsidRPr="006D39F5" w:rsidRDefault="0063562D" w:rsidP="0020013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</w:p>
        </w:tc>
      </w:tr>
      <w:tr w:rsidR="001F2E0E" w:rsidRPr="005B6061" w14:paraId="066E1D33" w14:textId="77777777" w:rsidTr="006D39F5">
        <w:tc>
          <w:tcPr>
            <w:tcW w:w="780" w:type="dxa"/>
          </w:tcPr>
          <w:p w14:paraId="0ABBDA2E" w14:textId="7A81DCCA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1DF72030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63ADBAAD" w14:textId="63ADC324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51" w:type="dxa"/>
            <w:vAlign w:val="center"/>
          </w:tcPr>
          <w:p w14:paraId="1ADF5FE2" w14:textId="53E609C2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Schaue dir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="0080703B">
              <w:rPr>
                <w:rFonts w:ascii="Calibri" w:hAnsi="Calibri"/>
              </w:rPr>
              <w:t xml:space="preserve">und </w:t>
            </w:r>
            <w:r w:rsidR="0080703B"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="0080703B"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an: Was haben die Streifen, in denen man gemeinsame Nenner findet, mit den Brüchen zu tun? </w:t>
            </w:r>
          </w:p>
        </w:tc>
      </w:tr>
    </w:tbl>
    <w:p w14:paraId="6F818A80" w14:textId="3A150C74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549B04CE" wp14:editId="0B24206B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040" type="#_x0000_t202" style="position:absolute;margin-left:106.75pt;margin-top:363.5pt;width:80.8pt;height:22.3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J9+PmdsAgAARA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1F2E0E" w:rsidRPr="005B6061" w14:paraId="16C8065B" w14:textId="77777777" w:rsidTr="006D39F5">
        <w:tc>
          <w:tcPr>
            <w:tcW w:w="780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505" w:type="dxa"/>
            <w:gridSpan w:val="2"/>
          </w:tcPr>
          <w:p w14:paraId="613B6709" w14:textId="577B85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Gleichnamig und gleichwertig</w:t>
            </w:r>
          </w:p>
          <w:p w14:paraId="3EECA022" w14:textId="18730FA2" w:rsidR="001F2E0E" w:rsidRPr="005B6061" w:rsidRDefault="00906CC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65ED1934" wp14:editId="4DEDB492">
                      <wp:simplePos x="0" y="0"/>
                      <wp:positionH relativeFrom="column">
                        <wp:posOffset>3242085</wp:posOffset>
                      </wp:positionH>
                      <wp:positionV relativeFrom="paragraph">
                        <wp:posOffset>34502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D193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41" type="#_x0000_t62" style="position:absolute;margin-left:255.3pt;margin-top:2.7pt;width:119.85pt;height:34.9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6D39F5">
        <w:tc>
          <w:tcPr>
            <w:tcW w:w="780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3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" o:button="t">
                        <v:fill o:detectmouseclick="t"/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38" w:type="dxa"/>
            <w:vMerge w:val="restart"/>
            <w:vAlign w:val="center"/>
          </w:tcPr>
          <w:p w14:paraId="13CA1094" w14:textId="1E0DDBFC" w:rsidR="0080703B" w:rsidRPr="005B6061" w:rsidRDefault="00906CCB" w:rsidP="0080703B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91520" behindDoc="0" locked="0" layoutInCell="1" allowOverlap="1" wp14:anchorId="41B0C82F" wp14:editId="1EF0FBC3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-247015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042" style="position:absolute;margin-left:351.4pt;margin-top:-19.45pt;width:43.1pt;height:54.7pt;z-index:253291520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">
                      <v:shape id="Grafik 10" o:spid="_x0000_s104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044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>
              <w:rPr>
                <w:rFonts w:ascii="Calibri" w:hAnsi="Calibri"/>
                <w:noProof/>
              </w:rPr>
              <w:t xml:space="preserve"> (Link in </w:t>
            </w:r>
            <w:r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6D39F5">
        <w:tc>
          <w:tcPr>
            <w:tcW w:w="780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6D39F5">
        <w:tc>
          <w:tcPr>
            <w:tcW w:w="780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Align w:val="center"/>
          </w:tcPr>
          <w:p w14:paraId="1B807FC6" w14:textId="77777777" w:rsidR="001F2E0E" w:rsidRPr="005B6061" w:rsidRDefault="001F2E0E" w:rsidP="00DD1172">
            <w:pPr>
              <w:spacing w:line="240" w:lineRule="atLeast"/>
              <w:rPr>
                <w:rFonts w:ascii="Calibri" w:eastAsia="MS Gothic" w:hAnsi="Calibr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libri" w:hAnsi="Calibri"/>
                    <w:noProof/>
                  </w:rPr>
                  <m:t xml:space="preserve">(1)  </m:t>
                </m:r>
                <m:f>
                  <m:f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libri" w:hAnsi="Calibr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libri" w:hAnsi="Calibri"/>
                        <w:noProof/>
                      </w:rPr>
                      <m:t>4</m:t>
                    </m:r>
                  </m:den>
                </m:f>
                <m:r>
                  <w:rPr>
                    <w:rFonts w:ascii="Calibri" w:hAnsi="Calibri"/>
                    <w:noProof/>
                  </w:rPr>
                  <m:t xml:space="preserve">           </m:t>
                </m:r>
                <m:d>
                  <m:d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libri" w:hAnsi="Calibri"/>
                        <w:noProof/>
                      </w:rPr>
                      <m:t>2</m:t>
                    </m:r>
                  </m:e>
                </m:d>
                <m:r>
                  <w:rPr>
                    <w:rFonts w:ascii="Calibri" w:hAnsi="Calibri"/>
                    <w:noProof/>
                  </w:rPr>
                  <m:t xml:space="preserve">  </m:t>
                </m:r>
                <m:f>
                  <m:f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libri" w:hAnsi="Calibri"/>
                        <w:noProof/>
                      </w:rPr>
                      <m:t>2</m:t>
                    </m:r>
                  </m:num>
                  <m:den>
                    <m:r>
                      <w:rPr>
                        <w:rFonts w:ascii="Calibri" w:hAnsi="Calibri"/>
                        <w:noProof/>
                      </w:rPr>
                      <m:t>4</m:t>
                    </m:r>
                  </m:den>
                </m:f>
                <m:r>
                  <w:rPr>
                    <w:rFonts w:ascii="Calibri" w:hAnsi="Calibri"/>
                    <w:noProof/>
                  </w:rPr>
                  <m:t xml:space="preserve">          </m:t>
                </m:r>
                <m:d>
                  <m:d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libri" w:hAnsi="Calibri"/>
                        <w:noProof/>
                      </w:rPr>
                      <m:t>3</m:t>
                    </m:r>
                  </m:e>
                </m:d>
                <m:r>
                  <w:rPr>
                    <w:rFonts w:ascii="Calibri" w:hAnsi="Calibri"/>
                    <w:noProof/>
                  </w:rPr>
                  <m:t xml:space="preserve">  </m:t>
                </m:r>
                <m:f>
                  <m:f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libri" w:hAnsi="Calibr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libri" w:hAnsi="Calibri"/>
                        <w:noProof/>
                      </w:rPr>
                      <m:t>8</m:t>
                    </m:r>
                  </m:den>
                </m:f>
                <m:r>
                  <w:rPr>
                    <w:rFonts w:ascii="Calibri" w:hAnsi="Calibri"/>
                    <w:noProof/>
                  </w:rPr>
                  <m:t xml:space="preserve">          </m:t>
                </m:r>
                <m:d>
                  <m:d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libri" w:hAnsi="Calibri"/>
                        <w:noProof/>
                      </w:rPr>
                      <m:t>4</m:t>
                    </m:r>
                  </m:e>
                </m:d>
                <m:r>
                  <w:rPr>
                    <w:rFonts w:ascii="Calibri" w:hAnsi="Calibri"/>
                    <w:noProof/>
                  </w:rPr>
                  <m:t xml:space="preserve">  </m:t>
                </m:r>
                <m:f>
                  <m:fPr>
                    <m:ctrlPr>
                      <w:rPr>
                        <w:rFonts w:ascii="Calibri" w:hAnsi="Calibr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libri" w:hAnsi="Calibri"/>
                        <w:noProof/>
                      </w:rPr>
                      <m:t>10</m:t>
                    </m:r>
                  </m:num>
                  <m:den>
                    <m:r>
                      <w:rPr>
                        <w:rFonts w:ascii="Calibri" w:hAnsi="Calibri"/>
                        <w:noProof/>
                      </w:rPr>
                      <m:t>20</m:t>
                    </m:r>
                  </m:den>
                </m:f>
              </m:oMath>
            </m:oMathPara>
          </w:p>
        </w:tc>
      </w:tr>
      <w:tr w:rsidR="001F2E0E" w:rsidRPr="005B6061" w14:paraId="38C67143" w14:textId="77777777" w:rsidTr="006D39F5">
        <w:tc>
          <w:tcPr>
            <w:tcW w:w="780" w:type="dxa"/>
          </w:tcPr>
          <w:p w14:paraId="7A30623A" w14:textId="7BA16E5C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11A91756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Align w:val="center"/>
          </w:tcPr>
          <w:p w14:paraId="10A00EF8" w14:textId="77777777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3D23EAFD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bedeutet es, wenn zwei Brüche gleichnamig sind?</w:t>
            </w:r>
          </w:p>
          <w:p w14:paraId="7B005622" w14:textId="77777777" w:rsidR="001F2E0E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bedeutet es, wenn sie gleichwertig, 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6D39F5">
        <w:tc>
          <w:tcPr>
            <w:tcW w:w="780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38" w:type="dxa"/>
            <w:vAlign w:val="center"/>
          </w:tcPr>
          <w:p w14:paraId="79923B30" w14:textId="1415F5FA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Arbeitet zu zweit: Ein Kind 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77777777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Das andere Kind muss nun folgende zwei Brüche dazu finden:</w:t>
            </w:r>
          </w:p>
          <w:p w14:paraId="5F1DA561" w14:textId="77777777" w:rsidR="004F5B76" w:rsidRPr="006D39F5" w:rsidRDefault="004F5B76" w:rsidP="00E26FA3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E26FA3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E26FA3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6D39F5">
        <w:tc>
          <w:tcPr>
            <w:tcW w:w="780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8" w:type="dxa"/>
            <w:vAlign w:val="center"/>
          </w:tcPr>
          <w:p w14:paraId="46B9C43C" w14:textId="4E33937C" w:rsidR="001F2E0E" w:rsidRPr="005B6061" w:rsidRDefault="00906CCB" w:rsidP="00A4085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32800" behindDoc="0" locked="0" layoutInCell="1" allowOverlap="1" wp14:anchorId="421138B3" wp14:editId="5DB449B4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64770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2E0E" w:rsidRPr="005B6061" w14:paraId="3A1F2C51" w14:textId="77777777" w:rsidTr="006D39F5">
        <w:tc>
          <w:tcPr>
            <w:tcW w:w="780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2B2A526E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7938" w:type="dxa"/>
            <w:vAlign w:val="center"/>
          </w:tcPr>
          <w:p w14:paraId="5DFA1ED1" w14:textId="0A738243" w:rsidR="001F2E0E" w:rsidRPr="005B6061" w:rsidRDefault="00E41FA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30752" behindDoc="0" locked="0" layoutInCell="1" allowOverlap="1" wp14:anchorId="380860D3" wp14:editId="425DFFC7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-114935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  <w:tr w:rsidR="001F2E0E" w:rsidRPr="005B6061" w14:paraId="394B7F1D" w14:textId="77777777" w:rsidTr="006D39F5">
        <w:tc>
          <w:tcPr>
            <w:tcW w:w="780" w:type="dxa"/>
          </w:tcPr>
          <w:p w14:paraId="381D6D4F" w14:textId="078E109D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5BF74CD5" w14:textId="77777777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D39F5">
        <w:tc>
          <w:tcPr>
            <w:tcW w:w="780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505" w:type="dxa"/>
            <w:gridSpan w:val="2"/>
          </w:tcPr>
          <w:p w14:paraId="12ABE1B9" w14:textId="7BB42955" w:rsidR="001F2E0E" w:rsidRPr="005B6061" w:rsidRDefault="0020319D" w:rsidP="00B650E1">
            <w:pPr>
              <w:pStyle w:val="berschrift3"/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8576" behindDoc="0" locked="0" layoutInCell="1" allowOverlap="1" wp14:anchorId="1697F678" wp14:editId="5A6A7D83">
                      <wp:simplePos x="0" y="0"/>
                      <wp:positionH relativeFrom="column">
                        <wp:posOffset>4478122</wp:posOffset>
                      </wp:positionH>
                      <wp:positionV relativeFrom="paragraph">
                        <wp:posOffset>244598</wp:posOffset>
                      </wp:positionV>
                      <wp:extent cx="626745" cy="748748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748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045" style="position:absolute;margin-left:352.6pt;margin-top:19.25pt;width:49.35pt;height:58.95pt;z-index:253208576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">
                      <v:shape id="Grafik 3" o:spid="_x0000_s1046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5" o:title="" chromakey="white"/>
                      </v:shape>
                      <v:shape id="_x0000_s1047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D39F5">
        <w:tc>
          <w:tcPr>
            <w:tcW w:w="780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34BD3A18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4DA438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38" w:type="dxa"/>
            <w:vAlign w:val="center"/>
          </w:tcPr>
          <w:p w14:paraId="245D2959" w14:textId="79D501D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gesucht.</w:t>
            </w:r>
          </w:p>
          <w:p w14:paraId="2508019E" w14:textId="311AB37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6032F0EB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86EFF88" wp14:editId="3F3CE04D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178435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F3E2B3" id="Abgerundetes Rechteck 11222" o:spid="_x0000_s1026" style="position:absolute;margin-left:240.3pt;margin-top:14.05pt;width:58.45pt;height:14.4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&#13;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85CA253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: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1D5149FB" w:rsidR="001F2E0E" w:rsidRPr="005B6061" w:rsidRDefault="00C911C2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4E7047E" wp14:editId="033F2A51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E415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&#13;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FDD1F08" wp14:editId="49FCD333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151765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040520" id="Abgerundetes Rechteck 1281051643" o:spid="_x0000_s1026" style="position:absolute;margin-left:187.1pt;margin-top:11.95pt;width:63.25pt;height:14.6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&#13;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6392EBF0" w14:textId="0E5222BA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: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E26FA3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E26FA3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D39F5">
        <w:trPr>
          <w:trHeight w:val="516"/>
        </w:trPr>
        <w:tc>
          <w:tcPr>
            <w:tcW w:w="780" w:type="dxa"/>
          </w:tcPr>
          <w:p w14:paraId="46088E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vMerge w:val="restart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38" w:type="dxa"/>
            <w:vMerge w:val="restart"/>
            <w:vAlign w:val="center"/>
          </w:tcPr>
          <w:p w14:paraId="64CD5826" w14:textId="1387CE4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</w:p>
          <w:p w14:paraId="34BBA64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DE626D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</m:oMath>
          </w:p>
          <w:p w14:paraId="216DD3E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wo ist es leicht, gleichnamige Brüche zu finden?    </w:t>
            </w:r>
          </w:p>
        </w:tc>
      </w:tr>
      <w:tr w:rsidR="001F2E0E" w:rsidRPr="005B6061" w14:paraId="06125DAA" w14:textId="77777777" w:rsidTr="006D39F5">
        <w:tc>
          <w:tcPr>
            <w:tcW w:w="780" w:type="dxa"/>
          </w:tcPr>
          <w:p w14:paraId="228EFA3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31A7E83F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A3B73AF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B54BF88" w14:textId="1185849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8E16DE8" wp14:editId="147A5936">
                  <wp:extent cx="360000" cy="272386"/>
                  <wp:effectExtent l="0" t="0" r="2540" b="0"/>
                  <wp:docPr id="249830500" name="Grafik 24983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</w:tcPr>
          <w:p w14:paraId="2D44BA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vMerge/>
            <w:vAlign w:val="center"/>
          </w:tcPr>
          <w:p w14:paraId="40BBF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001C7" w14:textId="4C37E375" w:rsidR="001F2E0E" w:rsidRPr="005B6061" w:rsidRDefault="00C56C77" w:rsidP="00DD1172">
      <w:pPr>
        <w:spacing w:line="240" w:lineRule="atLeast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 wp14:anchorId="5C79C22C" wp14:editId="4B1234A4">
                <wp:simplePos x="0" y="0"/>
                <wp:positionH relativeFrom="column">
                  <wp:posOffset>4460240</wp:posOffset>
                </wp:positionH>
                <wp:positionV relativeFrom="paragraph">
                  <wp:posOffset>3700680</wp:posOffset>
                </wp:positionV>
                <wp:extent cx="1697786" cy="1016676"/>
                <wp:effectExtent l="0" t="0" r="0" b="0"/>
                <wp:wrapNone/>
                <wp:docPr id="2016490242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786" cy="1016676"/>
                          <a:chOff x="0" y="0"/>
                          <a:chExt cx="1697786" cy="1016676"/>
                        </a:xfrm>
                      </wpg:grpSpPr>
                      <wps:wsp>
                        <wps:cNvPr id="628367443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968"/>
                            <a:ext cx="78930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B1FE2" w14:textId="77777777" w:rsidR="00C56C77" w:rsidRPr="00BA42B2" w:rsidRDefault="00C56C77" w:rsidP="00C56C77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443754" name="Grafik 74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319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017453" name="Textfeld 73"/>
                        <wps:cNvSpPr txBox="1"/>
                        <wps:spPr>
                          <a:xfrm>
                            <a:off x="684326" y="631231"/>
                            <a:ext cx="1013460" cy="38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97B6F3" w14:textId="77777777" w:rsidR="00C56C77" w:rsidRPr="009F4661" w:rsidRDefault="00C56C77" w:rsidP="00C56C77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vam/msk-bruchstreifen.html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9C22C" id="_x0000_s1048" style="position:absolute;margin-left:351.2pt;margin-top:291.4pt;width:133.7pt;height:80.05pt;z-index:253380608;mso-width-relative:margin;mso-height-relative:margin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">
                <v:shape id="Textfeld 7" o:spid="_x0000_s1049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<v:textbox>
                    <w:txbxContent>
                      <w:p w14:paraId="6ACB1FE2" w14:textId="77777777" w:rsidR="00C56C77" w:rsidRPr="00BA42B2" w:rsidRDefault="00C56C77" w:rsidP="00C56C77">
                        <w:pPr>
                          <w:kinsoku w:val="0"/>
                          <w:overflowPunct w:val="0"/>
                          <w:spacing w:line="240" w:lineRule="auto"/>
                          <w:textAlignment w:val="baseline"/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Digitale</w:t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Bruchstreifen</w:t>
                        </w:r>
                      </w:p>
                    </w:txbxContent>
                  </v:textbox>
                </v:shape>
                <v:shape id="Grafik 74" o:spid="_x0000_s1050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<v:fill o:detectmouseclick="t"/>
                  <v:imagedata r:id="rId45" o:title=""/>
                </v:shape>
                <v:shape id="Textfeld 73" o:spid="_x0000_s1051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<v:textbox>
                    <w:txbxContent>
                      <w:p w14:paraId="5B97B6F3" w14:textId="77777777" w:rsidR="00C56C77" w:rsidRPr="009F4661" w:rsidRDefault="00C56C77" w:rsidP="00C56C77">
                        <w:pPr>
                          <w:spacing w:line="216" w:lineRule="auto"/>
                          <w:rPr>
                            <w:color w:val="327A86"/>
                            <w:sz w:val="13"/>
                            <w:szCs w:val="13"/>
                          </w:rPr>
                        </w:pPr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dzlm.de/</w:t>
                        </w:r>
                        <w:proofErr w:type="spellStart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vam</w:t>
                        </w:r>
                        <w:proofErr w:type="spellEnd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/msk-bruchstreifen.html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80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4"/>
        <w:gridCol w:w="567"/>
        <w:gridCol w:w="7929"/>
      </w:tblGrid>
      <w:tr w:rsidR="001F2E0E" w:rsidRPr="005B6061" w14:paraId="65933A24" w14:textId="77777777" w:rsidTr="00003BB0">
        <w:tc>
          <w:tcPr>
            <w:tcW w:w="784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496" w:type="dxa"/>
            <w:gridSpan w:val="2"/>
          </w:tcPr>
          <w:p w14:paraId="5A400882" w14:textId="14A636DC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003BB0">
        <w:tc>
          <w:tcPr>
            <w:tcW w:w="784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23C5C15E" w14:textId="40C4D763" w:rsidR="00DE2BAF" w:rsidRPr="005B6061" w:rsidRDefault="009C195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4DD9CF44" wp14:editId="0240F98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42545</wp:posOffset>
                      </wp:positionV>
                      <wp:extent cx="3128645" cy="681990"/>
                      <wp:effectExtent l="0" t="0" r="186055" b="1651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8645" cy="681990"/>
                              </a:xfrm>
                              <a:prstGeom prst="wedgeRoundRectCallout">
                                <a:avLst>
                                  <a:gd name="adj1" fmla="val 55035"/>
                                  <a:gd name="adj2" fmla="val -3768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52D5D194" w:rsidR="00003BB0" w:rsidRPr="00DE2BAF" w:rsidRDefault="00003BB0" w:rsidP="00DE2BAF">
                                  <w:pPr>
                                    <w:pStyle w:val="TextSprechblasen"/>
                                  </w:pPr>
                                  <w:r w:rsidRPr="00DE2BAF">
                                    <w:t xml:space="preserve">Emilys Weg dauert mir zu lange. Ich multipliziere direkt die Nenner: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 w:rsidRPr="00DE2BAF">
                                    <w:t>und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DE2BAF">
                                    <w:t xml:space="preserve">, dann bekomme ich 7 </w:t>
                                  </w:r>
                                  <w:r>
                                    <w:t>·</w:t>
                                  </w:r>
                                  <w:r w:rsidRPr="00DE2BAF">
                                    <w:t xml:space="preserve"> 5 = 35 als Nenner. </w:t>
                                  </w:r>
                                  <w:r w:rsidRPr="00DE2BAF">
                                    <w:br/>
                                    <w:t>Dann erweitere ich beide Brüche auf 35tel.</w:t>
                                  </w:r>
                                </w:p>
                                <w:p w14:paraId="455853AD" w14:textId="24CD32CC" w:rsidR="00003BB0" w:rsidRPr="00DE2BAF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048" type="#_x0000_t62" style="position:absolute;margin-left:3.7pt;margin-top:3.35pt;width:246.35pt;height:53.7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" adj="22688,2660" filled="f" strokecolor="#bfbfbf [2412]" strokeweight="1pt">
                      <v:textbox inset="1mm,1mm,1mm,1mm">
                        <w:txbxContent>
                          <w:p w14:paraId="6F2279FF" w14:textId="52D5D194" w:rsidR="00003BB0" w:rsidRPr="00DE2BAF" w:rsidRDefault="00003BB0" w:rsidP="00DE2BAF">
                            <w:pPr>
                              <w:pStyle w:val="TextSprechblasen"/>
                            </w:pPr>
                            <w:r w:rsidRPr="00DE2BAF">
                              <w:t xml:space="preserve">Emilys Weg dauert mir zu lange. Ich multipliziere direkt die Nenner: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 w:rsidRPr="00DE2BAF">
                              <w:t>und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DE2BAF">
                              <w:t xml:space="preserve">, dann bekomme ich 7 </w:t>
                            </w:r>
                            <w:r>
                              <w:t>·</w:t>
                            </w:r>
                            <w:r w:rsidRPr="00DE2BAF">
                              <w:t xml:space="preserve"> 5 = 35 als Nenner. </w:t>
                            </w:r>
                            <w:r w:rsidRPr="00DE2BAF">
                              <w:br/>
                              <w:t>Dann erweitere ich beide Brüche auf 35tel.</w:t>
                            </w:r>
                          </w:p>
                          <w:p w14:paraId="455853AD" w14:textId="24CD32CC" w:rsidR="00003BB0" w:rsidRPr="00DE2BAF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C0334C3" wp14:editId="580D8A24">
                      <wp:simplePos x="0" y="0"/>
                      <wp:positionH relativeFrom="column">
                        <wp:posOffset>3543935</wp:posOffset>
                      </wp:positionH>
                      <wp:positionV relativeFrom="paragraph">
                        <wp:posOffset>-102870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8BC8B3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334C3" id="Gruppieren 16" o:spid="_x0000_s1049" style="position:absolute;margin-left:279.05pt;margin-top:-8.1pt;width:51.75pt;height:59.45pt;z-index:253212672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">
                      <v:shape id="Grafik 8" o:spid="_x0000_s105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58" o:title="" chromakey="white"/>
                      </v:shape>
                      <v:shape id="_x0000_s105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8BC8B3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B42C28E" w14:textId="77777777" w:rsidTr="00003BB0">
        <w:tc>
          <w:tcPr>
            <w:tcW w:w="784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5341FC2D" w14:textId="2EDCC0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4BC8A2D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304F712F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AB54DE">
        <w:trPr>
          <w:trHeight w:val="1342"/>
        </w:trPr>
        <w:tc>
          <w:tcPr>
            <w:tcW w:w="784" w:type="dxa"/>
          </w:tcPr>
          <w:p w14:paraId="5B2EAFA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2915935A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3BC2BCE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</w:p>
          <w:p w14:paraId="38D7037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AD3351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11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(3)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(4)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(5)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</w:p>
          <w:p w14:paraId="2E9675A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003BB0">
        <w:tc>
          <w:tcPr>
            <w:tcW w:w="784" w:type="dxa"/>
          </w:tcPr>
          <w:p w14:paraId="42BD2C4F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6E59B30F" w14:textId="69968571" w:rsidR="002D3E8C" w:rsidRPr="005B6061" w:rsidRDefault="002D3E8C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7929" w:type="dxa"/>
            <w:vAlign w:val="center"/>
          </w:tcPr>
          <w:p w14:paraId="5FC0D817" w14:textId="76A65F02" w:rsidR="002D3E8C" w:rsidRPr="007E4C69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7E4C69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7E4C69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7E4C69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7E4C69">
              <w:rPr>
                <w:rFonts w:ascii="Calibri" w:hAnsi="Calibri"/>
                <w:noProof/>
                <w:color w:val="000000" w:themeColor="text1"/>
              </w:rPr>
              <w:br/>
            </w:r>
            <w:r w:rsidRPr="007E4C69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7E4C69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C56C77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77777777" w:rsidR="002D3E8C" w:rsidRPr="00D818F5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FF"/>
              </w:rPr>
            </w:pPr>
          </w:p>
          <w:p w14:paraId="4CC73ABC" w14:textId="661C4010" w:rsidR="002D3E8C" w:rsidRPr="00C56C77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 w:rsidRPr="007E4C69">
              <w:rPr>
                <w:rFonts w:ascii="Calibri" w:hAnsi="Calibri"/>
                <w:color w:val="000000" w:themeColor="text1"/>
              </w:rPr>
              <w:t xml:space="preserve">(1)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6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  <w:r w:rsidRPr="00D818F5">
              <w:rPr>
                <w:rFonts w:ascii="Calibri" w:hAnsi="Calibri"/>
                <w:color w:val="0000FF"/>
              </w:rPr>
              <w:tab/>
            </w:r>
            <w:r w:rsidRPr="007E4C69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8</m:t>
                  </m:r>
                </m:den>
              </m:f>
            </m:oMath>
            <w:r w:rsidRPr="00C56C77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20</m:t>
                  </m:r>
                </m:den>
              </m:f>
            </m:oMath>
            <w:r w:rsidRPr="00C56C77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30</m:t>
                  </m:r>
                </m:den>
              </m:f>
            </m:oMath>
            <w:r w:rsidRPr="00C56C77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Pr="00C56C77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den>
              </m:f>
            </m:oMath>
            <w:r w:rsidRPr="00C56C77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9</m:t>
                  </m:r>
                </m:den>
              </m:f>
            </m:oMath>
          </w:p>
          <w:p w14:paraId="122511FF" w14:textId="77777777" w:rsidR="002D3E8C" w:rsidRPr="00D818F5" w:rsidRDefault="002D3E8C" w:rsidP="002D3E8C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333012FE" w14:textId="60AD68C5" w:rsidR="002D3E8C" w:rsidRPr="007E4C69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7E4C69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6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10</m:t>
                  </m:r>
                </m:den>
              </m:f>
            </m:oMath>
            <w:r w:rsidRPr="007E4C69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305F1F13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CC1F197" w14:textId="7777777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280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4"/>
        <w:gridCol w:w="567"/>
        <w:gridCol w:w="7929"/>
      </w:tblGrid>
      <w:tr w:rsidR="001F2E0E" w:rsidRPr="005B6061" w14:paraId="2A82D4C5" w14:textId="77777777" w:rsidTr="00003BB0">
        <w:tc>
          <w:tcPr>
            <w:tcW w:w="784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6E0FD2C" w:rsidR="00B650E1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4720" behindDoc="0" locked="0" layoutInCell="1" allowOverlap="1" wp14:anchorId="11D6F794" wp14:editId="1A797287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052" style="position:absolute;margin-left:28.35pt;margin-top:3.35pt;width:51.75pt;height:59.45pt;z-index:253214720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">
                      <v:shape id="Grafik 8" o:spid="_x0000_s105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58" o:title="" chromakey="white"/>
                      </v:shape>
                      <v:shape id="_x0000_s105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003BB0">
        <w:tc>
          <w:tcPr>
            <w:tcW w:w="784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786B6518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2E489D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5D9B3E17" wp14:editId="29471049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055" type="#_x0000_t202" style="position:absolute;margin-left:340.45pt;margin-top:169093.2pt;width:0;height:0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4724344A" w14:textId="2CA02610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0F7143F1" wp14:editId="3B098CCD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060" style="position:absolute;margin-left:337.25pt;margin-top:-14.4pt;width:49.35pt;height:60.85pt;z-index:25321062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">
                      <v:shape id="Grafik 3" o:spid="_x0000_s106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5" o:title="" chromakey="white"/>
                      </v:shape>
                      <v:shape id="_x0000_s106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</w:t>
            </w:r>
            <w:r w:rsidR="001F2E0E" w:rsidRPr="005B6061">
              <w:rPr>
                <w:rFonts w:ascii="Calibri" w:hAnsi="Calibri"/>
                <w:b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  <m:r>
                <w:rPr>
                  <w:rFonts w:ascii="Calibri" w:hAnsi="Calibri"/>
                  <w:noProof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90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150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,  </m:t>
              </m:r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  <m:r>
                <w:rPr>
                  <w:rFonts w:ascii="Calibri" w:hAnsi="Calibri"/>
                  <w:noProof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40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150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</w:t>
            </w:r>
            <m:oMath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  <m:r>
                <w:rPr>
                  <w:rFonts w:ascii="Calibri" w:hAnsi="Calibri"/>
                  <w:noProof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18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30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 ,  </m:t>
              </m:r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= </m:t>
              </m:r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8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30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</w:rPr>
              <w:t xml:space="preserve">  </w:t>
            </w:r>
          </w:p>
          <w:p w14:paraId="52F6C73C" w14:textId="579E8CF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1FD653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752098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003BB0">
        <w:tc>
          <w:tcPr>
            <w:tcW w:w="784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78958B5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003BB0">
        <w:tc>
          <w:tcPr>
            <w:tcW w:w="784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6340765C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2F925023" w14:textId="70B4615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003BB0">
        <w:tc>
          <w:tcPr>
            <w:tcW w:w="784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7929" w:type="dxa"/>
            <w:vAlign w:val="center"/>
          </w:tcPr>
          <w:p w14:paraId="17FEE12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4FBBDAE" w14:textId="51DE0075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7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9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11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(5)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9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20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7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</m:oMath>
          </w:p>
        </w:tc>
      </w:tr>
    </w:tbl>
    <w:p w14:paraId="023E9430" w14:textId="77777777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p w14:paraId="35C7B62D" w14:textId="7761CB40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4"/>
        <w:gridCol w:w="567"/>
        <w:gridCol w:w="30"/>
        <w:gridCol w:w="1951"/>
        <w:gridCol w:w="1981"/>
        <w:gridCol w:w="1981"/>
        <w:gridCol w:w="1991"/>
      </w:tblGrid>
      <w:tr w:rsidR="001F2E0E" w:rsidRPr="005B6061" w14:paraId="3331407C" w14:textId="77777777" w:rsidTr="00560BA7">
        <w:tc>
          <w:tcPr>
            <w:tcW w:w="784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501" w:type="dxa"/>
            <w:gridSpan w:val="6"/>
          </w:tcPr>
          <w:p w14:paraId="4E923C4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</w:p>
          <w:p w14:paraId="5B1E445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560BA7">
        <w:tc>
          <w:tcPr>
            <w:tcW w:w="784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34" w:type="dxa"/>
            <w:gridSpan w:val="5"/>
            <w:vAlign w:val="center"/>
          </w:tcPr>
          <w:p w14:paraId="07EA0A4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560BA7">
        <w:tc>
          <w:tcPr>
            <w:tcW w:w="784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00CCAA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624B828" w14:textId="77777777" w:rsidTr="00560BA7">
        <w:tc>
          <w:tcPr>
            <w:tcW w:w="784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gridSpan w:val="2"/>
            <w:tcBorders>
              <w:right w:val="single" w:sz="8" w:space="0" w:color="BFBFBF" w:themeColor="background1" w:themeShade="BF"/>
            </w:tcBorders>
          </w:tcPr>
          <w:p w14:paraId="12D374CD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5534A4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FA24AFF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7023F74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D1FBB7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48B279A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1F254F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</w:p>
          <w:p w14:paraId="7731C1F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AEAF70C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8</m:t>
                  </m:r>
                </m:den>
              </m:f>
            </m:oMath>
          </w:p>
          <w:p w14:paraId="33146A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51A2A6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</w:p>
          <w:p w14:paraId="23D976E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8B4138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8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5566D9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A909FF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20F159C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60CD39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8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5</m:t>
                  </m:r>
                </m:den>
              </m:f>
            </m:oMath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91" w:type="dxa"/>
            <w:tcBorders>
              <w:left w:val="single" w:sz="8" w:space="0" w:color="BFBFBF" w:themeColor="background1" w:themeShade="BF"/>
            </w:tcBorders>
          </w:tcPr>
          <w:p w14:paraId="74CF2154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3</m:t>
                  </m:r>
                </m:den>
              </m:f>
            </m:oMath>
          </w:p>
          <w:p w14:paraId="493E949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0D84A0B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</w:p>
          <w:p w14:paraId="049D36E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500A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9</m:t>
                  </m:r>
                </m:den>
              </m:f>
            </m:oMath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560BA7">
        <w:tc>
          <w:tcPr>
            <w:tcW w:w="784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91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560BA7">
        <w:tc>
          <w:tcPr>
            <w:tcW w:w="784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777F21CC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320E377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 gehen?</w:t>
            </w:r>
          </w:p>
        </w:tc>
      </w:tr>
      <w:tr w:rsidR="001F2E0E" w:rsidRPr="005B6061" w14:paraId="5B7D1E74" w14:textId="77777777" w:rsidTr="00560BA7">
        <w:tc>
          <w:tcPr>
            <w:tcW w:w="784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E26FA3">
            <w:pPr>
              <w:pStyle w:val="Listenabsatz"/>
            </w:pPr>
            <w:r w:rsidRPr="00560BA7">
              <w:t>... von Zeile zu Zeile...</w:t>
            </w:r>
          </w:p>
          <w:p w14:paraId="05D3FEFC" w14:textId="5352520A" w:rsidR="009C1954" w:rsidRPr="00560BA7" w:rsidRDefault="009C1954" w:rsidP="00E26FA3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 / das Ganze </w:t>
            </w:r>
            <w:r w:rsidRPr="00560BA7">
              <w:t xml:space="preserve">vom ersten Bruch / vom zweiten Bruch … </w:t>
            </w:r>
          </w:p>
          <w:p w14:paraId="55AE5DD1" w14:textId="18223442" w:rsidR="009C1954" w:rsidRPr="00560BA7" w:rsidRDefault="009C1954" w:rsidP="00E26FA3">
            <w:pPr>
              <w:pStyle w:val="Listenabsatz"/>
            </w:pPr>
            <w:r w:rsidRPr="00560BA7">
              <w:t>... verändert sich ...</w:t>
            </w:r>
            <w:r w:rsidR="006A4708" w:rsidRPr="00560BA7">
              <w:t xml:space="preserve"> / </w:t>
            </w:r>
            <w:r w:rsidRPr="00560BA7">
              <w:t>... bleibt gleich...</w:t>
            </w:r>
          </w:p>
          <w:p w14:paraId="55A7FF34" w14:textId="73B05D4A" w:rsidR="009C1954" w:rsidRPr="00560BA7" w:rsidRDefault="009C1954" w:rsidP="00E26FA3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E26FA3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560BA7">
        <w:trPr>
          <w:trHeight w:val="488"/>
        </w:trPr>
        <w:tc>
          <w:tcPr>
            <w:tcW w:w="784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34" w:type="dxa"/>
            <w:gridSpan w:val="5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560BA7">
        <w:tc>
          <w:tcPr>
            <w:tcW w:w="784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501" w:type="dxa"/>
            <w:gridSpan w:val="6"/>
          </w:tcPr>
          <w:p w14:paraId="75D24F78" w14:textId="2193185A" w:rsidR="001F2E0E" w:rsidRPr="005B6061" w:rsidRDefault="00560BA7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129728" behindDoc="0" locked="0" layoutInCell="1" allowOverlap="1" wp14:anchorId="1F225719" wp14:editId="257D4442">
                  <wp:simplePos x="0" y="0"/>
                  <wp:positionH relativeFrom="column">
                    <wp:posOffset>4249029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560BA7">
        <w:tc>
          <w:tcPr>
            <w:tcW w:w="1381" w:type="dxa"/>
            <w:gridSpan w:val="3"/>
          </w:tcPr>
          <w:p w14:paraId="468BF4FF" w14:textId="1CDF8B0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10827039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gridSpan w:val="4"/>
            <w:vAlign w:val="center"/>
          </w:tcPr>
          <w:p w14:paraId="0242B501" w14:textId="231A0BD7" w:rsidR="001F2E0E" w:rsidRPr="005B6061" w:rsidRDefault="00560BA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4352" behindDoc="0" locked="0" layoutInCell="1" allowOverlap="1" wp14:anchorId="104FA83E" wp14:editId="1652400C">
                      <wp:simplePos x="0" y="0"/>
                      <wp:positionH relativeFrom="column">
                        <wp:posOffset>4357370</wp:posOffset>
                      </wp:positionH>
                      <wp:positionV relativeFrom="paragraph">
                        <wp:posOffset>-172720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059" style="position:absolute;margin-left:343.1pt;margin-top:-13.6pt;width:55.35pt;height:61pt;z-index:253284352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">
                      <v:shape id="Grafik 1" o:spid="_x0000_s1060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1" o:title="" chromakey="white"/>
                      </v:shape>
                      <v:shape id="_x0000_s1061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43382274" w:rsidR="006A4708" w:rsidRPr="005B6061" w:rsidRDefault="001F2E0E" w:rsidP="00E26FA3">
            <w:pPr>
              <w:pStyle w:val="Listenabsatz"/>
            </w:pPr>
            <w:r w:rsidRPr="005B6061">
              <w:t xml:space="preserve">Dilara würfelt 3 und 5 und baut daraus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6061">
              <w:t xml:space="preserve">. </w:t>
            </w:r>
          </w:p>
          <w:p w14:paraId="54269D16" w14:textId="504552EB" w:rsidR="001F2E0E" w:rsidRPr="005B6061" w:rsidRDefault="00286FD9" w:rsidP="00E26FA3">
            <w:pPr>
              <w:pStyle w:val="Listenabsatz"/>
            </w:pPr>
            <w:r w:rsidRPr="005B6061">
              <w:drawing>
                <wp:anchor distT="0" distB="0" distL="114300" distR="114300" simplePos="0" relativeHeight="253128704" behindDoc="0" locked="0" layoutInCell="1" allowOverlap="1" wp14:anchorId="765E5286" wp14:editId="7F561C01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180975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Maurice würfelt 1 und 10 und baut daraus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1F2E0E" w:rsidRPr="005B6061">
              <w:t>.</w:t>
            </w:r>
          </w:p>
          <w:p w14:paraId="0E1E5A69" w14:textId="4B7B324B" w:rsidR="001F2E0E" w:rsidRPr="005B6061" w:rsidRDefault="00560BA7" w:rsidP="00E26FA3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8816" behindDoc="0" locked="0" layoutInCell="1" allowOverlap="1" wp14:anchorId="3D3B08ED" wp14:editId="5E016B52">
                      <wp:simplePos x="0" y="0"/>
                      <wp:positionH relativeFrom="column">
                        <wp:posOffset>4445635</wp:posOffset>
                      </wp:positionH>
                      <wp:positionV relativeFrom="paragraph">
                        <wp:posOffset>36195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066" style="position:absolute;left:0;text-align:left;margin-left:350.05pt;margin-top:2.85pt;width:45.75pt;height:55.3pt;z-index:253218816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H8JOnAMAAIA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NgnlGLaWevWIQK1GyjBSnOFz&#13;&#10;CW9umfMLZjE9sImJ6L/jUzUaj+leoqTW9t/X9oM+UodTSnaYRlPqfm5YaFfNV4WkhtE1CHYQloOg&#13;&#10;Nu2VRpkBMHgTRVywvhnECkX5A4NyFl7BEVMcb02pH8Qr381EDFouZrOo1HW9W3Vn0CuzCFZA/X7/&#13;&#10;g1nTU9YjYd/0QBtWsmPmdroBdaVnG68rGWl9QLHHGxSOUhxzkI7m6K/rqHX4x+HyP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">
                      <v:shape id="Grafik 7" o:spid="_x0000_s1067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4" o:title="" chromakey="white"/>
                      </v:shape>
                      <v:shape id="_x0000_s1068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 xml:space="preserve">Dilara bestimmt zu den Brüchen zwei gleichnamige Brüche. </w:t>
            </w:r>
          </w:p>
          <w:p w14:paraId="3D7F182E" w14:textId="4CA7E500" w:rsidR="001F2E0E" w:rsidRPr="005B6061" w:rsidRDefault="001F2E0E" w:rsidP="00E26FA3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77777777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5"/>
          <w:headerReference w:type="default" r:id="rId66"/>
          <w:footerReference w:type="default" r:id="rId67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C40CF5" w:rsidRPr="005B6061" w14:paraId="61B0B159" w14:textId="77777777" w:rsidTr="00003BB0">
        <w:tc>
          <w:tcPr>
            <w:tcW w:w="780" w:type="dxa"/>
          </w:tcPr>
          <w:p w14:paraId="4D6FE2B8" w14:textId="52908736" w:rsidR="00C40CF5" w:rsidRPr="005B6061" w:rsidRDefault="00C40CF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7938" w:type="dxa"/>
          </w:tcPr>
          <w:p w14:paraId="58597BAB" w14:textId="321A7395" w:rsidR="00C40CF5" w:rsidRPr="005B6061" w:rsidRDefault="00C40CF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C40CF5" w:rsidRPr="005B6061" w14:paraId="0BD5B69F" w14:textId="77777777" w:rsidTr="00003BB0">
        <w:tc>
          <w:tcPr>
            <w:tcW w:w="780" w:type="dxa"/>
          </w:tcPr>
          <w:p w14:paraId="56F9FC59" w14:textId="77777777" w:rsidR="00C40CF5" w:rsidRPr="005B6061" w:rsidRDefault="00C40CF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7938" w:type="dxa"/>
          </w:tcPr>
          <w:p w14:paraId="330CC10A" w14:textId="30E44A3C" w:rsidR="00C40CF5" w:rsidRPr="005B6061" w:rsidRDefault="00C40CF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Anteile in Bildern und Situationen vergleichen</w:t>
            </w:r>
            <w:r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C40CF5" w:rsidRPr="005B6061" w14:paraId="27851AF4" w14:textId="77777777" w:rsidTr="00C40CF5">
        <w:trPr>
          <w:trHeight w:val="498"/>
        </w:trPr>
        <w:tc>
          <w:tcPr>
            <w:tcW w:w="780" w:type="dxa"/>
          </w:tcPr>
          <w:p w14:paraId="20CB9A26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1A21C64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fragt: „Was ist größer: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oder</w:t>
            </w:r>
            <m:oMath>
              <m:r>
                <w:rPr>
                  <w:rFonts w:ascii="Calibri" w:hAnsi="Calibri"/>
                </w:rPr>
                <m:t xml:space="preserve"> 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C40CF5" w:rsidRPr="005B6061" w14:paraId="7CF70519" w14:textId="77777777" w:rsidTr="00C40CF5">
        <w:tc>
          <w:tcPr>
            <w:tcW w:w="780" w:type="dxa"/>
            <w:tcBorders>
              <w:right w:val="single" w:sz="4" w:space="0" w:color="A6A6A6" w:themeColor="background1" w:themeShade="A6"/>
            </w:tcBorders>
          </w:tcPr>
          <w:p w14:paraId="3867BFC8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7F353DE2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38940C53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22A9A458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16FA7C12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7672FA85" w14:textId="77777777" w:rsidTr="00003BB0">
        <w:trPr>
          <w:trHeight w:val="222"/>
        </w:trPr>
        <w:tc>
          <w:tcPr>
            <w:tcW w:w="780" w:type="dxa"/>
          </w:tcPr>
          <w:p w14:paraId="2B8B82F3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8505" w:type="dxa"/>
            <w:gridSpan w:val="2"/>
          </w:tcPr>
          <w:p w14:paraId="222B694A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C40CF5" w:rsidRPr="005B6061" w14:paraId="75AD567A" w14:textId="77777777" w:rsidTr="00003BB0">
        <w:trPr>
          <w:trHeight w:val="451"/>
        </w:trPr>
        <w:tc>
          <w:tcPr>
            <w:tcW w:w="780" w:type="dxa"/>
          </w:tcPr>
          <w:p w14:paraId="3401BAD3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größer oder kleiner als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C40CF5" w:rsidRPr="005B6061" w14:paraId="0B3A17F4" w14:textId="77777777" w:rsidTr="00C40CF5">
        <w:trPr>
          <w:trHeight w:val="1154"/>
        </w:trPr>
        <w:tc>
          <w:tcPr>
            <w:tcW w:w="780" w:type="dxa"/>
            <w:tcBorders>
              <w:right w:val="single" w:sz="4" w:space="0" w:color="A6A6A6" w:themeColor="background1" w:themeShade="A6"/>
            </w:tcBorders>
          </w:tcPr>
          <w:p w14:paraId="15DB80AE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20E45E84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740AB67B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5A07864A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6DB7BD97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  <w:p w14:paraId="3CF13B99" w14:textId="77777777" w:rsidR="00C40CF5" w:rsidRPr="005B6061" w:rsidRDefault="00C40CF5" w:rsidP="00C40CF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49AA8099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7777777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7777777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31"/>
        <w:gridCol w:w="38"/>
        <w:gridCol w:w="567"/>
      </w:tblGrid>
      <w:tr w:rsidR="00C40CF5" w:rsidRPr="005B6061" w14:paraId="179C264A" w14:textId="77777777" w:rsidTr="00003BB0">
        <w:tc>
          <w:tcPr>
            <w:tcW w:w="780" w:type="dxa"/>
          </w:tcPr>
          <w:p w14:paraId="0A74C0E1" w14:textId="77777777" w:rsidR="00C40CF5" w:rsidRPr="005B6061" w:rsidRDefault="00C40CF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505" w:type="dxa"/>
            <w:gridSpan w:val="4"/>
          </w:tcPr>
          <w:p w14:paraId="0918CDCF" w14:textId="0BCEB2C1" w:rsidR="00C40CF5" w:rsidRPr="005B6061" w:rsidRDefault="00C40CF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C40CF5" w:rsidRPr="005B6061" w14:paraId="137597DA" w14:textId="77777777" w:rsidTr="00003BB0">
        <w:trPr>
          <w:trHeight w:val="222"/>
        </w:trPr>
        <w:tc>
          <w:tcPr>
            <w:tcW w:w="780" w:type="dxa"/>
          </w:tcPr>
          <w:p w14:paraId="5C759F2D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C40CF5" w:rsidRPr="005B6061" w14:paraId="68C2B5A8" w14:textId="77777777" w:rsidTr="00003BB0">
        <w:trPr>
          <w:trHeight w:val="711"/>
        </w:trPr>
        <w:tc>
          <w:tcPr>
            <w:tcW w:w="780" w:type="dxa"/>
          </w:tcPr>
          <w:p w14:paraId="214F4477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3969" w:type="dxa"/>
          </w:tcPr>
          <w:p w14:paraId="79023A8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162496" behindDoc="0" locked="0" layoutInCell="1" allowOverlap="1" wp14:anchorId="026EEA95" wp14:editId="0AEC19A9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744A3" id="Gerade Verbindung 137" o:spid="_x0000_s1026" style="position:absolute;z-index:253162496;visibility:visible;mso-wrap-style:square;mso-width-percent:0;mso-height-percent:0;mso-wrap-distance-left:9pt;mso-wrap-distance-top:.Emm;mso-wrap-distance-right:9pt;mso-wrap-distance-bottom:.E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&#13;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163520" behindDoc="0" locked="0" layoutInCell="1" allowOverlap="1" wp14:anchorId="0AB3FD03" wp14:editId="1EA1180D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4CAD9" id="Gerade Verbindung 137" o:spid="_x0000_s1026" style="position:absolute;z-index:253163520;visibility:visible;mso-wrap-style:square;mso-width-percent:0;mso-height-percent:0;mso-wrap-distance-left:9pt;mso-wrap-distance-top:.Emm;mso-wrap-distance-right:9pt;mso-wrap-distance-bottom:.E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&#13;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2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                                                 </w:t>
            </w:r>
            <m:oMath>
              <m:r>
                <w:rPr>
                  <w:rFonts w:ascii="Calibri" w:hAnsi="Calibri"/>
                </w:rPr>
                <m:t xml:space="preserve"> 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  <w:p w14:paraId="18329D2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164544" behindDoc="0" locked="0" layoutInCell="1" allowOverlap="1" wp14:anchorId="71FAD910" wp14:editId="25247248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73769" id="Gerade Verbindung 137" o:spid="_x0000_s1026" style="position:absolute;z-index:253164544;visibility:visible;mso-wrap-style:square;mso-width-percent:0;mso-height-percent:0;mso-wrap-distance-left:9pt;mso-wrap-distance-top:.Emm;mso-wrap-distance-right:9pt;mso-wrap-distance-bottom:.E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&#13;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                                               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24</m:t>
                  </m:r>
                </m:den>
              </m:f>
            </m:oMath>
          </w:p>
        </w:tc>
      </w:tr>
      <w:tr w:rsidR="00C40CF5" w:rsidRPr="005B6061" w14:paraId="2A276247" w14:textId="77777777" w:rsidTr="00003BB0">
        <w:trPr>
          <w:trHeight w:val="222"/>
        </w:trPr>
        <w:tc>
          <w:tcPr>
            <w:tcW w:w="780" w:type="dxa"/>
          </w:tcPr>
          <w:p w14:paraId="10BFD07E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7900" w:type="dxa"/>
            <w:gridSpan w:val="2"/>
          </w:tcPr>
          <w:p w14:paraId="29AE18D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C40CF5" w:rsidRPr="005B6061" w14:paraId="46E411DB" w14:textId="77777777" w:rsidTr="00003BB0">
        <w:trPr>
          <w:trHeight w:val="222"/>
        </w:trPr>
        <w:tc>
          <w:tcPr>
            <w:tcW w:w="780" w:type="dxa"/>
          </w:tcPr>
          <w:p w14:paraId="43F1F431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161472" behindDoc="0" locked="0" layoutInCell="1" allowOverlap="1" wp14:anchorId="510C8D86" wp14:editId="1BF1162A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DFAAC" id="Gerade Verbindung 137" o:spid="_x0000_s1026" style="position:absolute;z-index:253161472;visibility:visible;mso-wrap-style:square;mso-width-percent:0;mso-height-percent:0;mso-wrap-distance-left:9pt;mso-wrap-distance-top:.Emm;mso-wrap-distance-right:9pt;mso-wrap-distance-bottom:.E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&#13;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5E61EEB4" w14:textId="77777777" w:rsidTr="00C40CF5">
        <w:trPr>
          <w:trHeight w:val="1086"/>
        </w:trPr>
        <w:tc>
          <w:tcPr>
            <w:tcW w:w="780" w:type="dxa"/>
            <w:tcBorders>
              <w:right w:val="single" w:sz="4" w:space="0" w:color="A6A6A6" w:themeColor="background1" w:themeShade="A6"/>
            </w:tcBorders>
          </w:tcPr>
          <w:p w14:paraId="368DDA7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7777777" w:rsidR="00C40CF5" w:rsidRPr="005B6061" w:rsidRDefault="00C40CF5" w:rsidP="00C40CF5">
            <w:pPr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5D03F196" w14:textId="77777777" w:rsidTr="00003BB0">
        <w:tc>
          <w:tcPr>
            <w:tcW w:w="780" w:type="dxa"/>
          </w:tcPr>
          <w:p w14:paraId="22809447" w14:textId="6D94B7F0" w:rsidR="00C40CF5" w:rsidRPr="005B6061" w:rsidRDefault="00C40CF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505" w:type="dxa"/>
            <w:gridSpan w:val="4"/>
          </w:tcPr>
          <w:p w14:paraId="39C53160" w14:textId="167C2B7B" w:rsidR="00C40CF5" w:rsidRPr="005B6061" w:rsidRDefault="00C40CF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 w:rsidR="001C7E49">
              <w:rPr>
                <w:color w:val="70BCC9" w:themeColor="text2" w:themeTint="99"/>
              </w:rPr>
              <w:t>durch gleichnamig machen</w:t>
            </w:r>
          </w:p>
        </w:tc>
      </w:tr>
      <w:tr w:rsidR="00C40CF5" w:rsidRPr="005B6061" w14:paraId="712EFAA9" w14:textId="77777777" w:rsidTr="00003BB0">
        <w:tc>
          <w:tcPr>
            <w:tcW w:w="780" w:type="dxa"/>
          </w:tcPr>
          <w:p w14:paraId="4ABDB1A8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77777777" w:rsidR="00C40CF5" w:rsidRPr="005B6061" w:rsidRDefault="00C40CF5" w:rsidP="00C40CF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C40CF5" w:rsidRPr="005B6061" w14:paraId="245A5DCB" w14:textId="77777777" w:rsidTr="00003BB0">
        <w:trPr>
          <w:trHeight w:val="674"/>
        </w:trPr>
        <w:tc>
          <w:tcPr>
            <w:tcW w:w="780" w:type="dxa"/>
          </w:tcPr>
          <w:p w14:paraId="325307DA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3969" w:type="dxa"/>
          </w:tcPr>
          <w:p w14:paraId="36610399" w14:textId="77777777" w:rsidR="00C40CF5" w:rsidRPr="005B6061" w:rsidRDefault="00C40CF5" w:rsidP="00C40CF5">
            <w:pPr>
              <w:rPr>
                <w:rFonts w:ascii="Calibri" w:hAnsi="Calibri"/>
                <w:b/>
              </w:rPr>
            </w:pPr>
          </w:p>
          <w:p w14:paraId="42D3D069" w14:textId="56E1E062" w:rsidR="00C40CF5" w:rsidRPr="005B6061" w:rsidRDefault="00C40CF5" w:rsidP="00C40CF5">
            <w:pPr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 xml:space="preserve">(1) </w:t>
            </w:r>
            <w:r w:rsidR="00A671E4" w:rsidRPr="00C6505F">
              <w:rPr>
                <w:rFonts w:ascii="Calibri" w:hAnsi="Calibri"/>
                <w:noProof/>
                <w:position w:val="-20"/>
              </w:rPr>
              <w:object w:dxaOrig="280" w:dyaOrig="520" w14:anchorId="2E1998C2">
                <v:shape id="_x0000_i1026" type="#_x0000_t75" alt="" style="width:13.2pt;height:25.9pt;mso-width-percent:0;mso-height-percent:0;mso-width-percent:0;mso-height-percent:0" o:ole="">
                  <v:imagedata r:id="rId68" o:title=""/>
                </v:shape>
                <o:OLEObject Type="Embed" ProgID="Equation.3" ShapeID="_x0000_i1026" DrawAspect="Content" ObjectID="_1818422796" r:id="rId69"/>
              </w:object>
            </w:r>
            <w:r w:rsidR="004769B6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____</w:t>
            </w:r>
            <w:r w:rsidR="004769B6">
              <w:rPr>
                <w:rFonts w:ascii="Calibri" w:hAnsi="Calibri"/>
              </w:rPr>
              <w:t>_</w:t>
            </w:r>
            <w:r w:rsidR="00A5118B">
              <w:rPr>
                <w:rFonts w:ascii="Calibri" w:hAnsi="Calibri"/>
              </w:rPr>
              <w:t>________</w:t>
            </w:r>
            <w:proofErr w:type="gramStart"/>
            <w:r w:rsidR="004769B6">
              <w:rPr>
                <w:rFonts w:ascii="Calibri" w:hAnsi="Calibri"/>
              </w:rPr>
              <w:t xml:space="preserve">_  </w:t>
            </w:r>
            <w:r w:rsidRPr="005B6061">
              <w:rPr>
                <w:rFonts w:ascii="Calibri" w:hAnsi="Calibri"/>
              </w:rPr>
              <w:t>15</w:t>
            </w:r>
            <w:proofErr w:type="gramEnd"/>
            <w:r w:rsidRPr="005B6061">
              <w:rPr>
                <w:rFonts w:ascii="Calibri" w:hAnsi="Calibri"/>
              </w:rPr>
              <w:t xml:space="preserve"> </w:t>
            </w:r>
            <w:r w:rsidR="004769B6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77777777" w:rsidR="00C40CF5" w:rsidRPr="005B6061" w:rsidRDefault="00C40CF5" w:rsidP="00C40CF5">
            <w:pPr>
              <w:rPr>
                <w:rFonts w:ascii="Calibri" w:hAnsi="Calibri"/>
                <w:b/>
              </w:rPr>
            </w:pPr>
          </w:p>
          <w:p w14:paraId="2C81A6B3" w14:textId="3269EA57" w:rsidR="00C40CF5" w:rsidRPr="005B6061" w:rsidRDefault="00C40CF5" w:rsidP="00C40CF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(2) 30 </w:t>
            </w:r>
            <w:proofErr w:type="gramStart"/>
            <w:r w:rsidRPr="005B6061">
              <w:rPr>
                <w:rFonts w:ascii="Calibri" w:hAnsi="Calibri"/>
              </w:rPr>
              <w:t>%</w:t>
            </w:r>
            <w:r w:rsidR="004769B6">
              <w:rPr>
                <w:rFonts w:ascii="Calibri" w:hAnsi="Calibri"/>
              </w:rPr>
              <w:t xml:space="preserve">  </w:t>
            </w:r>
            <w:r w:rsidR="004769B6" w:rsidRPr="005B6061">
              <w:rPr>
                <w:rFonts w:ascii="Calibri" w:hAnsi="Calibri"/>
              </w:rPr>
              <w:t>_</w:t>
            </w:r>
            <w:proofErr w:type="gramEnd"/>
            <w:r w:rsidR="004769B6" w:rsidRPr="005B6061">
              <w:rPr>
                <w:rFonts w:ascii="Calibri" w:hAnsi="Calibri"/>
              </w:rPr>
              <w:t>_</w:t>
            </w:r>
            <w:r w:rsidR="00A5118B">
              <w:rPr>
                <w:rFonts w:ascii="Calibri" w:hAnsi="Calibri"/>
              </w:rPr>
              <w:t>________</w:t>
            </w:r>
            <w:r w:rsidR="004769B6" w:rsidRPr="005B6061">
              <w:rPr>
                <w:rFonts w:ascii="Calibri" w:hAnsi="Calibri"/>
              </w:rPr>
              <w:t>__</w:t>
            </w:r>
            <w:r w:rsidR="004769B6">
              <w:rPr>
                <w:rFonts w:ascii="Calibri" w:hAnsi="Calibri"/>
              </w:rPr>
              <w:t>__</w:t>
            </w:r>
            <w:r w:rsidR="004769B6">
              <w:rPr>
                <w:rFonts w:ascii="Calibri" w:hAnsi="Calibri"/>
                <w:b/>
              </w:rPr>
              <w:t xml:space="preserve">  </w:t>
            </w:r>
            <w:r w:rsidR="00A671E4" w:rsidRPr="00C6505F">
              <w:rPr>
                <w:rFonts w:ascii="Calibri" w:hAnsi="Calibri"/>
                <w:noProof/>
                <w:position w:val="-20"/>
              </w:rPr>
              <w:object w:dxaOrig="200" w:dyaOrig="520" w14:anchorId="66F3EB89">
                <v:shape id="_x0000_i1025" type="#_x0000_t75" alt="" style="width:10.35pt;height:25.9pt;mso-width-percent:0;mso-height-percent:0;mso-width-percent:0;mso-height-percent:0" o:ole="">
                  <v:imagedata r:id="rId70" o:title=""/>
                </v:shape>
                <o:OLEObject Type="Embed" ProgID="Equation.3" ShapeID="_x0000_i1025" DrawAspect="Content" ObjectID="_1818422797" r:id="rId71"/>
              </w:object>
            </w:r>
          </w:p>
          <w:p w14:paraId="3A88921E" w14:textId="77777777" w:rsidR="00C40CF5" w:rsidRPr="005B6061" w:rsidRDefault="00C40CF5" w:rsidP="00C40CF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C40CF5" w:rsidRPr="005B6061" w14:paraId="1C9ACBE6" w14:textId="77777777" w:rsidTr="00C40CF5">
        <w:trPr>
          <w:trHeight w:val="1086"/>
        </w:trPr>
        <w:tc>
          <w:tcPr>
            <w:tcW w:w="780" w:type="dxa"/>
            <w:tcBorders>
              <w:right w:val="single" w:sz="4" w:space="0" w:color="A6A6A6" w:themeColor="background1" w:themeShade="A6"/>
            </w:tcBorders>
          </w:tcPr>
          <w:p w14:paraId="098D4F7D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  <w:color w:val="70BCC9" w:themeColor="text2" w:themeTint="99"/>
              </w:rPr>
              <w:t>b)</w:t>
            </w:r>
          </w:p>
          <w:p w14:paraId="0D2F23EA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  <w:p w14:paraId="64816FA5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  <w:p w14:paraId="54A4EA27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  <w:p w14:paraId="55B7B282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  <w:p w14:paraId="034804FD" w14:textId="77777777" w:rsidR="00C40CF5" w:rsidRPr="005B6061" w:rsidRDefault="00C40CF5" w:rsidP="00C40CF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Rechenweg zum Vergleich von </w:t>
            </w: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  <w:noProof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>:</w:t>
            </w:r>
          </w:p>
          <w:p w14:paraId="7CF416A1" w14:textId="10A4F3E3" w:rsidR="00C40CF5" w:rsidRPr="005B6061" w:rsidRDefault="00C40CF5" w:rsidP="00003BB0">
            <w:pPr>
              <w:rPr>
                <w:rFonts w:ascii="Calibri" w:hAnsi="Calibri"/>
                <w:noProof/>
              </w:rPr>
            </w:pPr>
          </w:p>
          <w:p w14:paraId="316A55E1" w14:textId="77777777" w:rsidR="00C40CF5" w:rsidRPr="005B6061" w:rsidRDefault="00C40CF5" w:rsidP="00003BB0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C40CF5" w:rsidRPr="005B6061" w:rsidRDefault="00C40CF5" w:rsidP="00003BB0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2"/>
          <w:headerReference w:type="default" r:id="rId73"/>
          <w:footerReference w:type="default" r:id="rId74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C40CF5" w:rsidRPr="005B6061" w14:paraId="703F73D6" w14:textId="77777777" w:rsidTr="00D818F5">
        <w:tc>
          <w:tcPr>
            <w:tcW w:w="780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2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818F5">
        <w:tc>
          <w:tcPr>
            <w:tcW w:w="780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2"/>
          </w:tcPr>
          <w:p w14:paraId="5B9A9CD9" w14:textId="26629B16" w:rsidR="00C40CF5" w:rsidRPr="005B6061" w:rsidRDefault="00C40CF5" w:rsidP="00E24F6C">
            <w:pPr>
              <w:pStyle w:val="berschrift2"/>
              <w:spacing w:before="120"/>
            </w:pPr>
            <w:r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818F5">
        <w:tc>
          <w:tcPr>
            <w:tcW w:w="780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2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818F5">
        <w:tc>
          <w:tcPr>
            <w:tcW w:w="780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"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002E1873" w:rsidR="00C40CF5" w:rsidRPr="005B6061" w:rsidRDefault="00D818F5" w:rsidP="00E76F6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6A05398C" wp14:editId="10C483D0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47338</wp:posOffset>
                      </wp:positionV>
                      <wp:extent cx="1697786" cy="1016676"/>
                      <wp:effectExtent l="0" t="0" r="0" b="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3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5398C" id="_x0000_s1069" style="position:absolute;margin-left:288.4pt;margin-top:3.75pt;width:133.7pt;height:80.05pt;z-index:25331507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">
                      <v:shape id="Textfeld 7" o:spid="_x0000_s1070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071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45" o:title=""/>
                      </v:shape>
                      <v:shape id="Textfeld 73" o:spid="_x0000_s1072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="00C40CF5" w:rsidRPr="005B6061">
              <w:rPr>
                <w:rFonts w:ascii="Calibri" w:hAnsi="Calibri"/>
              </w:rPr>
              <w:t xml:space="preserve">. </w:t>
            </w:r>
            <w:r>
              <w:rPr>
                <w:rFonts w:ascii="Calibri" w:hAnsi="Calibri"/>
              </w:rPr>
              <w:br/>
            </w:r>
            <w:r w:rsidR="00C40CF5"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101E122E" w:rsidR="00C40CF5" w:rsidRPr="005B6061" w:rsidRDefault="00C40CF5" w:rsidP="00E26FA3">
            <w:pPr>
              <w:pStyle w:val="Listenabsatz"/>
            </w:pPr>
            <w:r w:rsidRPr="005B6061">
              <w:t xml:space="preserve">Zeichne Markierungen ein, so 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E26FA3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5B3CB207" w:rsidR="00C40CF5" w:rsidRPr="005B6061" w:rsidRDefault="00C40CF5" w:rsidP="00E26FA3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0CCBBA1B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818F5">
        <w:tc>
          <w:tcPr>
            <w:tcW w:w="780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38E03271" w:rsidR="00C40CF5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7488" behindDoc="0" locked="0" layoutInCell="1" allowOverlap="1" wp14:anchorId="6F8B8310" wp14:editId="625F1A6E">
                      <wp:simplePos x="0" y="0"/>
                      <wp:positionH relativeFrom="column">
                        <wp:posOffset>3109360</wp:posOffset>
                      </wp:positionH>
                      <wp:positionV relativeFrom="paragraph">
                        <wp:posOffset>81956</wp:posOffset>
                      </wp:positionV>
                      <wp:extent cx="645795" cy="722893"/>
                      <wp:effectExtent l="0" t="0" r="0" b="127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B8310" id="Gruppieren 18" o:spid="_x0000_s1069" style="position:absolute;margin-left:244.85pt;margin-top:6.45pt;width:50.85pt;height:56.9pt;z-index:2532474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">
                      <v:shape id="Grafik 6" o:spid="_x0000_s107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6" o:title="" chromakey="white"/>
                      </v:shape>
                      <v:shape id="_x0000_s107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EC955C6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39296" behindDoc="0" locked="0" layoutInCell="1" allowOverlap="1" wp14:anchorId="61018531" wp14:editId="1B0257D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102023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4696" cy="33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F7169D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C7CCD92" w14:textId="2F6FA0B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1B40F20E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748E20" w14:textId="13B3CEA1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0320" behindDoc="0" locked="0" layoutInCell="1" allowOverlap="1" wp14:anchorId="763D5293" wp14:editId="43F0AF4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110674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179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2777B82A" wp14:editId="450EC317">
                      <wp:simplePos x="0" y="0"/>
                      <wp:positionH relativeFrom="column">
                        <wp:posOffset>4131552</wp:posOffset>
                      </wp:positionH>
                      <wp:positionV relativeFrom="paragraph">
                        <wp:posOffset>46170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072" style="position:absolute;margin-left:325.3pt;margin-top:3.65pt;width:39.75pt;height:55.35pt;z-index:253246464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">
                      <v:shape id="Grafik 9" o:spid="_x0000_s107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80" o:title="" chromakey="white"/>
                      </v:shape>
                      <v:shape id="_x0000_s107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E9B8BD" w14:textId="24A9595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777777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2F20177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6EB693CC" wp14:editId="7AB1629C">
                      <wp:simplePos x="0" y="0"/>
                      <wp:positionH relativeFrom="column">
                        <wp:posOffset>2649773</wp:posOffset>
                      </wp:positionH>
                      <wp:positionV relativeFrom="paragraph">
                        <wp:posOffset>6431</wp:posOffset>
                      </wp:positionV>
                      <wp:extent cx="503190" cy="727359"/>
                      <wp:effectExtent l="0" t="0" r="508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727359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075" style="position:absolute;margin-left:208.65pt;margin-top:.5pt;width:39.6pt;height:57.25pt;z-index:253244416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">
                      <v:shape id="Grafik 4" o:spid="_x0000_s1076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2" o:title="" chromakey="white"/>
                      </v:shape>
                      <v:shape id="_x0000_s107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40D62FFA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1344" behindDoc="0" locked="0" layoutInCell="1" allowOverlap="1" wp14:anchorId="707D9CBF" wp14:editId="0380AD9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123312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6310" cy="328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49D4C1B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7777777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0531286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5440" behindDoc="0" locked="0" layoutInCell="1" allowOverlap="1" wp14:anchorId="55D28B4F" wp14:editId="51D5C3C7">
                      <wp:simplePos x="0" y="0"/>
                      <wp:positionH relativeFrom="column">
                        <wp:posOffset>2357079</wp:posOffset>
                      </wp:positionH>
                      <wp:positionV relativeFrom="paragraph">
                        <wp:posOffset>31028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D28B4F" id="_x0000_s1082" style="position:absolute;margin-left:185.6pt;margin-top:2.45pt;width:42.9pt;height:59.15pt;z-index:25324544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">
                      <v:shape id="Grafik 5" o:spid="_x0000_s108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32" o:title="" chromakey="white"/>
                      </v:shape>
                      <v:shape id="_x0000_s108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A32AE5" w14:textId="71D80F54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2368" behindDoc="0" locked="0" layoutInCell="1" allowOverlap="1" wp14:anchorId="189C5D8F" wp14:editId="7A8FD3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130920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4403" cy="32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C2777" w14:textId="6C58440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388C6B8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ACEEDC1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818F5">
        <w:tc>
          <w:tcPr>
            <w:tcW w:w="780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818F5">
        <w:tc>
          <w:tcPr>
            <w:tcW w:w="780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818F5">
        <w:tc>
          <w:tcPr>
            <w:tcW w:w="780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0B2D3216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818F5">
        <w:tc>
          <w:tcPr>
            <w:tcW w:w="780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0F5BAFC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0911012A" w14:textId="77777777" w:rsidTr="00D818F5">
        <w:trPr>
          <w:trHeight w:val="422"/>
        </w:trPr>
        <w:tc>
          <w:tcPr>
            <w:tcW w:w="780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018120D9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EF13118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w:r w:rsidRPr="00B06180">
              <w:rPr>
                <w:rFonts w:ascii="Calibri" w:hAnsi="Calibri"/>
                <w:iCs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 xml:space="preserve"> 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5AC51EE8" w:rsidR="00C40CF5" w:rsidRPr="005B6061" w:rsidRDefault="00C40CF5">
      <w:pPr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4219"/>
        <w:gridCol w:w="3827"/>
      </w:tblGrid>
      <w:tr w:rsidR="001F2E0E" w:rsidRPr="005B6061" w14:paraId="5F87DA19" w14:textId="77777777" w:rsidTr="00003BB0">
        <w:tc>
          <w:tcPr>
            <w:tcW w:w="780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505" w:type="dxa"/>
            <w:gridSpan w:val="3"/>
          </w:tcPr>
          <w:p w14:paraId="652535A5" w14:textId="18FFE5D5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4E5C73">
        <w:tc>
          <w:tcPr>
            <w:tcW w:w="780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KJP&#13;&#10;Y7X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"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2"/>
          </w:tcPr>
          <w:p w14:paraId="7A1FBCDF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7B227B3C" w:rsidR="00D818F5" w:rsidRPr="005B6061" w:rsidRDefault="00D818F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0B3C6FE0" w14:textId="77777777" w:rsidTr="004E5C73">
        <w:tc>
          <w:tcPr>
            <w:tcW w:w="780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6978233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4D6A89FC" w14:textId="74EAAC5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(2)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</m:oMath>
            <w:r w:rsidRPr="00B06180">
              <w:rPr>
                <w:rFonts w:ascii="Calibri" w:hAnsi="Calibri"/>
                <w:iCs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(3)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20</m:t>
                  </m:r>
                </m:den>
              </m:f>
            </m:oMath>
          </w:p>
        </w:tc>
      </w:tr>
      <w:tr w:rsidR="001F2E0E" w:rsidRPr="005B6061" w14:paraId="072DE4F2" w14:textId="77777777" w:rsidTr="004E5C73">
        <w:tc>
          <w:tcPr>
            <w:tcW w:w="780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4879E408" w14:textId="5FF588C5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C30AA58" wp14:editId="11B2049E">
                      <wp:simplePos x="0" y="0"/>
                      <wp:positionH relativeFrom="column">
                        <wp:posOffset>3153355</wp:posOffset>
                      </wp:positionH>
                      <wp:positionV relativeFrom="paragraph">
                        <wp:posOffset>-40336</wp:posOffset>
                      </wp:positionV>
                      <wp:extent cx="1227329" cy="641391"/>
                      <wp:effectExtent l="177800" t="0" r="17780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7329" cy="641391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F5757CB" w:rsidR="00003BB0" w:rsidRPr="00A6609C" w:rsidRDefault="00000000" w:rsidP="00DE2BAF">
                                  <w:pPr>
                                    <w:pStyle w:val="TextSprechblasen"/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003BB0">
                                    <w:t xml:space="preserve"> ist größer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="00003BB0" w:rsidRPr="00A6609C">
                                    <w:t xml:space="preserve">: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081" type="#_x0000_t62" style="position:absolute;margin-left:248.3pt;margin-top:-3.2pt;width:96.65pt;height:50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" adj="-2788,19496" filled="f" strokecolor="#bfbfbf [2412]" strokeweight="1pt">
                      <v:textbox inset="1mm,1mm,1mm,1mm">
                        <w:txbxContent>
                          <w:p w14:paraId="0550AD89" w14:textId="3F5757CB" w:rsidR="00003BB0" w:rsidRPr="00A6609C" w:rsidRDefault="00000000" w:rsidP="00DE2BAF">
                            <w:pPr>
                              <w:pStyle w:val="TextSprechblasen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03BB0">
                              <w:t xml:space="preserve"> ist größer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="00003BB0" w:rsidRPr="00A6609C">
                              <w:t xml:space="preserve">: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7AFC61C4" w14:textId="77777777" w:rsidTr="004E5C73">
        <w:tc>
          <w:tcPr>
            <w:tcW w:w="780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7F6C86ED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</w:tcPr>
          <w:p w14:paraId="3BC662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7" w:type="dxa"/>
          </w:tcPr>
          <w:p w14:paraId="09AE338D" w14:textId="6348190A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51290E25" wp14:editId="402B6AA7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082" style="position:absolute;margin-left:-9.05pt;margin-top:-5.5pt;width:51.75pt;height:59.45pt;z-index:253216768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2wWZlwMAAIA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">
                      <v:shape id="Grafik 8" o:spid="_x0000_s108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58" o:title="" chromakey="white"/>
                      </v:shape>
                      <v:shape id="_x0000_s108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018BF83" w14:textId="77777777" w:rsidR="006C2B08" w:rsidRDefault="006C2B08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1F2E0E" w:rsidRPr="005B6061" w14:paraId="304ABF9D" w14:textId="77777777" w:rsidTr="00003BB0">
        <w:tc>
          <w:tcPr>
            <w:tcW w:w="780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4E5C73">
        <w:tc>
          <w:tcPr>
            <w:tcW w:w="780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7056" behindDoc="0" locked="0" layoutInCell="1" allowOverlap="1" wp14:anchorId="5E08C466" wp14:editId="1E1FB224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085" style="position:absolute;margin-left:138.3pt;margin-top:25.85pt;width:252.3pt;height:177.45pt;z-index:253357056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">
                      <v:shape id="Grafik 52" o:spid="_x0000_s1086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8" o:title=""/>
                      </v:shape>
                      <v:shape id="Grafik 1080743089" o:spid="_x0000_s1087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9" o:title=""/>
                      </v:shape>
                      <v:shape id="Grafik 951081401" o:spid="_x0000_s1088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90" o:title=""/>
                      </v:shape>
                      <v:shape id="_x0000_s1089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090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091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092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E26FA3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E26FA3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4E5C73">
        <w:tc>
          <w:tcPr>
            <w:tcW w:w="780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4E5C73">
        <w:tc>
          <w:tcPr>
            <w:tcW w:w="780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782356CD" wp14:editId="06452D6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093" type="#_x0000_t202" style="position:absolute;margin-left:-127.75pt;margin-top:-333pt;width:255.1pt;height:11.6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4E5C73">
        <w:tc>
          <w:tcPr>
            <w:tcW w:w="780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35E3CE42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4E5C73">
        <w:trPr>
          <w:trHeight w:val="517"/>
        </w:trPr>
        <w:tc>
          <w:tcPr>
            <w:tcW w:w="780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F35A15">
        <w:trPr>
          <w:trHeight w:val="517"/>
        </w:trPr>
        <w:tc>
          <w:tcPr>
            <w:tcW w:w="780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4E5C73">
        <w:tc>
          <w:tcPr>
            <w:tcW w:w="780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1C70FE98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64A39DD9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4E5C73">
        <w:tc>
          <w:tcPr>
            <w:tcW w:w="780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134A3A38" w14:textId="627F0BD2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DB757FA" w14:textId="77777777" w:rsidTr="004E5C73">
        <w:tc>
          <w:tcPr>
            <w:tcW w:w="780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7C1D0D3E" w14:textId="758E159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vom Schokoriegel bekommen. Gib drei Situationen an, in der Sarah</w:t>
            </w:r>
          </w:p>
          <w:p w14:paraId="01920BD2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genau denselben Anteil von einem anderen Schokoriegel bekommt.</w:t>
            </w:r>
          </w:p>
          <w:p w14:paraId="5ADC3A5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einen größeren oder kleineren Anteil von einem anderen Riegel bekommt.</w:t>
            </w:r>
          </w:p>
        </w:tc>
      </w:tr>
      <w:tr w:rsidR="003E2C04" w:rsidRPr="005B6061" w14:paraId="4B81C805" w14:textId="77777777" w:rsidTr="004E5C73">
        <w:tc>
          <w:tcPr>
            <w:tcW w:w="780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4E5C73">
        <w:tc>
          <w:tcPr>
            <w:tcW w:w="780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6" w:type="dxa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03BB0">
        <w:tc>
          <w:tcPr>
            <w:tcW w:w="780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505" w:type="dxa"/>
            <w:gridSpan w:val="2"/>
          </w:tcPr>
          <w:p w14:paraId="12905A8E" w14:textId="1D614505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03BB0">
        <w:tc>
          <w:tcPr>
            <w:tcW w:w="780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2"/>
          </w:tcPr>
          <w:p w14:paraId="2398FF8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95FFD89" w14:textId="4654B438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28E37CE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36576" behindDoc="0" locked="0" layoutInCell="1" allowOverlap="1" wp14:anchorId="02698EE9" wp14:editId="5BF7FEA3">
                  <wp:simplePos x="0" y="0"/>
                  <wp:positionH relativeFrom="column">
                    <wp:posOffset>981990</wp:posOffset>
                  </wp:positionH>
                  <wp:positionV relativeFrom="paragraph">
                    <wp:posOffset>36881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C04" w:rsidRPr="005B6061" w14:paraId="771AC776" w14:textId="77777777" w:rsidTr="004E5C73">
        <w:tc>
          <w:tcPr>
            <w:tcW w:w="780" w:type="dxa"/>
          </w:tcPr>
          <w:p w14:paraId="0BFC7ACE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6FFFEDC0" w14:textId="6B2637A2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  <w:color w:val="565656" w:themeColor="accent3" w:themeShade="BF"/>
              </w:rPr>
            </w:pPr>
          </w:p>
        </w:tc>
        <w:tc>
          <w:tcPr>
            <w:tcW w:w="8046" w:type="dxa"/>
          </w:tcPr>
          <w:p w14:paraId="4850D270" w14:textId="3A92B2D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7D40B44E" wp14:editId="02AB7A2D">
                      <wp:simplePos x="0" y="0"/>
                      <wp:positionH relativeFrom="column">
                        <wp:posOffset>39073</wp:posOffset>
                      </wp:positionH>
                      <wp:positionV relativeFrom="paragraph">
                        <wp:posOffset>-365162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3E2C04" w:rsidRPr="0020319D" w:rsidRDefault="003E2C04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094" style="position:absolute;margin-left:3.1pt;margin-top:-28.75pt;width:38.4pt;height:62.5pt;z-index:25334476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7dOz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t8FHMXtlZ6/Yo4rUbGMG2cYQsBbx6o80tqMViwiWHpv+NTSY3HdCcl&#13;&#10;pNb2n4/2gz4yh9OE7DCoZon7e0tDA5NfFXIaplov2F5Y9YLaNrcahYeShTdRxAXrZS9WKNMfmKHz&#13;&#10;8AqOqGJ4a5b4Xrz17bjEDGZ8Po9KbR98UI8G3bNlfUD9af+DWtMx1iNh33TPGlrSc+K2uiGxSs+3&#13;&#10;XlcisvqIYoc3GBylOAEhnY3Y03XUOv5PcfMvAA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">
                      <v:shape id="Grafik 5" o:spid="_x0000_s1095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3" o:title="" chromakey="white"/>
                      </v:shape>
                      <v:shape id="_x0000_s109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3E2C04" w:rsidRPr="0020319D" w:rsidRDefault="003E2C04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3744" behindDoc="0" locked="0" layoutInCell="1" allowOverlap="1" wp14:anchorId="22971C7B" wp14:editId="6915C174">
                      <wp:simplePos x="0" y="0"/>
                      <wp:positionH relativeFrom="column">
                        <wp:posOffset>1889587</wp:posOffset>
                      </wp:positionH>
                      <wp:positionV relativeFrom="paragraph">
                        <wp:posOffset>150751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3E2C04" w:rsidRPr="0020319D" w:rsidRDefault="003E2C04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097" style="position:absolute;margin-left:148.8pt;margin-top:11.85pt;width:41.65pt;height:57.3pt;z-index:25334374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f6cowg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Q0IrvX5FnlajYph6zrCFQDQP1PkltXhasInn0n/Fp5Ial+lO&#13;&#10;Skit7fcf7Qd7VA7ahOzwVM0S9/eWhgkmPyvUNLxrvWB7YdULatvcanQe8EQ0UcQB62UvVujTb3hF&#13;&#10;5+EWqKhiuGuW+F689e2DiVeY8fk8GrWD8EE9GozPlvYB9af9N2pNx1iPgn3RPWtoSc+J29oG1JWe&#13;&#10;b72uRGR1ALZFscMbDI5SfAMhnT2yp+todfyv4uYfAA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">
                      <v:shape id="Grafik 9" o:spid="_x0000_s1098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09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3E2C04" w:rsidRPr="0020319D" w:rsidRDefault="003E2C04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7314D36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1696" behindDoc="0" locked="0" layoutInCell="1" allowOverlap="1" wp14:anchorId="0A5B2E28" wp14:editId="2AD3DA78">
                      <wp:simplePos x="0" y="0"/>
                      <wp:positionH relativeFrom="column">
                        <wp:posOffset>964889</wp:posOffset>
                      </wp:positionH>
                      <wp:positionV relativeFrom="paragraph">
                        <wp:posOffset>112098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3E2C04" w:rsidRPr="0020319D" w:rsidRDefault="003E2C04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104" style="position:absolute;margin-left:76pt;margin-top:8.85pt;width:45.75pt;height:55.3pt;z-index:25334169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">
                      <v:shape id="Grafik 7" o:spid="_x0000_s1105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4" o:title="" chromakey="white"/>
                      </v:shape>
                      <v:shape id="_x0000_s1106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3E2C04" w:rsidRPr="0020319D" w:rsidRDefault="003E2C04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37600" behindDoc="0" locked="0" layoutInCell="1" allowOverlap="1" wp14:anchorId="6B1FB025" wp14:editId="53F09632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33655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0AAAB5" w14:textId="03447DB5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6A1828C1" wp14:editId="66D71986">
                      <wp:simplePos x="0" y="0"/>
                      <wp:positionH relativeFrom="column">
                        <wp:posOffset>1461459</wp:posOffset>
                      </wp:positionH>
                      <wp:positionV relativeFrom="paragraph">
                        <wp:posOffset>124163</wp:posOffset>
                      </wp:positionV>
                      <wp:extent cx="302996" cy="446191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996" cy="446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77777777" w:rsidR="003E2C04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103" type="#_x0000_t202" style="position:absolute;margin-left:115.1pt;margin-top:9.8pt;width:23.85pt;height:35.1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" fillcolor="#f2f2f2 [3052]" strokecolor="#bfbfbf [2412]">
                      <v:textbox>
                        <w:txbxContent>
                          <w:p w14:paraId="7CCBA3F1" w14:textId="77777777" w:rsidR="003E2C04" w:rsidRDefault="003E2C04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2015B" w14:textId="00FF09A9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C9184A8" wp14:editId="4FBED3F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228600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77777777" w:rsidR="003E2C04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104" type="#_x0000_t202" style="position:absolute;margin-left:32.85pt;margin-top:18pt;width:19.8pt;height:34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laViQIAANM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" fillcolor="#f2f2f2 [3052]" strokecolor="#bfbfbf [2412]">
                      <v:textbox>
                        <w:txbxContent>
                          <w:p w14:paraId="5ECF44D6" w14:textId="77777777" w:rsidR="003E2C04" w:rsidRDefault="003E2C04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2720" behindDoc="0" locked="0" layoutInCell="1" allowOverlap="1" wp14:anchorId="58D681E6" wp14:editId="28E4B58E">
                      <wp:simplePos x="0" y="0"/>
                      <wp:positionH relativeFrom="column">
                        <wp:posOffset>2948046</wp:posOffset>
                      </wp:positionH>
                      <wp:positionV relativeFrom="paragraph">
                        <wp:posOffset>89900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3E2C04" w:rsidRPr="0020319D" w:rsidRDefault="003E2C04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D681E6" id="_x0000_s1105" style="position:absolute;margin-left:232.15pt;margin-top:7.1pt;width:50.85pt;height:56.9pt;z-index:25334272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DT5l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uG4j3SjyycEajVShpniDFsJ5O+OOr+m&#13;&#10;FuMDmxiJ/jM+ldR4THdSQmptv/9qP+gjdThNyAHjaJG4bzsa+pX8qJDUMLt6wfbCphfUrrnWKDMU&#13;&#10;KLyJIi5YL3uxQlF+xaRchldwRBXDW4vE9+K1b4ciJi3jy2VUatvenbo3aJZZBCuw8eH4lVrTUdYj&#13;&#10;YZ90Txta0HPmtroBdaWXO68rEWkdgG1R7PAGhaMU5xyks0H68zpqPf/ncPUD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">
                      <v:shape id="Grafik 6" o:spid="_x0000_s1106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6" o:title="" chromakey="white"/>
                      </v:shape>
                      <v:shape id="_x0000_s110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3E2C04" w:rsidRPr="0020319D" w:rsidRDefault="003E2C04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7418D06F" wp14:editId="64FB259C">
                      <wp:simplePos x="0" y="0"/>
                      <wp:positionH relativeFrom="column">
                        <wp:posOffset>2740025</wp:posOffset>
                      </wp:positionH>
                      <wp:positionV relativeFrom="paragraph">
                        <wp:posOffset>115445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77777777" w:rsidR="003E2C04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108" type="#_x0000_t202" style="position:absolute;margin-left:215.75pt;margin-top:9.1pt;width:25.5pt;height:34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" fillcolor="#f2f2f2 [3052]" strokecolor="#bfbfbf [2412]">
                      <v:textbox>
                        <w:txbxContent>
                          <w:p w14:paraId="61EC77DE" w14:textId="77777777" w:rsidR="003E2C04" w:rsidRDefault="003E2C04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2C04" w:rsidRPr="005B6061" w14:paraId="2F790BCF" w14:textId="77777777" w:rsidTr="004E5C73">
        <w:trPr>
          <w:trHeight w:val="210"/>
        </w:trPr>
        <w:tc>
          <w:tcPr>
            <w:tcW w:w="780" w:type="dxa"/>
          </w:tcPr>
          <w:p w14:paraId="5962FE0A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45B8AF5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  <w:color w:val="565656" w:themeColor="accent3" w:themeShade="BF"/>
              </w:rPr>
            </w:pPr>
          </w:p>
          <w:p w14:paraId="592C1B36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  <w:color w:val="565656" w:themeColor="accent3" w:themeShade="BF"/>
              </w:rPr>
            </w:pPr>
          </w:p>
          <w:p w14:paraId="0C1CC8B4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  <w:color w:val="565656" w:themeColor="accent3" w:themeShade="BF"/>
              </w:rPr>
            </w:pPr>
          </w:p>
        </w:tc>
        <w:tc>
          <w:tcPr>
            <w:tcW w:w="8046" w:type="dxa"/>
          </w:tcPr>
          <w:p w14:paraId="474C4BF3" w14:textId="33CE074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660755C8" wp14:editId="077ACD91">
                      <wp:simplePos x="0" y="0"/>
                      <wp:positionH relativeFrom="column">
                        <wp:posOffset>-83256</wp:posOffset>
                      </wp:positionH>
                      <wp:positionV relativeFrom="paragraph">
                        <wp:posOffset>-142240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3E2C04" w:rsidRPr="0020319D" w:rsidRDefault="003E2C04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109" style="position:absolute;margin-left:-6.55pt;margin-top:-11.2pt;width:43.7pt;height:57.7pt;z-index:253345792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k2y4wAMAAJo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">
                      <v:shape id="Grafik 4" o:spid="_x0000_s1110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8" o:title="" chromakey="white"/>
                      </v:shape>
                      <v:shape id="_x0000_s111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3E2C04" w:rsidRPr="0020319D" w:rsidRDefault="003E2C04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50A89B6" w14:textId="4173CC45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4E5C73">
        <w:tc>
          <w:tcPr>
            <w:tcW w:w="780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16AF82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4E5C73">
        <w:tc>
          <w:tcPr>
            <w:tcW w:w="780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69061EAE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6FEC5F8B" w14:textId="08A449E9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proofErr w:type="gramStart"/>
            <w:r w:rsidRPr="005B6061">
              <w:rPr>
                <w:rFonts w:ascii="Calibri" w:hAnsi="Calibri"/>
              </w:rPr>
              <w:t>Hat</w:t>
            </w:r>
            <w:proofErr w:type="gramEnd"/>
            <w:r w:rsidRPr="005B6061">
              <w:rPr>
                <w:rFonts w:ascii="Calibri" w:hAnsi="Calibri"/>
              </w:rPr>
              <w:t xml:space="preserve"> Jonas´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352D8CE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3E9A5449" wp14:editId="18073EEF">
                      <wp:simplePos x="0" y="0"/>
                      <wp:positionH relativeFrom="column">
                        <wp:posOffset>3668764</wp:posOffset>
                      </wp:positionH>
                      <wp:positionV relativeFrom="paragraph">
                        <wp:posOffset>71345</wp:posOffset>
                      </wp:positionV>
                      <wp:extent cx="1697786" cy="1016676"/>
                      <wp:effectExtent l="0" t="0" r="0" b="0"/>
                      <wp:wrapNone/>
                      <wp:docPr id="2078512809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66990115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5B9C2" w14:textId="77777777" w:rsidR="003E2C04" w:rsidRPr="00BA42B2" w:rsidRDefault="003E2C04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34009" name="Grafik 74">
                                  <a:hlinkClick r:id="rId3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79595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C4193A" w14:textId="77777777" w:rsidR="003E2C04" w:rsidRPr="009F4661" w:rsidRDefault="003E2C04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A5449" id="_x0000_s1116" style="position:absolute;margin-left:288.9pt;margin-top:5.6pt;width:133.7pt;height:80.05pt;z-index:253346816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">
                      <v:shape id="Textfeld 7" o:spid="_x0000_s1117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" filled="f" stroked="f">
                        <v:textbox>
                          <w:txbxContent>
                            <w:p w14:paraId="2E55B9C2" w14:textId="77777777" w:rsidR="003E2C04" w:rsidRPr="00BA42B2" w:rsidRDefault="003E2C04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18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" o:button="t">
                        <v:fill o:detectmouseclick="t"/>
                        <v:imagedata r:id="rId45" o:title=""/>
                      </v:shape>
                      <v:shape id="Textfeld 73" o:spid="_x0000_s1119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" filled="f" stroked="f" strokeweight=".5pt">
                        <v:textbox>
                          <w:txbxContent>
                            <w:p w14:paraId="29C4193A" w14:textId="77777777" w:rsidR="003E2C04" w:rsidRPr="009F4661" w:rsidRDefault="003E2C04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4E5C73">
        <w:tc>
          <w:tcPr>
            <w:tcW w:w="780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B2FEBF9" w14:textId="7D5F503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4E5C73">
        <w:tc>
          <w:tcPr>
            <w:tcW w:w="780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"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63577173" w14:textId="16C24068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6C411390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mit den digitalen Bruchstreifen. </w:t>
            </w:r>
          </w:p>
        </w:tc>
      </w:tr>
    </w:tbl>
    <w:p w14:paraId="1814E847" w14:textId="49CDE8F4" w:rsidR="00C40CF5" w:rsidRPr="005B6061" w:rsidRDefault="00C40CF5">
      <w:pPr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1F2E0E" w:rsidRPr="005B6061" w14:paraId="6C6E8566" w14:textId="77777777" w:rsidTr="00003BB0">
        <w:tc>
          <w:tcPr>
            <w:tcW w:w="780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1F0A626C" w14:textId="37EC4EA9" w:rsidR="001F2E0E" w:rsidRPr="005B6061" w:rsidRDefault="001F2E0E" w:rsidP="00C40CF5">
            <w:pPr>
              <w:pStyle w:val="berschrift2"/>
            </w:pPr>
            <w:r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90050">
        <w:tc>
          <w:tcPr>
            <w:tcW w:w="780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3380F1F9" w14:textId="000BC93F" w:rsidR="00E26FA3" w:rsidRPr="005B6061" w:rsidRDefault="00E26FA3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47DFD9BB" wp14:editId="6C8B3FB4">
                      <wp:simplePos x="0" y="0"/>
                      <wp:positionH relativeFrom="column">
                        <wp:posOffset>4401636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07858" id="Gerade Verbindung 10128" o:spid="_x0000_s1026" style="position:absolute;z-index:2533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6pt,10.3pt" to="346.6pt,1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" strokecolor="#0070c0" strokeweight="2.25pt">
                      <v:stroke joinstyle="miter"/>
                    </v:line>
                  </w:pict>
                </mc:Fallback>
              </mc:AlternateContent>
            </w:r>
            <w:r w:rsidRPr="005B6061">
              <w:t xml:space="preserve">Brüche mit 0,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5B6061">
              <w:t xml:space="preserve"> und 1 vergleichen</w:t>
            </w:r>
          </w:p>
        </w:tc>
      </w:tr>
      <w:tr w:rsidR="00E26FA3" w:rsidRPr="005B6061" w14:paraId="37ED5218" w14:textId="77777777" w:rsidTr="00D90050">
        <w:trPr>
          <w:trHeight w:val="1226"/>
        </w:trPr>
        <w:tc>
          <w:tcPr>
            <w:tcW w:w="780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2"/>
          </w:tcPr>
          <w:p w14:paraId="3154D4C9" w14:textId="791E8701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Kenan hat 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20D7DB57" wp14:editId="14065A2C">
                      <wp:simplePos x="0" y="0"/>
                      <wp:positionH relativeFrom="column">
                        <wp:posOffset>295843</wp:posOffset>
                      </wp:positionH>
                      <wp:positionV relativeFrom="paragraph">
                        <wp:posOffset>146685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116" style="position:absolute;margin-left:23.3pt;margin-top:11.55pt;width:38.4pt;height:62.45pt;z-index:25337344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yfTCwAMAAJs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/F3IWtlV6/Ik6rkTE0RWfYQsCbB+r8kloMFmxiWPrv+FRS4zHd&#13;&#10;SQmptf3no/2gj8zhNCE7DKpZ4v7e0tDA5FeFnIap1gu2F1a9oLbNrUbhoWThTRRxwXrZixXK9Adm&#13;&#10;6Dy8giOqGN6aJb4Xb307LjGDGZ/Po1LbBx/Uo0H3bFkfUH/a/6DWdIz1SNg33bOGlvScuK1uQF3p&#13;&#10;+dbrSkRWH1Hs8AaDoxQnIKSzEXu6jlrH/ylu/gU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">
                      <v:shape id="Grafik 5" o:spid="_x0000_s1117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3" o:title="" chromakey="white"/>
                      </v:shape>
                      <v:shape id="_x0000_s111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2BDFAFD" wp14:editId="5D528DCE">
                      <wp:simplePos x="0" y="0"/>
                      <wp:positionH relativeFrom="column">
                        <wp:posOffset>1034416</wp:posOffset>
                      </wp:positionH>
                      <wp:positionV relativeFrom="paragraph">
                        <wp:posOffset>24765</wp:posOffset>
                      </wp:positionV>
                      <wp:extent cx="2165350" cy="492125"/>
                      <wp:effectExtent l="317500" t="0" r="19050" b="1587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77777777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119" type="#_x0000_t62" style="position:absolute;margin-left:81.45pt;margin-top:1.95pt;width:170.5pt;height:38.7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" adj="-2788,19496" filled="f" strokecolor="#bfbfbf [2412]" strokeweight="1pt">
                      <v:textbox inset="1mm,1mm,1mm,1mm">
                        <w:txbxContent>
                          <w:p w14:paraId="68397A10" w14:textId="77777777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7D02CE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90050">
        <w:tc>
          <w:tcPr>
            <w:tcW w:w="780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2"/>
          </w:tcPr>
          <w:p w14:paraId="2AEA6E06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90050">
        <w:tc>
          <w:tcPr>
            <w:tcW w:w="780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688A2DAD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54748447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1503792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74464" behindDoc="1" locked="0" layoutInCell="1" allowOverlap="1" wp14:anchorId="3D6EF2DB" wp14:editId="6467A355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414A9897" w14:textId="77777777" w:rsidR="00E26FA3" w:rsidRPr="005B6061" w:rsidRDefault="00E26FA3" w:rsidP="00D90050">
            <w:pPr>
              <w:spacing w:line="240" w:lineRule="atLeast"/>
              <w:rPr>
                <w:rFonts w:ascii="Calibri" w:hAnsi="Calibri" w:cstheme="majorBidi"/>
                <w:i/>
                <w:iCs/>
              </w:rPr>
            </w:pPr>
            <w:r w:rsidRPr="005B6061">
              <w:rPr>
                <w:rFonts w:ascii="Calibri" w:hAnsi="Calibri"/>
              </w:rPr>
              <w:t xml:space="preserve">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oder</w:t>
            </w:r>
            <w:r w:rsidRPr="005B6061">
              <w:rPr>
                <w:rFonts w:ascii="Calibri" w:hAnsi="Calibri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größer ist?</w:t>
            </w:r>
          </w:p>
          <w:p w14:paraId="65CCBC22" w14:textId="77777777" w:rsidR="00E26FA3" w:rsidRPr="005B6061" w:rsidRDefault="00E26FA3" w:rsidP="00D90050">
            <w:pPr>
              <w:spacing w:line="240" w:lineRule="atLeast"/>
              <w:rPr>
                <w:rFonts w:ascii="Calibri" w:hAnsi="Calibri" w:cstheme="majorBidi"/>
                <w:i/>
                <w:iCs/>
              </w:rPr>
            </w:pPr>
          </w:p>
          <w:p w14:paraId="7A5A580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oder</w:t>
            </w:r>
            <w:r w:rsidRPr="005B6061">
              <w:rPr>
                <w:rFonts w:ascii="Calibri" w:hAnsi="Calibri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größer ist?</w:t>
            </w:r>
          </w:p>
          <w:p w14:paraId="76F062D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90050">
        <w:tc>
          <w:tcPr>
            <w:tcW w:w="780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90050">
        <w:tc>
          <w:tcPr>
            <w:tcW w:w="780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77777777" w:rsidR="00E26FA3" w:rsidRPr="005B6061" w:rsidRDefault="00E26FA3" w:rsidP="00D90050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77777777" w:rsidR="00E26FA3" w:rsidRPr="005B6061" w:rsidRDefault="00E26FA3" w:rsidP="00D90050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77777777" w:rsidR="00E26FA3" w:rsidRPr="005B6061" w:rsidRDefault="00E26FA3" w:rsidP="00D90050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77777777" w:rsidR="00E26FA3" w:rsidRPr="005B6061" w:rsidRDefault="00E26FA3" w:rsidP="00D90050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90050">
        <w:trPr>
          <w:trHeight w:val="1226"/>
        </w:trPr>
        <w:tc>
          <w:tcPr>
            <w:tcW w:w="780" w:type="dxa"/>
          </w:tcPr>
          <w:p w14:paraId="4BC9EF8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CF76397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76F1E3AB" wp14:editId="38B817A0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120" style="position:absolute;margin-left:158.4pt;margin-top:6.4pt;width:159.5pt;height:35.1pt;z-index:253369344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">
                      <v:shape id="Textfeld 10310" o:spid="_x0000_s1121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122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12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12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96F1C63" wp14:editId="06A0AB7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77777777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125" type="#_x0000_t202" style="position:absolute;margin-left:-.35pt;margin-top:2.9pt;width:130.95pt;height:30.25pt;rotation:-690587fd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77777777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5248" behindDoc="0" locked="0" layoutInCell="1" allowOverlap="1" wp14:anchorId="5CDF32EC" wp14:editId="79B16C23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126" style="position:absolute;margin-left:121.9pt;margin-top:1.5pt;width:110.15pt;height:34.25pt;z-index:253365248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DzkkJxBQcAAPgZAAAOAAAAAAAAAAAAAAAAAC4CAABkcnMvZTJvRG9j&#13;&#10;LnhtbFBLAQItABQABgAIAAAAIQC1PvW25AAAAA0BAAAPAAAAAAAAAAAAAAAAAF8JAABkcnMvZG93&#13;&#10;bnJldi54bWxQSwUGAAAAAAQABADzAAAAcAoAAAAA&#13;&#10;">
                      <v:shape id="Textfeld 11260" o:spid="_x0000_s1127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128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12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13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1DAF637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268E63D7" wp14:editId="3F9902F3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131" style="position:absolute;margin-left:97.85pt;margin-top:12.1pt;width:149.65pt;height:35.7pt;rotation:-761822fd;z-index:253367296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">
                      <v:shape id="Textfeld 10305" o:spid="_x0000_s1132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65" o:spid="_x0000_s113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13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13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4224" behindDoc="0" locked="0" layoutInCell="1" allowOverlap="1" wp14:anchorId="6C1307EE" wp14:editId="312425A1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D3AF5" id="Gruppierung 13994" o:spid="_x0000_s1026" style="position:absolute;margin-left:44.15pt;margin-top:-62pt;width:11pt;height:3.55pt;rotation:45;flip:x y;z-index:253364224;mso-width-relative:margin;mso-height-relative:margin" coordsize="139700,45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&#13;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&#13;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&#13;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2C4682E" wp14:editId="53DD8C9E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136" style="position:absolute;margin-left:209.55pt;margin-top:9.1pt;width:148.5pt;height:37.45pt;z-index:253366272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">
                      <v:shape id="Textfeld 1328095852" o:spid="_x0000_s1137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138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13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14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7568766B" wp14:editId="4393CBB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141" style="position:absolute;margin-left:15.45pt;margin-top:6.75pt;width:126.95pt;height:42.1pt;z-index:253368320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">
                      <v:shape id="Textfeld 69" o:spid="_x0000_s1142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70" o:spid="_x0000_s114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14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14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236FB1D4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0F05D8C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90050">
        <w:tc>
          <w:tcPr>
            <w:tcW w:w="780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90050">
        <w:tc>
          <w:tcPr>
            <w:tcW w:w="780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 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FB64C8" wp14:editId="225607B4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146" type="#_x0000_t202" style="position:absolute;margin-left:6.8pt;margin-top:14.2pt;width:326.95pt;height:18.6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90050">
        <w:tc>
          <w:tcPr>
            <w:tcW w:w="780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72E87738" w:rsidR="00E26FA3" w:rsidRDefault="00FA70CB">
      <w:r w:rsidRPr="005B6061">
        <w:rPr>
          <w:rFonts w:ascii="Calibri" w:hAnsi="Calibri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3261824" behindDoc="0" locked="0" layoutInCell="1" allowOverlap="1" wp14:anchorId="6B592297" wp14:editId="533A547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147" style="position:absolute;margin-left:354.8pt;margin-top:168.6pt;width:45.55pt;height:56.9pt;z-index:25326182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we7XmQMAAIE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1kf6dpsHhGoM0gZZoq3fCmRv1vm&#13;&#10;w4o5jA9sYiSGz/hUyuAx00mU1MZ9/9V+1EfqcErJAeNoTv23HYv9Sn3USGqcXb3gemHdC3rXXBmU&#13;&#10;GfIDb5KICy6oXqxQlF8xKRfxFRwxzfHWnIZevArtUMSk5WKxSEpt27vVdxbNcpjAimy8P35lznaU&#13;&#10;DUjYJ9PThpXslLmtbkRdm8UumEomWkdgWxQ7vEHhJKU5B+lkkP68TlrP/zlc/gA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">
                <v:shape id="Grafik 4" o:spid="_x0000_s11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1" o:title="" chromakey="white"/>
                </v:shape>
                <v:shape id="_x0000_s11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6FA3"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331770BF" wp14:editId="0C637EA3">
                <wp:simplePos x="0" y="0"/>
                <wp:positionH relativeFrom="column">
                  <wp:posOffset>4636604</wp:posOffset>
                </wp:positionH>
                <wp:positionV relativeFrom="paragraph">
                  <wp:posOffset>-8409278</wp:posOffset>
                </wp:positionV>
                <wp:extent cx="388961" cy="632583"/>
                <wp:effectExtent l="0" t="0" r="0" b="0"/>
                <wp:wrapNone/>
                <wp:docPr id="11258" name="Textfeld 1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" cy="63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3BE9A" w14:textId="77777777" w:rsidR="00E26FA3" w:rsidRPr="005B6061" w:rsidRDefault="00E26FA3" w:rsidP="00E26FA3">
                            <w:pPr>
                              <w:rPr>
                                <w:rFonts w:eastAsiaTheme="minor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CE3F18A" w14:textId="77777777" w:rsidR="00E26FA3" w:rsidRPr="005B6061" w:rsidRDefault="00000000" w:rsidP="00E26FA3">
                            <w:pPr>
                              <w:spacing w:line="240" w:lineRule="atLeast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70C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70BF" id="Textfeld 11258" o:spid="_x0000_s1150" type="#_x0000_t202" style="position:absolute;margin-left:365.1pt;margin-top:-662.15pt;width:30.65pt;height:49.8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" filled="f" stroked="f">
                <v:textbox>
                  <w:txbxContent>
                    <w:p w14:paraId="37F3BE9A" w14:textId="77777777" w:rsidR="00E26FA3" w:rsidRPr="005B6061" w:rsidRDefault="00E26FA3" w:rsidP="00E26FA3">
                      <w:pPr>
                        <w:rPr>
                          <w:rFonts w:eastAsiaTheme="minorEastAsia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1CE3F18A" w14:textId="77777777" w:rsidR="00E26FA3" w:rsidRPr="005B6061" w:rsidRDefault="00E26FA3" w:rsidP="00E26FA3">
                      <w:pPr>
                        <w:spacing w:line="240" w:lineRule="atLeast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0070C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1F2E0E" w:rsidRPr="005B6061" w14:paraId="2B4562A5" w14:textId="77777777" w:rsidTr="00003BB0">
        <w:tc>
          <w:tcPr>
            <w:tcW w:w="780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t>2.</w:t>
            </w:r>
            <w:r w:rsidR="00E26FA3">
              <w:t>2</w:t>
            </w:r>
          </w:p>
        </w:tc>
        <w:tc>
          <w:tcPr>
            <w:tcW w:w="8505" w:type="dxa"/>
            <w:gridSpan w:val="2"/>
          </w:tcPr>
          <w:p w14:paraId="1D56F017" w14:textId="2A55A71D" w:rsidR="001F2E0E" w:rsidRPr="005B6061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</w:tc>
      </w:tr>
      <w:tr w:rsidR="001F2E0E" w:rsidRPr="005B6061" w14:paraId="490FEA86" w14:textId="77777777" w:rsidTr="00003BB0">
        <w:tc>
          <w:tcPr>
            <w:tcW w:w="780" w:type="dxa"/>
          </w:tcPr>
          <w:p w14:paraId="1FE627F0" w14:textId="792062AA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2"/>
          </w:tcPr>
          <w:p w14:paraId="5B96ED6A" w14:textId="09C4B0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4B07CAE" wp14:editId="2B9404D5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155" style="position:absolute;margin-left:353.05pt;margin-top:21.1pt;width:49.35pt;height:60.85pt;z-index:25325772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9/7AwgMAAJ4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x4IOWyu9fkGgViNlGDjOsIWANw/U+SW1mC3YxLz0X/GppMZj&#13;&#10;upMSUmv7/Uf7QR+pw2lC9phVs8T9vaWhhcnPCkkNg60XbC+sekFtm1uN0kPRwpso4oL1shcrFOo3&#13;&#10;jNF5eAVHVDG8NUt8L976dmJiDDM+n0elthM+qEeD/tnyPqD+dPhGreko65GwL7qnDS3pOXNb3ZBY&#13;&#10;pedbrysRaX1CscMbFI5SHIKQzqbs63XUOv1bcfMP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P3/sDCAwAAng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156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5" o:title="" chromakey="white"/>
                      </v:shape>
                      <v:shape id="_x0000_s115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>haben verschiedene Wege gesammelt, wie man Brüche gut vergleichen und ordnen kann.</w:t>
            </w: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43398975" wp14:editId="6CB3F1BA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77777777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154" type="#_x0000_t62" style="position:absolute;margin-left:94.4pt;margin-top:3.9pt;width:241.55pt;height:34.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" adj="24378,13440" filled="f" strokecolor="#bfbfbf [2412]" strokeweight="1pt">
                      <v:textbox inset="1mm,1mm,1mm,1mm">
                        <w:txbxContent>
                          <w:p w14:paraId="16A925C9" w14:textId="77777777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8176" behindDoc="0" locked="0" layoutInCell="1" allowOverlap="1" wp14:anchorId="53CA0698" wp14:editId="7641393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34958B88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D8C029D" wp14:editId="49C32244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155" type="#_x0000_t62" style="position:absolute;margin-left:109.8pt;margin-top:8.8pt;width:246.85pt;height:38.7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jB08xrsCAADs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9776" behindDoc="0" locked="0" layoutInCell="1" allowOverlap="1" wp14:anchorId="5F8BB77F" wp14:editId="4A22D289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156" style="position:absolute;margin-left:37.85pt;margin-top:7.8pt;width:41.6pt;height:57.25pt;z-index:253259776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GBJRMIDAACd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15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15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CC529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4893CF8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5D48B205" wp14:editId="720D5595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159" type="#_x0000_t62" style="position:absolute;margin-left:102.95pt;margin-top:5.4pt;width:194.65pt;height:34.9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GFNuAIAAOs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GbgmLzoWlUrUAc7h1x0My3t/ym&#13;&#10;wp67ZT7cM4c9hKOPSwpvN+B+UlLjwBfU/9gyJylRnw1O1PkkvhsJfcH1hVVfMFu9BOwA7FKMlo7o&#13;&#10;7II6HksH+hl30yJGxStmOMYuKA/uKCxDs4hwu3G5WCQz3AqWhVvzaHkEj8TF7nzaPzNn20EKOIJ3&#13;&#10;cFwObJYauSHtZBs9DSy2AcoqxMsTT62AGwVPr1ZWX05Wpx09fwE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EzA&#13;&#10;YU24AgAA6w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257C8B3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576BB38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074D784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6DCE56F3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7012C34" wp14:editId="08B2E3D5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142875</wp:posOffset>
                      </wp:positionV>
                      <wp:extent cx="3810000" cy="518795"/>
                      <wp:effectExtent l="546100" t="0" r="1270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77777777" w:rsidR="00003BB0" w:rsidRPr="00CF4C38" w:rsidRDefault="00000000" w:rsidP="00DE2BAF">
                                  <w:pPr>
                                    <w:pStyle w:val="TextSprechblasen"/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 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160" type="#_x0000_t62" style="position:absolute;margin-left:121.15pt;margin-top:11.25pt;width:300pt;height:40.8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" adj="-2788,19496" filled="f" strokecolor="#bfbfbf [2412]" strokeweight="1pt">
                      <v:textbox inset="1mm,1mm,1mm,1mm">
                        <w:txbxContent>
                          <w:p w14:paraId="1F7B5F8E" w14:textId="77777777" w:rsidR="00003BB0" w:rsidRPr="00CF4C38" w:rsidRDefault="00000000" w:rsidP="00DE2BAF">
                            <w:pPr>
                              <w:pStyle w:val="TextSprechblasen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 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00FAC33F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3872" behindDoc="0" locked="0" layoutInCell="1" allowOverlap="1" wp14:anchorId="76B1F5B1" wp14:editId="76581113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165" style="position:absolute;margin-left:48.95pt;margin-top:1.8pt;width:45.75pt;height:55.3pt;z-index:25326387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">
                      <v:shape id="Grafik 7" o:spid="_x0000_s116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4" o:title="" chromakey="white"/>
                      </v:shape>
                      <v:shape id="_x0000_s116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7B93D4FD" wp14:editId="25919B44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164" type="#_x0000_t62" style="position:absolute;margin-left:178.65pt;margin-top:9.6pt;width:152.15pt;height:34.9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5920" behindDoc="0" locked="0" layoutInCell="1" allowOverlap="1" wp14:anchorId="4D13744F" wp14:editId="0D26148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165" style="position:absolute;margin-left:341.4pt;margin-top:3.1pt;width:50.85pt;height:56.9pt;z-index:25326592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">
                      <v:shape id="Grafik 6" o:spid="_x0000_s1166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6" o:title="" chromakey="white"/>
                      </v:shape>
                      <v:shape id="_x0000_s116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7968" behindDoc="0" locked="0" layoutInCell="1" allowOverlap="1" wp14:anchorId="78D39749" wp14:editId="40F0EE1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168" style="position:absolute;margin-left:18.25pt;margin-top:4.65pt;width:51.5pt;height:62.75pt;z-index:253267968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">
                      <v:shape id="Grafik 1" o:spid="_x0000_s1169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04" o:title="" chromakey="white"/>
                      </v:shape>
                      <v:shape id="_x0000_s1170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291766C1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BFDDDB8" wp14:editId="31E5014F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08C072A0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171" type="#_x0000_t62" style="position:absolute;margin-left:86.35pt;margin-top:.1pt;width:260.45pt;height:42.6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" adj="-2306,7114" filled="f" strokecolor="#bfbfbf [2412]" strokeweight="1pt">
                      <v:textbox inset="1mm,1mm,1mm,1mm">
                        <w:txbxContent>
                          <w:p w14:paraId="1ACEC0A0" w14:textId="08C072A0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308452B8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31B88CC9" wp14:editId="445B1C43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176" style="position:absolute;margin-left:360.65pt;margin-top:12.65pt;width:36.5pt;height:64.4pt;z-index:253378560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">
                      <v:shape id="Grafik 5" o:spid="_x0000_s1177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105" o:title="" chromakey="white"/>
                      </v:shape>
                      <v:shape id="_x0000_s117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4935D049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6A0CA9C0" w:rsidR="001F2E0E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2848E74" wp14:editId="2D58BBE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95A7D59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:das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175" type="#_x0000_t62" style="position:absolute;margin-left:178.35pt;margin-top:8.25pt;width:170.5pt;height:38.7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" adj="24282,3183" filled="f" strokecolor="#bfbfbf [2412]" strokeweight="1pt">
                      <v:textbox inset="1mm,1mm,1mm,1mm">
                        <w:txbxContent>
                          <w:p w14:paraId="76DD0411" w14:textId="495A7D59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</w:t>
                            </w:r>
                            <w:r>
                              <w:t>das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6B81513F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5DA22B5D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4E5C73">
        <w:tc>
          <w:tcPr>
            <w:tcW w:w="780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46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4E5C73">
        <w:tc>
          <w:tcPr>
            <w:tcW w:w="780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77D1BD61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06B841D2" w14:textId="4B6C8B6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Sieh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4E5C73">
        <w:tc>
          <w:tcPr>
            <w:tcW w:w="780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0819DA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4E5C73">
        <w:tc>
          <w:tcPr>
            <w:tcW w:w="780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7C3AD386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7594C63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</w:p>
          <w:p w14:paraId="0E1AC3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8288" behindDoc="0" locked="0" layoutInCell="1" allowOverlap="1" wp14:anchorId="1F21601D" wp14:editId="386F0BF6">
                  <wp:simplePos x="0" y="0"/>
                  <wp:positionH relativeFrom="column">
                    <wp:posOffset>3308985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153D023" wp14:editId="0C9B9399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176" type="#_x0000_t202" style="position:absolute;margin-left:114.15pt;margin-top:9.35pt;width:79.35pt;height:39.6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6952FBE6" wp14:editId="477A0955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(3)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177" type="#_x0000_t202" style="position:absolute;margin-left:218.4pt;margin-top:9.35pt;width:79.3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(3)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C74EC9B" wp14:editId="0838F855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178" type="#_x0000_t202" style="position:absolute;margin-left:3.9pt;margin-top:9.35pt;width:79.35pt;height:39.5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7KuKI90CAAAy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2448" behindDoc="0" locked="0" layoutInCell="1" allowOverlap="1" wp14:anchorId="2D8E71BD" wp14:editId="3A8C0F7A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5584" behindDoc="0" locked="0" layoutInCell="1" allowOverlap="1" wp14:anchorId="5398ACE5" wp14:editId="1D75C46A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2A146814" wp14:editId="2D75FBCB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179" type="#_x0000_t202" style="position:absolute;margin-left:138.7pt;margin-top:55.8pt;width:79.35pt;height:39.7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7B71EA83" wp14:editId="2FC4D6ED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180" type="#_x0000_t202" style="position:absolute;margin-left:26.8pt;margin-top:55pt;width:79.35pt;height:39.7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0096" behindDoc="0" locked="0" layoutInCell="1" allowOverlap="1" wp14:anchorId="6BE4A00F" wp14:editId="35786D08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875665</wp:posOffset>
                  </wp:positionV>
                  <wp:extent cx="142240" cy="146050"/>
                  <wp:effectExtent l="0" t="0" r="1016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07872" behindDoc="0" locked="0" layoutInCell="1" allowOverlap="1" wp14:anchorId="0F0DF07F" wp14:editId="26489677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877570</wp:posOffset>
                  </wp:positionV>
                  <wp:extent cx="142240" cy="146050"/>
                  <wp:effectExtent l="0" t="0" r="1016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CC2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B59F9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585ACE86" wp14:editId="22496F58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1181" type="#_x0000_t202" style="position:absolute;margin-left:264.25pt;margin-top:3.5pt;width:79.35pt;height:39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7744" behindDoc="0" locked="0" layoutInCell="1" allowOverlap="1" wp14:anchorId="76E0BC0F" wp14:editId="172AAE44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55131</wp:posOffset>
                  </wp:positionV>
                  <wp:extent cx="142240" cy="146304"/>
                  <wp:effectExtent l="0" t="0" r="1016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4E5C73">
        <w:trPr>
          <w:trHeight w:val="428"/>
        </w:trPr>
        <w:tc>
          <w:tcPr>
            <w:tcW w:w="780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26474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Denkt euch selbst Aufgaben aus, die besonders gut zu einzelnen Wegen passen. Tauscht die Aufgaben untereinander aus und löst sie. Kontrolliert gemeinsam.</w:t>
            </w:r>
          </w:p>
        </w:tc>
      </w:tr>
    </w:tbl>
    <w:p w14:paraId="6455DF53" w14:textId="6D166203" w:rsidR="00DE2BAF" w:rsidRPr="005B6061" w:rsidRDefault="00DE2BAF">
      <w:pPr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1F2E0E" w:rsidRPr="005B6061" w14:paraId="3D2FE314" w14:textId="77777777" w:rsidTr="00003BB0">
        <w:tc>
          <w:tcPr>
            <w:tcW w:w="780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4BF62680" w14:textId="484A931C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003BB0">
        <w:tc>
          <w:tcPr>
            <w:tcW w:w="780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505" w:type="dxa"/>
            <w:gridSpan w:val="2"/>
          </w:tcPr>
          <w:p w14:paraId="58D13153" w14:textId="3D1E815F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4E5C73">
        <w:tc>
          <w:tcPr>
            <w:tcW w:w="1239" w:type="dxa"/>
            <w:gridSpan w:val="2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94FD5C0" w14:textId="219A7AF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 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5A4BF7A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DFB62" w14:textId="0916D22D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6160" behindDoc="0" locked="0" layoutInCell="1" allowOverlap="1" wp14:anchorId="61FA7136" wp14:editId="6D5F4DDC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1186" style="position:absolute;margin-left:-1.1pt;margin-top:5.75pt;width:43.1pt;height:56.9pt;z-index:253276160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">
                      <v:shape id="Grafik 10" o:spid="_x0000_s118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1188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7A1573B" wp14:editId="3D5F217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1185" type="#_x0000_t62" style="position:absolute;margin-left:46.05pt;margin-top:1.75pt;width:142.5pt;height:38.3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D29D74D" wp14:editId="0592D10F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300990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1186" type="#_x0000_t62" style="position:absolute;margin-left:182.25pt;margin-top:23.7pt;width:116.05pt;height:37.4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/oxuwIAABM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71B9FFCC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036BF5F9" wp14:editId="197D0CC3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123190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1191" style="position:absolute;margin-left:306.3pt;margin-top:9.7pt;width:39.35pt;height:55.65pt;z-index:253274112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">
                      <v:shape id="Grafik 11" o:spid="_x0000_s1192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08" o:title="" chromakey="white"/>
                      </v:shape>
                      <v:shape id="_x0000_s1193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4C8F650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5D2D3F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1C9B4B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12E7D7B9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2864" behindDoc="0" locked="0" layoutInCell="1" allowOverlap="1" wp14:anchorId="41902E74" wp14:editId="7471FD24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312420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CC21925" wp14:editId="6AF4D149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120015</wp:posOffset>
                      </wp:positionV>
                      <wp:extent cx="861499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499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77777777" w:rsidR="00003BB0" w:rsidRPr="00E3075C" w:rsidRDefault="00003BB0" w:rsidP="001F2E0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1190" type="#_x0000_t202" style="position:absolute;margin-left:19pt;margin-top:9.45pt;width:67.85pt;height:39.6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77777777" w:rsidR="00003BB0" w:rsidRPr="00E3075C" w:rsidRDefault="00003BB0" w:rsidP="001F2E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0915EE75" w14:textId="77777777" w:rsidTr="00003BB0">
        <w:trPr>
          <w:trHeight w:val="3121"/>
        </w:trPr>
        <w:tc>
          <w:tcPr>
            <w:tcW w:w="780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2"/>
          </w:tcPr>
          <w:p w14:paraId="10D56D4A" w14:textId="41D526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7B0A7D47" wp14:editId="4D0DC6DE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1191" type="#_x0000_t202" style="position:absolute;margin-left:133.25pt;margin-top:1.75pt;width:67.8pt;height:39.6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Gl83QIAAFk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85E68F1" wp14:editId="24931B53">
                      <wp:simplePos x="0" y="0"/>
                      <wp:positionH relativeFrom="column">
                        <wp:posOffset>2958465</wp:posOffset>
                      </wp:positionH>
                      <wp:positionV relativeFrom="paragraph">
                        <wp:posOffset>136525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1192" type="#_x0000_t202" style="position:absolute;margin-left:232.95pt;margin-top:10.75pt;width:67.95pt;height:39.6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70F512F3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E898687" wp14:editId="49C12AD2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116840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1193" type="#_x0000_t202" style="position:absolute;margin-left:313.55pt;margin-top:9.2pt;width:67.8pt;height:39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8464" behindDoc="0" locked="0" layoutInCell="1" allowOverlap="1" wp14:anchorId="77F75BC7" wp14:editId="3B9D3D61">
                  <wp:simplePos x="0" y="0"/>
                  <wp:positionH relativeFrom="column">
                    <wp:posOffset>3457575</wp:posOffset>
                  </wp:positionH>
                  <wp:positionV relativeFrom="paragraph">
                    <wp:posOffset>151765</wp:posOffset>
                  </wp:positionV>
                  <wp:extent cx="142240" cy="146304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3344" behindDoc="0" locked="0" layoutInCell="1" allowOverlap="1" wp14:anchorId="05E41D7B" wp14:editId="20F64656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26035</wp:posOffset>
                  </wp:positionV>
                  <wp:extent cx="142240" cy="146304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469F2693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7440" behindDoc="0" locked="0" layoutInCell="1" allowOverlap="1" wp14:anchorId="308FD68E" wp14:editId="57DFB12F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130175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10572" w14:textId="21E120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024FA0F" wp14:editId="1294A11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1194" type="#_x0000_t202" style="position:absolute;margin-left:34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HYe3QIAAFk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4AD3A9" w14:textId="3FE07A6E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6822B48C" wp14:editId="6045E513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112395</wp:posOffset>
                      </wp:positionV>
                      <wp:extent cx="861060" cy="447040"/>
                      <wp:effectExtent l="25400" t="25400" r="104140" b="990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47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1195" type="#_x0000_t202" style="position:absolute;margin-left:135.85pt;margin-top:8.85pt;width:67.8pt;height:35.2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qzA3gIAAFkGAAAOAAAAZHJzL2Uyb0RvYy54bWysVd1P2zAQf5+0/8Hy+0haCi0VKepATJMY&#13;&#10;IMrEs+s4TTTH9uxrk/LX73xpSmGTJqa9OD7f9+8+cn7R1pptlA+VNRkfHKWcKSNtXplVxr8/Xn+a&#13;&#10;cB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7984" behindDoc="0" locked="0" layoutInCell="1" allowOverlap="1" wp14:anchorId="192432C1" wp14:editId="0063DC1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129540</wp:posOffset>
                  </wp:positionV>
                  <wp:extent cx="142240" cy="146304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6CDCB" w14:textId="21C5A1E2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2320" behindDoc="0" locked="0" layoutInCell="1" allowOverlap="1" wp14:anchorId="02504144" wp14:editId="52F520C0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127000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2D3D57F9" wp14:editId="540935DA">
                      <wp:simplePos x="0" y="0"/>
                      <wp:positionH relativeFrom="column">
                        <wp:posOffset>2960370</wp:posOffset>
                      </wp:positionH>
                      <wp:positionV relativeFrom="paragraph">
                        <wp:posOffset>46990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1196" type="#_x0000_t202" style="position:absolute;margin-left:233.1pt;margin-top:3.7pt;width:67.8pt;height:38.2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6D5058B" wp14:editId="22DB2A31">
                      <wp:simplePos x="0" y="0"/>
                      <wp:positionH relativeFrom="column">
                        <wp:posOffset>3891915</wp:posOffset>
                      </wp:positionH>
                      <wp:positionV relativeFrom="paragraph">
                        <wp:posOffset>122555</wp:posOffset>
                      </wp:positionV>
                      <wp:extent cx="861060" cy="533400"/>
                      <wp:effectExtent l="25400" t="25400" r="104140" b="101600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1197" type="#_x0000_t202" style="position:absolute;margin-left:306.45pt;margin-top:9.65pt;width:67.8pt;height:42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319E96" w14:textId="5F1F8ED0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4368" behindDoc="0" locked="0" layoutInCell="1" allowOverlap="1" wp14:anchorId="6FC1FCC4" wp14:editId="22F509E4">
                  <wp:simplePos x="0" y="0"/>
                  <wp:positionH relativeFrom="column">
                    <wp:posOffset>3434080</wp:posOffset>
                  </wp:positionH>
                  <wp:positionV relativeFrom="paragraph">
                    <wp:posOffset>63500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6416" behindDoc="0" locked="0" layoutInCell="1" allowOverlap="1" wp14:anchorId="6C95E77D" wp14:editId="02F3A3CD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158115</wp:posOffset>
                  </wp:positionV>
                  <wp:extent cx="142240" cy="146304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DE96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3AB14C16" wp14:editId="5FDCD230">
                      <wp:simplePos x="0" y="0"/>
                      <wp:positionH relativeFrom="column">
                        <wp:posOffset>530342</wp:posOffset>
                      </wp:positionH>
                      <wp:positionV relativeFrom="paragraph">
                        <wp:posOffset>154940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1198" type="#_x0000_t202" style="position:absolute;margin-left:41.75pt;margin-top:12.2pt;width:67.8pt;height:39.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Dxy3QIAAFk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0F4F69" w14:textId="6764C162" w:rsidR="001F2E0E" w:rsidRPr="005B6061" w:rsidRDefault="001902F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00F1E5D2" wp14:editId="5D02EAC3">
                      <wp:simplePos x="0" y="0"/>
                      <wp:positionH relativeFrom="column">
                        <wp:posOffset>2710481</wp:posOffset>
                      </wp:positionH>
                      <wp:positionV relativeFrom="paragraph">
                        <wp:posOffset>127100</wp:posOffset>
                      </wp:positionV>
                      <wp:extent cx="861060" cy="447842"/>
                      <wp:effectExtent l="25400" t="25400" r="104140" b="9842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47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1199" type="#_x0000_t202" style="position:absolute;margin-left:213.4pt;margin-top:10pt;width:67.8pt;height:35.2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40983439" wp14:editId="1D97ED85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124460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1200" type="#_x0000_t202" style="position:absolute;margin-left:122.3pt;margin-top:9.8pt;width:67.8pt;height:39.6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m/o3QIAAFk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J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663DD2" w14:textId="3782656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05152" behindDoc="0" locked="0" layoutInCell="1" allowOverlap="1" wp14:anchorId="0545F744" wp14:editId="11FE32EC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10160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1296" behindDoc="0" locked="0" layoutInCell="1" allowOverlap="1" wp14:anchorId="6ED97E9C" wp14:editId="39E64BC2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128270</wp:posOffset>
                  </wp:positionV>
                  <wp:extent cx="142240" cy="146304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5392" behindDoc="0" locked="0" layoutInCell="1" allowOverlap="1" wp14:anchorId="79022178" wp14:editId="2D892F98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172720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5E707E" w14:textId="73CCCE6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3B94C85B" w:rsidR="001F2E0E" w:rsidRPr="005B6061" w:rsidRDefault="00D957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1152" behindDoc="0" locked="0" layoutInCell="1" allowOverlap="1" wp14:anchorId="23F2AD42" wp14:editId="71DBD4BB">
                      <wp:simplePos x="0" y="0"/>
                      <wp:positionH relativeFrom="column">
                        <wp:posOffset>3891240</wp:posOffset>
                      </wp:positionH>
                      <wp:positionV relativeFrom="paragraph">
                        <wp:posOffset>54589</wp:posOffset>
                      </wp:positionV>
                      <wp:extent cx="1697786" cy="1016676"/>
                      <wp:effectExtent l="0" t="0" r="0" b="0"/>
                      <wp:wrapNone/>
                      <wp:docPr id="101538224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65561641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5AEB38" w14:textId="77777777" w:rsidR="00D957B0" w:rsidRPr="00BA42B2" w:rsidRDefault="00D957B0" w:rsidP="00D957B0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888705" name="Grafik 74">
                                  <a:hlinkClick r:id="rId3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422958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FEB7A1" w14:textId="77777777" w:rsidR="00D957B0" w:rsidRPr="009F4661" w:rsidRDefault="00D957B0" w:rsidP="00D957B0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F2AD42" id="_x0000_s1205" style="position:absolute;margin-left:306.4pt;margin-top:4.3pt;width:133.7pt;height:80.05pt;z-index:25336115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">
                      <v:shape id="Textfeld 7" o:spid="_x0000_s1206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" filled="f" stroked="f">
                        <v:textbox>
                          <w:txbxContent>
                            <w:p w14:paraId="5A5AEB38" w14:textId="77777777" w:rsidR="00D957B0" w:rsidRPr="00BA42B2" w:rsidRDefault="00D957B0" w:rsidP="00D957B0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207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" o:button="t">
                        <v:fill o:detectmouseclick="t"/>
                        <v:imagedata r:id="rId45" o:title=""/>
                      </v:shape>
                      <v:shape id="Textfeld 73" o:spid="_x0000_s1208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" filled="f" stroked="f" strokeweight=".5pt">
                        <v:textbox>
                          <w:txbxContent>
                            <w:p w14:paraId="6CFEB7A1" w14:textId="77777777" w:rsidR="00D957B0" w:rsidRPr="009F4661" w:rsidRDefault="00D957B0" w:rsidP="00D957B0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7D7D8B07" w14:textId="77777777" w:rsidTr="004E5C73">
        <w:tc>
          <w:tcPr>
            <w:tcW w:w="780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46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4E5C73">
        <w:tc>
          <w:tcPr>
            <w:tcW w:w="780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HKu&#13;&#10;XxL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">
                        <v:imagedata r:id="rId4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4E5C73">
        <w:tc>
          <w:tcPr>
            <w:tcW w:w="780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4E5C73">
        <w:tc>
          <w:tcPr>
            <w:tcW w:w="780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4E5C73">
        <w:trPr>
          <w:trHeight w:val="274"/>
        </w:trPr>
        <w:tc>
          <w:tcPr>
            <w:tcW w:w="780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4E5C73">
        <w:trPr>
          <w:trHeight w:val="274"/>
        </w:trPr>
        <w:tc>
          <w:tcPr>
            <w:tcW w:w="780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4C8A5496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4E5C73">
        <w:trPr>
          <w:trHeight w:val="274"/>
        </w:trPr>
        <w:tc>
          <w:tcPr>
            <w:tcW w:w="780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DB100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4E5C73">
        <w:trPr>
          <w:trHeight w:val="1855"/>
        </w:trPr>
        <w:tc>
          <w:tcPr>
            <w:tcW w:w="780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5FEAC4BC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517CE5A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7F0E741" wp14:editId="77D6D868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130175</wp:posOffset>
                      </wp:positionV>
                      <wp:extent cx="1199515" cy="524510"/>
                      <wp:effectExtent l="76200" t="127000" r="146685" b="1866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199515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77777777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50 %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1205" type="#_x0000_t202" style="position:absolute;margin-left:60.7pt;margin-top:10.25pt;width:94.45pt;height:41.3pt;rotation:-570964fd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77777777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50 %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9488" behindDoc="0" locked="0" layoutInCell="1" allowOverlap="1" wp14:anchorId="57CD2318" wp14:editId="1A4892E6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151130</wp:posOffset>
                  </wp:positionV>
                  <wp:extent cx="142240" cy="146050"/>
                  <wp:effectExtent l="19050" t="19050" r="10160" b="2540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0102"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59C2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20512" behindDoc="0" locked="0" layoutInCell="1" allowOverlap="1" wp14:anchorId="62595453" wp14:editId="6D38412B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115570</wp:posOffset>
                  </wp:positionV>
                  <wp:extent cx="142240" cy="146050"/>
                  <wp:effectExtent l="19050" t="19050" r="29210" b="25400"/>
                  <wp:wrapNone/>
                  <wp:docPr id="14011" name="Grafik 1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4739"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4AD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4608" behindDoc="1" locked="0" layoutInCell="1" allowOverlap="1" wp14:anchorId="0DFA3CF2" wp14:editId="0D97459C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-629285</wp:posOffset>
                      </wp:positionV>
                      <wp:extent cx="1199515" cy="624840"/>
                      <wp:effectExtent l="76200" t="133350" r="133985" b="175260"/>
                      <wp:wrapNone/>
                      <wp:docPr id="1911526821" name="Textfeld 1911526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84096">
                                <a:off x="0" y="0"/>
                                <a:ext cx="1199515" cy="624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33119" w14:textId="77777777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r w:rsidRPr="0076699E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40 %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A3CF2" id="Textfeld 1911526821" o:spid="_x0000_s1206" type="#_x0000_t202" style="position:absolute;margin-left:202.95pt;margin-top:-49.55pt;width:94.45pt;height:49.2pt;rotation:528762fd;z-index:-2501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6E33119" w14:textId="77777777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</w:t>
                            </w:r>
                            <w:r w:rsidRPr="0076699E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40 %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t>Vergleicht eure Lösungswege.</w:t>
            </w:r>
          </w:p>
        </w:tc>
      </w:tr>
      <w:tr w:rsidR="001F2E0E" w:rsidRPr="005B6061" w14:paraId="6236840F" w14:textId="77777777" w:rsidTr="00003BB0">
        <w:tc>
          <w:tcPr>
            <w:tcW w:w="780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505" w:type="dxa"/>
            <w:gridSpan w:val="2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4E5C73">
        <w:trPr>
          <w:trHeight w:val="2304"/>
        </w:trPr>
        <w:tc>
          <w:tcPr>
            <w:tcW w:w="780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6C21397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E764A2A" w14:textId="5556696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7B0823F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57C9F8" w14:textId="38EA211A" w:rsidR="001F2E0E" w:rsidRPr="00B06180" w:rsidRDefault="00000000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20 %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50 %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30 %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>, 90 % , 25 %</m:t>
                </m:r>
              </m:oMath>
            </m:oMathPara>
          </w:p>
          <w:p w14:paraId="7CEBD47B" w14:textId="77777777" w:rsidR="001F2E0E" w:rsidRPr="00B06180" w:rsidRDefault="001F2E0E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</w:p>
          <w:p w14:paraId="7E43650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121536" behindDoc="0" locked="0" layoutInCell="1" allowOverlap="1" wp14:anchorId="3CB6609A" wp14:editId="2228F0A1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4E5C73">
        <w:tc>
          <w:tcPr>
            <w:tcW w:w="780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42EA402" w14:textId="1389F5D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6D96179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98A81DE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1F2E0E" w:rsidRPr="005B6061" w14:paraId="3C58F430" w14:textId="77777777" w:rsidTr="00003BB0">
        <w:tc>
          <w:tcPr>
            <w:tcW w:w="780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505" w:type="dxa"/>
            <w:gridSpan w:val="2"/>
          </w:tcPr>
          <w:p w14:paraId="20A38603" w14:textId="47DAD4D9" w:rsidR="001F2E0E" w:rsidRPr="005B6061" w:rsidRDefault="001F2E0E" w:rsidP="00E76F60">
            <w:pPr>
              <w:pStyle w:val="berschrift3"/>
            </w:pPr>
            <w:r w:rsidRPr="005B6061">
              <w:t>Was liegt dazwischen?</w:t>
            </w:r>
          </w:p>
        </w:tc>
      </w:tr>
      <w:tr w:rsidR="001F2E0E" w:rsidRPr="005B6061" w14:paraId="1BD39CC4" w14:textId="77777777" w:rsidTr="004E5C73">
        <w:tc>
          <w:tcPr>
            <w:tcW w:w="780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949E000" w14:textId="25DDE8C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122560" behindDoc="0" locked="0" layoutInCell="1" allowOverlap="1" wp14:anchorId="3E65D373" wp14:editId="17A41A72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 xml:space="preserve">Gib drei Prozente an, die zwischen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4E5C73">
        <w:tc>
          <w:tcPr>
            <w:tcW w:w="780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C540D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4E5C73">
        <w:tc>
          <w:tcPr>
            <w:tcW w:w="780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5694AF3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4E5C73">
        <w:tc>
          <w:tcPr>
            <w:tcW w:w="780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F952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4E5C73">
        <w:tc>
          <w:tcPr>
            <w:tcW w:w="780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5A727AE8" w14:textId="325D4F33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6528" behindDoc="0" locked="0" layoutInCell="1" allowOverlap="1" wp14:anchorId="34DFA92D" wp14:editId="241F4D72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1211" style="position:absolute;margin-left:340.2pt;margin-top:4.4pt;width:49.35pt;height:60.85pt;z-index:25320652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AyNfwAMAAJ4IAAAOAAAAZHJzL2Uyb0RvYy54bWycVttu4zYQfS/QfyD0&#13;&#10;nsiSHdkW4izcpE4XCHaNJsU+0zRlEaFIlqQv6df3kJLsONnFtg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">
                      <v:shape id="Grafik 3" o:spid="_x0000_s1212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5" o:title="" chromakey="white"/>
                      </v:shape>
                      <v:shape id="_x0000_s121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40B42501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30576191" wp14:editId="6C6ADA3A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FFD8FD" w14:textId="77777777" w:rsidR="00003BB0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 xml:space="preserve">man denn drei Brüche finden, die zwischen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Pr="00A878E4">
                                    <w:t>. Ich zähle doch 1,2,3,4,5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</w:p>
                                <w:p w14:paraId="7F3444BD" w14:textId="77777777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1210" type="#_x0000_t62" style="position:absolute;margin-left:65.25pt;margin-top:6.1pt;width:272pt;height:66.0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" adj="22518,3148" filled="f" strokecolor="#bfbfbf [2412]" strokeweight="1pt">
                      <v:textbox inset="1mm,1mm,1mm,1mm">
                        <w:txbxContent>
                          <w:p w14:paraId="71FFD8FD" w14:textId="77777777" w:rsidR="00003BB0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 xml:space="preserve">man denn drei Brüche finden, die zwischen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k</w:t>
                            </w:r>
                            <w:proofErr w:type="spellStart"/>
                            <w:r w:rsidRPr="00A878E4">
                              <w:t>ommt</w:t>
                            </w:r>
                            <w:proofErr w:type="spellEnd"/>
                            <w:r w:rsidRPr="00A878E4">
                              <w:t xml:space="preserve">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Pr="00A878E4">
                              <w:t>. Ich zähle doch 1,2,3,4,5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</w:p>
                          <w:p w14:paraId="7F3444BD" w14:textId="77777777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3C21A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4E5C73">
        <w:tc>
          <w:tcPr>
            <w:tcW w:w="780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55E3ED9C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4E5C73">
        <w:tc>
          <w:tcPr>
            <w:tcW w:w="780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4E5C73">
        <w:tc>
          <w:tcPr>
            <w:tcW w:w="780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13A256AD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5B6061">
              <w:rPr>
                <w:rFonts w:ascii="Calibri" w:hAnsi="Calibri"/>
                <w:b/>
                <w:noProof/>
                <w:color w:val="808080" w:themeColor="background1" w:themeShade="80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7777777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3510"/>
        <w:gridCol w:w="4536"/>
      </w:tblGrid>
      <w:tr w:rsidR="001F2E0E" w:rsidRPr="005B6061" w14:paraId="2EFE5E51" w14:textId="77777777" w:rsidTr="00003BB0">
        <w:tc>
          <w:tcPr>
            <w:tcW w:w="780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505" w:type="dxa"/>
            <w:gridSpan w:val="3"/>
          </w:tcPr>
          <w:p w14:paraId="2BF3472D" w14:textId="3124751B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</w:p>
        </w:tc>
      </w:tr>
      <w:tr w:rsidR="001F2E0E" w:rsidRPr="005B6061" w14:paraId="6860EB64" w14:textId="77777777" w:rsidTr="004E5C73">
        <w:trPr>
          <w:trHeight w:val="297"/>
        </w:trPr>
        <w:tc>
          <w:tcPr>
            <w:tcW w:w="1239" w:type="dxa"/>
            <w:gridSpan w:val="2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7BB9FAAA" w14:textId="080DD71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 dir diese Zahlen an</w:t>
            </w:r>
            <w:r w:rsidRPr="005B6061">
              <w:rPr>
                <w:rFonts w:ascii="Calibri" w:hAnsi="Calibri"/>
                <w:i/>
                <w:iCs/>
                <w:noProof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40 %,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20 %,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iCs/>
                <w:noProof/>
              </w:rPr>
              <w:t>,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45 %,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6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15 %,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</w:p>
          <w:p w14:paraId="2714E9FA" w14:textId="766AE7F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4E5C73">
        <w:trPr>
          <w:trHeight w:val="297"/>
        </w:trPr>
        <w:tc>
          <w:tcPr>
            <w:tcW w:w="1239" w:type="dxa"/>
            <w:gridSpan w:val="2"/>
          </w:tcPr>
          <w:p w14:paraId="693357C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71BB888B" w14:textId="610B79A6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</w:tc>
        <w:tc>
          <w:tcPr>
            <w:tcW w:w="4536" w:type="dxa"/>
          </w:tcPr>
          <w:p w14:paraId="3B28CAC7" w14:textId="67FCB6D6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oMath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4272241F" w14:textId="319141D8" w:rsidR="00DE2BAF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40A4E5D5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4955EAC" wp14:editId="2A3A8A5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961B" id="Textfeld 10340" o:spid="_x0000_s1026" type="#_x0000_t202" style="position:absolute;margin-left:0;margin-top:36pt;width:49.5pt;height:22.5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&#13;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0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E5617" w14:textId="77777777" w:rsidR="00A671E4" w:rsidRDefault="00A671E4" w:rsidP="00F56440">
      <w:r>
        <w:separator/>
      </w:r>
    </w:p>
    <w:p w14:paraId="17998AA6" w14:textId="77777777" w:rsidR="00A671E4" w:rsidRDefault="00A671E4" w:rsidP="00F56440"/>
    <w:p w14:paraId="7868B10F" w14:textId="77777777" w:rsidR="00A671E4" w:rsidRDefault="00A671E4" w:rsidP="00F56440"/>
    <w:p w14:paraId="635D7379" w14:textId="77777777" w:rsidR="00A671E4" w:rsidRDefault="00A671E4" w:rsidP="00F56440"/>
    <w:p w14:paraId="1323DFDF" w14:textId="77777777" w:rsidR="00A671E4" w:rsidRDefault="00A671E4"/>
    <w:p w14:paraId="62502B9A" w14:textId="77777777" w:rsidR="00A671E4" w:rsidRDefault="00A671E4"/>
    <w:p w14:paraId="38A598A0" w14:textId="77777777" w:rsidR="00A671E4" w:rsidRDefault="00A671E4"/>
  </w:endnote>
  <w:endnote w:type="continuationSeparator" w:id="0">
    <w:p w14:paraId="0F2CD66B" w14:textId="77777777" w:rsidR="00A671E4" w:rsidRDefault="00A671E4" w:rsidP="00F56440">
      <w:r>
        <w:continuationSeparator/>
      </w:r>
    </w:p>
    <w:p w14:paraId="462A8390" w14:textId="77777777" w:rsidR="00A671E4" w:rsidRDefault="00A671E4" w:rsidP="00F56440"/>
    <w:p w14:paraId="68060A18" w14:textId="77777777" w:rsidR="00A671E4" w:rsidRDefault="00A671E4" w:rsidP="00F56440"/>
    <w:p w14:paraId="4ABE324E" w14:textId="77777777" w:rsidR="00A671E4" w:rsidRDefault="00A671E4" w:rsidP="00F56440"/>
    <w:p w14:paraId="7D9CB046" w14:textId="77777777" w:rsidR="00A671E4" w:rsidRDefault="00A671E4"/>
    <w:p w14:paraId="7F237ABE" w14:textId="77777777" w:rsidR="00A671E4" w:rsidRDefault="00A671E4"/>
    <w:p w14:paraId="0F28BAE5" w14:textId="77777777" w:rsidR="00A671E4" w:rsidRDefault="00A671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2A0E4" w14:textId="77777777" w:rsidR="00A671E4" w:rsidRDefault="00A671E4" w:rsidP="00F56440">
      <w:r>
        <w:separator/>
      </w:r>
    </w:p>
    <w:p w14:paraId="6C533333" w14:textId="77777777" w:rsidR="00A671E4" w:rsidRDefault="00A671E4" w:rsidP="00F56440"/>
    <w:p w14:paraId="4EE02CC7" w14:textId="77777777" w:rsidR="00A671E4" w:rsidRDefault="00A671E4" w:rsidP="00F56440"/>
    <w:p w14:paraId="0922B4E0" w14:textId="77777777" w:rsidR="00A671E4" w:rsidRDefault="00A671E4" w:rsidP="00F56440"/>
    <w:p w14:paraId="13819C0B" w14:textId="77777777" w:rsidR="00A671E4" w:rsidRDefault="00A671E4"/>
    <w:p w14:paraId="6E4BFAFB" w14:textId="77777777" w:rsidR="00A671E4" w:rsidRDefault="00A671E4"/>
    <w:p w14:paraId="73E856BB" w14:textId="77777777" w:rsidR="00A671E4" w:rsidRDefault="00A671E4"/>
  </w:footnote>
  <w:footnote w:type="continuationSeparator" w:id="0">
    <w:p w14:paraId="42EF02A7" w14:textId="77777777" w:rsidR="00A671E4" w:rsidRDefault="00A671E4" w:rsidP="00F56440">
      <w:r>
        <w:continuationSeparator/>
      </w:r>
    </w:p>
    <w:p w14:paraId="66458DB1" w14:textId="77777777" w:rsidR="00A671E4" w:rsidRDefault="00A671E4" w:rsidP="00F56440"/>
    <w:p w14:paraId="1559B504" w14:textId="77777777" w:rsidR="00A671E4" w:rsidRDefault="00A671E4" w:rsidP="00F56440"/>
    <w:p w14:paraId="2D821BA4" w14:textId="77777777" w:rsidR="00A671E4" w:rsidRDefault="00A671E4" w:rsidP="00F56440"/>
    <w:p w14:paraId="736B3D77" w14:textId="77777777" w:rsidR="00A671E4" w:rsidRDefault="00A671E4"/>
    <w:p w14:paraId="7421E4BB" w14:textId="77777777" w:rsidR="00A671E4" w:rsidRDefault="00A671E4"/>
    <w:p w14:paraId="5350C65B" w14:textId="77777777" w:rsidR="00A671E4" w:rsidRDefault="00A671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77777777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A671E4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60A90C6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4" type="#_x0000_t75" alt="" style="width:10.35pt;height:15.05pt;mso-width-percent:0;mso-height-percent:0;mso-width-percent:0;mso-height-percent:0" o:ole="">
                                <v:imagedata r:id="rId3" o:title=""/>
                              </v:shape>
                              <o:OLEObject Type="Embed" ProgID="Equation.3" ShapeID="_x0000_i1034" DrawAspect="Content" ObjectID="_1818422798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215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A671E4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60A90C6E">
                        <v:shape id="_x0000_i1034" type="#_x0000_t75" alt="" style="width:10.35pt;height:15.05pt;mso-width-percent:0;mso-height-percent:0;mso-width-percent:0;mso-height-percent:0" o:ole="">
                          <v:imagedata r:id="rId3" o:title=""/>
                        </v:shape>
                        <o:OLEObject Type="Embed" ProgID="Equation.3" ShapeID="_x0000_i1034" DrawAspect="Content" ObjectID="_1818422798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77777777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0554EC" w14:textId="77777777" w:rsidR="00003BB0" w:rsidRDefault="00A671E4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28BF568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3" type="#_x0000_t75" alt="" style="width:10.35pt;height:15.05pt;mso-width-percent:0;mso-height-percent:0;mso-width-percent:0;mso-height-percent:0" o:ole="">
                                <v:imagedata r:id="rId3" o:title=""/>
                              </v:shape>
                              <o:OLEObject Type="Embed" ProgID="Equation.3" ShapeID="_x0000_i1033" DrawAspect="Content" ObjectID="_1818422799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1216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640554EC" w14:textId="77777777" w:rsidR="00003BB0" w:rsidRDefault="00A671E4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28BF5684">
                        <v:shape id="_x0000_i1033" type="#_x0000_t75" alt="" style="width:10.35pt;height:15.05pt;mso-width-percent:0;mso-height-percent:0;mso-width-percent:0;mso-height-percent:0" o:ole="">
                          <v:imagedata r:id="rId3" o:title=""/>
                        </v:shape>
                        <o:OLEObject Type="Embed" ProgID="Equation.3" ShapeID="_x0000_i1033" DrawAspect="Content" ObjectID="_1818422799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92" type="#_x0000_t75" style="width:83.5pt;height:68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A1626CB"/>
    <w:multiLevelType w:val="hybridMultilevel"/>
    <w:tmpl w:val="B1AA5466"/>
    <w:lvl w:ilvl="0" w:tplc="2B7A64A2">
      <w:start w:val="1"/>
      <w:numFmt w:val="bullet"/>
      <w:pStyle w:val="Listenabsatz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6E4B79C9"/>
    <w:multiLevelType w:val="hybridMultilevel"/>
    <w:tmpl w:val="A358EC34"/>
    <w:lvl w:ilvl="0" w:tplc="402C5F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9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434055">
    <w:abstractNumId w:val="33"/>
  </w:num>
  <w:num w:numId="2" w16cid:durableId="1151871316">
    <w:abstractNumId w:val="21"/>
  </w:num>
  <w:num w:numId="3" w16cid:durableId="1906522575">
    <w:abstractNumId w:val="47"/>
  </w:num>
  <w:num w:numId="4" w16cid:durableId="1722706991">
    <w:abstractNumId w:val="10"/>
  </w:num>
  <w:num w:numId="5" w16cid:durableId="1673874415">
    <w:abstractNumId w:val="8"/>
  </w:num>
  <w:num w:numId="6" w16cid:durableId="2083869080">
    <w:abstractNumId w:val="7"/>
  </w:num>
  <w:num w:numId="7" w16cid:durableId="1674336633">
    <w:abstractNumId w:val="6"/>
  </w:num>
  <w:num w:numId="8" w16cid:durableId="1129788652">
    <w:abstractNumId w:val="5"/>
  </w:num>
  <w:num w:numId="9" w16cid:durableId="1475101452">
    <w:abstractNumId w:val="9"/>
  </w:num>
  <w:num w:numId="10" w16cid:durableId="542865786">
    <w:abstractNumId w:val="4"/>
  </w:num>
  <w:num w:numId="11" w16cid:durableId="1292057090">
    <w:abstractNumId w:val="3"/>
  </w:num>
  <w:num w:numId="12" w16cid:durableId="2121754920">
    <w:abstractNumId w:val="2"/>
  </w:num>
  <w:num w:numId="13" w16cid:durableId="489761029">
    <w:abstractNumId w:val="1"/>
  </w:num>
  <w:num w:numId="14" w16cid:durableId="663314914">
    <w:abstractNumId w:val="14"/>
  </w:num>
  <w:num w:numId="15" w16cid:durableId="1000815414">
    <w:abstractNumId w:val="51"/>
  </w:num>
  <w:num w:numId="16" w16cid:durableId="1423990372">
    <w:abstractNumId w:val="34"/>
  </w:num>
  <w:num w:numId="17" w16cid:durableId="1257204962">
    <w:abstractNumId w:val="68"/>
  </w:num>
  <w:num w:numId="18" w16cid:durableId="405420694">
    <w:abstractNumId w:val="53"/>
  </w:num>
  <w:num w:numId="19" w16cid:durableId="2122648636">
    <w:abstractNumId w:val="25"/>
  </w:num>
  <w:num w:numId="20" w16cid:durableId="1931617507">
    <w:abstractNumId w:val="69"/>
  </w:num>
  <w:num w:numId="21" w16cid:durableId="1403289517">
    <w:abstractNumId w:val="47"/>
    <w:lvlOverride w:ilvl="0">
      <w:startOverride w:val="1"/>
    </w:lvlOverride>
  </w:num>
  <w:num w:numId="22" w16cid:durableId="1139033407">
    <w:abstractNumId w:val="19"/>
  </w:num>
  <w:num w:numId="23" w16cid:durableId="927663346">
    <w:abstractNumId w:val="30"/>
  </w:num>
  <w:num w:numId="24" w16cid:durableId="443037648">
    <w:abstractNumId w:val="35"/>
  </w:num>
  <w:num w:numId="25" w16cid:durableId="1789885782">
    <w:abstractNumId w:val="60"/>
  </w:num>
  <w:num w:numId="26" w16cid:durableId="391390720">
    <w:abstractNumId w:val="11"/>
  </w:num>
  <w:num w:numId="27" w16cid:durableId="1536045366">
    <w:abstractNumId w:val="66"/>
  </w:num>
  <w:num w:numId="28" w16cid:durableId="177888530">
    <w:abstractNumId w:val="66"/>
    <w:lvlOverride w:ilvl="0">
      <w:startOverride w:val="1"/>
    </w:lvlOverride>
  </w:num>
  <w:num w:numId="29" w16cid:durableId="96875869">
    <w:abstractNumId w:val="66"/>
    <w:lvlOverride w:ilvl="0">
      <w:startOverride w:val="1"/>
    </w:lvlOverride>
  </w:num>
  <w:num w:numId="30" w16cid:durableId="1338579798">
    <w:abstractNumId w:val="36"/>
  </w:num>
  <w:num w:numId="31" w16cid:durableId="1993823464">
    <w:abstractNumId w:val="36"/>
  </w:num>
  <w:num w:numId="32" w16cid:durableId="141581987">
    <w:abstractNumId w:val="44"/>
  </w:num>
  <w:num w:numId="33" w16cid:durableId="20045030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9059673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299292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2221287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359278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05425476">
    <w:abstractNumId w:val="4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14364647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4984839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6642245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3148579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7945825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01469446">
    <w:abstractNumId w:val="45"/>
  </w:num>
  <w:num w:numId="45" w16cid:durableId="1410692204">
    <w:abstractNumId w:val="41"/>
  </w:num>
  <w:num w:numId="46" w16cid:durableId="55008980">
    <w:abstractNumId w:val="37"/>
  </w:num>
  <w:num w:numId="47" w16cid:durableId="669211931">
    <w:abstractNumId w:val="26"/>
  </w:num>
  <w:num w:numId="48" w16cid:durableId="585190000">
    <w:abstractNumId w:val="40"/>
  </w:num>
  <w:num w:numId="49" w16cid:durableId="1757090359">
    <w:abstractNumId w:val="32"/>
  </w:num>
  <w:num w:numId="50" w16cid:durableId="1089354077">
    <w:abstractNumId w:val="28"/>
  </w:num>
  <w:num w:numId="51" w16cid:durableId="264508152">
    <w:abstractNumId w:val="33"/>
  </w:num>
  <w:num w:numId="52" w16cid:durableId="1870801354">
    <w:abstractNumId w:val="33"/>
  </w:num>
  <w:num w:numId="53" w16cid:durableId="797182560">
    <w:abstractNumId w:val="33"/>
  </w:num>
  <w:num w:numId="54" w16cid:durableId="1320234886">
    <w:abstractNumId w:val="42"/>
  </w:num>
  <w:num w:numId="55" w16cid:durableId="1556509363">
    <w:abstractNumId w:val="61"/>
  </w:num>
  <w:num w:numId="56" w16cid:durableId="1031034755">
    <w:abstractNumId w:val="65"/>
  </w:num>
  <w:num w:numId="57" w16cid:durableId="338041743">
    <w:abstractNumId w:val="48"/>
  </w:num>
  <w:num w:numId="58" w16cid:durableId="1810049422">
    <w:abstractNumId w:val="49"/>
  </w:num>
  <w:num w:numId="59" w16cid:durableId="1469473390">
    <w:abstractNumId w:val="13"/>
  </w:num>
  <w:num w:numId="60" w16cid:durableId="56392917">
    <w:abstractNumId w:val="0"/>
  </w:num>
  <w:num w:numId="61" w16cid:durableId="322858618">
    <w:abstractNumId w:val="59"/>
  </w:num>
  <w:num w:numId="62" w16cid:durableId="990593640">
    <w:abstractNumId w:val="64"/>
  </w:num>
  <w:num w:numId="63" w16cid:durableId="1778527394">
    <w:abstractNumId w:val="55"/>
  </w:num>
  <w:num w:numId="64" w16cid:durableId="1998072678">
    <w:abstractNumId w:val="56"/>
  </w:num>
  <w:num w:numId="65" w16cid:durableId="2003773286">
    <w:abstractNumId w:val="72"/>
  </w:num>
  <w:num w:numId="66" w16cid:durableId="693461180">
    <w:abstractNumId w:val="57"/>
  </w:num>
  <w:num w:numId="67" w16cid:durableId="99879377">
    <w:abstractNumId w:val="24"/>
  </w:num>
  <w:num w:numId="68" w16cid:durableId="874972721">
    <w:abstractNumId w:val="22"/>
  </w:num>
  <w:num w:numId="69" w16cid:durableId="1174147039">
    <w:abstractNumId w:val="23"/>
  </w:num>
  <w:num w:numId="70" w16cid:durableId="974483757">
    <w:abstractNumId w:val="71"/>
  </w:num>
  <w:num w:numId="71" w16cid:durableId="1323580070">
    <w:abstractNumId w:val="58"/>
  </w:num>
  <w:num w:numId="72" w16cid:durableId="1077360622">
    <w:abstractNumId w:val="17"/>
  </w:num>
  <w:num w:numId="73" w16cid:durableId="1250850445">
    <w:abstractNumId w:val="52"/>
  </w:num>
  <w:num w:numId="74" w16cid:durableId="388770844">
    <w:abstractNumId w:val="29"/>
  </w:num>
  <w:num w:numId="75" w16cid:durableId="62609241">
    <w:abstractNumId w:val="38"/>
  </w:num>
  <w:num w:numId="76" w16cid:durableId="1882670404">
    <w:abstractNumId w:val="27"/>
  </w:num>
  <w:num w:numId="77" w16cid:durableId="816607568">
    <w:abstractNumId w:val="15"/>
  </w:num>
  <w:num w:numId="78" w16cid:durableId="2025744625">
    <w:abstractNumId w:val="18"/>
  </w:num>
  <w:num w:numId="79" w16cid:durableId="1252472501">
    <w:abstractNumId w:val="20"/>
  </w:num>
  <w:num w:numId="80" w16cid:durableId="1418358966">
    <w:abstractNumId w:val="54"/>
  </w:num>
  <w:num w:numId="81" w16cid:durableId="1815021010">
    <w:abstractNumId w:val="16"/>
  </w:num>
  <w:num w:numId="82" w16cid:durableId="646931142">
    <w:abstractNumId w:val="39"/>
  </w:num>
  <w:num w:numId="83" w16cid:durableId="1606422466">
    <w:abstractNumId w:val="62"/>
  </w:num>
  <w:num w:numId="84" w16cid:durableId="438839442">
    <w:abstractNumId w:val="67"/>
  </w:num>
  <w:num w:numId="85" w16cid:durableId="353656894">
    <w:abstractNumId w:val="12"/>
  </w:num>
  <w:num w:numId="86" w16cid:durableId="1090081941">
    <w:abstractNumId w:val="50"/>
  </w:num>
  <w:num w:numId="87" w16cid:durableId="786630153">
    <w:abstractNumId w:val="31"/>
  </w:num>
  <w:num w:numId="88" w16cid:durableId="2110273809">
    <w:abstractNumId w:val="70"/>
  </w:num>
  <w:num w:numId="89" w16cid:durableId="2146197312">
    <w:abstractNumId w:val="63"/>
  </w:num>
  <w:num w:numId="90" w16cid:durableId="105736660">
    <w:abstractNumId w:val="46"/>
  </w:num>
  <w:num w:numId="91" w16cid:durableId="65228976">
    <w:abstractNumId w:val="4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3BB0"/>
    <w:rsid w:val="00004F79"/>
    <w:rsid w:val="000052CA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74FE1"/>
    <w:rsid w:val="00076180"/>
    <w:rsid w:val="00076A10"/>
    <w:rsid w:val="00081AEE"/>
    <w:rsid w:val="00085A82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610F3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2D9F"/>
    <w:rsid w:val="001948F0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805"/>
    <w:rsid w:val="002E0053"/>
    <w:rsid w:val="002E55B9"/>
    <w:rsid w:val="002E6140"/>
    <w:rsid w:val="002E6426"/>
    <w:rsid w:val="002F2B43"/>
    <w:rsid w:val="002F436B"/>
    <w:rsid w:val="002F4885"/>
    <w:rsid w:val="002F6CF7"/>
    <w:rsid w:val="003006A2"/>
    <w:rsid w:val="00300A26"/>
    <w:rsid w:val="0030347F"/>
    <w:rsid w:val="00305887"/>
    <w:rsid w:val="00307951"/>
    <w:rsid w:val="003079FB"/>
    <w:rsid w:val="003105B6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7D3E"/>
    <w:rsid w:val="00370779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74A2"/>
    <w:rsid w:val="003A06D1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A06ED"/>
    <w:rsid w:val="004A2630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04C"/>
    <w:rsid w:val="004E1347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5B0E"/>
    <w:rsid w:val="00685B7A"/>
    <w:rsid w:val="00686C67"/>
    <w:rsid w:val="00686FC0"/>
    <w:rsid w:val="00696B7F"/>
    <w:rsid w:val="006A253B"/>
    <w:rsid w:val="006A4708"/>
    <w:rsid w:val="006A4DA8"/>
    <w:rsid w:val="006A55F1"/>
    <w:rsid w:val="006A7431"/>
    <w:rsid w:val="006B1E07"/>
    <w:rsid w:val="006B5344"/>
    <w:rsid w:val="006B7BB0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E33"/>
    <w:rsid w:val="00967788"/>
    <w:rsid w:val="00967FAC"/>
    <w:rsid w:val="009701AC"/>
    <w:rsid w:val="00971F57"/>
    <w:rsid w:val="00974ACA"/>
    <w:rsid w:val="00983C41"/>
    <w:rsid w:val="00983DC1"/>
    <w:rsid w:val="0099425F"/>
    <w:rsid w:val="009971EF"/>
    <w:rsid w:val="009973BD"/>
    <w:rsid w:val="009A660E"/>
    <w:rsid w:val="009A767B"/>
    <w:rsid w:val="009B13F2"/>
    <w:rsid w:val="009B1745"/>
    <w:rsid w:val="009C07AB"/>
    <w:rsid w:val="009C1954"/>
    <w:rsid w:val="009C2627"/>
    <w:rsid w:val="009C4E47"/>
    <w:rsid w:val="009D30C8"/>
    <w:rsid w:val="009D47D3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AF203B"/>
    <w:rsid w:val="00B00EE2"/>
    <w:rsid w:val="00B00F42"/>
    <w:rsid w:val="00B010C2"/>
    <w:rsid w:val="00B01E3A"/>
    <w:rsid w:val="00B033AE"/>
    <w:rsid w:val="00B055C4"/>
    <w:rsid w:val="00B06180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70CFD"/>
    <w:rsid w:val="00B71962"/>
    <w:rsid w:val="00B73599"/>
    <w:rsid w:val="00B74344"/>
    <w:rsid w:val="00B840BC"/>
    <w:rsid w:val="00B843D5"/>
    <w:rsid w:val="00B849BA"/>
    <w:rsid w:val="00B84D5A"/>
    <w:rsid w:val="00B953E6"/>
    <w:rsid w:val="00BA119B"/>
    <w:rsid w:val="00BA2A29"/>
    <w:rsid w:val="00BA3DA5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779E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673F"/>
    <w:rsid w:val="00CB72F3"/>
    <w:rsid w:val="00CC77F0"/>
    <w:rsid w:val="00CD338A"/>
    <w:rsid w:val="00CD4046"/>
    <w:rsid w:val="00CD4FD7"/>
    <w:rsid w:val="00CD583B"/>
    <w:rsid w:val="00CD70B2"/>
    <w:rsid w:val="00CD7D00"/>
    <w:rsid w:val="00CD7EA4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7EB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172"/>
    <w:rsid w:val="00DD1212"/>
    <w:rsid w:val="00DD3C47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3C48"/>
    <w:rsid w:val="00E54CD1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3F78"/>
    <w:rsid w:val="00ED4B91"/>
    <w:rsid w:val="00ED4F01"/>
    <w:rsid w:val="00EE2D5D"/>
    <w:rsid w:val="00EE2E0B"/>
    <w:rsid w:val="00EF2EED"/>
    <w:rsid w:val="00EF6C83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F19"/>
    <w:rsid w:val="00F209BF"/>
    <w:rsid w:val="00F26F8D"/>
    <w:rsid w:val="00F30D14"/>
    <w:rsid w:val="00F313F7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173A"/>
    <w:rsid w:val="00F9201C"/>
    <w:rsid w:val="00F93689"/>
    <w:rsid w:val="00F94410"/>
    <w:rsid w:val="00F94811"/>
    <w:rsid w:val="00F950FF"/>
    <w:rsid w:val="00F96B1A"/>
    <w:rsid w:val="00F97093"/>
    <w:rsid w:val="00F97721"/>
    <w:rsid w:val="00FA176D"/>
    <w:rsid w:val="00FA19F7"/>
    <w:rsid w:val="00FA3E8E"/>
    <w:rsid w:val="00FA555C"/>
    <w:rsid w:val="00FA70CB"/>
    <w:rsid w:val="00FA7568"/>
    <w:rsid w:val="00FB0762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E26FA3"/>
    <w:pPr>
      <w:numPr>
        <w:numId w:val="55"/>
      </w:numPr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E26FA3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2.bin"/><Relationship Id="rId47" Type="http://schemas.openxmlformats.org/officeDocument/2006/relationships/image" Target="media/image26.png"/><Relationship Id="rId63" Type="http://schemas.openxmlformats.org/officeDocument/2006/relationships/image" Target="media/image38.png"/><Relationship Id="rId68" Type="http://schemas.openxmlformats.org/officeDocument/2006/relationships/image" Target="media/image40.emf"/><Relationship Id="rId84" Type="http://schemas.openxmlformats.org/officeDocument/2006/relationships/image" Target="media/image50.wmf"/><Relationship Id="rId89" Type="http://schemas.openxmlformats.org/officeDocument/2006/relationships/image" Target="media/image62.wmf"/><Relationship Id="rId112" Type="http://schemas.openxmlformats.org/officeDocument/2006/relationships/theme" Target="theme/theme1.xml"/><Relationship Id="rId16" Type="http://schemas.openxmlformats.org/officeDocument/2006/relationships/image" Target="media/image8.wmf"/><Relationship Id="rId107" Type="http://schemas.openxmlformats.org/officeDocument/2006/relationships/image" Target="media/image69.pn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microsoft.com/office/2007/relationships/hdphoto" Target="media/hdphoto2.wdp"/><Relationship Id="rId58" Type="http://schemas.openxmlformats.org/officeDocument/2006/relationships/image" Target="media/image37.png"/><Relationship Id="rId74" Type="http://schemas.openxmlformats.org/officeDocument/2006/relationships/footer" Target="footer3.xml"/><Relationship Id="rId79" Type="http://schemas.openxmlformats.org/officeDocument/2006/relationships/image" Target="media/image47.png"/><Relationship Id="rId102" Type="http://schemas.openxmlformats.org/officeDocument/2006/relationships/image" Target="media/image64.wmf"/><Relationship Id="rId5" Type="http://schemas.openxmlformats.org/officeDocument/2006/relationships/webSettings" Target="webSettings.xml"/><Relationship Id="rId90" Type="http://schemas.openxmlformats.org/officeDocument/2006/relationships/image" Target="media/image63.wmf"/><Relationship Id="rId95" Type="http://schemas.openxmlformats.org/officeDocument/2006/relationships/image" Target="media/image68.pn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2.png"/><Relationship Id="rId69" Type="http://schemas.openxmlformats.org/officeDocument/2006/relationships/oleObject" Target="embeddings/oleObject9.bin"/><Relationship Id="rId80" Type="http://schemas.openxmlformats.org/officeDocument/2006/relationships/image" Target="media/image53.png"/><Relationship Id="rId85" Type="http://schemas.openxmlformats.org/officeDocument/2006/relationships/image" Target="media/image51.wmf"/><Relationship Id="rId12" Type="http://schemas.openxmlformats.org/officeDocument/2006/relationships/footer" Target="footer1.xml"/><Relationship Id="rId17" Type="http://schemas.openxmlformats.org/officeDocument/2006/relationships/image" Target="media/image9.wmf"/><Relationship Id="rId33" Type="http://schemas.openxmlformats.org/officeDocument/2006/relationships/image" Target="media/image19.wmf"/><Relationship Id="rId38" Type="http://schemas.openxmlformats.org/officeDocument/2006/relationships/image" Target="media/image23.svg"/><Relationship Id="rId59" Type="http://schemas.openxmlformats.org/officeDocument/2006/relationships/image" Target="media/image34.jpeg"/><Relationship Id="rId103" Type="http://schemas.openxmlformats.org/officeDocument/2006/relationships/image" Target="media/image65.png"/><Relationship Id="rId108" Type="http://schemas.openxmlformats.org/officeDocument/2006/relationships/image" Target="media/image70.png"/><Relationship Id="rId20" Type="http://schemas.openxmlformats.org/officeDocument/2006/relationships/image" Target="media/image11.wmf"/><Relationship Id="rId54" Type="http://schemas.openxmlformats.org/officeDocument/2006/relationships/image" Target="media/image32.png"/><Relationship Id="rId62" Type="http://schemas.openxmlformats.org/officeDocument/2006/relationships/image" Target="media/image36.jpeg"/><Relationship Id="rId70" Type="http://schemas.openxmlformats.org/officeDocument/2006/relationships/image" Target="media/image41.emf"/><Relationship Id="rId75" Type="http://schemas.openxmlformats.org/officeDocument/2006/relationships/image" Target="media/image44.png"/><Relationship Id="rId83" Type="http://schemas.openxmlformats.org/officeDocument/2006/relationships/image" Target="media/image49.wmf"/><Relationship Id="rId88" Type="http://schemas.openxmlformats.org/officeDocument/2006/relationships/image" Target="media/image61.wmf"/><Relationship Id="rId91" Type="http://schemas.openxmlformats.org/officeDocument/2006/relationships/image" Target="media/image54.wmf"/><Relationship Id="rId96" Type="http://schemas.openxmlformats.org/officeDocument/2006/relationships/image" Target="media/image58.w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image" Target="media/image15.wmf"/><Relationship Id="rId36" Type="http://schemas.openxmlformats.org/officeDocument/2006/relationships/hyperlink" Target="https://dzlm.de/vam/msk-bruchstreifen.html" TargetMode="External"/><Relationship Id="rId49" Type="http://schemas.openxmlformats.org/officeDocument/2006/relationships/image" Target="media/image28.png"/><Relationship Id="rId106" Type="http://schemas.openxmlformats.org/officeDocument/2006/relationships/image" Target="media/image66.wmf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header" Target="header3.xml"/><Relationship Id="rId73" Type="http://schemas.openxmlformats.org/officeDocument/2006/relationships/header" Target="header6.xml"/><Relationship Id="rId78" Type="http://schemas.openxmlformats.org/officeDocument/2006/relationships/image" Target="media/image46.wmf"/><Relationship Id="rId81" Type="http://schemas.openxmlformats.org/officeDocument/2006/relationships/image" Target="media/image48.png"/><Relationship Id="rId86" Type="http://schemas.openxmlformats.org/officeDocument/2006/relationships/image" Target="media/image52.wmf"/><Relationship Id="rId94" Type="http://schemas.openxmlformats.org/officeDocument/2006/relationships/image" Target="media/image57.png"/><Relationship Id="rId99" Type="http://schemas.openxmlformats.org/officeDocument/2006/relationships/image" Target="media/image60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109" Type="http://schemas.openxmlformats.org/officeDocument/2006/relationships/image" Target="media/image70.wmf"/><Relationship Id="rId34" Type="http://schemas.openxmlformats.org/officeDocument/2006/relationships/image" Target="media/image20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image" Target="media/image49.png"/><Relationship Id="rId97" Type="http://schemas.openxmlformats.org/officeDocument/2006/relationships/image" Target="media/image59.png"/><Relationship Id="rId10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3.wmf"/><Relationship Id="rId45" Type="http://schemas.openxmlformats.org/officeDocument/2006/relationships/image" Target="media/image27.png"/><Relationship Id="rId66" Type="http://schemas.openxmlformats.org/officeDocument/2006/relationships/header" Target="header4.xml"/><Relationship Id="rId87" Type="http://schemas.openxmlformats.org/officeDocument/2006/relationships/image" Target="media/image53.wmf"/><Relationship Id="rId110" Type="http://schemas.openxmlformats.org/officeDocument/2006/relationships/header" Target="header7.xml"/><Relationship Id="rId61" Type="http://schemas.openxmlformats.org/officeDocument/2006/relationships/image" Target="media/image40.png"/><Relationship Id="rId82" Type="http://schemas.openxmlformats.org/officeDocument/2006/relationships/image" Target="media/image55.png"/><Relationship Id="rId19" Type="http://schemas.openxmlformats.org/officeDocument/2006/relationships/oleObject" Target="embeddings/oleObject1.bin"/><Relationship Id="rId14" Type="http://schemas.openxmlformats.org/officeDocument/2006/relationships/image" Target="media/image6.wmf"/><Relationship Id="rId30" Type="http://schemas.openxmlformats.org/officeDocument/2006/relationships/header" Target="header2.xml"/><Relationship Id="rId35" Type="http://schemas.openxmlformats.org/officeDocument/2006/relationships/image" Target="media/image21.png"/><Relationship Id="rId56" Type="http://schemas.openxmlformats.org/officeDocument/2006/relationships/image" Target="media/image33.png"/><Relationship Id="rId77" Type="http://schemas.openxmlformats.org/officeDocument/2006/relationships/image" Target="media/image45.wmf"/><Relationship Id="rId100" Type="http://schemas.openxmlformats.org/officeDocument/2006/relationships/image" Target="media/image61.png"/><Relationship Id="rId105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microsoft.com/office/2007/relationships/hdphoto" Target="media/hdphoto1.wdp"/><Relationship Id="rId72" Type="http://schemas.openxmlformats.org/officeDocument/2006/relationships/header" Target="header5.xml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3" Type="http://schemas.openxmlformats.org/officeDocument/2006/relationships/styles" Target="styles.xml"/><Relationship Id="rId25" Type="http://schemas.openxmlformats.org/officeDocument/2006/relationships/oleObject" Target="embeddings/oleObject4.bin"/><Relationship Id="rId46" Type="http://schemas.openxmlformats.org/officeDocument/2006/relationships/hyperlink" Target="https://vam.dzlm.de/vams/apps/Bruchstreifen.html" TargetMode="External"/><Relationship Id="rId6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9.emf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oleObject" Target="embeddings/oleObject8.bin"/><Relationship Id="rId4" Type="http://schemas.openxmlformats.org/officeDocument/2006/relationships/oleObject" Target="embeddings/oleObject7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9.emf"/><Relationship Id="rId2" Type="http://schemas.openxmlformats.org/officeDocument/2006/relationships/image" Target="media/image17.png"/><Relationship Id="rId1" Type="http://schemas.openxmlformats.org/officeDocument/2006/relationships/image" Target="media/image43.png"/><Relationship Id="rId5" Type="http://schemas.openxmlformats.org/officeDocument/2006/relationships/oleObject" Target="embeddings/oleObject12.bin"/><Relationship Id="rId4" Type="http://schemas.openxmlformats.org/officeDocument/2006/relationships/oleObject" Target="embeddings/oleObject11.bin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13</Pages>
  <Words>2357</Words>
  <Characters>13795</Characters>
  <Application>Microsoft Office Word</Application>
  <DocSecurity>0</DocSecurity>
  <Lines>246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dcterms:created xsi:type="dcterms:W3CDTF">2025-09-03T14:28:00Z</dcterms:created>
  <dcterms:modified xsi:type="dcterms:W3CDTF">2025-09-03T14:28:00Z</dcterms:modified>
</cp:coreProperties>
</file>