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10528" behindDoc="1" locked="0" layoutInCell="1" allowOverlap="1" wp14:anchorId="26190F56" wp14:editId="6525F7D9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0DB1F600" w14:textId="51D6B5B0" w:rsidR="00961035" w:rsidRPr="005B6061" w:rsidRDefault="00961035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349AFB9D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5B1C3C20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34B35172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2959775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Dieses Material wurde durch Andrea Schink &amp; Susanne Prediger </w:t>
                  </w:r>
                  <w:proofErr w:type="gram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in 2014</w:t>
                  </w:r>
                  <w:proofErr w:type="gram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konzipiert und in 2023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-26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für die 2. Auflage überarbeitet. Es kann unter der Creative Commons Lizenz BY-NC-SA (Namensnennung – Nicht </w:t>
                  </w:r>
                  <w:proofErr w:type="gram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Kommerziell</w:t>
                  </w:r>
                  <w:proofErr w:type="gram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– Weitergabe unter gleichen Bedingungen) 4.0 International weiterverwendet werden.</w:t>
                  </w:r>
                </w:p>
              </w:tc>
            </w:tr>
            <w:tr w:rsidR="00961035" w:rsidRPr="005B6061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6FA34583" w:rsidR="00961035" w:rsidRPr="005B6061" w:rsidRDefault="00961035" w:rsidP="006C0629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Schink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Andrea &amp; Prediger, S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usanne (202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). Mathe sicher können 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In 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Prediger, S., Selter, C., Hußmann, S. &amp; </w:t>
                  </w:r>
                  <w:proofErr w:type="spellStart"/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Nührenbörger</w:t>
                  </w:r>
                  <w:proofErr w:type="spellEnd"/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M. (</w:t>
                  </w:r>
                  <w:r w:rsidR="002F016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Hrsg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.). (2026). </w:t>
                  </w:r>
                  <w:r w:rsidR="006C0629" w:rsidRPr="006C0629">
                    <w:rPr>
                      <w:rFonts w:ascii="Calibri" w:hAnsi="Calibri"/>
                      <w:i/>
                      <w:iCs/>
                      <w:color w:val="808080"/>
                      <w:sz w:val="18"/>
                      <w:szCs w:val="18"/>
                    </w:rPr>
                    <w:t>Mathe sicher können: Diagnose- und Förderkonzept zur Sicherung mathematischer Basiskompetenzen. Brüche, Prozente, Dezimalzahlen (2. Auflage)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. Cornelsen.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Open Educational Resources unter mathe-sicher-koennen.dzlm.de/bpd/#B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FB32D9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Zu dem Diagnose- und Fördermaterial sind auch Handreichungen verfügbar sowie Erklärvideos und Fortbildungsfilme, alles zu finden unter mathe-sicher-koennen.dzlm.de/bpd.</w:t>
                  </w:r>
                  <w:r w:rsidR="005248F5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Das Material der 1. Auflage (von 2014) ist in Print auch bei Cornelsen kaufbar, wurde hier jedoch leicht weiterentwickelt. 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567"/>
        <w:gridCol w:w="3544"/>
        <w:gridCol w:w="3827"/>
        <w:gridCol w:w="567"/>
      </w:tblGrid>
      <w:tr w:rsidR="003950AC" w:rsidRPr="005B6061" w14:paraId="198BF580" w14:textId="77777777" w:rsidTr="00153C5B">
        <w:tc>
          <w:tcPr>
            <w:tcW w:w="425" w:type="dxa"/>
          </w:tcPr>
          <w:bookmarkEnd w:id="0"/>
          <w:p w14:paraId="629DF81E" w14:textId="470F82D7" w:rsidR="003950AC" w:rsidRPr="005B6061" w:rsidRDefault="003950AC" w:rsidP="00DD1172">
            <w:pPr>
              <w:pStyle w:val="berschrift1"/>
              <w:spacing w:line="240" w:lineRule="auto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930" w:type="dxa"/>
            <w:gridSpan w:val="5"/>
          </w:tcPr>
          <w:p w14:paraId="61447010" w14:textId="0E877947" w:rsidR="003950AC" w:rsidRPr="005B6061" w:rsidRDefault="003950AC" w:rsidP="00DD1172">
            <w:pPr>
              <w:pStyle w:val="berschrift1"/>
              <w:spacing w:line="240" w:lineRule="auto"/>
              <w:rPr>
                <w:rFonts w:ascii="Calibri" w:hAnsi="Calibri"/>
                <w:color w:val="70BCC9" w:themeColor="text2" w:themeTint="99"/>
              </w:rPr>
            </w:pPr>
            <w:r w:rsidRPr="005B6061">
              <w:rPr>
                <w:rFonts w:ascii="Calibri" w:hAnsi="Calibri"/>
              </w:rPr>
              <w:t xml:space="preserve">Kann ich Brüche gleichnamig machen? </w:t>
            </w:r>
          </w:p>
        </w:tc>
      </w:tr>
      <w:tr w:rsidR="003950AC" w:rsidRPr="005B6061" w14:paraId="0F5875F5" w14:textId="77777777" w:rsidTr="00AC38E2">
        <w:tc>
          <w:tcPr>
            <w:tcW w:w="425" w:type="dxa"/>
          </w:tcPr>
          <w:p w14:paraId="0E5E23EA" w14:textId="77777777" w:rsidR="003950AC" w:rsidRPr="005B6061" w:rsidRDefault="003950AC" w:rsidP="00DD1172">
            <w:pPr>
              <w:pStyle w:val="berschrift2"/>
              <w:spacing w:before="120"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930" w:type="dxa"/>
            <w:gridSpan w:val="5"/>
          </w:tcPr>
          <w:p w14:paraId="77A851D6" w14:textId="1F1D2E7F" w:rsidR="003950AC" w:rsidRPr="005B6061" w:rsidRDefault="003950AC" w:rsidP="00DD1172">
            <w:pPr>
              <w:pStyle w:val="berschrift2"/>
              <w:spacing w:before="120"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mit Streifen finden</w:t>
            </w:r>
            <w:r w:rsidRPr="005B6061">
              <w:rPr>
                <w:color w:val="70BCC9" w:themeColor="text2" w:themeTint="99"/>
              </w:rPr>
              <w:tab/>
              <w:t xml:space="preserve"> </w:t>
            </w:r>
          </w:p>
        </w:tc>
      </w:tr>
      <w:tr w:rsidR="003950AC" w:rsidRPr="005B6061" w14:paraId="49B35413" w14:textId="77777777" w:rsidTr="005E4DDB">
        <w:trPr>
          <w:trHeight w:val="222"/>
        </w:trPr>
        <w:tc>
          <w:tcPr>
            <w:tcW w:w="425" w:type="dxa"/>
          </w:tcPr>
          <w:p w14:paraId="4FB1EB2E" w14:textId="4BE3C5B3" w:rsidR="003950AC" w:rsidRPr="005B6061" w:rsidRDefault="003950AC" w:rsidP="003950AC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483DD48" w14:textId="2332B00D" w:rsidR="003950AC" w:rsidRPr="005E4DDB" w:rsidRDefault="003950AC" w:rsidP="003950AC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E4DDB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38" w:type="dxa"/>
            <w:gridSpan w:val="3"/>
          </w:tcPr>
          <w:p w14:paraId="77981FDF" w14:textId="2D5421A8" w:rsidR="003950AC" w:rsidRPr="005B6061" w:rsidRDefault="003950AC" w:rsidP="003950AC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Schreibe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20B97E3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91872" behindDoc="0" locked="0" layoutInCell="1" allowOverlap="1" wp14:anchorId="4E5CC069" wp14:editId="7AAB6290">
                  <wp:simplePos x="0" y="0"/>
                  <wp:positionH relativeFrom="margin">
                    <wp:align>center</wp:align>
                  </wp:positionH>
                  <wp:positionV relativeFrom="margin">
                    <wp:posOffset>303530</wp:posOffset>
                  </wp:positionV>
                  <wp:extent cx="2333625" cy="1045380"/>
                  <wp:effectExtent l="0" t="0" r="0" b="254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CEAC44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60B38D82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348A824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6746D7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15972D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55092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4500C5DC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950AC" w:rsidRPr="005B6061" w14:paraId="5F6D747A" w14:textId="77777777" w:rsidTr="005E4DDB">
        <w:trPr>
          <w:trHeight w:val="233"/>
        </w:trPr>
        <w:tc>
          <w:tcPr>
            <w:tcW w:w="425" w:type="dxa"/>
          </w:tcPr>
          <w:p w14:paraId="4E79F822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53428" w14:textId="77777777" w:rsidR="003950AC" w:rsidRPr="005E4DDB" w:rsidRDefault="003950AC" w:rsidP="003950AC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bottom w:val="single" w:sz="4" w:space="0" w:color="BFBFBF" w:themeColor="background1" w:themeShade="BF"/>
            </w:tcBorders>
          </w:tcPr>
          <w:p w14:paraId="3831192D" w14:textId="71CCD145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  <w:noProof/>
              </w:rPr>
              <w:t>Erkläre, wie du den Nenner gefunden hast: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nil"/>
            </w:tcBorders>
          </w:tcPr>
          <w:p w14:paraId="4E9FB19B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950AC" w:rsidRPr="005B6061" w14:paraId="3CD33FE0" w14:textId="77777777" w:rsidTr="005E4DDB">
        <w:trPr>
          <w:trHeight w:val="1411"/>
        </w:trPr>
        <w:tc>
          <w:tcPr>
            <w:tcW w:w="425" w:type="dxa"/>
          </w:tcPr>
          <w:p w14:paraId="6C41E6D7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BFBFBF" w:themeColor="background1" w:themeShade="BF"/>
            </w:tcBorders>
          </w:tcPr>
          <w:p w14:paraId="2E36298F" w14:textId="77777777" w:rsidR="003950AC" w:rsidRPr="005E4DDB" w:rsidRDefault="003950AC" w:rsidP="003950AC">
            <w:pPr>
              <w:spacing w:line="240" w:lineRule="atLeast"/>
              <w:rPr>
                <w:rFonts w:ascii="Calibri" w:hAnsi="Calibri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41BB98" w14:textId="662ED88B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6FC688DD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2E7D6D8A" w14:textId="7D8EA6FD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5958B06D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BFBFBF" w:themeColor="background1" w:themeShade="BF"/>
            </w:tcBorders>
          </w:tcPr>
          <w:p w14:paraId="3A753085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950AC" w:rsidRPr="005B6061" w14:paraId="4C35540F" w14:textId="77777777" w:rsidTr="005E4DDB">
        <w:trPr>
          <w:trHeight w:val="266"/>
        </w:trPr>
        <w:tc>
          <w:tcPr>
            <w:tcW w:w="425" w:type="dxa"/>
          </w:tcPr>
          <w:p w14:paraId="0F463AE3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6A3EDB2" w14:textId="77777777" w:rsidR="003950AC" w:rsidRPr="003950AC" w:rsidRDefault="003950AC" w:rsidP="003950AC">
            <w:pPr>
              <w:spacing w:line="240" w:lineRule="atLeast"/>
              <w:rPr>
                <w:rFonts w:ascii="Calibri" w:hAnsi="Calibri"/>
                <w:b/>
                <w:bCs/>
                <w:color w:val="800000"/>
              </w:rPr>
            </w:pPr>
          </w:p>
        </w:tc>
        <w:tc>
          <w:tcPr>
            <w:tcW w:w="567" w:type="dxa"/>
            <w:tcBorders>
              <w:top w:val="single" w:sz="4" w:space="0" w:color="BFBFBF" w:themeColor="background1" w:themeShade="BF"/>
            </w:tcBorders>
          </w:tcPr>
          <w:p w14:paraId="144DC705" w14:textId="6EE51D5A" w:rsidR="003950AC" w:rsidRPr="005B6061" w:rsidRDefault="003950AC" w:rsidP="003950AC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44" w:type="dxa"/>
            <w:tcBorders>
              <w:top w:val="single" w:sz="4" w:space="0" w:color="BFBFBF" w:themeColor="background1" w:themeShade="BF"/>
            </w:tcBorders>
          </w:tcPr>
          <w:p w14:paraId="06D8D945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3827" w:type="dxa"/>
            <w:tcBorders>
              <w:top w:val="single" w:sz="4" w:space="0" w:color="BFBFBF" w:themeColor="background1" w:themeShade="BF"/>
            </w:tcBorders>
          </w:tcPr>
          <w:p w14:paraId="4813E65C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7" w:type="dxa"/>
          </w:tcPr>
          <w:p w14:paraId="3E793D66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950AC" w:rsidRPr="005B6061" w14:paraId="37D267BF" w14:textId="77777777" w:rsidTr="005E4DDB">
        <w:trPr>
          <w:trHeight w:val="3351"/>
        </w:trPr>
        <w:tc>
          <w:tcPr>
            <w:tcW w:w="425" w:type="dxa"/>
          </w:tcPr>
          <w:p w14:paraId="34E6B3C5" w14:textId="7C243F36" w:rsidR="003950AC" w:rsidRPr="005B6061" w:rsidRDefault="003950AC" w:rsidP="003950AC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6BA61C7" w14:textId="6A98AB1A" w:rsidR="003950AC" w:rsidRPr="005E4DDB" w:rsidRDefault="003950AC" w:rsidP="003950AC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5E4DDB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7938" w:type="dxa"/>
            <w:gridSpan w:val="3"/>
          </w:tcPr>
          <w:p w14:paraId="118B4AC3" w14:textId="5F7FDAA1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Zeichne zuerst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im Drittel-Streifen ein. Zeichne dann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im Viertel-Streifen ein. </w:t>
            </w:r>
          </w:p>
          <w:p w14:paraId="27BFC52D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FC1AE1" w14:textId="4B4FC030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Im Drittel-Streifen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gut einzeichnen,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aber nicht. </w:t>
            </w:r>
            <w:r w:rsidRPr="005B6061">
              <w:rPr>
                <w:rFonts w:ascii="Calibri" w:hAnsi="Calibri"/>
                <w:noProof/>
              </w:rPr>
              <w:br/>
              <w:t xml:space="preserve">       In welchem Streifen kann man beide Brüche gleichzeitig gut einzeichnen? </w:t>
            </w:r>
            <w:r w:rsidRPr="005B6061">
              <w:rPr>
                <w:rFonts w:ascii="Calibri" w:hAnsi="Calibri"/>
                <w:noProof/>
              </w:rPr>
              <w:br/>
              <w:t xml:space="preserve">       Teile den letzten Streifen so ein und markiere darin beide verfeinerten Anteile.</w:t>
            </w:r>
          </w:p>
          <w:p w14:paraId="1C9FE0D0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88800" behindDoc="0" locked="0" layoutInCell="1" allowOverlap="1" wp14:anchorId="7590D5E1" wp14:editId="1321B6A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805273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1E7C9D0" w14:textId="77777777" w:rsidR="003950AC" w:rsidRPr="005B6061" w:rsidRDefault="003950AC" w:rsidP="003950AC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90848" behindDoc="0" locked="0" layoutInCell="1" allowOverlap="1" wp14:anchorId="10E14C03" wp14:editId="2CD8225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89824" behindDoc="0" locked="0" layoutInCell="1" allowOverlap="1" wp14:anchorId="2C5768CE" wp14:editId="0F683C2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543607B4" w14:textId="5D8CC5B4" w:rsidR="003950AC" w:rsidRPr="005B6061" w:rsidRDefault="003950AC" w:rsidP="003950AC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13E07FA0" w14:textId="77777777" w:rsidR="00A67271" w:rsidRPr="005B6061" w:rsidRDefault="00A67271" w:rsidP="00DD1172">
      <w:pPr>
        <w:spacing w:line="240" w:lineRule="atLeast"/>
        <w:rPr>
          <w:rFonts w:ascii="Calibri" w:hAnsi="Calibri"/>
        </w:rPr>
      </w:pPr>
    </w:p>
    <w:tbl>
      <w:tblPr>
        <w:tblW w:w="893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1"/>
        <w:gridCol w:w="3827"/>
        <w:gridCol w:w="567"/>
      </w:tblGrid>
      <w:tr w:rsidR="00A67271" w:rsidRPr="005B6061" w14:paraId="03DF19D2" w14:textId="77777777" w:rsidTr="005E4DDB">
        <w:tc>
          <w:tcPr>
            <w:tcW w:w="425" w:type="dxa"/>
          </w:tcPr>
          <w:p w14:paraId="268CE67B" w14:textId="77777777" w:rsidR="00A67271" w:rsidRPr="005B6061" w:rsidRDefault="00A67271" w:rsidP="00DD1172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505" w:type="dxa"/>
            <w:gridSpan w:val="3"/>
          </w:tcPr>
          <w:p w14:paraId="7D9CCFDC" w14:textId="6E87B0E7" w:rsidR="00A67271" w:rsidRPr="005B6061" w:rsidRDefault="00A67271" w:rsidP="00DD1172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A67271" w:rsidRPr="005B6061" w14:paraId="0CBE0DAA" w14:textId="77777777" w:rsidTr="005E4DDB">
        <w:trPr>
          <w:trHeight w:val="266"/>
        </w:trPr>
        <w:tc>
          <w:tcPr>
            <w:tcW w:w="425" w:type="dxa"/>
          </w:tcPr>
          <w:p w14:paraId="20EE3A2C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6E3A7C41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567" w:type="dxa"/>
          </w:tcPr>
          <w:p w14:paraId="54BDB463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A67271" w:rsidRPr="005B6061" w14:paraId="12B83F7E" w14:textId="77777777" w:rsidTr="005E4DDB">
        <w:trPr>
          <w:trHeight w:val="266"/>
        </w:trPr>
        <w:tc>
          <w:tcPr>
            <w:tcW w:w="425" w:type="dxa"/>
          </w:tcPr>
          <w:p w14:paraId="721EE21C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25D54495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01B4DE13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A67271" w:rsidRPr="005B6061" w14:paraId="04B81A14" w14:textId="77777777" w:rsidTr="005E4DDB">
        <w:trPr>
          <w:trHeight w:val="931"/>
        </w:trPr>
        <w:tc>
          <w:tcPr>
            <w:tcW w:w="425" w:type="dxa"/>
          </w:tcPr>
          <w:p w14:paraId="41688E48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32731E7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49184" behindDoc="0" locked="0" layoutInCell="1" allowOverlap="1" wp14:anchorId="68929A05" wp14:editId="3345F4CC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1270"/>
                  <wp:wrapNone/>
                  <wp:docPr id="30265459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45088" behindDoc="0" locked="0" layoutInCell="1" allowOverlap="1" wp14:anchorId="3214ECA2" wp14:editId="0648D5FD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1270"/>
                  <wp:wrapNone/>
                  <wp:docPr id="152832242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B24B46" w14:textId="69456432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="00831920" w:rsidRPr="00C6505F">
              <w:rPr>
                <w:rFonts w:ascii="Calibri" w:hAnsi="Calibri"/>
                <w:noProof/>
                <w:position w:val="-24"/>
              </w:rPr>
              <w:object w:dxaOrig="420" w:dyaOrig="620" w14:anchorId="621C7406">
                <v:shape id="_x0000_i1026" type="#_x0000_t75" alt="" style="width:21.4pt;height:31.15pt;mso-width-percent:0;mso-height-percent:0;mso-width-percent:0;mso-height-percent:0" o:ole="">
                  <v:imagedata r:id="rId18" o:title=""/>
                </v:shape>
                <o:OLEObject Type="Embed" ProgID="Equation.3" ShapeID="_x0000_i1026" DrawAspect="Content" ObjectID="_1824138849" r:id="rId19"/>
              </w:object>
            </w:r>
            <w:r w:rsidRPr="005B6061">
              <w:rPr>
                <w:rFonts w:ascii="Calibri" w:hAnsi="Calibri"/>
              </w:rPr>
              <w:t xml:space="preserve">                  und    </w:t>
            </w:r>
            <w:r w:rsidR="00831920" w:rsidRPr="00C6505F">
              <w:rPr>
                <w:rFonts w:ascii="Calibri" w:hAnsi="Calibri"/>
                <w:noProof/>
                <w:position w:val="-24"/>
              </w:rPr>
              <w:object w:dxaOrig="420" w:dyaOrig="620" w14:anchorId="3E54B329">
                <v:shape id="_x0000_i1027" type="#_x0000_t75" alt="" style="width:21.4pt;height:31.15pt;mso-width-percent:0;mso-height-percent:0;mso-width-percent:0;mso-height-percent:0" o:ole="">
                  <v:imagedata r:id="rId20" o:title=""/>
                </v:shape>
                <o:OLEObject Type="Embed" ProgID="Equation.3" ShapeID="_x0000_i1027" DrawAspect="Content" ObjectID="_1824138850" r:id="rId21"/>
              </w:object>
            </w:r>
            <w:r w:rsidRPr="005B6061">
              <w:rPr>
                <w:rFonts w:ascii="Calibri" w:hAnsi="Calibri"/>
              </w:rPr>
              <w:t xml:space="preserve">  </w:t>
            </w:r>
          </w:p>
        </w:tc>
        <w:tc>
          <w:tcPr>
            <w:tcW w:w="3827" w:type="dxa"/>
          </w:tcPr>
          <w:p w14:paraId="5FFEACE5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51232" behindDoc="0" locked="0" layoutInCell="1" allowOverlap="1" wp14:anchorId="34B0A40A" wp14:editId="5C406D99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1270"/>
                  <wp:wrapNone/>
                  <wp:docPr id="103326234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50208" behindDoc="0" locked="0" layoutInCell="1" allowOverlap="1" wp14:anchorId="30DAB476" wp14:editId="1DCCFE3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1270"/>
                  <wp:wrapNone/>
                  <wp:docPr id="143859921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3BBFC2" w14:textId="78DE2558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(2)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  <w:r w:rsidR="00831920" w:rsidRPr="00C6505F">
              <w:rPr>
                <w:rFonts w:ascii="Calibri" w:hAnsi="Calibri"/>
                <w:noProof/>
                <w:position w:val="-24"/>
              </w:rPr>
              <w:object w:dxaOrig="499" w:dyaOrig="620" w14:anchorId="11063DE1">
                <v:shape id="_x0000_i1028" type="#_x0000_t75" alt="" style="width:26.25pt;height:31.15pt;mso-width-percent:0;mso-height-percent:0;mso-width-percent:0;mso-height-percent:0" o:ole="">
                  <v:imagedata r:id="rId22" o:title=""/>
                </v:shape>
                <o:OLEObject Type="Embed" ProgID="Equation.3" ShapeID="_x0000_i1028" DrawAspect="Content" ObjectID="_1824138851" r:id="rId23"/>
              </w:object>
            </w:r>
            <w:r w:rsidRPr="005B6061">
              <w:rPr>
                <w:rFonts w:ascii="Calibri" w:hAnsi="Calibri"/>
              </w:rPr>
              <w:t xml:space="preserve">                 und    </w:t>
            </w:r>
            <w:r w:rsidR="00831920" w:rsidRPr="00C6505F">
              <w:rPr>
                <w:rFonts w:ascii="Calibri" w:hAnsi="Calibri"/>
                <w:noProof/>
                <w:position w:val="-24"/>
              </w:rPr>
              <w:object w:dxaOrig="420" w:dyaOrig="620" w14:anchorId="0E10C6BF">
                <v:shape id="_x0000_i1029" type="#_x0000_t75" alt="" style="width:21.4pt;height:31.15pt;mso-width-percent:0;mso-height-percent:0;mso-width-percent:0;mso-height-percent:0" o:ole="">
                  <v:imagedata r:id="rId24" o:title=""/>
                </v:shape>
                <o:OLEObject Type="Embed" ProgID="Equation.3" ShapeID="_x0000_i1029" DrawAspect="Content" ObjectID="_1824138852" r:id="rId25"/>
              </w:object>
            </w:r>
          </w:p>
        </w:tc>
        <w:tc>
          <w:tcPr>
            <w:tcW w:w="567" w:type="dxa"/>
          </w:tcPr>
          <w:p w14:paraId="373844E7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A67271" w:rsidRPr="005B6061" w14:paraId="3D9541C3" w14:textId="77777777" w:rsidTr="005E4DDB">
        <w:trPr>
          <w:trHeight w:val="266"/>
        </w:trPr>
        <w:tc>
          <w:tcPr>
            <w:tcW w:w="425" w:type="dxa"/>
          </w:tcPr>
          <w:p w14:paraId="25CD21AC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499183FF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E81B689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</w:tcPr>
          <w:p w14:paraId="01448B00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A67271" w:rsidRPr="005B6061" w14:paraId="6473ED20" w14:textId="77777777" w:rsidTr="005E4DDB">
        <w:trPr>
          <w:trHeight w:val="1089"/>
        </w:trPr>
        <w:tc>
          <w:tcPr>
            <w:tcW w:w="425" w:type="dxa"/>
          </w:tcPr>
          <w:p w14:paraId="2208A99D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15FADD3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53280" behindDoc="0" locked="0" layoutInCell="1" allowOverlap="1" wp14:anchorId="7FD4F303" wp14:editId="1B47234B">
                  <wp:simplePos x="0" y="0"/>
                  <wp:positionH relativeFrom="column">
                    <wp:posOffset>1786255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1270"/>
                  <wp:wrapNone/>
                  <wp:docPr id="26800681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152256" behindDoc="0" locked="0" layoutInCell="1" allowOverlap="1" wp14:anchorId="50E01E68" wp14:editId="2EB97195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1270"/>
                  <wp:wrapNone/>
                  <wp:docPr id="174327139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9C3D90" w14:textId="5AA678D1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="00831920" w:rsidRPr="00C6505F">
              <w:rPr>
                <w:rFonts w:ascii="Calibri" w:hAnsi="Calibri"/>
                <w:noProof/>
                <w:position w:val="-24"/>
              </w:rPr>
              <w:object w:dxaOrig="520" w:dyaOrig="620" w14:anchorId="237BB082">
                <v:shape id="_x0000_i1030" type="#_x0000_t75" alt="" style="width:26.25pt;height:31.15pt;mso-width-percent:0;mso-height-percent:0;mso-width-percent:0;mso-height-percent:0" o:ole="">
                  <v:imagedata r:id="rId26" o:title=""/>
                </v:shape>
                <o:OLEObject Type="Embed" ProgID="Equation.3" ShapeID="_x0000_i1030" DrawAspect="Content" ObjectID="_1824138853" r:id="rId27"/>
              </w:object>
            </w:r>
            <w:r w:rsidRPr="005B6061">
              <w:rPr>
                <w:rFonts w:ascii="Calibri" w:hAnsi="Calibri"/>
              </w:rPr>
              <w:t xml:space="preserve">                 und   </w:t>
            </w:r>
            <w:r w:rsidR="00831920" w:rsidRPr="00C6505F">
              <w:rPr>
                <w:rFonts w:ascii="Calibri" w:hAnsi="Calibri"/>
                <w:noProof/>
                <w:position w:val="-24"/>
              </w:rPr>
              <w:object w:dxaOrig="520" w:dyaOrig="620" w14:anchorId="29BC695E">
                <v:shape id="_x0000_i1031" type="#_x0000_t75" alt="" style="width:26.25pt;height:31.15pt;mso-width-percent:0;mso-height-percent:0;mso-width-percent:0;mso-height-percent:0" o:ole="">
                  <v:imagedata r:id="rId28" o:title=""/>
                </v:shape>
                <o:OLEObject Type="Embed" ProgID="Equation.3" ShapeID="_x0000_i1031" DrawAspect="Content" ObjectID="_1824138854" r:id="rId29"/>
              </w:object>
            </w:r>
          </w:p>
          <w:p w14:paraId="1AF282D9" w14:textId="77777777" w:rsidR="00A67271" w:rsidRPr="005B6061" w:rsidRDefault="00A67271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649287E3" w14:textId="686A7CA6" w:rsidR="00A67271" w:rsidRPr="005B6061" w:rsidRDefault="00A6727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3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80"/>
        <w:gridCol w:w="105"/>
      </w:tblGrid>
      <w:tr w:rsidR="00DD1172" w:rsidRPr="005B6061" w14:paraId="7BE6F9FB" w14:textId="77777777" w:rsidTr="005E4DDB">
        <w:trPr>
          <w:gridAfter w:val="1"/>
          <w:wAfter w:w="105" w:type="dxa"/>
        </w:trPr>
        <w:tc>
          <w:tcPr>
            <w:tcW w:w="709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505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5E4DDB">
        <w:trPr>
          <w:gridAfter w:val="1"/>
          <w:wAfter w:w="105" w:type="dxa"/>
        </w:trPr>
        <w:tc>
          <w:tcPr>
            <w:tcW w:w="709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505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5E4DDB">
        <w:trPr>
          <w:gridAfter w:val="1"/>
          <w:wAfter w:w="105" w:type="dxa"/>
        </w:trPr>
        <w:tc>
          <w:tcPr>
            <w:tcW w:w="709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505" w:type="dxa"/>
            <w:gridSpan w:val="2"/>
          </w:tcPr>
          <w:p w14:paraId="64E3E7A4" w14:textId="66D3E1C2" w:rsidR="001F2E0E" w:rsidRPr="005B6061" w:rsidRDefault="001F2E0E" w:rsidP="00DD1172">
            <w:pPr>
              <w:pStyle w:val="berschrift3"/>
            </w:pPr>
            <w:r w:rsidRPr="005B6061">
              <w:t>Einen gemeinsamen Nenner mit der Streifentafel finden</w:t>
            </w:r>
          </w:p>
        </w:tc>
      </w:tr>
      <w:tr w:rsidR="001F2E0E" w:rsidRPr="005B6061" w14:paraId="79DBFDC5" w14:textId="77777777" w:rsidTr="005E4DDB">
        <w:tc>
          <w:tcPr>
            <w:tcW w:w="709" w:type="dxa"/>
          </w:tcPr>
          <w:p w14:paraId="5A6F8F3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  <w:vAlign w:val="center"/>
          </w:tcPr>
          <w:p w14:paraId="1669418D" w14:textId="26E21A02" w:rsidR="00E41FA1" w:rsidRPr="000027E1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für die zwei Brüche </w:t>
            </w:r>
            <m:oMath>
              <m:f>
                <m:fPr>
                  <m:ctrlPr>
                    <w:rPr>
                      <w:rFonts w:ascii="Calibri" w:hAnsi="Calibr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libri" w:hAnsi="Calibri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  <w:color w:val="000000" w:themeColor="text1"/>
                    </w:rPr>
                    <m:t>3</m:t>
                  </m:r>
                </m:den>
              </m:f>
            </m:oMath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m:oMath>
              <m:f>
                <m:fPr>
                  <m:ctrlPr>
                    <w:rPr>
                      <w:rFonts w:ascii="Calibri" w:hAnsi="Calibr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libri" w:hAnsi="Calibr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color w:val="000000" w:themeColor="text1"/>
                    </w:rPr>
                    <m:t>4</m:t>
                  </m:r>
                </m:den>
              </m:f>
            </m:oMath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0027E1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7D2CF7FC" w:rsidR="00E41FA1" w:rsidRPr="002D3E8C" w:rsidRDefault="00E41FA1" w:rsidP="00E26FA3">
            <w:pPr>
              <w:pStyle w:val="Listenabsatz"/>
            </w:pPr>
            <w:r w:rsidRPr="002D3E8C">
              <w:t xml:space="preserve">Wie kann er beide Brüche so verfeinern, dass er sie im Zwölftel-Streifen darstellen kann, sie aber immer noch genauso groß sind? </w:t>
            </w:r>
          </w:p>
          <w:p w14:paraId="1CA6A3A2" w14:textId="528BA6F2" w:rsidR="00E41FA1" w:rsidRPr="002D3E8C" w:rsidRDefault="00E41FA1" w:rsidP="00E26FA3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E26FA3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5E4DDB">
        <w:tc>
          <w:tcPr>
            <w:tcW w:w="709" w:type="dxa"/>
          </w:tcPr>
          <w:p w14:paraId="4D5BBB68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3316F07" w14:textId="47C693C5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  <w:vAlign w:val="center"/>
          </w:tcPr>
          <w:p w14:paraId="3230F285" w14:textId="77777777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6CCBF2FB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DC06FB">
              <w:rPr>
                <w:rFonts w:ascii="Calibri" w:hAnsi="Calibri"/>
                <w:b/>
                <w:color w:val="327A86" w:themeColor="text2"/>
              </w:rPr>
              <w:t>a)</w:t>
            </w:r>
            <w:r w:rsidRPr="000027E1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348F8496" w:rsidR="002D3E8C" w:rsidRDefault="003950AC" w:rsidP="003950AC">
            <w:pPr>
              <w:pStyle w:val="Listenabsatz"/>
            </w:pPr>
            <w:r w:rsidRPr="002D3E8C">
              <w:rPr>
                <w:rFonts w:ascii="Calibri" w:hAnsi="Calibri"/>
              </w:rPr>
              <w:drawing>
                <wp:anchor distT="0" distB="0" distL="114300" distR="114300" simplePos="0" relativeHeight="253326336" behindDoc="0" locked="0" layoutInCell="1" allowOverlap="1" wp14:anchorId="0988555C" wp14:editId="78811253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291465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8C" w:rsidRPr="002D3E8C">
              <w:t>Erkläre in der Streifentafel, was Kenan mit „gleicher Name, gleiche Einteilung“</w:t>
            </w:r>
            <w:r>
              <w:t xml:space="preserve"> </w:t>
            </w:r>
            <w:r w:rsidR="002D3E8C" w:rsidRPr="002D3E8C">
              <w:t>meint.</w:t>
            </w:r>
          </w:p>
          <w:p w14:paraId="4270CAFB" w14:textId="2DE0AC1C" w:rsidR="003950AC" w:rsidRDefault="003950AC" w:rsidP="003950AC">
            <w:pPr>
              <w:pStyle w:val="Listenabsatz"/>
              <w:numPr>
                <w:ilvl w:val="0"/>
                <w:numId w:val="0"/>
              </w:numPr>
              <w:ind w:left="284"/>
            </w:pPr>
            <w:r w:rsidRPr="002D3E8C">
              <w:rPr>
                <w:rFonts w:ascii="Calibri" w:hAnsi="Calibri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7EF5E225" wp14:editId="5393B8D0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163195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E225" id="Gruppieren 19" o:spid="_x0000_s1026" style="position:absolute;left:0;text-align:left;margin-left:92.7pt;margin-top:12.85pt;width:36.5pt;height:61.1pt;z-index:253323264;mso-width-relative:margin;mso-height-relative:margin" coordorigin="-214,-256" coordsize="4639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">
                      <v:shape id="Grafik 5" o:spid="_x0000_s1027" type="#_x0000_t75" style="position:absolute;left:-214;top:-256;width:463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">
                        <v:imagedata r:id="rId37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4A8F71" w14:textId="79338289" w:rsidR="003950AC" w:rsidRPr="002D3E8C" w:rsidRDefault="003950AC" w:rsidP="005E4DDB">
            <w:pPr>
              <w:pStyle w:val="Listenabsatz"/>
              <w:numPr>
                <w:ilvl w:val="0"/>
                <w:numId w:val="0"/>
              </w:numPr>
              <w:ind w:left="284"/>
            </w:pPr>
          </w:p>
          <w:p w14:paraId="6E640CE6" w14:textId="4823C63E" w:rsidR="002D3E8C" w:rsidRPr="002D3E8C" w:rsidRDefault="003950A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  <w:r w:rsidRPr="002D3E8C">
              <w:rPr>
                <w:rFonts w:ascii="Calibri" w:hAnsi="Calibri"/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3A3146D8" wp14:editId="12257F1B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32385</wp:posOffset>
                      </wp:positionV>
                      <wp:extent cx="1066800" cy="666750"/>
                      <wp:effectExtent l="0" t="0" r="0" b="0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EE418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Name, </w:t>
                                  </w:r>
                                </w:p>
                                <w:p w14:paraId="128D3499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Nenner, </w:t>
                                  </w:r>
                                </w:p>
                                <w:p w14:paraId="402DC442" w14:textId="7A6868E6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3146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0" o:spid="_x0000_s1029" type="#_x0000_t202" style="position:absolute;margin-left:137.75pt;margin-top:2.55pt;width:84pt;height:52.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" fillcolor="white [3212]" stroked="f" strokeweight=".5pt">
                      <v:textbox inset=",0,,0">
                        <w:txbxContent>
                          <w:p w14:paraId="341EE418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Name, </w:t>
                            </w:r>
                          </w:p>
                          <w:p w14:paraId="128D3499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Nenner, </w:t>
                            </w:r>
                          </w:p>
                          <w:p w14:paraId="402DC442" w14:textId="7A6868E6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73428F" w14:textId="57BB0CB7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684A1FAD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2A7D4F1D" w14:textId="05520E18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5E4DDB">
        <w:tc>
          <w:tcPr>
            <w:tcW w:w="709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24B7C37D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38D3461D" w14:textId="4EDDD12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5E4DDB">
        <w:tc>
          <w:tcPr>
            <w:tcW w:w="709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0FB13822" w14:textId="5B1427E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0DB9D09F" w14:textId="77777777" w:rsidTr="005E4DDB">
        <w:tc>
          <w:tcPr>
            <w:tcW w:w="709" w:type="dxa"/>
          </w:tcPr>
          <w:p w14:paraId="056A8BE1" w14:textId="00DE4796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20DCC12A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8185" w:type="dxa"/>
            <w:gridSpan w:val="2"/>
            <w:vAlign w:val="center"/>
          </w:tcPr>
          <w:p w14:paraId="5522689C" w14:textId="61B78DBE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auch für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position w:val="-22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verfeinerte gleichnamige Brüche in der Streifentafel gesucht. Welche Brüche sind das für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</w:t>
            </w:r>
            <m:oMath>
              <m:r>
                <w:rPr>
                  <w:rFonts w:ascii="Calibri" w:hAnsi="Calibri"/>
                </w:rPr>
                <m:t xml:space="preserve"> </m:t>
              </m:r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5E4DDB">
        <w:tc>
          <w:tcPr>
            <w:tcW w:w="709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5E4DDB">
        <w:trPr>
          <w:trHeight w:val="227"/>
        </w:trPr>
        <w:tc>
          <w:tcPr>
            <w:tcW w:w="709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1F3073F2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8185" w:type="dxa"/>
            <w:gridSpan w:val="2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Pr="005B6061" w:rsidRDefault="00C23411">
      <w:pPr>
        <w:rPr>
          <w:rFonts w:ascii="Calibri" w:hAnsi="Calibri"/>
        </w:rPr>
      </w:pP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610"/>
      </w:tblGrid>
      <w:tr w:rsidR="001F2E0E" w:rsidRPr="005B6061" w14:paraId="32ABB248" w14:textId="77777777" w:rsidTr="005E4DDB">
        <w:tc>
          <w:tcPr>
            <w:tcW w:w="709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9035" w:type="dxa"/>
            <w:gridSpan w:val="2"/>
          </w:tcPr>
          <w:p w14:paraId="37BCB737" w14:textId="38AFE68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5EF39E79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5E4DDB">
        <w:tc>
          <w:tcPr>
            <w:tcW w:w="709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1EE0552D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DB3C56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vAlign w:val="center"/>
          </w:tcPr>
          <w:p w14:paraId="299F2AA7" w14:textId="678E9D34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0256" behindDoc="0" locked="0" layoutInCell="1" allowOverlap="1" wp14:anchorId="7F21191C" wp14:editId="311A2895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191C" id="_x0000_s1033" style="position:absolute;margin-left:355.95pt;margin-top:38.95pt;width:42.9pt;height:59.1pt;z-index:253280256;mso-width-relative:margin;mso-height-relative:margin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">
                      <v:shape id="Grafik 5" o:spid="_x0000_s1034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">
                        <v:imagedata r:id="rId37" o:title="" chromakey="white"/>
                      </v:shape>
                      <v:shape id="_x0000_s1035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proofErr w:type="gramStart"/>
            <w:r w:rsidR="00D21B88" w:rsidRPr="000027E1">
              <w:rPr>
                <w:rFonts w:ascii="Calibri" w:hAnsi="Calibri"/>
                <w:color w:val="000000" w:themeColor="text1"/>
              </w:rPr>
              <w:t>Verfeinere</w:t>
            </w:r>
            <w:proofErr w:type="gramEnd"/>
            <w:r w:rsidR="00D21B88" w:rsidRPr="000027E1">
              <w:rPr>
                <w:rFonts w:ascii="Calibri" w:hAnsi="Calibri"/>
                <w:color w:val="000000" w:themeColor="text1"/>
              </w:rPr>
              <w:t xml:space="preserve"> dazu 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an der Streifentafel </w:t>
            </w:r>
            <w:r w:rsidR="00D21B88" w:rsidRPr="000027E1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0027E1">
              <w:rPr>
                <w:rFonts w:ascii="Calibri" w:hAnsi="Calibri"/>
                <w:color w:val="000000" w:themeColor="text1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0027E1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0027E1">
              <w:rPr>
                <w:rFonts w:ascii="Calibri" w:hAnsi="Calibri"/>
                <w:color w:val="000000" w:themeColor="text1"/>
              </w:rPr>
              <w:t>d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6B838211" w:rsidR="001F2E0E" w:rsidRPr="00546784" w:rsidRDefault="001F2E0E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</w:p>
          <w:p w14:paraId="1C92AD1C" w14:textId="484285B7" w:rsidR="001F2E0E" w:rsidRPr="005B6061" w:rsidRDefault="001F2E0E" w:rsidP="00DD1172">
            <w:pPr>
              <w:spacing w:line="240" w:lineRule="atLeast"/>
              <w:rPr>
                <w:rFonts w:ascii="Calibri" w:hAnsi="Calibri"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4</m:t>
                  </m:r>
                </m:num>
                <m:den>
                  <m:r>
                    <w:rPr>
                      <w:rFonts w:ascii="Cambria Math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(2)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(3)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2</m:t>
                  </m:r>
                </m:num>
                <m:den>
                  <m:r>
                    <w:rPr>
                      <w:rFonts w:ascii="Cambria Math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4</m:t>
                  </m:r>
                </m:num>
                <m:den>
                  <m:r>
                    <w:rPr>
                      <w:rFonts w:ascii="Cambria Math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(4)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2</m:t>
                  </m:r>
                </m:num>
                <m:den>
                  <m:r>
                    <w:rPr>
                      <w:rFonts w:ascii="Cambria Math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1</m:t>
                  </m:r>
                </m:num>
                <m:den>
                  <m:r>
                    <w:rPr>
                      <w:rFonts w:ascii="Cambria Math" w:hAnsi="Calibri"/>
                    </w:rPr>
                    <m:t>2</m:t>
                  </m:r>
                </m:den>
              </m:f>
            </m:oMath>
          </w:p>
          <w:p w14:paraId="4207C431" w14:textId="77C9356D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3EFE6E68" w14:textId="01F47DB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6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77777777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2E767A16" w:rsidR="00200132" w:rsidRDefault="00CC215D" w:rsidP="00200132">
            <w:pPr>
              <w:spacing w:line="240" w:lineRule="atLeast"/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13024" behindDoc="0" locked="0" layoutInCell="1" allowOverlap="1" wp14:anchorId="7DB197A4" wp14:editId="420176B9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166370</wp:posOffset>
                      </wp:positionV>
                      <wp:extent cx="1015365" cy="1360170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1360170"/>
                                <a:chOff x="682171" y="-343661"/>
                                <a:chExt cx="1015615" cy="1360337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171" y="-3436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40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197A4" id="Gruppieren 112" o:spid="_x0000_s1036" style="position:absolute;margin-left:374.75pt;margin-top:13.1pt;width:79.95pt;height:107.1pt;z-index:253313024;mso-width-relative:margin;mso-height-relative:margin" coordorigin="6821,-3436" coordsize="10156,13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">
                      <v:shape id="Textfeld 7" o:spid="_x0000_s1037" type="#_x0000_t202" style="position:absolute;left:6821;top:-3436;width:7893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038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" o:button="t">
                        <v:fill o:detectmouseclick="t"/>
                        <v:imagedata r:id="rId42" o:title=""/>
                      </v:shape>
                      <v:shape id="Textfeld 73" o:spid="_x0000_s1039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0132">
              <w:t>Habt</w:t>
            </w:r>
            <w:r w:rsidR="00200132" w:rsidRPr="00560BA7">
              <w:t xml:space="preserve"> ihr auch noch andere Wege als Kenan</w:t>
            </w:r>
            <w:r w:rsidR="00200132">
              <w:t xml:space="preserve"> gefunden</w:t>
            </w:r>
            <w:r w:rsidR="00200132" w:rsidRPr="00560BA7">
              <w:t>, gleichnamige Brüche zu bestimmen?</w:t>
            </w:r>
            <w:r w:rsidR="00200132">
              <w:t xml:space="preserve"> Welche?</w:t>
            </w:r>
          </w:p>
          <w:p w14:paraId="51B911E3" w14:textId="162ED97D" w:rsidR="001F2E0E" w:rsidRPr="00C911C2" w:rsidRDefault="001F2E0E" w:rsidP="006D39F5"/>
        </w:tc>
      </w:tr>
      <w:tr w:rsidR="001F2E0E" w:rsidRPr="005B6061" w14:paraId="2D4D54D2" w14:textId="77777777" w:rsidTr="005E4DDB">
        <w:tc>
          <w:tcPr>
            <w:tcW w:w="709" w:type="dxa"/>
          </w:tcPr>
          <w:p w14:paraId="6A5627DC" w14:textId="1DD2AC4E" w:rsidR="001F2E0E" w:rsidRPr="005B6061" w:rsidRDefault="002E12D1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381632" behindDoc="1" locked="0" layoutInCell="1" allowOverlap="1" wp14:anchorId="61107C6A" wp14:editId="69520F2B">
                  <wp:simplePos x="0" y="0"/>
                  <wp:positionH relativeFrom="column">
                    <wp:posOffset>53625</wp:posOffset>
                  </wp:positionH>
                  <wp:positionV relativeFrom="paragraph">
                    <wp:posOffset>874535</wp:posOffset>
                  </wp:positionV>
                  <wp:extent cx="313055" cy="271780"/>
                  <wp:effectExtent l="0" t="0" r="4445" b="0"/>
                  <wp:wrapTight wrapText="bothSides">
                    <wp:wrapPolygon edited="0">
                      <wp:start x="2629" y="0"/>
                      <wp:lineTo x="0" y="11103"/>
                      <wp:lineTo x="0" y="17159"/>
                      <wp:lineTo x="7010" y="20187"/>
                      <wp:lineTo x="21030" y="20187"/>
                      <wp:lineTo x="21030" y="5047"/>
                      <wp:lineTo x="9639" y="0"/>
                      <wp:lineTo x="2629" y="0"/>
                    </wp:wrapPolygon>
                  </wp:wrapTight>
                  <wp:docPr id="67655369" name="Grafik 6765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BC"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211D144C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FAC5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fCVW0AMAAP0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">
                        <v:imagedata r:id="rId4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64416EA" w14:textId="2C10DBF2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  <w:r w:rsidR="002E12D1">
              <w:rPr>
                <w:noProof/>
              </w:rPr>
              <w:t xml:space="preserve"> </w:t>
            </w:r>
          </w:p>
        </w:tc>
        <w:tc>
          <w:tcPr>
            <w:tcW w:w="8610" w:type="dxa"/>
            <w:vAlign w:val="center"/>
          </w:tcPr>
          <w:p w14:paraId="0130DEB2" w14:textId="6CFFEB04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8336B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5C1C2B1C" w:rsidR="00D21B88" w:rsidRDefault="00D21B88" w:rsidP="00DD1172">
            <w:pPr>
              <w:spacing w:line="240" w:lineRule="atLeast"/>
              <w:rPr>
                <w:rFonts w:ascii="Calibri" w:hAnsi="Calibri"/>
              </w:rPr>
            </w:pPr>
          </w:p>
          <w:p w14:paraId="6C3124A6" w14:textId="1E2B69EE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746883"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="00746883"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14:paraId="5051E939" w14:textId="42DDDCB1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54683FC7" w14:textId="6AE3140B" w:rsidR="00A96648" w:rsidRDefault="00A96648" w:rsidP="00831920">
            <w:pPr>
              <w:ind w:left="284" w:hanging="284"/>
            </w:pPr>
            <w:r w:rsidRPr="006D39F5">
              <w:t xml:space="preserve">Erklärt euch gegenseitig: Wie habt ihr Aufgabe (10) gelöst? </w:t>
            </w:r>
          </w:p>
          <w:p w14:paraId="42B72CDC" w14:textId="77777777" w:rsidR="00BA2E49" w:rsidRPr="00A96648" w:rsidRDefault="00BA2E49" w:rsidP="00787C6C"/>
          <w:p w14:paraId="43FFEC62" w14:textId="0DCE6CEA" w:rsidR="00746883" w:rsidRDefault="002E12D1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Schau</w:t>
            </w:r>
            <w:r>
              <w:rPr>
                <w:rFonts w:ascii="Calibri" w:hAnsi="Calibri"/>
              </w:rPr>
              <w:t>t</w:t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euch</w:t>
            </w:r>
            <w:r w:rsidRPr="005B6061">
              <w:rPr>
                <w:rFonts w:ascii="Calibri" w:hAnsi="Calibri"/>
              </w:rPr>
              <w:t xml:space="preserve">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>
              <w:rPr>
                <w:rFonts w:ascii="Calibri" w:hAnsi="Calibri"/>
              </w:rPr>
              <w:t xml:space="preserve">und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>an</w:t>
            </w:r>
            <w:r w:rsidR="00746883" w:rsidRPr="005B6061">
              <w:rPr>
                <w:rFonts w:ascii="Calibri" w:hAnsi="Calibri"/>
              </w:rPr>
              <w:t>:</w:t>
            </w:r>
          </w:p>
          <w:p w14:paraId="4C1C346E" w14:textId="334F5A5F" w:rsidR="00746883" w:rsidRPr="00560BA7" w:rsidRDefault="00831920" w:rsidP="00E26FA3">
            <w:pPr>
              <w:pStyle w:val="Listenabsatz"/>
            </w:pPr>
            <w:r>
              <w:t xml:space="preserve">Bei welchen Zahlen ist </w:t>
            </w:r>
            <w:r w:rsidR="00746883" w:rsidRPr="00C911C2">
              <w:t xml:space="preserve">es </w:t>
            </w:r>
            <w:r w:rsidR="00746883" w:rsidRPr="00560BA7">
              <w:t xml:space="preserve">leichter, Brüche mit gleichem Nenner zu finden? </w:t>
            </w:r>
          </w:p>
          <w:p w14:paraId="71144F14" w14:textId="2D84D241" w:rsidR="00746883" w:rsidRPr="00560BA7" w:rsidRDefault="00831920" w:rsidP="00E26FA3">
            <w:pPr>
              <w:pStyle w:val="Listenabsatz"/>
            </w:pPr>
            <w:r>
              <w:t>Bei welchen</w:t>
            </w:r>
            <w:r w:rsidR="00DC06FB">
              <w:t xml:space="preserve"> Zahlen</w:t>
            </w:r>
            <w:r>
              <w:t xml:space="preserve"> </w:t>
            </w:r>
            <w:r w:rsidR="00746883" w:rsidRPr="00560BA7">
              <w:t xml:space="preserve">gibt es mehrere Möglichkeiten? Warum? </w:t>
            </w:r>
          </w:p>
          <w:p w14:paraId="7D2FC960" w14:textId="0CBF4BF3" w:rsidR="0063562D" w:rsidRPr="006D39F5" w:rsidRDefault="0063562D" w:rsidP="00831920">
            <w:pPr>
              <w:pStyle w:val="Listenabsatz"/>
              <w:numPr>
                <w:ilvl w:val="0"/>
                <w:numId w:val="0"/>
              </w:numPr>
              <w:ind w:left="284"/>
              <w:rPr>
                <w:rFonts w:ascii="Calibri" w:hAnsi="Calibri"/>
                <w:sz w:val="10"/>
                <w:szCs w:val="10"/>
              </w:rPr>
            </w:pPr>
          </w:p>
        </w:tc>
      </w:tr>
      <w:tr w:rsidR="001F2E0E" w:rsidRPr="005B6061" w14:paraId="066E1D33" w14:textId="77777777" w:rsidTr="005E4DDB">
        <w:tc>
          <w:tcPr>
            <w:tcW w:w="709" w:type="dxa"/>
          </w:tcPr>
          <w:p w14:paraId="0ABBDA2E" w14:textId="723DB67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35162F12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DBAAD" w14:textId="39565B3A" w:rsidR="001F2E0E" w:rsidRPr="005B6061" w:rsidRDefault="00061010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vAlign w:val="center"/>
          </w:tcPr>
          <w:p w14:paraId="1ADF5FE2" w14:textId="77D6242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haben die Streifen, in denen man gemeinsame Nenner findet, mit den Brüchen zu tun? </w:t>
            </w:r>
          </w:p>
        </w:tc>
      </w:tr>
    </w:tbl>
    <w:p w14:paraId="6F818A80" w14:textId="1B51DC20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549B04CE" wp14:editId="0BE904C1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4CE" id="Textfeld 22" o:spid="_x0000_s1040" type="#_x0000_t202" style="position:absolute;margin-left:106.75pt;margin-top:363.5pt;width:80.8pt;height:22.3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89"/>
        <w:gridCol w:w="36"/>
        <w:gridCol w:w="8185"/>
        <w:gridCol w:w="142"/>
        <w:gridCol w:w="283"/>
      </w:tblGrid>
      <w:tr w:rsidR="001F2E0E" w:rsidRPr="005B6061" w14:paraId="16C8065B" w14:textId="77777777" w:rsidTr="005E4DDB">
        <w:trPr>
          <w:gridAfter w:val="2"/>
          <w:wAfter w:w="425" w:type="dxa"/>
        </w:trPr>
        <w:tc>
          <w:tcPr>
            <w:tcW w:w="709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610" w:type="dxa"/>
            <w:gridSpan w:val="3"/>
          </w:tcPr>
          <w:p w14:paraId="613B6709" w14:textId="47E79B27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91520" behindDoc="0" locked="0" layoutInCell="1" allowOverlap="1" wp14:anchorId="41B0C82F" wp14:editId="749FCA20">
                      <wp:simplePos x="0" y="0"/>
                      <wp:positionH relativeFrom="column">
                        <wp:posOffset>5283835</wp:posOffset>
                      </wp:positionH>
                      <wp:positionV relativeFrom="paragraph">
                        <wp:posOffset>154305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5E4DDB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C82F" id="Gruppieren 13" o:spid="_x0000_s1038" style="position:absolute;margin-left:416.05pt;margin-top:12.15pt;width:43.1pt;height:54.7pt;z-index:253291520;mso-width-relative:margin;mso-height-relative:margin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">
                      <v:shape id="Grafik 10" o:spid="_x0000_s1039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">
                        <v:imagedata r:id="rId48" o:title="" chromakey="white"/>
                      </v:shape>
                      <v:shape id="_x0000_s1040" type="#_x0000_t202" style="position:absolute;left:1079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5E4DDB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Gleichnamig und gleichwertig</w:t>
            </w:r>
          </w:p>
          <w:p w14:paraId="3EECA022" w14:textId="1B3813E4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65ED1934" wp14:editId="4AD3C3BC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24765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ED193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044" type="#_x0000_t62" style="position:absolute;margin-left:284.5pt;margin-top:1.95pt;width:119.85pt;height:34.9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5E4DDB">
        <w:tc>
          <w:tcPr>
            <w:tcW w:w="709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40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" o:button="t">
                        <v:fill o:detectmouseclick="t"/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gridSpan w:val="2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3"/>
            <w:vMerge w:val="restart"/>
            <w:vAlign w:val="center"/>
          </w:tcPr>
          <w:p w14:paraId="13CA1094" w14:textId="1B20DE7B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Stellt diese vier Brüche mit </w:t>
            </w:r>
            <w:r w:rsidR="00906CCB">
              <w:rPr>
                <w:rFonts w:ascii="Calibri" w:hAnsi="Calibri"/>
                <w:noProof/>
              </w:rPr>
              <w:br/>
            </w:r>
            <w:r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 dar</w:t>
            </w:r>
            <w:r w:rsidR="00906CCB">
              <w:rPr>
                <w:rFonts w:ascii="Calibri" w:hAnsi="Calibri"/>
                <w:noProof/>
              </w:rPr>
              <w:t xml:space="preserve"> (Link in </w:t>
            </w:r>
            <w:r w:rsidR="00906CCB"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 w:rsidR="00906CCB">
              <w:rPr>
                <w:rFonts w:ascii="Calibri" w:hAnsi="Calibri"/>
                <w:noProof/>
              </w:rPr>
              <w:t>)</w:t>
            </w:r>
            <w:r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5E4DDB">
        <w:tc>
          <w:tcPr>
            <w:tcW w:w="709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  <w:gridSpan w:val="2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5E4DDB">
        <w:tc>
          <w:tcPr>
            <w:tcW w:w="709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  <w:gridSpan w:val="2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  <w:vAlign w:val="center"/>
          </w:tcPr>
          <w:p w14:paraId="1B807FC6" w14:textId="7A402DA1" w:rsidR="006A449A" w:rsidRPr="00787C6C" w:rsidRDefault="006A449A" w:rsidP="006A449A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Pr="005B6061">
              <w:rPr>
                <w:rFonts w:ascii="Calibri" w:hAnsi="Calibri"/>
              </w:rPr>
              <w:t xml:space="preserve">1)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ab/>
              <w:t xml:space="preserve">(3)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libri"/>
                    </w:rPr>
                    <m:t>6</m:t>
                  </m:r>
                </m:num>
                <m:den>
                  <m:r>
                    <w:rPr>
                      <w:rFonts w:ascii="Cambria Math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ab/>
              <w:t xml:space="preserve">(4)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</w:p>
        </w:tc>
      </w:tr>
      <w:tr w:rsidR="001F2E0E" w:rsidRPr="005B6061" w14:paraId="38C67143" w14:textId="77777777" w:rsidTr="005E4DDB">
        <w:tc>
          <w:tcPr>
            <w:tcW w:w="709" w:type="dxa"/>
          </w:tcPr>
          <w:p w14:paraId="7A30623A" w14:textId="0F2C9489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02202849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  <w:vAlign w:val="center"/>
          </w:tcPr>
          <w:p w14:paraId="10A00EF8" w14:textId="77777777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6008FBA4" w:rsidR="0080703B" w:rsidRPr="00831920" w:rsidRDefault="009649E5" w:rsidP="00831920">
            <w:pPr>
              <w:pStyle w:val="Listenabsatz"/>
            </w:pPr>
            <w:r w:rsidRPr="00831920">
              <w:t xml:space="preserve">Welche Brüche sind gleichnamig? </w:t>
            </w:r>
            <w:r w:rsidR="0080703B" w:rsidRPr="00831920">
              <w:t xml:space="preserve">Was bedeutet es, wenn </w:t>
            </w:r>
            <w:r w:rsidR="00831920">
              <w:t xml:space="preserve">sie </w:t>
            </w:r>
            <w:r w:rsidR="0080703B" w:rsidRPr="00831920">
              <w:t>gleichnamig sind?</w:t>
            </w:r>
          </w:p>
          <w:p w14:paraId="7B005622" w14:textId="777BA6DA" w:rsidR="001F2E0E" w:rsidRPr="00831920" w:rsidRDefault="00BA4FF1" w:rsidP="00831920">
            <w:pPr>
              <w:pStyle w:val="Listenabsatz"/>
            </w:pPr>
            <w:r w:rsidRPr="00831920">
              <w:t xml:space="preserve">Welche Brüche sind gleichwertig? </w:t>
            </w:r>
            <w:r w:rsidR="0080703B" w:rsidRPr="00831920">
              <w:t xml:space="preserve">Was bedeutet es, wenn sie gleichwertig, </w:t>
            </w:r>
            <w:r w:rsidR="003950AC">
              <w:br/>
            </w:r>
            <w:r w:rsidR="0080703B" w:rsidRPr="00831920">
              <w:t>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5E4DDB">
        <w:tc>
          <w:tcPr>
            <w:tcW w:w="709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  <w:gridSpan w:val="2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3"/>
            <w:vAlign w:val="center"/>
          </w:tcPr>
          <w:p w14:paraId="79923B30" w14:textId="1415F5FA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Arbeitet zu zweit: Ein Kind 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6F49488B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Das andere Kind muss nun folgende Brüche dazu finden:</w:t>
            </w:r>
          </w:p>
          <w:p w14:paraId="5F1DA561" w14:textId="77777777" w:rsidR="004F5B76" w:rsidRPr="006D39F5" w:rsidRDefault="004F5B76" w:rsidP="00E26FA3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E26FA3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E26FA3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5E4DDB">
        <w:tc>
          <w:tcPr>
            <w:tcW w:w="709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  <w:gridSpan w:val="2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  <w:vAlign w:val="center"/>
          </w:tcPr>
          <w:p w14:paraId="46B9C43C" w14:textId="73CF7FF4" w:rsidR="001F2E0E" w:rsidRPr="005B6061" w:rsidRDefault="001F2E0E" w:rsidP="00A4085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A1F2C51" w14:textId="77777777" w:rsidTr="005E4DDB">
        <w:tc>
          <w:tcPr>
            <w:tcW w:w="709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7C5FCBF3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gridSpan w:val="3"/>
            <w:vAlign w:val="center"/>
          </w:tcPr>
          <w:p w14:paraId="5DFA1ED1" w14:textId="0F3CFB9F" w:rsidR="001F2E0E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30752" behindDoc="0" locked="0" layoutInCell="1" allowOverlap="1" wp14:anchorId="380860D3" wp14:editId="7A539C4A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-76835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32800" behindDoc="0" locked="0" layoutInCell="1" allowOverlap="1" wp14:anchorId="421138B3" wp14:editId="6EA9669A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-74930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  <w:tr w:rsidR="001F2E0E" w:rsidRPr="005B6061" w14:paraId="394B7F1D" w14:textId="77777777" w:rsidTr="005E4DDB">
        <w:trPr>
          <w:gridAfter w:val="2"/>
          <w:wAfter w:w="425" w:type="dxa"/>
        </w:trPr>
        <w:tc>
          <w:tcPr>
            <w:tcW w:w="709" w:type="dxa"/>
          </w:tcPr>
          <w:p w14:paraId="381D6D4F" w14:textId="078E109D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610" w:type="dxa"/>
            <w:gridSpan w:val="3"/>
          </w:tcPr>
          <w:p w14:paraId="5BF74CD5" w14:textId="77777777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5E4DDB">
        <w:trPr>
          <w:gridAfter w:val="2"/>
          <w:wAfter w:w="425" w:type="dxa"/>
        </w:trPr>
        <w:tc>
          <w:tcPr>
            <w:tcW w:w="709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610" w:type="dxa"/>
            <w:gridSpan w:val="3"/>
          </w:tcPr>
          <w:p w14:paraId="12ABE1B9" w14:textId="2AE825DB" w:rsidR="001F2E0E" w:rsidRPr="005B6061" w:rsidRDefault="001F2E0E" w:rsidP="00B650E1">
            <w:pPr>
              <w:pStyle w:val="berschrift3"/>
            </w:pPr>
            <w:r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5E4DDB">
        <w:trPr>
          <w:gridAfter w:val="1"/>
          <w:wAfter w:w="283" w:type="dxa"/>
        </w:trPr>
        <w:tc>
          <w:tcPr>
            <w:tcW w:w="709" w:type="dxa"/>
          </w:tcPr>
          <w:p w14:paraId="75BDE4C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3A13183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EAEDCF" wp14:editId="67DA982E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64DA438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327" w:type="dxa"/>
            <w:gridSpan w:val="2"/>
            <w:vAlign w:val="center"/>
          </w:tcPr>
          <w:p w14:paraId="245D2959" w14:textId="27011CB3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8576" behindDoc="0" locked="0" layoutInCell="1" allowOverlap="1" wp14:anchorId="1697F678" wp14:editId="2ACC4A85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-66675</wp:posOffset>
                      </wp:positionV>
                      <wp:extent cx="626745" cy="748665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665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7F678" id="Gruppieren 21" o:spid="_x0000_s1045" style="position:absolute;margin-left:361.65pt;margin-top:-5.25pt;width:49.35pt;height:58.95pt;z-index:253208576;mso-width-relative:margin;mso-height-relative:margin" coordorigin="-195,-261" coordsize="6270,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">
                      <v:shape id="Grafik 3" o:spid="_x0000_s1046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">
                        <v:imagedata r:id="rId58" o:title="" chromakey="white"/>
                      </v:shape>
                      <v:shape id="_x0000_s1047" type="#_x0000_t202" style="position:absolute;left:1611;top:5765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</w:rPr>
              <w:t xml:space="preserve"> gesucht.</w:t>
            </w:r>
          </w:p>
          <w:p w14:paraId="2508019E" w14:textId="31F2704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22A653D3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86EFF88" wp14:editId="0031FF3E">
                      <wp:simplePos x="0" y="0"/>
                      <wp:positionH relativeFrom="column">
                        <wp:posOffset>3051810</wp:posOffset>
                      </wp:positionH>
                      <wp:positionV relativeFrom="paragraph">
                        <wp:posOffset>178435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F96C11" id="Abgerundetes Rechteck 11222" o:spid="_x0000_s1026" style="position:absolute;margin-left:240.3pt;margin-top:14.05pt;width:58.45pt;height:14.4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85CA253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18"/>
                      <w:szCs w:val="18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: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771936DB" w:rsidR="001F2E0E" w:rsidRPr="005B6061" w:rsidRDefault="00C911C2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4E7047E" wp14:editId="033F2A51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E4156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6FDD1F08" wp14:editId="49FCD333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151765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040520" id="Abgerundetes Rechteck 1281051643" o:spid="_x0000_s1026" style="position:absolute;margin-left:187.1pt;margin-top:11.95pt;width:63.25pt;height:14.6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6392EBF0" w14:textId="0E5222BA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18"/>
                      <w:szCs w:val="18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: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E26FA3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E26FA3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5E4DDB">
        <w:trPr>
          <w:gridAfter w:val="1"/>
          <w:wAfter w:w="283" w:type="dxa"/>
          <w:trHeight w:val="516"/>
        </w:trPr>
        <w:tc>
          <w:tcPr>
            <w:tcW w:w="709" w:type="dxa"/>
          </w:tcPr>
          <w:p w14:paraId="46088E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  <w:gridSpan w:val="2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327" w:type="dxa"/>
            <w:gridSpan w:val="2"/>
            <w:vAlign w:val="center"/>
          </w:tcPr>
          <w:p w14:paraId="64CD5826" w14:textId="06BBEF1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</w:p>
          <w:p w14:paraId="34BBA64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DE626D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(2)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18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15</m:t>
                  </m:r>
                </m:den>
              </m:f>
            </m:oMath>
          </w:p>
          <w:p w14:paraId="216DD3E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63C141B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</w:t>
            </w:r>
            <w:r w:rsidR="00DC06FB">
              <w:rPr>
                <w:rFonts w:ascii="Calibri" w:hAnsi="Calibri"/>
                <w:noProof/>
              </w:rPr>
              <w:t xml:space="preserve">und </w:t>
            </w:r>
            <w:r w:rsidRPr="005B6061">
              <w:rPr>
                <w:rFonts w:ascii="Calibri" w:hAnsi="Calibri"/>
                <w:noProof/>
              </w:rPr>
              <w:t xml:space="preserve">wo ist es leicht, gleichnamige Brüche zu finden?    </w:t>
            </w:r>
          </w:p>
        </w:tc>
      </w:tr>
      <w:tr w:rsidR="001F2E0E" w:rsidRPr="005B6061" w14:paraId="06125DAA" w14:textId="77777777" w:rsidTr="005E4DDB">
        <w:trPr>
          <w:gridAfter w:val="2"/>
          <w:wAfter w:w="425" w:type="dxa"/>
        </w:trPr>
        <w:tc>
          <w:tcPr>
            <w:tcW w:w="709" w:type="dxa"/>
          </w:tcPr>
          <w:p w14:paraId="228EFA33" w14:textId="170F8443" w:rsidR="002149EF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951B470" wp14:editId="5E840C12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A7E83F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A3B73AF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B54BF88" w14:textId="224A8C41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89" w:type="dxa"/>
          </w:tcPr>
          <w:p w14:paraId="2D44BA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40BBF77D" w14:textId="1CE3A6E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001C7" w14:textId="0208CB6A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20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7929"/>
        <w:gridCol w:w="142"/>
      </w:tblGrid>
      <w:tr w:rsidR="001F2E0E" w:rsidRPr="005B6061" w14:paraId="65933A24" w14:textId="77777777" w:rsidTr="005E4DDB">
        <w:tc>
          <w:tcPr>
            <w:tcW w:w="709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496" w:type="dxa"/>
            <w:gridSpan w:val="3"/>
          </w:tcPr>
          <w:p w14:paraId="5A400882" w14:textId="2E716158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16A48152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29" w:type="dxa"/>
            <w:vAlign w:val="center"/>
          </w:tcPr>
          <w:p w14:paraId="23C5C15E" w14:textId="20F36AFD" w:rsidR="00DE2BAF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4DD9CF44" wp14:editId="4FAD6B22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39370</wp:posOffset>
                      </wp:positionV>
                      <wp:extent cx="2932430" cy="681990"/>
                      <wp:effectExtent l="0" t="0" r="420370" b="2286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07610" y="6236537"/>
                                <a:ext cx="2932430" cy="681990"/>
                              </a:xfrm>
                              <a:prstGeom prst="wedgeRoundRectCallout">
                                <a:avLst>
                                  <a:gd name="adj1" fmla="val 62753"/>
                                  <a:gd name="adj2" fmla="val 81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340317B0" w:rsidR="00003BB0" w:rsidRPr="00DE2BAF" w:rsidRDefault="00003BB0" w:rsidP="00DE2BAF">
                                  <w:pPr>
                                    <w:pStyle w:val="TextSprechblasen"/>
                                  </w:pPr>
                                  <w:r w:rsidRPr="00DE2BAF">
                                    <w:t xml:space="preserve">Emilys Weg dauert mir zu lange. Ich multipliziere direkt die Nenner: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 w:rsidRPr="00DE2BAF">
                                    <w:t>und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DE2BAF">
                                    <w:t xml:space="preserve">, dann bekomme ich 7 </w:t>
                                  </w:r>
                                  <w:r>
                                    <w:t>·</w:t>
                                  </w:r>
                                  <w:r w:rsidRPr="00DE2BAF">
                                    <w:t xml:space="preserve"> 5 = 35 als Nenner. </w:t>
                                  </w:r>
                                  <w:r w:rsidRPr="00DE2BAF">
                                    <w:br/>
                                    <w:t>Dann erweitere ich beide Brüche auf 35</w:t>
                                  </w:r>
                                  <w:r w:rsidR="00DC06FB">
                                    <w:t>-</w:t>
                                  </w:r>
                                  <w:r w:rsidRPr="00DE2BAF">
                                    <w:t>tel.</w:t>
                                  </w:r>
                                </w:p>
                                <w:p w14:paraId="455853AD" w14:textId="24CD32CC" w:rsidR="00003BB0" w:rsidRPr="00DE2BAF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D9CF4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45" type="#_x0000_t62" style="position:absolute;margin-left:90.75pt;margin-top:3.1pt;width:230.9pt;height:53.7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" adj="24355,10976" filled="f" strokecolor="#bfbfbf [2412]" strokeweight="1pt">
                      <v:textbox inset="1mm,1mm,1mm,1mm">
                        <w:txbxContent>
                          <w:p w14:paraId="6F2279FF" w14:textId="340317B0" w:rsidR="00003BB0" w:rsidRPr="00DE2BAF" w:rsidRDefault="00003BB0" w:rsidP="00DE2BAF">
                            <w:pPr>
                              <w:pStyle w:val="TextSprechblasen"/>
                            </w:pPr>
                            <w:r w:rsidRPr="00DE2BAF">
                              <w:t xml:space="preserve">Emilys Weg dauert mir zu lange. Ich multipliziere direkt die Nenner: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 w:rsidRPr="00DE2BAF">
                              <w:t>und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DE2BAF">
                              <w:t xml:space="preserve">, dann bekomme ich 7 </w:t>
                            </w:r>
                            <w:r>
                              <w:t>·</w:t>
                            </w:r>
                            <w:r w:rsidRPr="00DE2BAF">
                              <w:t xml:space="preserve"> 5 = 35 als Nenner. </w:t>
                            </w:r>
                            <w:r w:rsidRPr="00DE2BAF">
                              <w:br/>
                              <w:t>Dann erweitere ich beide Brüche auf 35</w:t>
                            </w:r>
                            <w:r w:rsidR="00DC06FB">
                              <w:t>-</w:t>
                            </w:r>
                            <w:r w:rsidRPr="00DE2BAF">
                              <w:t>tel.</w:t>
                            </w:r>
                          </w:p>
                          <w:p w14:paraId="455853AD" w14:textId="24CD32CC" w:rsidR="00003BB0" w:rsidRPr="00DE2BAF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4B42C28E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29" w:type="dxa"/>
            <w:vAlign w:val="center"/>
          </w:tcPr>
          <w:p w14:paraId="5341FC2D" w14:textId="68DECF2A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93920" behindDoc="0" locked="0" layoutInCell="1" allowOverlap="1" wp14:anchorId="159C27DA" wp14:editId="675A4253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-212725</wp:posOffset>
                      </wp:positionV>
                      <wp:extent cx="657225" cy="755015"/>
                      <wp:effectExtent l="0" t="0" r="0" b="6985"/>
                      <wp:wrapNone/>
                      <wp:docPr id="5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62D721" w14:textId="77777777" w:rsidR="00164725" w:rsidRPr="0020319D" w:rsidRDefault="00164725" w:rsidP="0016472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27DA" id="_x0000_s1052" style="position:absolute;margin-left:350.45pt;margin-top:-16.75pt;width:51.75pt;height:59.45pt;z-index:253393920;mso-width-relative:margin;mso-height-relative:margin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">
                      <v:shape id="Grafik 8" o:spid="_x0000_s1053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">
                        <v:imagedata r:id="rId60" o:title="" chromakey="white"/>
                      </v:shape>
                      <v:shape id="_x0000_s1054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      <v:textbox inset="0,0,0,0">
                          <w:txbxContent>
                            <w:p w14:paraId="5762D721" w14:textId="77777777" w:rsidR="00164725" w:rsidRPr="0020319D" w:rsidRDefault="00164725" w:rsidP="0016472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C8A2D" w14:textId="4040C7FC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304F712F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5B2EAFA7" w14:textId="7F8ECB0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915935A" w14:textId="07C8D80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29" w:type="dxa"/>
            <w:vAlign w:val="center"/>
          </w:tcPr>
          <w:p w14:paraId="3BC2BCEF" w14:textId="3D3B4B6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</w:p>
          <w:p w14:paraId="38D7037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AD3351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(2)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11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 (3)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(4)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12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(5)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</w:p>
          <w:p w14:paraId="2E9675A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42BD2C4F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E59B30F" w14:textId="69968571" w:rsidR="002D3E8C" w:rsidRPr="00831920" w:rsidRDefault="002D3E8C" w:rsidP="00B650E1">
            <w:pPr>
              <w:pStyle w:val="Nummerierung"/>
              <w:rPr>
                <w:rFonts w:ascii="Calibri" w:hAnsi="Calibri"/>
                <w:color w:val="000000" w:themeColor="text1"/>
              </w:rPr>
            </w:pPr>
            <w:r w:rsidRPr="005E4DDB">
              <w:rPr>
                <w:rFonts w:ascii="Calibri" w:hAnsi="Calibri"/>
              </w:rPr>
              <w:t>c)</w:t>
            </w:r>
          </w:p>
        </w:tc>
        <w:tc>
          <w:tcPr>
            <w:tcW w:w="7929" w:type="dxa"/>
            <w:vAlign w:val="center"/>
          </w:tcPr>
          <w:p w14:paraId="5FC0D817" w14:textId="6ABD6DBC" w:rsidR="002D3E8C" w:rsidRPr="000027E1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0027E1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0027E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br/>
            </w:r>
            <w:r w:rsidRPr="000027E1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0027E1" w:rsidRPr="000027E1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77777777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p w14:paraId="4CC73ABC" w14:textId="26705B34" w:rsidR="002D3E8C" w:rsidRPr="000027E1" w:rsidRDefault="00CC215D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78AAD968" wp14:editId="5651E47E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8890</wp:posOffset>
                      </wp:positionV>
                      <wp:extent cx="1013460" cy="1382395"/>
                      <wp:effectExtent l="0" t="0" r="0" b="0"/>
                      <wp:wrapNone/>
                      <wp:docPr id="201649024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6283674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1B9DF" w14:textId="77777777" w:rsidR="000027E1" w:rsidRPr="00BA42B2" w:rsidRDefault="000027E1" w:rsidP="000027E1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2443754" name="Grafik 74">
                                  <a:hlinkClick r:id="rId40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01745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AA6C0" w14:textId="77777777" w:rsidR="000027E1" w:rsidRPr="009F4661" w:rsidRDefault="000027E1" w:rsidP="000027E1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AD968" id="_x0000_s1055" style="position:absolute;margin-left:354.35pt;margin-top:.7pt;width:79.8pt;height:108.85pt;z-index:253380608;mso-width-relative:margin;mso-height-relative:margin" coordorigin="6841,-3661" coordsize="10136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">
                      <v:shape id="Textfeld 7" o:spid="_x0000_s1056" type="#_x0000_t202" style="position:absolute;left:6841;top:-3661;width:7893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" filled="f" stroked="f">
                        <v:textbox>
                          <w:txbxContent>
                            <w:p w14:paraId="40A1B9DF" w14:textId="77777777" w:rsidR="000027E1" w:rsidRPr="00BA42B2" w:rsidRDefault="000027E1" w:rsidP="000027E1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057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" o:button="t">
                        <v:fill o:detectmouseclick="t"/>
                        <v:imagedata r:id="rId42" o:title=""/>
                      </v:shape>
                      <v:shape id="Textfeld 73" o:spid="_x0000_s1058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" filled="f" stroked="f" strokeweight=".5pt">
                        <v:textbox>
                          <w:txbxContent>
                            <w:p w14:paraId="059AA6C0" w14:textId="77777777" w:rsidR="000027E1" w:rsidRPr="009F4661" w:rsidRDefault="000027E1" w:rsidP="000027E1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(1)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den>
              </m:f>
            </m:oMath>
            <w:r w:rsidR="002D3E8C" w:rsidRPr="000027E1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4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6</m:t>
                  </m:r>
                </m:den>
              </m:f>
            </m:oMath>
            <w:r w:rsidR="002D3E8C" w:rsidRPr="000027E1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</m:den>
              </m:f>
            </m:oMath>
            <w:r w:rsidR="002D3E8C" w:rsidRPr="000027E1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den>
              </m:f>
            </m:oMath>
            <w:r w:rsidR="002D3E8C" w:rsidRPr="00831920">
              <w:rPr>
                <w:rFonts w:ascii="Calibri" w:hAnsi="Calibri"/>
                <w:color w:val="000000" w:themeColor="text1"/>
              </w:rPr>
              <w:tab/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4</m:t>
                  </m:r>
                </m:den>
              </m:f>
            </m:oMath>
            <w:r w:rsidR="002D3E8C" w:rsidRPr="00437383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4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8</m:t>
                  </m:r>
                </m:den>
              </m:f>
            </m:oMath>
            <w:r w:rsidR="002D3E8C" w:rsidRPr="00437383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20</m:t>
                  </m:r>
                </m:den>
              </m:f>
            </m:oMath>
            <w:r w:rsidR="002D3E8C" w:rsidRPr="00437383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30</m:t>
                  </m:r>
                </m:den>
              </m:f>
            </m:oMath>
            <w:r w:rsidR="002D3E8C" w:rsidRPr="00437383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="002D3E8C" w:rsidRPr="00437383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2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3</m:t>
                  </m:r>
                </m:den>
              </m:f>
            </m:oMath>
            <w:r w:rsidR="002D3E8C" w:rsidRPr="000027E1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9</m:t>
                  </m:r>
                </m:den>
              </m:f>
            </m:oMath>
          </w:p>
          <w:p w14:paraId="122511FF" w14:textId="77777777" w:rsidR="002D3E8C" w:rsidRPr="00831920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p w14:paraId="333012FE" w14:textId="714A01B8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6</m:t>
                  </m:r>
                </m:den>
              </m:f>
            </m:oMath>
            <w:r w:rsidRPr="000027E1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4</m:t>
                  </m:r>
                </m:den>
              </m:f>
            </m:oMath>
            <w:r w:rsidRPr="00437383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4</m:t>
                  </m:r>
                </m:den>
              </m:f>
            </m:oMath>
            <w:r w:rsidRPr="00437383">
              <w:rPr>
                <w:rFonts w:ascii="Calibri" w:hAnsi="Calibri"/>
                <w:color w:val="000000" w:themeColor="text1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libr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libri"/>
                      <w:color w:val="000000" w:themeColor="text1"/>
                    </w:rPr>
                    <m:t>10</m:t>
                  </m:r>
                </m:den>
              </m:f>
            </m:oMath>
            <w:r w:rsidRPr="000027E1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4ACAABA6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</w:tc>
      </w:tr>
    </w:tbl>
    <w:p w14:paraId="0CC1F197" w14:textId="5ADA6475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20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7929"/>
        <w:gridCol w:w="142"/>
      </w:tblGrid>
      <w:tr w:rsidR="001F2E0E" w:rsidRPr="005B6061" w14:paraId="2A82D4C5" w14:textId="77777777" w:rsidTr="005E4DDB">
        <w:tc>
          <w:tcPr>
            <w:tcW w:w="709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3"/>
          </w:tcPr>
          <w:p w14:paraId="357948C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6E0FD2C" w:rsidR="00B650E1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4720" behindDoc="0" locked="0" layoutInCell="1" allowOverlap="1" wp14:anchorId="11D6F794" wp14:editId="1A797287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6F794" id="_x0000_s1059" style="position:absolute;margin-left:28.35pt;margin-top:3.35pt;width:51.75pt;height:59.45pt;z-index:253214720;mso-width-relative:margin;mso-height-relative:margin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">
                      <v:shape id="Grafik 8" o:spid="_x0000_s1060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">
                        <v:imagedata r:id="rId60" o:title="" chromakey="white"/>
                      </v:shape>
                      <v:shape id="_x0000_s1061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59C5A10B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2E489D" w14:textId="0A79553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5D9B3E17" wp14:editId="29471049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E17" id="Textfeld 11214" o:spid="_x0000_s1062" type="#_x0000_t202" style="position:absolute;margin-left:340.45pt;margin-top:169093.2pt;width:0;height:0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29" w:type="dxa"/>
            <w:vAlign w:val="center"/>
          </w:tcPr>
          <w:p w14:paraId="4724344A" w14:textId="4B886870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0F7143F1" wp14:editId="58F78593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143F1" id="_x0000_s1063" style="position:absolute;margin-left:337.25pt;margin-top:-14.4pt;width:49.35pt;height:60.85pt;z-index:25321062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">
                      <v:shape id="Grafik 3" o:spid="_x0000_s1064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">
                        <v:imagedata r:id="rId58" o:title="" chromakey="white"/>
                      </v:shape>
                      <v:shape id="_x0000_s106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</w:t>
            </w:r>
            <w:r w:rsidR="001F2E0E" w:rsidRPr="00831920">
              <w:rPr>
                <w:rFonts w:ascii="Calibri" w:hAnsi="Calibri"/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libri" w:hAnsi="Calibri"/>
                      <w:b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10</m:t>
                  </m:r>
                </m:den>
              </m:f>
              <m:r>
                <w:rPr>
                  <w:rFonts w:ascii="Calibri" w:hAnsi="Calibri"/>
                </w:rPr>
                <m:t>=</m:t>
              </m:r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90</m:t>
                  </m:r>
                </m:num>
                <m:den>
                  <m:r>
                    <w:rPr>
                      <w:rFonts w:ascii="Calibri" w:hAnsi="Calibri"/>
                    </w:rPr>
                    <m:t>150</m:t>
                  </m:r>
                </m:den>
              </m:f>
              <m:r>
                <w:rPr>
                  <w:rFonts w:ascii="Calibri" w:hAnsi="Calibri"/>
                </w:rPr>
                <m:t xml:space="preserve"> ,  </m:t>
              </m:r>
              <m:f>
                <m:fPr>
                  <m:ctrlPr>
                    <w:rPr>
                      <w:rFonts w:ascii="Calibri" w:hAnsi="Calibri"/>
                      <w:b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15</m:t>
                  </m:r>
                </m:den>
              </m:f>
              <m:r>
                <w:rPr>
                  <w:rFonts w:ascii="Calibri" w:hAnsi="Calibri"/>
                </w:rPr>
                <m:t>=</m:t>
              </m:r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40</m:t>
                  </m:r>
                </m:num>
                <m:den>
                  <m:r>
                    <w:rPr>
                      <w:rFonts w:ascii="Calibri" w:hAnsi="Calibri"/>
                    </w:rPr>
                    <m:t>150</m:t>
                  </m:r>
                </m:den>
              </m:f>
            </m:oMath>
            <w:r w:rsidR="001F2E0E" w:rsidRPr="00831920">
              <w:rPr>
                <w:rFonts w:ascii="Calibri" w:hAnsi="Calibri"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                 </w:t>
            </w:r>
            <m:oMath>
              <m:f>
                <m:fPr>
                  <m:ctrlPr>
                    <w:rPr>
                      <w:rFonts w:ascii="Calibri" w:hAnsi="Calibri"/>
                      <w:b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10</m:t>
                  </m:r>
                </m:den>
              </m:f>
              <m:r>
                <w:rPr>
                  <w:rFonts w:ascii="Calibri" w:hAnsi="Calibri"/>
                </w:rPr>
                <m:t>=</m:t>
              </m:r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18</m:t>
                  </m:r>
                </m:num>
                <m:den>
                  <m:r>
                    <w:rPr>
                      <w:rFonts w:ascii="Calibri" w:hAnsi="Calibri"/>
                    </w:rPr>
                    <m:t>30</m:t>
                  </m:r>
                </m:den>
              </m:f>
              <m:r>
                <w:rPr>
                  <w:rFonts w:ascii="Calibri" w:hAnsi="Calibri"/>
                </w:rPr>
                <m:t xml:space="preserve">  ,  </m:t>
              </m:r>
              <m:f>
                <m:fPr>
                  <m:ctrlPr>
                    <w:rPr>
                      <w:rFonts w:ascii="Calibri" w:hAnsi="Calibri"/>
                      <w:b/>
                      <w:i/>
                      <w:noProof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libri" w:hAnsi="Calibri"/>
                      <w:noProof/>
                    </w:rPr>
                    <m:t>15</m:t>
                  </m:r>
                </m:den>
              </m:f>
              <m:r>
                <w:rPr>
                  <w:rFonts w:ascii="Calibri" w:hAnsi="Calibri"/>
                </w:rPr>
                <m:t xml:space="preserve">= </m:t>
              </m:r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8</m:t>
                  </m:r>
                </m:num>
                <m:den>
                  <m:r>
                    <w:rPr>
                      <w:rFonts w:ascii="Calibri" w:hAnsi="Calibri"/>
                    </w:rPr>
                    <m:t>30</m:t>
                  </m:r>
                </m:den>
              </m:f>
            </m:oMath>
            <w:r w:rsidR="001F2E0E" w:rsidRPr="00831920">
              <w:rPr>
                <w:rFonts w:ascii="Calibri" w:hAnsi="Calibri"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</w:p>
          <w:p w14:paraId="52F6C73C" w14:textId="579E8CF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1FD653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752098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29" w:type="dxa"/>
            <w:vAlign w:val="center"/>
          </w:tcPr>
          <w:p w14:paraId="78958B5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2F4AFA2D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29" w:type="dxa"/>
            <w:vAlign w:val="center"/>
          </w:tcPr>
          <w:p w14:paraId="2F925023" w14:textId="70B4615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398DA40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7929" w:type="dxa"/>
            <w:vAlign w:val="center"/>
          </w:tcPr>
          <w:p w14:paraId="17FEE12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4FBBDAE" w14:textId="51DE0075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7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(2)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7</m:t>
                  </m:r>
                </m:num>
                <m:den>
                  <m:r>
                    <w:rPr>
                      <w:rFonts w:ascii="Calibri" w:hAnsi="Calibri"/>
                    </w:rPr>
                    <m:t>12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(4)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9</m:t>
                  </m:r>
                </m:num>
                <m:den>
                  <m:r>
                    <w:rPr>
                      <w:rFonts w:ascii="Calibri" w:hAnsi="Calibri"/>
                    </w:rPr>
                    <m:t>11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7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(5)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9</m:t>
                  </m:r>
                </m:num>
                <m:den>
                  <m:r>
                    <w:rPr>
                      <w:rFonts w:ascii="Calibri" w:hAnsi="Calibri"/>
                    </w:rPr>
                    <m:t>20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7</m:t>
                  </m:r>
                </m:num>
                <m:den>
                  <m:r>
                    <w:rPr>
                      <w:rFonts w:ascii="Calibri" w:hAnsi="Calibri"/>
                    </w:rPr>
                    <m:t>15</m:t>
                  </m:r>
                </m:den>
              </m:f>
            </m:oMath>
          </w:p>
        </w:tc>
      </w:tr>
    </w:tbl>
    <w:p w14:paraId="023E9430" w14:textId="0C25B63D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p w14:paraId="35C7B62D" w14:textId="7761CB40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21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1981"/>
        <w:gridCol w:w="1981"/>
        <w:gridCol w:w="1981"/>
        <w:gridCol w:w="1536"/>
        <w:gridCol w:w="455"/>
        <w:gridCol w:w="142"/>
      </w:tblGrid>
      <w:tr w:rsidR="001F2E0E" w:rsidRPr="005B6061" w14:paraId="3331407C" w14:textId="77777777" w:rsidTr="005E4DDB">
        <w:tc>
          <w:tcPr>
            <w:tcW w:w="709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501" w:type="dxa"/>
            <w:gridSpan w:val="7"/>
          </w:tcPr>
          <w:p w14:paraId="4E923C4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</w:p>
          <w:p w14:paraId="5B1E445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7934" w:type="dxa"/>
            <w:gridSpan w:val="5"/>
            <w:vAlign w:val="center"/>
          </w:tcPr>
          <w:p w14:paraId="07EA0A4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4" w:type="dxa"/>
            <w:gridSpan w:val="5"/>
            <w:vAlign w:val="center"/>
          </w:tcPr>
          <w:p w14:paraId="00CCAA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624B828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tcBorders>
              <w:right w:val="single" w:sz="8" w:space="0" w:color="BFBFBF" w:themeColor="background1" w:themeShade="BF"/>
            </w:tcBorders>
          </w:tcPr>
          <w:p w14:paraId="12D374CD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</w:p>
          <w:p w14:paraId="5534A4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FA24AFF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</w:p>
          <w:p w14:paraId="7023F74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D1FBB7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</w:p>
          <w:p w14:paraId="48B279A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1F254F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B231EA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</w:p>
          <w:p w14:paraId="7731C1F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AEAF70C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</w:p>
          <w:p w14:paraId="33146A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51A2A6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</w:p>
          <w:p w14:paraId="23D976E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8B4138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EDD90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</w:p>
          <w:p w14:paraId="5566D9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A909FF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</w:p>
          <w:p w14:paraId="20F159C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60CD39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4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8</m:t>
                  </m:r>
                </m:num>
                <m:den>
                  <m:r>
                    <w:rPr>
                      <w:rFonts w:ascii="Calibri" w:hAnsi="Calibri"/>
                    </w:rPr>
                    <m:t>5</m:t>
                  </m:r>
                </m:den>
              </m:f>
            </m:oMath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91" w:type="dxa"/>
            <w:gridSpan w:val="2"/>
            <w:tcBorders>
              <w:left w:val="single" w:sz="8" w:space="0" w:color="BFBFBF" w:themeColor="background1" w:themeShade="BF"/>
            </w:tcBorders>
          </w:tcPr>
          <w:p w14:paraId="74CF2154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2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3</m:t>
                  </m:r>
                </m:den>
              </m:f>
            </m:oMath>
          </w:p>
          <w:p w14:paraId="493E949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0D84A0B" w14:textId="7777777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</w:p>
          <w:p w14:paraId="049D36E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500A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9</m:t>
                  </m:r>
                </m:den>
              </m:f>
            </m:oMath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1C6D7C6C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4" w:type="dxa"/>
            <w:gridSpan w:val="5"/>
            <w:vAlign w:val="center"/>
          </w:tcPr>
          <w:p w14:paraId="320E3772" w14:textId="355C296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weitergehen?</w:t>
            </w:r>
          </w:p>
        </w:tc>
      </w:tr>
      <w:tr w:rsidR="001F2E0E" w:rsidRPr="005B6061" w14:paraId="5B7D1E74" w14:textId="77777777" w:rsidTr="005E4DDB">
        <w:trPr>
          <w:gridAfter w:val="1"/>
          <w:wAfter w:w="142" w:type="dxa"/>
        </w:trPr>
        <w:tc>
          <w:tcPr>
            <w:tcW w:w="709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7934" w:type="dxa"/>
            <w:gridSpan w:val="5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E26FA3">
            <w:pPr>
              <w:pStyle w:val="Listenabsatz"/>
            </w:pPr>
            <w:r w:rsidRPr="00560BA7">
              <w:t>... von Zeile zu Zeile...</w:t>
            </w:r>
          </w:p>
          <w:p w14:paraId="05D3FEFC" w14:textId="1F3B7EF8" w:rsidR="009C1954" w:rsidRPr="00560BA7" w:rsidRDefault="009C1954" w:rsidP="00E26FA3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Teil/das Ganze </w:t>
            </w:r>
            <w:r w:rsidRPr="00560BA7">
              <w:t xml:space="preserve">vom ersten Bruch/vom zweiten Bruch … </w:t>
            </w:r>
          </w:p>
          <w:p w14:paraId="55AE5DD1" w14:textId="5A9E1D9C" w:rsidR="009C1954" w:rsidRPr="00560BA7" w:rsidRDefault="009C1954" w:rsidP="00E26FA3">
            <w:pPr>
              <w:pStyle w:val="Listenabsatz"/>
            </w:pPr>
            <w:r w:rsidRPr="00560BA7">
              <w:t>... verändert sich ...</w:t>
            </w:r>
            <w:r w:rsidR="006A4708" w:rsidRPr="00560BA7">
              <w:t>/</w:t>
            </w:r>
            <w:r w:rsidRPr="00560BA7">
              <w:t>... bleibt gleich</w:t>
            </w:r>
            <w:r w:rsidR="002D74C7">
              <w:t xml:space="preserve"> </w:t>
            </w:r>
            <w:r w:rsidRPr="00560BA7">
              <w:t>...</w:t>
            </w:r>
          </w:p>
          <w:p w14:paraId="55A7FF34" w14:textId="73B05D4A" w:rsidR="009C1954" w:rsidRPr="00560BA7" w:rsidRDefault="009C1954" w:rsidP="00E26FA3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E26FA3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5E4DDB">
        <w:trPr>
          <w:gridAfter w:val="1"/>
          <w:wAfter w:w="142" w:type="dxa"/>
          <w:trHeight w:val="488"/>
        </w:trPr>
        <w:tc>
          <w:tcPr>
            <w:tcW w:w="709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7934" w:type="dxa"/>
            <w:gridSpan w:val="5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5E4DDB">
        <w:tc>
          <w:tcPr>
            <w:tcW w:w="709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501" w:type="dxa"/>
            <w:gridSpan w:val="7"/>
          </w:tcPr>
          <w:p w14:paraId="75D24F78" w14:textId="5981319B" w:rsidR="001F2E0E" w:rsidRPr="005B6061" w:rsidRDefault="00164725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129728" behindDoc="0" locked="0" layoutInCell="1" allowOverlap="1" wp14:anchorId="1F225719" wp14:editId="5D9A8BB7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4352" behindDoc="0" locked="0" layoutInCell="1" allowOverlap="1" wp14:anchorId="104FA83E" wp14:editId="18BCE2F7">
                      <wp:simplePos x="0" y="0"/>
                      <wp:positionH relativeFrom="column">
                        <wp:posOffset>4820834</wp:posOffset>
                      </wp:positionH>
                      <wp:positionV relativeFrom="paragraph">
                        <wp:posOffset>241935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FA83E" id="Gruppieren 22" o:spid="_x0000_s1066" style="position:absolute;margin-left:379.6pt;margin-top:19.05pt;width:55.35pt;height:61pt;z-index:253284352;mso-width-relative:margin;mso-height-relative:margin" coordsize="7029,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">
                      <v:shape id="Grafik 1" o:spid="_x0000_s1067" type="#_x0000_t75" style="position:absolute;width:702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">
                        <v:imagedata r:id="rId63" o:title="" chromakey="white"/>
                      </v:shape>
                      <v:shape id="_x0000_s1068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5E4DDB">
        <w:trPr>
          <w:gridAfter w:val="2"/>
          <w:wAfter w:w="597" w:type="dxa"/>
        </w:trPr>
        <w:tc>
          <w:tcPr>
            <w:tcW w:w="709" w:type="dxa"/>
          </w:tcPr>
          <w:p w14:paraId="468BF4FF" w14:textId="1CDF8B0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10827039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gridSpan w:val="5"/>
            <w:vAlign w:val="center"/>
          </w:tcPr>
          <w:p w14:paraId="0242B501" w14:textId="03DE9A9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43382274" w:rsidR="006A4708" w:rsidRPr="005B6061" w:rsidRDefault="001F2E0E" w:rsidP="00831920">
            <w:pPr>
              <w:pStyle w:val="Listenabsatz"/>
              <w:spacing w:line="240" w:lineRule="atLeast"/>
            </w:pPr>
            <w:r w:rsidRPr="005B6061">
              <w:t xml:space="preserve">Dilara würfelt 3 und 5 und baut daraus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B6061">
              <w:t xml:space="preserve">. </w:t>
            </w:r>
          </w:p>
          <w:p w14:paraId="54269D16" w14:textId="4AC461B7" w:rsidR="001F2E0E" w:rsidRPr="005B6061" w:rsidRDefault="00164725" w:rsidP="00831920">
            <w:pPr>
              <w:pStyle w:val="Listenabsatz"/>
              <w:spacing w:line="240" w:lineRule="atLeast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8816" behindDoc="0" locked="0" layoutInCell="1" allowOverlap="1" wp14:anchorId="3D3B08ED" wp14:editId="6FB04943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226695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B08ED" id="Gruppieren 17" o:spid="_x0000_s1069" style="position:absolute;left:0;text-align:left;margin-left:388.85pt;margin-top:17.85pt;width:45.75pt;height:55.3pt;z-index:253218816;mso-width-relative:margin;mso-height-relative:margin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">
                      <v:shape id="Grafik 7" o:spid="_x0000_s1070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">
                        <v:imagedata r:id="rId65" o:title="" chromakey="white"/>
                      </v:shape>
                      <v:shape id="_x0000_s1071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 xml:space="preserve">Maurice würfelt 1 und 10 und baut daraus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1F2E0E" w:rsidRPr="005B6061">
              <w:t>.</w:t>
            </w:r>
          </w:p>
          <w:p w14:paraId="0E1E5A69" w14:textId="6AE575C1" w:rsidR="001F2E0E" w:rsidRPr="005B6061" w:rsidRDefault="00164725" w:rsidP="00E26FA3">
            <w:pPr>
              <w:pStyle w:val="Listenabsatz"/>
            </w:pPr>
            <w:r w:rsidRPr="005B6061">
              <w:drawing>
                <wp:anchor distT="0" distB="0" distL="114300" distR="114300" simplePos="0" relativeHeight="253128704" behindDoc="0" locked="0" layoutInCell="1" allowOverlap="1" wp14:anchorId="765E5286" wp14:editId="4FBFA0BA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13335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Dilara bestimmt zu den Brüchen zwei gleichnamige Brüche. </w:t>
            </w:r>
          </w:p>
          <w:p w14:paraId="3D7F182E" w14:textId="4CA7E500" w:rsidR="001F2E0E" w:rsidRPr="005B6061" w:rsidRDefault="001F2E0E" w:rsidP="00E26FA3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77777777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7"/>
          <w:headerReference w:type="default" r:id="rId68"/>
          <w:footerReference w:type="default" r:id="rId69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7938"/>
        <w:gridCol w:w="567"/>
      </w:tblGrid>
      <w:tr w:rsidR="00164725" w:rsidRPr="005B6061" w14:paraId="61B0B159" w14:textId="77777777" w:rsidTr="00023D7D">
        <w:tc>
          <w:tcPr>
            <w:tcW w:w="425" w:type="dxa"/>
          </w:tcPr>
          <w:p w14:paraId="4D6FE2B8" w14:textId="52908736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363" w:type="dxa"/>
            <w:gridSpan w:val="2"/>
          </w:tcPr>
          <w:p w14:paraId="58597BAB" w14:textId="0D97B40A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0BD5B69F" w14:textId="77777777" w:rsidTr="00E04327">
        <w:tc>
          <w:tcPr>
            <w:tcW w:w="425" w:type="dxa"/>
          </w:tcPr>
          <w:p w14:paraId="56F9FC59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363" w:type="dxa"/>
            <w:gridSpan w:val="2"/>
          </w:tcPr>
          <w:p w14:paraId="330CC10A" w14:textId="0275A2BA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Anteile in Bildern und Situationen vergleichen</w:t>
            </w:r>
            <w:r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27851AF4" w14:textId="77777777" w:rsidTr="005E4DDB">
        <w:trPr>
          <w:trHeight w:val="498"/>
        </w:trPr>
        <w:tc>
          <w:tcPr>
            <w:tcW w:w="425" w:type="dxa"/>
          </w:tcPr>
          <w:p w14:paraId="20CB9A26" w14:textId="5E815298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DC4CA92" w14:textId="646A2617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E4DDB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3503284D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fragt: „Was ist größer: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oder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164725" w:rsidRPr="005B6061" w14:paraId="7CF70519" w14:textId="77777777" w:rsidTr="005E4DDB">
        <w:tc>
          <w:tcPr>
            <w:tcW w:w="425" w:type="dxa"/>
          </w:tcPr>
          <w:p w14:paraId="22A9A458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57442296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BEFB359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C05BE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8F6BAB" w14:textId="77777777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519BEAE6" w:rsidR="00164725" w:rsidRPr="005B6061" w:rsidRDefault="00164725" w:rsidP="005E4DDB">
            <w:pPr>
              <w:spacing w:before="40" w:line="240" w:lineRule="auto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16FA7C12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7672FA85" w14:textId="77777777" w:rsidTr="005E4DDB">
        <w:trPr>
          <w:trHeight w:val="222"/>
        </w:trPr>
        <w:tc>
          <w:tcPr>
            <w:tcW w:w="425" w:type="dxa"/>
          </w:tcPr>
          <w:p w14:paraId="2B8B82F3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6679CC0" w14:textId="77777777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8505" w:type="dxa"/>
            <w:gridSpan w:val="2"/>
          </w:tcPr>
          <w:p w14:paraId="222B694A" w14:textId="4A227176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75AD567A" w14:textId="77777777" w:rsidTr="005E4DDB">
        <w:trPr>
          <w:trHeight w:val="451"/>
        </w:trPr>
        <w:tc>
          <w:tcPr>
            <w:tcW w:w="425" w:type="dxa"/>
          </w:tcPr>
          <w:p w14:paraId="3401BAD3" w14:textId="224A77CC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F959AB6" w14:textId="1F91E55D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E4DDB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684596B3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größer oder kleiner als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164725" w:rsidRPr="005B6061" w14:paraId="0B3A17F4" w14:textId="77777777" w:rsidTr="005E4DDB">
        <w:trPr>
          <w:trHeight w:val="1154"/>
        </w:trPr>
        <w:tc>
          <w:tcPr>
            <w:tcW w:w="425" w:type="dxa"/>
          </w:tcPr>
          <w:p w14:paraId="3CF13B99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3B18E8B8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5A49CB5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571C98A1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7F184043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0663A2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0534F07" w14:textId="77777777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195D0346" w:rsidR="00164725" w:rsidRPr="005B6061" w:rsidRDefault="00164725" w:rsidP="005E4DDB">
            <w:pPr>
              <w:spacing w:before="40" w:line="240" w:lineRule="atLeast"/>
              <w:ind w:left="57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7777777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7777777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969"/>
        <w:gridCol w:w="3931"/>
        <w:gridCol w:w="38"/>
        <w:gridCol w:w="567"/>
      </w:tblGrid>
      <w:tr w:rsidR="00164725" w:rsidRPr="005B6061" w14:paraId="179C264A" w14:textId="77777777" w:rsidTr="0037144A">
        <w:tc>
          <w:tcPr>
            <w:tcW w:w="425" w:type="dxa"/>
          </w:tcPr>
          <w:p w14:paraId="0A74C0E1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930" w:type="dxa"/>
            <w:gridSpan w:val="5"/>
          </w:tcPr>
          <w:p w14:paraId="0918CDCF" w14:textId="4132D6C0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164725" w:rsidRPr="005B6061" w14:paraId="137597DA" w14:textId="77777777" w:rsidTr="005E4DDB">
        <w:trPr>
          <w:trHeight w:val="222"/>
        </w:trPr>
        <w:tc>
          <w:tcPr>
            <w:tcW w:w="425" w:type="dxa"/>
          </w:tcPr>
          <w:p w14:paraId="5C759F2D" w14:textId="1DE29A23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D1DC6F6" w14:textId="50C470E6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E4DDB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082C0DE5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68C2B5A8" w14:textId="77777777" w:rsidTr="005E4DDB">
        <w:trPr>
          <w:trHeight w:val="711"/>
        </w:trPr>
        <w:tc>
          <w:tcPr>
            <w:tcW w:w="425" w:type="dxa"/>
          </w:tcPr>
          <w:p w14:paraId="214F4477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AE60193" w14:textId="77777777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79023A88" w14:textId="1A668AC2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402112" behindDoc="0" locked="0" layoutInCell="1" allowOverlap="1" wp14:anchorId="026EEA95" wp14:editId="0AEC19A9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9BAEE6" id="Gerade Verbindung 137" o:spid="_x0000_s1026" style="position:absolute;z-index:2534021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4D240732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403136" behindDoc="0" locked="0" layoutInCell="1" allowOverlap="1" wp14:anchorId="0AB3FD03" wp14:editId="1EA1180D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B173E" id="Gerade Verbindung 137" o:spid="_x0000_s1026" style="position:absolute;z-index:25340313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18329D21" w14:textId="4DFC28DD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404160" behindDoc="0" locked="0" layoutInCell="1" allowOverlap="1" wp14:anchorId="71FAD910" wp14:editId="25247248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EE93E" id="Gerade Verbindung 137" o:spid="_x0000_s1026" style="position:absolute;z-index:25340416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</w:p>
        </w:tc>
      </w:tr>
      <w:tr w:rsidR="00164725" w:rsidRPr="005B6061" w14:paraId="2A276247" w14:textId="77777777" w:rsidTr="005E4DDB">
        <w:trPr>
          <w:trHeight w:val="222"/>
        </w:trPr>
        <w:tc>
          <w:tcPr>
            <w:tcW w:w="425" w:type="dxa"/>
          </w:tcPr>
          <w:p w14:paraId="10BFD07E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5B44610" w14:textId="77777777" w:rsidR="00164725" w:rsidRPr="00164725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00" w:type="dxa"/>
            <w:gridSpan w:val="2"/>
          </w:tcPr>
          <w:p w14:paraId="29AE18D0" w14:textId="14D76116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46E411DB" w14:textId="77777777" w:rsidTr="005E4DDB">
        <w:trPr>
          <w:trHeight w:val="222"/>
        </w:trPr>
        <w:tc>
          <w:tcPr>
            <w:tcW w:w="425" w:type="dxa"/>
          </w:tcPr>
          <w:p w14:paraId="43F1F431" w14:textId="19400011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9B9911A" w14:textId="1B2C067E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5E4DDB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0FF088B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401088" behindDoc="0" locked="0" layoutInCell="1" allowOverlap="1" wp14:anchorId="510C8D86" wp14:editId="1BF1162A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7F6D6" id="Gerade Verbindung 137" o:spid="_x0000_s1026" style="position:absolute;z-index:25340108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E61EEB4" w14:textId="77777777" w:rsidTr="005E4DDB">
        <w:trPr>
          <w:trHeight w:val="1086"/>
        </w:trPr>
        <w:tc>
          <w:tcPr>
            <w:tcW w:w="425" w:type="dxa"/>
          </w:tcPr>
          <w:p w14:paraId="368DDA7F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4839A3E6" w14:textId="77777777" w:rsidR="00164725" w:rsidRPr="005E4DDB" w:rsidRDefault="00164725" w:rsidP="00164725">
            <w:pPr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F0043E5" w:rsidR="00164725" w:rsidRPr="005B6061" w:rsidRDefault="00164725" w:rsidP="005E4DDB">
            <w:pPr>
              <w:spacing w:before="40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D03F196" w14:textId="77777777" w:rsidTr="000F5F84">
        <w:tc>
          <w:tcPr>
            <w:tcW w:w="425" w:type="dxa"/>
          </w:tcPr>
          <w:p w14:paraId="22809447" w14:textId="6D94B7F0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930" w:type="dxa"/>
            <w:gridSpan w:val="5"/>
          </w:tcPr>
          <w:p w14:paraId="39C53160" w14:textId="66518432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>
              <w:rPr>
                <w:color w:val="70BCC9" w:themeColor="text2" w:themeTint="99"/>
              </w:rPr>
              <w:t>durch gleichnamig machen</w:t>
            </w:r>
          </w:p>
        </w:tc>
      </w:tr>
      <w:tr w:rsidR="00164725" w:rsidRPr="005B6061" w14:paraId="712EFAA9" w14:textId="77777777" w:rsidTr="005E4DDB">
        <w:tc>
          <w:tcPr>
            <w:tcW w:w="425" w:type="dxa"/>
          </w:tcPr>
          <w:p w14:paraId="4ABDB1A8" w14:textId="474F4D5D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6E14237" w14:textId="6B86303B" w:rsidR="00164725" w:rsidRPr="005E4DDB" w:rsidRDefault="00164725" w:rsidP="00164725">
            <w:pPr>
              <w:rPr>
                <w:rFonts w:ascii="Calibri" w:hAnsi="Calibri"/>
                <w:b/>
                <w:bCs/>
              </w:rPr>
            </w:pPr>
            <w:r w:rsidRPr="005E4DDB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7A7F0B4B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164725" w:rsidRPr="005B6061" w14:paraId="245A5DCB" w14:textId="77777777" w:rsidTr="005E4DDB">
        <w:trPr>
          <w:trHeight w:val="674"/>
        </w:trPr>
        <w:tc>
          <w:tcPr>
            <w:tcW w:w="425" w:type="dxa"/>
          </w:tcPr>
          <w:p w14:paraId="325307DA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48C3D2" w14:textId="77777777" w:rsidR="00164725" w:rsidRPr="00976BBA" w:rsidRDefault="00164725" w:rsidP="00164725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36610399" w14:textId="3AB62F7E" w:rsidR="00164725" w:rsidRPr="005B6061" w:rsidRDefault="00164725" w:rsidP="00164725">
            <w:pPr>
              <w:rPr>
                <w:rFonts w:ascii="Calibri" w:hAnsi="Calibri"/>
                <w:b/>
              </w:rPr>
            </w:pPr>
          </w:p>
          <w:p w14:paraId="42D3D069" w14:textId="783BC48F" w:rsidR="00164725" w:rsidRPr="005B6061" w:rsidRDefault="00164725" w:rsidP="00164725">
            <w:pPr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 xml:space="preserve">(1) </w:t>
            </w:r>
            <w:r w:rsidRPr="00C6505F">
              <w:rPr>
                <w:rFonts w:ascii="Calibri" w:hAnsi="Calibri"/>
                <w:noProof/>
                <w:position w:val="-20"/>
              </w:rPr>
              <w:object w:dxaOrig="280" w:dyaOrig="520" w14:anchorId="0CAFEB93">
                <v:shape id="_x0000_i1034" type="#_x0000_t75" alt="" style="width:12.75pt;height:26.25pt;mso-width-percent:0;mso-height-percent:0;mso-width-percent:0;mso-height-percent:0" o:ole="">
                  <v:imagedata r:id="rId70" o:title=""/>
                </v:shape>
                <o:OLEObject Type="Embed" ProgID="Equation.3" ShapeID="_x0000_i1034" DrawAspect="Content" ObjectID="_1824138855" r:id="rId71"/>
              </w:objec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____</w:t>
            </w:r>
            <w:r>
              <w:rPr>
                <w:rFonts w:ascii="Calibri" w:hAnsi="Calibri"/>
              </w:rPr>
              <w:t>_________</w:t>
            </w:r>
            <w:proofErr w:type="gramStart"/>
            <w:r>
              <w:rPr>
                <w:rFonts w:ascii="Calibri" w:hAnsi="Calibri"/>
              </w:rPr>
              <w:t xml:space="preserve">_  </w:t>
            </w:r>
            <w:r w:rsidRPr="005B6061">
              <w:rPr>
                <w:rFonts w:ascii="Calibri" w:hAnsi="Calibri"/>
              </w:rPr>
              <w:t>15</w:t>
            </w:r>
            <w:proofErr w:type="gramEnd"/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77777777" w:rsidR="00164725" w:rsidRPr="005B6061" w:rsidRDefault="00164725" w:rsidP="00164725">
            <w:pPr>
              <w:rPr>
                <w:rFonts w:ascii="Calibri" w:hAnsi="Calibri"/>
                <w:b/>
              </w:rPr>
            </w:pPr>
          </w:p>
          <w:p w14:paraId="2C81A6B3" w14:textId="27F0A4B3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(2) 30 </w:t>
            </w:r>
            <w:proofErr w:type="gramStart"/>
            <w:r w:rsidRPr="005B6061">
              <w:rPr>
                <w:rFonts w:ascii="Calibri" w:hAnsi="Calibri"/>
              </w:rPr>
              <w:t>%</w: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</w:t>
            </w:r>
            <w:proofErr w:type="gramEnd"/>
            <w:r w:rsidRPr="005B6061">
              <w:rPr>
                <w:rFonts w:ascii="Calibri" w:hAnsi="Calibri"/>
              </w:rPr>
              <w:t>_</w:t>
            </w:r>
            <w:r>
              <w:rPr>
                <w:rFonts w:ascii="Calibri" w:hAnsi="Calibri"/>
              </w:rPr>
              <w:t>________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</w:t>
            </w:r>
            <w:r>
              <w:rPr>
                <w:rFonts w:ascii="Calibri" w:hAnsi="Calibri"/>
                <w:b/>
              </w:rPr>
              <w:t xml:space="preserve">  </w:t>
            </w:r>
            <w:r w:rsidRPr="00C6505F">
              <w:rPr>
                <w:rFonts w:ascii="Calibri" w:hAnsi="Calibri"/>
                <w:noProof/>
                <w:position w:val="-20"/>
              </w:rPr>
              <w:object w:dxaOrig="200" w:dyaOrig="520" w14:anchorId="5561A46A">
                <v:shape id="_x0000_i1035" type="#_x0000_t75" alt="" style="width:9.75pt;height:26.25pt;mso-width-percent:0;mso-height-percent:0;mso-width-percent:0;mso-height-percent:0" o:ole="">
                  <v:imagedata r:id="rId72" o:title=""/>
                </v:shape>
                <o:OLEObject Type="Embed" ProgID="Equation.3" ShapeID="_x0000_i1035" DrawAspect="Content" ObjectID="_1824138856" r:id="rId73"/>
              </w:object>
            </w:r>
          </w:p>
          <w:p w14:paraId="3A88921E" w14:textId="77777777" w:rsidR="00164725" w:rsidRPr="005B6061" w:rsidRDefault="00164725" w:rsidP="0016472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164725" w:rsidRPr="005B6061" w14:paraId="1C9ACBE6" w14:textId="77777777" w:rsidTr="005E4DDB">
        <w:trPr>
          <w:trHeight w:val="1086"/>
        </w:trPr>
        <w:tc>
          <w:tcPr>
            <w:tcW w:w="425" w:type="dxa"/>
          </w:tcPr>
          <w:p w14:paraId="034804FD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15F5378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  <w:r w:rsidRPr="00976BBA">
              <w:rPr>
                <w:rFonts w:ascii="Calibri" w:hAnsi="Calibri"/>
                <w:bCs/>
                <w:color w:val="70BCC9" w:themeColor="text2" w:themeTint="99"/>
              </w:rPr>
              <w:t>b)</w:t>
            </w:r>
          </w:p>
          <w:p w14:paraId="7B6005B0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DC7345D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E309E5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3A373F2E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A101F0A" w14:textId="77777777" w:rsidR="00164725" w:rsidRPr="005E4DDB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536E5FD0" w:rsidR="00164725" w:rsidRPr="005B6061" w:rsidRDefault="00164725" w:rsidP="005E4DDB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Rechenweg zum Vergleich von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>:</w:t>
            </w:r>
          </w:p>
          <w:p w14:paraId="7CF416A1" w14:textId="10A4F3E3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  <w:p w14:paraId="316A55E1" w14:textId="77777777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4"/>
          <w:headerReference w:type="default" r:id="rId75"/>
          <w:footerReference w:type="default" r:id="rId76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C40CF5" w:rsidRPr="005B6061" w14:paraId="703F73D6" w14:textId="77777777" w:rsidTr="005E4DDB">
        <w:tc>
          <w:tcPr>
            <w:tcW w:w="709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3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5E4DDB">
        <w:tc>
          <w:tcPr>
            <w:tcW w:w="709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3"/>
          </w:tcPr>
          <w:p w14:paraId="5B9A9CD9" w14:textId="67899A35" w:rsidR="00C40CF5" w:rsidRPr="005B6061" w:rsidRDefault="00CC215D" w:rsidP="00E24F6C">
            <w:pPr>
              <w:pStyle w:val="berschrift2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15072" behindDoc="0" locked="0" layoutInCell="1" allowOverlap="1" wp14:anchorId="6A05398C" wp14:editId="5787AD24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406400</wp:posOffset>
                      </wp:positionV>
                      <wp:extent cx="1031875" cy="1367790"/>
                      <wp:effectExtent l="0" t="0" r="0" b="381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1367790"/>
                                <a:chOff x="665680" y="-351629"/>
                                <a:chExt cx="1032106" cy="1368305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0" y="-351629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40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5398C" id="_x0000_s1072" style="position:absolute;margin-left:361.6pt;margin-top:32pt;width:81.25pt;height:107.7pt;z-index:253315072;mso-width-relative:margin;mso-height-relative:margin" coordorigin="6656,-3516" coordsize="10321,1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">
                      <v:shape id="Textfeld 7" o:spid="_x0000_s1073" type="#_x0000_t202" style="position:absolute;left:6656;top:-3516;width:7893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074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" o:button="t">
                        <v:fill o:detectmouseclick="t"/>
                        <v:imagedata r:id="rId42" o:title=""/>
                      </v:shape>
                      <v:shape id="Textfeld 73" o:spid="_x0000_s1075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5E4DDB">
        <w:tc>
          <w:tcPr>
            <w:tcW w:w="709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3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52B43CB4" w:rsidR="00C40CF5" w:rsidRPr="005B6061" w:rsidRDefault="00C40CF5" w:rsidP="00E76F6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Pr="005B6061">
              <w:rPr>
                <w:rFonts w:ascii="Calibri" w:hAnsi="Calibri"/>
              </w:rPr>
              <w:t xml:space="preserve">. </w:t>
            </w:r>
            <w:r w:rsidR="00D818F5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69FA83FC" w:rsidR="00C40CF5" w:rsidRPr="005B6061" w:rsidRDefault="00C40CF5" w:rsidP="00E26FA3">
            <w:pPr>
              <w:pStyle w:val="Listenabsatz"/>
            </w:pPr>
            <w:r w:rsidRPr="005B6061">
              <w:t xml:space="preserve">Zeichne Markierungen ein, sodass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E26FA3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5B3CB207" w:rsidR="00C40CF5" w:rsidRPr="005B6061" w:rsidRDefault="00C40CF5" w:rsidP="00E26FA3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0CCBBA1B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676EE9BF" w:rsidR="00C40CF5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7488" behindDoc="0" locked="0" layoutInCell="1" allowOverlap="1" wp14:anchorId="6F8B8310" wp14:editId="117925E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89958</wp:posOffset>
                      </wp:positionV>
                      <wp:extent cx="525780" cy="605790"/>
                      <wp:effectExtent l="0" t="0" r="7620" b="381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605790"/>
                                <a:chOff x="60695" y="116633"/>
                                <a:chExt cx="526179" cy="60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5" y="116633"/>
                                  <a:ext cx="526179" cy="513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8310" id="Gruppieren 18" o:spid="_x0000_s1076" style="position:absolute;margin-left:5.45pt;margin-top:7.1pt;width:41.4pt;height:47.7pt;z-index:253247488;mso-width-relative:margin;mso-height-relative:margin" coordorigin="606,1166" coordsize="5261,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">
                      <v:shape id="Grafik 6" o:spid="_x0000_s1077" type="#_x0000_t75" style="position:absolute;left:606;top:1166;width:5262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">
                        <v:imagedata r:id="rId78" o:title="" chromakey="white"/>
                      </v:shape>
                      <v:shape id="_x0000_s1078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685372D6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39296" behindDoc="0" locked="0" layoutInCell="1" allowOverlap="1" wp14:anchorId="61018531" wp14:editId="10783BAB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101600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1000" cy="3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F7169D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C7CCD92" w14:textId="2F6FA0B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4A6A9A54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2777B82A" wp14:editId="3FBE71BD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24921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B82A" id="Gruppieren 15" o:spid="_x0000_s1079" style="position:absolute;margin-left:4.8pt;margin-top:1.95pt;width:39.75pt;height:55.35pt;z-index:253246464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">
                      <v:shape id="Grafik 9" o:spid="_x0000_s1080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">
                        <v:imagedata r:id="rId81" o:title="" chromakey="white"/>
                      </v:shape>
                      <v:shape id="_x0000_s1081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748E20" w14:textId="41A80F2F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40320" behindDoc="0" locked="0" layoutInCell="1" allowOverlap="1" wp14:anchorId="763D5293" wp14:editId="6F95C18C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110490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9B8BD" w14:textId="24A9595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777777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4A40F9C7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4416" behindDoc="0" locked="0" layoutInCell="1" allowOverlap="1" wp14:anchorId="6EB693CC" wp14:editId="0C961DE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73185</wp:posOffset>
                      </wp:positionV>
                      <wp:extent cx="503190" cy="727359"/>
                      <wp:effectExtent l="0" t="0" r="508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727359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082" style="position:absolute;margin-left:2.85pt;margin-top:5.75pt;width:39.6pt;height:57.25pt;z-index:253244416;mso-width-relative:margin;mso-height-relative:margin" coordorigin="9,-47" coordsize="5032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">
                      <v:shape id="Grafik 4" o:spid="_x0000_s1083" type="#_x0000_t75" style="position:absolute;left:9;top:-47;width:5033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">
                        <v:imagedata r:id="rId84" o:title="" chromakey="white"/>
                      </v:shape>
                      <v:shape id="_x0000_s1084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7D2D2E11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41344" behindDoc="0" locked="0" layoutInCell="1" allowOverlap="1" wp14:anchorId="707D9CBF" wp14:editId="5F2F1211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123190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3170" cy="32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49D4C1B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6E3B8BD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65558F7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A32AE5" w14:textId="7183EA8C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42368" behindDoc="0" locked="0" layoutInCell="1" allowOverlap="1" wp14:anchorId="189C5D8F" wp14:editId="2BD4F9E8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130810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1512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5440" behindDoc="0" locked="0" layoutInCell="1" allowOverlap="1" wp14:anchorId="55D28B4F" wp14:editId="413E636D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10834</wp:posOffset>
                      </wp:positionV>
                      <wp:extent cx="400685" cy="59182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85" cy="591820"/>
                                <a:chOff x="41263" y="159237"/>
                                <a:chExt cx="401270" cy="591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3" y="159237"/>
                                  <a:ext cx="401217" cy="46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28B4F" id="_x0000_s1085" style="position:absolute;margin-left:6.15pt;margin-top:.85pt;width:31.55pt;height:46.6pt;z-index:253245440;mso-width-relative:margin;mso-height-relative:margin" coordorigin="412,1592" coordsize="4012,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">
                      <v:shape id="Grafik 5" o:spid="_x0000_s1086" type="#_x0000_t75" style="position:absolute;left:412;top:1592;width:4012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37" o:title="" chromakey="white"/>
                      </v:shape>
                      <v:shape id="_x0000_s108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9C2777" w14:textId="6C58440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388C6B8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ACEEDC1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3B7463B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0F5BAFC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0911012A" w14:textId="77777777" w:rsidTr="005E4DDB">
        <w:trPr>
          <w:gridAfter w:val="1"/>
          <w:wAfter w:w="34" w:type="dxa"/>
          <w:trHeight w:val="422"/>
        </w:trPr>
        <w:tc>
          <w:tcPr>
            <w:tcW w:w="709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3D2E07EF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4AA646F8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w:r w:rsidRPr="00B06180">
              <w:rPr>
                <w:rFonts w:ascii="Calibri" w:hAnsi="Calibri"/>
                <w:iCs/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>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5AC51EE8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4219"/>
        <w:gridCol w:w="3827"/>
        <w:gridCol w:w="34"/>
      </w:tblGrid>
      <w:tr w:rsidR="001F2E0E" w:rsidRPr="005B6061" w14:paraId="5F87DA19" w14:textId="77777777" w:rsidTr="005E4DDB">
        <w:tc>
          <w:tcPr>
            <w:tcW w:w="709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505" w:type="dxa"/>
            <w:gridSpan w:val="4"/>
          </w:tcPr>
          <w:p w14:paraId="652535A5" w14:textId="4E1464B5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JP&#10;Y7X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  <w:gridSpan w:val="2"/>
          </w:tcPr>
          <w:p w14:paraId="7A1FBCDF" w14:textId="2607058A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2D74C7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7B227B3C" w:rsidR="00D818F5" w:rsidRPr="005B6061" w:rsidRDefault="00D818F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0B3C6FE0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6978233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2"/>
          </w:tcPr>
          <w:p w14:paraId="4D6A89FC" w14:textId="503EEA8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oder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 (2)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</m:oMath>
            <w:r w:rsidRPr="00B06180">
              <w:rPr>
                <w:rFonts w:ascii="Calibri" w:hAnsi="Calibri"/>
                <w:iCs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oder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 (3)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10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oder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20</m:t>
                  </m:r>
                </m:den>
              </m:f>
            </m:oMath>
          </w:p>
        </w:tc>
      </w:tr>
      <w:tr w:rsidR="001F2E0E" w:rsidRPr="005B6061" w14:paraId="072DE4F2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2"/>
          </w:tcPr>
          <w:p w14:paraId="4879E408" w14:textId="5FF588C5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7C30AA58" wp14:editId="11B2049E">
                      <wp:simplePos x="0" y="0"/>
                      <wp:positionH relativeFrom="column">
                        <wp:posOffset>3153355</wp:posOffset>
                      </wp:positionH>
                      <wp:positionV relativeFrom="paragraph">
                        <wp:posOffset>-40336</wp:posOffset>
                      </wp:positionV>
                      <wp:extent cx="1227329" cy="641391"/>
                      <wp:effectExtent l="177800" t="0" r="17780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7329" cy="641391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F5757CB" w:rsidR="00003BB0" w:rsidRPr="00A6609C" w:rsidRDefault="00000000" w:rsidP="00DE2BAF">
                                  <w:pPr>
                                    <w:pStyle w:val="TextSprechblasen"/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003BB0">
                                    <w:t xml:space="preserve"> ist größer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 w:rsidR="00003BB0" w:rsidRPr="00A6609C">
                                    <w:t xml:space="preserve">: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AA58" id="_x0000_s1088" type="#_x0000_t62" style="position:absolute;margin-left:248.3pt;margin-top:-3.2pt;width:96.65pt;height:50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" adj="-2788,19496" filled="f" strokecolor="#bfbfbf [2412]" strokeweight="1pt">
                      <v:textbox inset="1mm,1mm,1mm,1mm">
                        <w:txbxContent>
                          <w:p w14:paraId="0550AD89" w14:textId="3F5757CB" w:rsidR="00003BB0" w:rsidRPr="00A6609C" w:rsidRDefault="00000000" w:rsidP="00DE2BAF">
                            <w:pPr>
                              <w:pStyle w:val="TextSprechblasen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003BB0">
                              <w:t xml:space="preserve"> ist größer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 w:rsidR="00003BB0" w:rsidRPr="00A6609C">
                              <w:t xml:space="preserve">: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7AFC61C4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64376BC3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</w:tcPr>
          <w:p w14:paraId="3BC662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7" w:type="dxa"/>
          </w:tcPr>
          <w:p w14:paraId="09AE338D" w14:textId="6348190A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6768" behindDoc="0" locked="0" layoutInCell="1" allowOverlap="1" wp14:anchorId="51290E25" wp14:editId="402B6AA7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90E25" id="_x0000_s1089" style="position:absolute;margin-left:-9.05pt;margin-top:-5.5pt;width:51.75pt;height:59.45pt;z-index:253216768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">
                      <v:shape id="Grafik 8" o:spid="_x0000_s1090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">
                        <v:imagedata r:id="rId60" o:title="" chromakey="white"/>
                      </v:shape>
                      <v:shape id="_x0000_s1091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1018BF83" w14:textId="77777777" w:rsidR="006C2B08" w:rsidRDefault="006C2B08">
      <w:r>
        <w:rPr>
          <w:b/>
          <w:bCs/>
        </w:rPr>
        <w:br w:type="page"/>
      </w: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7587"/>
        <w:gridCol w:w="425"/>
        <w:gridCol w:w="34"/>
      </w:tblGrid>
      <w:tr w:rsidR="001F2E0E" w:rsidRPr="005B6061" w14:paraId="304ABF9D" w14:textId="77777777" w:rsidTr="005E4DDB">
        <w:tc>
          <w:tcPr>
            <w:tcW w:w="709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505" w:type="dxa"/>
            <w:gridSpan w:val="5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  <w:gridSpan w:val="3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57056" behindDoc="0" locked="0" layoutInCell="1" allowOverlap="1" wp14:anchorId="5E08C466" wp14:editId="1E1FB224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08C466" id="Gruppieren 114" o:spid="_x0000_s1092" style="position:absolute;margin-left:138.3pt;margin-top:25.85pt;width:252.3pt;height:177.45pt;z-index:253357056;mso-width-relative:margin;mso-height-relative:margin" coordorigin="" coordsize="32042,2253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">
                      <v:shape id="Grafik 52" o:spid="_x0000_s1093" type="#_x0000_t75" style="position:absolute;width:32003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">
                        <v:imagedata r:id="rId90" o:title=""/>
                      </v:shape>
                      <v:shape id="Grafik 1080743089" o:spid="_x0000_s1094" type="#_x0000_t75" style="position:absolute;top:5308;width:32042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">
                        <v:imagedata r:id="rId91" o:title=""/>
                      </v:shape>
                      <v:shape id="Grafik 951081401" o:spid="_x0000_s1095" type="#_x0000_t75" style="position:absolute;top:15338;width:32004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">
                        <v:imagedata r:id="rId92" o:title=""/>
                      </v:shape>
                      <v:shape id="_x0000_s1096" type="#_x0000_t202" style="position:absolute;top:18166;width:3204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097" type="#_x0000_t202" style="position:absolute;top:20765;width:32042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098" type="#_x0000_t202" style="position:absolute;top:8143;width:3204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099" type="#_x0000_t202" style="position:absolute;top:10736;width:32042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E26FA3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E26FA3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1F510FC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  <w:gridSpan w:val="3"/>
          </w:tcPr>
          <w:p w14:paraId="6013F6D4" w14:textId="1B9779BE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782356CD" wp14:editId="06452D6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356CD" id="Textfeld 113" o:spid="_x0000_s1100" type="#_x0000_t202" style="position:absolute;margin-left:-127.75pt;margin-top:-333pt;width:255.1pt;height:11.6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50520D08" w14:textId="6C3D78B4" w:rsidR="001F2E0E" w:rsidRPr="005B6061" w:rsidRDefault="003E2C04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D4C7C3E" wp14:editId="4EA67DDD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5E4DDB">
        <w:trPr>
          <w:gridAfter w:val="1"/>
          <w:wAfter w:w="34" w:type="dxa"/>
          <w:trHeight w:val="517"/>
        </w:trPr>
        <w:tc>
          <w:tcPr>
            <w:tcW w:w="709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5E4DDB">
        <w:trPr>
          <w:gridAfter w:val="1"/>
          <w:wAfter w:w="34" w:type="dxa"/>
          <w:trHeight w:val="517"/>
        </w:trPr>
        <w:tc>
          <w:tcPr>
            <w:tcW w:w="709" w:type="dxa"/>
          </w:tcPr>
          <w:p w14:paraId="303C8660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  <w:gridSpan w:val="3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433D149D" w14:textId="7CB229AA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796A5A" wp14:editId="76DE711E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64A39DD9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134A3A38" w14:textId="627F0BD2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DB757FA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  <w:gridSpan w:val="3"/>
          </w:tcPr>
          <w:p w14:paraId="7C1D0D3E" w14:textId="758E1591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vom Schokoriegel bekommen. Gib drei Situationen an, in der Sarah</w:t>
            </w:r>
          </w:p>
          <w:p w14:paraId="0A75292F" w14:textId="6D4B2BCB" w:rsidR="002D74C7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genau denselben Anteil von einem anderen Schokoriegel bekommt.</w:t>
            </w:r>
          </w:p>
          <w:p w14:paraId="5ADC3A5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einen größeren oder kleineren Anteil von einem anderen Riegel bekommt.</w:t>
            </w:r>
          </w:p>
        </w:tc>
      </w:tr>
      <w:tr w:rsidR="003E2C04" w:rsidRPr="005B6061" w14:paraId="4B81C805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6" w:type="dxa"/>
            <w:gridSpan w:val="3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5E4DDB">
        <w:tc>
          <w:tcPr>
            <w:tcW w:w="709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505" w:type="dxa"/>
            <w:gridSpan w:val="5"/>
          </w:tcPr>
          <w:p w14:paraId="12905A8E" w14:textId="1D614505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5E4DDB">
        <w:tc>
          <w:tcPr>
            <w:tcW w:w="709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5"/>
          </w:tcPr>
          <w:p w14:paraId="2398FF8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kopiert hat. </w:t>
            </w:r>
          </w:p>
          <w:p w14:paraId="3F902ECB" w14:textId="5E9E89A8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13376" behindDoc="0" locked="0" layoutInCell="1" allowOverlap="1" wp14:anchorId="7D40B44E" wp14:editId="62BB29C5">
                      <wp:simplePos x="0" y="0"/>
                      <wp:positionH relativeFrom="column">
                        <wp:posOffset>19536</wp:posOffset>
                      </wp:positionH>
                      <wp:positionV relativeFrom="paragraph">
                        <wp:posOffset>39816</wp:posOffset>
                      </wp:positionV>
                      <wp:extent cx="385445" cy="627434"/>
                      <wp:effectExtent l="0" t="0" r="0" b="127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627434"/>
                                <a:chOff x="73712" y="88339"/>
                                <a:chExt cx="385935" cy="62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88339"/>
                                  <a:ext cx="385935" cy="49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56993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0B44E" id="_x0000_s1101" style="position:absolute;margin-left:1.55pt;margin-top:3.15pt;width:30.35pt;height:49.4pt;z-index:253413376;mso-width-relative:margin;mso-height-relative:margin" coordorigin="737,883" coordsize="3859,6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">
                      <v:shape id="Grafik 5" o:spid="_x0000_s1102" type="#_x0000_t75" style="position:absolute;left:737;top:883;width:3859;height:498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">
                        <v:imagedata r:id="rId94" o:title="" chromakey="white"/>
                      </v:shape>
                      <v:shape id="_x0000_s1103" type="#_x0000_t202" style="position:absolute;left:926;top:56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530582A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5FFD89" w14:textId="0DC299D7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36576" behindDoc="0" locked="0" layoutInCell="1" allowOverlap="1" wp14:anchorId="02698EE9" wp14:editId="03DEE0CD">
                  <wp:simplePos x="0" y="0"/>
                  <wp:positionH relativeFrom="column">
                    <wp:posOffset>471521</wp:posOffset>
                  </wp:positionH>
                  <wp:positionV relativeFrom="paragraph">
                    <wp:posOffset>7620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8E37CE" w14:textId="7B8739D5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771AC776" w14:textId="77777777" w:rsidTr="00976BBA">
        <w:trPr>
          <w:gridAfter w:val="2"/>
          <w:wAfter w:w="459" w:type="dxa"/>
        </w:trPr>
        <w:tc>
          <w:tcPr>
            <w:tcW w:w="709" w:type="dxa"/>
          </w:tcPr>
          <w:p w14:paraId="0BFC7ACE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4850D270" w14:textId="3F4F8F5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660755C8" wp14:editId="0ABC766F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-19050</wp:posOffset>
                      </wp:positionV>
                      <wp:extent cx="554990" cy="732155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732155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755C8" id="_x0000_s1104" style="position:absolute;margin-left:226.75pt;margin-top:-1.5pt;width:43.7pt;height:57.65pt;z-index:253414400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">
                      <v:shape id="Grafik 4" o:spid="_x0000_s1105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">
                        <v:imagedata r:id="rId97" o:title="" chromakey="white"/>
                      </v:shape>
                      <v:shape id="_x0000_s1106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" filled="f" stroked="f" strokeweight=".5pt">
                        <v:textbox inset="0,0,0,0">
                          <w:txbxContent>
                            <w:p w14:paraId="74465928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11328" behindDoc="0" locked="0" layoutInCell="1" allowOverlap="1" wp14:anchorId="58D681E6" wp14:editId="55B02D00">
                      <wp:simplePos x="0" y="0"/>
                      <wp:positionH relativeFrom="column">
                        <wp:posOffset>4405265</wp:posOffset>
                      </wp:positionH>
                      <wp:positionV relativeFrom="paragraph">
                        <wp:posOffset>40803</wp:posOffset>
                      </wp:positionV>
                      <wp:extent cx="593090" cy="671195"/>
                      <wp:effectExtent l="0" t="0" r="0" b="14605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671195"/>
                                <a:chOff x="0" y="51101"/>
                                <a:chExt cx="593387" cy="67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101"/>
                                  <a:ext cx="593387" cy="57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681E6" id="_x0000_s1107" style="position:absolute;margin-left:346.85pt;margin-top:3.2pt;width:46.7pt;height:52.85pt;z-index:253411328;mso-width-relative:margin;mso-height-relative:margin" coordorigin=",511" coordsize="5933,6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">
                      <v:shape id="Grafik 6" o:spid="_x0000_s1108" type="#_x0000_t75" style="position:absolute;top:511;width:5933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">
                        <v:imagedata r:id="rId78" o:title="" chromakey="white"/>
                      </v:shape>
                      <v:shape id="_x0000_s1109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3514A742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0A5B2E28" wp14:editId="592AB009">
                      <wp:simplePos x="0" y="0"/>
                      <wp:positionH relativeFrom="column">
                        <wp:posOffset>3601680</wp:posOffset>
                      </wp:positionH>
                      <wp:positionV relativeFrom="paragraph">
                        <wp:posOffset>9871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B2E28" id="_x0000_s1110" style="position:absolute;margin-left:283.6pt;margin-top:.8pt;width:45.75pt;height:55.3pt;z-index:253410304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">
                      <v:shape id="Grafik 7" o:spid="_x0000_s1111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">
                        <v:imagedata r:id="rId65" o:title="" chromakey="white"/>
                      </v:shape>
                      <v:shape id="_x0000_s1112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13DE88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22C7FA1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12352" behindDoc="0" locked="0" layoutInCell="1" allowOverlap="1" wp14:anchorId="22971C7B" wp14:editId="73D4E5A4">
                      <wp:simplePos x="0" y="0"/>
                      <wp:positionH relativeFrom="column">
                        <wp:posOffset>-2905</wp:posOffset>
                      </wp:positionH>
                      <wp:positionV relativeFrom="paragraph">
                        <wp:posOffset>62365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71C7B" id="_x0000_s1113" style="position:absolute;margin-left:-.25pt;margin-top:4.9pt;width:41.65pt;height:57.3pt;z-index:253412352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">
                      <v:shape id="Grafik 9" o:spid="_x0000_s1114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">
                        <v:imagedata r:id="rId99" o:title="" chromakey="white"/>
                      </v:shape>
                      <v:shape id="_x0000_s1115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BC165CD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0AAAB5" w14:textId="20D6CA8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406208" behindDoc="0" locked="0" layoutInCell="1" allowOverlap="1" wp14:anchorId="6B1FB025" wp14:editId="0662D8F1">
                  <wp:simplePos x="0" y="0"/>
                  <wp:positionH relativeFrom="column">
                    <wp:posOffset>480238</wp:posOffset>
                  </wp:positionH>
                  <wp:positionV relativeFrom="paragraph">
                    <wp:posOffset>120934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2015B" w14:textId="1853F1F5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2F790BCF" w14:textId="77777777" w:rsidTr="00976BBA">
        <w:trPr>
          <w:gridAfter w:val="2"/>
          <w:wAfter w:w="459" w:type="dxa"/>
          <w:trHeight w:val="210"/>
        </w:trPr>
        <w:tc>
          <w:tcPr>
            <w:tcW w:w="709" w:type="dxa"/>
          </w:tcPr>
          <w:p w14:paraId="5962FE0A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474C4BF3" w14:textId="7CBB0381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7418D06F" wp14:editId="5F64BC39">
                      <wp:simplePos x="0" y="0"/>
                      <wp:positionH relativeFrom="column">
                        <wp:posOffset>4549478</wp:posOffset>
                      </wp:positionH>
                      <wp:positionV relativeFrom="paragraph">
                        <wp:posOffset>83010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77777777" w:rsidR="00976BBA" w:rsidRDefault="00000000" w:rsidP="00DE2BAF">
                                  <w:pPr>
                                    <w:spacing w:line="240" w:lineRule="atLeast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8D06F" id="Textfeld 14004" o:spid="_x0000_s1116" type="#_x0000_t202" style="position:absolute;margin-left:358.25pt;margin-top:6.55pt;width:25.5pt;height:34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" fillcolor="#f2f2f2 [3052]" strokecolor="#bfbfbf [2412]">
                      <v:textbox>
                        <w:txbxContent>
                          <w:p w14:paraId="61EC77DE" w14:textId="77777777" w:rsidR="00976BBA" w:rsidRDefault="00976BBA" w:rsidP="00DE2BAF">
                            <w:pPr>
                              <w:spacing w:line="240" w:lineRule="atLeast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6A1828C1" wp14:editId="01DCB531">
                      <wp:simplePos x="0" y="0"/>
                      <wp:positionH relativeFrom="column">
                        <wp:posOffset>3800192</wp:posOffset>
                      </wp:positionH>
                      <wp:positionV relativeFrom="paragraph">
                        <wp:posOffset>84252</wp:posOffset>
                      </wp:positionV>
                      <wp:extent cx="302895" cy="445770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77777777" w:rsidR="00976BBA" w:rsidRDefault="00000000" w:rsidP="00DE2BAF">
                                  <w:pPr>
                                    <w:spacing w:line="240" w:lineRule="atLeast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28C1" id="Textfeld 14003" o:spid="_x0000_s1117" type="#_x0000_t202" style="position:absolute;margin-left:299.25pt;margin-top:6.65pt;width:23.85pt;height:35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" fillcolor="#f2f2f2 [3052]" strokecolor="#bfbfbf [2412]">
                      <v:textbox>
                        <w:txbxContent>
                          <w:p w14:paraId="7CCBA3F1" w14:textId="77777777" w:rsidR="00976BBA" w:rsidRDefault="00976BBA" w:rsidP="00DE2BAF">
                            <w:pPr>
                              <w:spacing w:line="240" w:lineRule="atLeast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1C9184A8" wp14:editId="1972E41E">
                      <wp:simplePos x="0" y="0"/>
                      <wp:positionH relativeFrom="column">
                        <wp:posOffset>3040326</wp:posOffset>
                      </wp:positionH>
                      <wp:positionV relativeFrom="paragraph">
                        <wp:posOffset>95493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77777777" w:rsidR="00976BBA" w:rsidRDefault="00000000" w:rsidP="00DE2BAF">
                                  <w:pPr>
                                    <w:spacing w:line="240" w:lineRule="atLeast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184A8" id="Textfeld 13992" o:spid="_x0000_s1118" type="#_x0000_t202" style="position:absolute;margin-left:239.4pt;margin-top:7.5pt;width:19.8pt;height:34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" fillcolor="#f2f2f2 [3052]" strokecolor="#bfbfbf [2412]">
                      <v:textbox>
                        <w:txbxContent>
                          <w:p w14:paraId="5ECF44D6" w14:textId="77777777" w:rsidR="00976BBA" w:rsidRDefault="00976BBA" w:rsidP="00DE2BAF">
                            <w:pPr>
                              <w:spacing w:line="240" w:lineRule="atLeast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A89B6" w14:textId="4173CC45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5E4DDB">
        <w:tc>
          <w:tcPr>
            <w:tcW w:w="709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716AF82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5E4DDB">
        <w:tc>
          <w:tcPr>
            <w:tcW w:w="709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6294B006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gridSpan w:val="2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  <w:gridSpan w:val="3"/>
          </w:tcPr>
          <w:p w14:paraId="6FEC5F8B" w14:textId="25BC0D52" w:rsidR="003E2C04" w:rsidRPr="005B6061" w:rsidRDefault="00CC215D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251BA14C" wp14:editId="384A2ECB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325755</wp:posOffset>
                      </wp:positionV>
                      <wp:extent cx="1013460" cy="1382395"/>
                      <wp:effectExtent l="0" t="0" r="0" b="0"/>
                      <wp:wrapNone/>
                      <wp:docPr id="8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9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862AA" w14:textId="77777777" w:rsidR="00976BBA" w:rsidRPr="00BA42B2" w:rsidRDefault="00976BBA" w:rsidP="00976BBA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74">
                                  <a:hlinkClick r:id="rId40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F26B" w14:textId="77777777" w:rsidR="00976BBA" w:rsidRPr="009F4661" w:rsidRDefault="00976BBA" w:rsidP="00976BBA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BA14C" id="_x0000_s1119" style="position:absolute;margin-left:345.8pt;margin-top:25.65pt;width:79.8pt;height:108.85pt;z-index:253416448;mso-width-relative:margin;mso-height-relative:margin" coordorigin="6841,-3661" coordsize="10136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">
                      <v:shape id="Textfeld 7" o:spid="_x0000_s1120" type="#_x0000_t202" style="position:absolute;left:6841;top:-3661;width:7893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14:paraId="586862AA" w14:textId="77777777" w:rsidR="00976BBA" w:rsidRPr="00BA42B2" w:rsidRDefault="00976BBA" w:rsidP="00976BBA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21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" o:button="t">
                        <v:fill o:detectmouseclick="t"/>
                        <v:imagedata r:id="rId42" o:title=""/>
                      </v:shape>
                      <v:shape id="Textfeld 73" o:spid="_x0000_s1122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14:paraId="4331F26B" w14:textId="77777777" w:rsidR="00976BBA" w:rsidRPr="009F4661" w:rsidRDefault="00976BBA" w:rsidP="00976BBA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proofErr w:type="gramStart"/>
            <w:r w:rsidR="003E2C04" w:rsidRPr="005B6061">
              <w:rPr>
                <w:rFonts w:ascii="Calibri" w:hAnsi="Calibri"/>
              </w:rPr>
              <w:t>Hat</w:t>
            </w:r>
            <w:proofErr w:type="gramEnd"/>
            <w:r w:rsidR="003E2C04" w:rsidRPr="005B6061">
              <w:rPr>
                <w:rFonts w:ascii="Calibri" w:hAnsi="Calibri"/>
              </w:rPr>
              <w:t xml:space="preserve"> Jonas´ Computer schon mehr von der Datei kopiert 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67FD6B90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Wer hat schon am meisten von der Datei kopiert? </w:t>
            </w:r>
          </w:p>
        </w:tc>
      </w:tr>
      <w:tr w:rsidR="003E2C04" w:rsidRPr="005B6061" w14:paraId="787CA28C" w14:textId="77777777" w:rsidTr="005E4DDB">
        <w:tc>
          <w:tcPr>
            <w:tcW w:w="709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7B2FEBF9" w14:textId="56FAB535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5E4DDB">
        <w:tc>
          <w:tcPr>
            <w:tcW w:w="709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  <w:gridSpan w:val="3"/>
          </w:tcPr>
          <w:p w14:paraId="63577173" w14:textId="3B355B5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00145A7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>
              <w:rPr>
                <w:rFonts w:ascii="Calibri" w:hAnsi="Calibri"/>
              </w:rPr>
              <w:br/>
              <w:t xml:space="preserve">mit den digitalen Bruchstreifen. </w:t>
            </w:r>
          </w:p>
        </w:tc>
      </w:tr>
    </w:tbl>
    <w:p w14:paraId="1814E847" w14:textId="245A7253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6C6E8566" w14:textId="77777777" w:rsidTr="005E4DDB">
        <w:tc>
          <w:tcPr>
            <w:tcW w:w="709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3"/>
          </w:tcPr>
          <w:p w14:paraId="1F0A626C" w14:textId="37EC4EA9" w:rsidR="001F2E0E" w:rsidRPr="005B6061" w:rsidRDefault="001F2E0E" w:rsidP="00C40CF5">
            <w:pPr>
              <w:pStyle w:val="berschrift2"/>
            </w:pPr>
            <w:r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5E4DDB">
        <w:tc>
          <w:tcPr>
            <w:tcW w:w="709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3"/>
          </w:tcPr>
          <w:p w14:paraId="3380F1F9" w14:textId="000BC93F" w:rsidR="00E26FA3" w:rsidRPr="005B6061" w:rsidRDefault="00E26FA3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47DFD9BB" wp14:editId="6C8B3FB4">
                      <wp:simplePos x="0" y="0"/>
                      <wp:positionH relativeFrom="column">
                        <wp:posOffset>4401636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07858" id="Gerade Verbindung 10128" o:spid="_x0000_s1026" style="position:absolute;z-index:2533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6pt,10.3pt" to="346.6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" strokecolor="#0070c0" strokeweight="2.25pt">
                      <v:stroke joinstyle="miter"/>
                    </v:line>
                  </w:pict>
                </mc:Fallback>
              </mc:AlternateContent>
            </w:r>
            <w:r w:rsidRPr="005B6061">
              <w:t xml:space="preserve">Brüche mit 0,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5B6061">
              <w:t xml:space="preserve"> und 1 vergleichen</w:t>
            </w:r>
          </w:p>
        </w:tc>
      </w:tr>
      <w:tr w:rsidR="00E26FA3" w:rsidRPr="005B6061" w14:paraId="37ED5218" w14:textId="77777777" w:rsidTr="005E4DDB">
        <w:trPr>
          <w:trHeight w:val="1226"/>
        </w:trPr>
        <w:tc>
          <w:tcPr>
            <w:tcW w:w="709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3154D4C9" w14:textId="036EDE4A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</w:t>
            </w:r>
            <w:r w:rsidR="002D74C7">
              <w:rPr>
                <w:rFonts w:ascii="Calibri" w:hAnsi="Calibri"/>
              </w:rPr>
              <w:t xml:space="preserve">eine </w:t>
            </w:r>
            <w:r w:rsidRPr="005B6061">
              <w:rPr>
                <w:rFonts w:ascii="Calibri" w:hAnsi="Calibri"/>
              </w:rPr>
              <w:t>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3B7B987E" w:rsidR="00E26FA3" w:rsidRPr="005B6061" w:rsidRDefault="00976BBA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52BDFAFD" wp14:editId="7FC152B2">
                      <wp:simplePos x="0" y="0"/>
                      <wp:positionH relativeFrom="column">
                        <wp:posOffset>839588</wp:posOffset>
                      </wp:positionH>
                      <wp:positionV relativeFrom="paragraph">
                        <wp:posOffset>57967</wp:posOffset>
                      </wp:positionV>
                      <wp:extent cx="2165350" cy="492125"/>
                      <wp:effectExtent l="285750" t="0" r="25400" b="2222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1099"/>
                                  <a:gd name="adj2" fmla="val 2167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77777777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DFAFD" id="_x0000_s1127" type="#_x0000_t62" style="position:absolute;margin-left:66.1pt;margin-top:4.55pt;width:170.5pt;height:38.7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" adj="-2397,15482" filled="f" strokecolor="#bfbfbf [2412]" strokeweight="1pt">
                      <v:textbox inset="1mm,1mm,1mm,1mm">
                        <w:txbxContent>
                          <w:p w14:paraId="68397A10" w14:textId="77777777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000000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20D7DB57" wp14:editId="123E6F8B">
                      <wp:simplePos x="0" y="0"/>
                      <wp:positionH relativeFrom="column">
                        <wp:posOffset>84228</wp:posOffset>
                      </wp:positionH>
                      <wp:positionV relativeFrom="paragraph">
                        <wp:posOffset>60433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7DB57" id="_x0000_s1128" style="position:absolute;margin-left:6.65pt;margin-top:4.75pt;width:38.4pt;height:62.45pt;z-index:25337344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">
                      <v:shape id="Grafik 5" o:spid="_x0000_s1129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">
                        <v:imagedata r:id="rId94" o:title="" chromakey="white"/>
                      </v:shape>
                      <v:shape id="_x0000_s113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27E947F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47D02CE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5E4DDB">
        <w:tc>
          <w:tcPr>
            <w:tcW w:w="709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2AEA6E06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7584CADF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748447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1503792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74464" behindDoc="1" locked="0" layoutInCell="1" allowOverlap="1" wp14:anchorId="3D6EF2DB" wp14:editId="6467A355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414A9897" w14:textId="77777777" w:rsidR="00E26FA3" w:rsidRPr="005B6061" w:rsidRDefault="00E26FA3" w:rsidP="00D90050">
            <w:pPr>
              <w:spacing w:line="240" w:lineRule="atLeast"/>
              <w:rPr>
                <w:rFonts w:ascii="Calibri" w:hAnsi="Calibri" w:cstheme="majorBidi"/>
                <w:i/>
                <w:iCs/>
              </w:rPr>
            </w:pPr>
            <w:r w:rsidRPr="005B6061">
              <w:rPr>
                <w:rFonts w:ascii="Calibri" w:hAnsi="Calibri"/>
              </w:rPr>
              <w:t xml:space="preserve">ob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oder</w:t>
            </w:r>
            <w:r w:rsidRPr="005B6061">
              <w:rPr>
                <w:rFonts w:ascii="Calibri" w:hAnsi="Calibri"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größer ist?</w:t>
            </w:r>
          </w:p>
          <w:p w14:paraId="65CCBC22" w14:textId="77777777" w:rsidR="00E26FA3" w:rsidRPr="005B6061" w:rsidRDefault="00E26FA3" w:rsidP="00D90050">
            <w:pPr>
              <w:spacing w:line="240" w:lineRule="atLeast"/>
              <w:rPr>
                <w:rFonts w:ascii="Calibri" w:hAnsi="Calibri" w:cstheme="majorBidi"/>
                <w:i/>
                <w:iCs/>
              </w:rPr>
            </w:pPr>
          </w:p>
          <w:p w14:paraId="7A5A580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ob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oder</w:t>
            </w:r>
            <w:r w:rsidRPr="005B6061">
              <w:rPr>
                <w:rFonts w:ascii="Calibri" w:hAnsi="Calibri"/>
                <w:i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größer ist?</w:t>
            </w:r>
          </w:p>
          <w:p w14:paraId="76F062D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77777777" w:rsidR="00E26FA3" w:rsidRPr="005B6061" w:rsidRDefault="00E26FA3" w:rsidP="00D90050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77777777" w:rsidR="00E26FA3" w:rsidRPr="005B6061" w:rsidRDefault="00E26FA3" w:rsidP="00D90050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77777777" w:rsidR="00E26FA3" w:rsidRPr="005B6061" w:rsidRDefault="00E26FA3" w:rsidP="00D90050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77777777" w:rsidR="00E26FA3" w:rsidRPr="005B6061" w:rsidRDefault="00E26FA3" w:rsidP="00D90050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5E4DDB">
        <w:trPr>
          <w:gridAfter w:val="1"/>
          <w:wAfter w:w="34" w:type="dxa"/>
          <w:trHeight w:val="1226"/>
        </w:trPr>
        <w:tc>
          <w:tcPr>
            <w:tcW w:w="709" w:type="dxa"/>
          </w:tcPr>
          <w:p w14:paraId="4BC9EF8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76397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69344" behindDoc="0" locked="0" layoutInCell="1" allowOverlap="1" wp14:anchorId="76F1E3AB" wp14:editId="38B817A0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9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1E3AB" id="Gruppierung 9" o:spid="_x0000_s1131" style="position:absolute;margin-left:158.4pt;margin-top:6.4pt;width:159.5pt;height:35.1pt;z-index:253369344;mso-width-relative:margin;mso-height-relative:margin" coordorigin="762" coordsize="20256,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">
                      <v:shape id="Textfeld 10310" o:spid="_x0000_s1132" type="#_x0000_t202" style="position:absolute;left:762;top:547;width:20256;height:3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133" style="position:absolute;left:4949;top:473;width:1397;height:451;rotation:7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">
                        <v:oval id="Oval 14" o:spid="_x0000_s1134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" filled="f" strokecolor="#7f7f7f [1612]" strokeweight=".5pt">
                          <v:stroke joinstyle="miter"/>
                        </v:oval>
                        <v:line id="Gerade Verbindung 10313" o:spid="_x0000_s1135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96F1C63" wp14:editId="06A0AB7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77777777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1C63" id="Textfeld 10314" o:spid="_x0000_s1136" type="#_x0000_t202" style="position:absolute;margin-left:-.35pt;margin-top:2.9pt;width:130.95pt;height:30.25pt;rotation:-690587fd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77777777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5248" behindDoc="0" locked="0" layoutInCell="1" allowOverlap="1" wp14:anchorId="5CDF32EC" wp14:editId="79B16C23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F32EC" id="Gruppierung 24" o:spid="_x0000_s1137" style="position:absolute;margin-left:121.9pt;margin-top:1.5pt;width:110.15pt;height:34.25pt;z-index:253365248;mso-width-relative:margin;mso-height-relative:margin" coordorigin="-2343" coordsize="15275,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">
                      <v:shape id="Textfeld 11260" o:spid="_x0000_s1138" type="#_x0000_t202" style="position:absolute;left:-2343;top:879;width:15274;height:5040;rotation:6180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139" style="position:absolute;left:5254;top:473;width:1397;height:451;rotation:7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">
                        <v:oval id="Oval 13999" o:spid="_x0000_s1140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" filled="f" strokecolor="#7f7f7f [1612]" strokeweight=".5pt">
                          <v:stroke joinstyle="miter"/>
                        </v:oval>
                        <v:line id="Gerade Verbindung 1985189127" o:spid="_x0000_s1141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1DAF637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67296" behindDoc="0" locked="0" layoutInCell="1" allowOverlap="1" wp14:anchorId="268E63D7" wp14:editId="3F9902F3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E63D7" id="Gruppierung 14015" o:spid="_x0000_s1142" style="position:absolute;margin-left:97.85pt;margin-top:12.1pt;width:149.65pt;height:35.7pt;rotation:-761822fd;z-index:253367296;mso-width-relative:margin;mso-height-relative:margin" coordorigin="70" coordsize="11523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">
                      <v:shape id="Textfeld 10305" o:spid="_x0000_s1143" type="#_x0000_t202" style="position:absolute;left:70;top:827;width:11524;height:3718;rotation:6180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65" o:spid="_x0000_s1144" style="position:absolute;left:5235;top:473;width:1397;height:451;rotation:4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">
                        <v:oval id="Oval 66" o:spid="_x0000_s1145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" fillcolor="#7f7f7f [1612]" strokecolor="#7f7f7f [1612]" strokeweight=".5pt">
                          <v:stroke joinstyle="miter"/>
                        </v:oval>
                        <v:line id="Gerade Verbindung 10308" o:spid="_x0000_s1146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64224" behindDoc="0" locked="0" layoutInCell="1" allowOverlap="1" wp14:anchorId="6C1307EE" wp14:editId="312425A1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D3AF5" id="Gruppierung 13994" o:spid="_x0000_s1026" style="position:absolute;margin-left:44.15pt;margin-top:-62pt;width:11pt;height:3.55pt;rotation:45;flip:x y;z-index:253364224;mso-width-relative:margin;mso-height-relative:margin" coordsize="1397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6272" behindDoc="0" locked="0" layoutInCell="1" allowOverlap="1" wp14:anchorId="52C4682E" wp14:editId="53DD8C9E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20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4682E" id="Gruppierung 11249" o:spid="_x0000_s1147" style="position:absolute;margin-left:209.55pt;margin-top:9.1pt;width:148.5pt;height:37.45pt;z-index:253366272;mso-width-relative:margin;mso-height-relative:margin" coordorigin="-698" coordsize="18859,4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">
                      <v:shape id="Textfeld 1328095852" o:spid="_x0000_s1148" type="#_x0000_t202" style="position:absolute;left:-698;top:596;width:18859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149" style="position:absolute;left:4949;top:473;width:1397;height:451;rotation:7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">
                        <v:oval id="Oval 11252" o:spid="_x0000_s1150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" filled="f" strokecolor="#7f7f7f [1612]" strokeweight=".5pt">
                          <v:stroke joinstyle="miter"/>
                        </v:oval>
                        <v:line id="Gerade Verbindung 1024522574" o:spid="_x0000_s1151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68320" behindDoc="0" locked="0" layoutInCell="1" allowOverlap="1" wp14:anchorId="7568766B" wp14:editId="4393CBBA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77777777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8766B" id="Gruppierung 68" o:spid="_x0000_s1152" style="position:absolute;margin-left:15.45pt;margin-top:6.75pt;width:126.95pt;height:42.1pt;z-index:253368320;mso-width-relative:margin;mso-height-relative:margin" coordorigin="279" coordsize="16136,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">
                      <v:shape id="Textfeld 69" o:spid="_x0000_s1153" type="#_x0000_t202" style="position:absolute;left:279;top:1130;width:16137;height:2501;rotation:6180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77777777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70" o:spid="_x0000_s1154" style="position:absolute;left:5235;top:473;width:1397;height:451;rotation:45;flip:x y" coordsize="1397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">
                        <v:oval id="Oval 72" o:spid="_x0000_s1155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" filled="f" strokecolor="#7f7f7f [1612]" strokeweight=".5pt">
                          <v:stroke joinstyle="miter"/>
                        </v:oval>
                        <v:line id="Gerade Verbindung 77" o:spid="_x0000_s1156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236FB1D4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0F05D8C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27E04BD2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17FB64C8" wp14:editId="225607B4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64C8" id="_x0000_s1157" type="#_x0000_t202" style="position:absolute;margin-left:6.8pt;margin-top:14.2pt;width:326.95pt;height:18.6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72E87738" w:rsidR="00E26FA3" w:rsidRDefault="00FA70CB">
      <w:r w:rsidRPr="005B6061">
        <w:rPr>
          <w:rFonts w:ascii="Calibri" w:hAnsi="Calibri"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3261824" behindDoc="0" locked="0" layoutInCell="1" allowOverlap="1" wp14:anchorId="6B592297" wp14:editId="533A547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2297" id="_x0000_s1158" style="position:absolute;margin-left:354.8pt;margin-top:168.6pt;width:45.55pt;height:56.9pt;z-index:253261824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">
                <v:shape id="Grafik 4" o:spid="_x0000_s1159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">
                  <v:imagedata r:id="rId105" o:title="" chromakey="white"/>
                </v:shape>
                <v:shape id="_x0000_s1160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6FA3"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331770BF" wp14:editId="0C637EA3">
                <wp:simplePos x="0" y="0"/>
                <wp:positionH relativeFrom="column">
                  <wp:posOffset>4636604</wp:posOffset>
                </wp:positionH>
                <wp:positionV relativeFrom="paragraph">
                  <wp:posOffset>-8409278</wp:posOffset>
                </wp:positionV>
                <wp:extent cx="388961" cy="632583"/>
                <wp:effectExtent l="0" t="0" r="0" b="0"/>
                <wp:wrapNone/>
                <wp:docPr id="11258" name="Textfeld 1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61" cy="632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3BE9A" w14:textId="77777777" w:rsidR="00E26FA3" w:rsidRPr="005B6061" w:rsidRDefault="00E26FA3" w:rsidP="00E26FA3">
                            <w:pPr>
                              <w:rPr>
                                <w:rFonts w:eastAsiaTheme="minor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CE3F18A" w14:textId="77777777" w:rsidR="00E26FA3" w:rsidRPr="005B6061" w:rsidRDefault="00000000" w:rsidP="00E26FA3">
                            <w:pPr>
                              <w:spacing w:line="240" w:lineRule="atLeast"/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0070C0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70BF" id="Textfeld 11258" o:spid="_x0000_s1161" type="#_x0000_t202" style="position:absolute;margin-left:365.1pt;margin-top:-662.15pt;width:30.65pt;height:49.8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" filled="f" stroked="f">
                <v:textbox>
                  <w:txbxContent>
                    <w:p w14:paraId="37F3BE9A" w14:textId="77777777" w:rsidR="00E26FA3" w:rsidRPr="005B6061" w:rsidRDefault="00E26FA3" w:rsidP="00E26FA3">
                      <w:pPr>
                        <w:rPr>
                          <w:rFonts w:eastAsiaTheme="minorEastAsia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  <w:p w14:paraId="1CE3F18A" w14:textId="77777777" w:rsidR="00E26FA3" w:rsidRPr="005B6061" w:rsidRDefault="00000000" w:rsidP="00E26FA3">
                      <w:pPr>
                        <w:spacing w:line="240" w:lineRule="atLeast"/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0070C0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70C0"/>
                                  <w:sz w:val="20"/>
                                  <w:szCs w:val="20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70C0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8012"/>
        <w:gridCol w:w="34"/>
      </w:tblGrid>
      <w:tr w:rsidR="001F2E0E" w:rsidRPr="005B6061" w14:paraId="2B4562A5" w14:textId="77777777" w:rsidTr="005E4DDB">
        <w:tc>
          <w:tcPr>
            <w:tcW w:w="709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t>2.</w:t>
            </w:r>
            <w:r w:rsidR="00E26FA3">
              <w:t>2</w:t>
            </w:r>
          </w:p>
        </w:tc>
        <w:tc>
          <w:tcPr>
            <w:tcW w:w="8505" w:type="dxa"/>
            <w:gridSpan w:val="4"/>
          </w:tcPr>
          <w:p w14:paraId="1D56F017" w14:textId="2A55A71D" w:rsidR="001F2E0E" w:rsidRPr="005B6061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</w:tc>
      </w:tr>
      <w:tr w:rsidR="001F2E0E" w:rsidRPr="005B6061" w14:paraId="490FEA86" w14:textId="77777777" w:rsidTr="005E4DDB">
        <w:tc>
          <w:tcPr>
            <w:tcW w:w="709" w:type="dxa"/>
          </w:tcPr>
          <w:p w14:paraId="1FE627F0" w14:textId="792062AA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4"/>
          </w:tcPr>
          <w:p w14:paraId="5B96ED6A" w14:textId="216F9BDF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4B07CAE" wp14:editId="7C801821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07CAE" id="_x0000_s1162" style="position:absolute;margin-left:353.05pt;margin-top:21.1pt;width:49.35pt;height:60.85pt;z-index:253257728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">
                      <v:shape id="Grafik 3" o:spid="_x0000_s1163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">
                        <v:imagedata r:id="rId58" o:title="" chromakey="white"/>
                      </v:shape>
                      <v:shape id="_x0000_s1164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>haben verschiedene Wege gesammelt, wie man Brüche gut vergleichen und ordnen kann.</w:t>
            </w: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43398975" wp14:editId="6CB3F1BA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207DB7AC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</w:t>
                                  </w:r>
                                  <w:r w:rsidR="007365C9">
                                    <w:t>e</w:t>
                                  </w:r>
                                  <w:r>
                                    <w:t xml:space="preserve">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8975" id="_x0000_s1155" type="#_x0000_t62" style="position:absolute;margin-left:94.4pt;margin-top:3.9pt;width:241.55pt;height:34.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" adj="24378,13440" filled="f" strokecolor="#bfbfbf [2412]" strokeweight="1pt">
                      <v:textbox inset="1mm,1mm,1mm,1mm">
                        <w:txbxContent>
                          <w:p w14:paraId="16A925C9" w14:textId="207DB7AC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</w:t>
                            </w:r>
                            <w:r w:rsidR="007365C9">
                              <w:t>e</w:t>
                            </w:r>
                            <w:r>
                              <w:t xml:space="preserve">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8176" behindDoc="0" locked="0" layoutInCell="1" allowOverlap="1" wp14:anchorId="53CA0698" wp14:editId="7641393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51BB7D85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D8C029D" wp14:editId="49C32244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029D" id="_x0000_s1166" type="#_x0000_t62" style="position:absolute;margin-left:109.8pt;margin-top:8.8pt;width:246.85pt;height:38.7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9776" behindDoc="0" locked="0" layoutInCell="1" allowOverlap="1" wp14:anchorId="5F8BB77F" wp14:editId="4A22D289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BB77F" id="_x0000_s1167" style="position:absolute;margin-left:37.85pt;margin-top:7.8pt;width:41.6pt;height:57.25pt;z-index:253259776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">
                      <v:shape id="Grafik 9" o:spid="_x0000_s1168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">
                        <v:imagedata r:id="rId99" o:title="" chromakey="white"/>
                      </v:shape>
                      <v:shape id="_x0000_s1169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CC529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4893CF8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5D48B205" wp14:editId="720D5595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8B205" id="_x0000_s1170" type="#_x0000_t62" style="position:absolute;margin-left:102.95pt;margin-top:5.4pt;width:194.65pt;height:34.9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257C8B3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576BB38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074D784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6DCE56F3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47012C34" wp14:editId="08B2E3D5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142875</wp:posOffset>
                      </wp:positionV>
                      <wp:extent cx="3810000" cy="518795"/>
                      <wp:effectExtent l="546100" t="0" r="1270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77777777" w:rsidR="00003BB0" w:rsidRPr="00CF4C38" w:rsidRDefault="00000000" w:rsidP="00DE2BAF">
                                  <w:pPr>
                                    <w:pStyle w:val="TextSprechblasen"/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 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r w:rsidR="00003BB0">
                                    <w:t xml:space="preserve">Wer den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2C34" id="_x0000_s1171" type="#_x0000_t62" style="position:absolute;margin-left:121.15pt;margin-top:11.25pt;width:300pt;height:40.8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" adj="-2788,19496" filled="f" strokecolor="#bfbfbf [2412]" strokeweight="1pt">
                      <v:textbox inset="1mm,1mm,1mm,1mm">
                        <w:txbxContent>
                          <w:p w14:paraId="1F7B5F8E" w14:textId="77777777" w:rsidR="00003BB0" w:rsidRPr="00CF4C38" w:rsidRDefault="00000000" w:rsidP="00DE2BAF">
                            <w:pPr>
                              <w:pStyle w:val="TextSprechblasen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 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00FAC33F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3872" behindDoc="0" locked="0" layoutInCell="1" allowOverlap="1" wp14:anchorId="76B1F5B1" wp14:editId="009F5B59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1F5B1" id="_x0000_s1172" style="position:absolute;margin-left:48.95pt;margin-top:1.8pt;width:45.75pt;height:55.3pt;z-index:253263872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">
                      <v:shape id="Grafik 7" o:spid="_x0000_s1173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">
                        <v:imagedata r:id="rId65" o:title="" chromakey="white"/>
                      </v:shape>
                      <v:shape id="_x0000_s1174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7B93D4FD" wp14:editId="25919B44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3D4FD" id="_x0000_s1175" type="#_x0000_t62" style="position:absolute;margin-left:178.65pt;margin-top:9.6pt;width:152.15pt;height:34.9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5920" behindDoc="0" locked="0" layoutInCell="1" allowOverlap="1" wp14:anchorId="4D13744F" wp14:editId="0D26148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3744F" id="_x0000_s1176" style="position:absolute;margin-left:341.4pt;margin-top:3.1pt;width:50.85pt;height:56.9pt;z-index:253265920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">
                      <v:shape id="Grafik 6" o:spid="_x0000_s1177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">
                        <v:imagedata r:id="rId78" o:title="" chromakey="white"/>
                      </v:shape>
                      <v:shape id="_x0000_s1178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7968" behindDoc="0" locked="0" layoutInCell="1" allowOverlap="1" wp14:anchorId="78D39749" wp14:editId="40F0EE13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D39749" id="_x0000_s1179" style="position:absolute;margin-left:18.25pt;margin-top:4.65pt;width:51.5pt;height:62.75pt;z-index:253267968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">
                      <v:shape id="Grafik 1" o:spid="_x0000_s1180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">
                        <v:imagedata r:id="rId108" o:title="" chromakey="white"/>
                      </v:shape>
                      <v:shape id="_x0000_s1181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291766C1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BFDDDB8" wp14:editId="31E5014F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08C072A0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ganz schnell, welcher Anteil kleiner ist: </w:t>
                                  </w:r>
                                  <w:r>
                                    <w:br/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DDDB8" id="_x0000_s1182" type="#_x0000_t62" style="position:absolute;margin-left:86.35pt;margin-top:.1pt;width:260.45pt;height:42.6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" adj="-2306,7114" filled="f" strokecolor="#bfbfbf [2412]" strokeweight="1pt">
                      <v:textbox inset="1mm,1mm,1mm,1mm">
                        <w:txbxContent>
                          <w:p w14:paraId="1ACEC0A0" w14:textId="08C072A0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308452B8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31B88CC9" wp14:editId="10C56AD0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88CC9" id="_x0000_s1183" style="position:absolute;margin-left:360.65pt;margin-top:12.65pt;width:36.5pt;height:64.4pt;z-index:253378560;mso-width-relative:margin;mso-height-relative:margin" coordorigin="260,-684" coordsize="4638,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">
                      <v:shape id="Grafik 5" o:spid="_x0000_s1184" type="#_x0000_t75" style="position:absolute;left:260;top:-684;width:4638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">
                        <v:imagedata r:id="rId94" o:title="" chromakey="white"/>
                      </v:shape>
                      <v:shape id="_x0000_s1185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4935D049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6A0CA9C0" w:rsidR="001F2E0E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2848E74" wp14:editId="2D58BBE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5A32E4AE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2"/>
                                            <w:szCs w:val="22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</w:t>
                                  </w:r>
                                  <w:r w:rsidR="007365C9">
                                    <w:t xml:space="preserve"> </w:t>
                                  </w:r>
                                  <w:r w:rsidR="007365C9">
                                    <w:t>D</w:t>
                                  </w:r>
                                  <w:r>
                                    <w:t>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48E74" id="_x0000_s1176" type="#_x0000_t62" style="position:absolute;margin-left:178.35pt;margin-top:8.25pt;width:170.5pt;height:38.7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" adj="24282,3183" filled="f" strokecolor="#bfbfbf [2412]" strokeweight="1pt">
                      <v:textbox inset="1mm,1mm,1mm,1mm">
                        <w:txbxContent>
                          <w:p w14:paraId="76DD0411" w14:textId="5A32E4AE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color w:val="000000"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</w:t>
                            </w:r>
                            <w:r w:rsidR="007365C9">
                              <w:t xml:space="preserve"> </w:t>
                            </w:r>
                            <w:r w:rsidR="007365C9">
                              <w:t>D</w:t>
                            </w:r>
                            <w:r>
                              <w:t>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6B81513F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5DA22B5D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5E4DDB">
        <w:tc>
          <w:tcPr>
            <w:tcW w:w="709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046" w:type="dxa"/>
            <w:gridSpan w:val="2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096BB508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  <w:gridSpan w:val="2"/>
          </w:tcPr>
          <w:p w14:paraId="06B841D2" w14:textId="444E784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2"/>
          </w:tcPr>
          <w:p w14:paraId="00819DA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7E57CD4B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  <w:gridSpan w:val="2"/>
          </w:tcPr>
          <w:p w14:paraId="7594C63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</w:p>
          <w:p w14:paraId="0E1AC38A" w14:textId="28D279F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8288" behindDoc="0" locked="0" layoutInCell="1" allowOverlap="1" wp14:anchorId="1F21601D" wp14:editId="386F0BF6">
                  <wp:simplePos x="0" y="0"/>
                  <wp:positionH relativeFrom="column">
                    <wp:posOffset>3308985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153D023" wp14:editId="0C9B9399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(2)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3D023" id="Textfeld 11247" o:spid="_x0000_s1187" type="#_x0000_t202" style="position:absolute;margin-left:114.15pt;margin-top:9.35pt;width:79.35pt;height:39.6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(2)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6952FBE6" wp14:editId="477A0955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(3)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18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FBE6" id="Textfeld 11248" o:spid="_x0000_s1188" type="#_x0000_t202" style="position:absolute;margin-left:218.4pt;margin-top:9.35pt;width:79.35pt;height:39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(3)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18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3C74EC9B" wp14:editId="0838F855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(1)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EC9B" id="Textfeld 11249" o:spid="_x0000_s1189" type="#_x0000_t202" style="position:absolute;margin-left:3.9pt;margin-top:9.35pt;width:79.35pt;height:39.5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(1)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2448" behindDoc="0" locked="0" layoutInCell="1" allowOverlap="1" wp14:anchorId="2D8E71BD" wp14:editId="3A8C0F7A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5584" behindDoc="0" locked="0" layoutInCell="1" allowOverlap="1" wp14:anchorId="5398ACE5" wp14:editId="1D75C46A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2A146814" wp14:editId="2D75FBCB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6814" id="Textfeld 11251" o:spid="_x0000_s1190" type="#_x0000_t202" style="position:absolute;margin-left:138.7pt;margin-top:55.8pt;width:79.35pt;height:39.7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7B71EA83" wp14:editId="2FC4D6ED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EA83" id="Textfeld 11252" o:spid="_x0000_s1191" type="#_x0000_t202" style="position:absolute;margin-left:26.8pt;margin-top:55pt;width:79.35pt;height:39.7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0096" behindDoc="0" locked="0" layoutInCell="1" allowOverlap="1" wp14:anchorId="6BE4A00F" wp14:editId="35786D08">
                  <wp:simplePos x="0" y="0"/>
                  <wp:positionH relativeFrom="column">
                    <wp:posOffset>2317115</wp:posOffset>
                  </wp:positionH>
                  <wp:positionV relativeFrom="paragraph">
                    <wp:posOffset>875665</wp:posOffset>
                  </wp:positionV>
                  <wp:extent cx="142240" cy="146050"/>
                  <wp:effectExtent l="0" t="0" r="1016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07872" behindDoc="0" locked="0" layoutInCell="1" allowOverlap="1" wp14:anchorId="0F0DF07F" wp14:editId="26489677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877570</wp:posOffset>
                  </wp:positionV>
                  <wp:extent cx="142240" cy="146050"/>
                  <wp:effectExtent l="0" t="0" r="1016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CC2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B59F9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585ACE86" wp14:editId="22496F58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77777777" w:rsidR="00003BB0" w:rsidRDefault="00003BB0" w:rsidP="001F2E0E">
                                  <w:pPr>
                                    <w:jc w:val="center"/>
                                  </w:pPr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CE86" id="Textfeld 11250" o:spid="_x0000_s1192" type="#_x0000_t202" style="position:absolute;margin-left:264.25pt;margin-top:3.5pt;width:79.35pt;height:39.7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77777777" w:rsidR="00003BB0" w:rsidRDefault="00003BB0" w:rsidP="001F2E0E">
                            <w:pPr>
                              <w:jc w:val="center"/>
                            </w:pPr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7744" behindDoc="0" locked="0" layoutInCell="1" allowOverlap="1" wp14:anchorId="76E0BC0F" wp14:editId="172AAE44">
                  <wp:simplePos x="0" y="0"/>
                  <wp:positionH relativeFrom="column">
                    <wp:posOffset>3909060</wp:posOffset>
                  </wp:positionH>
                  <wp:positionV relativeFrom="paragraph">
                    <wp:posOffset>55131</wp:posOffset>
                  </wp:positionV>
                  <wp:extent cx="142240" cy="146304"/>
                  <wp:effectExtent l="0" t="0" r="1016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5E4DDB">
        <w:trPr>
          <w:gridAfter w:val="1"/>
          <w:wAfter w:w="34" w:type="dxa"/>
          <w:trHeight w:val="428"/>
        </w:trPr>
        <w:tc>
          <w:tcPr>
            <w:tcW w:w="709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  <w:gridSpan w:val="2"/>
          </w:tcPr>
          <w:p w14:paraId="126474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Denkt euch selbst Aufgaben aus, die besonders gut zu einzelnen Wegen passen. Tauscht die Aufgaben untereinander aus und löst sie. Kontrolliert gemeinsam.</w:t>
            </w:r>
          </w:p>
        </w:tc>
      </w:tr>
    </w:tbl>
    <w:p w14:paraId="6455DF53" w14:textId="6D166203" w:rsidR="00DE2BAF" w:rsidRPr="005B6061" w:rsidRDefault="00DE2BAF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7587"/>
        <w:gridCol w:w="425"/>
        <w:gridCol w:w="34"/>
      </w:tblGrid>
      <w:tr w:rsidR="001F2E0E" w:rsidRPr="005B6061" w14:paraId="3D2FE314" w14:textId="77777777" w:rsidTr="005E4DDB">
        <w:tc>
          <w:tcPr>
            <w:tcW w:w="709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505" w:type="dxa"/>
            <w:gridSpan w:val="5"/>
          </w:tcPr>
          <w:p w14:paraId="4BF62680" w14:textId="77D20667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5E4DDB">
        <w:tc>
          <w:tcPr>
            <w:tcW w:w="709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505" w:type="dxa"/>
            <w:gridSpan w:val="5"/>
          </w:tcPr>
          <w:p w14:paraId="58D13153" w14:textId="2949A9ED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5E4DDB">
        <w:trPr>
          <w:gridAfter w:val="2"/>
          <w:wAfter w:w="459" w:type="dxa"/>
        </w:trPr>
        <w:tc>
          <w:tcPr>
            <w:tcW w:w="709" w:type="dxa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494FD5C0" w14:textId="62C98C0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1E2860D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4112" behindDoc="0" locked="0" layoutInCell="1" allowOverlap="1" wp14:anchorId="036BF5F9" wp14:editId="5928E426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164465</wp:posOffset>
                      </wp:positionV>
                      <wp:extent cx="499745" cy="706755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55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5E4DDB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BF5F9" id="Gruppieren 14" o:spid="_x0000_s1183" style="position:absolute;margin-left:356.8pt;margin-top:12.95pt;width:39.35pt;height:55.65pt;z-index:253274112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">
                      <v:shape id="Grafik 11" o:spid="_x0000_s1184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">
                        <v:imagedata r:id="rId111" o:title="" chromakey="white"/>
                      </v:shape>
                      <v:shape id="_x0000_s118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5E4DDB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CDFB62" w14:textId="022D47C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4D29D74D" wp14:editId="41DC6419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28575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D74D" id="_x0000_s1196" type="#_x0000_t62" style="position:absolute;margin-left:216.55pt;margin-top:2.25pt;width:116.05pt;height:37.4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6160" behindDoc="0" locked="0" layoutInCell="1" allowOverlap="1" wp14:anchorId="61FA7136" wp14:editId="426FE174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A7136" id="_x0000_s1197" style="position:absolute;margin-left:-1.1pt;margin-top:5.75pt;width:43.1pt;height:56.9pt;z-index:253276160;mso-height-relative:margin" coordsize="5473,7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">
                      <v:shape id="Grafik 10" o:spid="_x0000_s1198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">
                        <v:imagedata r:id="rId112" o:title="" chromakey="white"/>
                      </v:shape>
                      <v:shape id="_x0000_s1199" type="#_x0000_t202" style="position:absolute;left:1351;top:5757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67A1573B" wp14:editId="3AB52D4C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573B" id="_x0000_s1200" type="#_x0000_t62" style="position:absolute;margin-left:46.05pt;margin-top:1.75pt;width:142.5pt;height:38.3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4BF619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4C8F650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5D2D3F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1C9B4B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0B217D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0915EE75" w14:textId="77777777" w:rsidTr="005E4DDB">
        <w:trPr>
          <w:trHeight w:val="3121"/>
        </w:trPr>
        <w:tc>
          <w:tcPr>
            <w:tcW w:w="709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5"/>
          </w:tcPr>
          <w:p w14:paraId="10D56D4A" w14:textId="55FB3E6B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5CC21925" wp14:editId="7581C5C9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27305</wp:posOffset>
                      </wp:positionV>
                      <wp:extent cx="861060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77777777" w:rsidR="00003BB0" w:rsidRPr="00E3075C" w:rsidRDefault="00003BB0" w:rsidP="001F2E0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1925" id="Textfeld 10329" o:spid="_x0000_s1201" type="#_x0000_t202" style="position:absolute;margin-left:3.05pt;margin-top:2.15pt;width:67.8pt;height:39.6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77777777" w:rsidR="00003BB0" w:rsidRPr="00E3075C" w:rsidRDefault="00003BB0" w:rsidP="001F2E0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2864" behindDoc="0" locked="0" layoutInCell="1" allowOverlap="1" wp14:anchorId="41902E74" wp14:editId="6E81680E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219075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0E898687" wp14:editId="2696DE32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29845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98687" id="Textfeld 10326" o:spid="_x0000_s1202" type="#_x0000_t202" style="position:absolute;margin-left:297.1pt;margin-top:2.35pt;width:67.8pt;height:39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85E68F1" wp14:editId="04D6E090">
                      <wp:simplePos x="0" y="0"/>
                      <wp:positionH relativeFrom="column">
                        <wp:posOffset>2525100</wp:posOffset>
                      </wp:positionH>
                      <wp:positionV relativeFrom="paragraph">
                        <wp:posOffset>23850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68F1" id="Textfeld 10328" o:spid="_x0000_s1203" type="#_x0000_t202" style="position:absolute;margin-left:198.85pt;margin-top:1.9pt;width:67.95pt;height:39.6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7B0A7D47" wp14:editId="4271A7DD">
                      <wp:simplePos x="0" y="0"/>
                      <wp:positionH relativeFrom="column">
                        <wp:posOffset>1273380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7D47" id="Textfeld 10327" o:spid="_x0000_s1204" type="#_x0000_t202" style="position:absolute;margin-left:100.25pt;margin-top:1.75pt;width:67.8pt;height:39.6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7AF24C9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7440" behindDoc="0" locked="0" layoutInCell="1" allowOverlap="1" wp14:anchorId="308FD68E" wp14:editId="1D41A1EE">
                  <wp:simplePos x="0" y="0"/>
                  <wp:positionH relativeFrom="column">
                    <wp:posOffset>4258890</wp:posOffset>
                  </wp:positionH>
                  <wp:positionV relativeFrom="paragraph">
                    <wp:posOffset>43322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8464" behindDoc="0" locked="0" layoutInCell="1" allowOverlap="1" wp14:anchorId="77F75BC7" wp14:editId="79EDD65D">
                  <wp:simplePos x="0" y="0"/>
                  <wp:positionH relativeFrom="column">
                    <wp:posOffset>3024210</wp:posOffset>
                  </wp:positionH>
                  <wp:positionV relativeFrom="paragraph">
                    <wp:posOffset>38455</wp:posOffset>
                  </wp:positionV>
                  <wp:extent cx="142240" cy="146304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3344" behindDoc="0" locked="0" layoutInCell="1" allowOverlap="1" wp14:anchorId="05E41D7B" wp14:editId="3445A2C0">
                  <wp:simplePos x="0" y="0"/>
                  <wp:positionH relativeFrom="column">
                    <wp:posOffset>1769950</wp:posOffset>
                  </wp:positionH>
                  <wp:positionV relativeFrom="paragraph">
                    <wp:posOffset>25400</wp:posOffset>
                  </wp:positionV>
                  <wp:extent cx="142240" cy="146304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3DCF518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D510572" w14:textId="595ADD9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AD3A9" w14:textId="35F88FD9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36D5058B" wp14:editId="2706E204">
                      <wp:simplePos x="0" y="0"/>
                      <wp:positionH relativeFrom="column">
                        <wp:posOffset>3772797</wp:posOffset>
                      </wp:positionH>
                      <wp:positionV relativeFrom="paragraph">
                        <wp:posOffset>65489</wp:posOffset>
                      </wp:positionV>
                      <wp:extent cx="861060" cy="484538"/>
                      <wp:effectExtent l="38100" t="38100" r="110490" b="106045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4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058B" id="Textfeld 10331" o:spid="_x0000_s1205" type="#_x0000_t202" style="position:absolute;margin-left:297.05pt;margin-top:5.15pt;width:67.8pt;height:38.1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2D3D57F9" wp14:editId="170485DF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65660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D57F9" id="Textfeld 10335" o:spid="_x0000_s1206" type="#_x0000_t202" style="position:absolute;margin-left:198.75pt;margin-top:5.15pt;width:67.8pt;height:38.2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6822B48C" wp14:editId="23907855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52070</wp:posOffset>
                      </wp:positionV>
                      <wp:extent cx="861060" cy="497840"/>
                      <wp:effectExtent l="38100" t="38100" r="110490" b="1117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B48C" id="Textfeld 10336" o:spid="_x0000_s1207" type="#_x0000_t202" style="position:absolute;margin-left:100.85pt;margin-top:4.1pt;width:67.8pt;height:39.2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024FA0F" wp14:editId="786510D2">
                      <wp:simplePos x="0" y="0"/>
                      <wp:positionH relativeFrom="column">
                        <wp:posOffset>38519</wp:posOffset>
                      </wp:positionH>
                      <wp:positionV relativeFrom="paragraph">
                        <wp:posOffset>47821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FA0F" id="Textfeld 10332" o:spid="_x0000_s1208" type="#_x0000_t202" style="position:absolute;margin-left:3.05pt;margin-top:3.7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6CDCB" w14:textId="08BF63E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6416" behindDoc="0" locked="0" layoutInCell="1" allowOverlap="1" wp14:anchorId="6C95E77D" wp14:editId="3A8B71F5">
                  <wp:simplePos x="0" y="0"/>
                  <wp:positionH relativeFrom="column">
                    <wp:posOffset>4270207</wp:posOffset>
                  </wp:positionH>
                  <wp:positionV relativeFrom="paragraph">
                    <wp:posOffset>98611</wp:posOffset>
                  </wp:positionV>
                  <wp:extent cx="142240" cy="146304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4368" behindDoc="0" locked="0" layoutInCell="1" allowOverlap="1" wp14:anchorId="6FC1FCC4" wp14:editId="244D090C">
                  <wp:simplePos x="0" y="0"/>
                  <wp:positionH relativeFrom="column">
                    <wp:posOffset>2997835</wp:posOffset>
                  </wp:positionH>
                  <wp:positionV relativeFrom="paragraph">
                    <wp:posOffset>81535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2320" behindDoc="0" locked="0" layoutInCell="1" allowOverlap="1" wp14:anchorId="02504144" wp14:editId="3A60C429">
                  <wp:simplePos x="0" y="0"/>
                  <wp:positionH relativeFrom="column">
                    <wp:posOffset>1768145</wp:posOffset>
                  </wp:positionH>
                  <wp:positionV relativeFrom="paragraph">
                    <wp:posOffset>66257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7984" behindDoc="0" locked="0" layoutInCell="1" allowOverlap="1" wp14:anchorId="192432C1" wp14:editId="2D523894">
                  <wp:simplePos x="0" y="0"/>
                  <wp:positionH relativeFrom="column">
                    <wp:posOffset>533184</wp:posOffset>
                  </wp:positionH>
                  <wp:positionV relativeFrom="paragraph">
                    <wp:posOffset>75126</wp:posOffset>
                  </wp:positionV>
                  <wp:extent cx="142240" cy="146304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19E96" w14:textId="6947F64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D9DE963" w14:textId="38B97BE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0F4F69" w14:textId="1E989001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00F1E5D2" wp14:editId="13078AC7">
                      <wp:simplePos x="0" y="0"/>
                      <wp:positionH relativeFrom="column">
                        <wp:posOffset>2550708</wp:posOffset>
                      </wp:positionH>
                      <wp:positionV relativeFrom="paragraph">
                        <wp:posOffset>102884</wp:posOffset>
                      </wp:positionV>
                      <wp:extent cx="861060" cy="502619"/>
                      <wp:effectExtent l="38100" t="38100" r="110490" b="10731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E5D2" id="Textfeld 10330" o:spid="_x0000_s1209" type="#_x0000_t202" style="position:absolute;margin-left:200.85pt;margin-top:8.1pt;width:67.8pt;height:39.6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40983439" wp14:editId="56A4708A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3439" id="Textfeld 10334" o:spid="_x0000_s1210" type="#_x0000_t202" style="position:absolute;margin-left:100.8pt;margin-top:8.05pt;width:67.8pt;height:39.6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>J</w:t>
                            </w:r>
                            <w:r>
                              <w:t xml:space="preserve">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3AB14C16" wp14:editId="7D7E5065">
                      <wp:simplePos x="0" y="0"/>
                      <wp:positionH relativeFrom="column">
                        <wp:posOffset>36189</wp:posOffset>
                      </wp:positionH>
                      <wp:positionV relativeFrom="paragraph">
                        <wp:posOffset>104309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77777777" w:rsidR="00003BB0" w:rsidRDefault="00003BB0" w:rsidP="001F2E0E">
                                  <w:pPr>
                                    <w:jc w:val="center"/>
                                  </w:pPr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11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14C16" id="Textfeld 10333" o:spid="_x0000_s1211" type="#_x0000_t202" style="position:absolute;margin-left:2.85pt;margin-top:8.2pt;width:67.8pt;height:39.6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77777777" w:rsidR="00003BB0" w:rsidRDefault="00003BB0" w:rsidP="001F2E0E">
                            <w:pPr>
                              <w:jc w:val="center"/>
                            </w:pPr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11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63DD2" w14:textId="557A9726" w:rsidR="001F2E0E" w:rsidRPr="005B6061" w:rsidRDefault="00CC215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18496" behindDoc="0" locked="0" layoutInCell="1" allowOverlap="1" wp14:anchorId="60B1AE57" wp14:editId="19DBD97E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122555</wp:posOffset>
                      </wp:positionV>
                      <wp:extent cx="1030605" cy="1379220"/>
                      <wp:effectExtent l="0" t="0" r="0" b="0"/>
                      <wp:wrapNone/>
                      <wp:docPr id="1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379220"/>
                                <a:chOff x="666932" y="-362845"/>
                                <a:chExt cx="1030854" cy="1379521"/>
                              </a:xfrm>
                            </wpg:grpSpPr>
                            <wps:wsp>
                              <wps:cNvPr id="1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32" y="-362845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BE344" w14:textId="77777777" w:rsidR="00CC215D" w:rsidRPr="00BA42B2" w:rsidRDefault="00CC215D" w:rsidP="00CC215D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74">
                                  <a:hlinkClick r:id="rId40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F9EFD" w14:textId="77777777" w:rsidR="00CC215D" w:rsidRPr="009F4661" w:rsidRDefault="00CC215D" w:rsidP="00CC215D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1AE57" id="_x0000_s1212" style="position:absolute;margin-left:365.1pt;margin-top:9.65pt;width:81.15pt;height:108.6pt;z-index:253418496;mso-width-relative:margin;mso-height-relative:margin" coordorigin="6669,-3628" coordsize="10308,1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">
                      <v:shape id="Textfeld 7" o:spid="_x0000_s1213" type="#_x0000_t202" style="position:absolute;left:6669;top:-3628;width:7893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0A1BE344" w14:textId="77777777" w:rsidR="00CC215D" w:rsidRPr="00BA42B2" w:rsidRDefault="00CC215D" w:rsidP="00CC215D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214" type="#_x0000_t75" href="https://dzlm.de/vam/msk-bruchstreifen.html" style="position:absolute;left:7433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" o:button="t">
                        <v:fill o:detectmouseclick="t"/>
                        <v:imagedata r:id="rId42" o:title=""/>
                      </v:shape>
                      <v:shape id="Textfeld 73" o:spid="_x0000_s1215" type="#_x0000_t202" style="position:absolute;left:6843;top:6312;width:101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<v:textbox>
                          <w:txbxContent>
                            <w:p w14:paraId="397F9EFD" w14:textId="77777777" w:rsidR="00CC215D" w:rsidRPr="009F4661" w:rsidRDefault="00CC215D" w:rsidP="00CC215D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5392" behindDoc="0" locked="0" layoutInCell="1" allowOverlap="1" wp14:anchorId="79022178" wp14:editId="210E3FEB">
                  <wp:simplePos x="0" y="0"/>
                  <wp:positionH relativeFrom="column">
                    <wp:posOffset>3025450</wp:posOffset>
                  </wp:positionH>
                  <wp:positionV relativeFrom="paragraph">
                    <wp:posOffset>132122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6BBA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1296" behindDoc="0" locked="0" layoutInCell="1" allowOverlap="1" wp14:anchorId="6ED97E9C" wp14:editId="1AB32CBD">
                  <wp:simplePos x="0" y="0"/>
                  <wp:positionH relativeFrom="column">
                    <wp:posOffset>1717706</wp:posOffset>
                  </wp:positionH>
                  <wp:positionV relativeFrom="paragraph">
                    <wp:posOffset>106602</wp:posOffset>
                  </wp:positionV>
                  <wp:extent cx="142240" cy="146304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5C73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05152" behindDoc="0" locked="0" layoutInCell="1" allowOverlap="1" wp14:anchorId="0545F744" wp14:editId="66C7FDA3">
                  <wp:simplePos x="0" y="0"/>
                  <wp:positionH relativeFrom="column">
                    <wp:posOffset>461004</wp:posOffset>
                  </wp:positionH>
                  <wp:positionV relativeFrom="paragraph">
                    <wp:posOffset>129709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5E707E" w14:textId="02E3A1C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11A3D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690E071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D7D8B07" w14:textId="77777777" w:rsidTr="005E4DDB">
        <w:tc>
          <w:tcPr>
            <w:tcW w:w="709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046" w:type="dxa"/>
            <w:gridSpan w:val="3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Ku&#10;XxLQAwAA/Q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  <w:gridSpan w:val="3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  <w:gridSpan w:val="3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5E4DDB">
        <w:trPr>
          <w:gridAfter w:val="1"/>
          <w:wAfter w:w="34" w:type="dxa"/>
          <w:trHeight w:val="274"/>
        </w:trPr>
        <w:tc>
          <w:tcPr>
            <w:tcW w:w="709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5E4DDB">
        <w:trPr>
          <w:gridAfter w:val="1"/>
          <w:wAfter w:w="34" w:type="dxa"/>
          <w:trHeight w:val="274"/>
        </w:trPr>
        <w:tc>
          <w:tcPr>
            <w:tcW w:w="709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0BEA96BA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  <w:gridSpan w:val="3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5E4DDB">
        <w:trPr>
          <w:gridAfter w:val="1"/>
          <w:wAfter w:w="34" w:type="dxa"/>
          <w:trHeight w:val="274"/>
        </w:trPr>
        <w:tc>
          <w:tcPr>
            <w:tcW w:w="709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  <w:gridSpan w:val="3"/>
          </w:tcPr>
          <w:p w14:paraId="6DB100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5E4DDB">
        <w:trPr>
          <w:gridAfter w:val="1"/>
          <w:wAfter w:w="34" w:type="dxa"/>
          <w:trHeight w:val="1855"/>
        </w:trPr>
        <w:tc>
          <w:tcPr>
            <w:tcW w:w="709" w:type="dxa"/>
          </w:tcPr>
          <w:p w14:paraId="120AD5B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8F1152A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6EB6E4D" wp14:editId="6CB236BB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  <w:gridSpan w:val="3"/>
          </w:tcPr>
          <w:p w14:paraId="517CE5A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27F0E741" wp14:editId="77D6D868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130175</wp:posOffset>
                      </wp:positionV>
                      <wp:extent cx="1199515" cy="524510"/>
                      <wp:effectExtent l="76200" t="127000" r="146685" b="1866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199515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77777777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50 %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0E741" id="Textfeld 394930323" o:spid="_x0000_s1220" type="#_x0000_t202" style="position:absolute;margin-left:60.7pt;margin-top:10.25pt;width:94.45pt;height:41.3pt;rotation:-570964fd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77777777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50 %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19488" behindDoc="0" locked="0" layoutInCell="1" allowOverlap="1" wp14:anchorId="57CD2318" wp14:editId="1A4892E6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151130</wp:posOffset>
                  </wp:positionV>
                  <wp:extent cx="142240" cy="146050"/>
                  <wp:effectExtent l="19050" t="19050" r="10160" b="2540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0102"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59C2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120512" behindDoc="0" locked="0" layoutInCell="1" allowOverlap="1" wp14:anchorId="62595453" wp14:editId="6D38412B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115570</wp:posOffset>
                  </wp:positionV>
                  <wp:extent cx="142240" cy="146050"/>
                  <wp:effectExtent l="19050" t="19050" r="29210" b="25400"/>
                  <wp:wrapNone/>
                  <wp:docPr id="14011" name="Grafik 1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4739"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04AD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4AFF616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4608" behindDoc="1" locked="0" layoutInCell="1" allowOverlap="1" wp14:anchorId="0DFA3CF2" wp14:editId="0D97459C">
                      <wp:simplePos x="0" y="0"/>
                      <wp:positionH relativeFrom="column">
                        <wp:posOffset>2577465</wp:posOffset>
                      </wp:positionH>
                      <wp:positionV relativeFrom="paragraph">
                        <wp:posOffset>-629285</wp:posOffset>
                      </wp:positionV>
                      <wp:extent cx="1199515" cy="624840"/>
                      <wp:effectExtent l="76200" t="133350" r="133985" b="175260"/>
                      <wp:wrapNone/>
                      <wp:docPr id="1911526821" name="Textfeld 1911526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84096">
                                <a:off x="0" y="0"/>
                                <a:ext cx="1199515" cy="624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E33119" w14:textId="77777777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   </w:t>
                                  </w:r>
                                  <w:r w:rsidRPr="0076699E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40 %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A3CF2" id="Textfeld 1911526821" o:spid="_x0000_s1221" type="#_x0000_t202" style="position:absolute;margin-left:202.95pt;margin-top:-49.55pt;width:94.45pt;height:49.2pt;rotation:528762fd;z-index:-2501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6E33119" w14:textId="77777777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</w:t>
                            </w:r>
                            <w:r w:rsidRPr="0076699E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40 %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t>Vergleicht eure Lösungswege.</w:t>
            </w:r>
          </w:p>
        </w:tc>
      </w:tr>
      <w:tr w:rsidR="001F2E0E" w:rsidRPr="005B6061" w14:paraId="6236840F" w14:textId="77777777" w:rsidTr="005E4DDB">
        <w:tc>
          <w:tcPr>
            <w:tcW w:w="709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505" w:type="dxa"/>
            <w:gridSpan w:val="5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5E4DDB">
        <w:trPr>
          <w:gridAfter w:val="1"/>
          <w:wAfter w:w="34" w:type="dxa"/>
          <w:trHeight w:val="2304"/>
        </w:trPr>
        <w:tc>
          <w:tcPr>
            <w:tcW w:w="709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6C21397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  <w:gridSpan w:val="3"/>
          </w:tcPr>
          <w:p w14:paraId="5E764A2A" w14:textId="5556696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7B0823F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57C9F8" w14:textId="38EA211A" w:rsidR="001F2E0E" w:rsidRPr="00B06180" w:rsidRDefault="00000000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20 % 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25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20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50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25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50 % 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 xml:space="preserve">, 30 % , </m:t>
                </m:r>
                <m:f>
                  <m:fPr>
                    <m:ctrlPr>
                      <w:rPr>
                        <w:rFonts w:ascii="Cambria Math" w:hAnsi="Cambria Math" w:cs="Calibri"/>
                        <w:iCs/>
                        <w:noProof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noProof/>
                      </w:rPr>
                      <m:t>10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Calibri"/>
                    <w:noProof/>
                  </w:rPr>
                  <m:t>, 90 % , 25 %</m:t>
                </m:r>
              </m:oMath>
            </m:oMathPara>
          </w:p>
          <w:p w14:paraId="7CEBD47B" w14:textId="77777777" w:rsidR="001F2E0E" w:rsidRPr="00B06180" w:rsidRDefault="001F2E0E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</w:p>
          <w:p w14:paraId="7E43650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121536" behindDoc="0" locked="0" layoutInCell="1" allowOverlap="1" wp14:anchorId="3CB6609A" wp14:editId="2228F0A1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  <w:gridSpan w:val="3"/>
          </w:tcPr>
          <w:p w14:paraId="142EA402" w14:textId="1389F5D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6D96179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25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oder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10</m:t>
                  </m:r>
                </m:den>
              </m:f>
            </m:oMath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98A81DE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3C58F430" w14:textId="77777777" w:rsidTr="005E4DDB">
        <w:tc>
          <w:tcPr>
            <w:tcW w:w="709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505" w:type="dxa"/>
            <w:gridSpan w:val="3"/>
          </w:tcPr>
          <w:p w14:paraId="20A38603" w14:textId="47DAD4D9" w:rsidR="001F2E0E" w:rsidRPr="005B6061" w:rsidRDefault="001F2E0E" w:rsidP="00E76F60">
            <w:pPr>
              <w:pStyle w:val="berschrift3"/>
            </w:pPr>
            <w:r w:rsidRPr="005B6061">
              <w:t>Was liegt dazwischen?</w:t>
            </w:r>
          </w:p>
        </w:tc>
      </w:tr>
      <w:tr w:rsidR="001F2E0E" w:rsidRPr="005B6061" w14:paraId="1BD39CC4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6" w:type="dxa"/>
          </w:tcPr>
          <w:p w14:paraId="5949E000" w14:textId="25DDE8C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122560" behindDoc="0" locked="0" layoutInCell="1" allowOverlap="1" wp14:anchorId="3E65D373" wp14:editId="17A41A72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 xml:space="preserve">Gib drei Prozente an, die zwischen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und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C540D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5694AF3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BFF952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5A727AE8" w14:textId="325D4F33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6528" behindDoc="0" locked="0" layoutInCell="1" allowOverlap="1" wp14:anchorId="34DFA92D" wp14:editId="6D7BD38E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FA92D" id="_x0000_s1222" style="position:absolute;margin-left:340.2pt;margin-top:4.4pt;width:49.35pt;height:60.85pt;z-index:253206528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">
                      <v:shape id="Grafik 3" o:spid="_x0000_s1223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">
                        <v:imagedata r:id="rId58" o:title="" chromakey="white"/>
                      </v:shape>
                      <v:shape id="_x0000_s1224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40B42501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30576191" wp14:editId="6C6ADA3A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FFD8FD" w14:textId="10AC18C0" w:rsidR="00003BB0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 xml:space="preserve">man denn drei Brüche finden, die zwischen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und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k</w:t>
                                  </w:r>
                                  <w:r w:rsidRPr="00A878E4">
                                    <w:t>ommt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 w:rsidRPr="00A878E4">
                                    <w:t>. Ich zähle doch 1,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2,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3,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4,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5</w:t>
                                  </w:r>
                                  <w:r w:rsidR="007365C9">
                                    <w:t xml:space="preserve"> 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</w:p>
                                <w:p w14:paraId="7F3444BD" w14:textId="77777777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6191" id="_x0000_s1211" type="#_x0000_t62" style="position:absolute;margin-left:65.25pt;margin-top:6.1pt;width:272pt;height:66.0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" adj="22518,3148" filled="f" strokecolor="#bfbfbf [2412]" strokeweight="1pt">
                      <v:textbox inset="1mm,1mm,1mm,1mm">
                        <w:txbxContent>
                          <w:p w14:paraId="71FFD8FD" w14:textId="10AC18C0" w:rsidR="00003BB0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 xml:space="preserve">man denn drei Brüche finden, die zwischen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t xml:space="preserve"> und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k</w:t>
                            </w:r>
                            <w:r w:rsidRPr="00A878E4">
                              <w:t>ommt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2"/>
                                      <w:szCs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 w:rsidRPr="00A878E4">
                              <w:t>. Ich zähle doch 1,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2,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3,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4,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5</w:t>
                            </w:r>
                            <w:r w:rsidR="007365C9">
                              <w:t xml:space="preserve"> 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</w:p>
                          <w:p w14:paraId="7F3444BD" w14:textId="77777777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3C21A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7F34E4F6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5E4DDB">
        <w:trPr>
          <w:gridAfter w:val="1"/>
          <w:wAfter w:w="34" w:type="dxa"/>
        </w:trPr>
        <w:tc>
          <w:tcPr>
            <w:tcW w:w="709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2960BCBA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5E4DDB">
              <w:rPr>
                <w:rFonts w:ascii="Calibri" w:hAnsi="Calibri"/>
                <w:b/>
                <w:color w:val="327A86" w:themeColor="text2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7777777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510"/>
        <w:gridCol w:w="4536"/>
        <w:gridCol w:w="459"/>
      </w:tblGrid>
      <w:tr w:rsidR="001F2E0E" w:rsidRPr="005B6061" w14:paraId="2EFE5E51" w14:textId="77777777" w:rsidTr="005E4DDB">
        <w:tc>
          <w:tcPr>
            <w:tcW w:w="709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505" w:type="dxa"/>
            <w:gridSpan w:val="3"/>
          </w:tcPr>
          <w:p w14:paraId="2BF3472D" w14:textId="3124751B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</w:p>
        </w:tc>
      </w:tr>
      <w:tr w:rsidR="001F2E0E" w:rsidRPr="005B6061" w14:paraId="6860EB64" w14:textId="77777777" w:rsidTr="005E4DDB">
        <w:trPr>
          <w:gridAfter w:val="1"/>
          <w:wAfter w:w="459" w:type="dxa"/>
          <w:trHeight w:val="297"/>
        </w:trPr>
        <w:tc>
          <w:tcPr>
            <w:tcW w:w="709" w:type="dxa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046" w:type="dxa"/>
            <w:gridSpan w:val="2"/>
          </w:tcPr>
          <w:p w14:paraId="7BB9FAAA" w14:textId="1D0B7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diese Zahlen an</w:t>
            </w:r>
            <w:r w:rsidRPr="005B6061">
              <w:rPr>
                <w:rFonts w:ascii="Calibri" w:hAnsi="Calibri"/>
                <w:i/>
                <w:iCs/>
                <w:noProof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40 %,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12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20 %,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iCs/>
                <w:noProof/>
              </w:rPr>
              <w:t>,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45 %,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6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Pr="005B6061">
              <w:rPr>
                <w:rFonts w:ascii="Calibri" w:hAnsi="Calibri"/>
                <w:noProof/>
              </w:rPr>
              <w:t xml:space="preserve">, 15 %,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</w:p>
          <w:p w14:paraId="2714E9FA" w14:textId="766AE7F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5E4DDB">
        <w:trPr>
          <w:gridAfter w:val="1"/>
          <w:wAfter w:w="459" w:type="dxa"/>
          <w:trHeight w:val="297"/>
        </w:trPr>
        <w:tc>
          <w:tcPr>
            <w:tcW w:w="709" w:type="dxa"/>
          </w:tcPr>
          <w:p w14:paraId="693357C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71BB888B" w14:textId="610B79A6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</w:tc>
        <w:tc>
          <w:tcPr>
            <w:tcW w:w="4536" w:type="dxa"/>
          </w:tcPr>
          <w:p w14:paraId="3B28CAC7" w14:textId="67FCB6D6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4</m:t>
                  </m:r>
                </m:den>
              </m:f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</m:oMath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4272241F" w14:textId="319141D8" w:rsidR="00DE2BAF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6AE9026" w14:textId="25EDDE73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14955EAC" wp14:editId="2A3A8A5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D961B" id="Textfeld 10340" o:spid="_x0000_s1026" type="#_x0000_t202" style="position:absolute;margin-left:0;margin-top:36pt;width:49.5pt;height:22.5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" filled="f" stroked="f">
                <w10:wrap type="square"/>
              </v:shape>
            </w:pict>
          </mc:Fallback>
        </mc:AlternateContent>
      </w:r>
    </w:p>
    <w:sectPr w:rsidR="001F2E0E" w:rsidRPr="005B6061" w:rsidSect="00A53051">
      <w:headerReference w:type="default" r:id="rId114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DB18C" w14:textId="77777777" w:rsidR="007B0A4D" w:rsidRDefault="007B0A4D" w:rsidP="00F56440">
      <w:r>
        <w:separator/>
      </w:r>
    </w:p>
    <w:p w14:paraId="66010AEB" w14:textId="77777777" w:rsidR="007B0A4D" w:rsidRDefault="007B0A4D" w:rsidP="00F56440"/>
    <w:p w14:paraId="510CD484" w14:textId="77777777" w:rsidR="007B0A4D" w:rsidRDefault="007B0A4D" w:rsidP="00F56440"/>
    <w:p w14:paraId="7441A6C3" w14:textId="77777777" w:rsidR="007B0A4D" w:rsidRDefault="007B0A4D" w:rsidP="00F56440"/>
    <w:p w14:paraId="15A78CBD" w14:textId="77777777" w:rsidR="007B0A4D" w:rsidRDefault="007B0A4D"/>
    <w:p w14:paraId="57CEF8EA" w14:textId="77777777" w:rsidR="007B0A4D" w:rsidRDefault="007B0A4D"/>
    <w:p w14:paraId="3A300313" w14:textId="77777777" w:rsidR="007B0A4D" w:rsidRDefault="007B0A4D"/>
  </w:endnote>
  <w:endnote w:type="continuationSeparator" w:id="0">
    <w:p w14:paraId="1F5B3BED" w14:textId="77777777" w:rsidR="007B0A4D" w:rsidRDefault="007B0A4D" w:rsidP="00F56440">
      <w:r>
        <w:continuationSeparator/>
      </w:r>
    </w:p>
    <w:p w14:paraId="0A16C273" w14:textId="77777777" w:rsidR="007B0A4D" w:rsidRDefault="007B0A4D" w:rsidP="00F56440"/>
    <w:p w14:paraId="262E76F8" w14:textId="77777777" w:rsidR="007B0A4D" w:rsidRDefault="007B0A4D" w:rsidP="00F56440"/>
    <w:p w14:paraId="5F96BC9E" w14:textId="77777777" w:rsidR="007B0A4D" w:rsidRDefault="007B0A4D" w:rsidP="00F56440"/>
    <w:p w14:paraId="34CEDFE7" w14:textId="77777777" w:rsidR="007B0A4D" w:rsidRDefault="007B0A4D"/>
    <w:p w14:paraId="7F7066F9" w14:textId="77777777" w:rsidR="007B0A4D" w:rsidRDefault="007B0A4D"/>
    <w:p w14:paraId="162B584B" w14:textId="77777777" w:rsidR="007B0A4D" w:rsidRDefault="007B0A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">
    <w:altName w:val="Yu Gothic UI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08D9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71CED" w14:textId="77777777" w:rsidR="007B0A4D" w:rsidRDefault="007B0A4D" w:rsidP="00F56440">
      <w:r>
        <w:separator/>
      </w:r>
    </w:p>
    <w:p w14:paraId="00AD946E" w14:textId="77777777" w:rsidR="007B0A4D" w:rsidRDefault="007B0A4D" w:rsidP="00F56440"/>
    <w:p w14:paraId="1E23FBC2" w14:textId="77777777" w:rsidR="007B0A4D" w:rsidRDefault="007B0A4D" w:rsidP="00F56440"/>
    <w:p w14:paraId="657DF301" w14:textId="77777777" w:rsidR="007B0A4D" w:rsidRDefault="007B0A4D" w:rsidP="00F56440"/>
    <w:p w14:paraId="2BE0552E" w14:textId="77777777" w:rsidR="007B0A4D" w:rsidRDefault="007B0A4D"/>
    <w:p w14:paraId="58307F68" w14:textId="77777777" w:rsidR="007B0A4D" w:rsidRDefault="007B0A4D"/>
    <w:p w14:paraId="57948D60" w14:textId="77777777" w:rsidR="007B0A4D" w:rsidRDefault="007B0A4D"/>
  </w:footnote>
  <w:footnote w:type="continuationSeparator" w:id="0">
    <w:p w14:paraId="221B1A5F" w14:textId="77777777" w:rsidR="007B0A4D" w:rsidRDefault="007B0A4D" w:rsidP="00F56440">
      <w:r>
        <w:continuationSeparator/>
      </w:r>
    </w:p>
    <w:p w14:paraId="04CF6297" w14:textId="77777777" w:rsidR="007B0A4D" w:rsidRDefault="007B0A4D" w:rsidP="00F56440"/>
    <w:p w14:paraId="2305F78D" w14:textId="77777777" w:rsidR="007B0A4D" w:rsidRDefault="007B0A4D" w:rsidP="00F56440"/>
    <w:p w14:paraId="36F694A5" w14:textId="77777777" w:rsidR="007B0A4D" w:rsidRDefault="007B0A4D" w:rsidP="00F56440"/>
    <w:p w14:paraId="2CB14F2A" w14:textId="77777777" w:rsidR="007B0A4D" w:rsidRDefault="007B0A4D"/>
    <w:p w14:paraId="2936D434" w14:textId="77777777" w:rsidR="007B0A4D" w:rsidRDefault="007B0A4D"/>
    <w:p w14:paraId="37778F7B" w14:textId="77777777" w:rsidR="007B0A4D" w:rsidRDefault="007B0A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2CF015D9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831920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570D2F1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33" type="#_x0000_t75" alt="" style="width:9.75pt;height:15.4pt;mso-width-percent:0;mso-height-percent:0;mso-width-percent:0;mso-height-percent:0" o:ole="">
                                <v:imagedata r:id="rId3" o:title=""/>
                              </v:shape>
                              <o:OLEObject Type="Embed" ProgID="Equation.3" ShapeID="_x0000_i1033" DrawAspect="Content" ObjectID="_1824138857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226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" filled="f" stroked="f">
              <v:textbox style="mso-fit-shape-to-text:t">
                <w:txbxContent>
                  <w:p w14:paraId="3EC5FDF0" w14:textId="77777777" w:rsidR="00003BB0" w:rsidRDefault="00831920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570D2F19">
                        <v:shape id="_x0000_i1033" type="#_x0000_t75" alt="" style="width:9.8pt;height:15.4pt;mso-width-percent:0;mso-height-percent:0;mso-width-percent:0;mso-height-percent:0" o:ole="">
                          <v:imagedata r:id="rId5" o:title=""/>
                        </v:shape>
                        <o:OLEObject Type="Embed" ProgID="Equation.3" ShapeID="_x0000_i1033" DrawAspect="Content" ObjectID="_1823671350" r:id="rId6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0C499D0B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86A3D" w14:textId="77777777" w:rsidR="00003BB0" w:rsidRDefault="00003BB0" w:rsidP="00003B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1227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" filled="f" stroked="f">
              <v:textbox style="mso-fit-shape-to-text:t">
                <w:txbxContent>
                  <w:p w14:paraId="37F86A3D" w14:textId="77777777" w:rsidR="00003BB0" w:rsidRDefault="00003BB0" w:rsidP="00003BB0"/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003BB0" w:rsidRDefault="00003BB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34"/>
      <w:gridCol w:w="6413"/>
      <w:gridCol w:w="1003"/>
      <w:gridCol w:w="919"/>
    </w:tblGrid>
    <w:tr w:rsidR="00003BB0" w:rsidRPr="00E0758C" w14:paraId="2807247C" w14:textId="77777777" w:rsidTr="00370779">
      <w:trPr>
        <w:trHeight w:val="510"/>
        <w:jc w:val="center"/>
      </w:trPr>
      <w:tc>
        <w:tcPr>
          <w:tcW w:w="113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2DCB5CE8" w:rsidR="00003BB0" w:rsidRPr="00E0758C" w:rsidRDefault="0037077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DB808EB" wp14:editId="72D19350">
                <wp:extent cx="489549" cy="342900"/>
                <wp:effectExtent l="0" t="0" r="6350" b="0"/>
                <wp:docPr id="1031315399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760" cy="34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07766549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C40CF5">
            <w:rPr>
              <w:color w:val="706F6F"/>
              <w:sz w:val="20"/>
              <w:szCs w:val="20"/>
            </w:rPr>
            <w:t xml:space="preserve">Ich kann Brüche und Prozente </w:t>
          </w:r>
          <w:r>
            <w:rPr>
              <w:color w:val="706F6F"/>
              <w:sz w:val="20"/>
              <w:szCs w:val="20"/>
            </w:rPr>
            <w:t>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0B792AB5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003BB0" w:rsidRDefault="00003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0.15pt;height:65.7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1D284F"/>
    <w:multiLevelType w:val="hybridMultilevel"/>
    <w:tmpl w:val="4754CDA8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E9C1871"/>
    <w:multiLevelType w:val="hybridMultilevel"/>
    <w:tmpl w:val="9D9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7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2" w15:restartNumberingAfterBreak="0">
    <w:nsid w:val="621C2855"/>
    <w:multiLevelType w:val="hybridMultilevel"/>
    <w:tmpl w:val="DA0E0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1626CB"/>
    <w:multiLevelType w:val="hybridMultilevel"/>
    <w:tmpl w:val="B1AA5466"/>
    <w:lvl w:ilvl="0" w:tplc="2B7A64A2">
      <w:start w:val="1"/>
      <w:numFmt w:val="bullet"/>
      <w:pStyle w:val="Listenabsatz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E4B79C9"/>
    <w:multiLevelType w:val="hybridMultilevel"/>
    <w:tmpl w:val="987C74C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2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833773">
    <w:abstractNumId w:val="34"/>
  </w:num>
  <w:num w:numId="2" w16cid:durableId="1205749575">
    <w:abstractNumId w:val="21"/>
  </w:num>
  <w:num w:numId="3" w16cid:durableId="446046605">
    <w:abstractNumId w:val="49"/>
  </w:num>
  <w:num w:numId="4" w16cid:durableId="622349658">
    <w:abstractNumId w:val="10"/>
  </w:num>
  <w:num w:numId="5" w16cid:durableId="1280333837">
    <w:abstractNumId w:val="8"/>
  </w:num>
  <w:num w:numId="6" w16cid:durableId="2005013601">
    <w:abstractNumId w:val="7"/>
  </w:num>
  <w:num w:numId="7" w16cid:durableId="1838841008">
    <w:abstractNumId w:val="6"/>
  </w:num>
  <w:num w:numId="8" w16cid:durableId="2135442240">
    <w:abstractNumId w:val="5"/>
  </w:num>
  <w:num w:numId="9" w16cid:durableId="1290211071">
    <w:abstractNumId w:val="9"/>
  </w:num>
  <w:num w:numId="10" w16cid:durableId="929698138">
    <w:abstractNumId w:val="4"/>
  </w:num>
  <w:num w:numId="11" w16cid:durableId="373241108">
    <w:abstractNumId w:val="3"/>
  </w:num>
  <w:num w:numId="12" w16cid:durableId="203295129">
    <w:abstractNumId w:val="2"/>
  </w:num>
  <w:num w:numId="13" w16cid:durableId="1055470273">
    <w:abstractNumId w:val="1"/>
  </w:num>
  <w:num w:numId="14" w16cid:durableId="22441610">
    <w:abstractNumId w:val="14"/>
  </w:num>
  <w:num w:numId="15" w16cid:durableId="1862860866">
    <w:abstractNumId w:val="53"/>
  </w:num>
  <w:num w:numId="16" w16cid:durableId="826433563">
    <w:abstractNumId w:val="35"/>
  </w:num>
  <w:num w:numId="17" w16cid:durableId="1266116518">
    <w:abstractNumId w:val="71"/>
  </w:num>
  <w:num w:numId="18" w16cid:durableId="1457330150">
    <w:abstractNumId w:val="55"/>
  </w:num>
  <w:num w:numId="19" w16cid:durableId="615214251">
    <w:abstractNumId w:val="25"/>
  </w:num>
  <w:num w:numId="20" w16cid:durableId="1335765830">
    <w:abstractNumId w:val="72"/>
  </w:num>
  <w:num w:numId="21" w16cid:durableId="1634601049">
    <w:abstractNumId w:val="49"/>
    <w:lvlOverride w:ilvl="0">
      <w:startOverride w:val="1"/>
    </w:lvlOverride>
  </w:num>
  <w:num w:numId="22" w16cid:durableId="1296914971">
    <w:abstractNumId w:val="19"/>
  </w:num>
  <w:num w:numId="23" w16cid:durableId="822743833">
    <w:abstractNumId w:val="31"/>
  </w:num>
  <w:num w:numId="24" w16cid:durableId="682130251">
    <w:abstractNumId w:val="36"/>
  </w:num>
  <w:num w:numId="25" w16cid:durableId="65080689">
    <w:abstractNumId w:val="63"/>
  </w:num>
  <w:num w:numId="26" w16cid:durableId="759375423">
    <w:abstractNumId w:val="11"/>
  </w:num>
  <w:num w:numId="27" w16cid:durableId="484442429">
    <w:abstractNumId w:val="69"/>
  </w:num>
  <w:num w:numId="28" w16cid:durableId="360210818">
    <w:abstractNumId w:val="69"/>
    <w:lvlOverride w:ilvl="0">
      <w:startOverride w:val="1"/>
    </w:lvlOverride>
  </w:num>
  <w:num w:numId="29" w16cid:durableId="417362863">
    <w:abstractNumId w:val="69"/>
    <w:lvlOverride w:ilvl="0">
      <w:startOverride w:val="1"/>
    </w:lvlOverride>
  </w:num>
  <w:num w:numId="30" w16cid:durableId="80414138">
    <w:abstractNumId w:val="37"/>
  </w:num>
  <w:num w:numId="31" w16cid:durableId="752553836">
    <w:abstractNumId w:val="37"/>
  </w:num>
  <w:num w:numId="32" w16cid:durableId="1939479090">
    <w:abstractNumId w:val="46"/>
  </w:num>
  <w:num w:numId="33" w16cid:durableId="155458028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828881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024392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933688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905062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0449337">
    <w:abstractNumId w:val="46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63974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4404489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796435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699446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1328439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51992922">
    <w:abstractNumId w:val="47"/>
  </w:num>
  <w:num w:numId="45" w16cid:durableId="645817467">
    <w:abstractNumId w:val="43"/>
  </w:num>
  <w:num w:numId="46" w16cid:durableId="1796944864">
    <w:abstractNumId w:val="38"/>
  </w:num>
  <w:num w:numId="47" w16cid:durableId="1836917976">
    <w:abstractNumId w:val="27"/>
  </w:num>
  <w:num w:numId="48" w16cid:durableId="1602373959">
    <w:abstractNumId w:val="41"/>
  </w:num>
  <w:num w:numId="49" w16cid:durableId="783187314">
    <w:abstractNumId w:val="33"/>
  </w:num>
  <w:num w:numId="50" w16cid:durableId="928539690">
    <w:abstractNumId w:val="29"/>
  </w:num>
  <w:num w:numId="51" w16cid:durableId="236327430">
    <w:abstractNumId w:val="34"/>
  </w:num>
  <w:num w:numId="52" w16cid:durableId="106582505">
    <w:abstractNumId w:val="34"/>
  </w:num>
  <w:num w:numId="53" w16cid:durableId="1678575813">
    <w:abstractNumId w:val="34"/>
  </w:num>
  <w:num w:numId="54" w16cid:durableId="903371189">
    <w:abstractNumId w:val="44"/>
  </w:num>
  <w:num w:numId="55" w16cid:durableId="1045955658">
    <w:abstractNumId w:val="64"/>
  </w:num>
  <w:num w:numId="56" w16cid:durableId="1444571346">
    <w:abstractNumId w:val="68"/>
  </w:num>
  <w:num w:numId="57" w16cid:durableId="947126666">
    <w:abstractNumId w:val="50"/>
  </w:num>
  <w:num w:numId="58" w16cid:durableId="1454514378">
    <w:abstractNumId w:val="51"/>
  </w:num>
  <w:num w:numId="59" w16cid:durableId="525291438">
    <w:abstractNumId w:val="13"/>
  </w:num>
  <w:num w:numId="60" w16cid:durableId="1181967373">
    <w:abstractNumId w:val="0"/>
  </w:num>
  <w:num w:numId="61" w16cid:durableId="934558294">
    <w:abstractNumId w:val="61"/>
  </w:num>
  <w:num w:numId="62" w16cid:durableId="532618497">
    <w:abstractNumId w:val="67"/>
  </w:num>
  <w:num w:numId="63" w16cid:durableId="970478450">
    <w:abstractNumId w:val="57"/>
  </w:num>
  <w:num w:numId="64" w16cid:durableId="1831754422">
    <w:abstractNumId w:val="58"/>
  </w:num>
  <w:num w:numId="65" w16cid:durableId="579141963">
    <w:abstractNumId w:val="75"/>
  </w:num>
  <w:num w:numId="66" w16cid:durableId="657998542">
    <w:abstractNumId w:val="59"/>
  </w:num>
  <w:num w:numId="67" w16cid:durableId="2092307351">
    <w:abstractNumId w:val="24"/>
  </w:num>
  <w:num w:numId="68" w16cid:durableId="768234981">
    <w:abstractNumId w:val="22"/>
  </w:num>
  <w:num w:numId="69" w16cid:durableId="1357581686">
    <w:abstractNumId w:val="23"/>
  </w:num>
  <w:num w:numId="70" w16cid:durableId="1351686251">
    <w:abstractNumId w:val="74"/>
  </w:num>
  <w:num w:numId="71" w16cid:durableId="379671502">
    <w:abstractNumId w:val="60"/>
  </w:num>
  <w:num w:numId="72" w16cid:durableId="172304959">
    <w:abstractNumId w:val="17"/>
  </w:num>
  <w:num w:numId="73" w16cid:durableId="548684955">
    <w:abstractNumId w:val="54"/>
  </w:num>
  <w:num w:numId="74" w16cid:durableId="759255771">
    <w:abstractNumId w:val="30"/>
  </w:num>
  <w:num w:numId="75" w16cid:durableId="1326976952">
    <w:abstractNumId w:val="39"/>
  </w:num>
  <w:num w:numId="76" w16cid:durableId="974680187">
    <w:abstractNumId w:val="28"/>
  </w:num>
  <w:num w:numId="77" w16cid:durableId="616106377">
    <w:abstractNumId w:val="15"/>
  </w:num>
  <w:num w:numId="78" w16cid:durableId="848909597">
    <w:abstractNumId w:val="18"/>
  </w:num>
  <w:num w:numId="79" w16cid:durableId="1697732983">
    <w:abstractNumId w:val="20"/>
  </w:num>
  <w:num w:numId="80" w16cid:durableId="1183469038">
    <w:abstractNumId w:val="56"/>
  </w:num>
  <w:num w:numId="81" w16cid:durableId="1315332424">
    <w:abstractNumId w:val="16"/>
  </w:num>
  <w:num w:numId="82" w16cid:durableId="1522233614">
    <w:abstractNumId w:val="40"/>
  </w:num>
  <w:num w:numId="83" w16cid:durableId="1031884742">
    <w:abstractNumId w:val="65"/>
  </w:num>
  <w:num w:numId="84" w16cid:durableId="1245649338">
    <w:abstractNumId w:val="70"/>
  </w:num>
  <w:num w:numId="85" w16cid:durableId="1175807475">
    <w:abstractNumId w:val="12"/>
  </w:num>
  <w:num w:numId="86" w16cid:durableId="1240291296">
    <w:abstractNumId w:val="52"/>
  </w:num>
  <w:num w:numId="87" w16cid:durableId="336731210">
    <w:abstractNumId w:val="32"/>
  </w:num>
  <w:num w:numId="88" w16cid:durableId="808598441">
    <w:abstractNumId w:val="73"/>
  </w:num>
  <w:num w:numId="89" w16cid:durableId="497892339">
    <w:abstractNumId w:val="66"/>
  </w:num>
  <w:num w:numId="90" w16cid:durableId="133379638">
    <w:abstractNumId w:val="48"/>
  </w:num>
  <w:num w:numId="91" w16cid:durableId="1464958774">
    <w:abstractNumId w:val="45"/>
  </w:num>
  <w:num w:numId="92" w16cid:durableId="763721534">
    <w:abstractNumId w:val="62"/>
  </w:num>
  <w:num w:numId="93" w16cid:durableId="527059877">
    <w:abstractNumId w:val="42"/>
  </w:num>
  <w:num w:numId="94" w16cid:durableId="854659653">
    <w:abstractNumId w:val="2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7E1"/>
    <w:rsid w:val="00003560"/>
    <w:rsid w:val="00003BB0"/>
    <w:rsid w:val="00004F79"/>
    <w:rsid w:val="000052CA"/>
    <w:rsid w:val="00010863"/>
    <w:rsid w:val="00011C8C"/>
    <w:rsid w:val="00013005"/>
    <w:rsid w:val="00013060"/>
    <w:rsid w:val="00014F69"/>
    <w:rsid w:val="00020370"/>
    <w:rsid w:val="00021B05"/>
    <w:rsid w:val="00024CED"/>
    <w:rsid w:val="00026F34"/>
    <w:rsid w:val="00030B49"/>
    <w:rsid w:val="00031F49"/>
    <w:rsid w:val="000348F6"/>
    <w:rsid w:val="000358FA"/>
    <w:rsid w:val="0003654F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61010"/>
    <w:rsid w:val="00074FE1"/>
    <w:rsid w:val="00076180"/>
    <w:rsid w:val="00076A10"/>
    <w:rsid w:val="00081AEE"/>
    <w:rsid w:val="00085A82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1691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610F3"/>
    <w:rsid w:val="0016227F"/>
    <w:rsid w:val="00164725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2D9F"/>
    <w:rsid w:val="001948F0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4C7"/>
    <w:rsid w:val="002D7805"/>
    <w:rsid w:val="002E0053"/>
    <w:rsid w:val="002E12D1"/>
    <w:rsid w:val="002E1BD0"/>
    <w:rsid w:val="002E55B9"/>
    <w:rsid w:val="002E6140"/>
    <w:rsid w:val="002E6426"/>
    <w:rsid w:val="002F016F"/>
    <w:rsid w:val="002F1251"/>
    <w:rsid w:val="002F2B43"/>
    <w:rsid w:val="002F436B"/>
    <w:rsid w:val="002F4885"/>
    <w:rsid w:val="002F6CF7"/>
    <w:rsid w:val="003006A2"/>
    <w:rsid w:val="00300A26"/>
    <w:rsid w:val="0030347F"/>
    <w:rsid w:val="00305887"/>
    <w:rsid w:val="00307951"/>
    <w:rsid w:val="003079FB"/>
    <w:rsid w:val="003105B6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7D3E"/>
    <w:rsid w:val="00370779"/>
    <w:rsid w:val="00372E6D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50AC"/>
    <w:rsid w:val="003974A2"/>
    <w:rsid w:val="003A06D1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D69C3"/>
    <w:rsid w:val="003E26AC"/>
    <w:rsid w:val="003E2C04"/>
    <w:rsid w:val="003E3B62"/>
    <w:rsid w:val="003E6872"/>
    <w:rsid w:val="003F00BC"/>
    <w:rsid w:val="003F0902"/>
    <w:rsid w:val="003F3BD6"/>
    <w:rsid w:val="003F4199"/>
    <w:rsid w:val="003F5131"/>
    <w:rsid w:val="003F5B27"/>
    <w:rsid w:val="003F625D"/>
    <w:rsid w:val="003F629F"/>
    <w:rsid w:val="003F6BF5"/>
    <w:rsid w:val="003F7237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37383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92077"/>
    <w:rsid w:val="004A06ED"/>
    <w:rsid w:val="004A2630"/>
    <w:rsid w:val="004A42F8"/>
    <w:rsid w:val="004A46D2"/>
    <w:rsid w:val="004B006A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D5F34"/>
    <w:rsid w:val="004E07B3"/>
    <w:rsid w:val="004E0F84"/>
    <w:rsid w:val="004E104C"/>
    <w:rsid w:val="004E1347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0622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50488"/>
    <w:rsid w:val="005513D5"/>
    <w:rsid w:val="00551D37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489E"/>
    <w:rsid w:val="005A6AF0"/>
    <w:rsid w:val="005B0745"/>
    <w:rsid w:val="005B080D"/>
    <w:rsid w:val="005B181B"/>
    <w:rsid w:val="005B2620"/>
    <w:rsid w:val="005B39E7"/>
    <w:rsid w:val="005B4A79"/>
    <w:rsid w:val="005B6061"/>
    <w:rsid w:val="005C114D"/>
    <w:rsid w:val="005C24F6"/>
    <w:rsid w:val="005C26AF"/>
    <w:rsid w:val="005C56C1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CC6"/>
    <w:rsid w:val="005E0D57"/>
    <w:rsid w:val="005E4DDB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5B0E"/>
    <w:rsid w:val="00685B7A"/>
    <w:rsid w:val="00686C67"/>
    <w:rsid w:val="00686FC0"/>
    <w:rsid w:val="00696B7F"/>
    <w:rsid w:val="006A253B"/>
    <w:rsid w:val="006A3468"/>
    <w:rsid w:val="006A449A"/>
    <w:rsid w:val="006A4708"/>
    <w:rsid w:val="006A4DA8"/>
    <w:rsid w:val="006A55F1"/>
    <w:rsid w:val="006A7431"/>
    <w:rsid w:val="006B1E07"/>
    <w:rsid w:val="006B5344"/>
    <w:rsid w:val="006B7BB0"/>
    <w:rsid w:val="006C0629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474"/>
    <w:rsid w:val="006E5DEC"/>
    <w:rsid w:val="006E700D"/>
    <w:rsid w:val="006F0F14"/>
    <w:rsid w:val="006F3B1C"/>
    <w:rsid w:val="006F3F4C"/>
    <w:rsid w:val="006F5191"/>
    <w:rsid w:val="006F5451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65C9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2EF5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87C6C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0A4D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802179"/>
    <w:rsid w:val="008026EF"/>
    <w:rsid w:val="00803A68"/>
    <w:rsid w:val="00803F58"/>
    <w:rsid w:val="008064E7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1920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35FE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6D9F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9E5"/>
    <w:rsid w:val="00964E33"/>
    <w:rsid w:val="00967788"/>
    <w:rsid w:val="00967FAC"/>
    <w:rsid w:val="009701AC"/>
    <w:rsid w:val="00971F57"/>
    <w:rsid w:val="00974ACA"/>
    <w:rsid w:val="00976BBA"/>
    <w:rsid w:val="00983C41"/>
    <w:rsid w:val="00983DC1"/>
    <w:rsid w:val="00992879"/>
    <w:rsid w:val="0099425F"/>
    <w:rsid w:val="009971EF"/>
    <w:rsid w:val="009973BD"/>
    <w:rsid w:val="009A660E"/>
    <w:rsid w:val="009A767B"/>
    <w:rsid w:val="009B13F2"/>
    <w:rsid w:val="009B1745"/>
    <w:rsid w:val="009C07AB"/>
    <w:rsid w:val="009C1954"/>
    <w:rsid w:val="009C2627"/>
    <w:rsid w:val="009C4E47"/>
    <w:rsid w:val="009D30C8"/>
    <w:rsid w:val="009D47D3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4F4E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36B"/>
    <w:rsid w:val="00A862D3"/>
    <w:rsid w:val="00A92C70"/>
    <w:rsid w:val="00A955F6"/>
    <w:rsid w:val="00A95AD0"/>
    <w:rsid w:val="00A96648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7674"/>
    <w:rsid w:val="00AD027D"/>
    <w:rsid w:val="00AD13C3"/>
    <w:rsid w:val="00AD1C72"/>
    <w:rsid w:val="00AD1ED2"/>
    <w:rsid w:val="00AD623E"/>
    <w:rsid w:val="00AD791E"/>
    <w:rsid w:val="00AE04E1"/>
    <w:rsid w:val="00AE3E32"/>
    <w:rsid w:val="00AE4B56"/>
    <w:rsid w:val="00AE6358"/>
    <w:rsid w:val="00AF203B"/>
    <w:rsid w:val="00B00EE2"/>
    <w:rsid w:val="00B00F42"/>
    <w:rsid w:val="00B010C2"/>
    <w:rsid w:val="00B01E3A"/>
    <w:rsid w:val="00B033AE"/>
    <w:rsid w:val="00B055C4"/>
    <w:rsid w:val="00B06180"/>
    <w:rsid w:val="00B0709F"/>
    <w:rsid w:val="00B114AE"/>
    <w:rsid w:val="00B126D2"/>
    <w:rsid w:val="00B1324A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647F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70CFD"/>
    <w:rsid w:val="00B71962"/>
    <w:rsid w:val="00B73599"/>
    <w:rsid w:val="00B74344"/>
    <w:rsid w:val="00B840BC"/>
    <w:rsid w:val="00B843D5"/>
    <w:rsid w:val="00B849BA"/>
    <w:rsid w:val="00B84D5A"/>
    <w:rsid w:val="00B953E6"/>
    <w:rsid w:val="00BA119B"/>
    <w:rsid w:val="00BA2A29"/>
    <w:rsid w:val="00BA2E49"/>
    <w:rsid w:val="00BA3DA5"/>
    <w:rsid w:val="00BA4FF1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56FF"/>
    <w:rsid w:val="00BD779E"/>
    <w:rsid w:val="00BE1913"/>
    <w:rsid w:val="00BE1EF5"/>
    <w:rsid w:val="00BE336E"/>
    <w:rsid w:val="00BE43DC"/>
    <w:rsid w:val="00BE6AC7"/>
    <w:rsid w:val="00BE6E0C"/>
    <w:rsid w:val="00BF012F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0AE3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3AF1"/>
    <w:rsid w:val="00CB673F"/>
    <w:rsid w:val="00CB72F3"/>
    <w:rsid w:val="00CC215D"/>
    <w:rsid w:val="00CC77F0"/>
    <w:rsid w:val="00CD338A"/>
    <w:rsid w:val="00CD4046"/>
    <w:rsid w:val="00CD4FD7"/>
    <w:rsid w:val="00CD583B"/>
    <w:rsid w:val="00CD70B2"/>
    <w:rsid w:val="00CD7D00"/>
    <w:rsid w:val="00CD7EA4"/>
    <w:rsid w:val="00CE312D"/>
    <w:rsid w:val="00CE3A95"/>
    <w:rsid w:val="00CE75DE"/>
    <w:rsid w:val="00CF2749"/>
    <w:rsid w:val="00CF28DA"/>
    <w:rsid w:val="00CF2CDC"/>
    <w:rsid w:val="00CF2F07"/>
    <w:rsid w:val="00CF3F6C"/>
    <w:rsid w:val="00CF6B4E"/>
    <w:rsid w:val="00CF79BE"/>
    <w:rsid w:val="00D01456"/>
    <w:rsid w:val="00D02746"/>
    <w:rsid w:val="00D049F7"/>
    <w:rsid w:val="00D10355"/>
    <w:rsid w:val="00D1049E"/>
    <w:rsid w:val="00D12349"/>
    <w:rsid w:val="00D1550E"/>
    <w:rsid w:val="00D1727F"/>
    <w:rsid w:val="00D21024"/>
    <w:rsid w:val="00D21B88"/>
    <w:rsid w:val="00D22D33"/>
    <w:rsid w:val="00D230D7"/>
    <w:rsid w:val="00D31EF8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3AAB"/>
    <w:rsid w:val="00D67EB7"/>
    <w:rsid w:val="00D71D8A"/>
    <w:rsid w:val="00D73F40"/>
    <w:rsid w:val="00D75894"/>
    <w:rsid w:val="00D818F5"/>
    <w:rsid w:val="00D826C1"/>
    <w:rsid w:val="00D86395"/>
    <w:rsid w:val="00D87C0B"/>
    <w:rsid w:val="00D90353"/>
    <w:rsid w:val="00D90FD1"/>
    <w:rsid w:val="00D919CC"/>
    <w:rsid w:val="00D92625"/>
    <w:rsid w:val="00D92F05"/>
    <w:rsid w:val="00D93B8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C06FB"/>
    <w:rsid w:val="00DC0B23"/>
    <w:rsid w:val="00DC14C3"/>
    <w:rsid w:val="00DC4583"/>
    <w:rsid w:val="00DC60D7"/>
    <w:rsid w:val="00DD1172"/>
    <w:rsid w:val="00DD1212"/>
    <w:rsid w:val="00DD3C47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56BE"/>
    <w:rsid w:val="00DE617A"/>
    <w:rsid w:val="00DF140D"/>
    <w:rsid w:val="00DF4DF2"/>
    <w:rsid w:val="00E012B4"/>
    <w:rsid w:val="00E022BD"/>
    <w:rsid w:val="00E028E8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1FA1"/>
    <w:rsid w:val="00E42873"/>
    <w:rsid w:val="00E44C23"/>
    <w:rsid w:val="00E44ED6"/>
    <w:rsid w:val="00E456FD"/>
    <w:rsid w:val="00E53C48"/>
    <w:rsid w:val="00E54CD1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96F"/>
    <w:rsid w:val="00E75FBC"/>
    <w:rsid w:val="00E76BB7"/>
    <w:rsid w:val="00E76F60"/>
    <w:rsid w:val="00E81C7B"/>
    <w:rsid w:val="00E846E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3F78"/>
    <w:rsid w:val="00ED4B91"/>
    <w:rsid w:val="00ED4F01"/>
    <w:rsid w:val="00EE2D5D"/>
    <w:rsid w:val="00EE2E0B"/>
    <w:rsid w:val="00EF2EED"/>
    <w:rsid w:val="00EF5F53"/>
    <w:rsid w:val="00EF6C83"/>
    <w:rsid w:val="00EF7ADC"/>
    <w:rsid w:val="00EF7BBC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7F19"/>
    <w:rsid w:val="00F209BF"/>
    <w:rsid w:val="00F26F8D"/>
    <w:rsid w:val="00F30D14"/>
    <w:rsid w:val="00F313F7"/>
    <w:rsid w:val="00F378CB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9173A"/>
    <w:rsid w:val="00F91DBD"/>
    <w:rsid w:val="00F9201C"/>
    <w:rsid w:val="00F93689"/>
    <w:rsid w:val="00F94410"/>
    <w:rsid w:val="00F94811"/>
    <w:rsid w:val="00F94DBE"/>
    <w:rsid w:val="00F950FF"/>
    <w:rsid w:val="00F96B1A"/>
    <w:rsid w:val="00F97093"/>
    <w:rsid w:val="00F97721"/>
    <w:rsid w:val="00FA176D"/>
    <w:rsid w:val="00FA19F7"/>
    <w:rsid w:val="00FA3E8E"/>
    <w:rsid w:val="00FA555C"/>
    <w:rsid w:val="00FA70CB"/>
    <w:rsid w:val="00FA7568"/>
    <w:rsid w:val="00FB0762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E26FA3"/>
    <w:pPr>
      <w:numPr>
        <w:numId w:val="55"/>
      </w:numPr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E26FA3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2.bin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38.png"/><Relationship Id="rId68" Type="http://schemas.openxmlformats.org/officeDocument/2006/relationships/header" Target="header4.xml"/><Relationship Id="rId84" Type="http://schemas.openxmlformats.org/officeDocument/2006/relationships/image" Target="media/image53.png"/><Relationship Id="rId89" Type="http://schemas.openxmlformats.org/officeDocument/2006/relationships/image" Target="media/image53.wmf"/><Relationship Id="rId112" Type="http://schemas.openxmlformats.org/officeDocument/2006/relationships/image" Target="media/image290.png"/><Relationship Id="rId16" Type="http://schemas.openxmlformats.org/officeDocument/2006/relationships/image" Target="media/image8.wmf"/><Relationship Id="rId107" Type="http://schemas.openxmlformats.org/officeDocument/2006/relationships/image" Target="media/image64.png"/><Relationship Id="rId11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0.png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74" Type="http://schemas.openxmlformats.org/officeDocument/2006/relationships/header" Target="header5.xml"/><Relationship Id="rId79" Type="http://schemas.openxmlformats.org/officeDocument/2006/relationships/image" Target="media/image44.wmf"/><Relationship Id="rId102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image" Target="media/image59.wmf"/><Relationship Id="rId95" Type="http://schemas.openxmlformats.org/officeDocument/2006/relationships/image" Target="media/image55.wmf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footer" Target="footer2.xml"/><Relationship Id="rId113" Type="http://schemas.openxmlformats.org/officeDocument/2006/relationships/image" Target="media/image70.wmf"/><Relationship Id="rId80" Type="http://schemas.openxmlformats.org/officeDocument/2006/relationships/image" Target="media/image45.png"/><Relationship Id="rId85" Type="http://schemas.openxmlformats.org/officeDocument/2006/relationships/image" Target="media/image49.wmf"/><Relationship Id="rId12" Type="http://schemas.openxmlformats.org/officeDocument/2006/relationships/footer" Target="footer1.xml"/><Relationship Id="rId17" Type="http://schemas.openxmlformats.org/officeDocument/2006/relationships/image" Target="media/image9.wmf"/><Relationship Id="rId38" Type="http://schemas.openxmlformats.org/officeDocument/2006/relationships/image" Target="media/image21.png"/><Relationship Id="rId59" Type="http://schemas.openxmlformats.org/officeDocument/2006/relationships/image" Target="media/image34.png"/><Relationship Id="rId108" Type="http://schemas.openxmlformats.org/officeDocument/2006/relationships/image" Target="media/image77.png"/><Relationship Id="rId20" Type="http://schemas.openxmlformats.org/officeDocument/2006/relationships/image" Target="media/image11.wmf"/><Relationship Id="rId41" Type="http://schemas.openxmlformats.org/officeDocument/2006/relationships/image" Target="media/image23.png"/><Relationship Id="rId54" Type="http://schemas.microsoft.com/office/2007/relationships/hdphoto" Target="media/hdphoto1.wdp"/><Relationship Id="rId62" Type="http://schemas.openxmlformats.org/officeDocument/2006/relationships/image" Target="media/image36.png"/><Relationship Id="rId70" Type="http://schemas.openxmlformats.org/officeDocument/2006/relationships/image" Target="media/image40.emf"/><Relationship Id="rId75" Type="http://schemas.openxmlformats.org/officeDocument/2006/relationships/header" Target="header6.xml"/><Relationship Id="rId83" Type="http://schemas.openxmlformats.org/officeDocument/2006/relationships/image" Target="media/image48.png"/><Relationship Id="rId88" Type="http://schemas.openxmlformats.org/officeDocument/2006/relationships/image" Target="media/image52.wmf"/><Relationship Id="rId91" Type="http://schemas.openxmlformats.org/officeDocument/2006/relationships/image" Target="media/image60.wmf"/><Relationship Id="rId96" Type="http://schemas.openxmlformats.org/officeDocument/2006/relationships/image" Target="media/image56.png"/><Relationship Id="rId111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image" Target="media/image15.wmf"/><Relationship Id="rId49" Type="http://schemas.openxmlformats.org/officeDocument/2006/relationships/hyperlink" Target="https://vam.dzlm.de/vams/apps/Bruchstreifen.html" TargetMode="External"/><Relationship Id="rId57" Type="http://schemas.openxmlformats.org/officeDocument/2006/relationships/image" Target="media/image32.png"/><Relationship Id="rId106" Type="http://schemas.openxmlformats.org/officeDocument/2006/relationships/image" Target="media/image62.wmf"/><Relationship Id="rId114" Type="http://schemas.openxmlformats.org/officeDocument/2006/relationships/header" Target="header7.xml"/><Relationship Id="rId10" Type="http://schemas.openxmlformats.org/officeDocument/2006/relationships/image" Target="media/image4.png"/><Relationship Id="rId31" Type="http://schemas.openxmlformats.org/officeDocument/2006/relationships/image" Target="media/image18.wmf"/><Relationship Id="rId44" Type="http://schemas.openxmlformats.org/officeDocument/2006/relationships/image" Target="media/image26.png"/><Relationship Id="rId52" Type="http://schemas.openxmlformats.org/officeDocument/2006/relationships/image" Target="media/image250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oleObject" Target="embeddings/oleObject10.bin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0.wmf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9" Type="http://schemas.openxmlformats.org/officeDocument/2006/relationships/image" Target="media/image22.png"/><Relationship Id="rId109" Type="http://schemas.openxmlformats.org/officeDocument/2006/relationships/image" Target="media/image65.wmf"/><Relationship Id="rId55" Type="http://schemas.openxmlformats.org/officeDocument/2006/relationships/image" Target="media/image31.png"/><Relationship Id="rId76" Type="http://schemas.openxmlformats.org/officeDocument/2006/relationships/footer" Target="footer3.xml"/><Relationship Id="rId97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oleObject" Target="embeddings/oleObject9.bin"/><Relationship Id="rId92" Type="http://schemas.openxmlformats.org/officeDocument/2006/relationships/image" Target="media/image61.wmf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13.wmf"/><Relationship Id="rId40" Type="http://schemas.openxmlformats.org/officeDocument/2006/relationships/hyperlink" Target="https://dzlm.de/vam/msk-bruchstreifen.html" TargetMode="External"/><Relationship Id="rId45" Type="http://schemas.openxmlformats.org/officeDocument/2006/relationships/image" Target="media/image27.svg"/><Relationship Id="rId66" Type="http://schemas.openxmlformats.org/officeDocument/2006/relationships/image" Target="media/image38.jpeg"/><Relationship Id="rId87" Type="http://schemas.openxmlformats.org/officeDocument/2006/relationships/image" Target="media/image51.wmf"/><Relationship Id="rId110" Type="http://schemas.openxmlformats.org/officeDocument/2006/relationships/image" Target="media/image67.png"/><Relationship Id="rId115" Type="http://schemas.openxmlformats.org/officeDocument/2006/relationships/fontTable" Target="fontTable.xml"/><Relationship Id="rId61" Type="http://schemas.openxmlformats.org/officeDocument/2006/relationships/image" Target="media/image35.jpeg"/><Relationship Id="rId82" Type="http://schemas.openxmlformats.org/officeDocument/2006/relationships/image" Target="media/image46.wmf"/><Relationship Id="rId19" Type="http://schemas.openxmlformats.org/officeDocument/2006/relationships/oleObject" Target="embeddings/oleObject1.bin"/><Relationship Id="rId14" Type="http://schemas.openxmlformats.org/officeDocument/2006/relationships/image" Target="media/image6.wmf"/><Relationship Id="rId30" Type="http://schemas.openxmlformats.org/officeDocument/2006/relationships/header" Target="header2.xml"/><Relationship Id="rId56" Type="http://schemas.microsoft.com/office/2007/relationships/hdphoto" Target="media/hdphoto2.wdp"/><Relationship Id="rId77" Type="http://schemas.openxmlformats.org/officeDocument/2006/relationships/image" Target="media/image43.png"/><Relationship Id="rId100" Type="http://schemas.openxmlformats.org/officeDocument/2006/relationships/image" Target="media/image58.wmf"/><Relationship Id="rId105" Type="http://schemas.openxmlformats.org/officeDocument/2006/relationships/image" Target="media/image74.png"/><Relationship Id="rId8" Type="http://schemas.openxmlformats.org/officeDocument/2006/relationships/image" Target="media/image2.png"/><Relationship Id="rId72" Type="http://schemas.openxmlformats.org/officeDocument/2006/relationships/image" Target="media/image41.emf"/><Relationship Id="rId93" Type="http://schemas.openxmlformats.org/officeDocument/2006/relationships/image" Target="media/image54.png"/><Relationship Id="rId98" Type="http://schemas.openxmlformats.org/officeDocument/2006/relationships/image" Target="media/image57.png"/><Relationship Id="rId3" Type="http://schemas.openxmlformats.org/officeDocument/2006/relationships/styles" Target="styles.xml"/><Relationship Id="rId25" Type="http://schemas.openxmlformats.org/officeDocument/2006/relationships/oleObject" Target="embeddings/oleObject4.bin"/><Relationship Id="rId46" Type="http://schemas.openxmlformats.org/officeDocument/2006/relationships/image" Target="media/image260.png"/><Relationship Id="rId67" Type="http://schemas.openxmlformats.org/officeDocument/2006/relationships/header" Target="header3.xml"/><Relationship Id="rId116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9.emf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oleObject" Target="embeddings/oleObject8.bin"/><Relationship Id="rId5" Type="http://schemas.openxmlformats.org/officeDocument/2006/relationships/image" Target="media/image42.emf"/><Relationship Id="rId4" Type="http://schemas.openxmlformats.org/officeDocument/2006/relationships/oleObject" Target="embeddings/oleObject7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4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MSK_Baustein</Template>
  <TotalTime>0</TotalTime>
  <Pages>13</Pages>
  <Words>2239</Words>
  <Characters>14107</Characters>
  <Application>Microsoft Office Word</Application>
  <DocSecurity>0</DocSecurity>
  <Lines>117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Theissen</cp:lastModifiedBy>
  <cp:revision>6</cp:revision>
  <dcterms:created xsi:type="dcterms:W3CDTF">2025-10-30T16:13:00Z</dcterms:created>
  <dcterms:modified xsi:type="dcterms:W3CDTF">2025-11-08T19:28:00Z</dcterms:modified>
</cp:coreProperties>
</file>