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B6061" w:rsidRDefault="00E0758C" w:rsidP="00DD1172">
      <w:pPr>
        <w:spacing w:line="240" w:lineRule="atLeast"/>
        <w:rPr>
          <w:rFonts w:ascii="Calibri" w:hAnsi="Calibri"/>
        </w:rPr>
      </w:pPr>
      <w:bookmarkStart w:id="0" w:name="_Hlk116917551"/>
    </w:p>
    <w:p w14:paraId="4863F5C0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000000"/>
          <w:sz w:val="72"/>
          <w:szCs w:val="72"/>
          <w:lang w:eastAsia="de-DE"/>
        </w:rPr>
      </w:pPr>
      <w:r w:rsidRPr="005B6061">
        <w:rPr>
          <w:rFonts w:ascii="Calibri" w:hAnsi="Calibr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76736" behindDoc="1" locked="0" layoutInCell="1" allowOverlap="1" wp14:anchorId="26190F56" wp14:editId="5DBC98A3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t>Mathe sicher können</w:t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br/>
      </w:r>
      <w:r w:rsidRPr="005B6061">
        <w:rPr>
          <w:rFonts w:ascii="Calibri" w:hAnsi="Calibri"/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</w:p>
    <w:p w14:paraId="1297C548" w14:textId="133925B3" w:rsidR="00E0758C" w:rsidRPr="005B6061" w:rsidRDefault="00D73F40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  <w:r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3</w:t>
      </w:r>
      <w:r w:rsidR="00E0758C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 xml:space="preserve"> 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Brüche und Prozente ordnen</w:t>
      </w:r>
    </w:p>
    <w:p w14:paraId="63782449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p w14:paraId="1314E927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DD1172" w:rsidRPr="005B6061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670" w:type="dxa"/>
          </w:tcPr>
          <w:p w14:paraId="73A09F5C" w14:textId="6A6D966C" w:rsidR="00E0758C" w:rsidRPr="005B6061" w:rsidRDefault="00DD1172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  <w:r w:rsidRPr="005B6061">
              <w:rPr>
                <w:rFonts w:ascii="Calibri" w:hAnsi="Calibri"/>
                <w:b/>
                <w:noProof/>
                <w:color w:val="327A86" w:themeColor="text2"/>
              </w:rPr>
              <w:drawing>
                <wp:inline distT="0" distB="0" distL="0" distR="0" wp14:anchorId="093090D1" wp14:editId="769C9A2E">
                  <wp:extent cx="2077616" cy="1038808"/>
                  <wp:effectExtent l="0" t="0" r="0" b="3175"/>
                  <wp:docPr id="171733400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334004" name="Grafik 171733400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59" cy="10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</w:tr>
    </w:tbl>
    <w:p w14:paraId="5CF2E583" w14:textId="1FBF435E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72305B64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5B6061" w14:paraId="09D7D45F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  <w:tc>
          <w:tcPr>
            <w:tcW w:w="3531" w:type="dxa"/>
          </w:tcPr>
          <w:p w14:paraId="137BA78F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</w:tr>
      <w:tr w:rsidR="00961035" w:rsidRPr="005B6061" w14:paraId="7F371F42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37FAF590" w14:textId="5E867C74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A </w:t>
            </w:r>
          </w:p>
          <w:p w14:paraId="31AB5FDE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505A8C01" w14:textId="77777777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hAnsi="Calibri"/>
                <w:b/>
                <w:bCs/>
                <w:color w:val="000000" w:themeColor="text1"/>
              </w:rPr>
              <w:t xml:space="preserve">Ich kann Brüche gleichnamig machen </w:t>
            </w:r>
          </w:p>
          <w:p w14:paraId="377B3BCD" w14:textId="3603F1A8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0DB1F600" w14:textId="51D6B5B0" w:rsidR="00961035" w:rsidRPr="005B6061" w:rsidRDefault="00961035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 xml:space="preserve">Fördereinheiten </w:t>
            </w:r>
            <w:r w:rsidRPr="005B6061">
              <w:rPr>
                <w:rFonts w:ascii="Calibri" w:hAnsi="Calibri"/>
                <w:color w:val="000000"/>
              </w:rPr>
              <w:t>(</w:t>
            </w:r>
            <w:r w:rsidR="00E76F60" w:rsidRPr="005B6061">
              <w:rPr>
                <w:rFonts w:ascii="Calibri" w:hAnsi="Calibri"/>
                <w:color w:val="000000"/>
              </w:rPr>
              <w:t>4</w:t>
            </w:r>
            <w:r w:rsidRPr="005B6061">
              <w:rPr>
                <w:rFonts w:ascii="Calibri" w:hAnsi="Calibri"/>
                <w:color w:val="000000"/>
              </w:rPr>
              <w:t xml:space="preserve"> Seiten</w:t>
            </w:r>
            <w:r w:rsidRPr="005B6061">
              <w:rPr>
                <w:rFonts w:ascii="Calibri" w:hAnsi="Calibri"/>
                <w:bCs/>
                <w:color w:val="000000"/>
              </w:rPr>
              <w:t>)</w:t>
            </w:r>
          </w:p>
        </w:tc>
      </w:tr>
      <w:tr w:rsidR="00961035" w:rsidRPr="005B6061" w14:paraId="38ECE7BC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00B72F33" w14:textId="772A38D1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B </w:t>
            </w:r>
          </w:p>
          <w:p w14:paraId="0E9A738C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49895858" w14:textId="2DE9CEAC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5B6061">
              <w:rPr>
                <w:rFonts w:ascii="Calibri" w:hAnsi="Calibri"/>
                <w:b/>
                <w:bCs/>
              </w:rPr>
              <w:t xml:space="preserve">Ich kann </w:t>
            </w:r>
            <w:r w:rsidR="00DE2BAF" w:rsidRPr="005B6061">
              <w:rPr>
                <w:rFonts w:ascii="Calibri" w:hAnsi="Calibri"/>
                <w:b/>
                <w:bCs/>
              </w:rPr>
              <w:t>Brüche und Prozente der Größe nach ordnen</w:t>
            </w:r>
          </w:p>
          <w:p w14:paraId="442C80B2" w14:textId="78D2C981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7A520DEB" w14:textId="5A879C95" w:rsidR="00961035" w:rsidRPr="005B6061" w:rsidRDefault="00961035" w:rsidP="008311EE">
            <w:pPr>
              <w:spacing w:line="240" w:lineRule="atLeast"/>
              <w:jc w:val="both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>Fördereinheiten</w:t>
            </w:r>
            <w:r w:rsidRPr="005B6061">
              <w:rPr>
                <w:rFonts w:ascii="Calibri" w:hAnsi="Calibri"/>
              </w:rPr>
              <w:t xml:space="preserve"> (</w:t>
            </w:r>
            <w:r w:rsidR="00CA0D61" w:rsidRPr="005B6061">
              <w:rPr>
                <w:rFonts w:ascii="Calibri" w:hAnsi="Calibri"/>
              </w:rPr>
              <w:t>6</w:t>
            </w:r>
            <w:r w:rsidRPr="005B6061">
              <w:rPr>
                <w:rFonts w:ascii="Calibri" w:hAnsi="Calibri"/>
              </w:rPr>
              <w:t xml:space="preserve"> Seiten)</w:t>
            </w:r>
          </w:p>
        </w:tc>
      </w:tr>
    </w:tbl>
    <w:p w14:paraId="17BB060A" w14:textId="77777777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27A89486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p w14:paraId="349AFB9D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5B1C3C20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34B35172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647E1798" w14:textId="77777777" w:rsidR="002955B6" w:rsidRPr="005B6061" w:rsidRDefault="002955B6" w:rsidP="00DD1172">
      <w:pPr>
        <w:spacing w:line="240" w:lineRule="atLeast"/>
        <w:rPr>
          <w:rFonts w:ascii="Calibri" w:hAnsi="Calibri"/>
        </w:rPr>
      </w:pPr>
    </w:p>
    <w:p w14:paraId="40116550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5B6061" w14:paraId="1889E507" w14:textId="77777777" w:rsidTr="00003BB0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2955B6" w:rsidRPr="005B6061" w14:paraId="43F8DEF4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2C6A7AF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noProof/>
                      <w:color w:val="808080"/>
                      <w:sz w:val="17"/>
                      <w:szCs w:val="18"/>
                    </w:rPr>
                  </w:pP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0BFB550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</w:p>
              </w:tc>
            </w:tr>
            <w:tr w:rsidR="00961035" w:rsidRPr="005B6061" w14:paraId="69F6397A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noProof/>
                      <w:color w:val="808080"/>
                      <w:sz w:val="18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29597759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Dieses Material wurde durch Andrea Schink &amp; Susanne Prediger </w:t>
                  </w:r>
                  <w:proofErr w:type="gramStart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in 2014</w:t>
                  </w:r>
                  <w:proofErr w:type="gramEnd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konzipiert und in 2023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-26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für die 2. Auflage überarbeitet. Es kann unter der Creative Commons Lizenz BY-NC-SA (Namensnennung – Nicht </w:t>
                  </w:r>
                  <w:proofErr w:type="gramStart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Kommerziell</w:t>
                  </w:r>
                  <w:proofErr w:type="gramEnd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– Weitergabe unter gleichen Bedingungen) 4.0 International weiterverwendet werden.</w:t>
                  </w:r>
                </w:p>
              </w:tc>
            </w:tr>
            <w:tr w:rsidR="00961035" w:rsidRPr="005B6061" w14:paraId="14542F7B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6FA34583" w:rsidR="00961035" w:rsidRPr="005B6061" w:rsidRDefault="00961035" w:rsidP="006C0629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Schink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, Andrea &amp; Prediger, S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usanne (202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). Mathe sicher können Diagnose- und Förderbausteine B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: 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Brüche und Prozente ordnen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In 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Prediger, S., Selter, C., Hußmann, S. &amp; </w:t>
                  </w:r>
                  <w:proofErr w:type="spellStart"/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Nührenbörger</w:t>
                  </w:r>
                  <w:proofErr w:type="spellEnd"/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, M. (</w:t>
                  </w:r>
                  <w:r w:rsidR="002F016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Hrsg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.). (2026). </w:t>
                  </w:r>
                  <w:r w:rsidR="006C0629" w:rsidRPr="006C0629">
                    <w:rPr>
                      <w:rFonts w:ascii="Calibri" w:hAnsi="Calibri"/>
                      <w:i/>
                      <w:iCs/>
                      <w:color w:val="808080"/>
                      <w:sz w:val="18"/>
                      <w:szCs w:val="18"/>
                    </w:rPr>
                    <w:t>Mathe sicher können: Diagnose- und Förderkonzept zur Sicherung mathematischer Basiskompetenzen. Brüche, Prozente, Dezimalzahlen (2. Auflage)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. Cornelsen.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Open Educational Resources unter mathe-sicher-koennen.dzlm.de/bpd/#B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</w:p>
              </w:tc>
            </w:tr>
            <w:tr w:rsidR="00961035" w:rsidRPr="005B6061" w14:paraId="3CE26F6E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7FB32D99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Zu dem Diagnose- und Fördermaterial sind auch Handreichungen verfügbar sowie Erklärvideos und Fortbildungsfilme, alles zu finden unter mathe-sicher-koennen.dzlm.de/bpd.</w:t>
                  </w:r>
                  <w:r w:rsidR="005248F5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Das Material der 1. Auflage (von 2014) ist in Print auch bei Cornelsen kaufbar, wurde hier jedoch leicht weiterentwickelt. </w:t>
                  </w:r>
                </w:p>
              </w:tc>
            </w:tr>
          </w:tbl>
          <w:p w14:paraId="55D99DDC" w14:textId="77777777" w:rsidR="00961035" w:rsidRPr="005B6061" w:rsidRDefault="00961035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</w:tbl>
    <w:p w14:paraId="2F5F18D0" w14:textId="7B99819C" w:rsidR="00C9163F" w:rsidRPr="005B6061" w:rsidRDefault="00C9163F" w:rsidP="00DD1172">
      <w:pPr>
        <w:spacing w:line="240" w:lineRule="atLeast"/>
        <w:rPr>
          <w:rFonts w:ascii="Calibri" w:hAnsi="Calibri"/>
        </w:rPr>
        <w:sectPr w:rsidR="00C9163F" w:rsidRPr="005B6061" w:rsidSect="00A53051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"/>
        <w:gridCol w:w="423"/>
        <w:gridCol w:w="565"/>
        <w:gridCol w:w="3529"/>
        <w:gridCol w:w="4378"/>
      </w:tblGrid>
      <w:tr w:rsidR="00D023AF" w:rsidRPr="00892747" w14:paraId="4280D2FA" w14:textId="77777777" w:rsidTr="00D023AF">
        <w:tc>
          <w:tcPr>
            <w:tcW w:w="424" w:type="dxa"/>
          </w:tcPr>
          <w:bookmarkEnd w:id="0"/>
          <w:p w14:paraId="6B77C7B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895" w:type="dxa"/>
            <w:gridSpan w:val="4"/>
          </w:tcPr>
          <w:p w14:paraId="6D35C2D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Brüche gleichnamig machen? </w:t>
            </w:r>
          </w:p>
        </w:tc>
      </w:tr>
      <w:tr w:rsidR="00D023AF" w:rsidRPr="00892747" w14:paraId="655A7170" w14:textId="77777777" w:rsidTr="00D023AF">
        <w:tc>
          <w:tcPr>
            <w:tcW w:w="424" w:type="dxa"/>
          </w:tcPr>
          <w:p w14:paraId="632A9A0F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895" w:type="dxa"/>
            <w:gridSpan w:val="4"/>
          </w:tcPr>
          <w:p w14:paraId="74651819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72ED7154" wp14:editId="261D8C06">
                      <wp:simplePos x="0" y="0"/>
                      <wp:positionH relativeFrom="column">
                        <wp:posOffset>1214871</wp:posOffset>
                      </wp:positionH>
                      <wp:positionV relativeFrom="paragraph">
                        <wp:posOffset>358775</wp:posOffset>
                      </wp:positionV>
                      <wp:extent cx="175260" cy="317500"/>
                      <wp:effectExtent l="0" t="0" r="15240" b="6350"/>
                      <wp:wrapNone/>
                      <wp:docPr id="3213317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443595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C86707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ED7154" id="Gruppieren 2" o:spid="_x0000_s1026" style="position:absolute;margin-left:95.65pt;margin-top:28.25pt;width:13.8pt;height:25pt;z-index:253398016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3F443595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36C86707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6992" behindDoc="0" locked="0" layoutInCell="1" allowOverlap="1" wp14:anchorId="160E8CFA" wp14:editId="0DB64FBC">
                      <wp:simplePos x="0" y="0"/>
                      <wp:positionH relativeFrom="column">
                        <wp:posOffset>788901</wp:posOffset>
                      </wp:positionH>
                      <wp:positionV relativeFrom="paragraph">
                        <wp:posOffset>359006</wp:posOffset>
                      </wp:positionV>
                      <wp:extent cx="175260" cy="317500"/>
                      <wp:effectExtent l="0" t="0" r="15240" b="6350"/>
                      <wp:wrapNone/>
                      <wp:docPr id="3213317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4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53F7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4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00ED2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0E8CFA" id="_x0000_s1030" style="position:absolute;margin-left:62.1pt;margin-top:28.25pt;width:13.8pt;height:25pt;z-index:253396992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">
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41253F7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4D00ED2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Gleichnamige Brüche mit Streifen finden</w: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  <w:t xml:space="preserve"> </w:t>
            </w:r>
          </w:p>
        </w:tc>
      </w:tr>
      <w:tr w:rsidR="00D023AF" w:rsidRPr="00892747" w14:paraId="1AB34E5E" w14:textId="77777777" w:rsidTr="00D023AF">
        <w:trPr>
          <w:trHeight w:val="222"/>
        </w:trPr>
        <w:tc>
          <w:tcPr>
            <w:tcW w:w="424" w:type="dxa"/>
          </w:tcPr>
          <w:p w14:paraId="59BEC75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06F2B69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a)</w:t>
            </w:r>
          </w:p>
        </w:tc>
        <w:tc>
          <w:tcPr>
            <w:tcW w:w="8472" w:type="dxa"/>
            <w:gridSpan w:val="3"/>
          </w:tcPr>
          <w:p w14:paraId="285392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</w:rPr>
              <w:t>Schreibe</w:t>
            </w:r>
            <w:r>
              <w:rPr>
                <w:rFonts w:ascii="Calibri" w:hAnsi="Calibri"/>
              </w:rPr>
              <w:t xml:space="preserve"> </w:t>
            </w:r>
            <w:r w:rsidRPr="00892747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 xml:space="preserve">   </w:t>
            </w:r>
            <w:r w:rsidRPr="00892747">
              <w:rPr>
                <w:rFonts w:ascii="Calibri" w:hAnsi="Calibri"/>
              </w:rPr>
              <w:t>und</w:t>
            </w:r>
            <w:r>
              <w:rPr>
                <w:rFonts w:ascii="Calibri" w:hAnsi="Calibri"/>
              </w:rPr>
              <w:t xml:space="preserve">     </w:t>
            </w:r>
            <w:r w:rsidRPr="00892747">
              <w:rPr>
                <w:rFonts w:ascii="Calibri" w:hAnsi="Calibri"/>
              </w:rPr>
              <w:t xml:space="preserve">  so auf, dass sie denselben Nenner haben, also gleichnamig sind.</w:t>
            </w:r>
          </w:p>
          <w:p w14:paraId="2918C1B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3136" behindDoc="0" locked="0" layoutInCell="1" allowOverlap="1" wp14:anchorId="7426E2D1" wp14:editId="766C52EA">
                      <wp:simplePos x="0" y="0"/>
                      <wp:positionH relativeFrom="column">
                        <wp:posOffset>1417462</wp:posOffset>
                      </wp:positionH>
                      <wp:positionV relativeFrom="paragraph">
                        <wp:posOffset>153755</wp:posOffset>
                      </wp:positionV>
                      <wp:extent cx="1588770" cy="620708"/>
                      <wp:effectExtent l="0" t="0" r="0" b="1905"/>
                      <wp:wrapNone/>
                      <wp:docPr id="49669923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770" cy="620708"/>
                                <a:chOff x="0" y="-13648"/>
                                <a:chExt cx="1589396" cy="620736"/>
                              </a:xfrm>
                            </wpg:grpSpPr>
                            <wps:wsp>
                              <wps:cNvPr id="1082777094" name="Textfeld 421"/>
                              <wps:cNvSpPr txBox="1"/>
                              <wps:spPr>
                                <a:xfrm>
                                  <a:off x="34125" y="-13648"/>
                                  <a:ext cx="177421" cy="2320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7F0F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0233046" name="Textfeld 421"/>
                              <wps:cNvSpPr txBox="1"/>
                              <wps:spPr>
                                <a:xfrm>
                                  <a:off x="0" y="375313"/>
                                  <a:ext cx="190813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3820D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384103" name="Textfeld 421"/>
                              <wps:cNvSpPr txBox="1"/>
                              <wps:spPr>
                                <a:xfrm>
                                  <a:off x="1398896" y="368490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A11C8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474881" name="Textfeld 421"/>
                              <wps:cNvSpPr txBox="1"/>
                              <wps:spPr>
                                <a:xfrm>
                                  <a:off x="1398896" y="-6825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2235E6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26E2D1" id="Gruppieren 422" o:spid="_x0000_s1034" style="position:absolute;margin-left:111.6pt;margin-top:12.1pt;width:125.1pt;height:48.85pt;z-index:253403136;mso-height-relative:margin" coordorigin=",-136" coordsize="15893,6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">
                      <v:shape id="Textfeld 421" o:spid="_x0000_s1035" type="#_x0000_t202" style="position:absolute;left:341;top:-136;width:1774;height: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" fillcolor="white [3201]" stroked="f" strokeweight=".5pt">
                        <v:textbox inset="1mm,1mm,1mm,1mm">
                          <w:txbxContent>
                            <w:p w14:paraId="3797F0F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6" type="#_x0000_t202" style="position:absolute;top:3753;width:1908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" fillcolor="white [3201]" stroked="f" strokeweight=".5pt">
                        <v:textbox inset="1mm,1mm,0,1mm">
                          <w:txbxContent>
                            <w:p w14:paraId="5B03820D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421" o:spid="_x0000_s1037" type="#_x0000_t202" style="position:absolute;left:13988;top:3684;width:1905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" fillcolor="white [3201]" stroked="f" strokeweight=".5pt">
                        <v:textbox inset="1mm,1mm,0,1mm">
                          <w:txbxContent>
                            <w:p w14:paraId="30A11C8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8" type="#_x0000_t202" style="position:absolute;left:13988;top:-68;width:1905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" fillcolor="white [3201]" stroked="f" strokeweight=".5pt">
                        <v:textbox inset="1mm,1mm,0,1mm">
                          <w:txbxContent>
                            <w:p w14:paraId="522235E6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5968" behindDoc="0" locked="0" layoutInCell="1" allowOverlap="1" wp14:anchorId="13DE5DFB" wp14:editId="01289A5B">
                  <wp:simplePos x="0" y="0"/>
                  <wp:positionH relativeFrom="margin">
                    <wp:posOffset>1371761</wp:posOffset>
                  </wp:positionH>
                  <wp:positionV relativeFrom="margin">
                    <wp:posOffset>303530</wp:posOffset>
                  </wp:positionV>
                  <wp:extent cx="2333625" cy="1045210"/>
                  <wp:effectExtent l="0" t="0" r="3175" b="0"/>
                  <wp:wrapNone/>
                  <wp:docPr id="1031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neu.eps"/>
                          <pic:cNvPicPr/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CC744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28"/>
                <w:szCs w:val="28"/>
              </w:rPr>
            </w:pPr>
          </w:p>
          <w:p w14:paraId="7F94B53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6F98D8D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EB80A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6863E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CD9AA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892747" w14:paraId="6CD31DDA" w14:textId="77777777" w:rsidTr="00D023AF">
        <w:trPr>
          <w:trHeight w:val="233"/>
        </w:trPr>
        <w:tc>
          <w:tcPr>
            <w:tcW w:w="424" w:type="dxa"/>
          </w:tcPr>
          <w:p w14:paraId="6BD2211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774D8C3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8472" w:type="dxa"/>
            <w:gridSpan w:val="3"/>
            <w:tcBorders>
              <w:bottom w:val="single" w:sz="4" w:space="0" w:color="BFBFBF" w:themeColor="background1" w:themeShade="BF"/>
            </w:tcBorders>
          </w:tcPr>
          <w:p w14:paraId="7508C74F" w14:textId="77777777" w:rsidR="00D023AF" w:rsidRPr="00892747" w:rsidRDefault="00D023AF" w:rsidP="00F13BC7">
            <w:pPr>
              <w:spacing w:after="120"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</w:rPr>
              <w:t>Erkläre, wie du den Nenner gefunden hast:</w:t>
            </w:r>
            <w:r w:rsidRPr="00892747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</w:tr>
      <w:tr w:rsidR="00D023AF" w:rsidRPr="00892747" w14:paraId="56059EF0" w14:textId="77777777" w:rsidTr="00D023AF">
        <w:trPr>
          <w:trHeight w:val="1411"/>
        </w:trPr>
        <w:tc>
          <w:tcPr>
            <w:tcW w:w="424" w:type="dxa"/>
          </w:tcPr>
          <w:p w14:paraId="7A2D33A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  <w:tcBorders>
              <w:left w:val="nil"/>
              <w:right w:val="single" w:sz="4" w:space="0" w:color="BFBFBF" w:themeColor="background1" w:themeShade="BF"/>
            </w:tcBorders>
          </w:tcPr>
          <w:p w14:paraId="3323401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847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5EBBF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4F5F195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0E5B706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  <w:sz w:val="32"/>
                <w:szCs w:val="32"/>
              </w:rPr>
              <w:tab/>
            </w:r>
          </w:p>
          <w:p w14:paraId="64F2E9F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0064" behindDoc="0" locked="0" layoutInCell="1" allowOverlap="1" wp14:anchorId="1EF432E2" wp14:editId="2AC4496C">
                      <wp:simplePos x="0" y="0"/>
                      <wp:positionH relativeFrom="column">
                        <wp:posOffset>3303443</wp:posOffset>
                      </wp:positionH>
                      <wp:positionV relativeFrom="paragraph">
                        <wp:posOffset>340360</wp:posOffset>
                      </wp:positionV>
                      <wp:extent cx="175260" cy="317500"/>
                      <wp:effectExtent l="0" t="0" r="15240" b="6350"/>
                      <wp:wrapNone/>
                      <wp:docPr id="3213317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85196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1999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F432E2" id="_x0000_s1039" style="position:absolute;margin-left:260.1pt;margin-top:26.8pt;width:13.8pt;height:25pt;z-index:253400064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">
                      <v:shape id="Textfeld 3" o:spid="_x0000_s104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4D85196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4871999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4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023AF" w:rsidRPr="00892747" w14:paraId="6A28F322" w14:textId="77777777" w:rsidTr="00D023AF">
        <w:trPr>
          <w:trHeight w:val="266"/>
        </w:trPr>
        <w:tc>
          <w:tcPr>
            <w:tcW w:w="424" w:type="dxa"/>
          </w:tcPr>
          <w:p w14:paraId="30AF359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4CA83BAC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565" w:type="dxa"/>
            <w:tcBorders>
              <w:top w:val="single" w:sz="4" w:space="0" w:color="BFBFBF" w:themeColor="background1" w:themeShade="BF"/>
            </w:tcBorders>
          </w:tcPr>
          <w:p w14:paraId="6D061072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3529" w:type="dxa"/>
            <w:tcBorders>
              <w:top w:val="single" w:sz="4" w:space="0" w:color="BFBFBF" w:themeColor="background1" w:themeShade="BF"/>
            </w:tcBorders>
          </w:tcPr>
          <w:p w14:paraId="1CB1D2E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9040" behindDoc="0" locked="0" layoutInCell="1" allowOverlap="1" wp14:anchorId="4BBFB157" wp14:editId="569199C0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86129</wp:posOffset>
                      </wp:positionV>
                      <wp:extent cx="175260" cy="317500"/>
                      <wp:effectExtent l="0" t="0" r="15240" b="6350"/>
                      <wp:wrapNone/>
                      <wp:docPr id="3213317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3C67B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E8AC6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BFB157" id="_x0000_s1043" style="position:absolute;margin-left:54.15pt;margin-top:6.8pt;width:13.8pt;height:25pt;z-index:253399040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">
                      <v:shape id="Textfeld 3" o:spid="_x0000_s104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7B3C67B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4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5B2E8AC6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4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378" w:type="dxa"/>
            <w:tcBorders>
              <w:top w:val="single" w:sz="4" w:space="0" w:color="BFBFBF" w:themeColor="background1" w:themeShade="BF"/>
            </w:tcBorders>
          </w:tcPr>
          <w:p w14:paraId="6CF4107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</w:tr>
      <w:tr w:rsidR="00D023AF" w:rsidRPr="00892747" w14:paraId="5553CDE3" w14:textId="77777777" w:rsidTr="00D023AF">
        <w:trPr>
          <w:trHeight w:val="3351"/>
        </w:trPr>
        <w:tc>
          <w:tcPr>
            <w:tcW w:w="424" w:type="dxa"/>
          </w:tcPr>
          <w:p w14:paraId="40043EE3" w14:textId="77777777" w:rsidR="00D023AF" w:rsidRPr="00892747" w:rsidRDefault="00D023AF" w:rsidP="00F13BC7">
            <w:pPr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7DED54A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b)</w:t>
            </w:r>
          </w:p>
        </w:tc>
        <w:tc>
          <w:tcPr>
            <w:tcW w:w="8472" w:type="dxa"/>
            <w:gridSpan w:val="3"/>
          </w:tcPr>
          <w:p w14:paraId="14D5110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(1) Zeichne zuerst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 im Drittel-Streifen ein. Zeichne dann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im Viertel-Streifen ein. </w:t>
            </w:r>
          </w:p>
          <w:p w14:paraId="4CFB710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2112" behindDoc="0" locked="0" layoutInCell="1" allowOverlap="1" wp14:anchorId="585B031D" wp14:editId="34D5500A">
                      <wp:simplePos x="0" y="0"/>
                      <wp:positionH relativeFrom="column">
                        <wp:posOffset>2973820</wp:posOffset>
                      </wp:positionH>
                      <wp:positionV relativeFrom="paragraph">
                        <wp:posOffset>60209</wp:posOffset>
                      </wp:positionV>
                      <wp:extent cx="175260" cy="317500"/>
                      <wp:effectExtent l="0" t="0" r="15240" b="6350"/>
                      <wp:wrapNone/>
                      <wp:docPr id="3213317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7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FA1D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7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C5B0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7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5B031D" id="_x0000_s1047" style="position:absolute;margin-left:234.15pt;margin-top:4.75pt;width:13.8pt;height:25pt;z-index:253402112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">
                      <v:shape id="Textfeld 3" o:spid="_x0000_s104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32CFA1D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9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84C5B0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5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B531AF8" wp14:editId="47417293">
                      <wp:simplePos x="0" y="0"/>
                      <wp:positionH relativeFrom="column">
                        <wp:posOffset>1853334</wp:posOffset>
                      </wp:positionH>
                      <wp:positionV relativeFrom="paragraph">
                        <wp:posOffset>62230</wp:posOffset>
                      </wp:positionV>
                      <wp:extent cx="175260" cy="317500"/>
                      <wp:effectExtent l="0" t="0" r="15240" b="6350"/>
                      <wp:wrapNone/>
                      <wp:docPr id="32133176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BABB1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1BA24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31AF8" id="_x0000_s1051" style="position:absolute;margin-left:145.95pt;margin-top:4.9pt;width:13.8pt;height:25pt;z-index:253401088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">
                      <v:shape id="Textfeld 3" o:spid="_x0000_s105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71BABB1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5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1B1BA24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5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52C869D" w14:textId="77777777" w:rsidR="00D023AF" w:rsidRDefault="00D023AF" w:rsidP="00F13BC7">
            <w:pPr>
              <w:spacing w:after="120"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(2) Im Drittel-Streifen kann man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  <w:r w:rsidRPr="00892747">
              <w:rPr>
                <w:rFonts w:ascii="Calibri" w:hAnsi="Calibri"/>
                <w:noProof/>
              </w:rPr>
              <w:t>gut einzeichnen,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aber nicht. </w:t>
            </w:r>
          </w:p>
          <w:p w14:paraId="78352A2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 xml:space="preserve">      In welchem Streifen kann man beide Brüche gleichzeitig gut einzeichnen? </w:t>
            </w:r>
            <w:r w:rsidRPr="00892747">
              <w:rPr>
                <w:rFonts w:ascii="Calibri" w:hAnsi="Calibri"/>
                <w:noProof/>
              </w:rPr>
              <w:br/>
              <w:t xml:space="preserve">      Teile den letzten Streifen so ein und markiere darin beide verfeinerten Anteile.</w:t>
            </w:r>
          </w:p>
          <w:p w14:paraId="2A9EC9F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2896" behindDoc="0" locked="0" layoutInCell="1" allowOverlap="1" wp14:anchorId="4E39383F" wp14:editId="7F9869F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127000</wp:posOffset>
                  </wp:positionV>
                  <wp:extent cx="4752975" cy="276225"/>
                  <wp:effectExtent l="0" t="0" r="9525" b="9525"/>
                  <wp:wrapNone/>
                  <wp:docPr id="1032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er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B72AF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5F78FC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4944" behindDoc="0" locked="0" layoutInCell="1" allowOverlap="1" wp14:anchorId="307482E9" wp14:editId="027943B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574675</wp:posOffset>
                  </wp:positionV>
                  <wp:extent cx="4752975" cy="276225"/>
                  <wp:effectExtent l="0" t="0" r="9525" b="9525"/>
                  <wp:wrapNone/>
                  <wp:docPr id="1032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er.ep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3920" behindDoc="0" locked="0" layoutInCell="1" allowOverlap="1" wp14:anchorId="1DFD6421" wp14:editId="1526899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167640</wp:posOffset>
                  </wp:positionV>
                  <wp:extent cx="4752975" cy="276225"/>
                  <wp:effectExtent l="0" t="0" r="9525" b="9525"/>
                  <wp:wrapNone/>
                  <wp:docPr id="47746849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er.ep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0E5C54" w14:textId="77777777" w:rsidR="00D023AF" w:rsidRDefault="00D023AF" w:rsidP="00D023AF">
      <w:pPr>
        <w:tabs>
          <w:tab w:val="left" w:pos="3144"/>
        </w:tabs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111"/>
        <w:gridCol w:w="3827"/>
        <w:gridCol w:w="956"/>
      </w:tblGrid>
      <w:tr w:rsidR="00D023AF" w:rsidRPr="005B6061" w14:paraId="3BECDDB6" w14:textId="77777777" w:rsidTr="00D023AF">
        <w:tc>
          <w:tcPr>
            <w:tcW w:w="425" w:type="dxa"/>
          </w:tcPr>
          <w:p w14:paraId="40F8B458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894" w:type="dxa"/>
            <w:gridSpan w:val="3"/>
          </w:tcPr>
          <w:p w14:paraId="202B65CB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Gleichnamige Brüche berechnen</w:t>
            </w:r>
            <w:r w:rsidRPr="005B6061">
              <w:rPr>
                <w:color w:val="70BCC9" w:themeColor="text2" w:themeTint="99"/>
              </w:rPr>
              <w:tab/>
            </w:r>
          </w:p>
        </w:tc>
      </w:tr>
      <w:tr w:rsidR="00D023AF" w:rsidRPr="005B6061" w14:paraId="7928AAA6" w14:textId="77777777" w:rsidTr="00D023AF">
        <w:trPr>
          <w:trHeight w:val="266"/>
        </w:trPr>
        <w:tc>
          <w:tcPr>
            <w:tcW w:w="425" w:type="dxa"/>
          </w:tcPr>
          <w:p w14:paraId="0902551B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398792F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Mache die Brüche gleichnamig: Schreibe sie so, dass sie denselben Nenner haben.</w:t>
            </w:r>
          </w:p>
        </w:tc>
        <w:tc>
          <w:tcPr>
            <w:tcW w:w="956" w:type="dxa"/>
          </w:tcPr>
          <w:p w14:paraId="211D3937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59CC63E1" w14:textId="77777777" w:rsidTr="00D023AF">
        <w:trPr>
          <w:trHeight w:val="266"/>
        </w:trPr>
        <w:tc>
          <w:tcPr>
            <w:tcW w:w="425" w:type="dxa"/>
          </w:tcPr>
          <w:p w14:paraId="2827A0E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1355C99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5D246F3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28200B08" w14:textId="77777777" w:rsidTr="00D023AF">
        <w:trPr>
          <w:trHeight w:val="931"/>
        </w:trPr>
        <w:tc>
          <w:tcPr>
            <w:tcW w:w="425" w:type="dxa"/>
          </w:tcPr>
          <w:p w14:paraId="11209E16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B5D625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6752" behindDoc="0" locked="0" layoutInCell="1" allowOverlap="1" wp14:anchorId="4C486AD3" wp14:editId="0AA49935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60931027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7776" behindDoc="0" locked="0" layoutInCell="1" allowOverlap="1" wp14:anchorId="0313CDFE" wp14:editId="67963109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83287437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91C3B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03F26697" wp14:editId="697C1B63">
                      <wp:simplePos x="0" y="0"/>
                      <wp:positionH relativeFrom="column">
                        <wp:posOffset>1021876</wp:posOffset>
                      </wp:positionH>
                      <wp:positionV relativeFrom="paragraph">
                        <wp:posOffset>56515</wp:posOffset>
                      </wp:positionV>
                      <wp:extent cx="423081" cy="293427"/>
                      <wp:effectExtent l="0" t="0" r="0" b="0"/>
                      <wp:wrapNone/>
                      <wp:docPr id="658976211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C05764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26697" id="Textfeld 423" o:spid="_x0000_s1055" type="#_x0000_t202" style="position:absolute;margin-left:80.45pt;margin-top:4.45pt;width:33.3pt;height:23.1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" filled="f" stroked="f" strokeweight=".5pt">
                      <v:textbox>
                        <w:txbxContent>
                          <w:p w14:paraId="01C05764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5184" behindDoc="0" locked="0" layoutInCell="1" allowOverlap="1" wp14:anchorId="5BEAC0DD" wp14:editId="404E30DD">
                      <wp:simplePos x="0" y="0"/>
                      <wp:positionH relativeFrom="column">
                        <wp:posOffset>1394147</wp:posOffset>
                      </wp:positionH>
                      <wp:positionV relativeFrom="paragraph">
                        <wp:posOffset>10160</wp:posOffset>
                      </wp:positionV>
                      <wp:extent cx="314295" cy="416546"/>
                      <wp:effectExtent l="0" t="0" r="0" b="0"/>
                      <wp:wrapNone/>
                      <wp:docPr id="33397763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96124238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3119368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AA300D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12604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F0DC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261122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2586652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B0A331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EAC0DD" id="Gruppieren 386" o:spid="_x0000_s1056" style="position:absolute;margin-left:109.8pt;margin-top:.8pt;width:24.75pt;height:32.8pt;z-index:253405184;mso-width-relative:margin;mso-height-relative:margin" coordorigin=",13349" coordsize="314435,4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">
                      <v:group id="_x0000_s1057" style="position:absolute;top:13349;width:191106;height:351618" coordorigin="33763,-4831" coordsize="192728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">
                        <v:shape id="Textfeld 3" o:spid="_x0000_s1058" type="#_x0000_t202" style="position:absolute;left:66963;top:-4831;width:159528;height:18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59AA300D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59" type="#_x0000_t202" style="position:absolute;left:33763;top:18365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00FF0DC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06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shape id="Textfeld 398" o:spid="_x0000_s1061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" filled="f" stroked="f" strokeweight=".5pt">
                        <v:textbox>
                          <w:txbxContent>
                            <w:p w14:paraId="10B0A331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4160" behindDoc="0" locked="0" layoutInCell="1" allowOverlap="1" wp14:anchorId="09B3A925" wp14:editId="34B5DF8F">
                      <wp:simplePos x="0" y="0"/>
                      <wp:positionH relativeFrom="column">
                        <wp:posOffset>254151</wp:posOffset>
                      </wp:positionH>
                      <wp:positionV relativeFrom="paragraph">
                        <wp:posOffset>6653</wp:posOffset>
                      </wp:positionV>
                      <wp:extent cx="314295" cy="416546"/>
                      <wp:effectExtent l="0" t="0" r="0" b="0"/>
                      <wp:wrapNone/>
                      <wp:docPr id="152616587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380008345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10339869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58C056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01413216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90A6B6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6756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01336144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E108CA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B3A925" id="_x0000_s1062" style="position:absolute;margin-left:20pt;margin-top:.5pt;width:24.75pt;height:32.8pt;z-index:253404160;mso-width-relative:margin;mso-height-relative:margin" coordorigin=",13349" coordsize="314435,4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">
                      <v:group id="_x0000_s1063" style="position:absolute;top:13349;width:191106;height:351618" coordorigin="33763,-4831" coordsize="192728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">
                        <v:shape id="Textfeld 3" o:spid="_x0000_s1064" type="#_x0000_t202" style="position:absolute;left:66963;top:-4831;width:159528;height:18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0C58C056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65" type="#_x0000_t202" style="position:absolute;left:33763;top:18365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990A6B6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06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  <v:shape id="Textfeld 398" o:spid="_x0000_s1067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" filled="f" stroked="f" strokeweight=".5pt">
                        <v:textbox>
                          <w:txbxContent>
                            <w:p w14:paraId="43E108CA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(1)</w:t>
            </w:r>
            <w:r w:rsidRPr="005B6061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             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und  </w:t>
            </w:r>
          </w:p>
        </w:tc>
        <w:tc>
          <w:tcPr>
            <w:tcW w:w="3827" w:type="dxa"/>
          </w:tcPr>
          <w:p w14:paraId="4B0D70A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7232" behindDoc="0" locked="0" layoutInCell="1" allowOverlap="1" wp14:anchorId="7E384748" wp14:editId="540F494E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166370</wp:posOffset>
                      </wp:positionV>
                      <wp:extent cx="313690" cy="415925"/>
                      <wp:effectExtent l="0" t="0" r="0" b="0"/>
                      <wp:wrapNone/>
                      <wp:docPr id="233203130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90" cy="415925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8728770" name="Gruppieren 2"/>
                              <wpg:cNvGrpSpPr/>
                              <wpg:grpSpPr>
                                <a:xfrm>
                                  <a:off x="0" y="13349"/>
                                  <a:ext cx="190344" cy="351618"/>
                                  <a:chOff x="33763" y="-4831"/>
                                  <a:chExt cx="191959" cy="352425"/>
                                </a:xfrm>
                              </wpg:grpSpPr>
                              <wps:wsp>
                                <wps:cNvPr id="1131442082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B6E1B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85940551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D39D2B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94505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7677870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A7E9A4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384748" id="_x0000_s1068" style="position:absolute;margin-left:108.2pt;margin-top:13.1pt;width:24.7pt;height:32.75pt;z-index:253407232;mso-width-relative:margin;mso-height-relative:margin" coordorigin=",13349" coordsize="314435,4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">
                      <v:group id="_x0000_s1069" style="position:absolute;top:13349;width:190344;height:351618" coordorigin="33763,-4831" coordsize="191959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">
                        <v:shape id="Textfeld 3" o:spid="_x0000_s1070" type="#_x0000_t202" style="position:absolute;left:66835;top:-4831;width:158887;height:18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465B6E1B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71" type="#_x0000_t202" style="position:absolute;left:33763;top:18365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3FD39D2B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07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shape id="Textfeld 398" o:spid="_x0000_s1073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" filled="f" stroked="f" strokeweight=".5pt">
                        <v:textbox>
                          <w:txbxContent>
                            <w:p w14:paraId="4BA7E9A4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8800" behindDoc="0" locked="0" layoutInCell="1" allowOverlap="1" wp14:anchorId="1A5B7BEA" wp14:editId="07E41B9C">
                  <wp:simplePos x="0" y="0"/>
                  <wp:positionH relativeFrom="column">
                    <wp:posOffset>622531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40525829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9824" behindDoc="0" locked="0" layoutInCell="1" allowOverlap="1" wp14:anchorId="12F210B2" wp14:editId="5503F461">
                  <wp:simplePos x="0" y="0"/>
                  <wp:positionH relativeFrom="column">
                    <wp:posOffset>1720617</wp:posOffset>
                  </wp:positionH>
                  <wp:positionV relativeFrom="paragraph">
                    <wp:posOffset>48394</wp:posOffset>
                  </wp:positionV>
                  <wp:extent cx="381635" cy="665480"/>
                  <wp:effectExtent l="0" t="0" r="0" b="0"/>
                  <wp:wrapNone/>
                  <wp:docPr id="25701088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A8CE6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922285B" wp14:editId="59338DF0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25874</wp:posOffset>
                      </wp:positionV>
                      <wp:extent cx="423081" cy="293427"/>
                      <wp:effectExtent l="0" t="0" r="0" b="0"/>
                      <wp:wrapNone/>
                      <wp:docPr id="188488006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B33C15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2285B" id="_x0000_s1074" type="#_x0000_t202" style="position:absolute;margin-left:80.65pt;margin-top:2.05pt;width:33.3pt;height:23.1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" filled="f" stroked="f" strokeweight=".5pt">
                      <v:textbox>
                        <w:txbxContent>
                          <w:p w14:paraId="38B33C15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6208" behindDoc="0" locked="0" layoutInCell="1" allowOverlap="1" wp14:anchorId="71D9CBD2" wp14:editId="12B565CE">
                      <wp:simplePos x="0" y="0"/>
                      <wp:positionH relativeFrom="column">
                        <wp:posOffset>175497</wp:posOffset>
                      </wp:positionH>
                      <wp:positionV relativeFrom="paragraph">
                        <wp:posOffset>7260</wp:posOffset>
                      </wp:positionV>
                      <wp:extent cx="361457" cy="415925"/>
                      <wp:effectExtent l="0" t="0" r="0" b="0"/>
                      <wp:wrapNone/>
                      <wp:docPr id="139320615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57" cy="415925"/>
                                <a:chOff x="-47881" y="13349"/>
                                <a:chExt cx="362316" cy="416553"/>
                              </a:xfrm>
                            </wpg:grpSpPr>
                            <wpg:grpSp>
                              <wpg:cNvPr id="920992815" name="Gruppieren 2"/>
                              <wpg:cNvGrpSpPr/>
                              <wpg:grpSpPr>
                                <a:xfrm>
                                  <a:off x="-47881" y="13349"/>
                                  <a:ext cx="238225" cy="351338"/>
                                  <a:chOff x="-14524" y="-4831"/>
                                  <a:chExt cx="240246" cy="352145"/>
                                </a:xfrm>
                              </wpg:grpSpPr>
                              <wps:wsp>
                                <wps:cNvPr id="2004834157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282AC9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4904282" name="Textfeld 3"/>
                                <wps:cNvSpPr txBox="1"/>
                                <wps:spPr>
                                  <a:xfrm>
                                    <a:off x="-14524" y="183372"/>
                                    <a:ext cx="22440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19051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9284261" name="Gerade Verbindung 1"/>
                                <wps:cNvCnPr/>
                                <wps:spPr>
                                  <a:xfrm>
                                    <a:off x="16030" y="179565"/>
                                    <a:ext cx="18195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18437271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52C52D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D9CBD2" id="_x0000_s1075" style="position:absolute;margin-left:13.8pt;margin-top:.55pt;width:28.45pt;height:32.75pt;z-index:253406208;mso-width-relative:margin;mso-height-relative:margin" coordorigin="-47881,13349" coordsize="362316,4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">
                      <v:group id="_x0000_s1076" style="position:absolute;left:-47881;top:13349;width:238225;height:351338" coordorigin="-14524,-4831" coordsize="240246,35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">
                        <v:shape id="Textfeld 3" o:spid="_x0000_s1077" type="#_x0000_t202" style="position:absolute;left:66835;top:-4831;width:158887;height:18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69282AC9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-14524;top:183372;width:22440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A19051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16030,179565" to="19798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shape id="Textfeld 398" o:spid="_x0000_s1080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" filled="f" stroked="f" strokeweight=".5pt">
                        <v:textbox>
                          <w:txbxContent>
                            <w:p w14:paraId="5E52C52D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(2)                und  </w:t>
            </w:r>
          </w:p>
        </w:tc>
        <w:tc>
          <w:tcPr>
            <w:tcW w:w="956" w:type="dxa"/>
          </w:tcPr>
          <w:p w14:paraId="3004182C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661636CC" w14:textId="77777777" w:rsidTr="00D023AF">
        <w:trPr>
          <w:trHeight w:val="266"/>
        </w:trPr>
        <w:tc>
          <w:tcPr>
            <w:tcW w:w="425" w:type="dxa"/>
          </w:tcPr>
          <w:p w14:paraId="7053EA79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5E57297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0DF216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1B10944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3EE85ABA" w14:textId="77777777" w:rsidTr="00D023AF">
        <w:trPr>
          <w:trHeight w:val="1089"/>
        </w:trPr>
        <w:tc>
          <w:tcPr>
            <w:tcW w:w="425" w:type="dxa"/>
          </w:tcPr>
          <w:p w14:paraId="7D410E5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gridSpan w:val="2"/>
          </w:tcPr>
          <w:p w14:paraId="43D1195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1328" behindDoc="0" locked="0" layoutInCell="1" allowOverlap="1" wp14:anchorId="37B1B1A0" wp14:editId="0922C089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169545</wp:posOffset>
                      </wp:positionV>
                      <wp:extent cx="327025" cy="415925"/>
                      <wp:effectExtent l="0" t="0" r="0" b="0"/>
                      <wp:wrapNone/>
                      <wp:docPr id="1972057744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841007651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1906769030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FB7C67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04025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9C6E14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674609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1377780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7EF71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1B1A0" id="_x0000_s1081" style="position:absolute;margin-left:117.6pt;margin-top:13.35pt;width:25.75pt;height:32.75pt;z-index:253411328;mso-width-relative:margin;mso-height-relative:margin" coordorigin="-13680,13349" coordsize="328115,4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">
                      <v:group id="_x0000_s1082" style="position:absolute;left:-13680;top:13349;width:204024;height:351618" coordorigin="19967,-4831" coordsize="20575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">
                        <v:shape id="Textfeld 3" o:spid="_x0000_s1083" type="#_x0000_t202" style="position:absolute;left:66835;top:-4831;width:158887;height:18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02FB7C67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84" type="#_x0000_t202" style="position:absolute;left:19967;top:183652;width:18160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259C6E14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shape id="Textfeld 398" o:spid="_x0000_s1086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" filled="f" stroked="f" strokeweight=".5pt">
                        <v:textbox>
                          <w:txbxContent>
                            <w:p w14:paraId="5C7EF71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0304" behindDoc="0" locked="0" layoutInCell="1" allowOverlap="1" wp14:anchorId="66A2A615" wp14:editId="29D91C63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165100</wp:posOffset>
                      </wp:positionV>
                      <wp:extent cx="327025" cy="415925"/>
                      <wp:effectExtent l="0" t="0" r="0" b="0"/>
                      <wp:wrapNone/>
                      <wp:docPr id="134369918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065969175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534320804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FC39C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8932242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6BE9B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119779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608264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A2F7F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A2A615" id="_x0000_s1087" style="position:absolute;margin-left:17.6pt;margin-top:13pt;width:25.75pt;height:32.75pt;z-index:253410304;mso-width-relative:margin;mso-height-relative:margin" coordorigin="-13680,13349" coordsize="328115,4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">
                      <v:group id="_x0000_s1088" style="position:absolute;left:-13680;top:13349;width:204024;height:351618" coordorigin="19967,-4831" coordsize="20575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">
                        <v:shape id="Textfeld 3" o:spid="_x0000_s1089" type="#_x0000_t202" style="position:absolute;left:66835;top:-4831;width:158887;height:18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1E1FC39C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90" type="#_x0000_t202" style="position:absolute;left:19967;top:183652;width:18160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" filled="f" stroked="f" strokeweight=".5pt">
                          <v:textbox inset="0,0,0,0">
                            <w:txbxContent>
                              <w:p w14:paraId="686BE9B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9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shape id="Textfeld 398" o:spid="_x0000_s1092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" filled="f" stroked="f" strokeweight=".5pt">
                        <v:textbox>
                          <w:txbxContent>
                            <w:p w14:paraId="77A2F7F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0848" behindDoc="0" locked="0" layoutInCell="1" allowOverlap="1" wp14:anchorId="58E76E44" wp14:editId="13C31CBC">
                  <wp:simplePos x="0" y="0"/>
                  <wp:positionH relativeFrom="column">
                    <wp:posOffset>620931</wp:posOffset>
                  </wp:positionH>
                  <wp:positionV relativeFrom="paragraph">
                    <wp:posOffset>45720</wp:posOffset>
                  </wp:positionV>
                  <wp:extent cx="381635" cy="665480"/>
                  <wp:effectExtent l="0" t="0" r="0" b="0"/>
                  <wp:wrapNone/>
                  <wp:docPr id="135915291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1872" behindDoc="0" locked="0" layoutInCell="1" allowOverlap="1" wp14:anchorId="1CA226BF" wp14:editId="3F321690">
                  <wp:simplePos x="0" y="0"/>
                  <wp:positionH relativeFrom="column">
                    <wp:posOffset>1853367</wp:posOffset>
                  </wp:positionH>
                  <wp:positionV relativeFrom="paragraph">
                    <wp:posOffset>36195</wp:posOffset>
                  </wp:positionV>
                  <wp:extent cx="381635" cy="665480"/>
                  <wp:effectExtent l="0" t="0" r="0" b="0"/>
                  <wp:wrapNone/>
                  <wp:docPr id="207565334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52B4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2610F797" wp14:editId="1540EE96">
                      <wp:simplePos x="0" y="0"/>
                      <wp:positionH relativeFrom="column">
                        <wp:posOffset>1056479</wp:posOffset>
                      </wp:positionH>
                      <wp:positionV relativeFrom="paragraph">
                        <wp:posOffset>52705</wp:posOffset>
                      </wp:positionV>
                      <wp:extent cx="423081" cy="293427"/>
                      <wp:effectExtent l="0" t="0" r="0" b="0"/>
                      <wp:wrapNone/>
                      <wp:docPr id="1885942430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8DEC81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0F797" id="_x0000_s1093" type="#_x0000_t202" style="position:absolute;margin-left:83.2pt;margin-top:4.15pt;width:33.3pt;height:23.1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" filled="f" stroked="f" strokeweight=".5pt">
                      <v:textbox>
                        <w:txbxContent>
                          <w:p w14:paraId="0C8DEC81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(3)</w:t>
            </w:r>
            <w:r w:rsidRPr="005B6061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             und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</w:p>
          <w:p w14:paraId="721AA12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956" w:type="dxa"/>
          </w:tcPr>
          <w:p w14:paraId="02A63FC0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C0D0DAA" w14:textId="77777777" w:rsidR="00E028E8" w:rsidRPr="005B6061" w:rsidRDefault="00E028E8" w:rsidP="00DD1172">
      <w:pPr>
        <w:spacing w:line="240" w:lineRule="atLeast"/>
        <w:rPr>
          <w:rFonts w:ascii="Calibri" w:hAnsi="Calibri"/>
        </w:rPr>
        <w:sectPr w:rsidR="00E028E8" w:rsidRPr="005B6061" w:rsidSect="00A53051">
          <w:headerReference w:type="default" r:id="rId1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DD1172" w:rsidRPr="005B6061" w14:paraId="7BE6F9FB" w14:textId="77777777" w:rsidTr="009E0BEE">
        <w:tc>
          <w:tcPr>
            <w:tcW w:w="709" w:type="dxa"/>
          </w:tcPr>
          <w:p w14:paraId="65CE4835" w14:textId="6EA4C8F2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A</w:t>
            </w:r>
          </w:p>
        </w:tc>
        <w:tc>
          <w:tcPr>
            <w:tcW w:w="8610" w:type="dxa"/>
            <w:gridSpan w:val="2"/>
          </w:tcPr>
          <w:p w14:paraId="35B500A8" w14:textId="68FB2048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Ich kann Brüche gleichnamig machen</w:t>
            </w:r>
          </w:p>
        </w:tc>
      </w:tr>
      <w:tr w:rsidR="001F2E0E" w:rsidRPr="005B6061" w14:paraId="6AAD5DDF" w14:textId="77777777" w:rsidTr="009E0BEE">
        <w:tc>
          <w:tcPr>
            <w:tcW w:w="709" w:type="dxa"/>
          </w:tcPr>
          <w:p w14:paraId="1DE066D9" w14:textId="77777777" w:rsidR="001F2E0E" w:rsidRPr="005B6061" w:rsidRDefault="001F2E0E" w:rsidP="00DD1172">
            <w:pPr>
              <w:pStyle w:val="berschrift2"/>
            </w:pPr>
            <w:r w:rsidRPr="005B6061">
              <w:t>1</w:t>
            </w:r>
          </w:p>
        </w:tc>
        <w:tc>
          <w:tcPr>
            <w:tcW w:w="8610" w:type="dxa"/>
            <w:gridSpan w:val="2"/>
          </w:tcPr>
          <w:p w14:paraId="44D641F6" w14:textId="77777777" w:rsidR="001F2E0E" w:rsidRPr="005B6061" w:rsidRDefault="001F2E0E" w:rsidP="00DD1172">
            <w:pPr>
              <w:pStyle w:val="berschrift2"/>
            </w:pPr>
            <w:r w:rsidRPr="005B6061">
              <w:t>Gleichnamige Brüche mit Streifen finden</w:t>
            </w:r>
          </w:p>
        </w:tc>
      </w:tr>
      <w:tr w:rsidR="001F2E0E" w:rsidRPr="005B6061" w14:paraId="163A6CE0" w14:textId="77777777" w:rsidTr="009E0BEE">
        <w:tc>
          <w:tcPr>
            <w:tcW w:w="709" w:type="dxa"/>
          </w:tcPr>
          <w:p w14:paraId="7D1D2761" w14:textId="77777777" w:rsidR="001F2E0E" w:rsidRPr="005B6061" w:rsidRDefault="001F2E0E" w:rsidP="00DD1172">
            <w:pPr>
              <w:pStyle w:val="berschrift3"/>
            </w:pPr>
            <w:r w:rsidRPr="005B6061">
              <w:t>1.1</w:t>
            </w:r>
          </w:p>
        </w:tc>
        <w:tc>
          <w:tcPr>
            <w:tcW w:w="8610" w:type="dxa"/>
            <w:gridSpan w:val="2"/>
          </w:tcPr>
          <w:p w14:paraId="64E3E7A4" w14:textId="39C5AF4C" w:rsidR="001F2E0E" w:rsidRPr="005B6061" w:rsidRDefault="005D10B2" w:rsidP="00DD117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2832" behindDoc="0" locked="0" layoutInCell="1" allowOverlap="1" wp14:anchorId="7084A81A" wp14:editId="2EA998C6">
                      <wp:simplePos x="0" y="0"/>
                      <wp:positionH relativeFrom="column">
                        <wp:posOffset>2456654</wp:posOffset>
                      </wp:positionH>
                      <wp:positionV relativeFrom="paragraph">
                        <wp:posOffset>312420</wp:posOffset>
                      </wp:positionV>
                      <wp:extent cx="175260" cy="317500"/>
                      <wp:effectExtent l="0" t="0" r="2540" b="0"/>
                      <wp:wrapNone/>
                      <wp:docPr id="188738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5693298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ED1A99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663725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80303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802367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84A81A" id="_x0000_s1094" style="position:absolute;margin-left:193.45pt;margin-top:24.6pt;width:13.8pt;height:25pt;z-index:253432832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">
                      <v:shape id="Textfeld 3" o:spid="_x0000_s109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69ED1A99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9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6480303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ins w:id="1" w:author="Susanne Prediger" w:date="2025-11-10T11:33:00Z" w16du:dateUtc="2025-11-10T10:33:00Z"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3430784" behindDoc="0" locked="0" layoutInCell="1" allowOverlap="1" wp14:anchorId="66F7553D" wp14:editId="60476990">
                        <wp:simplePos x="0" y="0"/>
                        <wp:positionH relativeFrom="column">
                          <wp:posOffset>2058196</wp:posOffset>
                        </wp:positionH>
                        <wp:positionV relativeFrom="paragraph">
                          <wp:posOffset>318770</wp:posOffset>
                        </wp:positionV>
                        <wp:extent cx="175260" cy="317500"/>
                        <wp:effectExtent l="0" t="0" r="2540" b="0"/>
                        <wp:wrapNone/>
                        <wp:docPr id="334151688" name="Gruppieren 2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175260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5119421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44912C" w14:textId="77777777" w:rsidR="005D10B2" w:rsidRPr="00451DD8" w:rsidRDefault="005D10B2" w:rsidP="005D10B2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51DD8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201129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3349DB" w14:textId="77777777" w:rsidR="005D10B2" w:rsidRPr="00451DD8" w:rsidRDefault="005D10B2" w:rsidP="005D10B2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51DD8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09997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w14:anchorId="66F7553D" id="_x0000_s1098" style="position:absolute;margin-left:162.05pt;margin-top:25.1pt;width:13.8pt;height:25pt;z-index:253430784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">
                        <v:shape id="Textfeld 3" o:spid="_x0000_s109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2644912C" w14:textId="77777777" w:rsidR="005D10B2" w:rsidRPr="00451DD8" w:rsidRDefault="005D10B2" w:rsidP="005D10B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51DD8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00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" filled="f" stroked="f" strokeweight=".5pt">
                          <v:textbox inset="0,0,0,0">
                            <w:txbxContent>
                              <w:p w14:paraId="2C3349DB" w14:textId="77777777" w:rsidR="005D10B2" w:rsidRPr="00451DD8" w:rsidRDefault="005D10B2" w:rsidP="005D10B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51DD8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0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w:pict>
                  </mc:Fallback>
                </mc:AlternateContent>
              </w:r>
            </w:ins>
            <w:r w:rsidR="001F2E0E" w:rsidRPr="005B6061">
              <w:t>Einen gemeinsamen Nenner mit der Streifentafel finden</w:t>
            </w:r>
          </w:p>
        </w:tc>
      </w:tr>
      <w:tr w:rsidR="001F2E0E" w:rsidRPr="005B6061" w14:paraId="79DBFDC5" w14:textId="77777777" w:rsidTr="00D023AF">
        <w:tc>
          <w:tcPr>
            <w:tcW w:w="709" w:type="dxa"/>
          </w:tcPr>
          <w:p w14:paraId="5A6F8F3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4D6E40A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1669418D" w14:textId="4DEB159C" w:rsidR="00E41FA1" w:rsidRPr="000027E1" w:rsidRDefault="001F2E0E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Kenan will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für die zwei Brüche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  </w:t>
            </w:r>
            <w:r w:rsidR="00E41FA1" w:rsidRPr="000027E1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</w:rPr>
              <w:t xml:space="preserve">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</w:t>
            </w:r>
            <w:r w:rsidR="009E0BEE">
              <w:rPr>
                <w:rFonts w:ascii="Calibri" w:hAnsi="Calibri"/>
                <w:color w:val="000000" w:themeColor="text1"/>
              </w:rPr>
              <w:t xml:space="preserve">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eine gemeinsame Einteilung finden, </w:t>
            </w:r>
            <w:r w:rsidR="00E41FA1" w:rsidRPr="000027E1">
              <w:rPr>
                <w:rFonts w:ascii="Calibri" w:hAnsi="Calibri"/>
                <w:color w:val="000000" w:themeColor="text1"/>
              </w:rPr>
              <w:br/>
              <w:t xml:space="preserve">damit er sie in demselben Streifen einzeichnen kann. </w:t>
            </w:r>
          </w:p>
          <w:p w14:paraId="507F969E" w14:textId="3EA01F77" w:rsidR="00E41FA1" w:rsidRPr="002D3E8C" w:rsidRDefault="00E41FA1" w:rsidP="00BF65BD">
            <w:pPr>
              <w:pStyle w:val="Listenabsatz"/>
            </w:pPr>
            <w:r w:rsidRPr="002D3E8C">
              <w:t xml:space="preserve">Wie kann er beide Brüche so verfeinern, dass er sie im Zwölftel-Streifen </w:t>
            </w:r>
            <w:r w:rsidR="009E0BEE">
              <w:br/>
            </w:r>
            <w:r w:rsidRPr="002D3E8C">
              <w:t xml:space="preserve">darstellen kann, sie aber immer noch genauso groß sind? </w:t>
            </w:r>
          </w:p>
          <w:p w14:paraId="1CA6A3A2" w14:textId="33720F67" w:rsidR="00E41FA1" w:rsidRPr="002D3E8C" w:rsidRDefault="00E41FA1" w:rsidP="00BF65BD">
            <w:pPr>
              <w:pStyle w:val="Listenabsatz"/>
            </w:pPr>
            <w:r w:rsidRPr="002D3E8C">
              <w:t>Welche Nenner haben die verfeinerten Brüche jetzt?</w:t>
            </w:r>
          </w:p>
          <w:p w14:paraId="75631162" w14:textId="7AFB6E46" w:rsidR="00E41FA1" w:rsidRPr="002D3E8C" w:rsidRDefault="00E41FA1" w:rsidP="00BF65BD">
            <w:pPr>
              <w:pStyle w:val="Listenabsatz"/>
            </w:pPr>
            <w:r w:rsidRPr="002D3E8C">
              <w:t xml:space="preserve">Welche Zähler haben die verfeinerten Brüche jetzt? </w:t>
            </w:r>
          </w:p>
          <w:p w14:paraId="09A0D36F" w14:textId="36A1338E" w:rsidR="001F2E0E" w:rsidRPr="002D3E8C" w:rsidRDefault="001F2E0E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2D3E8C" w:rsidRPr="005B6061" w14:paraId="2450D0C5" w14:textId="77777777" w:rsidTr="00D023AF">
        <w:tc>
          <w:tcPr>
            <w:tcW w:w="709" w:type="dxa"/>
          </w:tcPr>
          <w:p w14:paraId="4D5BBB68" w14:textId="77777777" w:rsidR="002D3E8C" w:rsidRPr="005B6061" w:rsidRDefault="002D3E8C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3316F07" w14:textId="0C85E463" w:rsidR="002D3E8C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3230F285" w14:textId="26D5FCA4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Zwei Brüche, die denselben Nenner haben, nennt man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792B34FB" w14:textId="47789DE5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Wenn man wie Kenan in </w:t>
            </w:r>
            <w:r w:rsidRPr="00DC06FB">
              <w:rPr>
                <w:rFonts w:ascii="Calibri" w:hAnsi="Calibri"/>
                <w:b/>
                <w:color w:val="327A86" w:themeColor="text2"/>
              </w:rPr>
              <w:t>a)</w:t>
            </w:r>
            <w:r w:rsidRPr="000027E1">
              <w:rPr>
                <w:rFonts w:ascii="Calibri" w:hAnsi="Calibri"/>
                <w:color w:val="000000" w:themeColor="text1"/>
              </w:rPr>
              <w:t xml:space="preserve"> zwei Brüche so verfeinert, dass die verfeinerten Brüche denselben Nenner bekommen, nennt man das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 machen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1AD4B96D" w14:textId="1B1A0C3D" w:rsidR="002D3E8C" w:rsidRDefault="003950AC" w:rsidP="00BF65BD">
            <w:pPr>
              <w:pStyle w:val="Listenabsatz"/>
            </w:pPr>
            <w:r w:rsidRPr="002D3E8C">
              <w:drawing>
                <wp:anchor distT="0" distB="0" distL="114300" distR="114300" simplePos="0" relativeHeight="253292544" behindDoc="0" locked="0" layoutInCell="1" allowOverlap="1" wp14:anchorId="0988555C" wp14:editId="1300E3CF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291465</wp:posOffset>
                  </wp:positionV>
                  <wp:extent cx="2152650" cy="943610"/>
                  <wp:effectExtent l="0" t="0" r="0" b="8890"/>
                  <wp:wrapNone/>
                  <wp:docPr id="11241" name="Grafik 1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E8C" w:rsidRPr="002D3E8C">
              <w:t>Erkläre in der Streifentafel, was Kenan mit „gleicher Name, gleiche Einteilung“</w:t>
            </w:r>
            <w:r>
              <w:t xml:space="preserve"> </w:t>
            </w:r>
            <w:r w:rsidR="002D3E8C" w:rsidRPr="002D3E8C">
              <w:t>meint.</w:t>
            </w:r>
          </w:p>
          <w:p w14:paraId="4270CAFB" w14:textId="1010070F" w:rsidR="003950AC" w:rsidRDefault="00F20BB5" w:rsidP="00BF65BD">
            <w:pPr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8736" behindDoc="0" locked="0" layoutInCell="1" allowOverlap="1" wp14:anchorId="51EB898A" wp14:editId="61DC6CD1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127635</wp:posOffset>
                      </wp:positionV>
                      <wp:extent cx="1994535" cy="545465"/>
                      <wp:effectExtent l="0" t="0" r="0" b="635"/>
                      <wp:wrapNone/>
                      <wp:docPr id="1198008298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4535" cy="545465"/>
                                <a:chOff x="0" y="0"/>
                                <a:chExt cx="1996665" cy="545503"/>
                              </a:xfrm>
                            </wpg:grpSpPr>
                            <wps:wsp>
                              <wps:cNvPr id="414087154" name="Textfeld 129"/>
                              <wps:cNvSpPr txBox="1"/>
                              <wps:spPr>
                                <a:xfrm>
                                  <a:off x="27296" y="6824"/>
                                  <a:ext cx="184245" cy="1978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043E41" w14:textId="015AADBA" w:rsidR="00D023AF" w:rsidRDefault="00D023AF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779803" name="Textfeld 129"/>
                              <wps:cNvSpPr txBox="1"/>
                              <wps:spPr>
                                <a:xfrm>
                                  <a:off x="0" y="341194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59E78" w14:textId="7605AF06" w:rsidR="00D023AF" w:rsidRDefault="00D023AF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523679" name="Textfeld 129"/>
                              <wps:cNvSpPr txBox="1"/>
                              <wps:spPr>
                                <a:xfrm>
                                  <a:off x="532263" y="33437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B3CD8" w14:textId="63DEDC46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9004245" name="Textfeld 129"/>
                              <wps:cNvSpPr txBox="1"/>
                              <wps:spPr>
                                <a:xfrm>
                                  <a:off x="525439" y="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659E28" w14:textId="1570AD20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1998850" name="Textfeld 129"/>
                              <wps:cNvSpPr txBox="1"/>
                              <wps:spPr>
                                <a:xfrm>
                                  <a:off x="1269242" y="13648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CDF5DB" w14:textId="77777777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222629" name="Textfeld 129"/>
                              <wps:cNvSpPr txBox="1"/>
                              <wps:spPr>
                                <a:xfrm>
                                  <a:off x="1255594" y="33437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DE3312" w14:textId="182F741A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7599893" name="Textfeld 129"/>
                              <wps:cNvSpPr txBox="1"/>
                              <wps:spPr>
                                <a:xfrm>
                                  <a:off x="1801720" y="348018"/>
                                  <a:ext cx="194945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AEF45E" w14:textId="68367978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B898A" id="Gruppieren 130" o:spid="_x0000_s1102" style="position:absolute;left:0;text-align:left;margin-left:231.15pt;margin-top:10.05pt;width:157.05pt;height:42.95pt;z-index:253428736;mso-width-relative:margin;mso-height-relative:margin" coordsize="19966,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">
                      <v:shape id="Textfeld 129" o:spid="_x0000_s1103" type="#_x0000_t202" style="position:absolute;left:272;top:68;width:1843;height:1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" fillcolor="white [3201]" stroked="f" strokeweight=".5pt">
                        <v:textbox inset="1mm,0">
                          <w:txbxContent>
                            <w:p w14:paraId="11043E41" w14:textId="015AADBA" w:rsidR="00D023AF" w:rsidRDefault="00D023AF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129" o:spid="_x0000_s1104" type="#_x0000_t202" style="position:absolute;top:3411;width:1841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" fillcolor="white [3201]" stroked="f" strokeweight=".5pt">
                        <v:textbox inset="2mm,0">
                          <w:txbxContent>
                            <w:p w14:paraId="57859E78" w14:textId="7605AF06" w:rsidR="00D023AF" w:rsidRDefault="00D023AF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5" type="#_x0000_t202" style="position:absolute;left:5322;top:3343;width:184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" fillcolor="white [3201]" stroked="f" strokeweight=".5pt">
                        <v:textbox inset="0,0,0">
                          <w:txbxContent>
                            <w:p w14:paraId="2F5B3CD8" w14:textId="63DEDC46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v:shape id="Textfeld 129" o:spid="_x0000_s1106" type="#_x0000_t202" style="position:absolute;left:5254;width:1841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" fillcolor="white [3201]" stroked="f" strokeweight=".5pt">
                        <v:textbox inset="2mm,0">
                          <w:txbxContent>
                            <w:p w14:paraId="4F659E28" w14:textId="1570AD20" w:rsidR="00F20BB5" w:rsidRDefault="00F20BB5" w:rsidP="005D10B2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feld 129" o:spid="_x0000_s1107" type="#_x0000_t202" style="position:absolute;left:12692;top:136;width:1841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" fillcolor="white [3201]" stroked="f" strokeweight=".5pt">
                        <v:textbox inset="2mm,0">
                          <w:txbxContent>
                            <w:p w14:paraId="2BCDF5DB" w14:textId="77777777" w:rsidR="00F20BB5" w:rsidRDefault="00F20BB5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8" type="#_x0000_t202" style="position:absolute;left:12555;top:3343;width:184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" fillcolor="white [3201]" stroked="f" strokeweight=".5pt">
                        <v:textbox inset="2mm,0">
                          <w:txbxContent>
                            <w:p w14:paraId="14DE3312" w14:textId="182F741A" w:rsidR="00F20BB5" w:rsidRDefault="00F20BB5" w:rsidP="005D10B2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129" o:spid="_x0000_s1109" type="#_x0000_t202" style="position:absolute;left:18017;top:3480;width:1949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" fillcolor="white [3201]" stroked="f" strokeweight=".5pt">
                        <v:textbox inset="0,0,0">
                          <w:txbxContent>
                            <w:p w14:paraId="27AEF45E" w14:textId="68367978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23AF" w:rsidRPr="00D023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06719AB0" wp14:editId="770DA769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139700</wp:posOffset>
                      </wp:positionV>
                      <wp:extent cx="1152000" cy="684000"/>
                      <wp:effectExtent l="139700" t="0" r="16510" b="14605"/>
                      <wp:wrapNone/>
                      <wp:docPr id="67351334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684000"/>
                              </a:xfrm>
                              <a:prstGeom prst="wedgeRoundRectCallout">
                                <a:avLst>
                                  <a:gd name="adj1" fmla="val -61073"/>
                                  <a:gd name="adj2" fmla="val -338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FE84D" w14:textId="77777777" w:rsidR="00D023AF" w:rsidRDefault="00D023AF" w:rsidP="00D023AF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719AB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110" type="#_x0000_t62" style="position:absolute;left:0;text-align:left;margin-left:78.95pt;margin-top:11pt;width:90.7pt;height:53.8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" adj="-2392,10069" filled="f" strokecolor="#bfbfbf [2412]" strokeweight="1pt">
                      <v:textbox>
                        <w:txbxContent>
                          <w:p w14:paraId="2B5FE84D" w14:textId="77777777" w:rsidR="00D023AF" w:rsidRDefault="00D023AF" w:rsidP="00D023AF">
                            <w:pPr>
                              <w:jc w:val="center"/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50AC" w:rsidRPr="002D3E8C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9472" behindDoc="0" locked="0" layoutInCell="1" allowOverlap="1" wp14:anchorId="7EF5E225" wp14:editId="6BACC2DD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144145</wp:posOffset>
                      </wp:positionV>
                      <wp:extent cx="463550" cy="775970"/>
                      <wp:effectExtent l="0" t="0" r="6350" b="0"/>
                      <wp:wrapNone/>
                      <wp:docPr id="13432782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775970"/>
                                <a:chOff x="-21426" y="-25691"/>
                                <a:chExt cx="463959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67745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1426" y="-25691"/>
                                  <a:ext cx="463959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944774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7913F9" w14:textId="77777777" w:rsidR="00E41FA1" w:rsidRPr="0020319D" w:rsidRDefault="00E41FA1" w:rsidP="00E41FA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5E225" id="Gruppieren 19" o:spid="_x0000_s1111" style="position:absolute;left:0;text-align:left;margin-left:33.95pt;margin-top:11.35pt;width:36.5pt;height:61.1pt;z-index:253289472;mso-width-relative:margin;mso-height-relative:margin" coordorigin="-214,-256" coordsize="4639,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">
                      <v:shape id="Grafik 5" o:spid="_x0000_s1112" type="#_x0000_t75" style="position:absolute;left:-214;top:-256;width:463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">
                        <v:imagedata r:id="rId21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13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747913F9" w14:textId="77777777" w:rsidR="00E41FA1" w:rsidRPr="0020319D" w:rsidRDefault="00E41FA1" w:rsidP="00E41FA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54A8F71" w14:textId="1C803D4C" w:rsidR="003950AC" w:rsidRPr="002D3E8C" w:rsidRDefault="00D023AF" w:rsidP="00BF65BD">
            <w:pPr>
              <w:ind w:left="284"/>
            </w:pPr>
            <w:r w:rsidRPr="002D3E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3A3146D8" wp14:editId="243026FC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10160</wp:posOffset>
                      </wp:positionV>
                      <wp:extent cx="1066800" cy="666750"/>
                      <wp:effectExtent l="0" t="0" r="0" b="6350"/>
                      <wp:wrapNone/>
                      <wp:docPr id="1118228592" name="Textfeld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1EE418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Name, </w:t>
                                  </w:r>
                                </w:p>
                                <w:p w14:paraId="128D3499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Nenner, </w:t>
                                  </w:r>
                                </w:p>
                                <w:p w14:paraId="402DC442" w14:textId="7A6868E6" w:rsidR="002D3E8C" w:rsidRPr="002D3E8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gleiche Einteilung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146D8" id="Textfeld 110" o:spid="_x0000_s1114" type="#_x0000_t202" style="position:absolute;left:0;text-align:left;margin-left:86.7pt;margin-top:.8pt;width:84pt;height:52.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" fillcolor="white [3212]" stroked="f" strokeweight=".5pt">
                      <v:textbox inset=",0,,0">
                        <w:txbxContent>
                          <w:p w14:paraId="341EE418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Name, </w:t>
                            </w:r>
                          </w:p>
                          <w:p w14:paraId="128D3499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Nenner, </w:t>
                            </w:r>
                          </w:p>
                          <w:p w14:paraId="402DC442" w14:textId="7A6868E6" w:rsidR="002D3E8C" w:rsidRPr="002D3E8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gleiche Einteilung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640CE6" w14:textId="4ECE2EE2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0273428F" w14:textId="4B42C957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4C1D39B1" w14:textId="13249F0B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2A7D4F1D" w14:textId="7D1D7DCE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1F2E0E" w:rsidRPr="005B6061" w14:paraId="1C3586C0" w14:textId="77777777" w:rsidTr="00D023AF">
        <w:tc>
          <w:tcPr>
            <w:tcW w:w="709" w:type="dxa"/>
          </w:tcPr>
          <w:p w14:paraId="07A3747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24B7C37D" w14:textId="71769203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38D3461D" w14:textId="0AF0B7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CC324E1" w14:textId="77777777" w:rsidTr="00D023AF">
        <w:tc>
          <w:tcPr>
            <w:tcW w:w="709" w:type="dxa"/>
          </w:tcPr>
          <w:p w14:paraId="4C7F40C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8E4E1A4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0FB13822" w14:textId="5A50F3D4" w:rsidR="001F2E0E" w:rsidRPr="005B6061" w:rsidRDefault="005D10B2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0F0E589B" wp14:editId="0656E74C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67945</wp:posOffset>
                      </wp:positionV>
                      <wp:extent cx="175260" cy="317500"/>
                      <wp:effectExtent l="0" t="0" r="2540" b="0"/>
                      <wp:wrapNone/>
                      <wp:docPr id="13049990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8988939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325A1D" w14:textId="5AF96EF4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6477927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C413EE" w14:textId="4469DA0A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74958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0E589B" id="_x0000_s1115" style="position:absolute;margin-left:117.65pt;margin-top:5.35pt;width:13.8pt;height:25pt;z-index:253436928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">
                      <v:shape id="Textfeld 3" o:spid="_x0000_s111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45325A1D" w14:textId="5AF96EF4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1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23C413EE" w14:textId="4469DA0A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1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4880" behindDoc="0" locked="0" layoutInCell="1" allowOverlap="1" wp14:anchorId="5932011A" wp14:editId="3B56A724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68580</wp:posOffset>
                      </wp:positionV>
                      <wp:extent cx="175260" cy="317500"/>
                      <wp:effectExtent l="0" t="0" r="2540" b="0"/>
                      <wp:wrapNone/>
                      <wp:docPr id="10322414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08895184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20B473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3202554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F0200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7301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2011A" id="_x0000_s1119" style="position:absolute;margin-left:86.95pt;margin-top:5.4pt;width:13.8pt;height:25pt;z-index:253434880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">
                      <v:shape id="Textfeld 3" o:spid="_x0000_s112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0720B473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71F0200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2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DB9D09F" w14:textId="77777777" w:rsidTr="00D023AF">
        <w:tc>
          <w:tcPr>
            <w:tcW w:w="709" w:type="dxa"/>
          </w:tcPr>
          <w:p w14:paraId="056A8BE1" w14:textId="3F4F8D9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8412FCB" wp14:editId="3E0952B5">
                  <wp:extent cx="360000" cy="272386"/>
                  <wp:effectExtent l="0" t="0" r="2540" b="0"/>
                  <wp:docPr id="950349847" name="Grafik 95034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84FCCB" w14:textId="047F4438" w:rsidR="001F2E0E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</w:t>
            </w:r>
            <w:r w:rsidR="001F2E0E" w:rsidRPr="005B6061">
              <w:rPr>
                <w:rFonts w:ascii="Calibri" w:hAnsi="Calibri"/>
              </w:rPr>
              <w:t>)</w:t>
            </w:r>
            <w:r w:rsidRPr="005B6061">
              <w:rPr>
                <w:rFonts w:ascii="Calibri" w:hAnsi="Calibri"/>
                <w:noProof/>
                <w14:ligatures w14:val="standardContextual"/>
              </w:rPr>
              <w:t xml:space="preserve"> </w:t>
            </w:r>
          </w:p>
        </w:tc>
        <w:tc>
          <w:tcPr>
            <w:tcW w:w="8185" w:type="dxa"/>
            <w:vAlign w:val="center"/>
          </w:tcPr>
          <w:p w14:paraId="6E9FD042" w14:textId="444D184A" w:rsidR="009E0BEE" w:rsidRDefault="009E0BEE" w:rsidP="009E0BEE">
            <w:pPr>
              <w:spacing w:after="60"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0000" behindDoc="0" locked="0" layoutInCell="1" allowOverlap="1" wp14:anchorId="57062FE8" wp14:editId="04793B37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109220</wp:posOffset>
                      </wp:positionV>
                      <wp:extent cx="175260" cy="317500"/>
                      <wp:effectExtent l="0" t="0" r="2540" b="0"/>
                      <wp:wrapNone/>
                      <wp:docPr id="54751250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465074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6F739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4299269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28798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8103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062FE8" id="_x0000_s1123" style="position:absolute;margin-left:152.55pt;margin-top:8.6pt;width:13.8pt;height:25pt;z-index:253440000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">
                      <v:shape id="Textfeld 3" o:spid="_x0000_s112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116F739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2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7B28798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2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0E9F304C" wp14:editId="4EF41292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132715</wp:posOffset>
                      </wp:positionV>
                      <wp:extent cx="175260" cy="317500"/>
                      <wp:effectExtent l="0" t="0" r="2540" b="0"/>
                      <wp:wrapNone/>
                      <wp:docPr id="8710725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4886406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A57C4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1341336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79BEE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932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9F304C" id="_x0000_s1127" style="position:absolute;margin-left:123.8pt;margin-top:10.45pt;width:13.8pt;height:25pt;z-index:253438976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">
                      <v:shape id="Textfeld 3" o:spid="_x0000_s112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77CA57C4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9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19B79BEE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3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Kenan hat auch für</w:t>
            </w:r>
            <w:r w:rsidR="005D10B2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5D10B2">
              <w:rPr>
                <w:rFonts w:ascii="Calibri" w:eastAsiaTheme="minorEastAsia" w:hAnsi="Calibri"/>
              </w:rPr>
              <w:t xml:space="preserve">  </w:t>
            </w:r>
            <w:r w:rsidR="001F2E0E" w:rsidRPr="005B6061">
              <w:rPr>
                <w:rFonts w:ascii="Calibri" w:hAnsi="Calibri"/>
              </w:rPr>
              <w:t xml:space="preserve">und </w:t>
            </w:r>
            <w:r w:rsidR="005D10B2">
              <w:rPr>
                <w:rFonts w:ascii="Calibri" w:hAnsi="Calibri"/>
              </w:rPr>
              <w:t xml:space="preserve">    </w:t>
            </w:r>
            <w:r w:rsidR="001F2E0E" w:rsidRPr="005B6061">
              <w:rPr>
                <w:rFonts w:ascii="Calibri" w:hAnsi="Calibri"/>
                <w:position w:val="-22"/>
              </w:rPr>
              <w:t xml:space="preserve"> </w:t>
            </w:r>
            <w:r w:rsidR="001F2E0E" w:rsidRPr="005B6061">
              <w:rPr>
                <w:rFonts w:ascii="Calibri" w:hAnsi="Calibri"/>
              </w:rPr>
              <w:t xml:space="preserve">verfeinerte gleichnamige Brüche in der Streifentafel gesucht. </w:t>
            </w:r>
          </w:p>
          <w:p w14:paraId="5522689C" w14:textId="0405620D" w:rsidR="001F2E0E" w:rsidRPr="005B6061" w:rsidRDefault="001F2E0E" w:rsidP="009E0BEE">
            <w:pPr>
              <w:spacing w:after="60"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Brüche sind das für </w:t>
            </w:r>
            <w:r w:rsidR="005D10B2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5D10B2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="005D10B2">
              <w:rPr>
                <w:rFonts w:ascii="Calibri" w:hAnsi="Calibri"/>
              </w:rPr>
              <w:t xml:space="preserve">   </w:t>
            </w:r>
            <m:oMath>
              <m:r>
                <w:rPr>
                  <w:rFonts w:ascii="Calibri" w:hAnsi="Calibri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 xml:space="preserve">? Wie kommt Kenan auf die Lösung? </w:t>
            </w:r>
          </w:p>
          <w:p w14:paraId="24140E20" w14:textId="0BA595FB" w:rsidR="001F2E0E" w:rsidRPr="005B6061" w:rsidRDefault="001F2E0E" w:rsidP="00DD1172">
            <w:pPr>
              <w:spacing w:line="240" w:lineRule="atLeast"/>
              <w:rPr>
                <w:rFonts w:ascii="Calibri" w:hAnsi="Calibri"/>
                <w:sz w:val="8"/>
                <w:szCs w:val="8"/>
              </w:rPr>
            </w:pPr>
          </w:p>
          <w:p w14:paraId="2FFCBBB5" w14:textId="409E648B" w:rsidR="001F2E0E" w:rsidRPr="005B6061" w:rsidRDefault="00E3266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8"/>
                <w:szCs w:val="8"/>
              </w:rPr>
              <w:drawing>
                <wp:inline distT="0" distB="0" distL="0" distR="0" wp14:anchorId="5409764A" wp14:editId="6912A7A7">
                  <wp:extent cx="4903470" cy="2943225"/>
                  <wp:effectExtent l="0" t="0" r="0" b="3175"/>
                  <wp:docPr id="16" name="Grafik 16" descr="Ein Bild, das Text, Diagramm, Reihe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, Diagramm, Reihe, Zahl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0E" w:rsidRPr="005B6061" w14:paraId="77A324B6" w14:textId="77777777" w:rsidTr="00D023AF">
        <w:tc>
          <w:tcPr>
            <w:tcW w:w="709" w:type="dxa"/>
          </w:tcPr>
          <w:p w14:paraId="2C850A47" w14:textId="2C2C14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6E8073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185" w:type="dxa"/>
            <w:vAlign w:val="bottom"/>
          </w:tcPr>
          <w:p w14:paraId="0E6945B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EF0CB7" w14:textId="77777777" w:rsidTr="00D023AF">
        <w:trPr>
          <w:trHeight w:val="227"/>
        </w:trPr>
        <w:tc>
          <w:tcPr>
            <w:tcW w:w="709" w:type="dxa"/>
          </w:tcPr>
          <w:p w14:paraId="48C447AA" w14:textId="3E375AB8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D8338BA" wp14:editId="51EAF6C2">
                  <wp:extent cx="360000" cy="272386"/>
                  <wp:effectExtent l="0" t="0" r="2540" b="0"/>
                  <wp:docPr id="667682939" name="Grafik 66768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14:paraId="2CFE0DAA" w14:textId="6FFFCDE2" w:rsidR="001F2E0E" w:rsidRPr="005B6061" w:rsidRDefault="002D3E8C" w:rsidP="001F0D9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4F1C8D">
              <w:rPr>
                <w:rFonts w:ascii="Calibri" w:hAnsi="Calibri"/>
              </w:rPr>
              <w:t>)</w:t>
            </w:r>
          </w:p>
        </w:tc>
        <w:tc>
          <w:tcPr>
            <w:tcW w:w="8185" w:type="dxa"/>
            <w:vAlign w:val="center"/>
          </w:tcPr>
          <w:p w14:paraId="295F027C" w14:textId="23BB8DAD" w:rsidR="001F2E0E" w:rsidRPr="005B6061" w:rsidRDefault="001F2E0E" w:rsidP="001F0D9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Wieso hat Kenan nicht den </w:t>
            </w:r>
            <w:r w:rsidR="004E35D0" w:rsidRPr="005B6061">
              <w:rPr>
                <w:rFonts w:ascii="Calibri" w:hAnsi="Calibri"/>
              </w:rPr>
              <w:t>Achtel</w:t>
            </w:r>
            <w:r w:rsidRPr="005B6061">
              <w:rPr>
                <w:rFonts w:ascii="Calibri" w:hAnsi="Calibri"/>
              </w:rPr>
              <w:t xml:space="preserve">- oder den </w:t>
            </w:r>
            <w:r w:rsidR="004E35D0" w:rsidRPr="005B6061">
              <w:rPr>
                <w:rFonts w:ascii="Calibri" w:hAnsi="Calibri"/>
              </w:rPr>
              <w:t>Neuntel</w:t>
            </w:r>
            <w:r w:rsidRPr="005B6061">
              <w:rPr>
                <w:rFonts w:ascii="Calibri" w:hAnsi="Calibri"/>
              </w:rPr>
              <w:t xml:space="preserve">-Streifen genommen? </w:t>
            </w:r>
          </w:p>
        </w:tc>
      </w:tr>
    </w:tbl>
    <w:p w14:paraId="0B81FB34" w14:textId="68A0D534" w:rsidR="00C23411" w:rsidRDefault="00C23411">
      <w:pPr>
        <w:rPr>
          <w:rFonts w:ascii="Calibri" w:hAnsi="Calibri"/>
        </w:rPr>
      </w:pPr>
    </w:p>
    <w:p w14:paraId="56A2C6E0" w14:textId="0617C2D5" w:rsidR="005D10B2" w:rsidRDefault="005D10B2">
      <w:pPr>
        <w:spacing w:after="200" w:line="276" w:lineRule="auto"/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610"/>
      </w:tblGrid>
      <w:tr w:rsidR="001F2E0E" w:rsidRPr="005B6061" w14:paraId="32ABB248" w14:textId="77777777" w:rsidTr="00D023AF">
        <w:tc>
          <w:tcPr>
            <w:tcW w:w="709" w:type="dxa"/>
          </w:tcPr>
          <w:p w14:paraId="39C78EC4" w14:textId="6772875B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1.2</w:t>
            </w:r>
          </w:p>
        </w:tc>
        <w:tc>
          <w:tcPr>
            <w:tcW w:w="9035" w:type="dxa"/>
            <w:gridSpan w:val="2"/>
          </w:tcPr>
          <w:p w14:paraId="37BCB737" w14:textId="619946F1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Gleichnamige Brüche mit Streifentafel </w:t>
            </w:r>
            <w:r w:rsidR="00D21B88">
              <w:rPr>
                <w:rFonts w:ascii="Calibri" w:hAnsi="Calibri"/>
              </w:rPr>
              <w:t xml:space="preserve">und </w:t>
            </w:r>
            <w:r w:rsidR="00546784">
              <w:rPr>
                <w:rFonts w:ascii="Calibri" w:hAnsi="Calibri"/>
              </w:rPr>
              <w:t>digital</w:t>
            </w:r>
            <w:r w:rsidR="00D21B88">
              <w:rPr>
                <w:rFonts w:ascii="Calibri" w:hAnsi="Calibri"/>
              </w:rPr>
              <w:t xml:space="preserve">en Bruchstreifen </w:t>
            </w:r>
            <w:r w:rsidRPr="005B6061">
              <w:rPr>
                <w:rFonts w:ascii="Calibri" w:hAnsi="Calibri"/>
              </w:rPr>
              <w:t>finden</w:t>
            </w:r>
          </w:p>
          <w:p w14:paraId="5DCD93CB" w14:textId="30C957D0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43F00755" w14:textId="77777777" w:rsidTr="00D023AF">
        <w:tc>
          <w:tcPr>
            <w:tcW w:w="709" w:type="dxa"/>
          </w:tcPr>
          <w:p w14:paraId="7FE33E55" w14:textId="47A39F11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1A3AD8" wp14:editId="38488A35">
                  <wp:extent cx="360000" cy="272386"/>
                  <wp:effectExtent l="0" t="0" r="2540" b="0"/>
                  <wp:docPr id="326292631" name="Grafik 32629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BDB3C56" w14:textId="43DA74D3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vAlign w:val="center"/>
          </w:tcPr>
          <w:p w14:paraId="299F2AA7" w14:textId="692DD721" w:rsidR="001F2E0E" w:rsidRPr="005B6061" w:rsidRDefault="00200132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7F21191C" wp14:editId="088B8653">
                      <wp:simplePos x="0" y="0"/>
                      <wp:positionH relativeFrom="column">
                        <wp:posOffset>4520565</wp:posOffset>
                      </wp:positionH>
                      <wp:positionV relativeFrom="paragraph">
                        <wp:posOffset>494665</wp:posOffset>
                      </wp:positionV>
                      <wp:extent cx="544830" cy="750570"/>
                      <wp:effectExtent l="0" t="0" r="1270" b="0"/>
                      <wp:wrapNone/>
                      <wp:docPr id="19889536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798038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5576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ED94D" w14:textId="77777777" w:rsidR="00003BB0" w:rsidRPr="0020319D" w:rsidRDefault="00003BB0" w:rsidP="002149E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1191C" id="_x0000_s1131" style="position:absolute;margin-left:355.95pt;margin-top:38.95pt;width:42.9pt;height:59.1pt;z-index:253246464;mso-width-relative:margin;mso-height-relative:margin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">
                      <v:shape id="Grafik 5" o:spid="_x0000_s1132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">
                        <v:imagedata r:id="rId21" o:title="" chromakey="white"/>
                      </v:shape>
                      <v:shape id="_x0000_s1133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4DEED94D" w14:textId="77777777" w:rsidR="00003BB0" w:rsidRPr="0020319D" w:rsidRDefault="00003BB0" w:rsidP="002149E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 xml:space="preserve">Mache in jeder Teilaufgabe beide Brüche gleichnamig: </w:t>
            </w:r>
            <w:r w:rsidR="00546784">
              <w:rPr>
                <w:rFonts w:ascii="Calibri" w:hAnsi="Calibri"/>
              </w:rPr>
              <w:br/>
            </w:r>
            <w:proofErr w:type="gramStart"/>
            <w:r w:rsidR="00D21B88" w:rsidRPr="000027E1">
              <w:rPr>
                <w:rFonts w:ascii="Calibri" w:hAnsi="Calibri"/>
                <w:color w:val="000000" w:themeColor="text1"/>
              </w:rPr>
              <w:t>Verfeinere</w:t>
            </w:r>
            <w:proofErr w:type="gramEnd"/>
            <w:r w:rsidR="00D21B88" w:rsidRPr="000027E1">
              <w:rPr>
                <w:rFonts w:ascii="Calibri" w:hAnsi="Calibri"/>
                <w:color w:val="000000" w:themeColor="text1"/>
              </w:rPr>
              <w:t xml:space="preserve"> dazu 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an der Streifentafel </w:t>
            </w:r>
            <w:r w:rsidR="00D21B88" w:rsidRPr="000027E1">
              <w:rPr>
                <w:rFonts w:ascii="Calibri" w:hAnsi="Calibri"/>
                <w:color w:val="000000" w:themeColor="text1"/>
              </w:rPr>
              <w:t>mindestens einen Bruch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 so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, </w:t>
            </w:r>
            <w:r w:rsidR="00546784" w:rsidRPr="000027E1">
              <w:rPr>
                <w:rFonts w:ascii="Calibri" w:hAnsi="Calibri"/>
                <w:color w:val="000000" w:themeColor="text1"/>
              </w:rPr>
              <w:br/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dass beide </w:t>
            </w:r>
            <w:r w:rsidR="006D39F5" w:rsidRPr="000027E1">
              <w:rPr>
                <w:rFonts w:ascii="Calibri" w:hAnsi="Calibri"/>
                <w:color w:val="000000" w:themeColor="text1"/>
              </w:rPr>
              <w:t xml:space="preserve">Streifen </w:t>
            </w:r>
            <w:r w:rsidR="00D21B88" w:rsidRPr="000027E1">
              <w:rPr>
                <w:rFonts w:ascii="Calibri" w:hAnsi="Calibri"/>
                <w:color w:val="000000" w:themeColor="text1"/>
              </w:rPr>
              <w:t>d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ie gleiche Einteilung 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haben. </w:t>
            </w:r>
          </w:p>
          <w:p w14:paraId="5A341EE9" w14:textId="22C1E533" w:rsidR="001F2E0E" w:rsidRPr="00546784" w:rsidRDefault="00B14BD7" w:rsidP="00DD1172">
            <w:pPr>
              <w:spacing w:line="240" w:lineRule="atLeast"/>
              <w:rPr>
                <w:rFonts w:ascii="Calibri" w:hAnsi="Calibri"/>
                <w:sz w:val="10"/>
                <w:szCs w:val="10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26011584" wp14:editId="39E16E18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66040</wp:posOffset>
                      </wp:positionV>
                      <wp:extent cx="542925" cy="317500"/>
                      <wp:effectExtent l="0" t="0" r="3175" b="0"/>
                      <wp:wrapNone/>
                      <wp:docPr id="181442376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94517405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14666276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3D6B2" w14:textId="64A14AF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664327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D75D1F" w14:textId="1970EB4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61389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35898852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9563904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D01610" w14:textId="608A12BA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7572395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5AE260" w14:textId="77777777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870580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011584" id="Gruppieren 133" o:spid="_x0000_s1134" style="position:absolute;margin-left:15.8pt;margin-top:5.2pt;width:42.75pt;height:25pt;z-index:253447168;mso-width-relative:margin;mso-height-relative:margin" coordsize="5431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">
                      <v:group id="_x0000_s1135" style="position:absolute;width:1751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">
                        <v:shape id="Textfeld 3" o:spid="_x0000_s113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3D33D6B2" w14:textId="64A14AF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3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52D75D1F" w14:textId="1970EB4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3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139" style="position:absolute;left:3684;width:1747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">
                        <v:shape id="Textfeld 3" o:spid="_x0000_s114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77D01610" w14:textId="608A12BA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4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525AE260" w14:textId="77777777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4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5360" behindDoc="0" locked="0" layoutInCell="1" allowOverlap="1" wp14:anchorId="46BE94D2" wp14:editId="069C3E61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9890004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600585563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3825750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296D5" w14:textId="768DDCE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11748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7F148" w14:textId="7934C75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4094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3529841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7976237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8B7D6E" w14:textId="4CD9844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73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747E63" w14:textId="7CCB2F1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4552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BE94D2" id="_x0000_s1143" style="position:absolute;margin-left:299.2pt;margin-top:4.75pt;width:46.4pt;height:25pt;z-index:253455360;mso-width-relative:margin;mso-height-relative:margin" coordsize="5431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">
                      <v:group id="_x0000_s1144" style="position:absolute;width:1751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">
                        <v:shape id="Textfeld 3" o:spid="_x0000_s114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B3296D5" w14:textId="768DDCE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4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24A7F148" w14:textId="7934C75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4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  <v:group id="_x0000_s1148" style="position:absolute;left:3684;width:1747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">
                        <v:shape id="Textfeld 3" o:spid="_x0000_s114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58B7D6E" w14:textId="4CD9844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50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1747E63" w14:textId="7CCB2F1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115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1DA43A69" wp14:editId="5F9F8ACA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1836167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737051822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89673078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C60E2" w14:textId="2BA8ACE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312301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50D5D7" w14:textId="58BE2F21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646574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4959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249106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60ED8F" w14:textId="5377F18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8397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3CD09B" w14:textId="758BC9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79570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A43A69" id="_x0000_s1152" style="position:absolute;margin-left:226pt;margin-top:4.75pt;width:46.4pt;height:25pt;z-index:253453312;mso-width-relative:margin;mso-height-relative:margin" coordsize="5431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">
                      <v:group id="_x0000_s1153" style="position:absolute;width:1751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">
                        <v:shape id="Textfeld 3" o:spid="_x0000_s115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469C60E2" w14:textId="2BA8ACE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5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D50D5D7" w14:textId="58BE2F21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5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157" style="position:absolute;left:3684;width:1747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">
                        <v:shape id="Textfeld 3" o:spid="_x0000_s115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1960ED8F" w14:textId="5377F18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59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573CD09B" w14:textId="758BC9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6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1264" behindDoc="0" locked="0" layoutInCell="1" allowOverlap="1" wp14:anchorId="7C24CB18" wp14:editId="5259F1D6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61595</wp:posOffset>
                      </wp:positionV>
                      <wp:extent cx="542925" cy="317500"/>
                      <wp:effectExtent l="0" t="0" r="3175" b="0"/>
                      <wp:wrapNone/>
                      <wp:docPr id="197911589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095307547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2875361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AFB070" w14:textId="76EB37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7251637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6DD242" w14:textId="563E6C5D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997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33307025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9280713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C2B4FE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684258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90AEF3" w14:textId="1F7F82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8887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24CB18" id="_x0000_s1161" style="position:absolute;margin-left:155.95pt;margin-top:4.85pt;width:42.75pt;height:25pt;z-index:253451264;mso-width-relative:margin;mso-height-relative:margin" coordsize="5431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">
                      <v:group id="_x0000_s1162" style="position:absolute;width:1751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">
                        <v:shape id="Textfeld 3" o:spid="_x0000_s116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33AFB070" w14:textId="76EB37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6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26DD242" w14:textId="563E6C5D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6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  <v:group id="_x0000_s1166" style="position:absolute;left:3684;width:1747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">
                        <v:shape id="Textfeld 3" o:spid="_x0000_s116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71C2B4FE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6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6990AEF3" w14:textId="1F7F82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6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9216" behindDoc="0" locked="0" layoutInCell="1" allowOverlap="1" wp14:anchorId="6C078991" wp14:editId="184962A4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81915</wp:posOffset>
                      </wp:positionV>
                      <wp:extent cx="529590" cy="317500"/>
                      <wp:effectExtent l="0" t="0" r="3810" b="0"/>
                      <wp:wrapNone/>
                      <wp:docPr id="626608029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17500"/>
                                <a:chOff x="-24598" y="0"/>
                                <a:chExt cx="533378" cy="317500"/>
                              </a:xfrm>
                            </wpg:grpSpPr>
                            <wpg:grpSp>
                              <wpg:cNvPr id="2010969694" name="Gruppieren 2"/>
                              <wpg:cNvGrpSpPr/>
                              <wpg:grpSpPr>
                                <a:xfrm>
                                  <a:off x="-24598" y="0"/>
                                  <a:ext cx="164801" cy="317500"/>
                                  <a:chOff x="32635" y="-4831"/>
                                  <a:chExt cx="166043" cy="318283"/>
                                </a:xfrm>
                              </wpg:grpSpPr>
                              <wps:wsp>
                                <wps:cNvPr id="1216272773" name="Textfeld 3"/>
                                <wps:cNvSpPr txBox="1"/>
                                <wps:spPr>
                                  <a:xfrm>
                                    <a:off x="3263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E8A18" w14:textId="3088A18D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775356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D49EE7" w14:textId="67C5D12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851782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05221134" name="Gruppieren 2"/>
                              <wpg:cNvGrpSpPr/>
                              <wpg:grpSpPr>
                                <a:xfrm>
                                  <a:off x="350535" y="0"/>
                                  <a:ext cx="158245" cy="317500"/>
                                  <a:chOff x="39271" y="-4831"/>
                                  <a:chExt cx="159954" cy="318283"/>
                                </a:xfrm>
                              </wpg:grpSpPr>
                              <wps:wsp>
                                <wps:cNvPr id="1655029812" name="Textfeld 3"/>
                                <wps:cNvSpPr txBox="1"/>
                                <wps:spPr>
                                  <a:xfrm>
                                    <a:off x="3927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E0B1D9" w14:textId="5EAB9924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04665555" name="Textfeld 3"/>
                                <wps:cNvSpPr txBox="1"/>
                                <wps:spPr>
                                  <a:xfrm>
                                    <a:off x="5680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3B8EF" w14:textId="67D1E28E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528320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078991" id="_x0000_s1170" style="position:absolute;margin-left:82.4pt;margin-top:6.45pt;width:41.7pt;height:25pt;z-index:253449216;mso-width-relative:margin;mso-height-relative:margin" coordorigin="-245" coordsize="5333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">
                      <v:group id="_x0000_s1171" style="position:absolute;left:-245;width:1647;height:3175" coordorigin="32635,-4831" coordsize="166043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">
                        <v:shape id="Textfeld 3" o:spid="_x0000_s1172" type="#_x0000_t202" style="position:absolute;left:32635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730E8A18" w14:textId="3088A18D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7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0FD49EE7" w14:textId="67C5D12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7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" strokecolor="black [3213]" strokeweight="1pt">
                          <v:stroke joinstyle="miter"/>
                        </v:line>
                      </v:group>
                      <v:group id="_x0000_s1175" style="position:absolute;left:3505;width:1582;height:3175" coordorigin="39271,-4831" coordsize="159954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">
                        <v:shape id="Textfeld 3" o:spid="_x0000_s1176" type="#_x0000_t202" style="position:absolute;left:39271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6AE0B1D9" w14:textId="5EAB9924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77" type="#_x0000_t202" style="position:absolute;left:5680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4913B8EF" w14:textId="67D1E28E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7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1C92AD1C" w14:textId="2A0811BA" w:rsidR="001F2E0E" w:rsidRPr="00B14BD7" w:rsidRDefault="001F2E0E" w:rsidP="00DD1172">
            <w:pPr>
              <w:spacing w:line="240" w:lineRule="atLeast"/>
              <w:rPr>
                <w:rFonts w:ascii="Cambria Math" w:hAnsi="Cambria Math"/>
                <w:i/>
                <w:position w:val="-22"/>
              </w:rPr>
            </w:pPr>
            <w:r w:rsidRPr="005B6061">
              <w:rPr>
                <w:rFonts w:ascii="Calibri" w:hAnsi="Calibri"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9E0BEE">
              <w:rPr>
                <w:rFonts w:ascii="Calibri" w:eastAsiaTheme="minorEastAsia" w:hAnsi="Calibri"/>
              </w:rPr>
              <w:t xml:space="preserve">   </w:t>
            </w:r>
            <w:r w:rsidR="00B14BD7">
              <w:rPr>
                <w:rFonts w:ascii="Calibri" w:eastAsiaTheme="minorEastAsia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(2) </w:t>
            </w:r>
            <w:r w:rsidR="00B14BD7">
              <w:rPr>
                <w:rFonts w:ascii="Calibri" w:hAnsi="Calibri"/>
              </w:rPr>
              <w:t xml:space="preserve">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>(3)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(4)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(5)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="00B14BD7">
              <w:rPr>
                <w:rFonts w:ascii="Calibri" w:hAnsi="Calibr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</w:p>
          <w:p w14:paraId="4207C431" w14:textId="034066D7" w:rsidR="001F2E0E" w:rsidRPr="005B6061" w:rsidRDefault="00B14BD7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9456" behindDoc="0" locked="0" layoutInCell="1" allowOverlap="1" wp14:anchorId="5CC6044C" wp14:editId="4ABE1FC8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86995</wp:posOffset>
                      </wp:positionV>
                      <wp:extent cx="542925" cy="317500"/>
                      <wp:effectExtent l="0" t="0" r="3175" b="0"/>
                      <wp:wrapNone/>
                      <wp:docPr id="1710751966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0627332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0576108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78CC7" w14:textId="5153175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2281136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C6D3A2" w14:textId="44991AD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72443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9248777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5951250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CE13EA" w14:textId="58F86D1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9144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7E5F7F" w14:textId="7A82C53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0101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C6044C" id="_x0000_s1179" style="position:absolute;margin-left:84.8pt;margin-top:6.85pt;width:42.75pt;height:25pt;z-index:253459456;mso-width-relative:margin;mso-height-relative:margin" coordsize="5431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">
                      <v:group id="_x0000_s1180" style="position:absolute;width:1751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">
                        <v:shape id="Textfeld 3" o:spid="_x0000_s118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74C78CC7" w14:textId="5153175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8C6D3A2" w14:textId="44991AD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8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184" style="position:absolute;left:3684;width:1747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">
                        <v:shape id="Textfeld 3" o:spid="_x0000_s118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53CE13EA" w14:textId="58F86D1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67E5F7F" w14:textId="7A82C53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8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7408" behindDoc="0" locked="0" layoutInCell="1" allowOverlap="1" wp14:anchorId="298F42AA" wp14:editId="3311BE4B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106680</wp:posOffset>
                      </wp:positionV>
                      <wp:extent cx="542925" cy="317500"/>
                      <wp:effectExtent l="0" t="0" r="3175" b="0"/>
                      <wp:wrapNone/>
                      <wp:docPr id="41549274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22188355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5495627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A5ADCD" w14:textId="6C801D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156275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705267" w14:textId="076FA6E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1192194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61855876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1101709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D8787E" w14:textId="01D1FA6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3005883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926B2" w14:textId="202D46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362220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F42AA" id="_x0000_s1188" style="position:absolute;margin-left:16.65pt;margin-top:8.4pt;width:42.75pt;height:25pt;z-index:253457408;mso-width-relative:margin;mso-height-relative:margin" coordsize="5431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">
                      <v:group id="_x0000_s1189" style="position:absolute;width:1751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">
                        <v:shape id="Textfeld 3" o:spid="_x0000_s119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04A5ADCD" w14:textId="6C801D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9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5705267" w14:textId="076FA6E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9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193" style="position:absolute;left:3684;width:1747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">
                        <v:shape id="Textfeld 3" o:spid="_x0000_s119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7CD8787E" w14:textId="01D1FA6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0C2926B2" w14:textId="202D46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EFE6E68" w14:textId="1421F93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(6)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(7)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</w:p>
          <w:p w14:paraId="5ABF6BC8" w14:textId="1BD7625A" w:rsidR="001E6CA6" w:rsidRPr="00546784" w:rsidRDefault="001E6CA6" w:rsidP="00200132">
            <w:pPr>
              <w:spacing w:line="240" w:lineRule="atLeast"/>
              <w:rPr>
                <w:sz w:val="4"/>
                <w:szCs w:val="4"/>
              </w:rPr>
            </w:pPr>
          </w:p>
          <w:p w14:paraId="3E3199D4" w14:textId="05F76B7A" w:rsidR="00200132" w:rsidRDefault="00CC215D" w:rsidP="00200132">
            <w:pPr>
              <w:spacing w:line="240" w:lineRule="atLeast"/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79232" behindDoc="0" locked="0" layoutInCell="1" allowOverlap="1" wp14:anchorId="7DB197A4" wp14:editId="52700858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166370</wp:posOffset>
                      </wp:positionV>
                      <wp:extent cx="1015365" cy="1360170"/>
                      <wp:effectExtent l="0" t="0" r="0" b="0"/>
                      <wp:wrapNone/>
                      <wp:docPr id="197294580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365" cy="1360170"/>
                                <a:chOff x="682171" y="-343661"/>
                                <a:chExt cx="1015615" cy="1360337"/>
                              </a:xfrm>
                            </wpg:grpSpPr>
                            <wps:wsp>
                              <wps:cNvPr id="967247958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171" y="-343661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5C1DA0" w14:textId="0CA0F579" w:rsidR="00746883" w:rsidRPr="00BA42B2" w:rsidRDefault="006D39F5" w:rsidP="0074688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0098953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090413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5FC86" w14:textId="77777777" w:rsidR="00B840BC" w:rsidRPr="009F4661" w:rsidRDefault="00B840BC" w:rsidP="00B840BC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B197A4" id="Gruppieren 112" o:spid="_x0000_s1197" style="position:absolute;margin-left:374.75pt;margin-top:13.1pt;width:79.95pt;height:107.1pt;z-index:253279232;mso-width-relative:margin;mso-height-relative:margin" coordorigin="6821,-3436" coordsize="10156,13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">
                      <v:shape id="Textfeld 7" o:spid="_x0000_s1198" type="#_x0000_t202" style="position:absolute;left:6821;top:-3436;width:7893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" filled="f" stroked="f">
                        <v:textbox>
                          <w:txbxContent>
                            <w:p w14:paraId="365C1DA0" w14:textId="0CA0F579" w:rsidR="00746883" w:rsidRPr="00BA42B2" w:rsidRDefault="006D39F5" w:rsidP="0074688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</w:t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199" type="#_x0000_t75" href="https://dzlm.de/vam/msk-bruchstreifen.html" style="position:absolute;left:7433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" o:button="t">
                        <v:fill o:detectmouseclick="t"/>
                        <v:imagedata r:id="rId26" o:title=""/>
                      </v:shape>
                      <v:shape id="Textfeld 73" o:spid="_x0000_s1200" type="#_x0000_t202" style="position:absolute;left:6843;top:6312;width:10134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" filled="f" stroked="f" strokeweight=".5pt">
                        <v:textbox>
                          <w:txbxContent>
                            <w:p w14:paraId="1275FC86" w14:textId="77777777" w:rsidR="00B840BC" w:rsidRPr="009F4661" w:rsidRDefault="00B840BC" w:rsidP="00B840BC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0132">
              <w:t>Habt</w:t>
            </w:r>
            <w:r w:rsidR="00200132" w:rsidRPr="00560BA7">
              <w:t xml:space="preserve"> ihr auch noch andere Wege als Kenan</w:t>
            </w:r>
            <w:r w:rsidR="00200132">
              <w:t xml:space="preserve"> gefunden</w:t>
            </w:r>
            <w:r w:rsidR="00200132" w:rsidRPr="00560BA7">
              <w:t xml:space="preserve">, </w:t>
            </w:r>
            <w:r w:rsidR="009E0BEE">
              <w:br/>
            </w:r>
            <w:r w:rsidR="00200132" w:rsidRPr="00560BA7">
              <w:t>gleichnamige Brüche zu bestimmen?</w:t>
            </w:r>
            <w:r w:rsidR="00200132">
              <w:t xml:space="preserve"> Welche?</w:t>
            </w:r>
            <w:r w:rsidR="00B14BD7">
              <w:rPr>
                <w:rFonts w:ascii="Calibri" w:hAnsi="Calibri"/>
                <w:noProof/>
              </w:rPr>
              <w:t xml:space="preserve"> </w:t>
            </w:r>
          </w:p>
          <w:p w14:paraId="51B911E3" w14:textId="3CDEF2DC" w:rsidR="001F2E0E" w:rsidRPr="00C911C2" w:rsidRDefault="001F2E0E" w:rsidP="006D39F5"/>
        </w:tc>
      </w:tr>
      <w:tr w:rsidR="001F2E0E" w:rsidRPr="005B6061" w14:paraId="2D4D54D2" w14:textId="77777777" w:rsidTr="00D023AF">
        <w:tc>
          <w:tcPr>
            <w:tcW w:w="709" w:type="dxa"/>
          </w:tcPr>
          <w:p w14:paraId="6A5627DC" w14:textId="1DD2AC4E" w:rsidR="001F2E0E" w:rsidRPr="005B6061" w:rsidRDefault="002E12D1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3347840" behindDoc="1" locked="0" layoutInCell="1" allowOverlap="1" wp14:anchorId="61107C6A" wp14:editId="4DC32BF3">
                  <wp:simplePos x="0" y="0"/>
                  <wp:positionH relativeFrom="column">
                    <wp:posOffset>53625</wp:posOffset>
                  </wp:positionH>
                  <wp:positionV relativeFrom="paragraph">
                    <wp:posOffset>874535</wp:posOffset>
                  </wp:positionV>
                  <wp:extent cx="313055" cy="271780"/>
                  <wp:effectExtent l="0" t="0" r="4445" b="0"/>
                  <wp:wrapTight wrapText="bothSides">
                    <wp:wrapPolygon edited="0">
                      <wp:start x="2629" y="0"/>
                      <wp:lineTo x="0" y="11103"/>
                      <wp:lineTo x="0" y="17159"/>
                      <wp:lineTo x="7010" y="20187"/>
                      <wp:lineTo x="21030" y="20187"/>
                      <wp:lineTo x="21030" y="5047"/>
                      <wp:lineTo x="9639" y="0"/>
                      <wp:lineTo x="2629" y="0"/>
                    </wp:wrapPolygon>
                  </wp:wrapTight>
                  <wp:docPr id="67655369" name="Grafik 6765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0BC">
              <w:rPr>
                <w:noProof/>
              </w:rPr>
              <mc:AlternateContent>
                <mc:Choice Requires="wpg">
                  <w:drawing>
                    <wp:inline distT="0" distB="0" distL="0" distR="0" wp14:anchorId="0C352D91" wp14:editId="211D144C">
                      <wp:extent cx="275475" cy="197485"/>
                      <wp:effectExtent l="0" t="0" r="4445" b="5715"/>
                      <wp:docPr id="1114854807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3054779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3131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6FAC5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tfCVW0AMAAP0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">
                        <v:imagedata r:id="rId46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064416EA" w14:textId="2C10DBF2" w:rsidR="001F2E0E" w:rsidRPr="005B6061" w:rsidRDefault="00D21B88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  <w:r w:rsidR="002E12D1">
              <w:rPr>
                <w:noProof/>
              </w:rPr>
              <w:t xml:space="preserve"> </w:t>
            </w:r>
          </w:p>
        </w:tc>
        <w:tc>
          <w:tcPr>
            <w:tcW w:w="8610" w:type="dxa"/>
            <w:vAlign w:val="center"/>
          </w:tcPr>
          <w:p w14:paraId="0130DEB2" w14:textId="6CFFEB04" w:rsidR="001F2E0E" w:rsidRDefault="00D21B88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Nutze </w:t>
            </w:r>
            <w:r w:rsidR="009E1793">
              <w:rPr>
                <w:rFonts w:ascii="Calibri" w:hAnsi="Calibri"/>
              </w:rPr>
              <w:t>zum Finden einer gleichen Einteilung d</w:t>
            </w:r>
            <w:r w:rsidR="00A8336B">
              <w:rPr>
                <w:rFonts w:ascii="Calibri" w:hAnsi="Calibri"/>
              </w:rPr>
              <w:t>ie</w:t>
            </w:r>
            <w:r w:rsidR="009E1793">
              <w:rPr>
                <w:rFonts w:ascii="Calibri" w:hAnsi="Calibri"/>
              </w:rPr>
              <w:t xml:space="preserve">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>en Bruchstreifen.</w:t>
            </w:r>
            <w:r w:rsidR="00746883">
              <w:rPr>
                <w:rFonts w:ascii="Calibri" w:hAnsi="Calibri"/>
              </w:rPr>
              <w:t xml:space="preserve"> </w:t>
            </w:r>
          </w:p>
          <w:p w14:paraId="79EE0AA4" w14:textId="2762C5D6" w:rsidR="00D21B88" w:rsidRDefault="00B7511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1504" behindDoc="0" locked="0" layoutInCell="1" allowOverlap="1" wp14:anchorId="2B3C2C79" wp14:editId="7AD6220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92075</wp:posOffset>
                      </wp:positionV>
                      <wp:extent cx="595630" cy="317500"/>
                      <wp:effectExtent l="0" t="0" r="1270" b="0"/>
                      <wp:wrapNone/>
                      <wp:docPr id="207832009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63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7121533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6289139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83D03C" w14:textId="04DEFC6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6276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3E35B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51128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8092961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5807139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A9650C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599283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2F019F" w14:textId="4109B1A5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85055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3C2C79" id="_x0000_s1201" style="position:absolute;margin-left:14.8pt;margin-top:7.25pt;width:46.9pt;height:25pt;z-index:253461504;mso-width-relative:margin;mso-height-relative:margin" coordsize="5431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">
                      <v:group id="_x0000_s1202" style="position:absolute;width:1751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">
                        <v:shape id="Textfeld 3" o:spid="_x0000_s120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583D03C" w14:textId="04DEFC6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0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13E35B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20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206" style="position:absolute;left:3684;width:1747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">
                        <v:shape id="Textfeld 3" o:spid="_x0000_s120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28A9650C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0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" filled="f" stroked="f" strokeweight=".5pt">
                          <v:textbox inset="0,0,0,0">
                            <w:txbxContent>
                              <w:p w14:paraId="722F019F" w14:textId="4109B1A5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20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4322E7D1" wp14:editId="03E38537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84455</wp:posOffset>
                      </wp:positionV>
                      <wp:extent cx="542925" cy="317500"/>
                      <wp:effectExtent l="0" t="0" r="3175" b="0"/>
                      <wp:wrapNone/>
                      <wp:docPr id="9623053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18896603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4201492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795C62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20451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D0509D" w14:textId="4023252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74075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5895914" name="Gruppieren 2"/>
                              <wpg:cNvGrpSpPr/>
                              <wpg:grpSpPr>
                                <a:xfrm>
                                  <a:off x="381622" y="0"/>
                                  <a:ext cx="161492" cy="317500"/>
                                  <a:chOff x="70694" y="-4831"/>
                                  <a:chExt cx="163236" cy="318283"/>
                                </a:xfrm>
                              </wpg:grpSpPr>
                              <wps:wsp>
                                <wps:cNvPr id="49735081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7B331F" w14:textId="073EE9D5" w:rsidR="00B14BD7" w:rsidRPr="00451DD8" w:rsidRDefault="00B14BD7" w:rsidP="00B7511D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17353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85BDB1" w14:textId="015D8CF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756103" name="Gerade Verbindung 1"/>
                                <wps:cNvCnPr/>
                                <wps:spPr>
                                  <a:xfrm>
                                    <a:off x="87984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22E7D1" id="_x0000_s1210" style="position:absolute;margin-left:85.3pt;margin-top:6.65pt;width:42.75pt;height:25pt;z-index:253463552;mso-width-relative:margin;mso-height-relative:margin" coordsize="5431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">
                      <v:group id="_x0000_s1211" style="position:absolute;width:1751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">
                        <v:shape id="Textfeld 3" o:spid="_x0000_s121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09795C62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1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0D0509D" w14:textId="4023252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21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215" style="position:absolute;left:3816;width:1615;height:3175" coordorigin="70694,-4831" coordsize="16323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">
                        <v:shape id="Textfeld 3" o:spid="_x0000_s121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297B331F" w14:textId="073EE9D5" w:rsidR="00B14BD7" w:rsidRPr="00451DD8" w:rsidRDefault="00B14BD7" w:rsidP="00B7511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21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1A85BDB1" w14:textId="015D8CF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218" style="position:absolute;visibility:visible;mso-wrap-style:square" from="87984,179565" to="196452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0" locked="0" layoutInCell="1" allowOverlap="1" wp14:anchorId="7875942F" wp14:editId="4A7A4467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71755</wp:posOffset>
                      </wp:positionV>
                      <wp:extent cx="542925" cy="317500"/>
                      <wp:effectExtent l="0" t="0" r="3175" b="0"/>
                      <wp:wrapNone/>
                      <wp:docPr id="104474285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890430978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40144474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F4198F" w14:textId="428E6DB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9697672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4860C" w14:textId="7959759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2335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96747090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209658609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599284" w14:textId="5CACA4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96210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57D27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08998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75942F" id="_x0000_s1219" style="position:absolute;margin-left:163.1pt;margin-top:5.65pt;width:42.75pt;height:25pt;z-index:253465600;mso-width-relative:margin;mso-height-relative:margin" coordsize="5431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">
                      <v:group id="_x0000_s1220" style="position:absolute;width:1751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">
                        <v:shape id="Textfeld 3" o:spid="_x0000_s122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19F4198F" w14:textId="428E6DB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2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4574860C" w14:textId="7959759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22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" strokecolor="black [3213]" strokeweight="1pt">
                          <v:stroke joinstyle="miter"/>
                        </v:line>
                      </v:group>
                      <v:group id="_x0000_s1224" style="position:absolute;left:3684;width:1747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">
                        <v:shape id="Textfeld 3" o:spid="_x0000_s122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23599284" w14:textId="5CACA4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2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1957D27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2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C3124A6" w14:textId="283F46A6" w:rsidR="0046593A" w:rsidRDefault="0046593A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(8) </w:t>
            </w:r>
            <w:r w:rsidR="00B14BD7">
              <w:rPr>
                <w:rFonts w:ascii="Calibri" w:hAnsi="Calibri"/>
              </w:rPr>
              <w:t xml:space="preserve">    </w:t>
            </w:r>
            <w:r w:rsidR="00B7511D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(9) </w:t>
            </w:r>
            <w:r w:rsidR="00B14BD7">
              <w:rPr>
                <w:rFonts w:ascii="Calibri" w:hAnsi="Calibri"/>
              </w:rPr>
              <w:t xml:space="preserve">    </w:t>
            </w:r>
            <w:r w:rsidR="00746883"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(10)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="00746883" w:rsidRPr="005B6061">
              <w:rPr>
                <w:rFonts w:ascii="Calibri" w:hAnsi="Calibri"/>
              </w:rPr>
              <w:t xml:space="preserve">und </w:t>
            </w:r>
          </w:p>
          <w:p w14:paraId="5051E939" w14:textId="7D24324E" w:rsidR="00746883" w:rsidRDefault="00746883" w:rsidP="00DD1172">
            <w:pPr>
              <w:spacing w:line="240" w:lineRule="atLeast"/>
              <w:rPr>
                <w:rFonts w:ascii="Calibri" w:hAnsi="Calibri"/>
              </w:rPr>
            </w:pPr>
          </w:p>
          <w:p w14:paraId="54683FC7" w14:textId="565950FD" w:rsidR="00A96648" w:rsidRDefault="00A96648" w:rsidP="00831920">
            <w:pPr>
              <w:ind w:left="284" w:hanging="284"/>
            </w:pPr>
            <w:r w:rsidRPr="006D39F5">
              <w:t xml:space="preserve">Erklärt euch gegenseitig: Wie habt ihr Aufgabe (10) gelöst? </w:t>
            </w:r>
          </w:p>
          <w:p w14:paraId="42B72CDC" w14:textId="77777777" w:rsidR="00BA2E49" w:rsidRPr="00A96648" w:rsidRDefault="00BA2E49" w:rsidP="00787C6C"/>
          <w:p w14:paraId="43FFEC62" w14:textId="0DCE6CEA" w:rsidR="00746883" w:rsidRDefault="002E12D1" w:rsidP="00746883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Schau</w:t>
            </w:r>
            <w:r>
              <w:rPr>
                <w:rFonts w:ascii="Calibri" w:hAnsi="Calibri"/>
              </w:rPr>
              <w:t>t</w:t>
            </w:r>
            <w:r w:rsidRPr="005B606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euch</w:t>
            </w:r>
            <w:r w:rsidRPr="005B6061">
              <w:rPr>
                <w:rFonts w:ascii="Calibri" w:hAnsi="Calibri"/>
              </w:rPr>
              <w:t xml:space="preserve"> die Brüche aus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a)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>
              <w:rPr>
                <w:rFonts w:ascii="Calibri" w:hAnsi="Calibri"/>
              </w:rPr>
              <w:t xml:space="preserve">und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b)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 w:rsidRPr="005B6061">
              <w:rPr>
                <w:rFonts w:ascii="Calibri" w:hAnsi="Calibri"/>
              </w:rPr>
              <w:t>an</w:t>
            </w:r>
            <w:r w:rsidR="00746883" w:rsidRPr="005B6061">
              <w:rPr>
                <w:rFonts w:ascii="Calibri" w:hAnsi="Calibri"/>
              </w:rPr>
              <w:t>:</w:t>
            </w:r>
          </w:p>
          <w:p w14:paraId="4C1C346E" w14:textId="334F5A5F" w:rsidR="00746883" w:rsidRPr="00560BA7" w:rsidRDefault="00831920" w:rsidP="00BF65BD">
            <w:pPr>
              <w:pStyle w:val="Listenabsatz"/>
            </w:pPr>
            <w:r>
              <w:t xml:space="preserve">Bei welchen Zahlen ist </w:t>
            </w:r>
            <w:r w:rsidR="00746883" w:rsidRPr="00C911C2">
              <w:t xml:space="preserve">es </w:t>
            </w:r>
            <w:r w:rsidR="00746883" w:rsidRPr="00560BA7">
              <w:t xml:space="preserve">leichter, Brüche mit gleichem Nenner zu finden? </w:t>
            </w:r>
          </w:p>
          <w:p w14:paraId="71144F14" w14:textId="2D84D241" w:rsidR="00746883" w:rsidRPr="00560BA7" w:rsidRDefault="00831920" w:rsidP="00BF65BD">
            <w:pPr>
              <w:pStyle w:val="Listenabsatz"/>
            </w:pPr>
            <w:r>
              <w:t>Bei welchen</w:t>
            </w:r>
            <w:r w:rsidR="00DC06FB">
              <w:t xml:space="preserve"> Zahlen</w:t>
            </w:r>
            <w:r>
              <w:t xml:space="preserve"> </w:t>
            </w:r>
            <w:r w:rsidR="00746883" w:rsidRPr="00560BA7">
              <w:t xml:space="preserve">gibt es mehrere Möglichkeiten? Warum? </w:t>
            </w:r>
          </w:p>
          <w:p w14:paraId="7D2FC960" w14:textId="0CBF4BF3" w:rsidR="0063562D" w:rsidRPr="006D39F5" w:rsidRDefault="0063562D" w:rsidP="00BF65BD">
            <w:pPr>
              <w:ind w:left="284"/>
            </w:pPr>
          </w:p>
        </w:tc>
      </w:tr>
      <w:tr w:rsidR="001F2E0E" w:rsidRPr="005B6061" w14:paraId="066E1D33" w14:textId="77777777" w:rsidTr="00D023AF">
        <w:tc>
          <w:tcPr>
            <w:tcW w:w="709" w:type="dxa"/>
          </w:tcPr>
          <w:p w14:paraId="0ABBDA2E" w14:textId="723DB67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300267E" wp14:editId="11465679">
                  <wp:extent cx="360000" cy="272386"/>
                  <wp:effectExtent l="0" t="0" r="2540" b="0"/>
                  <wp:docPr id="1522333014" name="Grafik 152233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ADBAAD" w14:textId="39565B3A" w:rsidR="001F2E0E" w:rsidRPr="005B6061" w:rsidRDefault="00061010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vAlign w:val="center"/>
          </w:tcPr>
          <w:p w14:paraId="1ADF5FE2" w14:textId="77D6242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haben die Streifen, in denen man gemeinsame Nenner findet, mit den Brüchen zu tun? </w:t>
            </w:r>
          </w:p>
        </w:tc>
      </w:tr>
    </w:tbl>
    <w:p w14:paraId="6F818A80" w14:textId="1578AA5D" w:rsidR="001F2E0E" w:rsidRPr="005B6061" w:rsidRDefault="00D93B89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49B04CE" wp14:editId="5FF22BAD">
                <wp:simplePos x="0" y="0"/>
                <wp:positionH relativeFrom="column">
                  <wp:posOffset>1355539</wp:posOffset>
                </wp:positionH>
                <wp:positionV relativeFrom="paragraph">
                  <wp:posOffset>4616151</wp:posOffset>
                </wp:positionV>
                <wp:extent cx="1026160" cy="283845"/>
                <wp:effectExtent l="0" t="0" r="0" b="19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41745" w14:textId="77777777" w:rsidR="00003BB0" w:rsidRPr="004E14A7" w:rsidRDefault="00003BB0" w:rsidP="001F2E0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hellblau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04CE" id="Textfeld 22" o:spid="_x0000_s1228" type="#_x0000_t202" style="position:absolute;margin-left:106.75pt;margin-top:363.5pt;width:80.8pt;height:22.3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" filled="f" stroked="f" strokeweight=".5pt">
                <v:textbox>
                  <w:txbxContent>
                    <w:p w14:paraId="7AA41745" w14:textId="77777777" w:rsidR="00003BB0" w:rsidRPr="004E14A7" w:rsidRDefault="00003BB0" w:rsidP="001F2E0E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hellblau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  <w:gridCol w:w="425"/>
      </w:tblGrid>
      <w:tr w:rsidR="001F2E0E" w:rsidRPr="005B6061" w14:paraId="16C8065B" w14:textId="77777777" w:rsidTr="00D023AF">
        <w:trPr>
          <w:gridAfter w:val="1"/>
          <w:wAfter w:w="425" w:type="dxa"/>
        </w:trPr>
        <w:tc>
          <w:tcPr>
            <w:tcW w:w="709" w:type="dxa"/>
          </w:tcPr>
          <w:p w14:paraId="57AB49CF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1.3</w:t>
            </w:r>
          </w:p>
        </w:tc>
        <w:tc>
          <w:tcPr>
            <w:tcW w:w="8610" w:type="dxa"/>
            <w:gridSpan w:val="2"/>
          </w:tcPr>
          <w:p w14:paraId="613B6709" w14:textId="47E79B27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7728" behindDoc="0" locked="0" layoutInCell="1" allowOverlap="1" wp14:anchorId="41B0C82F" wp14:editId="07D16E92">
                      <wp:simplePos x="0" y="0"/>
                      <wp:positionH relativeFrom="column">
                        <wp:posOffset>5283835</wp:posOffset>
                      </wp:positionH>
                      <wp:positionV relativeFrom="paragraph">
                        <wp:posOffset>154305</wp:posOffset>
                      </wp:positionV>
                      <wp:extent cx="547370" cy="694690"/>
                      <wp:effectExtent l="0" t="0" r="0" b="3810"/>
                      <wp:wrapNone/>
                      <wp:docPr id="23023092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976525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0326055" name="Textfeld 12"/>
                              <wps:cNvSpPr txBox="1"/>
                              <wps:spPr>
                                <a:xfrm>
                                  <a:off x="107901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746C26" w14:textId="77777777" w:rsidR="0080703B" w:rsidRPr="0020319D" w:rsidRDefault="0080703B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B0C82F" id="Gruppieren 13" o:spid="_x0000_s1229" style="position:absolute;margin-left:416.05pt;margin-top:12.15pt;width:43.1pt;height:54.7pt;z-index:253257728;mso-width-relative:margin;mso-height-relative:margin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">
                      <v:shape id="Grafik 10" o:spid="_x0000_s1230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">
                        <v:imagedata r:id="rId48" o:title="" chromakey="white"/>
                      </v:shape>
                      <v:shape id="_x0000_s1231" type="#_x0000_t202" style="position:absolute;left:1079;top:5478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61746C26" w14:textId="77777777" w:rsidR="0080703B" w:rsidRPr="0020319D" w:rsidRDefault="0080703B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Gleichnamig und gleichwertig</w:t>
            </w:r>
          </w:p>
          <w:p w14:paraId="3EECA022" w14:textId="1B3813E4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5ED1934" wp14:editId="12F211AB">
                      <wp:simplePos x="0" y="0"/>
                      <wp:positionH relativeFrom="column">
                        <wp:posOffset>3613150</wp:posOffset>
                      </wp:positionH>
                      <wp:positionV relativeFrom="paragraph">
                        <wp:posOffset>24765</wp:posOffset>
                      </wp:positionV>
                      <wp:extent cx="1522095" cy="443865"/>
                      <wp:effectExtent l="0" t="0" r="167005" b="13335"/>
                      <wp:wrapNone/>
                      <wp:docPr id="127340647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443865"/>
                              </a:xfrm>
                              <a:prstGeom prst="wedgeRoundRectCallout">
                                <a:avLst>
                                  <a:gd name="adj1" fmla="val 58936"/>
                                  <a:gd name="adj2" fmla="val -617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3675F1" w14:textId="77777777" w:rsidR="0080703B" w:rsidRPr="00F51ECE" w:rsidRDefault="0080703B" w:rsidP="002149EF">
                                  <w:pPr>
                                    <w:pStyle w:val="TextSprechblasen"/>
                                  </w:pPr>
                                  <w:r w:rsidRPr="00F51ECE">
                                    <w:t>Ist gleich</w:t>
                                  </w:r>
                                  <w:r>
                                    <w:t>namig</w:t>
                                  </w:r>
                                  <w:r w:rsidRPr="00F51ECE">
                                    <w:t xml:space="preserve"> eigentlich dasselbe wie gleich</w:t>
                                  </w:r>
                                  <w:r>
                                    <w:t>wertig</w:t>
                                  </w:r>
                                  <w:r w:rsidRPr="00F51ECE">
                                    <w:t xml:space="preserve">? </w:t>
                                  </w:r>
                                </w:p>
                                <w:p w14:paraId="32C6413B" w14:textId="59B552CD" w:rsidR="0080703B" w:rsidRPr="00647B02" w:rsidRDefault="0080703B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D1934" id="_x0000_s1232" type="#_x0000_t62" style="position:absolute;margin-left:284.5pt;margin-top:1.95pt;width:119.85pt;height:34.9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" adj="23530,9466" filled="f" strokecolor="#bfbfbf [2412]" strokeweight="1pt">
                      <v:textbox inset="1mm,1mm,1mm,1mm">
                        <w:txbxContent>
                          <w:p w14:paraId="1C3675F1" w14:textId="77777777" w:rsidR="0080703B" w:rsidRPr="00F51ECE" w:rsidRDefault="0080703B" w:rsidP="002149EF">
                            <w:pPr>
                              <w:pStyle w:val="TextSprechblasen"/>
                            </w:pPr>
                            <w:r w:rsidRPr="00F51ECE">
                              <w:t>Ist gleich</w:t>
                            </w:r>
                            <w:r>
                              <w:t>namig</w:t>
                            </w:r>
                            <w:r w:rsidRPr="00F51ECE">
                              <w:t xml:space="preserve"> eigentlich dasselbe wie gleich</w:t>
                            </w:r>
                            <w:r>
                              <w:t>wertig</w:t>
                            </w:r>
                            <w:r w:rsidRPr="00F51ECE">
                              <w:t xml:space="preserve">? </w:t>
                            </w:r>
                          </w:p>
                          <w:p w14:paraId="32C6413B" w14:textId="59B552CD" w:rsidR="0080703B" w:rsidRPr="00647B02" w:rsidRDefault="0080703B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0703B" w:rsidRPr="005B6061" w14:paraId="49EAC4B9" w14:textId="77777777" w:rsidTr="00D023AF">
        <w:tc>
          <w:tcPr>
            <w:tcW w:w="709" w:type="dxa"/>
          </w:tcPr>
          <w:p w14:paraId="12A887E9" w14:textId="6EC6E067" w:rsidR="0080703B" w:rsidRPr="005B6061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9BAEF3" wp14:editId="24D22E56">
                      <wp:extent cx="275475" cy="197485"/>
                      <wp:effectExtent l="0" t="0" r="4445" b="5715"/>
                      <wp:docPr id="1145960348" name="Gruppieren 425">
                        <a:hlinkClick xmlns:a="http://schemas.openxmlformats.org/drawingml/2006/main" r:id="rId4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43846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860821" name="Grafik 424" descr="Zahnräder mit einfarbiger Füllung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07E4D" id="Gruppieren 425" o:spid="_x0000_s1026" href="https://vam.dzlm.de/vams/apps/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href="https://dzlm.de/vam/msk-bruchstreifen.html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" o:button="t">
                        <v:fill o:detectmouseclick="t"/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672A79F" w14:textId="035E354E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gridSpan w:val="2"/>
            <w:vMerge w:val="restart"/>
            <w:vAlign w:val="center"/>
          </w:tcPr>
          <w:p w14:paraId="13CA1094" w14:textId="3BFB5C4F" w:rsidR="0080703B" w:rsidRPr="005B6061" w:rsidRDefault="00DD4281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0720" behindDoc="0" locked="0" layoutInCell="1" allowOverlap="1" wp14:anchorId="556E2C31" wp14:editId="2454DCE5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463550</wp:posOffset>
                      </wp:positionV>
                      <wp:extent cx="174625" cy="317500"/>
                      <wp:effectExtent l="0" t="0" r="3175" b="0"/>
                      <wp:wrapNone/>
                      <wp:docPr id="14017945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4635419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5B42DD" w14:textId="177AF8D0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472058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9C6B4E" w14:textId="7E7E10B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15833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6E2C31" id="_x0000_s1233" style="position:absolute;margin-left:86.5pt;margin-top:36.5pt;width:13.75pt;height:25pt;z-index:253470720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">
                      <v:shape id="Textfeld 3" o:spid="_x0000_s123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2C5B42DD" w14:textId="177AF8D0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3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E9C6B4E" w14:textId="7E7E10B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3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35111CC4" wp14:editId="66AB1528">
                      <wp:simplePos x="0" y="0"/>
                      <wp:positionH relativeFrom="column">
                        <wp:posOffset>1550096</wp:posOffset>
                      </wp:positionH>
                      <wp:positionV relativeFrom="paragraph">
                        <wp:posOffset>457835</wp:posOffset>
                      </wp:positionV>
                      <wp:extent cx="174564" cy="317500"/>
                      <wp:effectExtent l="0" t="0" r="3810" b="0"/>
                      <wp:wrapNone/>
                      <wp:docPr id="159971554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564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6694308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1D3FF1" w14:textId="5F70184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88616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98289" w14:textId="4D95BC9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403419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111CC4" id="_x0000_s1237" style="position:absolute;margin-left:122.05pt;margin-top:36.05pt;width:13.75pt;height:25pt;z-index:253471744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">
                      <v:shape id="Textfeld 3" o:spid="_x0000_s123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121D3FF1" w14:textId="5F70184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239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F098289" w14:textId="4D95BC9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24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7648" behindDoc="0" locked="0" layoutInCell="1" allowOverlap="1" wp14:anchorId="1CF4D34B" wp14:editId="4F9F10D0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466725</wp:posOffset>
                      </wp:positionV>
                      <wp:extent cx="542925" cy="317500"/>
                      <wp:effectExtent l="0" t="0" r="3175" b="0"/>
                      <wp:wrapNone/>
                      <wp:docPr id="1336912301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952464266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28610191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0954DC" w14:textId="79D6AD96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191191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E6C31C" w14:textId="64B5460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148570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1256639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012204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787D77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354675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C8DBA8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95190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4D34B" id="_x0000_s1241" style="position:absolute;margin-left:20.25pt;margin-top:36.75pt;width:42.75pt;height:25pt;z-index:253467648;mso-width-relative:margin;mso-height-relative:margin" coordsize="5431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">
                      <v:group id="_x0000_s1242" style="position:absolute;width:1751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">
                        <v:shape id="Textfeld 3" o:spid="_x0000_s124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300954DC" w14:textId="79D6AD96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4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" filled="f" stroked="f" strokeweight=".5pt">
                          <v:textbox inset="0,0,0,0">
                            <w:txbxContent>
                              <w:p w14:paraId="0EE6C31C" w14:textId="64B5460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246" style="position:absolute;left:3684;width:1747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">
                        <v:shape id="Textfeld 3" o:spid="_x0000_s124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00787D77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10C8DBA8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80703B">
              <w:rPr>
                <w:rFonts w:ascii="Calibri" w:hAnsi="Calibri"/>
                <w:noProof/>
              </w:rPr>
              <w:t xml:space="preserve">Stellt diese vier Brüche mit </w:t>
            </w:r>
            <w:r w:rsidR="00906CCB">
              <w:rPr>
                <w:rFonts w:ascii="Calibri" w:hAnsi="Calibri"/>
                <w:noProof/>
              </w:rPr>
              <w:br/>
            </w:r>
            <w:r w:rsidR="0080703B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80703B">
              <w:rPr>
                <w:rFonts w:ascii="Calibri" w:hAnsi="Calibri"/>
                <w:noProof/>
              </w:rPr>
              <w:t>en Bruchstreifen dar</w:t>
            </w:r>
            <w:r w:rsidR="00906CCB">
              <w:rPr>
                <w:rFonts w:ascii="Calibri" w:hAnsi="Calibri"/>
                <w:noProof/>
              </w:rPr>
              <w:t xml:space="preserve"> (Link in </w:t>
            </w:r>
            <w:r w:rsidR="00906CCB" w:rsidRPr="00906CCB">
              <w:rPr>
                <w:rFonts w:ascii="Calibri" w:hAnsi="Calibri"/>
                <w:b/>
                <w:bCs/>
                <w:noProof/>
                <w:color w:val="327A86" w:themeColor="text2"/>
              </w:rPr>
              <w:t>1.2</w:t>
            </w:r>
            <w:r w:rsidR="00906CCB">
              <w:rPr>
                <w:rFonts w:ascii="Calibri" w:hAnsi="Calibri"/>
                <w:noProof/>
              </w:rPr>
              <w:t>)</w:t>
            </w:r>
            <w:r w:rsidR="0080703B">
              <w:rPr>
                <w:rFonts w:ascii="Calibri" w:hAnsi="Calibri"/>
                <w:noProof/>
              </w:rPr>
              <w:t xml:space="preserve">: </w:t>
            </w:r>
          </w:p>
        </w:tc>
      </w:tr>
      <w:tr w:rsidR="0080703B" w:rsidRPr="005B6061" w14:paraId="0E14E365" w14:textId="77777777" w:rsidTr="00D023AF">
        <w:tc>
          <w:tcPr>
            <w:tcW w:w="709" w:type="dxa"/>
          </w:tcPr>
          <w:p w14:paraId="681001C5" w14:textId="606C0F2B" w:rsidR="0080703B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E89C792" w14:textId="132094F4" w:rsidR="0080703B" w:rsidRPr="005B6061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6BA0821" w14:textId="77777777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Merge/>
            <w:vAlign w:val="center"/>
          </w:tcPr>
          <w:p w14:paraId="120CBF55" w14:textId="77777777" w:rsidR="0080703B" w:rsidRPr="005B6061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B281F5" w14:textId="77777777" w:rsidTr="00D023AF">
        <w:tc>
          <w:tcPr>
            <w:tcW w:w="709" w:type="dxa"/>
          </w:tcPr>
          <w:p w14:paraId="5264400E" w14:textId="77777777" w:rsidR="0063562D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AFA32E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B807FC6" w14:textId="032F4561" w:rsidR="006A449A" w:rsidRPr="00787C6C" w:rsidRDefault="006A449A" w:rsidP="006A449A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w:r w:rsidRPr="005B6061">
              <w:rPr>
                <w:rFonts w:ascii="Calibri" w:hAnsi="Calibri"/>
              </w:rPr>
              <w:t>1)</w:t>
            </w:r>
            <w:r w:rsidRPr="005B6061">
              <w:rPr>
                <w:rFonts w:ascii="Calibri" w:hAnsi="Calibri"/>
              </w:rPr>
              <w:tab/>
              <w:t>(2)</w:t>
            </w:r>
            <w:r w:rsidRPr="005B6061">
              <w:rPr>
                <w:rFonts w:ascii="Calibri" w:hAnsi="Calibri"/>
              </w:rPr>
              <w:tab/>
              <w:t>(3)</w:t>
            </w:r>
            <w:r w:rsidRPr="005B6061">
              <w:rPr>
                <w:rFonts w:ascii="Calibri" w:hAnsi="Calibri"/>
              </w:rPr>
              <w:tab/>
              <w:t xml:space="preserve">(4) </w:t>
            </w:r>
          </w:p>
        </w:tc>
      </w:tr>
      <w:tr w:rsidR="001F2E0E" w:rsidRPr="005B6061" w14:paraId="38C67143" w14:textId="77777777" w:rsidTr="00D023AF">
        <w:tc>
          <w:tcPr>
            <w:tcW w:w="709" w:type="dxa"/>
          </w:tcPr>
          <w:p w14:paraId="7A30623A" w14:textId="0F2C9489" w:rsidR="001F2E0E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B13B26F" wp14:editId="4AC94713">
                  <wp:extent cx="360000" cy="272386"/>
                  <wp:effectExtent l="0" t="0" r="2540" b="0"/>
                  <wp:docPr id="1943926276" name="Grafik 194392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D353D30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0A00EF8" w14:textId="6233F825" w:rsidR="0080703B" w:rsidRPr="006D39F5" w:rsidRDefault="0080703B" w:rsidP="0080703B">
            <w:pPr>
              <w:spacing w:line="240" w:lineRule="atLeast"/>
              <w:rPr>
                <w:rFonts w:ascii="Calibri" w:hAnsi="Calibri"/>
                <w:noProof/>
                <w:sz w:val="11"/>
                <w:szCs w:val="11"/>
              </w:rPr>
            </w:pPr>
          </w:p>
          <w:p w14:paraId="25FAD077" w14:textId="0FAA3AD7" w:rsidR="0080703B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Vergleicht und erklärt:</w:t>
            </w:r>
            <w:r w:rsidRPr="00BA42B2">
              <w:rPr>
                <w:rFonts w:eastAsiaTheme="minorEastAsia"/>
                <w:noProof/>
              </w:rPr>
              <w:t xml:space="preserve"> </w:t>
            </w:r>
          </w:p>
          <w:p w14:paraId="09FFA3AF" w14:textId="6008FBA4" w:rsidR="0080703B" w:rsidRPr="00831920" w:rsidRDefault="009649E5" w:rsidP="00BF65BD">
            <w:pPr>
              <w:pStyle w:val="Listenabsatz"/>
            </w:pPr>
            <w:r w:rsidRPr="00831920">
              <w:t xml:space="preserve">Welche Brüche sind gleichnamig? </w:t>
            </w:r>
            <w:r w:rsidR="0080703B" w:rsidRPr="00831920">
              <w:t xml:space="preserve">Was bedeutet es, wenn </w:t>
            </w:r>
            <w:r w:rsidR="00831920">
              <w:t xml:space="preserve">sie </w:t>
            </w:r>
            <w:r w:rsidR="0080703B" w:rsidRPr="00831920">
              <w:t>gleichnamig sind?</w:t>
            </w:r>
          </w:p>
          <w:p w14:paraId="7B005622" w14:textId="777BA6DA" w:rsidR="001F2E0E" w:rsidRPr="00831920" w:rsidRDefault="00BA4FF1" w:rsidP="00BF65BD">
            <w:pPr>
              <w:pStyle w:val="Listenabsatz"/>
            </w:pPr>
            <w:r w:rsidRPr="00831920">
              <w:t xml:space="preserve">Welche Brüche sind gleichwertig? </w:t>
            </w:r>
            <w:r w:rsidR="0080703B" w:rsidRPr="00831920">
              <w:t xml:space="preserve">Was bedeutet es, wenn sie gleichwertig, </w:t>
            </w:r>
            <w:r w:rsidR="003950AC">
              <w:br/>
            </w:r>
            <w:r w:rsidR="0080703B" w:rsidRPr="00831920">
              <w:t>also gleich groß sind?</w:t>
            </w:r>
          </w:p>
          <w:p w14:paraId="6E79267D" w14:textId="669734BE" w:rsidR="0080703B" w:rsidRPr="005B6061" w:rsidRDefault="0080703B" w:rsidP="00D93B89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1F2E0E" w:rsidRPr="005B6061" w14:paraId="6F4A6246" w14:textId="77777777" w:rsidTr="00D023AF">
        <w:tc>
          <w:tcPr>
            <w:tcW w:w="709" w:type="dxa"/>
          </w:tcPr>
          <w:p w14:paraId="5A7A7060" w14:textId="7154BE64" w:rsidR="001F2E0E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4BE563D" wp14:editId="64FF23DF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F3E7BD" w14:textId="2EF9B81B" w:rsidR="004F5B76" w:rsidRPr="005B6061" w:rsidRDefault="004F5B76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B0E13AE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610" w:type="dxa"/>
            <w:gridSpan w:val="2"/>
            <w:vAlign w:val="center"/>
          </w:tcPr>
          <w:p w14:paraId="79923B30" w14:textId="21E2B1D4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Arbeitet zu zweit: Ein</w:t>
            </w:r>
            <w:r w:rsidR="00B7511D">
              <w:rPr>
                <w:rFonts w:ascii="Calibri" w:hAnsi="Calibri"/>
              </w:rPr>
              <w:t xml:space="preserve">e Person </w:t>
            </w:r>
            <w:r>
              <w:rPr>
                <w:rFonts w:ascii="Calibri" w:hAnsi="Calibri"/>
              </w:rPr>
              <w:t xml:space="preserve">stellt einen Bruch mit den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 xml:space="preserve">en Bruchstreifen dar. </w:t>
            </w:r>
          </w:p>
          <w:p w14:paraId="79F5A090" w14:textId="0A81A71E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B7511D">
              <w:rPr>
                <w:rFonts w:ascii="Calibri" w:hAnsi="Calibri"/>
              </w:rPr>
              <w:t xml:space="preserve">ie </w:t>
            </w:r>
            <w:r>
              <w:rPr>
                <w:rFonts w:ascii="Calibri" w:hAnsi="Calibri"/>
              </w:rPr>
              <w:t xml:space="preserve">andere </w:t>
            </w:r>
            <w:r w:rsidR="00B7511D">
              <w:rPr>
                <w:rFonts w:ascii="Calibri" w:hAnsi="Calibri"/>
              </w:rPr>
              <w:t xml:space="preserve">Person </w:t>
            </w:r>
            <w:r>
              <w:rPr>
                <w:rFonts w:ascii="Calibri" w:hAnsi="Calibri"/>
              </w:rPr>
              <w:t>muss nun folgende Brüche dazu finden:</w:t>
            </w:r>
          </w:p>
          <w:p w14:paraId="5F1DA561" w14:textId="77777777" w:rsidR="004F5B76" w:rsidRPr="006D39F5" w:rsidRDefault="004F5B76" w:rsidP="00BF65BD">
            <w:pPr>
              <w:pStyle w:val="Listenabsatz"/>
            </w:pPr>
            <w:r w:rsidRPr="006D39F5">
              <w:t xml:space="preserve">Einen Bruch, der gleichnamig, aber nicht gleichwertig </w:t>
            </w:r>
            <w:r w:rsidRPr="006D39F5">
              <w:rPr>
                <w:color w:val="000000" w:themeColor="text1"/>
              </w:rPr>
              <w:t>zum</w:t>
            </w:r>
            <w:r w:rsidRPr="006D39F5">
              <w:rPr>
                <w:color w:val="A44168" w:themeColor="accent5"/>
              </w:rPr>
              <w:t xml:space="preserve"> </w:t>
            </w:r>
            <w:r w:rsidRPr="006D39F5">
              <w:t>ersten ist.</w:t>
            </w:r>
          </w:p>
          <w:p w14:paraId="3CA4005F" w14:textId="4703976B" w:rsidR="00A40852" w:rsidRPr="004F5B76" w:rsidRDefault="004F5B76" w:rsidP="00BF65BD">
            <w:pPr>
              <w:pStyle w:val="Listenabsatz"/>
            </w:pPr>
            <w:r w:rsidRPr="006D39F5">
              <w:t xml:space="preserve">Einen Bruch, der nicht gleichnamig, aber gleichwertig </w:t>
            </w:r>
            <w:r w:rsidRPr="006D39F5">
              <w:rPr>
                <w:color w:val="000000" w:themeColor="text1"/>
              </w:rPr>
              <w:t xml:space="preserve">zum </w:t>
            </w:r>
            <w:r w:rsidRPr="006D39F5">
              <w:t>ersten ist.</w:t>
            </w:r>
          </w:p>
          <w:p w14:paraId="603F1661" w14:textId="0A5BEE73" w:rsidR="001F2E0E" w:rsidRPr="00C911C2" w:rsidRDefault="00A40852" w:rsidP="00BF65BD">
            <w:pPr>
              <w:pStyle w:val="Listenabsatz"/>
            </w:pPr>
            <w:r>
              <w:t>Einen Bruch, der gleichnamig und gleichwertig zum ersten ist.</w:t>
            </w:r>
          </w:p>
        </w:tc>
      </w:tr>
      <w:tr w:rsidR="001F2E0E" w:rsidRPr="005B6061" w14:paraId="5FAA11EE" w14:textId="77777777" w:rsidTr="00D023AF">
        <w:tc>
          <w:tcPr>
            <w:tcW w:w="709" w:type="dxa"/>
          </w:tcPr>
          <w:p w14:paraId="13A90B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73927D4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46B9C43C" w14:textId="73CF7FF4" w:rsidR="001F2E0E" w:rsidRPr="005B6061" w:rsidRDefault="001F2E0E" w:rsidP="00A4085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A1F2C51" w14:textId="77777777" w:rsidTr="00D023AF">
        <w:tc>
          <w:tcPr>
            <w:tcW w:w="709" w:type="dxa"/>
          </w:tcPr>
          <w:p w14:paraId="1A7EB307" w14:textId="37DAB602" w:rsidR="001F2E0E" w:rsidRPr="005B6061" w:rsidRDefault="00D93B89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C852A1D" wp14:editId="533F9F26">
                  <wp:extent cx="360000" cy="272386"/>
                  <wp:effectExtent l="0" t="0" r="2540" b="0"/>
                  <wp:docPr id="4894360" name="Grafik 4894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A6C5A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gridSpan w:val="2"/>
            <w:vAlign w:val="center"/>
          </w:tcPr>
          <w:p w14:paraId="5DFA1ED1" w14:textId="0F3CFB9F" w:rsidR="001F2E0E" w:rsidRPr="005B6061" w:rsidRDefault="00164725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6960" behindDoc="0" locked="0" layoutInCell="1" allowOverlap="1" wp14:anchorId="380860D3" wp14:editId="19AFC97D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-76835</wp:posOffset>
                  </wp:positionV>
                  <wp:extent cx="1259840" cy="107315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07.JPG"/>
                          <pic:cNvPicPr/>
                        </pic:nvPicPr>
                        <pic:blipFill rotWithShape="1">
                          <a:blip r:embed="rId5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6929" b="87772" l="15801" r="6118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9" t="15360" r="37426" b="10658"/>
                          <a:stretch/>
                        </pic:blipFill>
                        <pic:spPr bwMode="auto">
                          <a:xfrm>
                            <a:off x="0" y="0"/>
                            <a:ext cx="1259840" cy="107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9008" behindDoc="0" locked="0" layoutInCell="1" allowOverlap="1" wp14:anchorId="421138B3" wp14:editId="68827545">
                  <wp:simplePos x="0" y="0"/>
                  <wp:positionH relativeFrom="column">
                    <wp:posOffset>4300855</wp:posOffset>
                  </wp:positionH>
                  <wp:positionV relativeFrom="paragraph">
                    <wp:posOffset>-74930</wp:posOffset>
                  </wp:positionV>
                  <wp:extent cx="1259840" cy="1078230"/>
                  <wp:effectExtent l="0" t="0" r="0" b="762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/>
                        </pic:nvPicPr>
                        <pic:blipFill rotWithShape="1">
                          <a:blip r:embed="rId5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4402" b="86821" l="21501" r="674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7" t="13166" r="30728" b="12539"/>
                          <a:stretch/>
                        </pic:blipFill>
                        <pic:spPr bwMode="auto">
                          <a:xfrm>
                            <a:off x="0" y="0"/>
                            <a:ext cx="1259840" cy="1078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rPr>
                <w:rFonts w:ascii="Calibri" w:hAnsi="Calibri"/>
              </w:rPr>
              <w:t xml:space="preserve">Welche Brüche wurden hier gelegt? </w:t>
            </w:r>
          </w:p>
          <w:p w14:paraId="5F7D0EC4" w14:textId="39720D2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Mit welchen Puzzleteilen kann man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beide Anteile und das Quadrat auslegen? </w:t>
            </w:r>
          </w:p>
          <w:p w14:paraId="7F60A822" w14:textId="373A67B7" w:rsidR="001F2E0E" w:rsidRPr="005B6061" w:rsidRDefault="001F2E0E" w:rsidP="00E41FA1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hat das mit gleichnamigen Brüchen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zu tun?</w:t>
            </w:r>
          </w:p>
        </w:tc>
      </w:tr>
    </w:tbl>
    <w:p w14:paraId="5EACEBEE" w14:textId="77777777" w:rsidR="00DD4281" w:rsidRDefault="00DD4281">
      <w:r>
        <w:rPr>
          <w:b/>
          <w:bCs/>
        </w:rPr>
        <w:br w:type="page"/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  <w:gridCol w:w="425"/>
      </w:tblGrid>
      <w:tr w:rsidR="001F2E0E" w:rsidRPr="005B6061" w14:paraId="394B7F1D" w14:textId="77777777" w:rsidTr="00D023AF">
        <w:trPr>
          <w:gridAfter w:val="1"/>
          <w:wAfter w:w="425" w:type="dxa"/>
        </w:trPr>
        <w:tc>
          <w:tcPr>
            <w:tcW w:w="709" w:type="dxa"/>
          </w:tcPr>
          <w:p w14:paraId="381D6D4F" w14:textId="0772EAF8" w:rsidR="001F2E0E" w:rsidRPr="005B6061" w:rsidRDefault="001F2E0E" w:rsidP="00B650E1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610" w:type="dxa"/>
            <w:gridSpan w:val="2"/>
          </w:tcPr>
          <w:p w14:paraId="5BF74CD5" w14:textId="14583A8B" w:rsidR="001F2E0E" w:rsidRPr="005B6061" w:rsidRDefault="001F2E0E" w:rsidP="00B650E1">
            <w:pPr>
              <w:pStyle w:val="berschrift2"/>
              <w:rPr>
                <w:color w:val="BFBFBF" w:themeColor="accent6" w:themeShade="BF"/>
              </w:rPr>
            </w:pPr>
            <w:r w:rsidRPr="005B6061">
              <w:t>Gleichnamige Brüche berechnen</w:t>
            </w:r>
          </w:p>
        </w:tc>
      </w:tr>
      <w:tr w:rsidR="001F2E0E" w:rsidRPr="005B6061" w14:paraId="66FF3D63" w14:textId="77777777" w:rsidTr="00D023AF">
        <w:trPr>
          <w:gridAfter w:val="1"/>
          <w:wAfter w:w="425" w:type="dxa"/>
        </w:trPr>
        <w:tc>
          <w:tcPr>
            <w:tcW w:w="709" w:type="dxa"/>
          </w:tcPr>
          <w:p w14:paraId="79514437" w14:textId="77777777" w:rsidR="001F2E0E" w:rsidRPr="005B6061" w:rsidRDefault="001F2E0E" w:rsidP="00B650E1">
            <w:pPr>
              <w:pStyle w:val="berschrift3"/>
            </w:pPr>
            <w:r w:rsidRPr="005B6061">
              <w:t>2.1</w:t>
            </w:r>
          </w:p>
        </w:tc>
        <w:tc>
          <w:tcPr>
            <w:tcW w:w="8610" w:type="dxa"/>
            <w:gridSpan w:val="2"/>
          </w:tcPr>
          <w:p w14:paraId="12ABE1B9" w14:textId="09C6D5FF" w:rsidR="001F2E0E" w:rsidRPr="005B6061" w:rsidRDefault="00B7511D" w:rsidP="00B650E1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4816" behindDoc="0" locked="0" layoutInCell="1" allowOverlap="1" wp14:anchorId="223540CC" wp14:editId="4C5782D0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338455</wp:posOffset>
                      </wp:positionV>
                      <wp:extent cx="174625" cy="317500"/>
                      <wp:effectExtent l="0" t="0" r="3175" b="0"/>
                      <wp:wrapNone/>
                      <wp:docPr id="180632860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1086410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26846B" w14:textId="689BAF88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80707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09B6A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4337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3540CC" id="_x0000_s1250" style="position:absolute;margin-left:259.9pt;margin-top:26.65pt;width:13.75pt;height:25pt;z-index:253474816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">
                      <v:shape id="Textfeld 3" o:spid="_x0000_s125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426846B" w14:textId="689BAF88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5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7909B6A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5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5840" behindDoc="0" locked="0" layoutInCell="1" allowOverlap="1" wp14:anchorId="28764B50" wp14:editId="544232E3">
                      <wp:simplePos x="0" y="0"/>
                      <wp:positionH relativeFrom="column">
                        <wp:posOffset>3720465</wp:posOffset>
                      </wp:positionH>
                      <wp:positionV relativeFrom="paragraph">
                        <wp:posOffset>338785</wp:posOffset>
                      </wp:positionV>
                      <wp:extent cx="189230" cy="317500"/>
                      <wp:effectExtent l="0" t="0" r="1270" b="0"/>
                      <wp:wrapNone/>
                      <wp:docPr id="16012828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8876943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B409B9" w14:textId="0C72FF3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26386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1E6B26" w14:textId="369B282A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25209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764B50" id="_x0000_s1254" style="position:absolute;margin-left:292.95pt;margin-top:26.7pt;width:14.9pt;height:25pt;z-index:253475840" coordorigin="42137,-4831" coordsize="191793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">
                      <v:shape id="Textfeld 3" o:spid="_x0000_s125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7FB409B9" w14:textId="0C72FF3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5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6B1E6B26" w14:textId="369B282A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57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 xml:space="preserve">Gleiche Nenner über Mal-Reihen finden </w:t>
            </w:r>
          </w:p>
        </w:tc>
      </w:tr>
      <w:tr w:rsidR="001F2E0E" w:rsidRPr="005B6061" w14:paraId="66E06F1B" w14:textId="77777777" w:rsidTr="00037AF7">
        <w:tc>
          <w:tcPr>
            <w:tcW w:w="709" w:type="dxa"/>
          </w:tcPr>
          <w:p w14:paraId="75BDE4C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16BE0F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A64AFA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FBBC8D1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592C4BD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7AB78CEA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BDDE12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995C73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8E2EE3B" w14:textId="3A13183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EAEDCF" wp14:editId="66900206">
                  <wp:extent cx="360000" cy="272386"/>
                  <wp:effectExtent l="0" t="0" r="2540" b="0"/>
                  <wp:docPr id="1684712558" name="Grafik 168471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DA4385" w14:textId="7B889FD8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gridSpan w:val="2"/>
            <w:vAlign w:val="center"/>
          </w:tcPr>
          <w:p w14:paraId="245D2959" w14:textId="6A41D18A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4784" behindDoc="0" locked="0" layoutInCell="1" allowOverlap="1" wp14:anchorId="1697F678" wp14:editId="320F8D62">
                      <wp:simplePos x="0" y="0"/>
                      <wp:positionH relativeFrom="column">
                        <wp:posOffset>4592955</wp:posOffset>
                      </wp:positionH>
                      <wp:positionV relativeFrom="paragraph">
                        <wp:posOffset>-66675</wp:posOffset>
                      </wp:positionV>
                      <wp:extent cx="626745" cy="748665"/>
                      <wp:effectExtent l="0" t="0" r="0" b="635"/>
                      <wp:wrapNone/>
                      <wp:docPr id="141299777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48665"/>
                                <a:chOff x="-19536" y="-26137"/>
                                <a:chExt cx="627018" cy="749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103901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09331" name="Textfeld 12"/>
                              <wps:cNvSpPr txBox="1"/>
                              <wps:spPr>
                                <a:xfrm>
                                  <a:off x="161127" y="57658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B19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97F678" id="Gruppieren 21" o:spid="_x0000_s1258" style="position:absolute;margin-left:361.65pt;margin-top:-5.25pt;width:49.35pt;height:58.95pt;z-index:253174784;mso-width-relative:margin;mso-height-relative:margin" coordorigin="-195,-261" coordsize="6270,7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">
                      <v:shape id="Grafik 3" o:spid="_x0000_s1259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">
                        <v:imagedata r:id="rId58" o:title="" chromakey="white"/>
                      </v:shape>
                      <v:shape id="_x0000_s1260" type="#_x0000_t202" style="position:absolute;left:1611;top:5765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" filled="f" stroked="f" strokeweight=".5pt">
                        <v:textbox inset="0,0,0,0">
                          <w:txbxContent>
                            <w:p w14:paraId="337B19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hat einen gemeinsamen Nenner für die Brüche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="001F2E0E" w:rsidRPr="005B6061">
              <w:rPr>
                <w:rFonts w:ascii="Calibri" w:hAnsi="Calibri"/>
                <w:noProof/>
              </w:rPr>
              <w:t xml:space="preserve">und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>gesucht.</w:t>
            </w:r>
          </w:p>
          <w:p w14:paraId="2508019E" w14:textId="31F2704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Das hat sie überlegt:</w:t>
            </w:r>
          </w:p>
          <w:p w14:paraId="0656408B" w14:textId="22A653D3" w:rsidR="001F2E0E" w:rsidRPr="005B6061" w:rsidRDefault="00003BB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386EFF88" wp14:editId="0309F153">
                      <wp:simplePos x="0" y="0"/>
                      <wp:positionH relativeFrom="column">
                        <wp:posOffset>3032760</wp:posOffset>
                      </wp:positionH>
                      <wp:positionV relativeFrom="paragraph">
                        <wp:posOffset>193675</wp:posOffset>
                      </wp:positionV>
                      <wp:extent cx="742315" cy="182880"/>
                      <wp:effectExtent l="12700" t="12700" r="6985" b="7620"/>
                      <wp:wrapNone/>
                      <wp:docPr id="11222" name="Abgerundetes Rechteck 1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315" cy="1828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DB52E7" id="Abgerundetes Rechteck 11222" o:spid="_x0000_s1026" style="position:absolute;margin-left:238.8pt;margin-top:15.25pt;width:58.45pt;height:14.4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" filled="f" strokecolor="#0070c0" strokeweight="1.5pt">
                      <v:stroke joinstyle="miter"/>
                    </v:roundrect>
                  </w:pict>
                </mc:Fallback>
              </mc:AlternateContent>
            </w:r>
          </w:p>
          <w:p w14:paraId="35F6B850" w14:textId="1BEFBBD5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4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Viertel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Achtel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12-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16-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24-tel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… </w:t>
            </w:r>
          </w:p>
          <w:p w14:paraId="6E84F13A" w14:textId="08650B71" w:rsidR="001F2E0E" w:rsidRPr="005B6061" w:rsidRDefault="00B7511D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w:r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FDD1F08" wp14:editId="38843308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156845</wp:posOffset>
                      </wp:positionV>
                      <wp:extent cx="803275" cy="186055"/>
                      <wp:effectExtent l="12700" t="12700" r="9525" b="17145"/>
                      <wp:wrapNone/>
                      <wp:docPr id="1281051643" name="Abgerundetes Rechteck 1281051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275" cy="1860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400FC6" id="Abgerundetes Rechteck 1281051643" o:spid="_x0000_s1026" style="position:absolute;margin-left:185.3pt;margin-top:12.35pt;width:63.25pt;height:14.6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" filled="f" strokecolor="#0070c0" strokeweight="1.5pt">
                      <v:stroke joinstyle="miter"/>
                    </v:roundrect>
                  </w:pict>
                </mc:Fallback>
              </mc:AlternateContent>
            </w:r>
            <w:r w:rsidR="00C911C2"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64E7047E" wp14:editId="42A6947F">
                      <wp:simplePos x="0" y="0"/>
                      <wp:positionH relativeFrom="column">
                        <wp:posOffset>3179445</wp:posOffset>
                      </wp:positionH>
                      <wp:positionV relativeFrom="paragraph">
                        <wp:posOffset>39370</wp:posOffset>
                      </wp:positionV>
                      <wp:extent cx="363855" cy="191770"/>
                      <wp:effectExtent l="25400" t="38100" r="0" b="36830"/>
                      <wp:wrapNone/>
                      <wp:docPr id="1646612688" name="Gerade Verbindung mit Pfeil 164661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3855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9A23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646612688" o:spid="_x0000_s1026" type="#_x0000_t32" style="position:absolute;margin-left:250.35pt;margin-top:3.1pt;width:28.65pt;height:15.1pt;flip:x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" strokecolor="#0070c0" strokeweight="1.5pt">
                      <v:stroke startarrow="open" endarrow="open" joinstyle="miter"/>
                    </v:shape>
                  </w:pict>
                </mc:Fallback>
              </mc:AlternateContent>
            </w:r>
          </w:p>
          <w:p w14:paraId="6392EBF0" w14:textId="271B7BBB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</w:rPr>
                    <m:t>5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Fünftel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Zehntel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15-tel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 </w:t>
            </w:r>
          </w:p>
          <w:p w14:paraId="3162A12C" w14:textId="77777777" w:rsidR="00B650E1" w:rsidRPr="005B6061" w:rsidRDefault="00B650E1" w:rsidP="006A4708">
            <w:pPr>
              <w:rPr>
                <w:rFonts w:ascii="Calibri" w:hAnsi="Calibri"/>
              </w:rPr>
            </w:pPr>
          </w:p>
          <w:p w14:paraId="762AF8FE" w14:textId="30449ABA" w:rsidR="001F2E0E" w:rsidRPr="005B6061" w:rsidRDefault="001F2E0E" w:rsidP="00B650E1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Beschreibe, was Emily gemacht hat, um den gemeinsamen Nenner zu finden</w:t>
            </w:r>
            <w:r w:rsidR="00B650E1" w:rsidRPr="005B6061">
              <w:rPr>
                <w:rFonts w:ascii="Calibri" w:hAnsi="Calibri"/>
              </w:rPr>
              <w:t xml:space="preserve">: </w:t>
            </w:r>
          </w:p>
          <w:p w14:paraId="1A61FC2D" w14:textId="77777777" w:rsidR="001F2E0E" w:rsidRPr="005B6061" w:rsidRDefault="001F2E0E" w:rsidP="00BF65BD">
            <w:pPr>
              <w:pStyle w:val="Listenabsatz"/>
            </w:pPr>
            <w:r w:rsidRPr="005B6061">
              <w:t>Wie sehen die Brüche in den einzelnen Streifen aus? Wie heißen sie?</w:t>
            </w:r>
          </w:p>
          <w:p w14:paraId="3C1403BE" w14:textId="77777777" w:rsidR="001F2E0E" w:rsidRPr="005B6061" w:rsidRDefault="001F2E0E" w:rsidP="00BF65BD">
            <w:pPr>
              <w:pStyle w:val="Listenabsatz"/>
            </w:pPr>
            <w:r w:rsidRPr="005B6061">
              <w:t>Was hat das mit Verfeinern und Erweitern zu tun?</w:t>
            </w:r>
          </w:p>
        </w:tc>
      </w:tr>
      <w:tr w:rsidR="001F2E0E" w:rsidRPr="005B6061" w14:paraId="54C6D7E1" w14:textId="77777777" w:rsidTr="00037AF7">
        <w:trPr>
          <w:trHeight w:val="516"/>
        </w:trPr>
        <w:tc>
          <w:tcPr>
            <w:tcW w:w="709" w:type="dxa"/>
          </w:tcPr>
          <w:p w14:paraId="46088E0E" w14:textId="1F71760F" w:rsidR="001F2E0E" w:rsidRPr="005B6061" w:rsidRDefault="00037AF7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636608" behindDoc="0" locked="0" layoutInCell="1" allowOverlap="1" wp14:anchorId="5ECADF62" wp14:editId="32025455">
                  <wp:simplePos x="0" y="0"/>
                  <wp:positionH relativeFrom="column">
                    <wp:posOffset>47836</wp:posOffset>
                  </wp:positionH>
                  <wp:positionV relativeFrom="paragraph">
                    <wp:posOffset>561340</wp:posOffset>
                  </wp:positionV>
                  <wp:extent cx="360000" cy="272386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13E79A4" w14:textId="303DEC9F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610" w:type="dxa"/>
            <w:gridSpan w:val="2"/>
            <w:vAlign w:val="center"/>
          </w:tcPr>
          <w:p w14:paraId="64CD5826" w14:textId="00B62D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Emily gleichnamige Brüche, indem du dir die Streifen vorstellst:</w:t>
            </w:r>
            <w:r w:rsidR="00B7511D">
              <w:rPr>
                <w:rFonts w:ascii="Calibri" w:hAnsi="Calibri"/>
                <w:noProof/>
              </w:rPr>
              <w:t xml:space="preserve"> </w:t>
            </w:r>
          </w:p>
          <w:p w14:paraId="34BBA643" w14:textId="78798FF9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6357A992" wp14:editId="73C88F82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74930</wp:posOffset>
                      </wp:positionV>
                      <wp:extent cx="194945" cy="317500"/>
                      <wp:effectExtent l="0" t="0" r="8255" b="0"/>
                      <wp:wrapNone/>
                      <wp:docPr id="64353354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45" cy="317500"/>
                                <a:chOff x="35853" y="-4831"/>
                                <a:chExt cx="198077" cy="318283"/>
                              </a:xfrm>
                            </wpg:grpSpPr>
                            <wps:wsp>
                              <wps:cNvPr id="185206334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F80EB7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82348277" name="Textfeld 3"/>
                              <wps:cNvSpPr txBox="1"/>
                              <wps:spPr>
                                <a:xfrm>
                                  <a:off x="3585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ACB41E" w14:textId="151431A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286067" name="Gerade Verbindung 1"/>
                              <wps:cNvCnPr/>
                              <wps:spPr>
                                <a:xfrm>
                                  <a:off x="42137" y="179565"/>
                                  <a:ext cx="10846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57A992" id="_x0000_s1261" style="position:absolute;margin-left:115.85pt;margin-top:5.9pt;width:15.35pt;height:25pt;z-index:253485056;mso-width-relative:margin;mso-height-relative:margin" coordorigin="35853,-4831" coordsize="198077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">
                      <v:shape id="Textfeld 3" o:spid="_x0000_s126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" filled="f" stroked="f" strokeweight=".5pt">
                        <v:textbox style="mso-fit-shape-to-text:t" inset="0,0,0,0">
                          <w:txbxContent>
                            <w:p w14:paraId="5BF80EB7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63" type="#_x0000_t202" style="position:absolute;left:35853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41ACB41E" w14:textId="151431A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line id="Gerade Verbindung 1" o:spid="_x0000_s1264" style="position:absolute;visibility:visible;mso-wrap-style:square" from="42137,179565" to="150606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7888" behindDoc="0" locked="0" layoutInCell="1" allowOverlap="1" wp14:anchorId="4FFC7130" wp14:editId="0AA719B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80645</wp:posOffset>
                      </wp:positionV>
                      <wp:extent cx="174625" cy="317500"/>
                      <wp:effectExtent l="0" t="0" r="3175" b="0"/>
                      <wp:wrapNone/>
                      <wp:docPr id="21413608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83862475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6502E" w14:textId="5140950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3301677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3A806A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213712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FC7130" id="_x0000_s1265" style="position:absolute;margin-left:19.45pt;margin-top:6.35pt;width:13.75pt;height:25pt;z-index:253477888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">
                      <v:shape id="Textfeld 3" o:spid="_x0000_s126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53B6502E" w14:textId="5140950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6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663A806A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6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697A6CBE" wp14:editId="47914C01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79375</wp:posOffset>
                      </wp:positionV>
                      <wp:extent cx="189230" cy="317500"/>
                      <wp:effectExtent l="0" t="0" r="1270" b="0"/>
                      <wp:wrapNone/>
                      <wp:docPr id="37036067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4514433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FA7BD2" w14:textId="11E57CE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4692798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416721" w14:textId="2467C585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956734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7A6CBE" id="_x0000_s1269" style="position:absolute;margin-left:51.4pt;margin-top:6.25pt;width:14.9pt;height:25pt;z-index:253478912;mso-width-relative:margin;mso-height-relative:margin" coordorigin="42137,-4831" coordsize="191793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">
                      <v:shape id="Textfeld 3" o:spid="_x0000_s127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2EFA7BD2" w14:textId="11E57CE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7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22416721" w14:textId="2467C585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72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5D640D98" wp14:editId="0760042B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73660</wp:posOffset>
                      </wp:positionV>
                      <wp:extent cx="189230" cy="317500"/>
                      <wp:effectExtent l="0" t="0" r="1270" b="0"/>
                      <wp:wrapNone/>
                      <wp:docPr id="7683461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8893656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FFA22" w14:textId="07548DB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89465557" name="Textfeld 3"/>
                              <wps:cNvSpPr txBox="1"/>
                              <wps:spPr>
                                <a:xfrm>
                                  <a:off x="49789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888D5D" w14:textId="39A469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51504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40D98" id="_x0000_s1273" style="position:absolute;margin-left:185.05pt;margin-top:5.8pt;width:14.9pt;height:25pt;z-index:253481984;mso-width-relative:margin;mso-height-relative:margin" coordorigin="42137,-4831" coordsize="191793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">
                      <v:shape id="Textfeld 3" o:spid="_x0000_s127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777FFA22" w14:textId="07548DB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75" type="#_x0000_t202" style="position:absolute;left:49789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6888D5D" w14:textId="39A469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276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02F51AC3" wp14:editId="2C1D9EC0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75565</wp:posOffset>
                      </wp:positionV>
                      <wp:extent cx="174625" cy="317500"/>
                      <wp:effectExtent l="0" t="0" r="3175" b="0"/>
                      <wp:wrapNone/>
                      <wp:docPr id="5965518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70290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FEA667" w14:textId="1E4DAC6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518919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4BD23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940940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51AC3" id="_x0000_s1277" style="position:absolute;margin-left:152pt;margin-top:5.95pt;width:13.75pt;height:25pt;z-index:253480960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">
                      <v:shape id="Textfeld 3" o:spid="_x0000_s127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21FEA667" w14:textId="1E4DAC6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79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ED4BD23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3E1BA923" wp14:editId="098CA5FD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81915</wp:posOffset>
                      </wp:positionV>
                      <wp:extent cx="174625" cy="317500"/>
                      <wp:effectExtent l="0" t="0" r="3175" b="0"/>
                      <wp:wrapNone/>
                      <wp:docPr id="447159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68852194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BCA0F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9495882" name="Textfeld 3"/>
                              <wps:cNvSpPr txBox="1"/>
                              <wps:spPr>
                                <a:xfrm>
                                  <a:off x="7764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F9999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70169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1BA923" id="_x0000_s1281" style="position:absolute;margin-left:84.4pt;margin-top:6.45pt;width:13.75pt;height:25pt;z-index:253484032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">
                      <v:shape id="Textfeld 3" o:spid="_x0000_s128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2A4BCA0F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3" type="#_x0000_t202" style="position:absolute;left:77643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09F9999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DE626DE" w14:textId="5EF1653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5B6061">
              <w:rPr>
                <w:rFonts w:ascii="Calibri" w:hAnsi="Calibri"/>
                <w:noProof/>
              </w:rPr>
              <w:t xml:space="preserve">und         (2) 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und         (3)  </w:t>
            </w:r>
            <w:r w:rsidR="00B7511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16DD3EA" w14:textId="723B322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677381" w14:textId="63C141B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Wo ist es schwer, </w:t>
            </w:r>
            <w:r w:rsidR="00DC06FB">
              <w:rPr>
                <w:rFonts w:ascii="Calibri" w:hAnsi="Calibri"/>
                <w:noProof/>
              </w:rPr>
              <w:t xml:space="preserve">und </w:t>
            </w:r>
            <w:r w:rsidRPr="005B6061">
              <w:rPr>
                <w:rFonts w:ascii="Calibri" w:hAnsi="Calibri"/>
                <w:noProof/>
              </w:rPr>
              <w:t xml:space="preserve">wo ist es leicht, gleichnamige Brüche zu finden?    </w:t>
            </w:r>
          </w:p>
        </w:tc>
      </w:tr>
    </w:tbl>
    <w:p w14:paraId="09A001C7" w14:textId="404F424D" w:rsidR="001F2E0E" w:rsidRDefault="001F2E0E" w:rsidP="00DD1172">
      <w:pPr>
        <w:spacing w:line="240" w:lineRule="atLeast"/>
        <w:rPr>
          <w:rFonts w:ascii="Calibri" w:hAnsi="Calibri"/>
        </w:rPr>
      </w:pPr>
    </w:p>
    <w:p w14:paraId="634045AF" w14:textId="77777777" w:rsidR="00037AF7" w:rsidRPr="005B6061" w:rsidRDefault="00037AF7" w:rsidP="00DD1172">
      <w:pPr>
        <w:spacing w:line="240" w:lineRule="atLeast"/>
        <w:rPr>
          <w:rFonts w:ascii="Calibri" w:hAnsi="Calibri"/>
        </w:rPr>
      </w:pPr>
    </w:p>
    <w:tbl>
      <w:tblPr>
        <w:tblW w:w="920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7929"/>
        <w:gridCol w:w="142"/>
      </w:tblGrid>
      <w:tr w:rsidR="001F2E0E" w:rsidRPr="005B6061" w14:paraId="65933A24" w14:textId="77777777" w:rsidTr="00D023AF">
        <w:tc>
          <w:tcPr>
            <w:tcW w:w="709" w:type="dxa"/>
          </w:tcPr>
          <w:p w14:paraId="3656E125" w14:textId="77777777" w:rsidR="001F2E0E" w:rsidRPr="005B6061" w:rsidRDefault="001F2E0E" w:rsidP="00B650E1">
            <w:pPr>
              <w:pStyle w:val="berschrift3"/>
            </w:pPr>
            <w:r w:rsidRPr="005B6061">
              <w:t>2.2</w:t>
            </w:r>
          </w:p>
        </w:tc>
        <w:tc>
          <w:tcPr>
            <w:tcW w:w="8496" w:type="dxa"/>
            <w:gridSpan w:val="3"/>
          </w:tcPr>
          <w:p w14:paraId="5A400882" w14:textId="09C2A082" w:rsidR="001F2E0E" w:rsidRPr="005B6061" w:rsidRDefault="001F2E0E" w:rsidP="00B650E1">
            <w:pPr>
              <w:pStyle w:val="berschrift3"/>
            </w:pPr>
            <w:r w:rsidRPr="005B6061">
              <w:t>Gleichnamige Brüche über Multiplizieren der Nenner finden</w:t>
            </w:r>
          </w:p>
        </w:tc>
      </w:tr>
      <w:tr w:rsidR="00DE2BAF" w:rsidRPr="005B6061" w14:paraId="7497EE30" w14:textId="77777777" w:rsidTr="00D023AF">
        <w:trPr>
          <w:gridAfter w:val="1"/>
          <w:wAfter w:w="142" w:type="dxa"/>
        </w:trPr>
        <w:tc>
          <w:tcPr>
            <w:tcW w:w="709" w:type="dxa"/>
          </w:tcPr>
          <w:p w14:paraId="16A48152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001E548" w14:textId="60FB34D7" w:rsidR="00DE2BAF" w:rsidRPr="005B6061" w:rsidRDefault="00DE2BAF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7929" w:type="dxa"/>
            <w:vAlign w:val="center"/>
          </w:tcPr>
          <w:p w14:paraId="23C5C15E" w14:textId="475BEDBA" w:rsidR="00DE2BAF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61DD550A" wp14:editId="70365BB2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162560</wp:posOffset>
                      </wp:positionV>
                      <wp:extent cx="174625" cy="317500"/>
                      <wp:effectExtent l="0" t="0" r="3175" b="0"/>
                      <wp:wrapNone/>
                      <wp:docPr id="4621965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61609764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DA8D4E" w14:textId="77777777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988722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DD47FB" w14:textId="68E87953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48360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DD550A" id="_x0000_s1285" style="position:absolute;margin-left:238.6pt;margin-top:12.8pt;width:13.75pt;height:25pt;z-index:253487104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">
                      <v:shape id="Textfeld 3" o:spid="_x0000_s128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4ADA8D4E" w14:textId="77777777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CDD47FB" w14:textId="68E87953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8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8128" behindDoc="0" locked="0" layoutInCell="1" allowOverlap="1" wp14:anchorId="3DB75BBA" wp14:editId="7068A409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161290</wp:posOffset>
                      </wp:positionV>
                      <wp:extent cx="189230" cy="317500"/>
                      <wp:effectExtent l="0" t="0" r="1270" b="0"/>
                      <wp:wrapNone/>
                      <wp:docPr id="17593257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200617382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656438" w14:textId="7B7DE8C5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788167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FE37D" w14:textId="4C301688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37431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B75BBA" id="_x0000_s1289" style="position:absolute;margin-left:265.25pt;margin-top:12.7pt;width:14.9pt;height:25pt;z-index:253488128;mso-width-relative:margin;mso-height-relative:margin" coordorigin="42137,-4831" coordsize="191793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">
                      <v:shape id="Textfeld 3" o:spid="_x0000_s129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4B656438" w14:textId="7B7DE8C5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9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412FE37D" w14:textId="4C301688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92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4DD9CF44" wp14:editId="6FD9C7B5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39370</wp:posOffset>
                      </wp:positionV>
                      <wp:extent cx="2932430" cy="756000"/>
                      <wp:effectExtent l="0" t="0" r="420370" b="19050"/>
                      <wp:wrapNone/>
                      <wp:docPr id="481899782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2430" cy="756000"/>
                              </a:xfrm>
                              <a:prstGeom prst="wedgeRoundRectCallout">
                                <a:avLst>
                                  <a:gd name="adj1" fmla="val 62753"/>
                                  <a:gd name="adj2" fmla="val 81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2279FF" w14:textId="2CBBC4B3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Emilys Weg dauert mir zu lange.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Ich multipliziere direkt die Nenner: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proofErr w:type="gramStart"/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proofErr w:type="gramEnd"/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dann bekomme ich 7 · 5 = 35 als Nenner.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Dann erweitere ich beide Brüche auf 35</w:t>
                                  </w:r>
                                  <w:r w:rsidR="00DC06FB" w:rsidRPr="00FA0206">
                                    <w:rPr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tel.</w:t>
                                  </w:r>
                                </w:p>
                                <w:p w14:paraId="455853AD" w14:textId="24CD32CC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9CF44" id="_x0000_s1293" type="#_x0000_t62" style="position:absolute;margin-left:90.75pt;margin-top:3.1pt;width:230.9pt;height:59.5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" adj="24355,10976" filled="f" strokecolor="#bfbfbf [2412]" strokeweight="1pt">
                      <v:textbox inset="1mm,1mm,1mm,1mm">
                        <w:txbxContent>
                          <w:p w14:paraId="6F2279FF" w14:textId="2CBBC4B3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Emilys Weg dauert mir zu lange.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Ich multipliziere direkt die Nenner: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und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dann bekomme ich 7 · 5 = 35 als Nenner.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br/>
                              <w:t>Dann erweitere ich beide Brüche auf 35</w:t>
                            </w:r>
                            <w:r w:rsidR="00DC06FB" w:rsidRPr="00FA0206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tel.</w:t>
                            </w:r>
                          </w:p>
                          <w:p w14:paraId="455853AD" w14:textId="24CD32CC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4B42C28E" w14:textId="77777777" w:rsidTr="00D023AF">
        <w:trPr>
          <w:gridAfter w:val="1"/>
          <w:wAfter w:w="142" w:type="dxa"/>
        </w:trPr>
        <w:tc>
          <w:tcPr>
            <w:tcW w:w="709" w:type="dxa"/>
          </w:tcPr>
          <w:p w14:paraId="7D8AB6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4D85A088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29" w:type="dxa"/>
            <w:vAlign w:val="center"/>
          </w:tcPr>
          <w:p w14:paraId="5341FC2D" w14:textId="11351BC0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60128" behindDoc="0" locked="0" layoutInCell="1" allowOverlap="1" wp14:anchorId="159C27DA" wp14:editId="5379F8B2">
                      <wp:simplePos x="0" y="0"/>
                      <wp:positionH relativeFrom="column">
                        <wp:posOffset>4450715</wp:posOffset>
                      </wp:positionH>
                      <wp:positionV relativeFrom="paragraph">
                        <wp:posOffset>-212725</wp:posOffset>
                      </wp:positionV>
                      <wp:extent cx="657225" cy="755015"/>
                      <wp:effectExtent l="0" t="0" r="0" b="6985"/>
                      <wp:wrapNone/>
                      <wp:docPr id="5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62D721" w14:textId="77777777" w:rsidR="00164725" w:rsidRPr="0020319D" w:rsidRDefault="00164725" w:rsidP="0016472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9C27DA" id="Gruppieren 16" o:spid="_x0000_s1294" style="position:absolute;margin-left:350.45pt;margin-top:-16.75pt;width:51.75pt;height:59.45pt;z-index:253360128;mso-width-relative:margin;mso-height-relative:margin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">
                      <v:shape id="Grafik 8" o:spid="_x0000_s1295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">
                        <v:imagedata r:id="rId60" o:title="" chromakey="white"/>
                      </v:shape>
                      <v:shape id="_x0000_s1296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762D721" w14:textId="77777777" w:rsidR="00164725" w:rsidRPr="0020319D" w:rsidRDefault="00164725" w:rsidP="0016472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C8A2D" w14:textId="4040C7FC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B16C4E4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34D4F9D" w14:textId="1E53182D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98E4B21" w14:textId="050A0A2E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 Ricos Weg für kleine Nenner an der Streifentafel: </w:t>
            </w:r>
            <w:r w:rsidRPr="005B6061">
              <w:rPr>
                <w:rFonts w:ascii="Calibri" w:hAnsi="Calibri"/>
                <w:noProof/>
              </w:rPr>
              <w:br/>
              <w:t>Warum funktioniert sein Weg? Wie bestimmt er die neuen Zähler?</w:t>
            </w:r>
          </w:p>
          <w:p w14:paraId="1A6C63F1" w14:textId="416A9590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D2C6F98" w14:textId="77777777" w:rsidTr="00D023AF">
        <w:trPr>
          <w:gridAfter w:val="1"/>
          <w:wAfter w:w="142" w:type="dxa"/>
        </w:trPr>
        <w:tc>
          <w:tcPr>
            <w:tcW w:w="709" w:type="dxa"/>
          </w:tcPr>
          <w:p w14:paraId="5B2EAFA7" w14:textId="7F8ECB0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915935A" w14:textId="07C8D80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7929" w:type="dxa"/>
            <w:vAlign w:val="center"/>
          </w:tcPr>
          <w:p w14:paraId="3BC2BCEF" w14:textId="2CC7E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Rico gleichnamige Brüche:</w:t>
            </w:r>
            <w:r w:rsidR="00FA0206">
              <w:rPr>
                <w:rFonts w:ascii="Calibri" w:hAnsi="Calibri"/>
                <w:noProof/>
              </w:rPr>
              <w:t xml:space="preserve"> </w:t>
            </w:r>
          </w:p>
          <w:p w14:paraId="38D7037A" w14:textId="3D192FDF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0416" behindDoc="0" locked="0" layoutInCell="1" allowOverlap="1" wp14:anchorId="29AD63DE" wp14:editId="705C3EAF">
                      <wp:simplePos x="0" y="0"/>
                      <wp:positionH relativeFrom="column">
                        <wp:posOffset>3751580</wp:posOffset>
                      </wp:positionH>
                      <wp:positionV relativeFrom="paragraph">
                        <wp:posOffset>81280</wp:posOffset>
                      </wp:positionV>
                      <wp:extent cx="603250" cy="317500"/>
                      <wp:effectExtent l="0" t="0" r="6350" b="0"/>
                      <wp:wrapNone/>
                      <wp:docPr id="108975722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250" cy="317500"/>
                                <a:chOff x="-18078" y="0"/>
                                <a:chExt cx="606069" cy="317500"/>
                              </a:xfrm>
                            </wpg:grpSpPr>
                            <wpg:grpSp>
                              <wpg:cNvPr id="907665158" name="Gruppieren 2"/>
                              <wpg:cNvGrpSpPr/>
                              <wpg:grpSpPr>
                                <a:xfrm>
                                  <a:off x="-18078" y="0"/>
                                  <a:ext cx="158244" cy="317500"/>
                                  <a:chOff x="39145" y="-4831"/>
                                  <a:chExt cx="159954" cy="318283"/>
                                </a:xfrm>
                              </wpg:grpSpPr>
                              <wps:wsp>
                                <wps:cNvPr id="378548091" name="Textfeld 3"/>
                                <wps:cNvSpPr txBox="1"/>
                                <wps:spPr>
                                  <a:xfrm>
                                    <a:off x="3914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98D000" w14:textId="07E780CD" w:rsidR="00FA0206" w:rsidRPr="00451DD8" w:rsidRDefault="00FA0206" w:rsidP="00FA020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61472471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A8EA36" w14:textId="135AA45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268379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51983480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2783765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82C572" w14:textId="72FED4EF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327874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DF0E33" w14:textId="325258AA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322855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D63DE" id="Gruppieren 135" o:spid="_x0000_s1297" style="position:absolute;margin-left:295.4pt;margin-top:6.4pt;width:47.5pt;height:25pt;z-index:253500416;mso-width-relative:margin;mso-height-relative:margin" coordorigin="-180" coordsize="606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">
                      <v:group id="_x0000_s1298" style="position:absolute;left:-180;width:1581;height:3175" coordorigin="39145,-4831" coordsize="159954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">
                        <v:shape id="Textfeld 3" o:spid="_x0000_s1299" type="#_x0000_t202" style="position:absolute;left:39145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0798D000" w14:textId="07E780CD" w:rsidR="00FA0206" w:rsidRPr="00451DD8" w:rsidRDefault="00FA0206" w:rsidP="00FA020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00" type="#_x0000_t202" style="position:absolute;left:56781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7A8EA36" w14:textId="135AA45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30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302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">
                        <v:shape id="Textfeld 3" o:spid="_x0000_s1303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1B82C572" w14:textId="72FED4EF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03DF0E33" w14:textId="325258AA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05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299BE6FD" wp14:editId="79F613A3">
                      <wp:simplePos x="0" y="0"/>
                      <wp:positionH relativeFrom="column">
                        <wp:posOffset>2917825</wp:posOffset>
                      </wp:positionH>
                      <wp:positionV relativeFrom="paragraph">
                        <wp:posOffset>81280</wp:posOffset>
                      </wp:positionV>
                      <wp:extent cx="587375" cy="317500"/>
                      <wp:effectExtent l="0" t="0" r="9525" b="0"/>
                      <wp:wrapNone/>
                      <wp:docPr id="7544285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-631" y="0"/>
                                <a:chExt cx="588622" cy="317500"/>
                              </a:xfrm>
                            </wpg:grpSpPr>
                            <wpg:grpSp>
                              <wpg:cNvPr id="1414113278" name="Gruppieren 2"/>
                              <wpg:cNvGrpSpPr/>
                              <wpg:grpSpPr>
                                <a:xfrm>
                                  <a:off x="-631" y="0"/>
                                  <a:ext cx="168373" cy="317500"/>
                                  <a:chOff x="56781" y="-4831"/>
                                  <a:chExt cx="170192" cy="318283"/>
                                </a:xfrm>
                              </wpg:grpSpPr>
                              <wps:wsp>
                                <wps:cNvPr id="995573502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B59154" w14:textId="2F9EAFFB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07804498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0E1CB" w14:textId="260C84C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690701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00807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924683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6A922D" w14:textId="5BC93C2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219709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196A0B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9595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9BE6FD" id="_x0000_s1306" style="position:absolute;margin-left:229.75pt;margin-top:6.4pt;width:46.25pt;height:25pt;z-index:253498368;mso-width-relative:margin;mso-height-relative:margin" coordorigin="-6" coordsize="5886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">
                      <v:group id="_x0000_s1307" style="position:absolute;left:-6;width:1683;height:3175" coordorigin="56781,-4831" coordsize="170192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">
                        <v:shape id="Textfeld 3" o:spid="_x0000_s1308" type="#_x0000_t202" style="position:absolute;left:67019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59B59154" w14:textId="2F9EAFFB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9" type="#_x0000_t202" style="position:absolute;left:56781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700E1CB" w14:textId="260C84C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31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311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">
                        <v:shape id="Textfeld 3" o:spid="_x0000_s1312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4F6A922D" w14:textId="5BC93C2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1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4F196A0B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14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51978A15" wp14:editId="7076004A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101600</wp:posOffset>
                      </wp:positionV>
                      <wp:extent cx="587375" cy="317500"/>
                      <wp:effectExtent l="0" t="0" r="0" b="0"/>
                      <wp:wrapNone/>
                      <wp:docPr id="68318862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392574291" name="Gruppieren 2"/>
                              <wpg:cNvGrpSpPr/>
                              <wpg:grpSpPr>
                                <a:xfrm>
                                  <a:off x="0" y="0"/>
                                  <a:ext cx="167742" cy="317500"/>
                                  <a:chOff x="57419" y="-4831"/>
                                  <a:chExt cx="169554" cy="318283"/>
                                </a:xfrm>
                              </wpg:grpSpPr>
                              <wps:wsp>
                                <wps:cNvPr id="183231518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CCA89" w14:textId="383CDCC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800859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147A58" w14:textId="2ECBCF5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387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618563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138172038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5452B" w14:textId="012D5341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503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9FED94" w14:textId="4984C0F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72781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78A15" id="_x0000_s1315" style="position:absolute;margin-left:160.55pt;margin-top:8pt;width:46.25pt;height:25pt;z-index:253496320;mso-width-relative:margin;mso-height-relative:margin" coordsize="587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">
                      <v:group id="_x0000_s1316" style="position:absolute;width:1677;height:3175" coordorigin="57419,-4831" coordsize="169554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">
                        <v:shape id="Textfeld 3" o:spid="_x0000_s1317" type="#_x0000_t202" style="position:absolute;left:67019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3D7CCA89" w14:textId="383CDCC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31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A147A58" w14:textId="2ECBCF5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1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320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">
                        <v:shape id="Textfeld 3" o:spid="_x0000_s1321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5C65452B" w14:textId="012D5341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2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" filled="f" stroked="f" strokeweight=".5pt">
                          <v:textbox inset="0,0,0,0">
                            <w:txbxContent>
                              <w:p w14:paraId="189FED94" w14:textId="4984C0F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23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4272" behindDoc="0" locked="0" layoutInCell="1" allowOverlap="1" wp14:anchorId="60FD6C2C" wp14:editId="6FF04AE4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85090</wp:posOffset>
                      </wp:positionV>
                      <wp:extent cx="587375" cy="317500"/>
                      <wp:effectExtent l="0" t="0" r="0" b="0"/>
                      <wp:wrapNone/>
                      <wp:docPr id="106455445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2044044647" name="Gruppieren 2"/>
                              <wpg:cNvGrpSpPr/>
                              <wpg:grpSpPr>
                                <a:xfrm>
                                  <a:off x="0" y="0"/>
                                  <a:ext cx="202154" cy="317500"/>
                                  <a:chOff x="57419" y="-4831"/>
                                  <a:chExt cx="204336" cy="318283"/>
                                </a:xfrm>
                              </wpg:grpSpPr>
                              <wps:wsp>
                                <wps:cNvPr id="1209180110" name="Textfeld 3"/>
                                <wps:cNvSpPr txBox="1"/>
                                <wps:spPr>
                                  <a:xfrm>
                                    <a:off x="10180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35AB1" w14:textId="1B79819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83494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415902" w14:textId="22CD8128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74359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4520801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8210104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9AA49" w14:textId="26229086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615724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67CC19" w14:textId="39D6DC8D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74445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FD6C2C" id="_x0000_s1324" style="position:absolute;margin-left:89.3pt;margin-top:6.7pt;width:46.25pt;height:25pt;z-index:253494272;mso-width-relative:margin;mso-height-relative:margin" coordsize="587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">
                      <v:group id="_x0000_s1325" style="position:absolute;width:2021;height:3175" coordorigin="57419,-4831" coordsize="20433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">
                        <v:shape id="Textfeld 3" o:spid="_x0000_s1326" type="#_x0000_t202" style="position:absolute;left:101801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00F35AB1" w14:textId="1B79819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2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5A415902" w14:textId="22CD8128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32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329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">
                        <v:shape id="Textfeld 3" o:spid="_x0000_s1330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65A9AA49" w14:textId="26229086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3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667CC19" w14:textId="39D6DC8D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32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2224" behindDoc="0" locked="0" layoutInCell="1" allowOverlap="1" wp14:anchorId="78F781DB" wp14:editId="7969EE85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109220</wp:posOffset>
                      </wp:positionV>
                      <wp:extent cx="587375" cy="317500"/>
                      <wp:effectExtent l="0" t="0" r="0" b="0"/>
                      <wp:wrapNone/>
                      <wp:docPr id="183567084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496918091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4973708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21FAA8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7317255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A95123" w14:textId="6FD492B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512122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718935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57267685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D4C358" w14:textId="4315BD1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6497528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BE001D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9547828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F781DB" id="_x0000_s1333" style="position:absolute;margin-left:16.75pt;margin-top:8.6pt;width:46.25pt;height:25pt;z-index:253492224;mso-width-relative:margin;mso-height-relative:margin" coordsize="587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">
                      <v:group id="_x0000_s1334" style="position:absolute;width:1746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">
                        <v:shape id="Textfeld 3" o:spid="_x0000_s133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" filled="f" stroked="f" strokeweight=".5pt">
                          <v:textbox style="mso-fit-shape-to-text:t" inset="0,0,0,0">
                            <w:txbxContent>
                              <w:p w14:paraId="4921FAA8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3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21A95123" w14:textId="6FD492B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3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338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">
                        <v:shape id="Textfeld 3" o:spid="_x0000_s1339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7BD4C358" w14:textId="4315BD1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0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20BE001D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41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BAD3351" w14:textId="1F4A92C3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FA0206">
              <w:rPr>
                <w:rFonts w:ascii="Calibri" w:eastAsiaTheme="minorEastAsia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  <w:r w:rsidR="00FA0206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        (2) </w:t>
            </w:r>
            <w:r w:rsidR="00FA0206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         (3) </w:t>
            </w:r>
            <w:r w:rsidR="00FA0206">
              <w:rPr>
                <w:rFonts w:ascii="Calibri" w:hAnsi="Calibri"/>
                <w:noProof/>
              </w:rPr>
              <w:t xml:space="preserve">      </w:t>
            </w:r>
            <w:r w:rsidRPr="005B6061">
              <w:rPr>
                <w:rFonts w:ascii="Calibri" w:hAnsi="Calibri"/>
                <w:noProof/>
              </w:rPr>
              <w:t xml:space="preserve">und       </w:t>
            </w:r>
            <w:r w:rsidR="00FA0206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(4) </w:t>
            </w:r>
            <w:r w:rsidR="00FA0206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 xml:space="preserve">und        (5) </w:t>
            </w:r>
            <w:r w:rsidR="00FA0206">
              <w:rPr>
                <w:rFonts w:ascii="Calibri" w:hAnsi="Calibri"/>
                <w:noProof/>
              </w:rPr>
              <w:t xml:space="preserve">  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E9675A8" w14:textId="5B1D28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2D3E8C" w:rsidRPr="005B6061" w14:paraId="18F55C03" w14:textId="77777777" w:rsidTr="00D023AF">
        <w:trPr>
          <w:gridAfter w:val="1"/>
          <w:wAfter w:w="142" w:type="dxa"/>
        </w:trPr>
        <w:tc>
          <w:tcPr>
            <w:tcW w:w="709" w:type="dxa"/>
          </w:tcPr>
          <w:p w14:paraId="42BD2C4F" w14:textId="3ECD0E3E" w:rsidR="002D3E8C" w:rsidRPr="005B6061" w:rsidRDefault="002D3E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E59B30F" w14:textId="7574BAA6" w:rsidR="002D3E8C" w:rsidRPr="00831920" w:rsidRDefault="002D3E8C" w:rsidP="00B650E1">
            <w:pPr>
              <w:pStyle w:val="Nummerierung"/>
              <w:rPr>
                <w:rFonts w:ascii="Calibri" w:hAnsi="Calibri"/>
                <w:color w:val="000000" w:themeColor="text1"/>
              </w:rPr>
            </w:pPr>
            <w:r w:rsidRPr="00D023AF">
              <w:rPr>
                <w:rFonts w:ascii="Calibri" w:hAnsi="Calibri"/>
              </w:rPr>
              <w:t>c)</w:t>
            </w:r>
          </w:p>
        </w:tc>
        <w:tc>
          <w:tcPr>
            <w:tcW w:w="7929" w:type="dxa"/>
            <w:vAlign w:val="center"/>
          </w:tcPr>
          <w:p w14:paraId="5FC0D817" w14:textId="179B24A5" w:rsidR="002D3E8C" w:rsidRPr="000027E1" w:rsidRDefault="002D3E8C" w:rsidP="00DD1172">
            <w:pPr>
              <w:spacing w:line="240" w:lineRule="atLeast"/>
              <w:rPr>
                <w:rFonts w:ascii="Calibri" w:hAnsi="Calibri"/>
                <w:noProof/>
                <w:color w:val="000000" w:themeColor="text1"/>
              </w:rPr>
            </w:pPr>
            <w:r w:rsidRPr="000027E1">
              <w:rPr>
                <w:rFonts w:ascii="Calibri" w:hAnsi="Calibri"/>
                <w:noProof/>
                <w:color w:val="000000" w:themeColor="text1"/>
              </w:rPr>
              <w:t>Überlege für diese Brüche: Wann ist Ricos Weg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>, beide Nenner zu multiplizieren,</w:t>
            </w:r>
            <w:r w:rsidRPr="000027E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br/>
            </w:r>
            <w:r w:rsidRPr="000027E1">
              <w:rPr>
                <w:rFonts w:ascii="Calibri" w:hAnsi="Calibri"/>
                <w:noProof/>
                <w:color w:val="000000" w:themeColor="text1"/>
              </w:rPr>
              <w:t>zu umständlich?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 xml:space="preserve"> Wie geht es manchmal leichter?</w:t>
            </w:r>
            <w:r w:rsidR="000027E1" w:rsidRPr="000027E1">
              <w:rPr>
                <w:rFonts w:ascii="Calibri" w:hAnsi="Calibri"/>
                <w:noProof/>
                <w:color w:val="000000" w:themeColor="text1"/>
              </w:rPr>
              <w:t xml:space="preserve"> Die digitalen Bruchstreifen helfen dir.</w:t>
            </w:r>
          </w:p>
          <w:p w14:paraId="16006C19" w14:textId="2291533F" w:rsidR="002D3E8C" w:rsidRPr="00831920" w:rsidRDefault="00DB546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2464" behindDoc="0" locked="0" layoutInCell="1" allowOverlap="1" wp14:anchorId="0DF93D55" wp14:editId="1DDDC420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95250</wp:posOffset>
                      </wp:positionV>
                      <wp:extent cx="587375" cy="317500"/>
                      <wp:effectExtent l="0" t="0" r="0" b="0"/>
                      <wp:wrapNone/>
                      <wp:docPr id="548137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284540302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723401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57E1CF" w14:textId="2048BD7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6505966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F3B9D5" w14:textId="27FC9F8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353264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019690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014123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978E8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86053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03720D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0070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F93D55" id="_x0000_s1342" style="position:absolute;margin-left:12.35pt;margin-top:7.5pt;width:46.25pt;height:25pt;z-index:253502464;mso-width-relative:margin;mso-height-relative:margin" coordsize="587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">
                      <v:group id="_x0000_s1343" style="position:absolute;width:1746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">
                        <v:shape id="Textfeld 3" o:spid="_x0000_s134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" filled="f" stroked="f" strokeweight=".5pt">
                          <v:textbox style="mso-fit-shape-to-text:t" inset="0,0,0,0">
                            <w:txbxContent>
                              <w:p w14:paraId="2757E1CF" w14:textId="2048BD7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4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1BF3B9D5" w14:textId="27FC9F8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4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" strokecolor="black [3213]" strokeweight="1pt">
                          <v:stroke joinstyle="miter"/>
                        </v:line>
                      </v:group>
                      <v:group id="_x0000_s1347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">
                        <v:shape id="Textfeld 3" o:spid="_x0000_s1348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044978E8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9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2803720D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50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0656" behindDoc="0" locked="0" layoutInCell="1" allowOverlap="1" wp14:anchorId="03B2D084" wp14:editId="42A40CD8">
                      <wp:simplePos x="0" y="0"/>
                      <wp:positionH relativeFrom="column">
                        <wp:posOffset>3770630</wp:posOffset>
                      </wp:positionH>
                      <wp:positionV relativeFrom="paragraph">
                        <wp:posOffset>70485</wp:posOffset>
                      </wp:positionV>
                      <wp:extent cx="593725" cy="317500"/>
                      <wp:effectExtent l="0" t="0" r="3175" b="0"/>
                      <wp:wrapNone/>
                      <wp:docPr id="47856636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56542537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1115527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86AD54" w14:textId="5B8C0B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305822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49D54E" w14:textId="437BD395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372668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3319902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195691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6A38B4" w14:textId="5FBE8A8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5265734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DF90A4" w14:textId="5B8EFC0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2234640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B2D084" id="_x0000_s1351" style="position:absolute;margin-left:296.9pt;margin-top:5.55pt;width:46.75pt;height:25pt;z-index:253510656;mso-width-relative:margin;mso-height-relative:margin" coordorigin="-68" coordsize="5948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">
                      <v:group id="_x0000_s1352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">
                        <v:shape id="Textfeld 3" o:spid="_x0000_s135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5586AD54" w14:textId="5B8C0B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5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6049D54E" w14:textId="437BD395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55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356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">
                        <v:shape id="Textfeld 3" o:spid="_x0000_s1357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236A38B4" w14:textId="5FBE8A8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5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62DF90A4" w14:textId="5B8EFC0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359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11EFFA6B" wp14:editId="3BEB0823">
                      <wp:simplePos x="0" y="0"/>
                      <wp:positionH relativeFrom="column">
                        <wp:posOffset>2856865</wp:posOffset>
                      </wp:positionH>
                      <wp:positionV relativeFrom="paragraph">
                        <wp:posOffset>116840</wp:posOffset>
                      </wp:positionV>
                      <wp:extent cx="593725" cy="317500"/>
                      <wp:effectExtent l="0" t="0" r="3175" b="0"/>
                      <wp:wrapNone/>
                      <wp:docPr id="145005867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23191839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33575712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152CE5" w14:textId="4BA78374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07562084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B0B86E" w14:textId="6D3E1C0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99565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20909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119184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A8530E" w14:textId="1F398C9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83215925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62BFAA" w14:textId="20D54F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03197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FFA6B" id="_x0000_s1360" style="position:absolute;margin-left:224.95pt;margin-top:9.2pt;width:46.75pt;height:25pt;z-index:253508608;mso-width-relative:margin;mso-height-relative:margin" coordorigin="-68" coordsize="5948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">
                      <v:group id="_x0000_s1361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">
                        <v:shape id="Textfeld 3" o:spid="_x0000_s136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3E152CE5" w14:textId="4BA78374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63" type="#_x0000_t202" style="position:absolute;left:56768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1B0B86E" w14:textId="6D3E1C0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" o:spid="_x0000_s1364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365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">
                        <v:shape id="Textfeld 3" o:spid="_x0000_s1366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11A8530E" w14:textId="1F398C9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67" type="#_x0000_t202" style="position:absolute;left:42768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262BFAA" w14:textId="20D54F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368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6560" behindDoc="0" locked="0" layoutInCell="1" allowOverlap="1" wp14:anchorId="5E800FBD" wp14:editId="73F5E8A5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123825</wp:posOffset>
                      </wp:positionV>
                      <wp:extent cx="593725" cy="317500"/>
                      <wp:effectExtent l="0" t="0" r="3175" b="0"/>
                      <wp:wrapNone/>
                      <wp:docPr id="42563550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39096758" name="Gruppieren 2"/>
                              <wpg:cNvGrpSpPr/>
                              <wpg:grpSpPr>
                                <a:xfrm>
                                  <a:off x="-6883" y="0"/>
                                  <a:ext cx="181508" cy="317500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60737714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2C3BB2" w14:textId="725FDA4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25992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98965B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83288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5076795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43156868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4A65B8" w14:textId="1D4E72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095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0F5D4D" w14:textId="7D3917B3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9540017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00FBD" id="_x0000_s1369" style="position:absolute;margin-left:157.75pt;margin-top:9.75pt;width:46.75pt;height:25pt;z-index:253506560;mso-width-relative:margin;mso-height-relative:margin" coordorigin="-68" coordsize="5948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">
                      <v:group id="_x0000_s1370" style="position:absolute;left:-68;width:1814;height:3175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">
                        <v:shape id="Textfeld 3" o:spid="_x0000_s137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2F2C3BB2" w14:textId="725FDA4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7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898965B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73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  <v:group id="_x0000_s1374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">
                        <v:shape id="Textfeld 3" o:spid="_x0000_s1375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2C4A65B8" w14:textId="1D4E72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7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060F5D4D" w14:textId="7D3917B3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377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4512" behindDoc="0" locked="0" layoutInCell="1" allowOverlap="1" wp14:anchorId="6932792E" wp14:editId="5FB9BF8A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127000</wp:posOffset>
                      </wp:positionV>
                      <wp:extent cx="587375" cy="317500"/>
                      <wp:effectExtent l="0" t="0" r="0" b="0"/>
                      <wp:wrapNone/>
                      <wp:docPr id="17760430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773608814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6291620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81A6F8" w14:textId="22F9131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256414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F5DAAC" w14:textId="3A84DE0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96507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88655634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85407216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7FDEA" w14:textId="1198DC0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4001746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D86734" w14:textId="58807D8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846369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32792E" id="_x0000_s1378" style="position:absolute;margin-left:83.25pt;margin-top:10pt;width:46.25pt;height:25pt;z-index:253504512;mso-width-relative:margin;mso-height-relative:margin" coordsize="587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">
                      <v:group id="_x0000_s1379" style="position:absolute;width:1746;height:3175" coordorigin="57419,-4831" coordsize="17651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">
                        <v:shape id="Textfeld 3" o:spid="_x0000_s138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7081A6F8" w14:textId="22F9131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8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51F5DAAC" w14:textId="3A84DE0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8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383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">
                        <v:shape id="Textfeld 3" o:spid="_x0000_s1384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39D7FDEA" w14:textId="1198DC0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8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AD86734" w14:textId="58807D8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86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4CC73ABC" w14:textId="6C28798B" w:rsidR="002D3E8C" w:rsidRPr="000027E1" w:rsidRDefault="00CC215D" w:rsidP="002D3E8C">
            <w:pPr>
              <w:spacing w:line="240" w:lineRule="atLeast"/>
              <w:rPr>
                <w:rFonts w:ascii="Calibri" w:hAnsi="Calibri"/>
                <w:color w:val="000000" w:themeColor="text1"/>
                <w:position w:val="-22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46816" behindDoc="0" locked="0" layoutInCell="1" allowOverlap="1" wp14:anchorId="78AAD968" wp14:editId="25B1D342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8890</wp:posOffset>
                      </wp:positionV>
                      <wp:extent cx="1013460" cy="1382395"/>
                      <wp:effectExtent l="0" t="0" r="0" b="0"/>
                      <wp:wrapNone/>
                      <wp:docPr id="201649024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6283674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1B9DF" w14:textId="77777777" w:rsidR="000027E1" w:rsidRPr="00BA42B2" w:rsidRDefault="000027E1" w:rsidP="000027E1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2443754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101745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9AA6C0" w14:textId="77777777" w:rsidR="000027E1" w:rsidRPr="009F4661" w:rsidRDefault="000027E1" w:rsidP="000027E1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AAD968" id="_x0000_s1387" style="position:absolute;margin-left:354.35pt;margin-top:.7pt;width:79.8pt;height:108.85pt;z-index:253346816;mso-width-relative:margin;mso-height-relative:margin" coordorigin="6841,-3661" coordsize="10136,1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">
                      <v:shape id="Textfeld 7" o:spid="_x0000_s1388" type="#_x0000_t202" style="position:absolute;left:6841;top:-3661;width:7893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" filled="f" stroked="f">
                        <v:textbox>
                          <w:txbxContent>
                            <w:p w14:paraId="40A1B9DF" w14:textId="77777777" w:rsidR="000027E1" w:rsidRPr="00BA42B2" w:rsidRDefault="000027E1" w:rsidP="000027E1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389" type="#_x0000_t75" href="https://dzlm.de/vam/msk-bruchstreifen.html" style="position:absolute;left:7433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" o:button="t">
                        <v:fill o:detectmouseclick="t"/>
                        <v:imagedata r:id="rId26" o:title=""/>
                      </v:shape>
                      <v:shape id="Textfeld 73" o:spid="_x0000_s1390" type="#_x0000_t202" style="position:absolute;left:6843;top:6312;width:10134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" filled="f" stroked="f" strokeweight=".5pt">
                        <v:textbox>
                          <w:txbxContent>
                            <w:p w14:paraId="059AA6C0" w14:textId="77777777" w:rsidR="000027E1" w:rsidRPr="009F4661" w:rsidRDefault="000027E1" w:rsidP="000027E1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(1)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0027E1">
              <w:rPr>
                <w:rFonts w:ascii="Calibri" w:hAnsi="Calibri"/>
                <w:color w:val="000000" w:themeColor="text1"/>
              </w:rPr>
              <w:tab/>
              <w:t xml:space="preserve">(2)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831920">
              <w:rPr>
                <w:rFonts w:ascii="Calibri" w:hAnsi="Calibri"/>
                <w:color w:val="000000" w:themeColor="text1"/>
              </w:rPr>
              <w:tab/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(3)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  </m:t>
              </m:r>
            </m:oMath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w:r w:rsidR="002D3E8C" w:rsidRPr="00437383">
              <w:rPr>
                <w:rFonts w:ascii="Calibri" w:hAnsi="Calibri"/>
                <w:color w:val="000000" w:themeColor="text1"/>
              </w:rPr>
              <w:tab/>
              <w:t xml:space="preserve">(4)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</m:oMath>
            <w:r w:rsidR="002D3E8C" w:rsidRPr="00437383">
              <w:rPr>
                <w:rFonts w:ascii="Calibri" w:hAnsi="Calibri"/>
                <w:color w:val="000000" w:themeColor="text1"/>
                <w:position w:val="-22"/>
              </w:rPr>
              <w:tab/>
            </w:r>
            <w:r w:rsidR="002D3E8C" w:rsidRPr="00437383">
              <w:rPr>
                <w:rFonts w:ascii="Calibri" w:hAnsi="Calibri"/>
                <w:color w:val="000000" w:themeColor="text1"/>
              </w:rPr>
              <w:t xml:space="preserve">(5)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und </w:t>
            </w:r>
          </w:p>
          <w:p w14:paraId="122511FF" w14:textId="4A7490F6" w:rsidR="002D3E8C" w:rsidRPr="00831920" w:rsidRDefault="00DB546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2704" behindDoc="0" locked="0" layoutInCell="1" allowOverlap="1" wp14:anchorId="184E9AC9" wp14:editId="2A8D840D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90805</wp:posOffset>
                      </wp:positionV>
                      <wp:extent cx="593725" cy="317500"/>
                      <wp:effectExtent l="0" t="0" r="3175" b="0"/>
                      <wp:wrapNone/>
                      <wp:docPr id="126803929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1700971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69640821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D9576B" w14:textId="6401C2C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9419557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8AB8D5" w14:textId="6AE7E78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846761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4632583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22675457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6BAED0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3371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A6A076" w14:textId="7429DA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23280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4E9AC9" id="_x0000_s1391" style="position:absolute;margin-left:12.9pt;margin-top:7.15pt;width:46.75pt;height:25pt;z-index:253512704;mso-width-relative:margin;mso-height-relative:margin" coordorigin="-68" coordsize="5948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">
                      <v:group id="_x0000_s1392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">
                        <v:shape id="Textfeld 3" o:spid="_x0000_s139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55D9576B" w14:textId="6401C2C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9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78AB8D5" w14:textId="6AE7E78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95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396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">
                        <v:shape id="Textfeld 3" o:spid="_x0000_s1397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366BAED0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9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0AA6A076" w14:textId="7429DA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99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54372A60" wp14:editId="120FA870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90170</wp:posOffset>
                      </wp:positionV>
                      <wp:extent cx="593725" cy="317500"/>
                      <wp:effectExtent l="0" t="0" r="3175" b="0"/>
                      <wp:wrapNone/>
                      <wp:docPr id="107350536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111733210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3028841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5BAAF1" w14:textId="7C4CD03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924964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E9E79" w14:textId="369D956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272053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5827342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79149812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81D199" w14:textId="0A7A2D9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8928106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F7E666" w14:textId="61285689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4213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372A60" id="_x0000_s1400" style="position:absolute;margin-left:83.4pt;margin-top:7.1pt;width:46.75pt;height:25pt;z-index:253514752;mso-width-relative:margin;mso-height-relative:margin" coordorigin="-68" coordsize="5948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">
                      <v:group id="_x0000_s1401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">
                        <v:shape id="Textfeld 3" o:spid="_x0000_s140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365BAAF1" w14:textId="7C4CD03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16E9E79" w14:textId="369D956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04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405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">
                        <v:shape id="Textfeld 3" o:spid="_x0000_s1406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2C81D199" w14:textId="0A7A2D9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7" type="#_x0000_t202" style="position:absolute;left:42768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BF7E666" w14:textId="61285689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8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33012FE" w14:textId="7DE54739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(6)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Pr="000027E1">
              <w:rPr>
                <w:rFonts w:ascii="Calibri" w:hAnsi="Calibri"/>
                <w:color w:val="000000" w:themeColor="text1"/>
              </w:rPr>
              <w:t>und</w:t>
            </w:r>
            <w:r w:rsidRPr="00437383">
              <w:rPr>
                <w:rFonts w:ascii="Calibri" w:hAnsi="Calibri"/>
                <w:color w:val="000000" w:themeColor="text1"/>
              </w:rPr>
              <w:tab/>
              <w:t xml:space="preserve">(7)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Pr="00437383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  <w:position w:val="-22"/>
              </w:rPr>
              <w:tab/>
            </w:r>
          </w:p>
          <w:p w14:paraId="0237278F" w14:textId="435F78E7" w:rsidR="002D3E8C" w:rsidRPr="00831920" w:rsidRDefault="002D3E8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</w:tc>
      </w:tr>
    </w:tbl>
    <w:p w14:paraId="0CC1F197" w14:textId="36D1CE97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</w:rPr>
        <w:br w:type="page"/>
      </w:r>
    </w:p>
    <w:tbl>
      <w:tblPr>
        <w:tblW w:w="920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7929"/>
        <w:gridCol w:w="142"/>
      </w:tblGrid>
      <w:tr w:rsidR="001F2E0E" w:rsidRPr="005B6061" w14:paraId="2A82D4C5" w14:textId="77777777" w:rsidTr="00D023AF">
        <w:tc>
          <w:tcPr>
            <w:tcW w:w="709" w:type="dxa"/>
          </w:tcPr>
          <w:p w14:paraId="075DD965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2.3</w:t>
            </w:r>
          </w:p>
        </w:tc>
        <w:tc>
          <w:tcPr>
            <w:tcW w:w="8496" w:type="dxa"/>
            <w:gridSpan w:val="3"/>
          </w:tcPr>
          <w:p w14:paraId="357948C4" w14:textId="6FBD129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Auf verschiedenen Wegen gleichnamig machen</w:t>
            </w:r>
          </w:p>
          <w:p w14:paraId="0C296135" w14:textId="13A3F042" w:rsidR="00B650E1" w:rsidRPr="005B6061" w:rsidRDefault="00A10D69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8064" behindDoc="0" locked="0" layoutInCell="1" allowOverlap="1" wp14:anchorId="0A5FC419" wp14:editId="4F9F9D32">
                      <wp:simplePos x="0" y="0"/>
                      <wp:positionH relativeFrom="column">
                        <wp:posOffset>3242310</wp:posOffset>
                      </wp:positionH>
                      <wp:positionV relativeFrom="paragraph">
                        <wp:posOffset>178435</wp:posOffset>
                      </wp:positionV>
                      <wp:extent cx="520700" cy="323850"/>
                      <wp:effectExtent l="0" t="0" r="0" b="6350"/>
                      <wp:wrapNone/>
                      <wp:docPr id="212284051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700" cy="323850"/>
                                <a:chOff x="0" y="0"/>
                                <a:chExt cx="522137" cy="324375"/>
                              </a:xfrm>
                            </wpg:grpSpPr>
                            <wpg:grpSp>
                              <wpg:cNvPr id="1574236419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6301581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BEC7DC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1453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3320D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371929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13302967" name="Gruppieren 2"/>
                              <wpg:cNvGrpSpPr/>
                              <wpg:grpSpPr>
                                <a:xfrm>
                                  <a:off x="306221" y="6875"/>
                                  <a:ext cx="215916" cy="317500"/>
                                  <a:chOff x="24911" y="-4831"/>
                                  <a:chExt cx="219909" cy="318283"/>
                                </a:xfrm>
                              </wpg:grpSpPr>
                              <wps:wsp>
                                <wps:cNvPr id="1361081589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33278E" w14:textId="64159584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9627663" name="Textfeld 3"/>
                                <wps:cNvSpPr txBox="1"/>
                                <wps:spPr>
                                  <a:xfrm>
                                    <a:off x="24911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743FB4" w14:textId="2A06F7F2" w:rsidR="00A10D69" w:rsidRPr="00A10D69" w:rsidRDefault="00A10D69" w:rsidP="00A10D69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1219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4591031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3A150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5FC419" id="Gruppieren 138" o:spid="_x0000_s1409" style="position:absolute;margin-left:255.3pt;margin-top:14.05pt;width:41pt;height:25.5pt;z-index:253528064;mso-width-relative:margin;mso-height-relative:margin" coordsize="522137,32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">
                      <v:group id="_x0000_s1410" style="position:absolute;width:260985;height:316865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">
                        <v:shape id="Textfeld 3" o:spid="_x0000_s141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7FBEC7DC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12" type="#_x0000_t202" style="position:absolute;left:56768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" filled="f" stroked="f" strokeweight=".5pt">
                          <v:textbox inset="0,0,0,0">
                            <w:txbxContent>
                              <w:p w14:paraId="6B3320D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13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" strokecolor="#7030a0" strokeweight="1pt">
                          <v:stroke joinstyle="miter"/>
                        </v:line>
                      </v:group>
                      <v:group id="_x0000_s1414" style="position:absolute;left:306221;top:6875;width:215916;height:317500" coordorigin="24911,-4831" coordsize="219909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">
                        <v:shape id="Textfeld 3" o:spid="_x0000_s1415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7733278E" w14:textId="64159584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16" type="#_x0000_t202" style="position:absolute;left:24911;top:149510;width:219909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7E743FB4" w14:textId="2A06F7F2" w:rsidR="00A10D69" w:rsidRPr="00A10D69" w:rsidRDefault="00A10D69" w:rsidP="00A10D69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17" style="position:absolute;visibility:visible;mso-wrap-style:square" from="42137,179565" to="224928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" strokecolor="#7030a0" strokeweight="1pt">
                          <v:stroke joinstyle="miter"/>
                        </v:line>
                      </v:group>
                      <v:shape id="Textfeld 136" o:spid="_x0000_s1418" type="#_x0000_t202" style="position:absolute;left:110003;top:55001;width:283845;height:240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" filled="f" stroked="f" strokeweight=".5pt">
                        <v:textbox>
                          <w:txbxContent>
                            <w:p w14:paraId="013A150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6016" behindDoc="0" locked="0" layoutInCell="1" allowOverlap="1" wp14:anchorId="4099E893" wp14:editId="6C3BDD24">
                      <wp:simplePos x="0" y="0"/>
                      <wp:positionH relativeFrom="column">
                        <wp:posOffset>1801969</wp:posOffset>
                      </wp:positionH>
                      <wp:positionV relativeFrom="paragraph">
                        <wp:posOffset>246674</wp:posOffset>
                      </wp:positionV>
                      <wp:extent cx="539669" cy="324375"/>
                      <wp:effectExtent l="0" t="0" r="6985" b="6350"/>
                      <wp:wrapNone/>
                      <wp:docPr id="26322118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73968143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3326045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8B9B0A" w14:textId="336EE156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661087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FCAB" w14:textId="15B288F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284564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094848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12035958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0A8C57" w14:textId="552E6C73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5863464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F7B1D9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3242296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82643497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976FD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9E893" id="_x0000_s1419" style="position:absolute;margin-left:141.9pt;margin-top:19.4pt;width:42.5pt;height:25.55pt;z-index:253526016;mso-width-relative:margin;mso-height-relative:margin" coordsize="5396,3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">
                      <v:group id="_x0000_s1420" style="position:absolute;width:2609;height:3168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">
                        <v:shape id="Textfeld 3" o:spid="_x0000_s142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98B9B0A" w14:textId="336EE156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22" type="#_x0000_t202" style="position:absolute;left:56768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057FFCAB" w14:textId="15B288F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23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" strokecolor="#0070c0" strokeweight="1pt">
                          <v:stroke joinstyle="miter"/>
                        </v:line>
                      </v:group>
                      <v:group id="_x0000_s1424" style="position:absolute;left:3231;top:68;width:2165;height:3175" coordorigin="42137,-4831" coordsize="220539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">
                        <v:shape id="Textfeld 3" o:spid="_x0000_s1425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7A0A8C57" w14:textId="552E6C73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426" type="#_x0000_t202" style="position:absolute;left:42767;top:149510;width:219909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5CF7B1D9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27" style="position:absolute;visibility:visible;mso-wrap-style:square" from="42137,179565" to="224928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" strokecolor="#0070c0" strokeweight="1pt">
                          <v:stroke joinstyle="miter"/>
                        </v:line>
                      </v:group>
                      <v:shape id="Textfeld 136" o:spid="_x0000_s1428" type="#_x0000_t202" style="position:absolute;left:1100;top:550;width:2838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" filled="f" stroked="f" strokeweight=".5pt">
                        <v:textbox>
                          <w:txbxContent>
                            <w:p w14:paraId="21976FD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2944" behindDoc="0" locked="0" layoutInCell="1" allowOverlap="1" wp14:anchorId="061953C9" wp14:editId="7DBD8FA0">
                      <wp:simplePos x="0" y="0"/>
                      <wp:positionH relativeFrom="column">
                        <wp:posOffset>937203</wp:posOffset>
                      </wp:positionH>
                      <wp:positionV relativeFrom="paragraph">
                        <wp:posOffset>236665</wp:posOffset>
                      </wp:positionV>
                      <wp:extent cx="539669" cy="324375"/>
                      <wp:effectExtent l="0" t="0" r="6985" b="6350"/>
                      <wp:wrapNone/>
                      <wp:docPr id="132370199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1643530795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763111422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C9D4F2" w14:textId="3F37E99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0485140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25DEFE" w14:textId="3A59AD0B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28939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84184662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45451531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0EF3AC" w14:textId="13A6788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90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0146186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3F2CC5" w14:textId="596692F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016034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92468189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5CD90C" w14:textId="4D9E17EE" w:rsidR="00A10D69" w:rsidRPr="00A10D69" w:rsidRDefault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1953C9" id="_x0000_s1429" style="position:absolute;margin-left:73.8pt;margin-top:18.65pt;width:42.5pt;height:25.55pt;z-index:253522944;mso-width-relative:margin;mso-height-relative:margin" coordsize="5396,3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">
                      <v:group id="_x0000_s1430" style="position:absolute;width:2609;height:3168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">
                        <v:shape id="Textfeld 3" o:spid="_x0000_s143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13C9D4F2" w14:textId="3F37E99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32" type="#_x0000_t202" style="position:absolute;left:56768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A25DEFE" w14:textId="3A59AD0B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33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" strokecolor="#0070c0" strokeweight="1pt">
                          <v:stroke joinstyle="miter"/>
                        </v:line>
                      </v:group>
                      <v:group id="_x0000_s1434" style="position:absolute;left:3231;top:68;width:2165;height:3175" coordorigin="42137,-4831" coordsize="220539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">
                        <v:shape id="Textfeld 3" o:spid="_x0000_s1435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100EF3AC" w14:textId="13A6788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90</w:t>
                                </w:r>
                              </w:p>
                            </w:txbxContent>
                          </v:textbox>
                        </v:shape>
                        <v:shape id="Textfeld 3" o:spid="_x0000_s1436" type="#_x0000_t202" style="position:absolute;left:42767;top:149510;width:219909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" filled="f" stroked="f" strokeweight=".5pt">
                          <v:textbox inset="0,0,0,0">
                            <w:txbxContent>
                              <w:p w14:paraId="233F2CC5" w14:textId="596692F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37" style="position:absolute;visibility:visible;mso-wrap-style:square" from="42137,179565" to="224928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" strokecolor="#0070c0" strokeweight="1pt">
                          <v:stroke joinstyle="miter"/>
                        </v:line>
                      </v:group>
                      <v:shape id="Textfeld 136" o:spid="_x0000_s1438" type="#_x0000_t202" style="position:absolute;left:1100;top:550;width:2838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" filled="f" stroked="f" strokeweight=".5pt">
                        <v:textbox>
                          <w:txbxContent>
                            <w:p w14:paraId="035CD90C" w14:textId="4D9E17EE" w:rsidR="00A10D69" w:rsidRPr="00A10D69" w:rsidRDefault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11D6F794" wp14:editId="4433781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42241</wp:posOffset>
                      </wp:positionV>
                      <wp:extent cx="657225" cy="755015"/>
                      <wp:effectExtent l="0" t="0" r="0" b="6985"/>
                      <wp:wrapNone/>
                      <wp:docPr id="80537792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87026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6120996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3A0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D6F794" id="_x0000_s1439" style="position:absolute;margin-left:28.35pt;margin-top:3.35pt;width:51.75pt;height:59.45pt;z-index:253180928;mso-width-relative:margin;mso-height-relative:margin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">
                      <v:shape id="Grafik 8" o:spid="_x0000_s1440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">
                        <v:imagedata r:id="rId60" o:title="" chromakey="white"/>
                      </v:shape>
                      <v:shape id="_x0000_s1441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69CB3A0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4DF6FA50" w14:textId="77777777" w:rsidTr="00D023AF">
        <w:trPr>
          <w:gridAfter w:val="1"/>
          <w:wAfter w:w="142" w:type="dxa"/>
        </w:trPr>
        <w:tc>
          <w:tcPr>
            <w:tcW w:w="709" w:type="dxa"/>
          </w:tcPr>
          <w:p w14:paraId="78294AFA" w14:textId="267D4E83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039B9AE" wp14:editId="440F9AC8">
                  <wp:extent cx="360000" cy="272386"/>
                  <wp:effectExtent l="0" t="0" r="2540" b="0"/>
                  <wp:docPr id="1602560300" name="Grafik 160256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2E489D" w14:textId="0A79553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5D9B3E17" wp14:editId="0B9B96C5">
                      <wp:simplePos x="0" y="0"/>
                      <wp:positionH relativeFrom="column">
                        <wp:posOffset>4323715</wp:posOffset>
                      </wp:positionH>
                      <wp:positionV relativeFrom="paragraph">
                        <wp:posOffset>2147483647</wp:posOffset>
                      </wp:positionV>
                      <wp:extent cx="0" cy="0"/>
                      <wp:effectExtent l="0" t="0" r="0" b="0"/>
                      <wp:wrapNone/>
                      <wp:docPr id="11214" name="Textfeld 1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F4253" w14:textId="77777777" w:rsidR="00003BB0" w:rsidRPr="00385D50" w:rsidRDefault="00003BB0" w:rsidP="001F2E0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B3E17" id="Textfeld 11214" o:spid="_x0000_s1442" type="#_x0000_t202" style="position:absolute;margin-left:340.45pt;margin-top:169093.2pt;width:0;height:0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" filled="f" stroked="f">
                      <v:textbox>
                        <w:txbxContent>
                          <w:p w14:paraId="2D4F4253" w14:textId="77777777" w:rsidR="00003BB0" w:rsidRPr="00385D50" w:rsidRDefault="00003BB0" w:rsidP="001F2E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7929" w:type="dxa"/>
            <w:vAlign w:val="center"/>
          </w:tcPr>
          <w:p w14:paraId="4724344A" w14:textId="1344E068" w:rsidR="001F2E0E" w:rsidRPr="005B6061" w:rsidRDefault="00A10D6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0112" behindDoc="0" locked="0" layoutInCell="1" allowOverlap="1" wp14:anchorId="416DEF93" wp14:editId="395E6F64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11430</wp:posOffset>
                      </wp:positionV>
                      <wp:extent cx="539115" cy="323850"/>
                      <wp:effectExtent l="0" t="0" r="6985" b="6350"/>
                      <wp:wrapNone/>
                      <wp:docPr id="175369481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115" cy="323850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29428727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423383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FBC82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1390662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3A43C1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322651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9354095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2018603533" name="Textfeld 3"/>
                                <wps:cNvSpPr txBox="1"/>
                                <wps:spPr>
                                  <a:xfrm>
                                    <a:off x="8486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4616D0" w14:textId="454A477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56077905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E5D8EB" w14:textId="298A0459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183718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31025124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F816B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DEF93" id="_x0000_s1443" style="position:absolute;margin-left:294.3pt;margin-top:.9pt;width:42.45pt;height:25.5pt;z-index:253530112;mso-width-relative:margin;mso-height-relative:margin" coordsize="5396,3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">
                      <v:group id="_x0000_s1444" style="position:absolute;width:2609;height:3168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">
                        <v:shape id="Textfeld 3" o:spid="_x0000_s144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CFBC82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46" type="#_x0000_t202" style="position:absolute;left:56768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23A43C1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47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" strokecolor="#7030a0" strokeweight="1pt">
                          <v:stroke joinstyle="miter"/>
                        </v:line>
                      </v:group>
                      <v:group id="_x0000_s1448" style="position:absolute;left:3231;top:68;width:2165;height:3175" coordorigin="42137,-4831" coordsize="220539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">
                        <v:shape id="Textfeld 3" o:spid="_x0000_s1449" type="#_x0000_t202" style="position:absolute;left:84861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004616D0" w14:textId="454A477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450" type="#_x0000_t202" style="position:absolute;left:42767;top:149510;width:219909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1BE5D8EB" w14:textId="298A0459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51" style="position:absolute;visibility:visible;mso-wrap-style:square" from="42137,179565" to="224928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" strokecolor="#7030a0" strokeweight="1pt">
                          <v:stroke joinstyle="miter"/>
                        </v:line>
                      </v:group>
                      <v:shape id="Textfeld 136" o:spid="_x0000_s1452" type="#_x0000_t202" style="position:absolute;left:1100;top:550;width:2838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" filled="f" stroked="f" strokeweight=".5pt">
                        <v:textbox>
                          <w:txbxContent>
                            <w:p w14:paraId="5BBF816B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31CCB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0F7143F1" wp14:editId="77D7EF98">
                      <wp:simplePos x="0" y="0"/>
                      <wp:positionH relativeFrom="column">
                        <wp:posOffset>4283075</wp:posOffset>
                      </wp:positionH>
                      <wp:positionV relativeFrom="paragraph">
                        <wp:posOffset>-182880</wp:posOffset>
                      </wp:positionV>
                      <wp:extent cx="626745" cy="772795"/>
                      <wp:effectExtent l="0" t="0" r="0" b="1905"/>
                      <wp:wrapNone/>
                      <wp:docPr id="191754910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72795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123919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923711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BB3B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7143F1" id="_x0000_s1453" style="position:absolute;margin-left:337.25pt;margin-top:-14.4pt;width:49.35pt;height:60.85pt;z-index:253176832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">
                      <v:shape id="Grafik 3" o:spid="_x0000_s1454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">
                        <v:imagedata r:id="rId58" o:title="" chromakey="white"/>
                      </v:shape>
                      <v:shape id="_x0000_s1455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4ABB3B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                                                </w:t>
            </w:r>
            <w:r w:rsidR="001F2E0E" w:rsidRPr="00831920">
              <w:rPr>
                <w:rFonts w:ascii="Calibri" w:hAnsi="Calibri"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</w:p>
          <w:p w14:paraId="52F6C73C" w14:textId="794EE7B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0462628" w14:textId="4C9D4CF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1437786" w14:textId="670068AA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32B2CE" w14:textId="123732E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Überprüfe die beiden Lösungen: Wie haben Rico und Emily die Brüche gefunden?</w:t>
            </w:r>
          </w:p>
          <w:p w14:paraId="7A0286B6" w14:textId="39C0839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Findest du noch weitere Brüche</w:t>
            </w:r>
            <w:r w:rsidR="00C911C2">
              <w:rPr>
                <w:rFonts w:ascii="Calibri" w:hAnsi="Calibri"/>
                <w:noProof/>
              </w:rPr>
              <w:t>, die zu den beiden gleichnamig sind</w:t>
            </w:r>
            <w:r w:rsidRPr="005B6061">
              <w:rPr>
                <w:rFonts w:ascii="Calibri" w:hAnsi="Calibri"/>
                <w:noProof/>
              </w:rPr>
              <w:t xml:space="preserve">? </w:t>
            </w:r>
          </w:p>
        </w:tc>
      </w:tr>
      <w:tr w:rsidR="001F2E0E" w:rsidRPr="005B6061" w14:paraId="1C0E615E" w14:textId="77777777" w:rsidTr="00D023AF">
        <w:trPr>
          <w:gridAfter w:val="1"/>
          <w:wAfter w:w="142" w:type="dxa"/>
        </w:trPr>
        <w:tc>
          <w:tcPr>
            <w:tcW w:w="709" w:type="dxa"/>
          </w:tcPr>
          <w:p w14:paraId="16EDB53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4CE262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29" w:type="dxa"/>
            <w:vAlign w:val="center"/>
          </w:tcPr>
          <w:p w14:paraId="78958B50" w14:textId="6B6F53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CD9FC6B" w14:textId="77777777" w:rsidTr="00D023AF">
        <w:trPr>
          <w:gridAfter w:val="1"/>
          <w:wAfter w:w="142" w:type="dxa"/>
        </w:trPr>
        <w:tc>
          <w:tcPr>
            <w:tcW w:w="709" w:type="dxa"/>
          </w:tcPr>
          <w:p w14:paraId="6EBA1CCD" w14:textId="5CFA5A6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B6A85EC" wp14:editId="552DF53B">
                  <wp:extent cx="360000" cy="272386"/>
                  <wp:effectExtent l="0" t="0" r="2540" b="0"/>
                  <wp:docPr id="735206683" name="Grafik 73520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4EFD383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7929" w:type="dxa"/>
            <w:vAlign w:val="center"/>
          </w:tcPr>
          <w:p w14:paraId="2F925023" w14:textId="263267D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wie Rico oder Emily gleichnamige Brüche. </w:t>
            </w:r>
          </w:p>
          <w:p w14:paraId="1B1918D2" w14:textId="398DA40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Wann rechnest du lieber wie Rico, wann lieber wie Emily? </w:t>
            </w:r>
            <w:r w:rsidR="009C1954" w:rsidRPr="005B6061">
              <w:rPr>
                <w:rFonts w:ascii="Calibri" w:hAnsi="Calibri"/>
                <w:noProof/>
              </w:rPr>
              <w:t>Begründe, w</w:t>
            </w:r>
            <w:r w:rsidRPr="005B6061">
              <w:rPr>
                <w:rFonts w:ascii="Calibri" w:hAnsi="Calibri"/>
                <w:noProof/>
              </w:rPr>
              <w:t>arum</w:t>
            </w:r>
            <w:r w:rsidR="009C1954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8A87934" w14:textId="77777777" w:rsidTr="00D023AF">
        <w:trPr>
          <w:gridAfter w:val="1"/>
          <w:wAfter w:w="142" w:type="dxa"/>
        </w:trPr>
        <w:tc>
          <w:tcPr>
            <w:tcW w:w="709" w:type="dxa"/>
          </w:tcPr>
          <w:p w14:paraId="41B55D5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5CA2BC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7929" w:type="dxa"/>
            <w:vAlign w:val="center"/>
          </w:tcPr>
          <w:p w14:paraId="17FEE124" w14:textId="604D04AE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2336" behindDoc="0" locked="0" layoutInCell="1" allowOverlap="1" wp14:anchorId="3F202001" wp14:editId="19F6D365">
                      <wp:simplePos x="0" y="0"/>
                      <wp:positionH relativeFrom="column">
                        <wp:posOffset>2649220</wp:posOffset>
                      </wp:positionH>
                      <wp:positionV relativeFrom="paragraph">
                        <wp:posOffset>121285</wp:posOffset>
                      </wp:positionV>
                      <wp:extent cx="569595" cy="329565"/>
                      <wp:effectExtent l="0" t="0" r="1905" b="635"/>
                      <wp:wrapNone/>
                      <wp:docPr id="28308174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16159063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0704931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6166555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FEB521" w14:textId="5F781864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132687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41CF0E" w14:textId="1DE252F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038965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5290564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3407464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2C75C9" w14:textId="7DA12592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989280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77B556" w14:textId="1F9666C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880347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5256737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A6D94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202001" id="Gruppieren 141" o:spid="_x0000_s1456" style="position:absolute;margin-left:208.6pt;margin-top:9.55pt;width:44.85pt;height:25.95pt;z-index:253582336;mso-width-relative:margin;mso-height-relative:margin" coordorigin="-81" coordsize="5701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">
                      <v:group id="_x0000_s1457" style="position:absolute;left:-81;width:5700;height:3295" coordorigin="-155" coordsize="6035,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">
                        <v:group id="_x0000_s1458" style="position:absolute;left:-155;width:1901;height:3295" coordorigin="41717,-4831" coordsize="192213,330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">
                          <v:shape id="Textfeld 3" o:spid="_x0000_s145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" filled="f" stroked="f" strokeweight=".5pt">
                            <v:textbox inset="0,0,0,0">
                              <w:txbxContent>
                                <w:p w14:paraId="6DFEB521" w14:textId="5F781864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0" type="#_x0000_t202" style="position:absolute;left:41717;top:161635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" filled="f" stroked="f" strokeweight=".5pt">
                            <v:textbox inset="0,0,0,0">
                              <w:txbxContent>
                                <w:p w14:paraId="0E41CF0E" w14:textId="1DE252F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61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group id="_x0000_s1462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">
                          <v:shape id="Textfeld 3" o:spid="_x0000_s1463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592C75C9" w14:textId="7DA12592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7F77B556" w14:textId="1F9666C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65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66" type="#_x0000_t202" style="position:absolute;left:1400;top:370;width:218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" filled="f" stroked="f" strokeweight=".5pt">
                        <v:textbox inset="0,,0">
                          <w:txbxContent>
                            <w:p w14:paraId="4A3A6D94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4384" behindDoc="0" locked="0" layoutInCell="1" allowOverlap="1" wp14:anchorId="7EDC33A5" wp14:editId="2D1877C6">
                      <wp:simplePos x="0" y="0"/>
                      <wp:positionH relativeFrom="column">
                        <wp:posOffset>3546475</wp:posOffset>
                      </wp:positionH>
                      <wp:positionV relativeFrom="paragraph">
                        <wp:posOffset>118745</wp:posOffset>
                      </wp:positionV>
                      <wp:extent cx="569595" cy="329565"/>
                      <wp:effectExtent l="0" t="0" r="1905" b="635"/>
                      <wp:wrapNone/>
                      <wp:docPr id="35748123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687820365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8772818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116528893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8A4D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4813029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C3B39F" w14:textId="536F9F1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630288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8091493" name="Gruppieren 2"/>
                                <wpg:cNvGrpSpPr/>
                                <wpg:grpSpPr>
                                  <a:xfrm>
                                    <a:off x="394570" y="0"/>
                                    <a:ext cx="193421" cy="317500"/>
                                    <a:chOff x="30921" y="-4831"/>
                                    <a:chExt cx="196041" cy="318283"/>
                                  </a:xfrm>
                                </wpg:grpSpPr>
                                <wps:wsp>
                                  <wps:cNvPr id="204380811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A58198" w14:textId="73BAB16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8392941" name="Textfeld 3"/>
                                  <wps:cNvSpPr txBox="1"/>
                                  <wps:spPr>
                                    <a:xfrm>
                                      <a:off x="30921" y="149510"/>
                                      <a:ext cx="154495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B87F41" w14:textId="472162A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382902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957037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0DDAB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DC33A5" id="_x0000_s1467" style="position:absolute;margin-left:279.25pt;margin-top:9.35pt;width:44.85pt;height:25.95pt;z-index:253584384;mso-width-relative:margin;mso-height-relative:margin" coordorigin="-81" coordsize="5701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">
                      <v:group id="_x0000_s1468" style="position:absolute;left:-81;width:5700;height:3295" coordorigin="-155" coordsize="6035,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">
                        <v:group id="_x0000_s1469" style="position:absolute;left:-155;width:1901;height:3295" coordorigin="41717,-4831" coordsize="192213,330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">
                          <v:shape id="Textfeld 3" o:spid="_x0000_s147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298A4D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1" type="#_x0000_t202" style="position:absolute;left:41717;top:161635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62C3B39F" w14:textId="536F9F1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2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group id="_x0000_s1473" style="position:absolute;left:3945;width:1934;height:3175" coordorigin="30921,-4831" coordsize="19604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">
                          <v:shape id="Textfeld 3" o:spid="_x0000_s1474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7DA58198" w14:textId="73BAB16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5" type="#_x0000_t202" style="position:absolute;left:30921;top:149510;width:154495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5EB87F41" w14:textId="472162A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6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77" type="#_x0000_t202" style="position:absolute;left:1400;top:370;width:218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" filled="f" stroked="f" strokeweight=".5pt">
                        <v:textbox inset="0,,0">
                          <w:txbxContent>
                            <w:p w14:paraId="2310DDAB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2160" behindDoc="0" locked="0" layoutInCell="1" allowOverlap="1" wp14:anchorId="1F6A56A8" wp14:editId="76E41C3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131445</wp:posOffset>
                      </wp:positionV>
                      <wp:extent cx="561975" cy="317500"/>
                      <wp:effectExtent l="0" t="0" r="0" b="0"/>
                      <wp:wrapNone/>
                      <wp:docPr id="6080277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54205484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007589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1BAB1D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955857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254358" w14:textId="146A36D4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16973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7793240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55171320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C763E1" w14:textId="03F8B02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75255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9D114" w14:textId="19ECDB79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558538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6A56A8" id="_x0000_s1478" style="position:absolute;margin-left:14.4pt;margin-top:10.35pt;width:44.25pt;height:25pt;z-index:253532160;mso-width-relative:margin;mso-height-relative:margin" coordorigin="-68" coordsize="5948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">
                      <v:group id="_x0000_s1479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">
                        <v:shape id="Textfeld 3" o:spid="_x0000_s148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01BAB1D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8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B254358" w14:textId="146A36D4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482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483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">
                        <v:shape id="Textfeld 3" o:spid="_x0000_s1484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CC763E1" w14:textId="03F8B02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8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A99D114" w14:textId="19ECDB79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486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10D69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4208" behindDoc="0" locked="0" layoutInCell="1" allowOverlap="1" wp14:anchorId="07142818" wp14:editId="281ADEAB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123190</wp:posOffset>
                      </wp:positionV>
                      <wp:extent cx="596265" cy="317500"/>
                      <wp:effectExtent l="0" t="0" r="635" b="0"/>
                      <wp:wrapNone/>
                      <wp:docPr id="33006077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265" cy="317500"/>
                                <a:chOff x="-9916" y="0"/>
                                <a:chExt cx="597907" cy="317500"/>
                              </a:xfrm>
                            </wpg:grpSpPr>
                            <wpg:grpSp>
                              <wpg:cNvPr id="1169241873" name="Gruppieren 2"/>
                              <wpg:cNvGrpSpPr/>
                              <wpg:grpSpPr>
                                <a:xfrm>
                                  <a:off x="-9916" y="0"/>
                                  <a:ext cx="184541" cy="317499"/>
                                  <a:chOff x="47396" y="-4831"/>
                                  <a:chExt cx="186534" cy="318283"/>
                                </a:xfrm>
                              </wpg:grpSpPr>
                              <wps:wsp>
                                <wps:cNvPr id="128952754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16E3F7" w14:textId="706632B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4678294" name="Textfeld 3"/>
                                <wps:cNvSpPr txBox="1"/>
                                <wps:spPr>
                                  <a:xfrm>
                                    <a:off x="47396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E7C17" w14:textId="3A856EC6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130892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33426843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2189650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E6E026" w14:textId="30885B3A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029556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381E75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0556381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142818" id="_x0000_s1487" style="position:absolute;margin-left:73.75pt;margin-top:9.7pt;width:46.95pt;height:25pt;z-index:253534208;mso-width-relative:margin;mso-height-relative:margin" coordorigin="-99" coordsize="597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">
                      <v:group id="_x0000_s1488" style="position:absolute;left:-99;width:1845;height:3174" coordorigin="47396,-4831" coordsize="186534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">
                        <v:shape id="Textfeld 3" o:spid="_x0000_s148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0216E3F7" w14:textId="706632B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490" type="#_x0000_t202" style="position:absolute;left:47396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465E7C17" w14:textId="3A856EC6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491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492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">
                        <v:shape id="Textfeld 3" o:spid="_x0000_s1493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5EE6E026" w14:textId="30885B3A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9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9381E75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95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04FBBDAE" w14:textId="0EF8F05E" w:rsidR="001F2E0E" w:rsidRPr="00560BA7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(1)</w:t>
            </w:r>
            <w:r w:rsidR="00A10D6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 und       (2)  </w:t>
            </w:r>
            <w:r w:rsidR="00A10D69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 xml:space="preserve">und       (3)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5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 (4)  </w:t>
            </w:r>
            <w:r w:rsidR="00900175">
              <w:rPr>
                <w:rFonts w:ascii="Calibri" w:hAnsi="Calibri"/>
                <w:noProof/>
              </w:rPr>
              <w:t xml:space="preserve">                      </w:t>
            </w:r>
            <w:r w:rsidRPr="005B6061">
              <w:rPr>
                <w:rFonts w:ascii="Calibri" w:hAnsi="Calibri"/>
                <w:noProof/>
              </w:rPr>
              <w:t xml:space="preserve">(5)  </w:t>
            </w:r>
          </w:p>
        </w:tc>
      </w:tr>
      <w:tr w:rsidR="00900175" w:rsidRPr="005B6061" w14:paraId="40FB4EF6" w14:textId="77777777" w:rsidTr="00D023AF">
        <w:trPr>
          <w:gridAfter w:val="1"/>
          <w:wAfter w:w="142" w:type="dxa"/>
        </w:trPr>
        <w:tc>
          <w:tcPr>
            <w:tcW w:w="709" w:type="dxa"/>
          </w:tcPr>
          <w:p w14:paraId="79097EBA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7C4F9848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7929" w:type="dxa"/>
            <w:vAlign w:val="center"/>
          </w:tcPr>
          <w:p w14:paraId="149205F5" w14:textId="338DE315" w:rsidR="00900175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35C7B62D" w14:textId="1DFB544C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1981"/>
        <w:gridCol w:w="1981"/>
        <w:gridCol w:w="1981"/>
        <w:gridCol w:w="2100"/>
      </w:tblGrid>
      <w:tr w:rsidR="001F2E0E" w:rsidRPr="005B6061" w14:paraId="3331407C" w14:textId="77777777" w:rsidTr="00037AF7">
        <w:tc>
          <w:tcPr>
            <w:tcW w:w="709" w:type="dxa"/>
          </w:tcPr>
          <w:p w14:paraId="49A4B3CB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2.4</w:t>
            </w:r>
          </w:p>
        </w:tc>
        <w:tc>
          <w:tcPr>
            <w:tcW w:w="8468" w:type="dxa"/>
            <w:gridSpan w:val="5"/>
          </w:tcPr>
          <w:p w14:paraId="4E923C40" w14:textId="5FDBB05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Was passiert, wenn ...</w:t>
            </w:r>
            <w:r w:rsidR="00900175">
              <w:rPr>
                <w:rFonts w:ascii="Calibri" w:hAnsi="Calibri"/>
                <w:noProof/>
              </w:rPr>
              <w:t xml:space="preserve"> </w:t>
            </w:r>
          </w:p>
          <w:p w14:paraId="5B1E445B" w14:textId="47618068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3898C139" w14:textId="77777777" w:rsidTr="00037AF7">
        <w:tc>
          <w:tcPr>
            <w:tcW w:w="709" w:type="dxa"/>
          </w:tcPr>
          <w:p w14:paraId="03839E5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5DC8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4"/>
            <w:vAlign w:val="center"/>
          </w:tcPr>
          <w:p w14:paraId="07EA0A46" w14:textId="187B3F8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Mache die Brüche immer gleichnamig. </w:t>
            </w:r>
          </w:p>
        </w:tc>
      </w:tr>
      <w:tr w:rsidR="001F2E0E" w:rsidRPr="005B6061" w14:paraId="46AD4B05" w14:textId="77777777" w:rsidTr="00037AF7">
        <w:tc>
          <w:tcPr>
            <w:tcW w:w="709" w:type="dxa"/>
          </w:tcPr>
          <w:p w14:paraId="57397E7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3B5CED5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4"/>
            <w:vAlign w:val="center"/>
          </w:tcPr>
          <w:p w14:paraId="00CCAA48" w14:textId="4B4111A8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6192" behindDoc="0" locked="0" layoutInCell="1" allowOverlap="1" wp14:anchorId="7A7A871E" wp14:editId="54E7FA76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81915</wp:posOffset>
                      </wp:positionV>
                      <wp:extent cx="561975" cy="317500"/>
                      <wp:effectExtent l="0" t="0" r="0" b="0"/>
                      <wp:wrapNone/>
                      <wp:docPr id="39564871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723096145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739223383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0178654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A6BD58" w14:textId="2DB967A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76781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C31A69" w14:textId="6FAE55F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621695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24454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66794653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3D37F4" w14:textId="511D9A50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230652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E03C20" w14:textId="6E34D42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4334953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021725924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2C4A0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7A871E" id="_x0000_s1496" style="position:absolute;margin-left:313.1pt;margin-top:6.45pt;width:44.25pt;height:25pt;z-index:253576192;mso-width-relative:margin;mso-height-relative:margin" coordsize="561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">
                      <v:group id="_x0000_s1497" style="position:absolute;width:5619;height:3175" coordorigin="-68" coordsize="594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">
                        <v:group id="_x0000_s1498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">
                          <v:shape id="Textfeld 3" o:spid="_x0000_s149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6DA6BD58" w14:textId="2DB967A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00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08C31A69" w14:textId="6FAE55F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01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group id="_x0000_s1502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">
                          <v:shape id="Textfeld 3" o:spid="_x0000_s1503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7F3D37F4" w14:textId="511D9A50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0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7AE03C20" w14:textId="6E34D42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05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06" type="#_x0000_t202" style="position:absolute;left:1400;top:370;width:218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" filled="f" stroked="f" strokeweight=".5pt">
                        <v:textbox inset="0,,0">
                          <w:txbxContent>
                            <w:p w14:paraId="6042C4A0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2096" behindDoc="0" locked="0" layoutInCell="1" allowOverlap="1" wp14:anchorId="11480BF4" wp14:editId="474634C4">
                      <wp:simplePos x="0" y="0"/>
                      <wp:positionH relativeFrom="column">
                        <wp:posOffset>2727960</wp:posOffset>
                      </wp:positionH>
                      <wp:positionV relativeFrom="paragraph">
                        <wp:posOffset>123190</wp:posOffset>
                      </wp:positionV>
                      <wp:extent cx="561975" cy="317500"/>
                      <wp:effectExtent l="0" t="0" r="0" b="0"/>
                      <wp:wrapNone/>
                      <wp:docPr id="21158790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419059451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615489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2513554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4A41F5" w14:textId="371C65D8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278481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837D97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07488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91313283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848080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7357F4" w14:textId="43A91F2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89740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010F3A" w14:textId="1AAFD9F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8946261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897067209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06F00A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480BF4" id="_x0000_s1507" style="position:absolute;margin-left:214.8pt;margin-top:9.7pt;width:44.25pt;height:25pt;z-index:253572096;mso-width-relative:margin;mso-height-relative:margin" coordsize="561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">
                      <v:group id="_x0000_s1508" style="position:absolute;width:5619;height:3175" coordorigin="-68" coordsize="594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">
                        <v:group id="_x0000_s1509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">
                          <v:shape id="Textfeld 3" o:spid="_x0000_s151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094A41F5" w14:textId="371C65D8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6C837D97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2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group id="_x0000_s1513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">
                          <v:shape id="Textfeld 3" o:spid="_x0000_s1514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457357F4" w14:textId="43A91F2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" filled="f" stroked="f" strokeweight=".5pt">
                            <v:textbox inset="0,0,0,0">
                              <w:txbxContent>
                                <w:p w14:paraId="67010F3A" w14:textId="1AAFD9F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6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17" type="#_x0000_t202" style="position:absolute;left:1400;top:370;width:218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" filled="f" stroked="f" strokeweight=".5pt">
                        <v:textbox inset="0,,0">
                          <w:txbxContent>
                            <w:p w14:paraId="0206F00A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9808" behindDoc="0" locked="0" layoutInCell="1" allowOverlap="1" wp14:anchorId="30332EB3" wp14:editId="3F884578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113030</wp:posOffset>
                      </wp:positionV>
                      <wp:extent cx="561975" cy="317500"/>
                      <wp:effectExtent l="0" t="0" r="0" b="0"/>
                      <wp:wrapNone/>
                      <wp:docPr id="58035775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82573450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049255054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2028822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38E46E" w14:textId="6CE94150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49590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DD7EB9" w14:textId="041C163A" w:rsidR="00DC641D" w:rsidRPr="00451DD8" w:rsidRDefault="002A14A2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  <w:r w:rsidR="00DC641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430829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7854626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6632060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C8FE5B" w14:textId="0A393BFF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30893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6664E9" w14:textId="27B4F6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126779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67512212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40A776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332EB3" id="_x0000_s1518" style="position:absolute;margin-left:115.7pt;margin-top:8.9pt;width:44.25pt;height:25pt;z-index:253559808;mso-width-relative:margin;mso-height-relative:margin" coordsize="561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">
                      <v:group id="_x0000_s1519" style="position:absolute;width:5619;height:3175" coordorigin="-68" coordsize="594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">
                        <v:group id="_x0000_s1520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">
                          <v:shape id="Textfeld 3" o:spid="_x0000_s152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" filled="f" stroked="f" strokeweight=".5pt">
                            <v:textbox inset="0,0,0,0">
                              <w:txbxContent>
                                <w:p w14:paraId="4A38E46E" w14:textId="6CE94150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" filled="f" stroked="f" strokeweight=".5pt">
                            <v:textbox inset="0,0,0,0">
                              <w:txbxContent>
                                <w:p w14:paraId="33DD7EB9" w14:textId="041C163A" w:rsidR="00DC641D" w:rsidRPr="00451DD8" w:rsidRDefault="002A14A2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DC641D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3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" strokecolor="black [3213]" strokeweight="1pt">
                            <v:stroke joinstyle="miter"/>
                          </v:line>
                        </v:group>
                        <v:group id="_x0000_s1524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">
                          <v:shape id="Textfeld 3" o:spid="_x0000_s1525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" filled="f" stroked="f" strokeweight=".5pt">
                            <v:textbox inset="0,0,0,0">
                              <w:txbxContent>
                                <w:p w14:paraId="3BC8FE5B" w14:textId="0A393BFF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" filled="f" stroked="f" strokeweight=".5pt">
                            <v:textbox inset="0,0,0,0">
                              <w:txbxContent>
                                <w:p w14:paraId="386664E9" w14:textId="27B4F6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7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28" type="#_x0000_t202" style="position:absolute;left:1400;top:370;width:218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" filled="f" stroked="f" strokeweight=".5pt">
                        <v:textbox inset="0,,0">
                          <w:txbxContent>
                            <w:p w14:paraId="0B40A776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9568" behindDoc="0" locked="0" layoutInCell="1" allowOverlap="1" wp14:anchorId="1BCD8DF3" wp14:editId="339F16DC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125095</wp:posOffset>
                      </wp:positionV>
                      <wp:extent cx="561975" cy="317500"/>
                      <wp:effectExtent l="0" t="0" r="0" b="0"/>
                      <wp:wrapNone/>
                      <wp:docPr id="7929274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5815036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560638415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1844178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02BCC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715601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1755FE" w14:textId="2F5D2AA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3063769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0168732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16735254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1BC720" w14:textId="0070D3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675501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8CF2C9" w14:textId="662EDCD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324467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7815951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8C982" w14:textId="601D8ED2" w:rsidR="00DC641D" w:rsidRPr="00DC641D" w:rsidRDefault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CD8DF3" id="_x0000_s1529" style="position:absolute;margin-left:15.75pt;margin-top:9.85pt;width:44.25pt;height:25pt;z-index:253549568;mso-width-relative:margin;mso-height-relative:margin" coordsize="561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">
                      <v:group id="_x0000_s1530" style="position:absolute;width:5619;height:3175" coordorigin="-68" coordsize="594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">
                        <v:group id="_x0000_s1531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">
                          <v:shape id="Textfeld 3" o:spid="_x0000_s153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" filled="f" stroked="f" strokeweight=".5pt">
                            <v:textbox inset="0,0,0,0">
                              <w:txbxContent>
                                <w:p w14:paraId="7502BCC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" filled="f" stroked="f" strokeweight=".5pt">
                            <v:textbox inset="0,0,0,0">
                              <w:txbxContent>
                                <w:p w14:paraId="781755FE" w14:textId="2F5D2AA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4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group id="_x0000_s1535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">
                          <v:shape id="Textfeld 3" o:spid="_x0000_s1536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001BC720" w14:textId="0070D3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" filled="f" stroked="f" strokeweight=".5pt">
                            <v:textbox inset="0,0,0,0">
                              <w:txbxContent>
                                <w:p w14:paraId="1A8CF2C9" w14:textId="662EDCD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8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39" type="#_x0000_t202" style="position:absolute;left:535;top:370;width:4394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" filled="f" stroked="f" strokeweight=".5pt">
                        <v:textbox>
                          <w:txbxContent>
                            <w:p w14:paraId="1768C982" w14:textId="601D8ED2" w:rsidR="00DC641D" w:rsidRPr="00DC641D" w:rsidRDefault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624B828" w14:textId="77777777" w:rsidTr="00037AF7">
        <w:tc>
          <w:tcPr>
            <w:tcW w:w="709" w:type="dxa"/>
          </w:tcPr>
          <w:p w14:paraId="0123E7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98307E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tcBorders>
              <w:right w:val="single" w:sz="8" w:space="0" w:color="BFBFBF" w:themeColor="background1" w:themeShade="BF"/>
            </w:tcBorders>
          </w:tcPr>
          <w:p w14:paraId="12D374CD" w14:textId="1F8B6DAC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5534A4C7" w14:textId="7CA99887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3664" behindDoc="0" locked="0" layoutInCell="1" allowOverlap="1" wp14:anchorId="641D1854" wp14:editId="793CBF33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87321</wp:posOffset>
                      </wp:positionV>
                      <wp:extent cx="561975" cy="317500"/>
                      <wp:effectExtent l="0" t="0" r="0" b="0"/>
                      <wp:wrapNone/>
                      <wp:docPr id="89967160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93754297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14515538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132792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7D0B15" w14:textId="43CC469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481184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53CDE5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757628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456854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251543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47E8C" w14:textId="13BB3A35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2677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EF321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844348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07696486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B44C08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1D1854" id="_x0000_s1540" style="position:absolute;margin-left:15.65pt;margin-top:6.9pt;width:44.25pt;height:25pt;z-index:253553664;mso-width-relative:margin;mso-height-relative:margin" coordsize="561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">
                      <v:group id="_x0000_s1541" style="position:absolute;width:5619;height:3175" coordorigin="-68" coordsize="594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">
                        <v:group id="_x0000_s1542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">
                          <v:shape id="Textfeld 3" o:spid="_x0000_s154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4B7D0B15" w14:textId="43CC469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1E53CDE5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5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group id="_x0000_s1546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">
                          <v:shape id="Textfeld 3" o:spid="_x0000_s1547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16A47E8C" w14:textId="13BB3A35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" filled="f" stroked="f" strokeweight=".5pt">
                            <v:textbox inset="0,0,0,0">
                              <w:txbxContent>
                                <w:p w14:paraId="30EF321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9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50" type="#_x0000_t202" style="position:absolute;left:535;top:370;width:4394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" filled="f" stroked="f" strokeweight=".5pt">
                        <v:textbox>
                          <w:txbxContent>
                            <w:p w14:paraId="00B44C08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24AFF" w14:textId="69B79C2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7023F745" w14:textId="7CC0194C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5712" behindDoc="0" locked="0" layoutInCell="1" allowOverlap="1" wp14:anchorId="45153172" wp14:editId="2A7FFA18">
                      <wp:simplePos x="0" y="0"/>
                      <wp:positionH relativeFrom="column">
                        <wp:posOffset>201552</wp:posOffset>
                      </wp:positionH>
                      <wp:positionV relativeFrom="paragraph">
                        <wp:posOffset>88557</wp:posOffset>
                      </wp:positionV>
                      <wp:extent cx="561975" cy="317500"/>
                      <wp:effectExtent l="0" t="0" r="0" b="0"/>
                      <wp:wrapNone/>
                      <wp:docPr id="857631650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687424616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10141418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7987757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FB3187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91426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A7DF0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14077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655240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3893740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72431B1" w14:textId="2391B0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03188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93097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2572936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572335487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DF4D4F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153172" id="_x0000_s1551" style="position:absolute;margin-left:15.85pt;margin-top:6.95pt;width:44.25pt;height:25pt;z-index:253555712;mso-width-relative:margin;mso-height-relative:margin" coordsize="561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">
                      <v:group id="_x0000_s1552" style="position:absolute;width:5619;height:3175" coordorigin="-68" coordsize="594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">
                        <v:group id="_x0000_s1553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">
                          <v:shape id="Textfeld 3" o:spid="_x0000_s155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59FB3187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14A7DF0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56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group id="_x0000_s1557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">
                          <v:shape id="Textfeld 3" o:spid="_x0000_s1558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072431B1" w14:textId="2391B0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9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1293097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0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61" type="#_x0000_t202" style="position:absolute;left:535;top:370;width:4394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" filled="f" stroked="f" strokeweight=".5pt">
                        <v:textbox>
                          <w:txbxContent>
                            <w:p w14:paraId="2DDF4D4F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D1FBB7" w14:textId="444D7AE4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</w:t>
            </w:r>
          </w:p>
          <w:p w14:paraId="48B279AA" w14:textId="58AB99D2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7760" behindDoc="0" locked="0" layoutInCell="1" allowOverlap="1" wp14:anchorId="27778E09" wp14:editId="0AAA3A39">
                      <wp:simplePos x="0" y="0"/>
                      <wp:positionH relativeFrom="column">
                        <wp:posOffset>199201</wp:posOffset>
                      </wp:positionH>
                      <wp:positionV relativeFrom="paragraph">
                        <wp:posOffset>64186</wp:posOffset>
                      </wp:positionV>
                      <wp:extent cx="561975" cy="317500"/>
                      <wp:effectExtent l="0" t="0" r="0" b="0"/>
                      <wp:wrapNone/>
                      <wp:docPr id="2233886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778309335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71804182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684249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1F773A" w14:textId="444AB63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134585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B60AE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473677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4033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7915318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D600A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720632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4CE25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192083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95946559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6812F5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78E09" id="_x0000_s1562" style="position:absolute;margin-left:15.7pt;margin-top:5.05pt;width:44.25pt;height:25pt;z-index:253557760;mso-width-relative:margin;mso-height-relative:margin" coordsize="561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">
                      <v:group id="_x0000_s1563" style="position:absolute;width:5619;height:3175" coordorigin="-68" coordsize="594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">
                        <v:group id="_x0000_s1564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">
                          <v:shape id="Textfeld 3" o:spid="_x0000_s156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271F773A" w14:textId="444AB63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" filled="f" stroked="f" strokeweight=".5pt">
                            <v:textbox inset="0,0,0,0">
                              <w:txbxContent>
                                <w:p w14:paraId="5AB60AE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7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group id="_x0000_s1568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">
                          <v:shape id="Textfeld 3" o:spid="_x0000_s1569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73D600A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0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6D4CE25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71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72" type="#_x0000_t202" style="position:absolute;left:535;top:370;width:4394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" filled="f" stroked="f" strokeweight=".5pt">
                        <v:textbox>
                          <w:txbxContent>
                            <w:p w14:paraId="616812F5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F254F7" w14:textId="3D2F5C5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B231EA" w14:textId="54282BAE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7731C1F6" w14:textId="3DF38616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1856" behindDoc="0" locked="0" layoutInCell="1" allowOverlap="1" wp14:anchorId="359A83A4" wp14:editId="69DDDF3D">
                      <wp:simplePos x="0" y="0"/>
                      <wp:positionH relativeFrom="column">
                        <wp:posOffset>194917</wp:posOffset>
                      </wp:positionH>
                      <wp:positionV relativeFrom="paragraph">
                        <wp:posOffset>85244</wp:posOffset>
                      </wp:positionV>
                      <wp:extent cx="570212" cy="317500"/>
                      <wp:effectExtent l="0" t="0" r="1905" b="0"/>
                      <wp:wrapNone/>
                      <wp:docPr id="199456033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271438398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499255066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101240827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585F9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482672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D647C7" w14:textId="0168A6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2849871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9954347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583173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626E7B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025027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B22C18" w14:textId="3CDCBF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798832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1757390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1AC4A0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9A83A4" id="_x0000_s1573" style="position:absolute;margin-left:15.35pt;margin-top:6.7pt;width:44.9pt;height:25pt;z-index:253561856;mso-width-relative:margin;mso-height-relative:margin" coordorigin="-82" coordsize="5702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">
                      <v:group id="_x0000_s1574" style="position:absolute;left:-82;width:5701;height:3175" coordorigin="-156" coordsize="60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">
                        <v:group id="_x0000_s1575" style="position:absolute;left:-156;width:1902;height:3174" coordorigin="41647,-4831" coordsize="192287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">
                          <v:shape id="Textfeld 3" o:spid="_x0000_s157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" filled="f" stroked="f" strokeweight=".5pt">
                            <v:textbox inset="0,0,0,0">
                              <w:txbxContent>
                                <w:p w14:paraId="2C9585F9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7" type="#_x0000_t202" style="position:absolute;left:41647;top:149510;width:192287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0DD647C7" w14:textId="0168A6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78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group id="_x0000_s1579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">
                          <v:shape id="Textfeld 3" o:spid="_x0000_s1580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51626E7B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8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3DB22C18" w14:textId="3CDCBF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2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83" type="#_x0000_t202" style="position:absolute;left:1400;top:370;width:218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" filled="f" stroked="f" strokeweight=".5pt">
                        <v:textbox inset="0,,0">
                          <w:txbxContent>
                            <w:p w14:paraId="2F1AC4A0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AEAF70C" w14:textId="4194805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33146ACA" w14:textId="7139563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3904" behindDoc="0" locked="0" layoutInCell="1" allowOverlap="1" wp14:anchorId="4FD4A46C" wp14:editId="7FCA0E68">
                      <wp:simplePos x="0" y="0"/>
                      <wp:positionH relativeFrom="column">
                        <wp:posOffset>203234</wp:posOffset>
                      </wp:positionH>
                      <wp:positionV relativeFrom="paragraph">
                        <wp:posOffset>88865</wp:posOffset>
                      </wp:positionV>
                      <wp:extent cx="570212" cy="317500"/>
                      <wp:effectExtent l="0" t="0" r="1905" b="0"/>
                      <wp:wrapNone/>
                      <wp:docPr id="53245496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464875185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668059215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5076710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1E359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063435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4C839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460886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552538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99598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A8CE91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608438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27CF03" w14:textId="61705B92" w:rsidR="00DC641D" w:rsidRPr="00451DD8" w:rsidRDefault="00900175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48913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762448267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378623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D4A46C" id="_x0000_s1584" style="position:absolute;margin-left:16pt;margin-top:7pt;width:44.9pt;height:25pt;z-index:253563904;mso-width-relative:margin;mso-height-relative:margin" coordorigin="-82" coordsize="5702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">
                      <v:group id="_x0000_s1585" style="position:absolute;left:-82;width:5701;height:3175" coordorigin="-156" coordsize="60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">
                        <v:group id="_x0000_s1586" style="position:absolute;left:-156;width:1902;height:3174" coordorigin="41647,-4831" coordsize="192287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">
                          <v:shape id="Textfeld 3" o:spid="_x0000_s158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711E359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88" type="#_x0000_t202" style="position:absolute;left:41647;top:149510;width:192287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784C839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9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" strokecolor="black [3213]" strokeweight="1pt">
                            <v:stroke joinstyle="miter"/>
                          </v:line>
                        </v:group>
                        <v:group id="_x0000_s1590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">
                          <v:shape id="Textfeld 3" o:spid="_x0000_s1591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" filled="f" stroked="f" strokeweight=".5pt">
                            <v:textbox inset="0,0,0,0">
                              <w:txbxContent>
                                <w:p w14:paraId="68A8CE91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1B27CF03" w14:textId="61705B92" w:rsidR="00DC641D" w:rsidRPr="00451DD8" w:rsidRDefault="00900175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93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94" type="#_x0000_t202" style="position:absolute;left:1400;top:370;width:218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" filled="f" stroked="f" strokeweight=".5pt">
                        <v:textbox inset="0,,0">
                          <w:txbxContent>
                            <w:p w14:paraId="09378623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151A2A6" w14:textId="4F767C32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23D976EC" w14:textId="599BBF1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5952" behindDoc="0" locked="0" layoutInCell="1" allowOverlap="1" wp14:anchorId="42256556" wp14:editId="0597B787">
                      <wp:simplePos x="0" y="0"/>
                      <wp:positionH relativeFrom="column">
                        <wp:posOffset>177148</wp:posOffset>
                      </wp:positionH>
                      <wp:positionV relativeFrom="paragraph">
                        <wp:posOffset>62865</wp:posOffset>
                      </wp:positionV>
                      <wp:extent cx="594635" cy="317500"/>
                      <wp:effectExtent l="0" t="0" r="2540" b="0"/>
                      <wp:wrapNone/>
                      <wp:docPr id="162763598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635" cy="317500"/>
                                <a:chOff x="-32961" y="0"/>
                                <a:chExt cx="594936" cy="317500"/>
                              </a:xfrm>
                            </wpg:grpSpPr>
                            <wpg:grpSp>
                              <wpg:cNvPr id="786619059" name="Gruppieren 135"/>
                              <wpg:cNvGrpSpPr/>
                              <wpg:grpSpPr>
                                <a:xfrm>
                                  <a:off x="-32961" y="0"/>
                                  <a:ext cx="594936" cy="317500"/>
                                  <a:chOff x="-41773" y="0"/>
                                  <a:chExt cx="629764" cy="317500"/>
                                </a:xfrm>
                              </wpg:grpSpPr>
                              <wpg:grpSp>
                                <wpg:cNvPr id="1525715802" name="Gruppieren 2"/>
                                <wpg:cNvGrpSpPr/>
                                <wpg:grpSpPr>
                                  <a:xfrm>
                                    <a:off x="-41773" y="0"/>
                                    <a:ext cx="216398" cy="317499"/>
                                    <a:chOff x="15195" y="-4831"/>
                                    <a:chExt cx="218735" cy="318283"/>
                                  </a:xfrm>
                                </wpg:grpSpPr>
                                <wps:wsp>
                                  <wps:cNvPr id="141575851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A37F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6053816" name="Textfeld 3"/>
                                  <wps:cNvSpPr txBox="1"/>
                                  <wps:spPr>
                                    <a:xfrm>
                                      <a:off x="15195" y="149510"/>
                                      <a:ext cx="19228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6DAD08" w14:textId="44BCF07D" w:rsidR="00900175" w:rsidRPr="00451DD8" w:rsidRDefault="00900175" w:rsidP="00900175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600795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5461955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58538291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637EC4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852766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CD6364" w14:textId="4CBDF96A" w:rsidR="00900175" w:rsidRPr="00451DD8" w:rsidRDefault="002A14A2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508764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69642635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6A4F7D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256556" id="_x0000_s1595" style="position:absolute;margin-left:13.95pt;margin-top:4.95pt;width:46.8pt;height:25pt;z-index:253565952;mso-width-relative:margin;mso-height-relative:margin" coordorigin="-329" coordsize="594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">
                      <v:group id="_x0000_s1596" style="position:absolute;left:-329;width:5948;height:3175" coordorigin="-417" coordsize="6297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">
                        <v:group id="_x0000_s1597" style="position:absolute;left:-417;width:2163;height:3174" coordorigin="15195,-4831" coordsize="21873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">
                          <v:shape id="Textfeld 3" o:spid="_x0000_s159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" filled="f" stroked="f" strokeweight=".5pt">
                            <v:textbox inset="0,0,0,0">
                              <w:txbxContent>
                                <w:p w14:paraId="0CA37F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9" type="#_x0000_t202" style="position:absolute;left:15195;top:149510;width:19228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" filled="f" stroked="f" strokeweight=".5pt">
                            <v:textbox inset="0,0,0,0">
                              <w:txbxContent>
                                <w:p w14:paraId="176DAD08" w14:textId="44BCF07D" w:rsidR="00900175" w:rsidRPr="00451DD8" w:rsidRDefault="00900175" w:rsidP="009001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0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" strokecolor="black [3213]" strokeweight="1pt">
                            <v:stroke joinstyle="miter"/>
                          </v:line>
                        </v:group>
                        <v:group id="_x0000_s1601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">
                          <v:shape id="Textfeld 3" o:spid="_x0000_s1602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" filled="f" stroked="f" strokeweight=".5pt">
                            <v:textbox inset="0,0,0,0">
                              <w:txbxContent>
                                <w:p w14:paraId="73637EC4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0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" filled="f" stroked="f" strokeweight=".5pt">
                            <v:textbox inset="0,0,0,0">
                              <w:txbxContent>
                                <w:p w14:paraId="51CD6364" w14:textId="4CBDF96A" w:rsidR="00900175" w:rsidRPr="00451DD8" w:rsidRDefault="002A14A2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4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05" type="#_x0000_t202" style="position:absolute;left:1400;top:370;width:218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" filled="f" stroked="f" strokeweight=".5pt">
                        <v:textbox inset="0,,0">
                          <w:txbxContent>
                            <w:p w14:paraId="506A4F7D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8B4138C" w14:textId="6D909EE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5EDD90" w14:textId="67E6ECAB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5566D93E" w14:textId="6407B778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4144" behindDoc="0" locked="0" layoutInCell="1" allowOverlap="1" wp14:anchorId="47442B0E" wp14:editId="6B6320A3">
                      <wp:simplePos x="0" y="0"/>
                      <wp:positionH relativeFrom="column">
                        <wp:posOffset>213034</wp:posOffset>
                      </wp:positionH>
                      <wp:positionV relativeFrom="paragraph">
                        <wp:posOffset>94615</wp:posOffset>
                      </wp:positionV>
                      <wp:extent cx="561975" cy="317500"/>
                      <wp:effectExtent l="0" t="0" r="0" b="0"/>
                      <wp:wrapNone/>
                      <wp:docPr id="72533250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212255099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87511469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70164818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B843F1" w14:textId="63A8731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47810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3D74D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15562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4596784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96736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772932" w14:textId="4090437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238783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D6FDBF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786768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48496386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C0A79C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442B0E" id="_x0000_s1606" style="position:absolute;margin-left:16.75pt;margin-top:7.45pt;width:44.25pt;height:25pt;z-index:253574144;mso-width-relative:margin;mso-height-relative:margin" coordsize="561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">
                      <v:group id="_x0000_s1607" style="position:absolute;width:5619;height:3175" coordorigin="-68" coordsize="594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">
                        <v:group id="_x0000_s1608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">
                          <v:shape id="Textfeld 3" o:spid="_x0000_s160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18B843F1" w14:textId="63A8731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0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2E3D74D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11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group id="_x0000_s1612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">
                          <v:shape id="Textfeld 3" o:spid="_x0000_s1613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" filled="f" stroked="f" strokeweight=".5pt">
                            <v:textbox inset="0,0,0,0">
                              <w:txbxContent>
                                <w:p w14:paraId="3B772932" w14:textId="4090437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34D6FDBF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15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16" type="#_x0000_t202" style="position:absolute;left:1400;top:370;width:218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" filled="f" stroked="f" strokeweight=".5pt">
                        <v:textbox inset="0,,0">
                          <w:txbxContent>
                            <w:p w14:paraId="18C0A79C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5A909FF" w14:textId="658431A1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20F159C0" w14:textId="267B7CE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0048" behindDoc="0" locked="0" layoutInCell="1" allowOverlap="1" wp14:anchorId="7843D9F8" wp14:editId="28686061">
                      <wp:simplePos x="0" y="0"/>
                      <wp:positionH relativeFrom="column">
                        <wp:posOffset>209859</wp:posOffset>
                      </wp:positionH>
                      <wp:positionV relativeFrom="paragraph">
                        <wp:posOffset>86360</wp:posOffset>
                      </wp:positionV>
                      <wp:extent cx="561975" cy="317500"/>
                      <wp:effectExtent l="0" t="0" r="0" b="0"/>
                      <wp:wrapNone/>
                      <wp:docPr id="20717009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801714484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932744700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205934825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C32EAF" w14:textId="422C230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075865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C339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27488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747155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3822623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75BD76" w14:textId="314E244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9923089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0A603D" w14:textId="101E4C5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82922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7417012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F45578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3D9F8" id="_x0000_s1617" style="position:absolute;margin-left:16.5pt;margin-top:6.8pt;width:44.25pt;height:25pt;z-index:253570048;mso-width-relative:margin;mso-height-relative:margin" coordsize="561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">
                      <v:group id="_x0000_s1618" style="position:absolute;width:5619;height:3175" coordorigin="-68" coordsize="594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">
                        <v:group id="_x0000_s1619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">
                          <v:shape id="Textfeld 3" o:spid="_x0000_s162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" filled="f" stroked="f" strokeweight=".5pt">
                            <v:textbox inset="0,0,0,0">
                              <w:txbxContent>
                                <w:p w14:paraId="1DC32EAF" w14:textId="422C230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2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087C339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2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group id="_x0000_s1623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">
                          <v:shape id="Textfeld 3" o:spid="_x0000_s1624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7975BD76" w14:textId="314E244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2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4D0A603D" w14:textId="101E4C5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6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27" type="#_x0000_t202" style="position:absolute;left:1400;top:370;width:218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" filled="f" stroked="f" strokeweight=".5pt">
                        <v:textbox inset="0,,0">
                          <w:txbxContent>
                            <w:p w14:paraId="7BF45578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60CD39E" w14:textId="4FAE977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151F4F6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37128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100" w:type="dxa"/>
            <w:tcBorders>
              <w:left w:val="single" w:sz="8" w:space="0" w:color="BFBFBF" w:themeColor="background1" w:themeShade="BF"/>
            </w:tcBorders>
          </w:tcPr>
          <w:p w14:paraId="74CF2154" w14:textId="74C1B3C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493E949E" w14:textId="77634C9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8240" behindDoc="0" locked="0" layoutInCell="1" allowOverlap="1" wp14:anchorId="62CB6B31" wp14:editId="62805443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84627</wp:posOffset>
                      </wp:positionV>
                      <wp:extent cx="561975" cy="317500"/>
                      <wp:effectExtent l="0" t="0" r="0" b="0"/>
                      <wp:wrapNone/>
                      <wp:docPr id="31872109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565899589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208793950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6804527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3E6F6D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38781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41D67C" w14:textId="7F65F95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279902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2315173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67777136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9CA6A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947670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E65615" w14:textId="7ECB86C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349530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87331036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0979D5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CB6B31" id="_x0000_s1628" style="position:absolute;margin-left:15.6pt;margin-top:6.65pt;width:44.25pt;height:25pt;z-index:253578240;mso-width-relative:margin;mso-height-relative:margin" coordsize="561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">
                      <v:group id="_x0000_s1629" style="position:absolute;width:5619;height:3175" coordorigin="-68" coordsize="594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">
                        <v:group id="_x0000_s1630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">
                          <v:shape id="Textfeld 3" o:spid="_x0000_s163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5B3E6F6D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5941D67C" w14:textId="7F65F95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3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group id="_x0000_s1634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">
                          <v:shape id="Textfeld 3" o:spid="_x0000_s1635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7A9CA6A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36E65615" w14:textId="7ECB86C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7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38" type="#_x0000_t202" style="position:absolute;left:1400;top:370;width:218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" filled="f" stroked="f" strokeweight=".5pt">
                        <v:textbox inset="0,,0">
                          <w:txbxContent>
                            <w:p w14:paraId="1F0979D5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0D84A0B" w14:textId="061C7F84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049D36E8" w14:textId="2A7CB3A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0288" behindDoc="0" locked="0" layoutInCell="1" allowOverlap="1" wp14:anchorId="23C9EC5E" wp14:editId="702D6E8C">
                      <wp:simplePos x="0" y="0"/>
                      <wp:positionH relativeFrom="column">
                        <wp:posOffset>182300</wp:posOffset>
                      </wp:positionH>
                      <wp:positionV relativeFrom="paragraph">
                        <wp:posOffset>76303</wp:posOffset>
                      </wp:positionV>
                      <wp:extent cx="561975" cy="317500"/>
                      <wp:effectExtent l="0" t="0" r="0" b="0"/>
                      <wp:wrapNone/>
                      <wp:docPr id="33248238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231005233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19586871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83323966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7346FB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102521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98E4B6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57522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1121242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88412603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E86B35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69167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7AC091" w14:textId="4F32AC1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692335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08543345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36E6F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9EC5E" id="_x0000_s1639" style="position:absolute;margin-left:14.35pt;margin-top:6pt;width:44.25pt;height:25pt;z-index:253580288;mso-width-relative:margin;mso-height-relative:margin" coordsize="561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">
                      <v:group id="_x0000_s1640" style="position:absolute;width:5619;height:3175" coordorigin="-68" coordsize="594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">
                        <v:group id="_x0000_s1641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">
                          <v:shape id="Textfeld 3" o:spid="_x0000_s164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4E7346FB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6798E4B6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4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group id="_x0000_s1645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">
                          <v:shape id="Textfeld 3" o:spid="_x0000_s1646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43E86B35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437AC091" w14:textId="4F32AC1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8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49" type="#_x0000_t202" style="position:absolute;left:1400;top:370;width:218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" filled="f" stroked="f" strokeweight=".5pt">
                        <v:textbox inset="0,,0">
                          <w:txbxContent>
                            <w:p w14:paraId="72536E6F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E500A85" w14:textId="660190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</w:t>
            </w:r>
          </w:p>
          <w:p w14:paraId="7FB064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CFB0CB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C007B13" w14:textId="77777777" w:rsidTr="00037AF7">
        <w:tc>
          <w:tcPr>
            <w:tcW w:w="709" w:type="dxa"/>
          </w:tcPr>
          <w:p w14:paraId="39B995EC" w14:textId="65579DF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B94BD6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vAlign w:val="center"/>
          </w:tcPr>
          <w:p w14:paraId="229F271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4EAA4DE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767A8BF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100" w:type="dxa"/>
            <w:vAlign w:val="center"/>
          </w:tcPr>
          <w:p w14:paraId="5659BEF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671EB00" w14:textId="77777777" w:rsidTr="00037AF7">
        <w:tc>
          <w:tcPr>
            <w:tcW w:w="709" w:type="dxa"/>
          </w:tcPr>
          <w:p w14:paraId="497E6437" w14:textId="6D5499F2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1A2CB1A" wp14:editId="64F2E451">
                  <wp:extent cx="360000" cy="272386"/>
                  <wp:effectExtent l="0" t="0" r="2540" b="0"/>
                  <wp:docPr id="1274978102" name="Grafik 127497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D7636E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4"/>
            <w:vAlign w:val="center"/>
          </w:tcPr>
          <w:p w14:paraId="320E3772" w14:textId="2E32357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Muster fallen dir auf? Wie könnte es in der 3. und 4. Spalte weitergehen?</w:t>
            </w:r>
          </w:p>
        </w:tc>
      </w:tr>
      <w:tr w:rsidR="001F2E0E" w:rsidRPr="005B6061" w14:paraId="5B7D1E74" w14:textId="77777777" w:rsidTr="00037AF7">
        <w:tc>
          <w:tcPr>
            <w:tcW w:w="709" w:type="dxa"/>
          </w:tcPr>
          <w:p w14:paraId="3B514FF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97699D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4"/>
            <w:vAlign w:val="center"/>
          </w:tcPr>
          <w:p w14:paraId="178B3769" w14:textId="77777777" w:rsidR="009C1954" w:rsidRPr="005B6061" w:rsidRDefault="009C1954" w:rsidP="006A4708">
            <w:pPr>
              <w:spacing w:line="240" w:lineRule="atLeast"/>
              <w:ind w:left="360" w:hanging="360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Diese Satzbausteine können dir beim Beschreiben helfen:</w:t>
            </w:r>
          </w:p>
          <w:p w14:paraId="716AFAF9" w14:textId="77777777" w:rsidR="009C1954" w:rsidRPr="00560BA7" w:rsidRDefault="009C1954" w:rsidP="00BF65BD">
            <w:pPr>
              <w:pStyle w:val="Listenabsatz"/>
            </w:pPr>
            <w:r w:rsidRPr="00560BA7">
              <w:t>... von Zeile zu Zeile...</w:t>
            </w:r>
          </w:p>
          <w:p w14:paraId="05D3FEFC" w14:textId="11124DF0" w:rsidR="009C1954" w:rsidRPr="00560BA7" w:rsidRDefault="009C1954" w:rsidP="00BF65BD">
            <w:pPr>
              <w:pStyle w:val="Listenabsatz"/>
            </w:pPr>
            <w:r w:rsidRPr="00560BA7">
              <w:t xml:space="preserve">der </w:t>
            </w:r>
            <w:r w:rsidR="006A4708" w:rsidRPr="00560BA7">
              <w:t xml:space="preserve">Teil/das Ganze </w:t>
            </w:r>
            <w:r w:rsidRPr="00560BA7">
              <w:t xml:space="preserve">vom ersten Bruch/vom zweiten Bruch … </w:t>
            </w:r>
          </w:p>
          <w:p w14:paraId="55AE5DD1" w14:textId="45F9E8EA" w:rsidR="009C1954" w:rsidRPr="00560BA7" w:rsidRDefault="009C1954" w:rsidP="00BF65BD">
            <w:pPr>
              <w:pStyle w:val="Listenabsatz"/>
            </w:pPr>
            <w:r w:rsidRPr="00560BA7">
              <w:t>... verändert sich ...</w:t>
            </w:r>
            <w:r w:rsidR="006A4708" w:rsidRPr="00560BA7">
              <w:t>/</w:t>
            </w:r>
            <w:r w:rsidRPr="00560BA7">
              <w:t>... bleibt gleich</w:t>
            </w:r>
            <w:r w:rsidR="002D74C7">
              <w:t xml:space="preserve"> </w:t>
            </w:r>
            <w:r w:rsidRPr="00560BA7">
              <w:t>...</w:t>
            </w:r>
          </w:p>
          <w:p w14:paraId="55A7FF34" w14:textId="73B05D4A" w:rsidR="009C1954" w:rsidRPr="00560BA7" w:rsidRDefault="009C1954" w:rsidP="00BF65BD">
            <w:pPr>
              <w:pStyle w:val="Listenabsatz"/>
            </w:pPr>
            <w:r w:rsidRPr="00560BA7">
              <w:t>… wird um … größer</w:t>
            </w:r>
          </w:p>
          <w:p w14:paraId="42DB1033" w14:textId="77777777" w:rsidR="009C1954" w:rsidRDefault="009C1954" w:rsidP="00BF65BD">
            <w:pPr>
              <w:pStyle w:val="Listenabsatz"/>
            </w:pPr>
            <w:r w:rsidRPr="00560BA7">
              <w:t>… wird</w:t>
            </w:r>
            <w:r w:rsidRPr="005B6061">
              <w:t xml:space="preserve"> verdoppelt</w:t>
            </w:r>
          </w:p>
          <w:p w14:paraId="15F7B8E6" w14:textId="69B3542C" w:rsidR="00560BA7" w:rsidRPr="005B6061" w:rsidRDefault="00560BA7" w:rsidP="00E41FA1">
            <w:pPr>
              <w:ind w:left="360"/>
            </w:pPr>
          </w:p>
        </w:tc>
      </w:tr>
      <w:tr w:rsidR="001F2E0E" w:rsidRPr="005B6061" w14:paraId="3C8FE948" w14:textId="77777777" w:rsidTr="00037AF7">
        <w:trPr>
          <w:trHeight w:val="488"/>
        </w:trPr>
        <w:tc>
          <w:tcPr>
            <w:tcW w:w="709" w:type="dxa"/>
          </w:tcPr>
          <w:p w14:paraId="6A062C3E" w14:textId="5E62CE30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F8CE480" wp14:editId="2B26CCE8">
                  <wp:extent cx="313144" cy="272386"/>
                  <wp:effectExtent l="0" t="0" r="0" b="0"/>
                  <wp:docPr id="814905304" name="Grafik 81490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DC3A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3" w:type="dxa"/>
            <w:gridSpan w:val="4"/>
          </w:tcPr>
          <w:p w14:paraId="60AF34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Erfindet eigene Muster und tauscht sie aus.</w:t>
            </w:r>
          </w:p>
        </w:tc>
      </w:tr>
      <w:tr w:rsidR="001F2E0E" w:rsidRPr="005B6061" w14:paraId="203FB192" w14:textId="77777777" w:rsidTr="00037AF7">
        <w:tc>
          <w:tcPr>
            <w:tcW w:w="709" w:type="dxa"/>
          </w:tcPr>
          <w:p w14:paraId="0B8A1EFF" w14:textId="77777777" w:rsidR="001F2E0E" w:rsidRPr="005B6061" w:rsidRDefault="001F2E0E" w:rsidP="00C40CF5">
            <w:pPr>
              <w:pStyle w:val="berschrift3"/>
            </w:pPr>
            <w:r w:rsidRPr="005B6061">
              <w:t>2.5</w:t>
            </w:r>
          </w:p>
        </w:tc>
        <w:tc>
          <w:tcPr>
            <w:tcW w:w="8468" w:type="dxa"/>
            <w:gridSpan w:val="5"/>
          </w:tcPr>
          <w:p w14:paraId="75D24F78" w14:textId="5981319B" w:rsidR="001F2E0E" w:rsidRPr="005B6061" w:rsidRDefault="00164725" w:rsidP="00C40CF5">
            <w:pPr>
              <w:pStyle w:val="berschrift3"/>
            </w:pPr>
            <w:r w:rsidRPr="005B6061">
              <w:rPr>
                <w:noProof/>
              </w:rPr>
              <w:drawing>
                <wp:anchor distT="0" distB="0" distL="114300" distR="114300" simplePos="0" relativeHeight="253095936" behindDoc="0" locked="0" layoutInCell="1" allowOverlap="1" wp14:anchorId="1F225719" wp14:editId="2760A18D">
                  <wp:simplePos x="0" y="0"/>
                  <wp:positionH relativeFrom="column">
                    <wp:posOffset>4183380</wp:posOffset>
                  </wp:positionH>
                  <wp:positionV relativeFrom="paragraph">
                    <wp:posOffset>154305</wp:posOffset>
                  </wp:positionV>
                  <wp:extent cx="574675" cy="738505"/>
                  <wp:effectExtent l="0" t="0" r="9525" b="0"/>
                  <wp:wrapNone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ürfel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3" t="2416" r="48690" b="61378"/>
                          <a:stretch/>
                        </pic:blipFill>
                        <pic:spPr bwMode="auto">
                          <a:xfrm>
                            <a:off x="0" y="0"/>
                            <a:ext cx="57467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104FA83E" wp14:editId="5DB5650A">
                      <wp:simplePos x="0" y="0"/>
                      <wp:positionH relativeFrom="column">
                        <wp:posOffset>4820834</wp:posOffset>
                      </wp:positionH>
                      <wp:positionV relativeFrom="paragraph">
                        <wp:posOffset>241935</wp:posOffset>
                      </wp:positionV>
                      <wp:extent cx="702945" cy="774700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4700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5119" w14:textId="77777777" w:rsidR="00003BB0" w:rsidRPr="0020319D" w:rsidRDefault="00003BB0" w:rsidP="002149E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FA83E" id="Gruppieren 22" o:spid="_x0000_s1650" style="position:absolute;margin-left:379.6pt;margin-top:19.05pt;width:55.35pt;height:61pt;z-index:253250560;mso-width-relative:margin;mso-height-relative:margin" coordsize="7029,7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">
                      <v:shape id="Grafik 1" o:spid="_x0000_s1651" type="#_x0000_t75" style="position:absolute;width:702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">
                        <v:imagedata r:id="rId63" o:title="" chromakey="white"/>
                      </v:shape>
                      <v:shape id="_x0000_s1652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6E95119" w14:textId="77777777" w:rsidR="00003BB0" w:rsidRPr="0020319D" w:rsidRDefault="00003BB0" w:rsidP="002149E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Brüche würfeln</w:t>
            </w:r>
          </w:p>
        </w:tc>
      </w:tr>
      <w:tr w:rsidR="001F2E0E" w:rsidRPr="005B6061" w14:paraId="666AA228" w14:textId="77777777" w:rsidTr="00037AF7">
        <w:tc>
          <w:tcPr>
            <w:tcW w:w="709" w:type="dxa"/>
          </w:tcPr>
          <w:p w14:paraId="468BF4FF" w14:textId="57FE8F86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6E66A22" wp14:editId="5BD4DC6C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8" w:type="dxa"/>
            <w:gridSpan w:val="5"/>
            <w:vAlign w:val="center"/>
          </w:tcPr>
          <w:p w14:paraId="0242B501" w14:textId="1F77F972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0528" behindDoc="0" locked="0" layoutInCell="1" allowOverlap="1" wp14:anchorId="466F303E" wp14:editId="1EB7B59B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52070</wp:posOffset>
                      </wp:positionV>
                      <wp:extent cx="171450" cy="316865"/>
                      <wp:effectExtent l="0" t="0" r="6350" b="635"/>
                      <wp:wrapNone/>
                      <wp:docPr id="20676607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6583603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4C4CB8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252666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022D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4717749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6F303E" id="_x0000_s1653" style="position:absolute;margin-left:241.85pt;margin-top:4.1pt;width:13.5pt;height:24.95pt;z-index:253590528;mso-width-relative:margin;mso-height-relative:margin" coordorigin="50462,-4831" coordsize="183468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">
                      <v:shape id="Textfeld 3" o:spid="_x0000_s165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C4C4CB8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5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4C022D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56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Dilara und Maurice würfeln mit zwei 12er-Würfeln. </w:t>
            </w:r>
          </w:p>
          <w:p w14:paraId="2E9AF506" w14:textId="7144D3A6" w:rsidR="006A4708" w:rsidRPr="005B6061" w:rsidRDefault="00900175" w:rsidP="00BF65BD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591552" behindDoc="0" locked="0" layoutInCell="1" allowOverlap="1" wp14:anchorId="718D3A5F" wp14:editId="08BECA83">
                      <wp:simplePos x="0" y="0"/>
                      <wp:positionH relativeFrom="column">
                        <wp:posOffset>3258820</wp:posOffset>
                      </wp:positionH>
                      <wp:positionV relativeFrom="paragraph">
                        <wp:posOffset>62230</wp:posOffset>
                      </wp:positionV>
                      <wp:extent cx="178435" cy="317500"/>
                      <wp:effectExtent l="0" t="0" r="0" b="0"/>
                      <wp:wrapNone/>
                      <wp:docPr id="2612358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435" cy="317500"/>
                                <a:chOff x="35340" y="-4831"/>
                                <a:chExt cx="191622" cy="318283"/>
                              </a:xfrm>
                            </wpg:grpSpPr>
                            <wps:wsp>
                              <wps:cNvPr id="339991145" name="Textfeld 3"/>
                              <wps:cNvSpPr txBox="1"/>
                              <wps:spPr>
                                <a:xfrm>
                                  <a:off x="6700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47D46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4376640" name="Textfeld 3"/>
                              <wps:cNvSpPr txBox="1"/>
                              <wps:spPr>
                                <a:xfrm>
                                  <a:off x="35340" y="149510"/>
                                  <a:ext cx="15449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E5573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250526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8D3A5F" id="_x0000_s1657" style="position:absolute;left:0;text-align:left;margin-left:256.6pt;margin-top:4.9pt;width:14.05pt;height:25pt;z-index:253591552;mso-width-relative:margin;mso-height-relative:margin" coordorigin="35340,-4831" coordsize="191622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">
                      <v:shape id="Textfeld 3" o:spid="_x0000_s1658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3A47D46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59" type="#_x0000_t202" style="position:absolute;left:35340;top:149510;width:154495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19BE5573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101010</w:t>
                              </w:r>
                            </w:p>
                          </w:txbxContent>
                        </v:textbox>
                      </v:shape>
                      <v:line id="Gerade Verbindung 1" o:spid="_x0000_s1660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Dilara würfelt 3 und 5 und baut daraus den Bruch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1F2E0E" w:rsidRPr="005B6061">
              <w:t xml:space="preserve">. </w:t>
            </w:r>
          </w:p>
          <w:p w14:paraId="54269D16" w14:textId="6BB06534" w:rsidR="001F2E0E" w:rsidRPr="005B6061" w:rsidRDefault="00164725" w:rsidP="00BF65BD">
            <w:pPr>
              <w:pStyle w:val="Listenabsatz"/>
            </w:pPr>
            <w:r w:rsidRPr="005B6061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5024" behindDoc="0" locked="0" layoutInCell="1" allowOverlap="1" wp14:anchorId="3D3B08ED" wp14:editId="38001FFD">
                      <wp:simplePos x="0" y="0"/>
                      <wp:positionH relativeFrom="column">
                        <wp:posOffset>4938395</wp:posOffset>
                      </wp:positionH>
                      <wp:positionV relativeFrom="paragraph">
                        <wp:posOffset>226695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D9A1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3B08ED" id="Gruppieren 17" o:spid="_x0000_s1661" style="position:absolute;left:0;text-align:left;margin-left:388.85pt;margin-top:17.85pt;width:45.75pt;height:55.3pt;z-index:253185024;mso-width-relative:margin;mso-height-relative:margin" coordsize="5810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">
                      <v:shape id="Grafik 7" o:spid="_x0000_s1662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">
                        <v:imagedata r:id="rId65" o:title="" chromakey="white"/>
                      </v:shape>
                      <v:shape id="_x0000_s1663" type="#_x0000_t202" style="position:absolute;left:1248;top:5555;width:4562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" filled="f" stroked="f" strokeweight=".5pt">
                        <v:textbox inset="0,0,0,0">
                          <w:txbxContent>
                            <w:p w14:paraId="231D9A1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Maurice würfelt 1 und 10 und baut daraus den Bruch</w:t>
            </w:r>
            <w:r w:rsidR="00900175">
              <w:t xml:space="preserve">     </w:t>
            </w:r>
            <w:r w:rsidR="001F2E0E" w:rsidRPr="005B6061">
              <w:t>.</w:t>
            </w:r>
          </w:p>
          <w:p w14:paraId="0E1E5A69" w14:textId="6E4247D5" w:rsidR="001F2E0E" w:rsidRPr="005B6061" w:rsidRDefault="00164725" w:rsidP="00BF65BD">
            <w:pPr>
              <w:pStyle w:val="Listenabsatz"/>
            </w:pPr>
            <w:r w:rsidRPr="005B6061">
              <w:drawing>
                <wp:anchor distT="0" distB="0" distL="114300" distR="114300" simplePos="0" relativeHeight="253094912" behindDoc="0" locked="0" layoutInCell="1" allowOverlap="1" wp14:anchorId="765E5286" wp14:editId="2FB0A96E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13335</wp:posOffset>
                  </wp:positionV>
                  <wp:extent cx="718185" cy="607695"/>
                  <wp:effectExtent l="0" t="0" r="5715" b="1905"/>
                  <wp:wrapNone/>
                  <wp:docPr id="93376610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̈rfel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2" t="63280" r="25376" b="7222"/>
                          <a:stretch/>
                        </pic:blipFill>
                        <pic:spPr bwMode="auto">
                          <a:xfrm>
                            <a:off x="0" y="0"/>
                            <a:ext cx="718185" cy="60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t xml:space="preserve">Dilara bestimmt zu den Brüchen zwei gleichnamige Brüche. </w:t>
            </w:r>
          </w:p>
          <w:p w14:paraId="3D7F182E" w14:textId="538569EE" w:rsidR="001F2E0E" w:rsidRPr="005B6061" w:rsidRDefault="001F2E0E" w:rsidP="00BF65BD">
            <w:pPr>
              <w:pStyle w:val="Listenabsatz"/>
            </w:pPr>
            <w:r w:rsidRPr="005B6061">
              <w:t xml:space="preserve">Für jeden richtigen Bruch bekommt sie einen Punkt. </w:t>
            </w:r>
            <w:r w:rsidR="00560BA7">
              <w:br/>
            </w:r>
            <w:r w:rsidRPr="005B6061">
              <w:t>Dann ist Maurice dran.</w:t>
            </w:r>
          </w:p>
          <w:p w14:paraId="4FCF72BA" w14:textId="569EA6F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471377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Würfelt Brüche wie Dilara und Maurice und macht sie gleichnamig.</w:t>
            </w:r>
          </w:p>
        </w:tc>
      </w:tr>
    </w:tbl>
    <w:p w14:paraId="23DBBA04" w14:textId="44DEDA18" w:rsidR="001F2E0E" w:rsidRPr="005B6061" w:rsidRDefault="001F2E0E" w:rsidP="00DD1172">
      <w:pPr>
        <w:spacing w:line="240" w:lineRule="atLeast"/>
        <w:rPr>
          <w:rFonts w:ascii="Calibri" w:hAnsi="Calibri"/>
        </w:rPr>
        <w:sectPr w:rsidR="001F2E0E" w:rsidRPr="005B6061" w:rsidSect="00A53051">
          <w:headerReference w:type="even" r:id="rId67"/>
          <w:headerReference w:type="default" r:id="rId68"/>
          <w:footerReference w:type="default" r:id="rId69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7938"/>
        <w:gridCol w:w="567"/>
      </w:tblGrid>
      <w:tr w:rsidR="00164725" w:rsidRPr="005B6061" w14:paraId="61B0B159" w14:textId="77777777" w:rsidTr="00023D7D">
        <w:tc>
          <w:tcPr>
            <w:tcW w:w="425" w:type="dxa"/>
          </w:tcPr>
          <w:p w14:paraId="4D6FE2B8" w14:textId="52908736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363" w:type="dxa"/>
            <w:gridSpan w:val="2"/>
          </w:tcPr>
          <w:p w14:paraId="58597BAB" w14:textId="64501832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Kann ich Brüche und Prozente der Größe nach ordnen?</w:t>
            </w:r>
            <w:r w:rsidRPr="005B6061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7BEA2C41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0BD5B69F" w14:textId="77777777" w:rsidTr="00E04327">
        <w:tc>
          <w:tcPr>
            <w:tcW w:w="425" w:type="dxa"/>
          </w:tcPr>
          <w:p w14:paraId="56F9FC59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1</w:t>
            </w:r>
          </w:p>
        </w:tc>
        <w:tc>
          <w:tcPr>
            <w:tcW w:w="8363" w:type="dxa"/>
            <w:gridSpan w:val="2"/>
          </w:tcPr>
          <w:p w14:paraId="330CC10A" w14:textId="3A39A3E0" w:rsidR="00164725" w:rsidRPr="005B6061" w:rsidRDefault="0090017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5648" behindDoc="0" locked="0" layoutInCell="1" allowOverlap="1" wp14:anchorId="7AFDE53B" wp14:editId="3152393D">
                      <wp:simplePos x="0" y="0"/>
                      <wp:positionH relativeFrom="column">
                        <wp:posOffset>2189926</wp:posOffset>
                      </wp:positionH>
                      <wp:positionV relativeFrom="paragraph">
                        <wp:posOffset>418087</wp:posOffset>
                      </wp:positionV>
                      <wp:extent cx="171450" cy="316865"/>
                      <wp:effectExtent l="0" t="0" r="6350" b="635"/>
                      <wp:wrapNone/>
                      <wp:docPr id="298623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177815748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AA4591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28642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3BA2F7" w14:textId="58F9D61A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434779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FDE53B" id="_x0000_s1664" style="position:absolute;margin-left:172.45pt;margin-top:32.9pt;width:13.5pt;height:24.95pt;z-index:253595648;mso-width-relative:margin;mso-height-relative:margin" coordorigin="50462,-4831" coordsize="183468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">
                      <v:shape id="Textfeld 3" o:spid="_x0000_s166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22AA4591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6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93BA2F7" w14:textId="58F9D61A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667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3600" behindDoc="0" locked="0" layoutInCell="1" allowOverlap="1" wp14:anchorId="36586700" wp14:editId="1A6BB6D8">
                      <wp:simplePos x="0" y="0"/>
                      <wp:positionH relativeFrom="column">
                        <wp:posOffset>1786050</wp:posOffset>
                      </wp:positionH>
                      <wp:positionV relativeFrom="paragraph">
                        <wp:posOffset>420199</wp:posOffset>
                      </wp:positionV>
                      <wp:extent cx="171450" cy="316865"/>
                      <wp:effectExtent l="0" t="0" r="6350" b="635"/>
                      <wp:wrapNone/>
                      <wp:docPr id="1325930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3343855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BEDF5C" w14:textId="6033AA0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15271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8B8D3B" w14:textId="69F2E9E3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3537580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586700" id="_x0000_s1668" style="position:absolute;margin-left:140.65pt;margin-top:33.1pt;width:13.5pt;height:24.95pt;z-index:253593600;mso-width-relative:margin;mso-height-relative:margin" coordorigin="50462,-4831" coordsize="183468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">
                      <v:shape id="Textfeld 3" o:spid="_x0000_s166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0DBEDF5C" w14:textId="6033AA0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0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E8B8D3B" w14:textId="69F2E9E3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671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color w:val="70BCC9" w:themeColor="text2" w:themeTint="99"/>
              </w:rPr>
              <w:t>Anteile in Bildern und Situationen vergleichen</w:t>
            </w:r>
            <w:r w:rsidR="00164725" w:rsidRPr="005B6061">
              <w:rPr>
                <w:color w:val="70BCC9" w:themeColor="text2" w:themeTint="99"/>
              </w:rPr>
              <w:tab/>
            </w:r>
          </w:p>
        </w:tc>
        <w:tc>
          <w:tcPr>
            <w:tcW w:w="567" w:type="dxa"/>
          </w:tcPr>
          <w:p w14:paraId="0B56610C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27851AF4" w14:textId="77777777" w:rsidTr="00D023AF">
        <w:trPr>
          <w:trHeight w:val="498"/>
        </w:trPr>
        <w:tc>
          <w:tcPr>
            <w:tcW w:w="425" w:type="dxa"/>
          </w:tcPr>
          <w:p w14:paraId="20CB9A26" w14:textId="77F201BB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DC4CA92" w14:textId="646A261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2"/>
          </w:tcPr>
          <w:p w14:paraId="3DE579F9" w14:textId="4DEA4626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Tim fragt: „Was ist größer: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5B6061">
              <w:rPr>
                <w:rFonts w:ascii="Calibri" w:hAnsi="Calibri"/>
              </w:rPr>
              <w:t xml:space="preserve"> oder</w:t>
            </w:r>
            <w:r w:rsidR="00900175">
              <w:rPr>
                <w:rFonts w:ascii="Calibri" w:hAnsi="Calibri"/>
              </w:rPr>
              <w:t xml:space="preserve">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?“ Erkläre Tim, welcher Anteil größer ist.</w:t>
            </w:r>
          </w:p>
        </w:tc>
      </w:tr>
      <w:tr w:rsidR="00164725" w:rsidRPr="005B6061" w14:paraId="7CF70519" w14:textId="77777777" w:rsidTr="00D023AF">
        <w:tc>
          <w:tcPr>
            <w:tcW w:w="425" w:type="dxa"/>
          </w:tcPr>
          <w:p w14:paraId="22A9A458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57442296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BEFB359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C05BE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8F6BAB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043EC" w14:textId="0459E186" w:rsidR="00164725" w:rsidRPr="005B6061" w:rsidRDefault="00164725" w:rsidP="00D023AF">
            <w:pPr>
              <w:spacing w:before="40" w:line="240" w:lineRule="auto"/>
              <w:rPr>
                <w:rFonts w:ascii="Calibri" w:hAnsi="Calibri"/>
                <w:noProof/>
                <w:sz w:val="32"/>
                <w:szCs w:val="32"/>
              </w:rPr>
            </w:pPr>
            <w:r w:rsidRPr="005B6061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>Erklärung: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  <w:p w14:paraId="514AB28E" w14:textId="26F90ADC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517863BD" w14:textId="1DD8EC68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611295CA" w14:textId="43128DA3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1094DB6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7672FA85" w14:textId="77777777" w:rsidTr="00D023AF">
        <w:trPr>
          <w:trHeight w:val="222"/>
        </w:trPr>
        <w:tc>
          <w:tcPr>
            <w:tcW w:w="425" w:type="dxa"/>
          </w:tcPr>
          <w:p w14:paraId="2B8B82F3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6679CC0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8505" w:type="dxa"/>
            <w:gridSpan w:val="2"/>
          </w:tcPr>
          <w:p w14:paraId="222B694A" w14:textId="295851B7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9744" behindDoc="0" locked="0" layoutInCell="1" allowOverlap="1" wp14:anchorId="76CD8D14" wp14:editId="266B2653">
                      <wp:simplePos x="0" y="0"/>
                      <wp:positionH relativeFrom="column">
                        <wp:posOffset>1587775</wp:posOffset>
                      </wp:positionH>
                      <wp:positionV relativeFrom="paragraph">
                        <wp:posOffset>84266</wp:posOffset>
                      </wp:positionV>
                      <wp:extent cx="171450" cy="316865"/>
                      <wp:effectExtent l="0" t="0" r="6350" b="635"/>
                      <wp:wrapNone/>
                      <wp:docPr id="17243995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7917359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EAE02" w14:textId="2C2B1D70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7934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8336" w14:textId="6FEDC23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187691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D8D14" id="_x0000_s1672" style="position:absolute;margin-left:125pt;margin-top:6.65pt;width:13.5pt;height:24.95pt;z-index:253599744;mso-width-relative:margin;mso-height-relative:margin" coordorigin="50462,-4831" coordsize="183468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">
                      <v:shape id="Textfeld 3" o:spid="_x0000_s167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" filled="f" stroked="f" strokeweight=".5pt">
                        <v:textbox inset="0,0,0,0">
                          <w:txbxContent>
                            <w:p w14:paraId="530EAE02" w14:textId="2C2B1D70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7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40988336" w14:textId="6FEDC23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</w:t>
                              </w:r>
                            </w:p>
                          </w:txbxContent>
                        </v:textbox>
                      </v:shape>
                      <v:line id="Gerade Verbindung 1" o:spid="_x0000_s1675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7696" behindDoc="0" locked="0" layoutInCell="1" allowOverlap="1" wp14:anchorId="64727475" wp14:editId="3A6A988D">
                      <wp:simplePos x="0" y="0"/>
                      <wp:positionH relativeFrom="column">
                        <wp:posOffset>154408</wp:posOffset>
                      </wp:positionH>
                      <wp:positionV relativeFrom="paragraph">
                        <wp:posOffset>81915</wp:posOffset>
                      </wp:positionV>
                      <wp:extent cx="119600" cy="316865"/>
                      <wp:effectExtent l="0" t="0" r="7620" b="635"/>
                      <wp:wrapNone/>
                      <wp:docPr id="18290240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600" cy="316865"/>
                                <a:chOff x="44248" y="-4831"/>
                                <a:chExt cx="127984" cy="318283"/>
                              </a:xfrm>
                            </wpg:grpSpPr>
                            <wps:wsp>
                              <wps:cNvPr id="71063576" name="Textfeld 3"/>
                              <wps:cNvSpPr txBox="1"/>
                              <wps:spPr>
                                <a:xfrm>
                                  <a:off x="69553" y="-4831"/>
                                  <a:ext cx="77047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978E72" w14:textId="02A9E61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2926737" name="Textfeld 3"/>
                              <wps:cNvSpPr txBox="1"/>
                              <wps:spPr>
                                <a:xfrm>
                                  <a:off x="4424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406D93" w14:textId="64CB8D9D" w:rsidR="00900175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4312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27475" id="_x0000_s1676" style="position:absolute;margin-left:12.15pt;margin-top:6.45pt;width:9.4pt;height:24.95pt;z-index:253597696;mso-width-relative:margin;mso-height-relative:margin" coordorigin="44248,-4831" coordsize="127984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">
                      <v:shape id="Textfeld 3" o:spid="_x0000_s1677" type="#_x0000_t202" style="position:absolute;left:69553;top:-4831;width:7704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" filled="f" stroked="f" strokeweight=".5pt">
                        <v:textbox inset="0,0,0,0">
                          <w:txbxContent>
                            <w:p w14:paraId="03978E72" w14:textId="02A9E61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678" type="#_x0000_t202" style="position:absolute;left:44248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8406D93" w14:textId="64CB8D9D" w:rsidR="00900175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679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64725" w:rsidRPr="005B6061" w14:paraId="75AD567A" w14:textId="77777777" w:rsidTr="00D023AF">
        <w:trPr>
          <w:trHeight w:val="451"/>
        </w:trPr>
        <w:tc>
          <w:tcPr>
            <w:tcW w:w="425" w:type="dxa"/>
          </w:tcPr>
          <w:p w14:paraId="3401BAD3" w14:textId="3A12CEF5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F959AB6" w14:textId="1F91E55D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2"/>
          </w:tcPr>
          <w:p w14:paraId="416909E4" w14:textId="4156D90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>Ist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 xml:space="preserve">größer oder kleiner als </w:t>
            </w:r>
            <w:r w:rsidR="00A97601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oder sind beide gleich groß? Zeige mit einem Bild.</w:t>
            </w:r>
            <w:r w:rsidRPr="005B6061">
              <w:rPr>
                <w:rFonts w:ascii="Calibri" w:hAnsi="Calibri"/>
                <w:noProof/>
                <w:sz w:val="18"/>
                <w:szCs w:val="18"/>
              </w:rPr>
              <w:t xml:space="preserve"> </w:t>
            </w:r>
          </w:p>
        </w:tc>
      </w:tr>
      <w:tr w:rsidR="00164725" w:rsidRPr="005B6061" w14:paraId="0B3A17F4" w14:textId="77777777" w:rsidTr="00D023AF">
        <w:trPr>
          <w:trHeight w:val="1154"/>
        </w:trPr>
        <w:tc>
          <w:tcPr>
            <w:tcW w:w="425" w:type="dxa"/>
          </w:tcPr>
          <w:p w14:paraId="3CF13B99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3B18E8B8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5A49CB5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571C98A1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7F184043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0663A2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0534F07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3EEC2" w14:textId="195D0346" w:rsidR="00164725" w:rsidRPr="005B6061" w:rsidRDefault="00164725" w:rsidP="00D023AF">
            <w:pPr>
              <w:spacing w:before="40" w:line="240" w:lineRule="atLeast"/>
              <w:ind w:left="57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t>Bild: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83B6FBB" w14:textId="6210A7FA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4EB595E6" w14:textId="78811C73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p w14:paraId="2744837B" w14:textId="7D65577E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3969"/>
        <w:gridCol w:w="3931"/>
        <w:gridCol w:w="38"/>
        <w:gridCol w:w="567"/>
      </w:tblGrid>
      <w:tr w:rsidR="00164725" w:rsidRPr="005B6061" w14:paraId="179C264A" w14:textId="77777777" w:rsidTr="0037144A">
        <w:tc>
          <w:tcPr>
            <w:tcW w:w="425" w:type="dxa"/>
          </w:tcPr>
          <w:p w14:paraId="0A74C0E1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930" w:type="dxa"/>
            <w:gridSpan w:val="5"/>
          </w:tcPr>
          <w:p w14:paraId="0918CDCF" w14:textId="09E4E7AE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Brüche vergleichen mit Situationen, Bildern, Zahlbeziehungen</w:t>
            </w:r>
          </w:p>
        </w:tc>
      </w:tr>
      <w:tr w:rsidR="00164725" w:rsidRPr="005B6061" w14:paraId="137597DA" w14:textId="77777777" w:rsidTr="00D023AF">
        <w:trPr>
          <w:trHeight w:val="222"/>
        </w:trPr>
        <w:tc>
          <w:tcPr>
            <w:tcW w:w="425" w:type="dxa"/>
          </w:tcPr>
          <w:p w14:paraId="5C759F2D" w14:textId="7E9A50CF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D1DC6F6" w14:textId="50C470E6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7900" w:type="dxa"/>
            <w:gridSpan w:val="2"/>
          </w:tcPr>
          <w:p w14:paraId="27686754" w14:textId="78427849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  <w:tc>
          <w:tcPr>
            <w:tcW w:w="605" w:type="dxa"/>
            <w:gridSpan w:val="2"/>
          </w:tcPr>
          <w:p w14:paraId="6B50BD28" w14:textId="5CB2379A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68C2B5A8" w14:textId="77777777" w:rsidTr="00D023AF">
        <w:trPr>
          <w:trHeight w:val="711"/>
        </w:trPr>
        <w:tc>
          <w:tcPr>
            <w:tcW w:w="425" w:type="dxa"/>
          </w:tcPr>
          <w:p w14:paraId="214F4477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AE60193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79023A88" w14:textId="0C2D5D91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7936" behindDoc="0" locked="0" layoutInCell="1" allowOverlap="1" wp14:anchorId="6143CF35" wp14:editId="229849E7">
                      <wp:simplePos x="0" y="0"/>
                      <wp:positionH relativeFrom="column">
                        <wp:posOffset>178978</wp:posOffset>
                      </wp:positionH>
                      <wp:positionV relativeFrom="paragraph">
                        <wp:posOffset>96018</wp:posOffset>
                      </wp:positionV>
                      <wp:extent cx="179070" cy="316865"/>
                      <wp:effectExtent l="0" t="0" r="0" b="635"/>
                      <wp:wrapNone/>
                      <wp:docPr id="390570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70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15525807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1E9F26" w14:textId="34610AA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49645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58DA6E" w14:textId="5BE6CBAE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1324663" name="Gerade Verbindung 1"/>
                              <wps:cNvCnPr/>
                              <wps:spPr>
                                <a:xfrm>
                                  <a:off x="56184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43CF35" id="_x0000_s1680" style="position:absolute;margin-left:14.1pt;margin-top:7.55pt;width:14.1pt;height:24.95pt;z-index:253607936;mso-width-relative:margin;mso-height-relative:margin" coordorigin="42085,-4831" coordsize="191845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">
                      <v:shape id="Textfeld 3" o:spid="_x0000_s168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661E9F26" w14:textId="34610AA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82" type="#_x0000_t202" style="position:absolute;left:42085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1F58DA6E" w14:textId="5BE6CBAE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683" style="position:absolute;visibility:visible;mso-wrap-style:square" from="56184,179565" to="164652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0ED59E13" wp14:editId="52E02306">
                      <wp:simplePos x="0" y="0"/>
                      <wp:positionH relativeFrom="column">
                        <wp:posOffset>1879543</wp:posOffset>
                      </wp:positionH>
                      <wp:positionV relativeFrom="paragraph">
                        <wp:posOffset>79542</wp:posOffset>
                      </wp:positionV>
                      <wp:extent cx="179278" cy="316865"/>
                      <wp:effectExtent l="0" t="0" r="0" b="635"/>
                      <wp:wrapNone/>
                      <wp:docPr id="10771102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278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3734056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3CB2CF" w14:textId="6E70C70D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613371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0845E6" w14:textId="14A14D0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624727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59E13" id="_x0000_s1684" style="position:absolute;margin-left:148pt;margin-top:6.25pt;width:14.1pt;height:24.95pt;z-index:253603840;mso-width-relative:margin;mso-height-relative:margin" coordorigin="42085,-4831" coordsize="191845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">
                      <v:shape id="Textfeld 3" o:spid="_x0000_s168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F3CB2CF" w14:textId="6E70C70D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86" type="#_x0000_t202" style="position:absolute;left:42085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2D0845E6" w14:textId="14A14D0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444</w:t>
                              </w:r>
                            </w:p>
                          </w:txbxContent>
                        </v:textbox>
                      </v:shape>
                      <v:line id="Gerade Verbindung 1" o:spid="_x0000_s1687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8320" behindDoc="0" locked="0" layoutInCell="1" allowOverlap="1" wp14:anchorId="026EEA95" wp14:editId="75CE25F0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3213043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769E0" id="Gerade Verbindung 137" o:spid="_x0000_s1026" style="position:absolute;z-index:253368320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658C612D" w14:textId="41979355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9344" behindDoc="0" locked="0" layoutInCell="1" allowOverlap="1" wp14:anchorId="0AB3FD03" wp14:editId="00925596">
                      <wp:simplePos x="0" y="0"/>
                      <wp:positionH relativeFrom="margin">
                        <wp:posOffset>339725</wp:posOffset>
                      </wp:positionH>
                      <wp:positionV relativeFrom="paragraph">
                        <wp:posOffset>224789</wp:posOffset>
                      </wp:positionV>
                      <wp:extent cx="1447165" cy="0"/>
                      <wp:effectExtent l="0" t="0" r="19685" b="19050"/>
                      <wp:wrapNone/>
                      <wp:docPr id="1888110060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D4FD66" id="Gerade Verbindung 137" o:spid="_x0000_s1026" style="position:absolute;z-index:253369344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26.75pt,17.7pt" to="140.7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(1)                                               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</w:p>
        </w:tc>
        <w:tc>
          <w:tcPr>
            <w:tcW w:w="4536" w:type="dxa"/>
            <w:gridSpan w:val="3"/>
            <w:vAlign w:val="center"/>
          </w:tcPr>
          <w:p w14:paraId="5578D93B" w14:textId="13B47E34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5888" behindDoc="0" locked="0" layoutInCell="1" allowOverlap="1" wp14:anchorId="02AA96A3" wp14:editId="7BAC7884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104775</wp:posOffset>
                      </wp:positionV>
                      <wp:extent cx="173355" cy="316865"/>
                      <wp:effectExtent l="0" t="0" r="4445" b="635"/>
                      <wp:wrapNone/>
                      <wp:docPr id="2040951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" cy="316865"/>
                                <a:chOff x="42085" y="-4831"/>
                                <a:chExt cx="186123" cy="318283"/>
                              </a:xfrm>
                            </wpg:grpSpPr>
                            <wps:wsp>
                              <wps:cNvPr id="2050255632" name="Textfeld 3"/>
                              <wps:cNvSpPr txBox="1"/>
                              <wps:spPr>
                                <a:xfrm>
                                  <a:off x="6825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997837" w14:textId="77777777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645237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EE310D" w14:textId="11F0DE62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494754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AA96A3" id="_x0000_s1688" style="position:absolute;margin-left:53.95pt;margin-top:8.25pt;width:13.65pt;height:24.95pt;z-index:253605888;mso-width-relative:margin;mso-height-relative:margin" coordorigin="42085,-4831" coordsize="186123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">
                      <v:shape id="Textfeld 3" o:spid="_x0000_s1689" type="#_x0000_t202" style="position:absolute;left:68254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6F997837" w14:textId="77777777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0" type="#_x0000_t202" style="position:absolute;left:42085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0EEE310D" w14:textId="11F0DE62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84</w:t>
                              </w:r>
                            </w:p>
                          </w:txbxContent>
                        </v:textbox>
                      </v:shape>
                      <v:line id="Gerade Verbindung 1" o:spid="_x0000_s1691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1792" behindDoc="0" locked="0" layoutInCell="1" allowOverlap="1" wp14:anchorId="519F7974" wp14:editId="77AA1477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80645</wp:posOffset>
                      </wp:positionV>
                      <wp:extent cx="149225" cy="316865"/>
                      <wp:effectExtent l="0" t="0" r="3175" b="635"/>
                      <wp:wrapNone/>
                      <wp:docPr id="12637721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16865"/>
                                <a:chOff x="39645" y="-4831"/>
                                <a:chExt cx="159954" cy="318283"/>
                              </a:xfrm>
                            </wpg:grpSpPr>
                            <wps:wsp>
                              <wps:cNvPr id="1675099861" name="Textfeld 3"/>
                              <wps:cNvSpPr txBox="1"/>
                              <wps:spPr>
                                <a:xfrm>
                                  <a:off x="39645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439C78" w14:textId="112930E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636924" name="Textfeld 3"/>
                              <wps:cNvSpPr txBox="1"/>
                              <wps:spPr>
                                <a:xfrm>
                                  <a:off x="42085" y="149510"/>
                                  <a:ext cx="15409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A9B99B" w14:textId="2C3140E6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9656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F7974" id="_x0000_s1692" style="position:absolute;margin-left:184.05pt;margin-top:6.35pt;width:11.75pt;height:24.95pt;z-index:253601792;mso-width-relative:margin;mso-height-relative:margin" coordorigin="39645,-4831" coordsize="159954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">
                      <v:shape id="Textfeld 3" o:spid="_x0000_s1693" type="#_x0000_t202" style="position:absolute;left:39645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3C439C78" w14:textId="112930E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4" type="#_x0000_t202" style="position:absolute;left:42085;top:149510;width:15409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4A9B99B" w14:textId="2C3140E6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695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8329D21" w14:textId="6BFE3E9A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4F6228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70368" behindDoc="0" locked="0" layoutInCell="1" allowOverlap="1" wp14:anchorId="71FAD910" wp14:editId="08EA1677">
                      <wp:simplePos x="0" y="0"/>
                      <wp:positionH relativeFrom="margin">
                        <wp:posOffset>822960</wp:posOffset>
                      </wp:positionH>
                      <wp:positionV relativeFrom="paragraph">
                        <wp:posOffset>231774</wp:posOffset>
                      </wp:positionV>
                      <wp:extent cx="1447165" cy="0"/>
                      <wp:effectExtent l="0" t="0" r="19685" b="19050"/>
                      <wp:wrapNone/>
                      <wp:docPr id="99533560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428875" id="Gerade Verbindung 137" o:spid="_x0000_s1026" style="position:absolute;z-index:253370368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64.8pt,18.25pt" to="178.7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                (2)                                                   </w:t>
            </w:r>
          </w:p>
        </w:tc>
      </w:tr>
      <w:tr w:rsidR="00164725" w:rsidRPr="005B6061" w14:paraId="2A276247" w14:textId="77777777" w:rsidTr="00D023AF">
        <w:trPr>
          <w:trHeight w:val="222"/>
        </w:trPr>
        <w:tc>
          <w:tcPr>
            <w:tcW w:w="425" w:type="dxa"/>
          </w:tcPr>
          <w:p w14:paraId="10BFD07E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5B44610" w14:textId="77777777" w:rsidR="00164725" w:rsidRPr="00164725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00" w:type="dxa"/>
            <w:gridSpan w:val="2"/>
          </w:tcPr>
          <w:p w14:paraId="29AE18D0" w14:textId="14D76116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</w:p>
        </w:tc>
        <w:tc>
          <w:tcPr>
            <w:tcW w:w="605" w:type="dxa"/>
            <w:gridSpan w:val="2"/>
          </w:tcPr>
          <w:p w14:paraId="16FAAF6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46E411DB" w14:textId="77777777" w:rsidTr="00D023AF">
        <w:trPr>
          <w:trHeight w:val="222"/>
        </w:trPr>
        <w:tc>
          <w:tcPr>
            <w:tcW w:w="425" w:type="dxa"/>
          </w:tcPr>
          <w:p w14:paraId="43F1F431" w14:textId="011B242B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9B9911A" w14:textId="1B2C067E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4"/>
          </w:tcPr>
          <w:p w14:paraId="3431D0B2" w14:textId="0FF088B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Erkläre deine Lösung zu </w:t>
            </w:r>
            <w:r w:rsidRPr="005B6061">
              <w:rPr>
                <w:rFonts w:ascii="Calibri" w:hAnsi="Calibri"/>
                <w:b/>
                <w:color w:val="70BCC9" w:themeColor="text2" w:themeTint="99"/>
              </w:rPr>
              <w:t>a)</w:t>
            </w:r>
            <w:r w:rsidRPr="005B606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(2). </w: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7296" behindDoc="0" locked="0" layoutInCell="1" allowOverlap="1" wp14:anchorId="510C8D86" wp14:editId="0946A254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58491652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55D5A0" id="Gerade Verbindung 137" o:spid="_x0000_s1026" style="position:absolute;z-index:253367296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76200EC8" w14:textId="488B0ED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E61EEB4" w14:textId="77777777" w:rsidTr="00D023AF">
        <w:trPr>
          <w:trHeight w:val="1086"/>
        </w:trPr>
        <w:tc>
          <w:tcPr>
            <w:tcW w:w="425" w:type="dxa"/>
          </w:tcPr>
          <w:p w14:paraId="368DDA7F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4839A3E6" w14:textId="5F01D0F2" w:rsidR="00164725" w:rsidRPr="00D023AF" w:rsidRDefault="00164725" w:rsidP="00164725">
            <w:pPr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0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C4DCF2" w14:textId="7F0043E5" w:rsidR="00164725" w:rsidRPr="005B6061" w:rsidRDefault="00164725" w:rsidP="00D023AF">
            <w:pPr>
              <w:spacing w:before="40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Erklärung:</w:t>
            </w:r>
          </w:p>
          <w:p w14:paraId="65C457E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6CEB58" w14:textId="04A7BEAC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605" w:type="dxa"/>
            <w:gridSpan w:val="2"/>
            <w:tcBorders>
              <w:left w:val="single" w:sz="4" w:space="0" w:color="A6A6A6" w:themeColor="background1" w:themeShade="A6"/>
            </w:tcBorders>
          </w:tcPr>
          <w:p w14:paraId="458D722C" w14:textId="66D6086E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D03F196" w14:textId="77777777" w:rsidTr="000F5F84">
        <w:tc>
          <w:tcPr>
            <w:tcW w:w="425" w:type="dxa"/>
          </w:tcPr>
          <w:p w14:paraId="22809447" w14:textId="6D94B7F0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3</w:t>
            </w:r>
          </w:p>
        </w:tc>
        <w:tc>
          <w:tcPr>
            <w:tcW w:w="8930" w:type="dxa"/>
            <w:gridSpan w:val="5"/>
          </w:tcPr>
          <w:p w14:paraId="39C53160" w14:textId="1C3F41B9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 xml:space="preserve">Brüche und Prozente ordnen </w:t>
            </w:r>
            <w:r>
              <w:rPr>
                <w:color w:val="70BCC9" w:themeColor="text2" w:themeTint="99"/>
              </w:rPr>
              <w:t>durch gleichnamig machen</w:t>
            </w:r>
          </w:p>
        </w:tc>
      </w:tr>
      <w:tr w:rsidR="00164725" w:rsidRPr="005B6061" w14:paraId="712EFAA9" w14:textId="77777777" w:rsidTr="00D023AF">
        <w:tc>
          <w:tcPr>
            <w:tcW w:w="425" w:type="dxa"/>
          </w:tcPr>
          <w:p w14:paraId="4ABDB1A8" w14:textId="0947289E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6E14237" w14:textId="6B86303B" w:rsidR="00164725" w:rsidRPr="00D023AF" w:rsidRDefault="00164725" w:rsidP="00164725">
            <w:pPr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4"/>
          </w:tcPr>
          <w:p w14:paraId="18438416" w14:textId="1D448A00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</w:tr>
      <w:tr w:rsidR="00164725" w:rsidRPr="005B6061" w14:paraId="245A5DCB" w14:textId="77777777" w:rsidTr="00D023AF">
        <w:trPr>
          <w:trHeight w:val="674"/>
        </w:trPr>
        <w:tc>
          <w:tcPr>
            <w:tcW w:w="425" w:type="dxa"/>
          </w:tcPr>
          <w:p w14:paraId="325307DA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A48C3D2" w14:textId="77777777" w:rsidR="00164725" w:rsidRPr="00976BBA" w:rsidRDefault="00164725" w:rsidP="00164725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36610399" w14:textId="68A0DD69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9984" behindDoc="0" locked="0" layoutInCell="1" allowOverlap="1" wp14:anchorId="13E5CAA1" wp14:editId="4757F69D">
                      <wp:simplePos x="0" y="0"/>
                      <wp:positionH relativeFrom="column">
                        <wp:posOffset>165255</wp:posOffset>
                      </wp:positionH>
                      <wp:positionV relativeFrom="paragraph">
                        <wp:posOffset>87095</wp:posOffset>
                      </wp:positionV>
                      <wp:extent cx="163028" cy="316865"/>
                      <wp:effectExtent l="0" t="0" r="2540" b="635"/>
                      <wp:wrapNone/>
                      <wp:docPr id="183119204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28" cy="316865"/>
                                <a:chOff x="42085" y="-4831"/>
                                <a:chExt cx="174659" cy="318283"/>
                              </a:xfrm>
                            </wpg:grpSpPr>
                            <wps:wsp>
                              <wps:cNvPr id="252353642" name="Textfeld 3"/>
                              <wps:cNvSpPr txBox="1"/>
                              <wps:spPr>
                                <a:xfrm>
                                  <a:off x="56790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4197AE" w14:textId="0EAA271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87209" name="Textfeld 3"/>
                              <wps:cNvSpPr txBox="1"/>
                              <wps:spPr>
                                <a:xfrm>
                                  <a:off x="42085" y="149510"/>
                                  <a:ext cx="15427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423B99" w14:textId="765D9EE7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1050219" name="Gerade Verbindung 1"/>
                              <wps:cNvCnPr/>
                              <wps:spPr>
                                <a:xfrm>
                                  <a:off x="6191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5CAA1" id="_x0000_s1696" style="position:absolute;margin-left:13pt;margin-top:6.85pt;width:12.85pt;height:24.95pt;z-index:253609984;mso-width-relative:margin;mso-height-relative:margin" coordorigin="42085,-4831" coordsize="174659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">
                      <v:shape id="Textfeld 3" o:spid="_x0000_s1697" type="#_x0000_t202" style="position:absolute;left:56790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D4197AE" w14:textId="0EAA271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698" type="#_x0000_t202" style="position:absolute;left:42085;top:149510;width:154273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59423B99" w14:textId="765D9EE7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1699" style="position:absolute;visibility:visible;mso-wrap-style:square" from="61912,179565" to="17038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2D3D069" w14:textId="0D1D182A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6128" behindDoc="0" locked="0" layoutInCell="1" allowOverlap="1" wp14:anchorId="5EC60645" wp14:editId="5BB55029">
                      <wp:simplePos x="0" y="0"/>
                      <wp:positionH relativeFrom="column">
                        <wp:posOffset>1840971</wp:posOffset>
                      </wp:positionH>
                      <wp:positionV relativeFrom="paragraph">
                        <wp:posOffset>299352</wp:posOffset>
                      </wp:positionV>
                      <wp:extent cx="561975" cy="317500"/>
                      <wp:effectExtent l="0" t="0" r="0" b="0"/>
                      <wp:wrapNone/>
                      <wp:docPr id="140754599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358172028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358336412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361193331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4522AC" w14:textId="29FFAB42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727436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C3EB8C" w14:textId="1D6643CE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443334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54727846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7646571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FF2060" w14:textId="77777777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057612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E80A07" w14:textId="75B0EF2A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582558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34518987" name="Textfeld 140"/>
                              <wps:cNvSpPr txBox="1"/>
                              <wps:spPr>
                                <a:xfrm>
                                  <a:off x="53546" y="37070"/>
                                  <a:ext cx="362776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ED361" w14:textId="77777777" w:rsidR="00A97601" w:rsidRPr="00DC641D" w:rsidRDefault="00A97601" w:rsidP="00A9760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C60645" id="_x0000_s1700" style="position:absolute;margin-left:144.95pt;margin-top:23.55pt;width:44.25pt;height:25pt;z-index:253616128;mso-width-relative:margin;mso-height-relative:margin" coordsize="561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">
                      <v:group id="_x0000_s1701" style="position:absolute;width:5619;height:3175" coordorigin="-68" coordsize="594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">
                        <v:group id="_x0000_s1702" style="position:absolute;left:-68;width:1814;height:3174" coordorigin="50462,-4831" coordsize="183468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">
                          <v:shape id="Textfeld 3" o:spid="_x0000_s170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" filled="f" stroked="f" strokeweight=".5pt">
                            <v:textbox inset="0,0,0,0">
                              <w:txbxContent>
                                <w:p w14:paraId="7B4522AC" w14:textId="29FFAB42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68C3EB8C" w14:textId="1D6643CE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05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" strokecolor="black [3213]" strokeweight="1pt">
                            <v:stroke joinstyle="miter"/>
                          </v:line>
                        </v:group>
                        <v:group id="_x0000_s1706" style="position:absolute;left:4056;width:1823;height:3175" coordorigin="42137,-4831" coordsize="184825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">
                          <v:shape id="Textfeld 3" o:spid="_x0000_s1707" type="#_x0000_t202" style="position:absolute;left:6700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3AFF2060" w14:textId="77777777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0BE80A07" w14:textId="75B0EF2A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09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10" type="#_x0000_t202" style="position:absolute;left:535;top:370;width:3628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" filled="f" stroked="f" strokeweight=".5pt">
                        <v:textbox inset=",,1mm">
                          <w:txbxContent>
                            <w:p w14:paraId="176ED361" w14:textId="77777777" w:rsidR="00A97601" w:rsidRPr="00DC641D" w:rsidRDefault="00A97601" w:rsidP="00A9760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>(1)</w:t>
            </w:r>
            <w:r w:rsidR="0016472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  </w:t>
            </w:r>
            <w:r w:rsidR="00164725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</w:rPr>
              <w:t>____</w:t>
            </w:r>
            <w:r w:rsidR="00164725">
              <w:rPr>
                <w:rFonts w:ascii="Calibri" w:hAnsi="Calibri"/>
              </w:rPr>
              <w:t>_________</w:t>
            </w:r>
            <w:proofErr w:type="gramStart"/>
            <w:r w:rsidR="00164725">
              <w:rPr>
                <w:rFonts w:ascii="Calibri" w:hAnsi="Calibri"/>
              </w:rPr>
              <w:t xml:space="preserve">_  </w:t>
            </w:r>
            <w:r w:rsidR="00164725" w:rsidRPr="005B6061">
              <w:rPr>
                <w:rFonts w:ascii="Calibri" w:hAnsi="Calibri"/>
              </w:rPr>
              <w:t>15</w:t>
            </w:r>
            <w:proofErr w:type="gramEnd"/>
            <w:r w:rsidR="00164725" w:rsidRPr="005B6061">
              <w:rPr>
                <w:rFonts w:ascii="Calibri" w:hAnsi="Calibri"/>
              </w:rPr>
              <w:t xml:space="preserve"> </w:t>
            </w:r>
            <w:r w:rsidR="00164725">
              <w:rPr>
                <w:rFonts w:ascii="Calibri" w:hAnsi="Calibri"/>
              </w:rPr>
              <w:t>%</w:t>
            </w:r>
          </w:p>
        </w:tc>
        <w:tc>
          <w:tcPr>
            <w:tcW w:w="4536" w:type="dxa"/>
            <w:gridSpan w:val="3"/>
          </w:tcPr>
          <w:p w14:paraId="52EF1F17" w14:textId="41C923FC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2032" behindDoc="0" locked="0" layoutInCell="1" allowOverlap="1" wp14:anchorId="209F1FE9" wp14:editId="149CBAC2">
                      <wp:simplePos x="0" y="0"/>
                      <wp:positionH relativeFrom="column">
                        <wp:posOffset>1679077</wp:posOffset>
                      </wp:positionH>
                      <wp:positionV relativeFrom="paragraph">
                        <wp:posOffset>86841</wp:posOffset>
                      </wp:positionV>
                      <wp:extent cx="149304" cy="316865"/>
                      <wp:effectExtent l="0" t="0" r="3175" b="635"/>
                      <wp:wrapNone/>
                      <wp:docPr id="637263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25434" y="-4831"/>
                                <a:chExt cx="159954" cy="318283"/>
                              </a:xfrm>
                            </wpg:grpSpPr>
                            <wps:wsp>
                              <wps:cNvPr id="1742527622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9FCDB" w14:textId="735FC548" w:rsidR="00A97601" w:rsidRPr="00451DD8" w:rsidRDefault="00A97601" w:rsidP="000732F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970253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360FAF" w14:textId="47524298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986590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F1FE9" id="_x0000_s1711" style="position:absolute;margin-left:132.2pt;margin-top:6.85pt;width:11.75pt;height:24.95pt;z-index:253612032;mso-width-relative:margin;mso-height-relative:margin" coordorigin="25434,-4831" coordsize="159954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">
                      <v:shape id="Textfeld 3" o:spid="_x0000_s1712" type="#_x0000_t202" style="position:absolute;left:25434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2209FCDB" w14:textId="735FC548" w:rsidR="00A97601" w:rsidRPr="00451DD8" w:rsidRDefault="00A97601" w:rsidP="000732F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13" type="#_x0000_t202" style="position:absolute;left:46498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4360FAF" w14:textId="47524298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14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C81A6B3" w14:textId="5C7642DA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  <w:b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(2) 30 </w:t>
            </w:r>
            <w:proofErr w:type="gramStart"/>
            <w:r w:rsidRPr="005B6061">
              <w:rPr>
                <w:rFonts w:ascii="Calibri" w:hAnsi="Calibri"/>
              </w:rPr>
              <w:t>%</w:t>
            </w:r>
            <w:r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_</w:t>
            </w:r>
            <w:proofErr w:type="gramEnd"/>
            <w:r w:rsidRPr="005B6061">
              <w:rPr>
                <w:rFonts w:ascii="Calibri" w:hAnsi="Calibri"/>
              </w:rPr>
              <w:t>_</w:t>
            </w:r>
            <w:r>
              <w:rPr>
                <w:rFonts w:ascii="Calibri" w:hAnsi="Calibri"/>
              </w:rPr>
              <w:t>________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</w:t>
            </w:r>
            <w:r>
              <w:rPr>
                <w:rFonts w:ascii="Calibri" w:hAnsi="Calibri"/>
                <w:b/>
              </w:rPr>
              <w:t xml:space="preserve">  </w:t>
            </w:r>
          </w:p>
          <w:p w14:paraId="3A88921E" w14:textId="77777777" w:rsidR="00164725" w:rsidRPr="005B6061" w:rsidRDefault="00164725" w:rsidP="00164725">
            <w:pPr>
              <w:rPr>
                <w:rFonts w:ascii="Calibri" w:hAnsi="Calibri"/>
                <w:b/>
                <w:color w:val="4F6228"/>
              </w:rPr>
            </w:pPr>
          </w:p>
        </w:tc>
      </w:tr>
      <w:tr w:rsidR="00164725" w:rsidRPr="005B6061" w14:paraId="1C9ACBE6" w14:textId="77777777" w:rsidTr="00D023AF">
        <w:trPr>
          <w:trHeight w:val="1086"/>
        </w:trPr>
        <w:tc>
          <w:tcPr>
            <w:tcW w:w="425" w:type="dxa"/>
          </w:tcPr>
          <w:p w14:paraId="034804FD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15F5378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  <w:r w:rsidRPr="00976BBA">
              <w:rPr>
                <w:rFonts w:ascii="Calibri" w:hAnsi="Calibri"/>
                <w:bCs/>
                <w:color w:val="70BCC9" w:themeColor="text2" w:themeTint="99"/>
              </w:rPr>
              <w:t>b)</w:t>
            </w:r>
          </w:p>
          <w:p w14:paraId="7B6005B0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DC7345D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E309E5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3A373F2E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A101F0A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AE3EC" w14:textId="0B0CCC9A" w:rsidR="00164725" w:rsidRDefault="00164725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Rechenweg zum Vergleich von</w:t>
            </w:r>
          </w:p>
          <w:p w14:paraId="6A8A83DC" w14:textId="33FE6C12" w:rsidR="00A9760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306FC10" w14:textId="689DE9BE" w:rsidR="00A97601" w:rsidRPr="005B606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CF416A1" w14:textId="79D4E2E8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  <w:p w14:paraId="316A55E1" w14:textId="77777777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576D7127" w14:textId="0F599EBD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</w:tr>
    </w:tbl>
    <w:p w14:paraId="4327AC2F" w14:textId="77777777" w:rsidR="00B650E1" w:rsidRPr="005B6061" w:rsidRDefault="00B650E1" w:rsidP="00B650E1">
      <w:pPr>
        <w:spacing w:line="240" w:lineRule="atLeast"/>
        <w:rPr>
          <w:rFonts w:ascii="Calibri" w:hAnsi="Calibri"/>
        </w:rPr>
        <w:sectPr w:rsidR="00B650E1" w:rsidRPr="005B6061" w:rsidSect="00A53051">
          <w:headerReference w:type="even" r:id="rId70"/>
          <w:headerReference w:type="default" r:id="rId71"/>
          <w:footerReference w:type="default" r:id="rId72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C40CF5" w:rsidRPr="005B6061" w14:paraId="703F73D6" w14:textId="77777777" w:rsidTr="00D023AF">
        <w:tc>
          <w:tcPr>
            <w:tcW w:w="709" w:type="dxa"/>
          </w:tcPr>
          <w:p w14:paraId="7F33A958" w14:textId="5E32DE6B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505" w:type="dxa"/>
            <w:gridSpan w:val="3"/>
          </w:tcPr>
          <w:p w14:paraId="7BF48FD9" w14:textId="32ED80EE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Ich kann Brüche und Prozente </w:t>
            </w:r>
            <w:r w:rsidR="00DE2BAF" w:rsidRPr="005B6061">
              <w:rPr>
                <w:rFonts w:ascii="Calibri" w:hAnsi="Calibri"/>
              </w:rPr>
              <w:t>der Größe nach ordnen</w:t>
            </w:r>
          </w:p>
        </w:tc>
      </w:tr>
      <w:tr w:rsidR="00C40CF5" w:rsidRPr="005B6061" w14:paraId="5580256B" w14:textId="77777777" w:rsidTr="00D023AF">
        <w:tc>
          <w:tcPr>
            <w:tcW w:w="709" w:type="dxa"/>
          </w:tcPr>
          <w:p w14:paraId="361EEDEE" w14:textId="56EE9233" w:rsidR="00C40CF5" w:rsidRPr="005B6061" w:rsidRDefault="00C40CF5" w:rsidP="00E76F60">
            <w:pPr>
              <w:pStyle w:val="berschrift2"/>
              <w:spacing w:before="120" w:after="120"/>
            </w:pPr>
            <w:r w:rsidRPr="005B6061">
              <w:t>1</w:t>
            </w:r>
          </w:p>
        </w:tc>
        <w:tc>
          <w:tcPr>
            <w:tcW w:w="8505" w:type="dxa"/>
            <w:gridSpan w:val="3"/>
          </w:tcPr>
          <w:p w14:paraId="5B9A9CD9" w14:textId="67899A35" w:rsidR="00C40CF5" w:rsidRPr="005B6061" w:rsidRDefault="00CC215D" w:rsidP="00E24F6C">
            <w:pPr>
              <w:pStyle w:val="berschrift2"/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81280" behindDoc="0" locked="0" layoutInCell="1" allowOverlap="1" wp14:anchorId="6A05398C" wp14:editId="555D64B1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406400</wp:posOffset>
                      </wp:positionV>
                      <wp:extent cx="1031875" cy="1367790"/>
                      <wp:effectExtent l="0" t="0" r="0" b="3810"/>
                      <wp:wrapNone/>
                      <wp:docPr id="45378616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1367790"/>
                                <a:chOff x="665680" y="-351629"/>
                                <a:chExt cx="1032106" cy="1368305"/>
                              </a:xfrm>
                            </wpg:grpSpPr>
                            <wps:wsp>
                              <wps:cNvPr id="20804503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5680" y="-351629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42DA16" w14:textId="77777777" w:rsidR="009E1793" w:rsidRPr="00BA42B2" w:rsidRDefault="009E1793" w:rsidP="009E179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8882260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669540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B573A2" w14:textId="77777777" w:rsidR="009E1793" w:rsidRPr="009F4661" w:rsidRDefault="009E1793" w:rsidP="009E1793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05398C" id="_x0000_s1715" style="position:absolute;margin-left:361.6pt;margin-top:32pt;width:81.25pt;height:107.7pt;z-index:253281280;mso-width-relative:margin;mso-height-relative:margin" coordorigin="6656,-3516" coordsize="10321,1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">
                      <v:shape id="Textfeld 7" o:spid="_x0000_s1716" type="#_x0000_t202" style="position:absolute;left:6656;top:-3516;width:7893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" filled="f" stroked="f">
                        <v:textbox>
                          <w:txbxContent>
                            <w:p w14:paraId="5C42DA16" w14:textId="77777777" w:rsidR="009E1793" w:rsidRPr="00BA42B2" w:rsidRDefault="009E1793" w:rsidP="009E179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717" type="#_x0000_t75" href="https://dzlm.de/vam/msk-bruchstreifen.html" style="position:absolute;left:7433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" o:button="t">
                        <v:fill o:detectmouseclick="t"/>
                        <v:imagedata r:id="rId26" o:title=""/>
                      </v:shape>
                      <v:shape id="Textfeld 73" o:spid="_x0000_s1718" type="#_x0000_t202" style="position:absolute;left:6843;top:6312;width:10134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" filled="f" stroked="f" strokeweight=".5pt">
                        <v:textbox>
                          <w:txbxContent>
                            <w:p w14:paraId="0BB573A2" w14:textId="77777777" w:rsidR="009E1793" w:rsidRPr="009F4661" w:rsidRDefault="009E1793" w:rsidP="009E1793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40CF5" w:rsidRPr="005B6061">
              <w:t xml:space="preserve">Anteile in Bildern und Situationen vergleichen </w:t>
            </w:r>
          </w:p>
        </w:tc>
      </w:tr>
      <w:tr w:rsidR="00C40CF5" w:rsidRPr="005B6061" w14:paraId="160CF9C1" w14:textId="77777777" w:rsidTr="00D023AF">
        <w:tc>
          <w:tcPr>
            <w:tcW w:w="709" w:type="dxa"/>
          </w:tcPr>
          <w:p w14:paraId="1B0E837D" w14:textId="77777777" w:rsidR="00C40CF5" w:rsidRPr="005B6061" w:rsidRDefault="00C40CF5" w:rsidP="00E76F60">
            <w:pPr>
              <w:pStyle w:val="berschrift3"/>
              <w:spacing w:before="0"/>
            </w:pPr>
            <w:r w:rsidRPr="005B6061">
              <w:t>1.1</w:t>
            </w:r>
          </w:p>
        </w:tc>
        <w:tc>
          <w:tcPr>
            <w:tcW w:w="8505" w:type="dxa"/>
            <w:gridSpan w:val="3"/>
          </w:tcPr>
          <w:p w14:paraId="5406703F" w14:textId="385D4073" w:rsidR="00C40CF5" w:rsidRPr="005B6061" w:rsidRDefault="00C40CF5" w:rsidP="00E76F60">
            <w:pPr>
              <w:pStyle w:val="berschrift3"/>
              <w:spacing w:before="0"/>
            </w:pPr>
            <w:r w:rsidRPr="005B6061">
              <w:t xml:space="preserve">Anteile in </w:t>
            </w:r>
            <w:r w:rsidR="00042A48" w:rsidRPr="005B6061">
              <w:t>Download-B</w:t>
            </w:r>
            <w:r w:rsidRPr="005B6061">
              <w:t>alken vergleichen</w:t>
            </w:r>
          </w:p>
        </w:tc>
      </w:tr>
      <w:tr w:rsidR="00C40CF5" w:rsidRPr="005B6061" w14:paraId="1638C73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058705D1" w14:textId="1796D85A" w:rsidR="00C40CF5" w:rsidRPr="005B6061" w:rsidRDefault="0063562D" w:rsidP="00C40CF5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F6C2A0" wp14:editId="3EB76AD6">
                      <wp:extent cx="275475" cy="197485"/>
                      <wp:effectExtent l="0" t="0" r="4445" b="5715"/>
                      <wp:docPr id="104332845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9724500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939357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0F5E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7F6D462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  <w:p w14:paraId="433E7994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7E284834" w14:textId="52B43CB4" w:rsidR="00C40CF5" w:rsidRPr="005B6061" w:rsidRDefault="00C40CF5" w:rsidP="00E76F6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vier Freunde laden sich ihre Lieblingsfilme auf ihre </w:t>
            </w:r>
            <w:r w:rsidR="004F5B76">
              <w:rPr>
                <w:rFonts w:ascii="Calibri" w:hAnsi="Calibri"/>
              </w:rPr>
              <w:t>Computer</w:t>
            </w:r>
            <w:r w:rsidRPr="005B6061">
              <w:rPr>
                <w:rFonts w:ascii="Calibri" w:hAnsi="Calibri"/>
              </w:rPr>
              <w:t xml:space="preserve">. </w:t>
            </w:r>
            <w:r w:rsidR="00D818F5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Welche Anteile wurden geladen? Wie sieht man das an den Streifen? </w:t>
            </w:r>
          </w:p>
          <w:p w14:paraId="6A66F1AB" w14:textId="3CD1BA08" w:rsidR="00C40CF5" w:rsidRPr="005B6061" w:rsidRDefault="00C40CF5" w:rsidP="00BF65BD">
            <w:pPr>
              <w:pStyle w:val="Listenabsatz"/>
            </w:pPr>
            <w:r w:rsidRPr="005B6061">
              <w:t xml:space="preserve">Zeichne Markierungen ein, sodass man die Anteile </w:t>
            </w:r>
            <w:r w:rsidR="00D818F5">
              <w:br/>
            </w:r>
            <w:r w:rsidRPr="005B6061">
              <w:t>gut ablesen kann.</w:t>
            </w:r>
          </w:p>
          <w:p w14:paraId="73B15A28" w14:textId="2472EDEE" w:rsidR="004F5B76" w:rsidRPr="004F5B76" w:rsidRDefault="004F5B76" w:rsidP="00BF65BD">
            <w:pPr>
              <w:pStyle w:val="Listenabsatz"/>
            </w:pPr>
            <w:r w:rsidRPr="00D818F5">
              <w:t xml:space="preserve">Stelle die Anteile dann mit den </w:t>
            </w:r>
            <w:r w:rsidR="00546784">
              <w:t>digital</w:t>
            </w:r>
            <w:r w:rsidRPr="00D818F5">
              <w:t>en Bruchstreifen dar.</w:t>
            </w:r>
            <w:r w:rsidRPr="004F5B76">
              <w:t xml:space="preserve"> </w:t>
            </w:r>
          </w:p>
          <w:p w14:paraId="13C8FDCA" w14:textId="7ABCB878" w:rsidR="00C40CF5" w:rsidRPr="005B6061" w:rsidRDefault="00C40CF5" w:rsidP="00BF65BD">
            <w:pPr>
              <w:pStyle w:val="Listenabsatz"/>
            </w:pPr>
            <w:r w:rsidRPr="005B6061">
              <w:t>Wer hat den größten Anteil geladen? Wie sieht man das an den Streifen?</w:t>
            </w:r>
          </w:p>
          <w:p w14:paraId="09D046CC" w14:textId="3F9E6D07" w:rsidR="00DE2BAF" w:rsidRPr="005B6061" w:rsidRDefault="00DE2BAF" w:rsidP="00E41FA1">
            <w:pPr>
              <w:ind w:left="360"/>
            </w:pPr>
          </w:p>
        </w:tc>
      </w:tr>
      <w:tr w:rsidR="00C40CF5" w:rsidRPr="005B6061" w14:paraId="2B3CB0D6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B3F7149" w14:textId="0ACAB6DA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E9AB00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9C86521" w14:textId="65888887" w:rsidR="00C40CF5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3696" behindDoc="0" locked="0" layoutInCell="1" allowOverlap="1" wp14:anchorId="6F8B8310" wp14:editId="3902B5AA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89958</wp:posOffset>
                      </wp:positionV>
                      <wp:extent cx="525780" cy="605790"/>
                      <wp:effectExtent l="0" t="0" r="7620" b="3810"/>
                      <wp:wrapNone/>
                      <wp:docPr id="46625651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80" cy="605790"/>
                                <a:chOff x="60695" y="116633"/>
                                <a:chExt cx="526179" cy="606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712291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5" y="116633"/>
                                  <a:ext cx="526179" cy="513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606929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25BD2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B8310" id="Gruppieren 18" o:spid="_x0000_s1719" style="position:absolute;margin-left:5.45pt;margin-top:7.1pt;width:41.4pt;height:47.7pt;z-index:253213696;mso-width-relative:margin;mso-height-relative:margin" coordorigin="606,1166" coordsize="5261,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">
                      <v:shape id="Grafik 6" o:spid="_x0000_s1720" type="#_x0000_t75" style="position:absolute;left:606;top:1166;width:5262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">
                        <v:imagedata r:id="rId74" o:title="" chromakey="white"/>
                      </v:shape>
                      <v:shape id="_x0000_s1721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4E025BD2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5A372DC" w14:textId="1A7D321B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5504" behindDoc="0" locked="0" layoutInCell="1" allowOverlap="1" wp14:anchorId="61018531" wp14:editId="422473EE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101600</wp:posOffset>
                  </wp:positionV>
                  <wp:extent cx="2921000" cy="331128"/>
                  <wp:effectExtent l="0" t="0" r="0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1.1a1.eps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" t="42352" r="1748" b="6458"/>
                          <a:stretch/>
                        </pic:blipFill>
                        <pic:spPr bwMode="auto">
                          <a:xfrm>
                            <a:off x="0" y="0"/>
                            <a:ext cx="2921000" cy="3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58D3D" w14:textId="10F41F5D" w:rsidR="00DE2BAF" w:rsidRPr="005B6061" w:rsidRDefault="00DC641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5472" behindDoc="0" locked="0" layoutInCell="1" allowOverlap="1" wp14:anchorId="0063F4A7" wp14:editId="20AD4E3C">
                      <wp:simplePos x="0" y="0"/>
                      <wp:positionH relativeFrom="column">
                        <wp:posOffset>2144944</wp:posOffset>
                      </wp:positionH>
                      <wp:positionV relativeFrom="paragraph">
                        <wp:posOffset>156450</wp:posOffset>
                      </wp:positionV>
                      <wp:extent cx="2408011" cy="2148995"/>
                      <wp:effectExtent l="0" t="0" r="5080" b="0"/>
                      <wp:wrapNone/>
                      <wp:docPr id="914758644" name="Gruppieren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8011" cy="2148995"/>
                                <a:chOff x="0" y="0"/>
                                <a:chExt cx="2408011" cy="2148995"/>
                              </a:xfrm>
                            </wpg:grpSpPr>
                            <wps:wsp>
                              <wps:cNvPr id="389861343" name="Textfeld 420"/>
                              <wps:cNvSpPr txBox="1"/>
                              <wps:spPr>
                                <a:xfrm>
                                  <a:off x="897925" y="0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34A99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5359647" name="Textfeld 420"/>
                              <wps:cNvSpPr txBox="1"/>
                              <wps:spPr>
                                <a:xfrm>
                                  <a:off x="1940011" y="708454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225644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1883769" name="Textfeld 420"/>
                              <wps:cNvSpPr txBox="1"/>
                              <wps:spPr>
                                <a:xfrm>
                                  <a:off x="477795" y="1375719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DEACA6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649508" name="Textfeld 420"/>
                              <wps:cNvSpPr txBox="1"/>
                              <wps:spPr>
                                <a:xfrm>
                                  <a:off x="0" y="2059460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690E41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63F4A7" id="Gruppieren 139" o:spid="_x0000_s1722" style="position:absolute;margin-left:168.9pt;margin-top:12.3pt;width:189.6pt;height:169.2pt;z-index:253545472" coordsize="24080,21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">
                      <v:shape id="_x0000_s1723" type="#_x0000_t202" style="position:absolute;left:8979;width:46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" fillcolor="#e6e6e6" stroked="f" strokeweight=".5pt">
                        <v:textbox inset="0,0,0,0">
                          <w:txbxContent>
                            <w:p w14:paraId="71C34A99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4" type="#_x0000_t202" style="position:absolute;left:19400;top:7084;width:46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" fillcolor="#e6e6e6" stroked="f" strokeweight=".5pt">
                        <v:textbox inset="0,0,0,0">
                          <w:txbxContent>
                            <w:p w14:paraId="02225644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5" type="#_x0000_t202" style="position:absolute;left:4777;top:13757;width:4680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" fillcolor="#e6e6e6" stroked="f" strokeweight=".5pt">
                        <v:textbox inset="0,0,0,0">
                          <w:txbxContent>
                            <w:p w14:paraId="42DEACA6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6" type="#_x0000_t202" style="position:absolute;top:20594;width:4679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" fillcolor="#e6e6e6" stroked="f" strokeweight=".5pt">
                        <v:textbox inset="0,0,0,0">
                          <w:txbxContent>
                            <w:p w14:paraId="74690E41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C7CCD92" w14:textId="2EE10043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B29C7B4" w14:textId="4BDA64E0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2672" behindDoc="0" locked="0" layoutInCell="1" allowOverlap="1" wp14:anchorId="2777B82A" wp14:editId="441A8883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24921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625FC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7B82A" id="Gruppieren 15" o:spid="_x0000_s1727" style="position:absolute;margin-left:4.8pt;margin-top:1.95pt;width:39.75pt;height:55.35pt;z-index:253212672" coordsize="5048,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">
                      <v:shape id="Grafik 9" o:spid="_x0000_s1728" type="#_x0000_t75" style="position:absolute;width:50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">
                        <v:imagedata r:id="rId77" o:title="" chromakey="white"/>
                      </v:shape>
                      <v:shape id="_x0000_s1729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79625FC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9748E20" w14:textId="0C6C075A" w:rsidR="00DE2BAF" w:rsidRPr="005B6061" w:rsidRDefault="0020319D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6528" behindDoc="0" locked="0" layoutInCell="1" allowOverlap="1" wp14:anchorId="763D5293" wp14:editId="0B8053FF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110490</wp:posOffset>
                  </wp:positionV>
                  <wp:extent cx="3969385" cy="358140"/>
                  <wp:effectExtent l="0" t="0" r="5715" b="0"/>
                  <wp:wrapNone/>
                  <wp:docPr id="11225" name="Grafik 1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" name="B1.1a2.eps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" t="39032" r="975" b="5446"/>
                          <a:stretch/>
                        </pic:blipFill>
                        <pic:spPr bwMode="auto">
                          <a:xfrm>
                            <a:off x="0" y="0"/>
                            <a:ext cx="396938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E9B8BD" w14:textId="00154F79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F64BA" w14:textId="71777C50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5225452" w14:textId="3C921203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0624" behindDoc="0" locked="0" layoutInCell="1" allowOverlap="1" wp14:anchorId="6EB693CC" wp14:editId="758E339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73185</wp:posOffset>
                      </wp:positionV>
                      <wp:extent cx="503190" cy="727359"/>
                      <wp:effectExtent l="0" t="0" r="5080" b="0"/>
                      <wp:wrapNone/>
                      <wp:docPr id="5972582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90" cy="727359"/>
                                <a:chOff x="974" y="-4731"/>
                                <a:chExt cx="503256" cy="727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080490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" y="-4731"/>
                                  <a:ext cx="50325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170662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C2D038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B693CC" id="Gruppieren 20" o:spid="_x0000_s1730" style="position:absolute;margin-left:2.85pt;margin-top:5.75pt;width:39.6pt;height:57.25pt;z-index:253210624;mso-width-relative:margin;mso-height-relative:margin" coordorigin="9,-47" coordsize="5032,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">
                      <v:shape id="Grafik 4" o:spid="_x0000_s1731" type="#_x0000_t75" style="position:absolute;left:9;top:-47;width:5033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">
                        <v:imagedata r:id="rId80" o:title="" chromakey="white"/>
                      </v:shape>
                      <v:shape id="_x0000_s1732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DC2D038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0B53A6" w14:textId="23568417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7552" behindDoc="0" locked="0" layoutInCell="1" allowOverlap="1" wp14:anchorId="707D9CBF" wp14:editId="55230BA4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123190</wp:posOffset>
                  </wp:positionV>
                  <wp:extent cx="2503170" cy="328091"/>
                  <wp:effectExtent l="0" t="0" r="0" b="2540"/>
                  <wp:wrapNone/>
                  <wp:docPr id="14014" name="Grafik 1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4" name="B1.1a3.eps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" t="44089" r="2113" b="5166"/>
                          <a:stretch/>
                        </pic:blipFill>
                        <pic:spPr bwMode="auto">
                          <a:xfrm>
                            <a:off x="0" y="0"/>
                            <a:ext cx="2503170" cy="328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B6DAD4" w14:textId="3611CD95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30E4606" w14:textId="6E3B8BD4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9D70ED" w14:textId="65558F7D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A32AE5" w14:textId="7183EA8C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8576" behindDoc="0" locked="0" layoutInCell="1" allowOverlap="1" wp14:anchorId="189C5D8F" wp14:editId="3C8280A6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130810</wp:posOffset>
                  </wp:positionV>
                  <wp:extent cx="2041512" cy="327660"/>
                  <wp:effectExtent l="0" t="0" r="3810" b="2540"/>
                  <wp:wrapNone/>
                  <wp:docPr id="14015" name="Grafik 1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5" name="B1.1a4.eps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" t="45297" r="3060" b="4763"/>
                          <a:stretch/>
                        </pic:blipFill>
                        <pic:spPr bwMode="auto">
                          <a:xfrm>
                            <a:off x="0" y="0"/>
                            <a:ext cx="2041512" cy="32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1648" behindDoc="0" locked="0" layoutInCell="1" allowOverlap="1" wp14:anchorId="55D28B4F" wp14:editId="62462B94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10834</wp:posOffset>
                      </wp:positionV>
                      <wp:extent cx="400685" cy="591820"/>
                      <wp:effectExtent l="0" t="0" r="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685" cy="591820"/>
                                <a:chOff x="41263" y="159237"/>
                                <a:chExt cx="401270" cy="591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63" y="159237"/>
                                  <a:ext cx="401217" cy="463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BAC69D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28B4F" id="_x0000_s1733" style="position:absolute;margin-left:6.15pt;margin-top:.85pt;width:31.55pt;height:46.6pt;z-index:253211648;mso-width-relative:margin;mso-height-relative:margin" coordorigin="412,1592" coordsize="4012,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">
                      <v:shape id="Grafik 5" o:spid="_x0000_s1734" type="#_x0000_t75" style="position:absolute;left:412;top:1592;width:4012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21" o:title="" chromakey="white"/>
                      </v:shape>
                      <v:shape id="_x0000_s1735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5BAC69D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89C2777" w14:textId="2359FDAB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670F4D" w14:textId="43A552F7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5202A7" w14:textId="414881E2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ABFC4F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258D86F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573FA3C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3D539674" w14:textId="0D6D4FB9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alle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größten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5DEACCDB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9F530D8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E5FAFE1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07EB0350" w14:textId="2AAE15B3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0257790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3C1E1A0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FF97877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708F2FB0" w14:textId="3B7463BE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auf, welche Anteile noch geladen werden müssen. </w:t>
            </w:r>
            <w:r w:rsidRPr="005B6061">
              <w:rPr>
                <w:rFonts w:ascii="Calibri" w:hAnsi="Calibri"/>
                <w:noProof/>
              </w:rPr>
              <w:br/>
              <w:t xml:space="preserve">Schreibe auch diese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kleinsten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1EF34C8F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5455D81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1210B55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4BBCA42E" w14:textId="64371475" w:rsidR="00C40CF5" w:rsidRPr="005B6061" w:rsidRDefault="003060C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0224" behindDoc="0" locked="0" layoutInCell="1" allowOverlap="1" wp14:anchorId="424F46F0" wp14:editId="4F96BAD3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F67DF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2046D0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4F46F0" id="_x0000_s1736" style="position:absolute;margin-left:26.75pt;margin-top:5.65pt;width:13.8pt;height:25pt;z-index:253620224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">
                      <v:shape id="Textfeld 3" o:spid="_x0000_s173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5B2F67DF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3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4A2046D0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73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1248" behindDoc="0" locked="0" layoutInCell="1" allowOverlap="1" wp14:anchorId="089CA52C" wp14:editId="6489FE47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8EE90D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3525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CA52C" id="_x0000_s1740" style="position:absolute;margin-left:41.5pt;margin-top:5.65pt;width:13.8pt;height:25pt;z-index:253621248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">
                      <v:shape id="Textfeld 3" o:spid="_x0000_s174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468EE90D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4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623525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74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2272" behindDoc="0" locked="0" layoutInCell="1" allowOverlap="1" wp14:anchorId="5136D65E" wp14:editId="1CECCA87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C28E7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C58B6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36D65E" id="_x0000_s1744" style="position:absolute;margin-left:58.3pt;margin-top:5.65pt;width:13.8pt;height:25pt;z-index:253622272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">
                      <v:shape id="Textfeld 3" o:spid="_x0000_s174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5FFC28E7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4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6AC58B6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4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3296" behindDoc="0" locked="0" layoutInCell="1" allowOverlap="1" wp14:anchorId="5E61CA7E" wp14:editId="432263A0">
                      <wp:simplePos x="0" y="0"/>
                      <wp:positionH relativeFrom="column">
                        <wp:posOffset>950862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3D8825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0F5C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61CA7E" id="_x0000_s1748" style="position:absolute;margin-left:74.85pt;margin-top:5.65pt;width:13.8pt;height:25pt;z-index:253623296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">
                      <v:shape id="Textfeld 3" o:spid="_x0000_s174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053D8825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50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2B0F5C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5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40CF5" w:rsidRPr="005B6061" w14:paraId="0911012A" w14:textId="77777777" w:rsidTr="00D023AF">
        <w:trPr>
          <w:gridAfter w:val="1"/>
          <w:wAfter w:w="34" w:type="dxa"/>
          <w:trHeight w:val="422"/>
        </w:trPr>
        <w:tc>
          <w:tcPr>
            <w:tcW w:w="709" w:type="dxa"/>
          </w:tcPr>
          <w:p w14:paraId="76CCC73D" w14:textId="5C1C1DD1" w:rsidR="00C40CF5" w:rsidRPr="005B6061" w:rsidRDefault="002149EF" w:rsidP="00C40CF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DB0B19E" wp14:editId="7FE8283C">
                  <wp:extent cx="360000" cy="272386"/>
                  <wp:effectExtent l="0" t="0" r="2540" b="0"/>
                  <wp:docPr id="1007635839" name="Grafik 100763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9045F54" w14:textId="33593E96" w:rsidR="00C40CF5" w:rsidRPr="005B6061" w:rsidRDefault="006C2B08" w:rsidP="00C40CF5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C40CF5" w:rsidRPr="005B6061">
              <w:rPr>
                <w:rFonts w:ascii="Calibri" w:hAnsi="Calibri"/>
              </w:rPr>
              <w:t>)</w:t>
            </w:r>
          </w:p>
        </w:tc>
        <w:tc>
          <w:tcPr>
            <w:tcW w:w="8046" w:type="dxa"/>
          </w:tcPr>
          <w:p w14:paraId="27C9F036" w14:textId="04572D0E" w:rsidR="00C40CF5" w:rsidRPr="005B6061" w:rsidRDefault="004F5B76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Stelle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,      ,     </m:t>
              </m:r>
            </m:oMath>
            <w:r w:rsidR="003060CD">
              <w:rPr>
                <w:rFonts w:ascii="Calibri" w:eastAsiaTheme="minorEastAsia" w:hAnsi="Calibri"/>
                <w:iCs/>
                <w:noProof/>
              </w:rPr>
              <w:t xml:space="preserve">,       </w:t>
            </w:r>
            <w:r w:rsidR="00C40CF5" w:rsidRPr="005B6061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mit </w:t>
            </w:r>
            <w:r w:rsidR="00546784">
              <w:rPr>
                <w:rFonts w:ascii="Calibri" w:hAnsi="Calibri"/>
                <w:noProof/>
              </w:rPr>
              <w:t>digital</w:t>
            </w:r>
            <w:r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</w:t>
            </w:r>
            <w:r w:rsidR="00D818F5">
              <w:rPr>
                <w:rFonts w:ascii="Calibri" w:hAnsi="Calibri"/>
                <w:noProof/>
              </w:rPr>
              <w:t xml:space="preserve">aus </w:t>
            </w:r>
            <w:r w:rsidR="00D818F5" w:rsidRPr="00D818F5">
              <w:rPr>
                <w:rFonts w:ascii="Calibri" w:hAnsi="Calibri"/>
                <w:b/>
                <w:bCs/>
                <w:noProof/>
                <w:color w:val="327A86" w:themeColor="text2"/>
              </w:rPr>
              <w:t>a)</w:t>
            </w:r>
            <w:r w:rsidR="00D818F5">
              <w:rPr>
                <w:rFonts w:ascii="Calibri" w:hAnsi="Calibri"/>
                <w:noProof/>
              </w:rPr>
              <w:t xml:space="preserve"> </w:t>
            </w:r>
            <w:r w:rsidR="00F9201C">
              <w:rPr>
                <w:rFonts w:ascii="Calibri" w:hAnsi="Calibri"/>
                <w:noProof/>
              </w:rPr>
              <w:t xml:space="preserve">oder an der Streifentafel </w:t>
            </w:r>
            <w:r>
              <w:rPr>
                <w:rFonts w:ascii="Calibri" w:hAnsi="Calibri"/>
                <w:noProof/>
              </w:rPr>
              <w:t>dar</w:t>
            </w:r>
            <w:r w:rsidR="00C40CF5" w:rsidRPr="005B6061">
              <w:rPr>
                <w:rFonts w:ascii="Calibri" w:hAnsi="Calibri"/>
                <w:noProof/>
              </w:rPr>
              <w:t>.</w:t>
            </w:r>
            <w:r w:rsidRPr="00BA42B2">
              <w:rPr>
                <w:rFonts w:eastAsiaTheme="minorEastAsia"/>
                <w:noProof/>
              </w:rPr>
              <w:t xml:space="preserve"> </w:t>
            </w:r>
            <w:r w:rsidR="00C40CF5" w:rsidRPr="005B6061">
              <w:rPr>
                <w:rFonts w:ascii="Calibri" w:hAnsi="Calibri"/>
                <w:noProof/>
              </w:rPr>
              <w:br/>
              <w:t>Welcher Anteil ist der größte? Was hat das mit den Streifen zu tun?</w:t>
            </w:r>
          </w:p>
        </w:tc>
      </w:tr>
    </w:tbl>
    <w:p w14:paraId="2860E4C1" w14:textId="25F0E74D" w:rsidR="00C40CF5" w:rsidRPr="005B6061" w:rsidRDefault="00C40CF5">
      <w:pPr>
        <w:rPr>
          <w:rFonts w:ascii="Calibri" w:hAnsi="Calibri"/>
        </w:rPr>
      </w:pP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4185"/>
        <w:gridCol w:w="3824"/>
      </w:tblGrid>
      <w:tr w:rsidR="001F2E0E" w:rsidRPr="005B6061" w14:paraId="5F87DA19" w14:textId="77777777" w:rsidTr="000732CB">
        <w:tc>
          <w:tcPr>
            <w:tcW w:w="709" w:type="dxa"/>
          </w:tcPr>
          <w:p w14:paraId="679A437E" w14:textId="704529C9" w:rsidR="001F2E0E" w:rsidRPr="005B6061" w:rsidRDefault="001F2E0E" w:rsidP="00C40CF5">
            <w:pPr>
              <w:pStyle w:val="berschrift3"/>
            </w:pPr>
            <w:r w:rsidRPr="005B6061">
              <w:t>1.2</w:t>
            </w:r>
          </w:p>
        </w:tc>
        <w:tc>
          <w:tcPr>
            <w:tcW w:w="8468" w:type="dxa"/>
            <w:gridSpan w:val="4"/>
          </w:tcPr>
          <w:p w14:paraId="652535A5" w14:textId="4869EAAA" w:rsidR="001F2E0E" w:rsidRPr="005B6061" w:rsidRDefault="001F2E0E" w:rsidP="00C40CF5">
            <w:pPr>
              <w:pStyle w:val="berschrift3"/>
            </w:pPr>
            <w:r w:rsidRPr="005B6061">
              <w:t>Anteile in Streifen vergleichen</w:t>
            </w:r>
          </w:p>
        </w:tc>
      </w:tr>
      <w:tr w:rsidR="001F2E0E" w:rsidRPr="005B6061" w14:paraId="5871392D" w14:textId="77777777" w:rsidTr="000732CB">
        <w:tc>
          <w:tcPr>
            <w:tcW w:w="709" w:type="dxa"/>
          </w:tcPr>
          <w:p w14:paraId="79C6E525" w14:textId="54A9699A" w:rsidR="001F2E0E" w:rsidRPr="005B6061" w:rsidRDefault="00D818F5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450BE5" wp14:editId="2DE60697">
                      <wp:extent cx="275475" cy="197485"/>
                      <wp:effectExtent l="0" t="0" r="4445" b="5715"/>
                      <wp:docPr id="1217934180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3435199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316953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E0B9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JP&#10;Y7XQAwAA/A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5E51A4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7A1FBCDF" w14:textId="2CCDA7CB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Welcher Anteil ist größer? Vergleiche die Anteile </w:t>
            </w:r>
            <w:r w:rsidR="004F5B76">
              <w:rPr>
                <w:rFonts w:ascii="Calibri" w:hAnsi="Calibri"/>
                <w:noProof/>
              </w:rPr>
              <w:t xml:space="preserve">mit </w:t>
            </w:r>
            <w:r w:rsidR="002D74C7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4F5B76"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oder der Streifentafel</w:t>
            </w:r>
            <w:r w:rsidRPr="005B6061">
              <w:rPr>
                <w:rFonts w:ascii="Calibri" w:hAnsi="Calibri"/>
                <w:noProof/>
              </w:rPr>
              <w:t>.</w:t>
            </w:r>
          </w:p>
          <w:p w14:paraId="7D12E1E6" w14:textId="225C4FAE" w:rsidR="00D818F5" w:rsidRPr="005B6061" w:rsidRDefault="0031089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70A9ACB2" wp14:editId="6596706B">
                      <wp:simplePos x="0" y="0"/>
                      <wp:positionH relativeFrom="column">
                        <wp:posOffset>1970560</wp:posOffset>
                      </wp:positionH>
                      <wp:positionV relativeFrom="paragraph">
                        <wp:posOffset>107504</wp:posOffset>
                      </wp:positionV>
                      <wp:extent cx="554630" cy="317500"/>
                      <wp:effectExtent l="0" t="0" r="4445" b="0"/>
                      <wp:wrapNone/>
                      <wp:docPr id="1183425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630" cy="317500"/>
                                <a:chOff x="-18642" y="0"/>
                                <a:chExt cx="554877" cy="317500"/>
                              </a:xfrm>
                            </wpg:grpSpPr>
                            <wpg:grpSp>
                              <wpg:cNvPr id="1541413747" name="Gruppieren 135"/>
                              <wpg:cNvGrpSpPr/>
                              <wpg:grpSpPr>
                                <a:xfrm>
                                  <a:off x="-18642" y="0"/>
                                  <a:ext cx="554877" cy="317500"/>
                                  <a:chOff x="-26616" y="0"/>
                                  <a:chExt cx="587361" cy="317500"/>
                                </a:xfrm>
                              </wpg:grpSpPr>
                              <wpg:grpSp>
                                <wpg:cNvPr id="1897748424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6608849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8CA4DB" w14:textId="5624AA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1391694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6E168F" w14:textId="246835E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738260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89396345" name="Gruppieren 2"/>
                                <wpg:cNvGrpSpPr/>
                                <wpg:grpSpPr>
                                  <a:xfrm>
                                    <a:off x="408247" y="0"/>
                                    <a:ext cx="152498" cy="317500"/>
                                    <a:chOff x="44784" y="-4831"/>
                                    <a:chExt cx="154566" cy="318283"/>
                                  </a:xfrm>
                                </wpg:grpSpPr>
                                <wps:wsp>
                                  <wps:cNvPr id="1866673084" name="Textfeld 3"/>
                                  <wps:cNvSpPr txBox="1"/>
                                  <wps:spPr>
                                    <a:xfrm>
                                      <a:off x="78523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9D01A9" w14:textId="2FCE5D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724952" name="Textfeld 3"/>
                                  <wps:cNvSpPr txBox="1"/>
                                  <wps:spPr>
                                    <a:xfrm>
                                      <a:off x="44784" y="149510"/>
                                      <a:ext cx="15456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206065" w14:textId="607F4E80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893034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64004809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A5299E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A9ACB2" id="_x0000_s1752" style="position:absolute;margin-left:155.15pt;margin-top:8.45pt;width:43.65pt;height:25pt;z-index:253627392;mso-width-relative:margin;mso-height-relative:margin" coordorigin="-186" coordsize="5548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">
                      <v:group id="_x0000_s1753" style="position:absolute;left:-186;width:5548;height:3175" coordorigin="-266" coordsize="5873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">
                        <v:group id="_x0000_s1754" style="position:absolute;left:-266;width:1524;height:3174" coordorigin="30514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">
                          <v:shape id="Textfeld 3" o:spid="_x0000_s1755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3B8CA4DB" w14:textId="5624AA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56" type="#_x0000_t202" style="position:absolute;left:30514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326E168F" w14:textId="246835E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57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" strokecolor="black [3213]" strokeweight="1pt">
                            <v:stroke joinstyle="miter"/>
                          </v:line>
                        </v:group>
                        <v:group id="_x0000_s1758" style="position:absolute;left:4082;width:1525;height:3175" coordorigin="44784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">
                          <v:shape id="Textfeld 3" o:spid="_x0000_s1759" type="#_x0000_t202" style="position:absolute;left:78523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539D01A9" w14:textId="2FCE5D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0" type="#_x0000_t202" style="position:absolute;left:44784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73206065" w14:textId="607F4E80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61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62" type="#_x0000_t202" style="position:absolute;left:1331;top:365;width:2679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" filled="f" stroked="f" strokeweight=".5pt">
                        <v:textbox inset="0,,0">
                          <w:txbxContent>
                            <w:p w14:paraId="0BA5299E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5344" behindDoc="0" locked="0" layoutInCell="1" allowOverlap="1" wp14:anchorId="3A76C094" wp14:editId="1954CF03">
                      <wp:simplePos x="0" y="0"/>
                      <wp:positionH relativeFrom="column">
                        <wp:posOffset>1090630</wp:posOffset>
                      </wp:positionH>
                      <wp:positionV relativeFrom="paragraph">
                        <wp:posOffset>106045</wp:posOffset>
                      </wp:positionV>
                      <wp:extent cx="529866" cy="317500"/>
                      <wp:effectExtent l="0" t="0" r="3810" b="0"/>
                      <wp:wrapNone/>
                      <wp:docPr id="37764256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866" cy="317500"/>
                                <a:chOff x="-18642" y="0"/>
                                <a:chExt cx="530102" cy="317500"/>
                              </a:xfrm>
                            </wpg:grpSpPr>
                            <wpg:grpSp>
                              <wpg:cNvPr id="170586776" name="Gruppieren 135"/>
                              <wpg:cNvGrpSpPr/>
                              <wpg:grpSpPr>
                                <a:xfrm>
                                  <a:off x="-18642" y="0"/>
                                  <a:ext cx="530102" cy="317500"/>
                                  <a:chOff x="-26616" y="0"/>
                                  <a:chExt cx="561136" cy="317500"/>
                                </a:xfrm>
                              </wpg:grpSpPr>
                              <wpg:grpSp>
                                <wpg:cNvPr id="1405029981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2017707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614994" w14:textId="1060567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4692660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56CF27" w14:textId="7069F614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034721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51403597" name="Gruppieren 2"/>
                                <wpg:cNvGrpSpPr/>
                                <wpg:grpSpPr>
                                  <a:xfrm>
                                    <a:off x="408248" y="0"/>
                                    <a:ext cx="126272" cy="317500"/>
                                    <a:chOff x="44785" y="-4831"/>
                                    <a:chExt cx="127984" cy="318283"/>
                                  </a:xfrm>
                                </wpg:grpSpPr>
                                <wps:wsp>
                                  <wps:cNvPr id="132550193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96398F" w14:textId="77777777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9079831" name="Textfeld 3"/>
                                  <wps:cNvSpPr txBox="1"/>
                                  <wps:spPr>
                                    <a:xfrm>
                                      <a:off x="44785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F6CE9E" w14:textId="1D08DE9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537431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17025706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197BA9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76C094" id="_x0000_s1763" style="position:absolute;margin-left:85.9pt;margin-top:8.35pt;width:41.7pt;height:25pt;z-index:253625344;mso-width-relative:margin;mso-height-relative:margin" coordorigin="-186" coordsize="5301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">
                      <v:group id="_x0000_s1764" style="position:absolute;left:-186;width:5300;height:3175" coordorigin="-266" coordsize="5611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">
                        <v:group id="_x0000_s1765" style="position:absolute;left:-266;width:1524;height:3174" coordorigin="30514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">
                          <v:shape id="Textfeld 3" o:spid="_x0000_s1766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47614994" w14:textId="1060567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7" type="#_x0000_t202" style="position:absolute;left:30514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0156CF27" w14:textId="7069F614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68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group id="_x0000_s1769" style="position:absolute;left:4082;width:1263;height:3175" coordorigin="44785,-4831" coordsize="127984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">
                          <v:shape id="Textfeld 3" o:spid="_x0000_s1770" type="#_x0000_t202" style="position:absolute;left:67008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4896398F" w14:textId="77777777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71" type="#_x0000_t202" style="position:absolute;left:44785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7BF6CE9E" w14:textId="1D08DE9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2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73" type="#_x0000_t202" style="position:absolute;left:1331;top:365;width:2679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" filled="f" stroked="f" strokeweight=".5pt">
                        <v:textbox inset="0,,0">
                          <w:txbxContent>
                            <w:p w14:paraId="26197BA9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8176" behindDoc="0" locked="0" layoutInCell="1" allowOverlap="1" wp14:anchorId="18FA0250" wp14:editId="55D10AC3">
                      <wp:simplePos x="0" y="0"/>
                      <wp:positionH relativeFrom="column">
                        <wp:posOffset>192833</wp:posOffset>
                      </wp:positionH>
                      <wp:positionV relativeFrom="paragraph">
                        <wp:posOffset>107024</wp:posOffset>
                      </wp:positionV>
                      <wp:extent cx="548345" cy="317500"/>
                      <wp:effectExtent l="0" t="0" r="0" b="0"/>
                      <wp:wrapNone/>
                      <wp:docPr id="11640409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345" cy="317500"/>
                                <a:chOff x="-12910" y="0"/>
                                <a:chExt cx="548517" cy="317500"/>
                              </a:xfrm>
                            </wpg:grpSpPr>
                            <wpg:grpSp>
                              <wpg:cNvPr id="1502442289" name="Gruppieren 135"/>
                              <wpg:cNvGrpSpPr/>
                              <wpg:grpSpPr>
                                <a:xfrm>
                                  <a:off x="-12910" y="0"/>
                                  <a:ext cx="548517" cy="317500"/>
                                  <a:chOff x="-20549" y="0"/>
                                  <a:chExt cx="580629" cy="317500"/>
                                </a:xfrm>
                              </wpg:grpSpPr>
                              <wpg:grpSp>
                                <wpg:cNvPr id="834815748" name="Gruppieren 2"/>
                                <wpg:cNvGrpSpPr/>
                                <wpg:grpSpPr>
                                  <a:xfrm>
                                    <a:off x="-20549" y="0"/>
                                    <a:ext cx="154885" cy="317499"/>
                                    <a:chOff x="36647" y="-4831"/>
                                    <a:chExt cx="156556" cy="318283"/>
                                  </a:xfrm>
                                </wpg:grpSpPr>
                                <wps:wsp>
                                  <wps:cNvPr id="1235145199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89458D" w14:textId="4EAD0AD6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8487568" name="Textfeld 3"/>
                                  <wps:cNvSpPr txBox="1"/>
                                  <wps:spPr>
                                    <a:xfrm>
                                      <a:off x="39127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3DE792" w14:textId="184755A8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649854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997361521" name="Gruppieren 2"/>
                                <wpg:cNvGrpSpPr/>
                                <wpg:grpSpPr>
                                  <a:xfrm>
                                    <a:off x="419831" y="0"/>
                                    <a:ext cx="140249" cy="317500"/>
                                    <a:chOff x="56527" y="-4831"/>
                                    <a:chExt cx="142151" cy="318283"/>
                                  </a:xfrm>
                                </wpg:grpSpPr>
                                <wps:wsp>
                                  <wps:cNvPr id="152089478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E9B278" w14:textId="38F9BF0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363953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45DD76" w14:textId="0E62C637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90150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018720077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83C6A0" w14:textId="00F42E19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A0250" id="_x0000_s1774" style="position:absolute;margin-left:15.2pt;margin-top:8.45pt;width:43.2pt;height:25pt;z-index:253618176;mso-width-relative:margin;mso-height-relative:margin" coordorigin="-129" coordsize="548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">
                      <v:group id="_x0000_s1775" style="position:absolute;left:-129;width:5485;height:3175" coordorigin="-205" coordsize="5806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">
                        <v:group id="_x0000_s1776" style="position:absolute;left:-205;width:1548;height:3174" coordorigin="36647,-4831" coordsize="15655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">
                          <v:shape id="Textfeld 3" o:spid="_x0000_s1777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0289458D" w14:textId="4EAD0AD6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78" type="#_x0000_t202" style="position:absolute;left:39127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673DE792" w14:textId="184755A8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9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group id="_x0000_s1780" style="position:absolute;left:4198;width:1402;height:3175" coordorigin="56527,-4831" coordsize="14215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">
                          <v:shape id="Textfeld 3" o:spid="_x0000_s1781" type="#_x0000_t202" style="position:absolute;left:67008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" filled="f" stroked="f" strokeweight=".5pt">
                            <v:textbox inset="0,0,0,0">
                              <w:txbxContent>
                                <w:p w14:paraId="4CE9B278" w14:textId="38F9BF0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8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4245DD76" w14:textId="0E62C637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83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84" type="#_x0000_t202" style="position:absolute;left:1331;top:365;width:2679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" filled="f" stroked="f" strokeweight=".5pt">
                        <v:textbox inset="0,,0">
                          <w:txbxContent>
                            <w:p w14:paraId="7F83C6A0" w14:textId="00F42E19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0B3C6FE0" w14:textId="77777777" w:rsidTr="000732CB">
        <w:tc>
          <w:tcPr>
            <w:tcW w:w="709" w:type="dxa"/>
          </w:tcPr>
          <w:p w14:paraId="2E588FF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6978233" w14:textId="127AB61C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3DA084E5" w14:textId="7D562B76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      </m:t>
              </m:r>
            </m:oMath>
            <w:r w:rsidRPr="005B6061">
              <w:rPr>
                <w:rFonts w:ascii="Calibri" w:hAnsi="Calibri"/>
                <w:noProof/>
              </w:rPr>
              <w:t xml:space="preserve">         </w:t>
            </w:r>
            <w:r w:rsidR="0031089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(2)        </w:t>
            </w:r>
            <w:r w:rsidR="003060C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    </w:t>
            </w:r>
            <w:r w:rsidR="00310899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4D6A89FC" w14:textId="2D0576FE" w:rsidR="00310899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0D0D6BA2" wp14:editId="576399E7">
                      <wp:simplePos x="0" y="0"/>
                      <wp:positionH relativeFrom="column">
                        <wp:posOffset>3236904</wp:posOffset>
                      </wp:positionH>
                      <wp:positionV relativeFrom="paragraph">
                        <wp:posOffset>105410</wp:posOffset>
                      </wp:positionV>
                      <wp:extent cx="119380" cy="316865"/>
                      <wp:effectExtent l="0" t="0" r="7620" b="635"/>
                      <wp:wrapNone/>
                      <wp:docPr id="34558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775175193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D0A5F" w14:textId="57BCED84" w:rsidR="00310899" w:rsidRPr="000732F4" w:rsidRDefault="00310899" w:rsidP="0031089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681910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826AC4" w14:textId="2693763E" w:rsidR="00310899" w:rsidRPr="000732F4" w:rsidRDefault="00310899" w:rsidP="0031089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057097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0D6BA2" id="_x0000_s1785" style="position:absolute;margin-left:254.85pt;margin-top:8.3pt;width:9.4pt;height:24.95pt;z-index:253629440;mso-width-relative:margin;mso-height-relative:margin" coordorigin="42085,-4831" coordsize="127984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">
                      <v:shape id="Textfeld 3" o:spid="_x0000_s1786" type="#_x0000_t202" style="position:absolute;left:69511;top:-4831;width:77136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69D0A5F" w14:textId="57BCED84" w:rsidR="00310899" w:rsidRPr="000732F4" w:rsidRDefault="00310899" w:rsidP="0031089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87" type="#_x0000_t202" style="position:absolute;left:42085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30826AC4" w14:textId="2693763E" w:rsidR="00310899" w:rsidRPr="000732F4" w:rsidRDefault="00310899" w:rsidP="0031089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88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46A72F8E" wp14:editId="23141560">
                      <wp:simplePos x="0" y="0"/>
                      <wp:positionH relativeFrom="column">
                        <wp:posOffset>3994339</wp:posOffset>
                      </wp:positionH>
                      <wp:positionV relativeFrom="paragraph">
                        <wp:posOffset>91457</wp:posOffset>
                      </wp:positionV>
                      <wp:extent cx="180001" cy="316865"/>
                      <wp:effectExtent l="0" t="0" r="0" b="635"/>
                      <wp:wrapNone/>
                      <wp:docPr id="2923794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01" cy="316865"/>
                                <a:chOff x="25352" y="-4831"/>
                                <a:chExt cx="192974" cy="318283"/>
                              </a:xfrm>
                            </wpg:grpSpPr>
                            <wps:wsp>
                              <wps:cNvPr id="1614615343" name="Textfeld 3"/>
                              <wps:cNvSpPr txBox="1"/>
                              <wps:spPr>
                                <a:xfrm>
                                  <a:off x="25352" y="-4831"/>
                                  <a:ext cx="19297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A68AA1" w14:textId="2653D760" w:rsidR="006905F9" w:rsidRPr="000732F4" w:rsidRDefault="006905F9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306544" name="Textfeld 3"/>
                              <wps:cNvSpPr txBox="1"/>
                              <wps:spPr>
                                <a:xfrm>
                                  <a:off x="50916" y="149510"/>
                                  <a:ext cx="15437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A184AB" w14:textId="5E652172" w:rsidR="006905F9" w:rsidRPr="000732F4" w:rsidRDefault="000732F4" w:rsidP="006905F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  <w:r w:rsidR="006905F9"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035100" name="Gerade Verbindung 1"/>
                              <wps:cNvCnPr/>
                              <wps:spPr>
                                <a:xfrm>
                                  <a:off x="60602" y="179565"/>
                                  <a:ext cx="11578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A72F8E" id="_x0000_s1789" style="position:absolute;margin-left:314.5pt;margin-top:7.2pt;width:14.15pt;height:24.95pt;z-index:253631488;mso-width-relative:margin;mso-height-relative:margin" coordorigin="25352,-4831" coordsize="192974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">
                      <v:shape id="Textfeld 3" o:spid="_x0000_s1790" type="#_x0000_t202" style="position:absolute;left:25352;top:-4831;width:19297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DA68AA1" w14:textId="2653D760" w:rsidR="006905F9" w:rsidRPr="000732F4" w:rsidRDefault="006905F9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791" type="#_x0000_t202" style="position:absolute;left:50916;top:149510;width:154379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47A184AB" w14:textId="5E652172" w:rsidR="006905F9" w:rsidRPr="000732F4" w:rsidRDefault="000732F4" w:rsidP="006905F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12</w:t>
                              </w:r>
                              <w:r w:rsidR="006905F9"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92" style="position:absolute;visibility:visible;mso-wrap-style:square" from="60602,179565" to="176386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72DE4F2" w14:textId="77777777" w:rsidTr="000732CB">
        <w:tc>
          <w:tcPr>
            <w:tcW w:w="709" w:type="dxa"/>
          </w:tcPr>
          <w:p w14:paraId="289CAA5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D4057ED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79E408" w14:textId="7EC2600E" w:rsidR="001F2E0E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C30AA58" wp14:editId="10CF5D53">
                      <wp:simplePos x="0" y="0"/>
                      <wp:positionH relativeFrom="column">
                        <wp:posOffset>3154766</wp:posOffset>
                      </wp:positionH>
                      <wp:positionV relativeFrom="paragraph">
                        <wp:posOffset>-41653</wp:posOffset>
                      </wp:positionV>
                      <wp:extent cx="1246708" cy="641350"/>
                      <wp:effectExtent l="177800" t="0" r="10795" b="19050"/>
                      <wp:wrapNone/>
                      <wp:docPr id="19214317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708" cy="64135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0AD89" w14:textId="3CB0001D" w:rsidR="00003BB0" w:rsidRPr="00A6609C" w:rsidRDefault="00310899" w:rsidP="000732F4">
                                  <w:pPr>
                                    <w:pStyle w:val="TextSprechblasen"/>
                                    <w:spacing w:line="360" w:lineRule="auto"/>
                                  </w:pPr>
                                  <w:r>
                                    <w:t xml:space="preserve">      </w:t>
                                  </w:r>
                                  <w:r w:rsidR="00003BB0">
                                    <w:t>ist größer als</w:t>
                                  </w:r>
                                  <w:r w:rsidR="00003BB0" w:rsidRPr="00A6609C">
                                    <w:t xml:space="preserve"> </w:t>
                                  </w:r>
                                  <w:r w:rsidR="00003BB0">
                                    <w:br/>
                                    <w:t>B</w:t>
                                  </w:r>
                                  <w:r w:rsidR="00003BB0" w:rsidRPr="00A6609C">
                                    <w:t xml:space="preserve">ei </w:t>
                                  </w:r>
                                  <w:r w:rsidR="000732F4">
                                    <w:t xml:space="preserve">    </w:t>
                                  </w:r>
                                  <w:r w:rsidR="00003BB0" w:rsidRPr="00A6609C">
                                    <w:t xml:space="preserve"> fehlt nur 1 Stück.</w:t>
                                  </w:r>
                                </w:p>
                                <w:p w14:paraId="0FB7A681" w14:textId="1E1D712D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0AA58" id="_x0000_s1793" type="#_x0000_t62" style="position:absolute;margin-left:248.4pt;margin-top:-3.3pt;width:98.15pt;height:50.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" adj="-2788,19496" filled="f" strokecolor="#bfbfbf [2412]" strokeweight="1pt">
                      <v:textbox inset="1mm,1mm,1mm,1mm">
                        <w:txbxContent>
                          <w:p w14:paraId="0550AD89" w14:textId="3CB0001D" w:rsidR="00003BB0" w:rsidRPr="00A6609C" w:rsidRDefault="00310899" w:rsidP="000732F4">
                            <w:pPr>
                              <w:pStyle w:val="TextSprechblasen"/>
                              <w:spacing w:line="360" w:lineRule="auto"/>
                            </w:pPr>
                            <w:r>
                              <w:t xml:space="preserve">      </w:t>
                            </w:r>
                            <w:r w:rsidR="00003BB0">
                              <w:t>ist größer als</w:t>
                            </w:r>
                            <w:r w:rsidR="00003BB0" w:rsidRPr="00A6609C">
                              <w:t xml:space="preserve"> </w:t>
                            </w:r>
                            <w:r w:rsidR="00003BB0">
                              <w:br/>
                              <w:t>B</w:t>
                            </w:r>
                            <w:r w:rsidR="00003BB0" w:rsidRPr="00A6609C">
                              <w:t xml:space="preserve">ei </w:t>
                            </w:r>
                            <w:r w:rsidR="000732F4">
                              <w:t xml:space="preserve">    </w:t>
                            </w:r>
                            <w:r w:rsidR="00003BB0" w:rsidRPr="00A6609C">
                              <w:t xml:space="preserve"> fehlt nur 1 Stück.</w:t>
                            </w:r>
                          </w:p>
                          <w:p w14:paraId="0FB7A681" w14:textId="1E1D712D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19CC182C" wp14:editId="5484D146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149551</wp:posOffset>
                      </wp:positionV>
                      <wp:extent cx="119380" cy="316865"/>
                      <wp:effectExtent l="0" t="0" r="7620" b="635"/>
                      <wp:wrapNone/>
                      <wp:docPr id="8191055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1118214816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BE3A48" w14:textId="77777777" w:rsidR="000732F4" w:rsidRPr="000732F4" w:rsidRDefault="000732F4" w:rsidP="000732F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7197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9CC77" w14:textId="022BF687" w:rsidR="000732F4" w:rsidRPr="000732F4" w:rsidRDefault="000732F4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99227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CC182C" id="_x0000_s1794" style="position:absolute;margin-left:266.75pt;margin-top:11.8pt;width:9.4pt;height:24.95pt;z-index:253633536;mso-width-relative:margin;mso-height-relative:margin" coordorigin="42085,-4831" coordsize="127984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">
                      <v:shape id="Textfeld 3" o:spid="_x0000_s1795" type="#_x0000_t202" style="position:absolute;left:69511;top:-4831;width:77136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4CBE3A48" w14:textId="77777777" w:rsidR="000732F4" w:rsidRPr="000732F4" w:rsidRDefault="000732F4" w:rsidP="000732F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96" type="#_x0000_t202" style="position:absolute;left:42085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" filled="f" stroked="f" strokeweight=".5pt">
                        <v:textbox inset="0,0,0,0">
                          <w:txbxContent>
                            <w:p w14:paraId="6FA9CC77" w14:textId="022BF687" w:rsidR="000732F4" w:rsidRPr="000732F4" w:rsidRDefault="000732F4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97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7AFC61C4" w14:textId="77777777" w:rsidTr="000732CB">
        <w:tc>
          <w:tcPr>
            <w:tcW w:w="709" w:type="dxa"/>
          </w:tcPr>
          <w:p w14:paraId="06B4C9D2" w14:textId="574EC94B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48D28FA" wp14:editId="5264CBB8">
                  <wp:extent cx="360000" cy="272386"/>
                  <wp:effectExtent l="0" t="0" r="2540" b="0"/>
                  <wp:docPr id="1923443303" name="Grafik 192344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0AF2F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4219" w:type="dxa"/>
            <w:gridSpan w:val="2"/>
          </w:tcPr>
          <w:p w14:paraId="3BC662B0" w14:textId="6D16E3A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Rico vergleicht Anteile in Streifen.</w:t>
            </w:r>
            <w:r w:rsidR="00310899">
              <w:rPr>
                <w:rFonts w:ascii="Calibri" w:hAnsi="Calibri"/>
                <w:noProof/>
              </w:rPr>
              <w:t xml:space="preserve"> </w:t>
            </w:r>
          </w:p>
          <w:p w14:paraId="44C4C04C" w14:textId="19E353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Überprüfe: Stimmt Ricos Weg? </w:t>
            </w:r>
          </w:p>
          <w:p w14:paraId="4B11EC97" w14:textId="104BD8DD" w:rsidR="00F9201C" w:rsidRPr="005B6061" w:rsidRDefault="001F2E0E" w:rsidP="00D818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Beispiele, für die sein Weg nicht funktioniert.</w:t>
            </w:r>
          </w:p>
        </w:tc>
        <w:tc>
          <w:tcPr>
            <w:tcW w:w="3824" w:type="dxa"/>
          </w:tcPr>
          <w:p w14:paraId="09AE338D" w14:textId="28D4100D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2976" behindDoc="0" locked="0" layoutInCell="1" allowOverlap="1" wp14:anchorId="51290E25" wp14:editId="0593DDC9">
                      <wp:simplePos x="0" y="0"/>
                      <wp:positionH relativeFrom="column">
                        <wp:posOffset>-114894</wp:posOffset>
                      </wp:positionH>
                      <wp:positionV relativeFrom="paragraph">
                        <wp:posOffset>-69703</wp:posOffset>
                      </wp:positionV>
                      <wp:extent cx="657225" cy="755120"/>
                      <wp:effectExtent l="0" t="0" r="0" b="6985"/>
                      <wp:wrapNone/>
                      <wp:docPr id="185254578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336424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5341884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016EE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290E25" id="_x0000_s1798" style="position:absolute;margin-left:-9.05pt;margin-top:-5.5pt;width:51.75pt;height:59.45pt;z-index:253182976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">
                      <v:shape id="Grafik 8" o:spid="_x0000_s1799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">
                        <v:imagedata r:id="rId60" o:title="" chromakey="white"/>
                      </v:shape>
                      <v:shape id="_x0000_s1800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23016EE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04ABF9D" w14:textId="77777777" w:rsidTr="000732CB">
        <w:tc>
          <w:tcPr>
            <w:tcW w:w="709" w:type="dxa"/>
          </w:tcPr>
          <w:p w14:paraId="3F3F8939" w14:textId="643F209E" w:rsidR="001F2E0E" w:rsidRPr="005B6061" w:rsidRDefault="001F2E0E" w:rsidP="00C40CF5">
            <w:pPr>
              <w:pStyle w:val="berschrift3"/>
            </w:pPr>
            <w:r w:rsidRPr="005B6061">
              <w:lastRenderedPageBreak/>
              <w:t>1.3</w:t>
            </w:r>
          </w:p>
        </w:tc>
        <w:tc>
          <w:tcPr>
            <w:tcW w:w="8468" w:type="dxa"/>
            <w:gridSpan w:val="4"/>
          </w:tcPr>
          <w:p w14:paraId="68701E64" w14:textId="52D013B7" w:rsidR="001F2E0E" w:rsidRPr="005B6061" w:rsidRDefault="001F2E0E" w:rsidP="00C40CF5">
            <w:pPr>
              <w:pStyle w:val="berschrift3"/>
            </w:pPr>
            <w:r w:rsidRPr="005B6061">
              <w:t>Anteile in anderen Streifen und Situationen finden</w:t>
            </w:r>
          </w:p>
        </w:tc>
      </w:tr>
      <w:tr w:rsidR="001F2E0E" w:rsidRPr="005B6061" w14:paraId="4013DF8D" w14:textId="77777777" w:rsidTr="000732CB">
        <w:tc>
          <w:tcPr>
            <w:tcW w:w="709" w:type="dxa"/>
          </w:tcPr>
          <w:p w14:paraId="3EA5C95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92A109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5DCBE9C4" w14:textId="7D0FB111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5E08C466" wp14:editId="195FFA76">
                      <wp:simplePos x="0" y="0"/>
                      <wp:positionH relativeFrom="column">
                        <wp:posOffset>1756123</wp:posOffset>
                      </wp:positionH>
                      <wp:positionV relativeFrom="paragraph">
                        <wp:posOffset>328152</wp:posOffset>
                      </wp:positionV>
                      <wp:extent cx="3204272" cy="2253557"/>
                      <wp:effectExtent l="0" t="0" r="8890" b="7620"/>
                      <wp:wrapNone/>
                      <wp:docPr id="1717646823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4272" cy="2253557"/>
                                <a:chOff x="-1" y="-1"/>
                                <a:chExt cx="3204272" cy="225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9809013" name="Grafik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" y="-1"/>
                                  <a:ext cx="3200400" cy="201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115230" name="Grafik 10807430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" y="530807"/>
                                  <a:ext cx="3204210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615498" name="Grafik 951081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3835"/>
                                  <a:ext cx="3200400" cy="197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413828" name="Textfeld 113"/>
                              <wps:cNvSpPr txBox="1"/>
                              <wps:spPr>
                                <a:xfrm>
                                  <a:off x="0" y="1816635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4025BE8" w14:textId="77777777" w:rsidR="003E2C04" w:rsidRDefault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705793" name="Textfeld 113"/>
                              <wps:cNvSpPr txBox="1"/>
                              <wps:spPr>
                                <a:xfrm>
                                  <a:off x="0" y="2076575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DBF6E92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583911" name="Textfeld 113"/>
                              <wps:cNvSpPr txBox="1"/>
                              <wps:spPr>
                                <a:xfrm>
                                  <a:off x="0" y="814379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C3CE0CF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2026715" name="Textfeld 113"/>
                              <wps:cNvSpPr txBox="1"/>
                              <wps:spPr>
                                <a:xfrm>
                                  <a:off x="0" y="1073684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6A1DA294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08C466" id="Gruppieren 114" o:spid="_x0000_s1801" style="position:absolute;margin-left:138.3pt;margin-top:25.85pt;width:252.3pt;height:177.45pt;z-index:253323264;mso-width-relative:margin;mso-height-relative:margin" coordorigin="" coordsize="32042,2253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">
                      <v:shape id="Grafik 52" o:spid="_x0000_s1802" type="#_x0000_t75" style="position:absolute;width:32003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">
                        <v:imagedata r:id="rId86" o:title=""/>
                      </v:shape>
                      <v:shape id="Grafik 1080743089" o:spid="_x0000_s1803" type="#_x0000_t75" style="position:absolute;top:5308;width:32042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">
                        <v:imagedata r:id="rId87" o:title=""/>
                      </v:shape>
                      <v:shape id="Grafik 951081401" o:spid="_x0000_s1804" type="#_x0000_t75" style="position:absolute;top:15338;width:32004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">
                        <v:imagedata r:id="rId88" o:title=""/>
                      </v:shape>
                      <v:shape id="_x0000_s1805" type="#_x0000_t202" style="position:absolute;top:18166;width:3204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" fillcolor="white [3201]" strokecolor="#bfbfbf [2412]" strokeweight="1pt">
                        <v:textbox>
                          <w:txbxContent>
                            <w:p w14:paraId="14025BE8" w14:textId="77777777" w:rsidR="003E2C04" w:rsidRDefault="003E2C04"/>
                          </w:txbxContent>
                        </v:textbox>
                      </v:shape>
                      <v:shape id="_x0000_s1806" type="#_x0000_t202" style="position:absolute;top:20765;width:32042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" fillcolor="white [3201]" strokecolor="#bfbfbf [2412]" strokeweight="1pt">
                        <v:textbox>
                          <w:txbxContent>
                            <w:p w14:paraId="2DBF6E92" w14:textId="77777777" w:rsidR="003E2C04" w:rsidRDefault="003E2C04" w:rsidP="003E2C04"/>
                          </w:txbxContent>
                        </v:textbox>
                      </v:shape>
                      <v:shape id="_x0000_s1807" type="#_x0000_t202" style="position:absolute;top:8143;width:3204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" fillcolor="white [3201]" strokecolor="#bfbfbf [2412]" strokeweight="1pt">
                        <v:textbox>
                          <w:txbxContent>
                            <w:p w14:paraId="3C3CE0CF" w14:textId="77777777" w:rsidR="003E2C04" w:rsidRDefault="003E2C04" w:rsidP="003E2C04"/>
                          </w:txbxContent>
                        </v:textbox>
                      </v:shape>
                      <v:shape id="_x0000_s1808" type="#_x0000_t202" style="position:absolute;top:10736;width:32042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" fillcolor="white [3201]" strokecolor="#bfbfbf [2412]" strokeweight="1pt">
                        <v:textbox>
                          <w:txbxContent>
                            <w:p w14:paraId="6A1DA294" w14:textId="77777777" w:rsidR="003E2C04" w:rsidRDefault="003E2C04" w:rsidP="003E2C04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Lies den Anteil ab. Finde drei 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im selben Streifen</w:t>
            </w:r>
            <w:r w:rsidR="001F2E0E" w:rsidRPr="005B6061">
              <w:rPr>
                <w:rFonts w:ascii="Calibri" w:hAnsi="Calibri"/>
                <w:noProof/>
              </w:rPr>
              <w:t xml:space="preserve">, </w:t>
            </w:r>
          </w:p>
          <w:p w14:paraId="72D3EDC6" w14:textId="4BAF9003" w:rsidR="001F2E0E" w:rsidRPr="005B6061" w:rsidRDefault="001F2E0E" w:rsidP="00BF65BD">
            <w:pPr>
              <w:pStyle w:val="Listenabsatz"/>
              <w:rPr>
                <w:rFonts w:cstheme="majorBidi"/>
              </w:rPr>
            </w:pPr>
            <w:r w:rsidRPr="005B6061">
              <w:t xml:space="preserve">die </w:t>
            </w:r>
            <w:r w:rsidRPr="005B6061">
              <w:rPr>
                <w:b/>
              </w:rPr>
              <w:t>größer</w:t>
            </w:r>
            <w:r w:rsidRPr="005B6061">
              <w:t xml:space="preserve"> sind.</w:t>
            </w:r>
          </w:p>
          <w:p w14:paraId="4755C282" w14:textId="7D7BDF33" w:rsidR="001F2E0E" w:rsidRPr="005B6061" w:rsidRDefault="001F2E0E" w:rsidP="00BF65BD">
            <w:pPr>
              <w:pStyle w:val="Listenabsatz"/>
            </w:pPr>
            <w:r w:rsidRPr="005B6061">
              <w:t xml:space="preserve">die </w:t>
            </w:r>
            <w:r w:rsidRPr="005B6061">
              <w:rPr>
                <w:b/>
              </w:rPr>
              <w:t>kleiner</w:t>
            </w:r>
            <w:r w:rsidRPr="005B6061">
              <w:t xml:space="preserve"> sind.</w:t>
            </w:r>
          </w:p>
        </w:tc>
      </w:tr>
      <w:tr w:rsidR="001F2E0E" w:rsidRPr="005B6061" w14:paraId="1DA947C2" w14:textId="77777777" w:rsidTr="000732CB">
        <w:tc>
          <w:tcPr>
            <w:tcW w:w="709" w:type="dxa"/>
          </w:tcPr>
          <w:p w14:paraId="5573F46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C73AE2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CED7B8A" w14:textId="46EAFB7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8F0FE20" w14:textId="77777777" w:rsidTr="000732CB">
        <w:tc>
          <w:tcPr>
            <w:tcW w:w="709" w:type="dxa"/>
          </w:tcPr>
          <w:p w14:paraId="1F510FC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3D6BCC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3" w:type="dxa"/>
            <w:gridSpan w:val="3"/>
          </w:tcPr>
          <w:p w14:paraId="6013F6D4" w14:textId="1B9779BE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782356CD" wp14:editId="66546085">
                      <wp:simplePos x="0" y="0"/>
                      <wp:positionH relativeFrom="column">
                        <wp:posOffset>-1622425</wp:posOffset>
                      </wp:positionH>
                      <wp:positionV relativeFrom="paragraph">
                        <wp:posOffset>-4229100</wp:posOffset>
                      </wp:positionV>
                      <wp:extent cx="3240000" cy="147484"/>
                      <wp:effectExtent l="0" t="0" r="11430" b="17780"/>
                      <wp:wrapNone/>
                      <wp:docPr id="867277551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0000" cy="147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99E1328" w14:textId="77777777" w:rsidR="003E2C04" w:rsidRDefault="003E2C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356CD" id="Textfeld 113" o:spid="_x0000_s1809" type="#_x0000_t202" style="position:absolute;margin-left:-127.75pt;margin-top:-333pt;width:255.1pt;height:11.6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" fillcolor="white [3201]" strokecolor="#bfbfbf [2412]" strokeweight="1pt">
                      <v:textbox>
                        <w:txbxContent>
                          <w:p w14:paraId="099E1328" w14:textId="77777777" w:rsidR="003E2C04" w:rsidRDefault="003E2C04"/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="001F2E0E" w:rsidRPr="005B6061">
              <w:rPr>
                <w:rFonts w:ascii="Calibri" w:hAnsi="Calibri"/>
                <w:b/>
                <w:noProof/>
              </w:rPr>
              <w:t>Streifen</w:t>
            </w:r>
            <w:r w:rsidR="001F2E0E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2A391A8" w14:textId="77777777" w:rsidTr="000732CB">
        <w:tc>
          <w:tcPr>
            <w:tcW w:w="709" w:type="dxa"/>
          </w:tcPr>
          <w:p w14:paraId="50520D08" w14:textId="6C3D78B4" w:rsidR="001F2E0E" w:rsidRPr="005B6061" w:rsidRDefault="003E2C04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D4C7C3E" wp14:editId="70E31335">
                  <wp:extent cx="360000" cy="272386"/>
                  <wp:effectExtent l="0" t="0" r="2540" b="0"/>
                  <wp:docPr id="1030430973" name="Grafik 1030430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6CACC09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D027732" w14:textId="69704CDC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</w:tc>
      </w:tr>
      <w:tr w:rsidR="001F2E0E" w:rsidRPr="005B6061" w14:paraId="595594DF" w14:textId="77777777" w:rsidTr="000732CB">
        <w:trPr>
          <w:trHeight w:val="517"/>
        </w:trPr>
        <w:tc>
          <w:tcPr>
            <w:tcW w:w="709" w:type="dxa"/>
          </w:tcPr>
          <w:p w14:paraId="1817A15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D9643A0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  <w:vAlign w:val="center"/>
          </w:tcPr>
          <w:p w14:paraId="68AD3EF8" w14:textId="54CC23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09F6F8FF" w14:textId="77777777" w:rsidTr="000732CB">
        <w:trPr>
          <w:trHeight w:val="517"/>
        </w:trPr>
        <w:tc>
          <w:tcPr>
            <w:tcW w:w="709" w:type="dxa"/>
          </w:tcPr>
          <w:p w14:paraId="303C8660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BE732" w14:textId="3CCB3302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043" w:type="dxa"/>
            <w:gridSpan w:val="3"/>
          </w:tcPr>
          <w:p w14:paraId="06E13D3D" w14:textId="5CBCE18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Pr="005B6061">
              <w:rPr>
                <w:rFonts w:ascii="Calibri" w:hAnsi="Calibri"/>
                <w:b/>
                <w:noProof/>
              </w:rPr>
              <w:t>Streifen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3E2C04" w:rsidRPr="005B6061" w14:paraId="1C9C539C" w14:textId="77777777" w:rsidTr="000732CB">
        <w:tc>
          <w:tcPr>
            <w:tcW w:w="709" w:type="dxa"/>
          </w:tcPr>
          <w:p w14:paraId="433D149D" w14:textId="7CB229AA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796A5A" wp14:editId="6E0C81F9">
                  <wp:extent cx="360000" cy="272386"/>
                  <wp:effectExtent l="0" t="0" r="2540" b="0"/>
                  <wp:docPr id="1549345357" name="Grafik 154934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94CB09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20962DD5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  <w:p w14:paraId="5EC3E7B1" w14:textId="4FA68444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Wie hilft dir die Vorstellung</w:t>
            </w:r>
            <w:r>
              <w:rPr>
                <w:rFonts w:ascii="Calibri" w:hAnsi="Calibri"/>
                <w:noProof/>
              </w:rPr>
              <w:br/>
              <w:t>der Streifentafel dabei?</w:t>
            </w:r>
          </w:p>
        </w:tc>
      </w:tr>
      <w:tr w:rsidR="003E2C04" w:rsidRPr="005B6061" w14:paraId="21A833CA" w14:textId="77777777" w:rsidTr="000732CB">
        <w:tc>
          <w:tcPr>
            <w:tcW w:w="709" w:type="dxa"/>
          </w:tcPr>
          <w:p w14:paraId="34404723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0F5DDC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134A3A38" w14:textId="72D678F4" w:rsidR="003E2C04" w:rsidRPr="005B6061" w:rsidRDefault="000732CB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5040" behindDoc="0" locked="0" layoutInCell="1" allowOverlap="1" wp14:anchorId="1B0C7BD0" wp14:editId="255AEA47">
                      <wp:simplePos x="0" y="0"/>
                      <wp:positionH relativeFrom="column">
                        <wp:posOffset>433136</wp:posOffset>
                      </wp:positionH>
                      <wp:positionV relativeFrom="paragraph">
                        <wp:posOffset>90137</wp:posOffset>
                      </wp:positionV>
                      <wp:extent cx="149304" cy="300821"/>
                      <wp:effectExtent l="0" t="0" r="3175" b="4445"/>
                      <wp:wrapNone/>
                      <wp:docPr id="16062886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0257846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D68827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908542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3208A0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52332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0C7BD0" id="_x0000_s1810" style="position:absolute;margin-left:34.1pt;margin-top:7.1pt;width:11.75pt;height:23.7pt;z-index:253655040;mso-width-relative:margin;mso-height-relative:margin" coordorigin="25434,7256" coordsize="159954,30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">
                      <v:shape id="Textfeld 3" o:spid="_x0000_s1811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1ED68827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812" type="#_x0000_t202" style="position:absolute;left:42201;top:145481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273208A0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813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3E2C04" w:rsidRPr="005B6061" w14:paraId="4DB757FA" w14:textId="77777777" w:rsidTr="000732CB">
        <w:tc>
          <w:tcPr>
            <w:tcW w:w="709" w:type="dxa"/>
          </w:tcPr>
          <w:p w14:paraId="472507E9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2AD442B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3" w:type="dxa"/>
            <w:gridSpan w:val="3"/>
          </w:tcPr>
          <w:p w14:paraId="7C1D0D3E" w14:textId="7A06D2E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Tim hat </w:t>
            </w:r>
            <w:r w:rsidR="000732F4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0732F4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vom Schokoriegel bekommen. Gib drei Situationen an, in der Sarah</w:t>
            </w:r>
          </w:p>
          <w:p w14:paraId="0A75292F" w14:textId="0FA7B7EB" w:rsidR="002D74C7" w:rsidRPr="00BF65BD" w:rsidRDefault="003E2C04" w:rsidP="00BF65BD">
            <w:pPr>
              <w:pStyle w:val="Listenabsatz"/>
            </w:pPr>
            <w:r w:rsidRPr="00BF65BD">
              <w:t>genau denselben Anteil von einem anderen Schokoriegel bekommt.</w:t>
            </w:r>
          </w:p>
          <w:p w14:paraId="5ADC3A59" w14:textId="77777777" w:rsidR="003E2C04" w:rsidRPr="005B6061" w:rsidRDefault="003E2C04" w:rsidP="00BF65BD">
            <w:pPr>
              <w:pStyle w:val="Listenabsatz"/>
            </w:pPr>
            <w:r w:rsidRPr="005B6061">
              <w:t>einen größeren oder kleineren Anteil von einem anderen Riegel bekommt.</w:t>
            </w:r>
          </w:p>
        </w:tc>
      </w:tr>
      <w:tr w:rsidR="003E2C04" w:rsidRPr="005B6061" w14:paraId="4B81C805" w14:textId="77777777" w:rsidTr="000732CB">
        <w:tc>
          <w:tcPr>
            <w:tcW w:w="709" w:type="dxa"/>
          </w:tcPr>
          <w:p w14:paraId="0DB6E97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D2827D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8C5ABC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51641280" w14:textId="77777777" w:rsidTr="000732CB">
        <w:tc>
          <w:tcPr>
            <w:tcW w:w="709" w:type="dxa"/>
          </w:tcPr>
          <w:p w14:paraId="4CE34CF8" w14:textId="5C374033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A6CAA7" wp14:editId="6FB9589C">
                  <wp:extent cx="313144" cy="272386"/>
                  <wp:effectExtent l="0" t="0" r="0" b="0"/>
                  <wp:docPr id="114292655" name="Grafik 11429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0CA82D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e)</w:t>
            </w:r>
          </w:p>
        </w:tc>
        <w:tc>
          <w:tcPr>
            <w:tcW w:w="8043" w:type="dxa"/>
            <w:gridSpan w:val="3"/>
          </w:tcPr>
          <w:p w14:paraId="4BA7940C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Eine Person gibt einen Anteil (und einen Streifen) oder eine Situation vor, </w:t>
            </w:r>
            <w:r w:rsidRPr="005B6061">
              <w:rPr>
                <w:rFonts w:ascii="Calibri" w:hAnsi="Calibri"/>
                <w:noProof/>
              </w:rPr>
              <w:br/>
              <w:t>die andere findet dazu größere oder kleinere Anteile. Wechselt euch ab.</w:t>
            </w:r>
          </w:p>
          <w:p w14:paraId="4B9C9745" w14:textId="0B2A08B1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46EEBF7E" w14:textId="77777777" w:rsidTr="000732CB">
        <w:tc>
          <w:tcPr>
            <w:tcW w:w="709" w:type="dxa"/>
          </w:tcPr>
          <w:p w14:paraId="68E248F9" w14:textId="77777777" w:rsidR="003E2C04" w:rsidRPr="005B6061" w:rsidRDefault="003E2C04" w:rsidP="003E2C04">
            <w:pPr>
              <w:pStyle w:val="berschrift3"/>
            </w:pPr>
            <w:r w:rsidRPr="005B6061">
              <w:t>1.4</w:t>
            </w:r>
          </w:p>
        </w:tc>
        <w:tc>
          <w:tcPr>
            <w:tcW w:w="8468" w:type="dxa"/>
            <w:gridSpan w:val="4"/>
          </w:tcPr>
          <w:p w14:paraId="12905A8E" w14:textId="3971BC80" w:rsidR="003E2C04" w:rsidRPr="005B6061" w:rsidRDefault="003E2C04" w:rsidP="003E2C04">
            <w:pPr>
              <w:pStyle w:val="berschrift3"/>
            </w:pPr>
            <w:r w:rsidRPr="005B6061">
              <w:t>Verschiedene und gleiche Anteile in Download-Balken und Streifen</w:t>
            </w:r>
          </w:p>
        </w:tc>
      </w:tr>
      <w:tr w:rsidR="003E2C04" w:rsidRPr="005B6061" w14:paraId="74FF94CD" w14:textId="77777777" w:rsidTr="000732CB">
        <w:tc>
          <w:tcPr>
            <w:tcW w:w="709" w:type="dxa"/>
          </w:tcPr>
          <w:p w14:paraId="503530AB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2398FF8B" w14:textId="24179FA0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Die Kinder wollen wissen, wer am meisten von der Datei kopiert hat. </w:t>
            </w:r>
          </w:p>
          <w:p w14:paraId="3F902ECB" w14:textId="53E422DF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7D40B44E" wp14:editId="58522444">
                      <wp:simplePos x="0" y="0"/>
                      <wp:positionH relativeFrom="column">
                        <wp:posOffset>19536</wp:posOffset>
                      </wp:positionH>
                      <wp:positionV relativeFrom="paragraph">
                        <wp:posOffset>39816</wp:posOffset>
                      </wp:positionV>
                      <wp:extent cx="385445" cy="627434"/>
                      <wp:effectExtent l="0" t="0" r="0" b="127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445" cy="627434"/>
                                <a:chOff x="73712" y="88339"/>
                                <a:chExt cx="385935" cy="628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88339"/>
                                  <a:ext cx="385935" cy="498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569937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582A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40B44E" id="_x0000_s1814" style="position:absolute;margin-left:1.55pt;margin-top:3.15pt;width:30.35pt;height:49.4pt;z-index:253379584;mso-width-relative:margin;mso-height-relative:margin" coordorigin="737,883" coordsize="3859,6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">
                      <v:shape id="Grafik 5" o:spid="_x0000_s1815" type="#_x0000_t75" style="position:absolute;left:737;top:883;width:3859;height:498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">
                        <v:imagedata r:id="rId90" o:title="" chromakey="white"/>
                      </v:shape>
                      <v:shape id="_x0000_s1816" type="#_x0000_t202" style="position:absolute;left:926;top:56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530582A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95FFD89" w14:textId="14184C97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02784" behindDoc="0" locked="0" layoutInCell="1" allowOverlap="1" wp14:anchorId="02698EE9" wp14:editId="4E07B963">
                  <wp:simplePos x="0" y="0"/>
                  <wp:positionH relativeFrom="column">
                    <wp:posOffset>471521</wp:posOffset>
                  </wp:positionH>
                  <wp:positionV relativeFrom="paragraph">
                    <wp:posOffset>7620</wp:posOffset>
                  </wp:positionV>
                  <wp:extent cx="4114800" cy="200025"/>
                  <wp:effectExtent l="0" t="0" r="0" b="9525"/>
                  <wp:wrapNone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1.4_1.eps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8E37CE" w14:textId="0A97C510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771AC776" w14:textId="77777777" w:rsidTr="000732CB">
        <w:tc>
          <w:tcPr>
            <w:tcW w:w="709" w:type="dxa"/>
          </w:tcPr>
          <w:p w14:paraId="0BFC7ACE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850D270" w14:textId="3F4F8F57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80608" behindDoc="0" locked="0" layoutInCell="1" allowOverlap="1" wp14:anchorId="660755C8" wp14:editId="7FE81475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-19050</wp:posOffset>
                      </wp:positionV>
                      <wp:extent cx="554990" cy="732155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990" cy="732155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465928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755C8" id="_x0000_s1817" style="position:absolute;margin-left:226.75pt;margin-top:-1.5pt;width:43.7pt;height:57.65pt;z-index:253380608;mso-width-relative:margin;mso-height-relative:margin" coordorigin="322,-101" coordsize="5552,7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">
                      <v:shape id="Grafik 4" o:spid="_x0000_s1818" type="#_x0000_t75" style="position:absolute;left:322;top:-101;width:5553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">
                        <v:imagedata r:id="rId93" o:title="" chromakey="white"/>
                      </v:shape>
                      <v:shape id="_x0000_s1819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4465928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58D681E6" wp14:editId="14BAAB81">
                      <wp:simplePos x="0" y="0"/>
                      <wp:positionH relativeFrom="column">
                        <wp:posOffset>4405265</wp:posOffset>
                      </wp:positionH>
                      <wp:positionV relativeFrom="paragraph">
                        <wp:posOffset>40803</wp:posOffset>
                      </wp:positionV>
                      <wp:extent cx="593090" cy="671195"/>
                      <wp:effectExtent l="0" t="0" r="0" b="14605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090" cy="671195"/>
                                <a:chOff x="0" y="51101"/>
                                <a:chExt cx="593387" cy="671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101"/>
                                  <a:ext cx="593387" cy="578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4A742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681E6" id="_x0000_s1820" style="position:absolute;margin-left:346.85pt;margin-top:3.2pt;width:46.7pt;height:52.85pt;z-index:253377536;mso-width-relative:margin;mso-height-relative:margin" coordorigin=",511" coordsize="5933,6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">
                      <v:shape id="Grafik 6" o:spid="_x0000_s1821" type="#_x0000_t75" style="position:absolute;top:511;width:5933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">
                        <v:imagedata r:id="rId74" o:title="" chromakey="white"/>
                      </v:shape>
                      <v:shape id="_x0000_s1822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3514A742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6512" behindDoc="0" locked="0" layoutInCell="1" allowOverlap="1" wp14:anchorId="0A5B2E28" wp14:editId="69058B37">
                      <wp:simplePos x="0" y="0"/>
                      <wp:positionH relativeFrom="column">
                        <wp:posOffset>3601680</wp:posOffset>
                      </wp:positionH>
                      <wp:positionV relativeFrom="paragraph">
                        <wp:posOffset>9871</wp:posOffset>
                      </wp:positionV>
                      <wp:extent cx="581025" cy="702310"/>
                      <wp:effectExtent l="0" t="0" r="3175" b="8890"/>
                      <wp:wrapNone/>
                      <wp:docPr id="1623968236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5727455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528028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DE88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B2E28" id="_x0000_s1823" style="position:absolute;margin-left:283.6pt;margin-top:.8pt;width:45.75pt;height:55.3pt;z-index:253376512" coordsize="5810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">
                      <v:shape id="Grafik 7" o:spid="_x0000_s1824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">
                        <v:imagedata r:id="rId65" o:title="" chromakey="white"/>
                      </v:shape>
                      <v:shape id="_x0000_s1825" type="#_x0000_t202" style="position:absolute;left:1248;top:5555;width:4562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" filled="f" stroked="f" strokeweight=".5pt">
                        <v:textbox inset="0,0,0,0">
                          <w:txbxContent>
                            <w:p w14:paraId="413DE88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5FDE9" w14:textId="22C7FA1D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8560" behindDoc="0" locked="0" layoutInCell="1" allowOverlap="1" wp14:anchorId="22971C7B" wp14:editId="00D8C24E">
                      <wp:simplePos x="0" y="0"/>
                      <wp:positionH relativeFrom="column">
                        <wp:posOffset>-2905</wp:posOffset>
                      </wp:positionH>
                      <wp:positionV relativeFrom="paragraph">
                        <wp:posOffset>62365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C165CD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971C7B" id="_x0000_s1826" style="position:absolute;margin-left:-.25pt;margin-top:4.9pt;width:41.65pt;height:57.3pt;z-index:253378560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">
                      <v:shape id="Grafik 9" o:spid="_x0000_s1827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">
                        <v:imagedata r:id="rId95" o:title="" chromakey="white"/>
                      </v:shape>
                      <v:shape id="_x0000_s1828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5BC165CD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E0AAAB5" w14:textId="5AA3C2B4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72416" behindDoc="0" locked="0" layoutInCell="1" allowOverlap="1" wp14:anchorId="6B1FB025" wp14:editId="176C84D6">
                  <wp:simplePos x="0" y="0"/>
                  <wp:positionH relativeFrom="column">
                    <wp:posOffset>480238</wp:posOffset>
                  </wp:positionH>
                  <wp:positionV relativeFrom="paragraph">
                    <wp:posOffset>120934</wp:posOffset>
                  </wp:positionV>
                  <wp:extent cx="2171700" cy="200025"/>
                  <wp:effectExtent l="0" t="0" r="0" b="9525"/>
                  <wp:wrapNone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1.4_2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A2015B" w14:textId="46CBF09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2F790BCF" w14:textId="77777777" w:rsidTr="000732CB">
        <w:trPr>
          <w:trHeight w:val="210"/>
        </w:trPr>
        <w:tc>
          <w:tcPr>
            <w:tcW w:w="709" w:type="dxa"/>
          </w:tcPr>
          <w:p w14:paraId="5962FE0A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74C4BF3" w14:textId="47317392" w:rsidR="00976BBA" w:rsidRPr="005B6061" w:rsidRDefault="00E5117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2752" behindDoc="0" locked="0" layoutInCell="1" allowOverlap="1" wp14:anchorId="5C659591" wp14:editId="24A1120E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90805</wp:posOffset>
                      </wp:positionV>
                      <wp:extent cx="370205" cy="448310"/>
                      <wp:effectExtent l="0" t="0" r="0" b="0"/>
                      <wp:wrapNone/>
                      <wp:docPr id="131084624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6279" y="-35363"/>
                                <a:chExt cx="370770" cy="450214"/>
                              </a:xfrm>
                            </wpg:grpSpPr>
                            <wps:wsp>
                              <wps:cNvPr id="1565085994" name="Textfeld 3"/>
                              <wps:cNvSpPr txBox="1"/>
                              <wps:spPr>
                                <a:xfrm>
                                  <a:off x="-56279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541AA" w14:textId="6A9215DA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54667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25043C" w14:textId="71C4A82F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2601098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659591" id="_x0000_s1829" style="position:absolute;margin-left:234.3pt;margin-top:7.15pt;width:29.15pt;height:35.3pt;z-index:253642752;mso-width-relative:margin;mso-height-relative:margin" coordorigin="-56279,-35363" coordsize="370770,45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">
                      <v:shape id="Textfeld 3" o:spid="_x0000_s1830" type="#_x0000_t202" style="position:absolute;left:-56279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" filled="f" stroked="f" strokeweight=".5pt">
                        <v:textbox>
                          <w:txbxContent>
                            <w:p w14:paraId="4D3541AA" w14:textId="6A9215DA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31" type="#_x0000_t202" style="position:absolute;left:-1473;top:138955;width:22860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" filled="f" stroked="f" strokeweight=".5pt">
                        <v:textbox>
                          <w:txbxContent>
                            <w:p w14:paraId="0F25043C" w14:textId="71C4A82F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32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6848" behindDoc="0" locked="0" layoutInCell="1" allowOverlap="1" wp14:anchorId="78B8F7AC" wp14:editId="04164ADA">
                      <wp:simplePos x="0" y="0"/>
                      <wp:positionH relativeFrom="column">
                        <wp:posOffset>4535170</wp:posOffset>
                      </wp:positionH>
                      <wp:positionV relativeFrom="paragraph">
                        <wp:posOffset>76244</wp:posOffset>
                      </wp:positionV>
                      <wp:extent cx="379095" cy="448310"/>
                      <wp:effectExtent l="0" t="0" r="0" b="0"/>
                      <wp:wrapNone/>
                      <wp:docPr id="6229512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095" cy="448310"/>
                                <a:chOff x="-62021" y="-35363"/>
                                <a:chExt cx="380328" cy="449948"/>
                              </a:xfrm>
                            </wpg:grpSpPr>
                            <wps:wsp>
                              <wps:cNvPr id="849465566" name="Textfeld 3"/>
                              <wps:cNvSpPr txBox="1"/>
                              <wps:spPr>
                                <a:xfrm>
                                  <a:off x="-6202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9B9B19" w14:textId="25EE9EB6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356758" name="Textfeld 3"/>
                              <wps:cNvSpPr txBox="1"/>
                              <wps:spPr>
                                <a:xfrm>
                                  <a:off x="-47264" y="138689"/>
                                  <a:ext cx="365571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B9820A" w14:textId="3B8F69D4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292171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B8F7AC" id="_x0000_s1833" style="position:absolute;margin-left:357.1pt;margin-top:6pt;width:29.85pt;height:35.3pt;z-index:253646848;mso-width-relative:margin;mso-height-relative:margin" coordorigin="-62021,-35363" coordsize="380328,449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">
                      <v:shape id="Textfeld 3" o:spid="_x0000_s1834" type="#_x0000_t202" style="position:absolute;left:-62021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" filled="f" stroked="f" strokeweight=".5pt">
                        <v:textbox>
                          <w:txbxContent>
                            <w:p w14:paraId="4E9B9B19" w14:textId="25EE9EB6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35" type="#_x0000_t202" style="position:absolute;left:-47264;top:138689;width:365571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" filled="f" stroked="f" strokeweight=".5pt">
                        <v:textbox>
                          <w:txbxContent>
                            <w:p w14:paraId="24B9820A" w14:textId="3B8F69D4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836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4800" behindDoc="0" locked="0" layoutInCell="1" allowOverlap="1" wp14:anchorId="089478E7" wp14:editId="4F2B89BF">
                      <wp:simplePos x="0" y="0"/>
                      <wp:positionH relativeFrom="column">
                        <wp:posOffset>3761061</wp:posOffset>
                      </wp:positionH>
                      <wp:positionV relativeFrom="paragraph">
                        <wp:posOffset>81280</wp:posOffset>
                      </wp:positionV>
                      <wp:extent cx="370205" cy="448310"/>
                      <wp:effectExtent l="0" t="0" r="0" b="0"/>
                      <wp:wrapNone/>
                      <wp:docPr id="17024869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331" y="-35363"/>
                                <a:chExt cx="370770" cy="450214"/>
                              </a:xfrm>
                            </wpg:grpSpPr>
                            <wps:wsp>
                              <wps:cNvPr id="806693119" name="Textfeld 3"/>
                              <wps:cNvSpPr txBox="1"/>
                              <wps:spPr>
                                <a:xfrm>
                                  <a:off x="-5533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528937" w14:textId="315B2D23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30610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66E2E4" w14:textId="77777777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6615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478E7" id="_x0000_s1837" style="position:absolute;margin-left:296.15pt;margin-top:6.4pt;width:29.15pt;height:35.3pt;z-index:253644800;mso-width-relative:margin;mso-height-relative:margin" coordorigin="-55331,-35363" coordsize="370770,45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">
                      <v:shape id="Textfeld 3" o:spid="_x0000_s1838" type="#_x0000_t202" style="position:absolute;left:-55331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" filled="f" stroked="f" strokeweight=".5pt">
                        <v:textbox>
                          <w:txbxContent>
                            <w:p w14:paraId="3D528937" w14:textId="315B2D23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39" type="#_x0000_t202" style="position:absolute;left:-1473;top:138955;width:22860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" filled="f" stroked="f" strokeweight=".5pt">
                        <v:textbox>
                          <w:txbxContent>
                            <w:p w14:paraId="2266E2E4" w14:textId="77777777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40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7418D06F" wp14:editId="647CEE52">
                      <wp:simplePos x="0" y="0"/>
                      <wp:positionH relativeFrom="column">
                        <wp:posOffset>4549478</wp:posOffset>
                      </wp:positionH>
                      <wp:positionV relativeFrom="paragraph">
                        <wp:posOffset>83010</wp:posOffset>
                      </wp:positionV>
                      <wp:extent cx="323850" cy="431800"/>
                      <wp:effectExtent l="0" t="0" r="19050" b="12700"/>
                      <wp:wrapNone/>
                      <wp:docPr id="14004" name="Textfeld 14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EC77DE" w14:textId="3B236403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8D06F" id="Textfeld 14004" o:spid="_x0000_s1841" type="#_x0000_t202" style="position:absolute;margin-left:358.25pt;margin-top:6.55pt;width:25.5pt;height:34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" fillcolor="#f2f2f2 [3052]" strokecolor="#bfbfbf [2412]">
                      <v:textbox>
                        <w:txbxContent>
                          <w:p w14:paraId="61EC77DE" w14:textId="3B236403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6A1828C1" wp14:editId="2061D6DF">
                      <wp:simplePos x="0" y="0"/>
                      <wp:positionH relativeFrom="column">
                        <wp:posOffset>3800192</wp:posOffset>
                      </wp:positionH>
                      <wp:positionV relativeFrom="paragraph">
                        <wp:posOffset>84252</wp:posOffset>
                      </wp:positionV>
                      <wp:extent cx="302895" cy="445770"/>
                      <wp:effectExtent l="0" t="0" r="14605" b="11430"/>
                      <wp:wrapNone/>
                      <wp:docPr id="14003" name="Textfeld 14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" cy="445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BA3F1" w14:textId="11DF693D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828C1" id="Textfeld 14003" o:spid="_x0000_s1842" type="#_x0000_t202" style="position:absolute;margin-left:299.25pt;margin-top:6.65pt;width:23.85pt;height:35.1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" fillcolor="#f2f2f2 [3052]" strokecolor="#bfbfbf [2412]">
                      <v:textbox>
                        <w:txbxContent>
                          <w:p w14:paraId="7CCBA3F1" w14:textId="11DF693D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1C9184A8" wp14:editId="3930CE29">
                      <wp:simplePos x="0" y="0"/>
                      <wp:positionH relativeFrom="column">
                        <wp:posOffset>3040326</wp:posOffset>
                      </wp:positionH>
                      <wp:positionV relativeFrom="paragraph">
                        <wp:posOffset>95493</wp:posOffset>
                      </wp:positionV>
                      <wp:extent cx="251460" cy="431800"/>
                      <wp:effectExtent l="0" t="0" r="15240" b="12700"/>
                      <wp:wrapNone/>
                      <wp:docPr id="13992" name="Textfeld 13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F44D6" w14:textId="2074FFB9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184A8" id="Textfeld 13992" o:spid="_x0000_s1843" type="#_x0000_t202" style="position:absolute;margin-left:239.4pt;margin-top:7.5pt;width:19.8pt;height:34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" fillcolor="#f2f2f2 [3052]" strokecolor="#bfbfbf [2412]">
                      <v:textbox>
                        <w:txbxContent>
                          <w:p w14:paraId="5ECF44D6" w14:textId="2074FFB9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0A89B6" w14:textId="0058270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051DC31" w14:textId="53A97226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2FBFBFC6" w14:textId="77777777" w:rsidTr="000732CB">
        <w:tc>
          <w:tcPr>
            <w:tcW w:w="709" w:type="dxa"/>
          </w:tcPr>
          <w:p w14:paraId="0AFF4A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7EC89E3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16AF82D" w14:textId="3186454E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5FA8685F" w14:textId="77777777" w:rsidTr="000732CB">
        <w:tc>
          <w:tcPr>
            <w:tcW w:w="709" w:type="dxa"/>
          </w:tcPr>
          <w:p w14:paraId="51C6CD07" w14:textId="7FEC51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8044BD5" wp14:editId="54FB30F2">
                  <wp:extent cx="360000" cy="272386"/>
                  <wp:effectExtent l="0" t="0" r="2540" b="0"/>
                  <wp:docPr id="742408835" name="Grafik 74240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gridSpan w:val="2"/>
          </w:tcPr>
          <w:p w14:paraId="52B474A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09" w:type="dxa"/>
            <w:gridSpan w:val="2"/>
          </w:tcPr>
          <w:p w14:paraId="6FEC5F8B" w14:textId="59DAC15D" w:rsidR="003E2C04" w:rsidRPr="005B6061" w:rsidRDefault="00CC215D" w:rsidP="003E2C04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2656" behindDoc="0" locked="0" layoutInCell="1" allowOverlap="1" wp14:anchorId="251BA14C" wp14:editId="575AE475">
                      <wp:simplePos x="0" y="0"/>
                      <wp:positionH relativeFrom="column">
                        <wp:posOffset>4391660</wp:posOffset>
                      </wp:positionH>
                      <wp:positionV relativeFrom="paragraph">
                        <wp:posOffset>325755</wp:posOffset>
                      </wp:positionV>
                      <wp:extent cx="1013460" cy="1382395"/>
                      <wp:effectExtent l="0" t="0" r="0" b="0"/>
                      <wp:wrapNone/>
                      <wp:docPr id="8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9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6862AA" w14:textId="77777777" w:rsidR="00976BBA" w:rsidRPr="00BA42B2" w:rsidRDefault="00976BBA" w:rsidP="00976BBA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31F26B" w14:textId="77777777" w:rsidR="00976BBA" w:rsidRPr="009F4661" w:rsidRDefault="00976BBA" w:rsidP="00976BBA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BA14C" id="_x0000_s1844" style="position:absolute;margin-left:345.8pt;margin-top:25.65pt;width:79.8pt;height:108.85pt;z-index:253382656;mso-width-relative:margin;mso-height-relative:margin" coordorigin="6841,-3661" coordsize="10136,1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">
                      <v:shape id="Textfeld 7" o:spid="_x0000_s1845" type="#_x0000_t202" style="position:absolute;left:6841;top:-3661;width:7893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  <v:textbox>
                          <w:txbxContent>
                            <w:p w14:paraId="586862AA" w14:textId="77777777" w:rsidR="00976BBA" w:rsidRPr="00BA42B2" w:rsidRDefault="00976BBA" w:rsidP="00976BBA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846" type="#_x0000_t75" href="https://dzlm.de/vam/msk-bruchstreifen.html" style="position:absolute;left:7433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" o:button="t">
                        <v:fill o:detectmouseclick="t"/>
                        <v:imagedata r:id="rId26" o:title=""/>
                      </v:shape>
                      <v:shape id="Textfeld 73" o:spid="_x0000_s1847" type="#_x0000_t202" style="position:absolute;left:6843;top:6312;width:10134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<v:textbox>
                          <w:txbxContent>
                            <w:p w14:paraId="4331F26B" w14:textId="77777777" w:rsidR="00976BBA" w:rsidRPr="009F4661" w:rsidRDefault="00976BBA" w:rsidP="00976BBA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proofErr w:type="gramStart"/>
            <w:r w:rsidR="003E2C04" w:rsidRPr="005B6061">
              <w:rPr>
                <w:rFonts w:ascii="Calibri" w:hAnsi="Calibri"/>
              </w:rPr>
              <w:t>Hat</w:t>
            </w:r>
            <w:proofErr w:type="gramEnd"/>
            <w:r w:rsidR="003E2C04" w:rsidRPr="005B6061">
              <w:rPr>
                <w:rFonts w:ascii="Calibri" w:hAnsi="Calibri"/>
              </w:rPr>
              <w:t xml:space="preserve"> Jonas</w:t>
            </w:r>
            <w:r w:rsidR="000732F4">
              <w:rPr>
                <w:rFonts w:ascii="Calibri" w:hAnsi="Calibri"/>
              </w:rPr>
              <w:t>‘</w:t>
            </w:r>
            <w:r w:rsidR="003E2C04" w:rsidRPr="005B6061">
              <w:rPr>
                <w:rFonts w:ascii="Calibri" w:hAnsi="Calibri"/>
              </w:rPr>
              <w:t xml:space="preserve"> Computer schon mehr von der Datei kopiert oder Maurices Computer? Vergleiche auch die anderen Brüche.</w:t>
            </w:r>
          </w:p>
          <w:p w14:paraId="5A1A43C4" w14:textId="3C6489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brauchst du keinen Streifen zum Vergleichen? Wie vergleichst du dort?</w:t>
            </w:r>
          </w:p>
          <w:p w14:paraId="3CA6A22D" w14:textId="0BCC0AC1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Wer hat schon am meisten von der Datei kopiert? </w:t>
            </w:r>
          </w:p>
        </w:tc>
      </w:tr>
      <w:tr w:rsidR="003E2C04" w:rsidRPr="005B6061" w14:paraId="787CA28C" w14:textId="77777777" w:rsidTr="000732CB">
        <w:tc>
          <w:tcPr>
            <w:tcW w:w="709" w:type="dxa"/>
          </w:tcPr>
          <w:p w14:paraId="5AB8DE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012B74E3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B2FEBF9" w14:textId="56FAB535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49CED2DD" w14:textId="77777777" w:rsidTr="000732CB">
        <w:tc>
          <w:tcPr>
            <w:tcW w:w="709" w:type="dxa"/>
          </w:tcPr>
          <w:p w14:paraId="6074BA3C" w14:textId="1C956FA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87D22" wp14:editId="7A64B32F">
                      <wp:extent cx="275475" cy="197485"/>
                      <wp:effectExtent l="0" t="0" r="4445" b="5715"/>
                      <wp:docPr id="58017649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24499193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857287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1E1AE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  <w:gridSpan w:val="2"/>
          </w:tcPr>
          <w:p w14:paraId="791986DB" w14:textId="77777777" w:rsidR="003E2C04" w:rsidRPr="005B6061" w:rsidDel="00C47577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09" w:type="dxa"/>
            <w:gridSpan w:val="2"/>
          </w:tcPr>
          <w:p w14:paraId="63577173" w14:textId="3B355B5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Anteile sind leicht zu vergleichen, welche schwieriger? </w:t>
            </w:r>
          </w:p>
          <w:p w14:paraId="2CA82637" w14:textId="25315AFE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Vergleiche die schwierigen Brüche</w:t>
            </w:r>
            <w:r>
              <w:rPr>
                <w:rFonts w:ascii="Calibri" w:hAnsi="Calibri"/>
              </w:rPr>
              <w:br/>
              <w:t xml:space="preserve">mit den digitalen Bruchstreifen. </w:t>
            </w:r>
          </w:p>
        </w:tc>
      </w:tr>
    </w:tbl>
    <w:p w14:paraId="1814E847" w14:textId="7E8EE84A" w:rsidR="00C40CF5" w:rsidRPr="005B6061" w:rsidRDefault="00C40CF5">
      <w:pPr>
        <w:rPr>
          <w:rFonts w:ascii="Calibri" w:hAnsi="Calibri"/>
        </w:r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1F2E0E" w:rsidRPr="005B6061" w14:paraId="6C6E8566" w14:textId="77777777" w:rsidTr="00D023AF">
        <w:tc>
          <w:tcPr>
            <w:tcW w:w="709" w:type="dxa"/>
          </w:tcPr>
          <w:p w14:paraId="1E7C3BAF" w14:textId="1DCAAF37" w:rsidR="001F2E0E" w:rsidRPr="005B6061" w:rsidRDefault="001F2E0E" w:rsidP="00C40CF5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505" w:type="dxa"/>
            <w:gridSpan w:val="3"/>
          </w:tcPr>
          <w:p w14:paraId="1F0A626C" w14:textId="3D7F7976" w:rsidR="001F2E0E" w:rsidRPr="005B6061" w:rsidRDefault="000732CB" w:rsidP="00C40CF5">
            <w:pPr>
              <w:pStyle w:val="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50944" behindDoc="0" locked="0" layoutInCell="1" allowOverlap="1" wp14:anchorId="6BDAFB0E" wp14:editId="1592A55A">
                      <wp:simplePos x="0" y="0"/>
                      <wp:positionH relativeFrom="column">
                        <wp:posOffset>4442706</wp:posOffset>
                      </wp:positionH>
                      <wp:positionV relativeFrom="paragraph">
                        <wp:posOffset>385934</wp:posOffset>
                      </wp:positionV>
                      <wp:extent cx="149304" cy="309245"/>
                      <wp:effectExtent l="0" t="0" r="3175" b="8255"/>
                      <wp:wrapNone/>
                      <wp:docPr id="5212564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9245"/>
                                <a:chOff x="25434" y="-4831"/>
                                <a:chExt cx="159954" cy="310629"/>
                              </a:xfrm>
                            </wpg:grpSpPr>
                            <wps:wsp>
                              <wps:cNvPr id="502244839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F42B4A" w14:textId="5A152C47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2881744" name="Textfeld 3"/>
                              <wps:cNvSpPr txBox="1"/>
                              <wps:spPr>
                                <a:xfrm>
                                  <a:off x="46499" y="1418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17E794" w14:textId="7517FF73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965275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DAFB0E" id="_x0000_s1848" style="position:absolute;margin-left:349.8pt;margin-top:30.4pt;width:11.75pt;height:24.35pt;z-index:253650944;mso-width-relative:margin;mso-height-relative:margin" coordorigin="25434,-4831" coordsize="159954,310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">
                      <v:shape id="Textfeld 3" o:spid="_x0000_s1849" type="#_x0000_t202" style="position:absolute;left:25434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39F42B4A" w14:textId="5A152C47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0" type="#_x0000_t202" style="position:absolute;left:46499;top:141856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5917E794" w14:textId="7517FF73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1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Brüche vergleichen mit Situationen, Bildern, Zahlbeziehungen</w:t>
            </w:r>
          </w:p>
        </w:tc>
      </w:tr>
      <w:tr w:rsidR="00E26FA3" w:rsidRPr="005B6061" w14:paraId="74CFA084" w14:textId="77777777" w:rsidTr="00D023AF">
        <w:tc>
          <w:tcPr>
            <w:tcW w:w="709" w:type="dxa"/>
          </w:tcPr>
          <w:p w14:paraId="6FB5FB92" w14:textId="4E1AE70C" w:rsidR="00E26FA3" w:rsidRPr="005B6061" w:rsidRDefault="00E26FA3" w:rsidP="00D90050">
            <w:pPr>
              <w:pStyle w:val="berschrift3"/>
            </w:pPr>
            <w:r w:rsidRPr="005B6061">
              <w:t>2.</w:t>
            </w:r>
            <w:r>
              <w:t>1</w:t>
            </w:r>
          </w:p>
        </w:tc>
        <w:tc>
          <w:tcPr>
            <w:tcW w:w="8505" w:type="dxa"/>
            <w:gridSpan w:val="3"/>
          </w:tcPr>
          <w:p w14:paraId="3380F1F9" w14:textId="454BC183" w:rsidR="00E26FA3" w:rsidRPr="005B6061" w:rsidRDefault="00B018E0" w:rsidP="00D90050">
            <w:pPr>
              <w:pStyle w:val="berschrift3"/>
            </w:pPr>
            <w:r w:rsidRPr="005B6061">
              <w:rPr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47DFD9BB" wp14:editId="4AE4E58D">
                      <wp:simplePos x="0" y="0"/>
                      <wp:positionH relativeFrom="column">
                        <wp:posOffset>4366851</wp:posOffset>
                      </wp:positionH>
                      <wp:positionV relativeFrom="paragraph">
                        <wp:posOffset>130810</wp:posOffset>
                      </wp:positionV>
                      <wp:extent cx="0" cy="2303780"/>
                      <wp:effectExtent l="12700" t="0" r="12700" b="20320"/>
                      <wp:wrapNone/>
                      <wp:docPr id="10128" name="Gerade Verbindung 10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03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D22686" id="Gerade Verbindung 10128" o:spid="_x0000_s1026" style="position:absolute;z-index:2533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3.85pt,10.3pt" to="343.8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" strokecolor="#0070c0" strokeweight="2.25pt">
                      <v:stroke joinstyle="miter"/>
                    </v:line>
                  </w:pict>
                </mc:Fallback>
              </mc:AlternateContent>
            </w:r>
            <w:r w:rsidR="000732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48896" behindDoc="0" locked="0" layoutInCell="1" allowOverlap="1" wp14:anchorId="3E5FC95C" wp14:editId="66423907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60325</wp:posOffset>
                      </wp:positionV>
                      <wp:extent cx="149304" cy="316865"/>
                      <wp:effectExtent l="0" t="0" r="3175" b="635"/>
                      <wp:wrapNone/>
                      <wp:docPr id="709826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33598" y="-4831"/>
                                <a:chExt cx="159954" cy="318283"/>
                              </a:xfrm>
                            </wpg:grpSpPr>
                            <wps:wsp>
                              <wps:cNvPr id="1885126874" name="Textfeld 3"/>
                              <wps:cNvSpPr txBox="1"/>
                              <wps:spPr>
                                <a:xfrm>
                                  <a:off x="3359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7AB1FA" w14:textId="0AF372F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7136871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ECC46C" w14:textId="517A1C54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380388" name="Gerade Verbindung 1"/>
                              <wps:cNvCnPr/>
                              <wps:spPr>
                                <a:xfrm>
                                  <a:off x="5993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5FC95C" id="_x0000_s1852" style="position:absolute;margin-left:65.7pt;margin-top:4.75pt;width:11.75pt;height:24.95pt;z-index:253648896;mso-width-relative:margin;mso-height-relative:margin" coordorigin="33598,-4831" coordsize="159954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">
                      <v:shape id="Textfeld 3" o:spid="_x0000_s1853" type="#_x0000_t202" style="position:absolute;left:33598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27AB1FA" w14:textId="0AF372F8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4" type="#_x0000_t202" style="position:absolute;left:46498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DECC46C" w14:textId="517A1C54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5" style="position:absolute;visibility:visible;mso-wrap-style:square" from="59935,179565" to="16840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" strokecolor="#327a86 [3204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Brüche mit 0,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  </m:t>
              </m:r>
            </m:oMath>
            <w:r w:rsidR="000732CB">
              <w:t xml:space="preserve"> </w:t>
            </w:r>
            <w:r w:rsidR="00E26FA3" w:rsidRPr="005B6061">
              <w:t>und 1 vergleichen</w:t>
            </w:r>
          </w:p>
        </w:tc>
      </w:tr>
      <w:tr w:rsidR="00E26FA3" w:rsidRPr="005B6061" w14:paraId="37ED5218" w14:textId="77777777" w:rsidTr="00D023AF">
        <w:trPr>
          <w:trHeight w:val="1226"/>
        </w:trPr>
        <w:tc>
          <w:tcPr>
            <w:tcW w:w="709" w:type="dxa"/>
          </w:tcPr>
          <w:p w14:paraId="5C4DD798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3154D4C9" w14:textId="27175BD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Kenan hat </w:t>
            </w:r>
            <w:r w:rsidR="002D74C7">
              <w:rPr>
                <w:rFonts w:ascii="Calibri" w:hAnsi="Calibri"/>
              </w:rPr>
              <w:t xml:space="preserve">eine </w:t>
            </w:r>
            <w:r w:rsidRPr="005B6061">
              <w:rPr>
                <w:rFonts w:ascii="Calibri" w:hAnsi="Calibri"/>
              </w:rPr>
              <w:t>andere Idee, um Brüche zu vergleichen.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</w:p>
          <w:p w14:paraId="1E73F272" w14:textId="722C3C6E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2992" behindDoc="0" locked="0" layoutInCell="1" allowOverlap="1" wp14:anchorId="7272BC33" wp14:editId="35DE1F13">
                      <wp:simplePos x="0" y="0"/>
                      <wp:positionH relativeFrom="column">
                        <wp:posOffset>1747988</wp:posOffset>
                      </wp:positionH>
                      <wp:positionV relativeFrom="paragraph">
                        <wp:posOffset>22292</wp:posOffset>
                      </wp:positionV>
                      <wp:extent cx="149304" cy="292799"/>
                      <wp:effectExtent l="0" t="0" r="3175" b="0"/>
                      <wp:wrapNone/>
                      <wp:docPr id="13767621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292799"/>
                                <a:chOff x="25434" y="-4831"/>
                                <a:chExt cx="159954" cy="294109"/>
                              </a:xfrm>
                            </wpg:grpSpPr>
                            <wps:wsp>
                              <wps:cNvPr id="385625246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2BFCFB" w14:textId="3434F5D9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103952" name="Textfeld 3"/>
                              <wps:cNvSpPr txBox="1"/>
                              <wps:spPr>
                                <a:xfrm>
                                  <a:off x="46499" y="12533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52364" w14:textId="6DE6866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149298" name="Gerade Verbindung 1"/>
                              <wps:cNvCnPr/>
                              <wps:spPr>
                                <a:xfrm>
                                  <a:off x="60365" y="171507"/>
                                  <a:ext cx="7713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72BC33" id="_x0000_s1856" style="position:absolute;margin-left:137.65pt;margin-top:1.75pt;width:11.75pt;height:23.05pt;z-index:253652992;mso-width-relative:margin;mso-height-relative:margin" coordorigin="25434,-4831" coordsize="159954,294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">
                      <v:shape id="Textfeld 3" o:spid="_x0000_s1857" type="#_x0000_t202" style="position:absolute;left:25434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02BFCFB" w14:textId="3434F5D9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8" type="#_x0000_t202" style="position:absolute;left:46499;top:125336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62952364" w14:textId="6DE68668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9" style="position:absolute;visibility:visible;mso-wrap-style:square" from="60365,171507" to="137501,171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52BDFAFD" wp14:editId="4A4732A8">
                      <wp:simplePos x="0" y="0"/>
                      <wp:positionH relativeFrom="column">
                        <wp:posOffset>839588</wp:posOffset>
                      </wp:positionH>
                      <wp:positionV relativeFrom="paragraph">
                        <wp:posOffset>57967</wp:posOffset>
                      </wp:positionV>
                      <wp:extent cx="2165350" cy="492125"/>
                      <wp:effectExtent l="285750" t="0" r="25400" b="22225"/>
                      <wp:wrapNone/>
                      <wp:docPr id="212390790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-61099"/>
                                  <a:gd name="adj2" fmla="val 2167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397A10" w14:textId="26F3F4C3" w:rsidR="00E26FA3" w:rsidRPr="00CF4C38" w:rsidRDefault="00E26FA3" w:rsidP="00E26FA3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>: Man kann gut sehen, ob ein Anteil größer oder kleiner ist.</w:t>
                                  </w:r>
                                </w:p>
                                <w:p w14:paraId="000CA33F" w14:textId="77777777" w:rsidR="00E26FA3" w:rsidRPr="00647B02" w:rsidRDefault="00E26FA3" w:rsidP="00E26FA3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DFAFD" id="_x0000_s1860" type="#_x0000_t62" style="position:absolute;margin-left:66.1pt;margin-top:4.55pt;width:170.5pt;height:38.7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" adj="-2397,15482" filled="f" strokecolor="#bfbfbf [2412]" strokeweight="1pt">
                      <v:textbox inset="1mm,1mm,1mm,1mm">
                        <w:txbxContent>
                          <w:p w14:paraId="68397A10" w14:textId="26F3F4C3" w:rsidR="00E26FA3" w:rsidRPr="00CF4C38" w:rsidRDefault="00E26FA3" w:rsidP="00E26FA3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="Times New Roman" w:hAnsi="Cambria Math"/>
                                  <w:color w:val="000000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>: Man kann gut sehen, ob ein Anteil größer oder kleiner ist.</w:t>
                            </w:r>
                          </w:p>
                          <w:p w14:paraId="000CA33F" w14:textId="77777777" w:rsidR="00E26FA3" w:rsidRPr="00647B02" w:rsidRDefault="00E26FA3" w:rsidP="00E26FA3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20D7DB57" wp14:editId="286F281B">
                      <wp:simplePos x="0" y="0"/>
                      <wp:positionH relativeFrom="column">
                        <wp:posOffset>84228</wp:posOffset>
                      </wp:positionH>
                      <wp:positionV relativeFrom="paragraph">
                        <wp:posOffset>60433</wp:posOffset>
                      </wp:positionV>
                      <wp:extent cx="487680" cy="793115"/>
                      <wp:effectExtent l="0" t="0" r="0" b="6985"/>
                      <wp:wrapNone/>
                      <wp:docPr id="16693372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93115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271051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68392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69973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D7DB57" id="_x0000_s1861" style="position:absolute;margin-left:6.65pt;margin-top:4.75pt;width:38.4pt;height:62.45pt;z-index:253339648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">
                      <v:shape id="Grafik 5" o:spid="_x0000_s1862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">
                        <v:imagedata r:id="rId97" o:title="" chromakey="white"/>
                      </v:shape>
                      <v:shape id="_x0000_s1863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10069973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8C791" w14:textId="37D604A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47D02CE" w14:textId="0F243F2B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AE17FB6" w14:textId="403A5EA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4E4ECC75" w14:textId="77777777" w:rsidTr="00D023AF">
        <w:tc>
          <w:tcPr>
            <w:tcW w:w="709" w:type="dxa"/>
          </w:tcPr>
          <w:p w14:paraId="267328A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2AEA6E06" w14:textId="57A7967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7E8BA53B" w14:textId="1A51F266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F0D42B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006804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3170621" wp14:editId="39C861C0">
                  <wp:extent cx="360000" cy="272386"/>
                  <wp:effectExtent l="0" t="0" r="2540" b="0"/>
                  <wp:docPr id="726833652" name="Grafik 72683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4748447" w14:textId="3D1D46AD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  <w:r w:rsidR="005476A0">
              <w:rPr>
                <w:rFonts w:ascii="Calibri" w:hAnsi="Calibri"/>
                <w:noProof/>
              </w:rPr>
              <w:t xml:space="preserve"> </w:t>
            </w:r>
          </w:p>
        </w:tc>
        <w:tc>
          <w:tcPr>
            <w:tcW w:w="8046" w:type="dxa"/>
          </w:tcPr>
          <w:p w14:paraId="15037921" w14:textId="2B24425F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7088" behindDoc="0" locked="0" layoutInCell="1" allowOverlap="1" wp14:anchorId="25C5A3FF" wp14:editId="2BDA7F7C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90604</wp:posOffset>
                      </wp:positionV>
                      <wp:extent cx="149225" cy="300355"/>
                      <wp:effectExtent l="0" t="0" r="3175" b="4445"/>
                      <wp:wrapNone/>
                      <wp:docPr id="7372869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00355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25591626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FB2CF3" w14:textId="25B133C4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37629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84A03" w14:textId="4C7147A3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178242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C5A3FF" id="_x0000_s1864" style="position:absolute;margin-left:29.5pt;margin-top:7.15pt;width:11.75pt;height:23.65pt;z-index:253657088;mso-width-relative:margin;mso-height-relative:margin" coordorigin="25434,7256" coordsize="159954,30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">
                      <v:shape id="Textfeld 3" o:spid="_x0000_s1865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43FB2CF3" w14:textId="25B133C4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66" type="#_x0000_t202" style="position:absolute;left:42201;top:145481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15F84A03" w14:textId="4C7147A3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67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9136" behindDoc="0" locked="0" layoutInCell="1" allowOverlap="1" wp14:anchorId="6613F827" wp14:editId="78597BC7">
                      <wp:simplePos x="0" y="0"/>
                      <wp:positionH relativeFrom="column">
                        <wp:posOffset>796724</wp:posOffset>
                      </wp:positionH>
                      <wp:positionV relativeFrom="paragraph">
                        <wp:posOffset>85090</wp:posOffset>
                      </wp:positionV>
                      <wp:extent cx="149304" cy="300821"/>
                      <wp:effectExtent l="0" t="0" r="3175" b="4445"/>
                      <wp:wrapNone/>
                      <wp:docPr id="4458473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987726067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2F1915" w14:textId="0509374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120417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93B61B" w14:textId="5BD92B6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4203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13F827" id="_x0000_s1868" style="position:absolute;margin-left:62.75pt;margin-top:6.7pt;width:11.75pt;height:23.7pt;z-index:253659136;mso-width-relative:margin;mso-height-relative:margin" coordorigin="25434,7256" coordsize="159954,30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">
                      <v:shape id="Textfeld 3" o:spid="_x0000_s1869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4F2F1915" w14:textId="0509374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870" type="#_x0000_t202" style="position:absolute;left:42201;top:145481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A93B61B" w14:textId="5BD92B6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871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340672" behindDoc="1" locked="0" layoutInCell="1" allowOverlap="1" wp14:anchorId="3D6EF2DB" wp14:editId="4B625BD0">
                  <wp:simplePos x="0" y="0"/>
                  <wp:positionH relativeFrom="column">
                    <wp:posOffset>2984917</wp:posOffset>
                  </wp:positionH>
                  <wp:positionV relativeFrom="paragraph">
                    <wp:posOffset>-1565654</wp:posOffset>
                  </wp:positionV>
                  <wp:extent cx="1856095" cy="2571722"/>
                  <wp:effectExtent l="0" t="0" r="0" b="0"/>
                  <wp:wrapNone/>
                  <wp:docPr id="17" name="Grafik 17" descr="Ein Bild, das Text, Schwarzweiß, parallel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Text, Schwarzweiß, parallel, Zahl enthält.&#10;&#10;Automatisch generierte Beschreibu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95" cy="257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</w:rPr>
              <w:t xml:space="preserve">Wie kannst du mit Kenans Idee entscheiden, </w:t>
            </w:r>
          </w:p>
          <w:p w14:paraId="65CCBC22" w14:textId="084DF3E9" w:rsidR="00E26FA3" w:rsidRPr="00BF65BD" w:rsidRDefault="000732CB" w:rsidP="000732CB">
            <w:pPr>
              <w:pStyle w:val="Listenabsatz"/>
              <w:spacing w:before="60" w:after="60"/>
              <w:ind w:left="357" w:hanging="357"/>
              <w:contextualSpacing w:val="0"/>
              <w:rPr>
                <w:rFonts w:cstheme="majorBidi"/>
                <w:i/>
                <w:iCs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3661184" behindDoc="0" locked="0" layoutInCell="1" allowOverlap="1" wp14:anchorId="7CD8C616" wp14:editId="1BEE894A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169746</wp:posOffset>
                      </wp:positionV>
                      <wp:extent cx="164465" cy="300355"/>
                      <wp:effectExtent l="0" t="0" r="635" b="4445"/>
                      <wp:wrapNone/>
                      <wp:docPr id="161149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65" cy="300355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31310628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189EF1" w14:textId="4FBCC92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342339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DF7C1A" w14:textId="5775E358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73789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D8C616" id="_x0000_s1872" style="position:absolute;left:0;text-align:left;margin-left:65.75pt;margin-top:13.35pt;width:12.95pt;height:23.65pt;z-index:253661184;mso-width-relative:margin;mso-height-relative:margin" coordorigin="16409,7256" coordsize="176589,301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">
                      <v:shape id="Textfeld 3" o:spid="_x0000_s1873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5E189EF1" w14:textId="4FBCC92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74" type="#_x0000_t202" style="position:absolute;left:16409;top:145267;width:176589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32DF7C1A" w14:textId="5775E358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875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663232" behindDoc="0" locked="0" layoutInCell="1" allowOverlap="1" wp14:anchorId="23C0BA73" wp14:editId="2915A96F">
                      <wp:simplePos x="0" y="0"/>
                      <wp:positionH relativeFrom="column">
                        <wp:posOffset>378894</wp:posOffset>
                      </wp:positionH>
                      <wp:positionV relativeFrom="paragraph">
                        <wp:posOffset>169545</wp:posOffset>
                      </wp:positionV>
                      <wp:extent cx="164831" cy="300608"/>
                      <wp:effectExtent l="0" t="0" r="635" b="4445"/>
                      <wp:wrapNone/>
                      <wp:docPr id="17762458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831" cy="300608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40636544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3015AC" w14:textId="127ECB8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53556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D2B977" w14:textId="0B84180E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704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0BA73" id="_x0000_s1876" style="position:absolute;left:0;text-align:left;margin-left:29.85pt;margin-top:13.35pt;width:13pt;height:23.65pt;z-index:253663232;mso-width-relative:margin;mso-height-relative:margin" coordorigin="16409,7256" coordsize="176589,301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">
                      <v:shape id="Textfeld 3" o:spid="_x0000_s1877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3E3015AC" w14:textId="127ECB8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shape id="Textfeld 3" o:spid="_x0000_s1878" type="#_x0000_t202" style="position:absolute;left:16409;top:145267;width:176589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" filled="f" stroked="f" strokeweight=".5pt">
                        <v:textbox inset="0,0,0,0">
                          <w:txbxContent>
                            <w:p w14:paraId="2FD2B977" w14:textId="0B84180E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879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oder</w:t>
            </w:r>
            <w:r w:rsidR="00E26FA3"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größer ist?</w:t>
            </w:r>
            <w:r>
              <w:t xml:space="preserve"> </w:t>
            </w:r>
          </w:p>
          <w:p w14:paraId="7A5A580A" w14:textId="69EF936F" w:rsidR="00E26FA3" w:rsidRPr="005B6061" w:rsidRDefault="00E26FA3" w:rsidP="000732CB">
            <w:pPr>
              <w:pStyle w:val="Listenabsatz"/>
              <w:spacing w:before="60" w:after="60"/>
              <w:ind w:left="357" w:hanging="357"/>
              <w:contextualSpacing w:val="0"/>
            </w:pPr>
            <w:r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t>oder</w:t>
            </w:r>
            <w:r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t>größer ist?</w:t>
            </w:r>
            <w:r w:rsidR="000732CB">
              <w:t xml:space="preserve"> </w:t>
            </w:r>
          </w:p>
          <w:p w14:paraId="76F062DA" w14:textId="4D70075F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liegen die Brüche in der Streifentafel ungefähr?</w:t>
            </w:r>
          </w:p>
        </w:tc>
      </w:tr>
      <w:tr w:rsidR="00E26FA3" w:rsidRPr="005B6061" w14:paraId="23CA71C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AC4B075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6B253D8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2247490E" w14:textId="66AF14FD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40B71C6A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87BDB6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BC3EC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1CB80A9B" w14:textId="3051441A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Ordne die Pizzaanteile der Kinder der Größe nach und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markiere sie ungefähr oben in der Streifentafel.</w:t>
            </w:r>
          </w:p>
          <w:p w14:paraId="5B7B95ED" w14:textId="5FBC7298" w:rsidR="00E26FA3" w:rsidRPr="005B6061" w:rsidRDefault="00E26FA3" w:rsidP="00BF65BD">
            <w:pPr>
              <w:pStyle w:val="Listenabsatz"/>
            </w:pPr>
            <w:r w:rsidRPr="005B6061">
              <w:t>Wer hat mehr als eine halbe Pizza gegessen?</w:t>
            </w:r>
          </w:p>
          <w:p w14:paraId="2F339917" w14:textId="00E9603B" w:rsidR="00E26FA3" w:rsidRPr="005B6061" w:rsidRDefault="00E26FA3" w:rsidP="00BF65BD">
            <w:pPr>
              <w:pStyle w:val="Listenabsatz"/>
            </w:pPr>
            <w:r w:rsidRPr="005B6061">
              <w:t>Wer hat weniger als eine halbe Pizza gegessen?</w:t>
            </w:r>
          </w:p>
          <w:p w14:paraId="6984C1B9" w14:textId="082DC9F4" w:rsidR="00E26FA3" w:rsidRPr="005B6061" w:rsidRDefault="00E26FA3" w:rsidP="00BF65BD">
            <w:pPr>
              <w:pStyle w:val="Listenabsatz"/>
            </w:pPr>
            <w:r w:rsidRPr="005B6061">
              <w:t>Wer hat fast eine ganze Pizza gegessen?</w:t>
            </w:r>
          </w:p>
          <w:p w14:paraId="2508C328" w14:textId="4A486AF1" w:rsidR="00E26FA3" w:rsidRPr="005B6061" w:rsidRDefault="00E26FA3" w:rsidP="00BF65BD">
            <w:pPr>
              <w:pStyle w:val="Listenabsatz"/>
            </w:pPr>
            <w:r w:rsidRPr="005B6061">
              <w:t>Wer hat nur ganz wenig von der Pizza gegessen?</w:t>
            </w:r>
          </w:p>
          <w:p w14:paraId="5C338D0D" w14:textId="3288C69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67DCF0B4" w14:textId="77777777" w:rsidTr="00D023AF">
        <w:trPr>
          <w:gridAfter w:val="1"/>
          <w:wAfter w:w="34" w:type="dxa"/>
          <w:trHeight w:val="1226"/>
        </w:trPr>
        <w:tc>
          <w:tcPr>
            <w:tcW w:w="709" w:type="dxa"/>
          </w:tcPr>
          <w:p w14:paraId="4BC9EF8A" w14:textId="714337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76397" w14:textId="6A7E2D84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59B46541" w14:textId="694FC44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5552" behindDoc="0" locked="0" layoutInCell="1" allowOverlap="1" wp14:anchorId="76F1E3AB" wp14:editId="281BBB15">
                      <wp:simplePos x="0" y="0"/>
                      <wp:positionH relativeFrom="column">
                        <wp:posOffset>2011890</wp:posOffset>
                      </wp:positionH>
                      <wp:positionV relativeFrom="paragraph">
                        <wp:posOffset>81272</wp:posOffset>
                      </wp:positionV>
                      <wp:extent cx="2025650" cy="445940"/>
                      <wp:effectExtent l="25400" t="12700" r="107950" b="100330"/>
                      <wp:wrapNone/>
                      <wp:docPr id="10309" name="Gruppierung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5650" cy="445940"/>
                                <a:chOff x="76237" y="0"/>
                                <a:chExt cx="2025650" cy="446054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0310" name="Textfeld 10310"/>
                              <wps:cNvSpPr txBox="1"/>
                              <wps:spPr>
                                <a:xfrm>
                                  <a:off x="76237" y="54753"/>
                                  <a:ext cx="2025650" cy="39130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DF4EFF" w14:textId="723F656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Maurice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11" name="Gruppierung 1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10312" name="Oval 14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13" name="Gerade Verbindung 10313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1E3AB" id="Gruppierung 9" o:spid="_x0000_s1880" style="position:absolute;margin-left:158.4pt;margin-top:6.4pt;width:159.5pt;height:35.1pt;z-index:253335552;mso-width-relative:margin;mso-height-relative:margin" coordorigin="762" coordsize="20256,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">
                      <v:shape id="Textfeld 10310" o:spid="_x0000_s1881" type="#_x0000_t202" style="position:absolute;left:762;top:547;width:20256;height:3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7FDF4EFF" w14:textId="723F656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Maurice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" o:spid="_x0000_s1882" style="position:absolute;left:4949;top:473;width:1397;height:451;rotation:75;flip:x y" coordsize="13970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">
                        <v:oval id="Oval 14" o:spid="_x0000_s1883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" filled="f" strokecolor="#7f7f7f [1612]" strokeweight=".5pt">
                          <v:stroke joinstyle="miter"/>
                        </v:oval>
                        <v:line id="Gerade Verbindung 10313" o:spid="_x0000_s1884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789D60CD" w14:textId="56D67C33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7328" behindDoc="0" locked="0" layoutInCell="1" allowOverlap="1" wp14:anchorId="7CE57B6F" wp14:editId="2BF4FA0F">
                  <wp:simplePos x="0" y="0"/>
                  <wp:positionH relativeFrom="column">
                    <wp:posOffset>2840895</wp:posOffset>
                  </wp:positionH>
                  <wp:positionV relativeFrom="paragraph">
                    <wp:posOffset>37061</wp:posOffset>
                  </wp:positionV>
                  <wp:extent cx="175544" cy="245762"/>
                  <wp:effectExtent l="0" t="0" r="0" b="0"/>
                  <wp:wrapNone/>
                  <wp:docPr id="168079938" name="Grafi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79938" name="Grafik 168079938"/>
                          <pic:cNvPicPr/>
                        </pic:nvPicPr>
                        <pic:blipFill>
                          <a:blip r:embed="rId9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4" cy="24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6304" behindDoc="0" locked="0" layoutInCell="1" allowOverlap="1" wp14:anchorId="1CF6A374" wp14:editId="71411668">
                  <wp:simplePos x="0" y="0"/>
                  <wp:positionH relativeFrom="column">
                    <wp:posOffset>629205</wp:posOffset>
                  </wp:positionH>
                  <wp:positionV relativeFrom="page">
                    <wp:posOffset>302260</wp:posOffset>
                  </wp:positionV>
                  <wp:extent cx="140400" cy="252000"/>
                  <wp:effectExtent l="12700" t="0" r="0" b="2540"/>
                  <wp:wrapNone/>
                  <wp:docPr id="522146695" name="Grafi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6695" name="Grafik 522146695"/>
                          <pic:cNvPicPr/>
                        </pic:nvPicPr>
                        <pic:blipFill>
                          <a:blip r:embed="rId10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0000">
                            <a:off x="0" y="0"/>
                            <a:ext cx="1404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096F1C63" wp14:editId="12183F2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36830</wp:posOffset>
                      </wp:positionV>
                      <wp:extent cx="1663065" cy="384175"/>
                      <wp:effectExtent l="63500" t="190500" r="114935" b="238125"/>
                      <wp:wrapSquare wrapText="bothSides"/>
                      <wp:docPr id="10314" name="Textfeld 10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67749">
                                <a:off x="0" y="0"/>
                                <a:ext cx="1663065" cy="384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E685CC" w14:textId="114E6B20" w:rsidR="00E26FA3" w:rsidRPr="00C4386A" w:rsidRDefault="00E26FA3" w:rsidP="00E26FA3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Tim isst </w:t>
                                  </w:r>
                                  <w:r w:rsidR="005476A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949C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von der Pizza.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F1C63" id="Textfeld 10314" o:spid="_x0000_s1885" type="#_x0000_t202" style="position:absolute;margin-left:-.35pt;margin-top:2.9pt;width:130.95pt;height:30.25pt;rotation:-690587fd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" fillcolor="#f2f2f2 [3052]" strokecolor="black [3213]">
                      <v:shadow on="t" color="black" opacity="28180f" origin="-.5,-.5" offset=".74836mm,.74836mm"/>
                      <v:textbox inset=",2.6mm">
                        <w:txbxContent>
                          <w:p w14:paraId="34E685CC" w14:textId="114E6B20" w:rsidR="00E26FA3" w:rsidRPr="00C4386A" w:rsidRDefault="00E26FA3" w:rsidP="00E26FA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Tim isst </w:t>
                            </w:r>
                            <w:r w:rsidR="005476A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49C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von der Pizza.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89791C8" w14:textId="316C843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9C0827D" w14:textId="713A5B49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1456" behindDoc="0" locked="0" layoutInCell="1" allowOverlap="1" wp14:anchorId="5CDF32EC" wp14:editId="36BE2E39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18746</wp:posOffset>
                      </wp:positionV>
                      <wp:extent cx="1398905" cy="434975"/>
                      <wp:effectExtent l="63500" t="88900" r="99695" b="200025"/>
                      <wp:wrapNone/>
                      <wp:docPr id="877913130" name="Gruppierung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905" cy="434975"/>
                                <a:chOff x="-234392" y="0"/>
                                <a:chExt cx="1527577" cy="591961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60858753" name="Textfeld 11260"/>
                              <wps:cNvSpPr txBox="1"/>
                              <wps:spPr>
                                <a:xfrm rot="565869">
                                  <a:off x="-234392" y="87966"/>
                                  <a:ext cx="1527577" cy="50399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A7BFA6" w14:textId="3F7E0273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Kenan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10683531" name="Gruppierung 13998"/>
                              <wpg:cNvGrpSpPr/>
                              <wpg:grpSpPr>
                                <a:xfrm rot="4500000" flipH="1" flipV="1">
                                  <a:off x="52546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980674993" name="Oval 13999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5189127" name="Gerade Verbindung 198518912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DF32EC" id="Gruppierung 24" o:spid="_x0000_s1886" style="position:absolute;margin-left:121.9pt;margin-top:1.5pt;width:110.15pt;height:34.25pt;z-index:253331456;mso-width-relative:margin;mso-height-relative:margin" coordorigin="-2343" coordsize="15275,5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">
                      <v:shape id="Textfeld 11260" o:spid="_x0000_s1887" type="#_x0000_t202" style="position:absolute;left:-2343;top:879;width:15274;height:5040;rotation:6180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0AA7BFA6" w14:textId="3F7E0273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Kenan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</w:p>
                          </w:txbxContent>
                        </v:textbox>
                      </v:shape>
                      <v:group id="Gruppierung 13998" o:spid="_x0000_s1888" style="position:absolute;left:5254;top:473;width:1397;height:451;rotation:75;flip:x y" coordsize="13970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">
                        <v:oval id="Oval 13999" o:spid="_x0000_s1889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" filled="f" strokecolor="#7f7f7f [1612]" strokeweight=".5pt">
                          <v:stroke joinstyle="miter"/>
                        </v:oval>
                        <v:line id="Gerade Verbindung 1985189127" o:spid="_x0000_s1890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95AF7A2" w14:textId="66CCF9F3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8352" behindDoc="0" locked="0" layoutInCell="1" allowOverlap="1" wp14:anchorId="4AC7DB83" wp14:editId="7029EEF5">
                  <wp:simplePos x="0" y="0"/>
                  <wp:positionH relativeFrom="column">
                    <wp:posOffset>2221866</wp:posOffset>
                  </wp:positionH>
                  <wp:positionV relativeFrom="paragraph">
                    <wp:posOffset>4377</wp:posOffset>
                  </wp:positionV>
                  <wp:extent cx="151080" cy="238706"/>
                  <wp:effectExtent l="0" t="0" r="0" b="3175"/>
                  <wp:wrapNone/>
                  <wp:docPr id="911838533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838533" name="Grafik 911838533"/>
                          <pic:cNvPicPr/>
                        </pic:nvPicPr>
                        <pic:blipFill>
                          <a:blip r:embed="rId10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151080" cy="23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DAF637" w14:textId="5B354F5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3504" behindDoc="0" locked="0" layoutInCell="1" allowOverlap="1" wp14:anchorId="268E63D7" wp14:editId="549F97AD">
                      <wp:simplePos x="0" y="0"/>
                      <wp:positionH relativeFrom="column">
                        <wp:posOffset>1242855</wp:posOffset>
                      </wp:positionH>
                      <wp:positionV relativeFrom="paragraph">
                        <wp:posOffset>153797</wp:posOffset>
                      </wp:positionV>
                      <wp:extent cx="1900555" cy="453103"/>
                      <wp:effectExtent l="38100" t="0" r="106045" b="131445"/>
                      <wp:wrapNone/>
                      <wp:docPr id="10304" name="Gruppierung 14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902531">
                                <a:off x="0" y="0"/>
                                <a:ext cx="1900555" cy="453103"/>
                                <a:chOff x="7007" y="0"/>
                                <a:chExt cx="1152399" cy="454553"/>
                              </a:xfrm>
                            </wpg:grpSpPr>
                            <wps:wsp>
                              <wps:cNvPr id="10305" name="Textfeld 10305"/>
                              <wps:cNvSpPr txBox="1"/>
                              <wps:spPr>
                                <a:xfrm rot="565869">
                                  <a:off x="7007" y="82768"/>
                                  <a:ext cx="1152399" cy="371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70034B" w14:textId="26BDBEE6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Sarah isst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 </m:t>
                                      </m:r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06" name="Gruppierung 65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10307" name="Oval 66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8" name="Gerade Verbindung 10308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8E63D7" id="Gruppierung 14015" o:spid="_x0000_s1891" style="position:absolute;margin-left:97.85pt;margin-top:12.1pt;width:149.65pt;height:35.7pt;rotation:-761822fd;z-index:253333504;mso-width-relative:margin;mso-height-relative:margin" coordorigin="70" coordsize="11523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">
                      <v:shape id="Textfeld 10305" o:spid="_x0000_s1892" type="#_x0000_t202" style="position:absolute;left:70;top:827;width:11524;height:3718;rotation:6180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" fillcolor="#f2f2f2 [3052]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6070034B" w14:textId="26BDBEE6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Sarah isst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</m:t>
                                </m:r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von der Pizza.</w:t>
                              </w:r>
                            </w:p>
                          </w:txbxContent>
                        </v:textbox>
                      </v:shape>
                      <v:group id="Gruppierung 65" o:spid="_x0000_s1893" style="position:absolute;left:5235;top:473;width:1397;height:451;rotation:45;flip:x y" coordsize="13970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">
                        <v:oval id="Oval 66" o:spid="_x0000_s1894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" fillcolor="#7f7f7f [1612]" strokecolor="#7f7f7f [1612]" strokeweight=".5pt">
                          <v:stroke joinstyle="miter"/>
                        </v:oval>
                        <v:line id="Gerade Verbindung 10308" o:spid="_x0000_s1895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8247931" w14:textId="2C7BB769" w:rsidR="00E26FA3" w:rsidRPr="005B6061" w:rsidRDefault="005476A0" w:rsidP="00D90050">
            <w:pPr>
              <w:spacing w:line="240" w:lineRule="atLeast"/>
              <w:rPr>
                <w:rFonts w:ascii="Calibri" w:hAnsi="Calibri"/>
                <w:color w:val="D9D9D9" w:themeColor="background1" w:themeShade="D9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9376" behindDoc="0" locked="0" layoutInCell="1" allowOverlap="1" wp14:anchorId="07A8F5BA" wp14:editId="114A7A43">
                  <wp:simplePos x="0" y="0"/>
                  <wp:positionH relativeFrom="column">
                    <wp:posOffset>1957625</wp:posOffset>
                  </wp:positionH>
                  <wp:positionV relativeFrom="paragraph">
                    <wp:posOffset>130810</wp:posOffset>
                  </wp:positionV>
                  <wp:extent cx="169200" cy="244800"/>
                  <wp:effectExtent l="0" t="0" r="0" b="9525"/>
                  <wp:wrapNone/>
                  <wp:docPr id="1703482371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482371" name="Grafik 1703482371"/>
                          <pic:cNvPicPr/>
                        </pic:nvPicPr>
                        <pic:blipFill>
                          <a:blip r:embed="rId10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0000">
                            <a:off x="0" y="0"/>
                            <a:ext cx="169200" cy="2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0432" behindDoc="0" locked="0" layoutInCell="1" allowOverlap="1" wp14:anchorId="6C1307EE" wp14:editId="473AD304">
                      <wp:simplePos x="0" y="0"/>
                      <wp:positionH relativeFrom="column">
                        <wp:posOffset>560388</wp:posOffset>
                      </wp:positionH>
                      <wp:positionV relativeFrom="paragraph">
                        <wp:posOffset>-787400</wp:posOffset>
                      </wp:positionV>
                      <wp:extent cx="139700" cy="45085"/>
                      <wp:effectExtent l="85407" t="28893" r="40958" b="79057"/>
                      <wp:wrapNone/>
                      <wp:docPr id="10315" name="Gruppierung 13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700000" flipH="1" flipV="1">
                                <a:off x="0" y="0"/>
                                <a:ext cx="139700" cy="45085"/>
                                <a:chOff x="0" y="0"/>
                                <a:chExt cx="139700" cy="45085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10316" name="Oval 11214"/>
                              <wps:cNvSpPr/>
                              <wps:spPr>
                                <a:xfrm>
                                  <a:off x="69850" y="0"/>
                                  <a:ext cx="69850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rgbClr val="5F5F5F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7" name="Gerade Verbindung 10317"/>
                              <wps:cNvCnPr/>
                              <wps:spPr>
                                <a:xfrm rot="900000" flipH="1">
                                  <a:off x="0" y="0"/>
                                  <a:ext cx="698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5F5F5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F7A1C7" id="Gruppierung 13994" o:spid="_x0000_s1026" style="position:absolute;margin-left:44.15pt;margin-top:-62pt;width:11pt;height:3.55pt;rotation:45;flip:x y;z-index:253330432;mso-width-relative:margin;mso-height-relative:margin" coordsize="1397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">
                      <v:oval id="Oval 11214" o:spid="_x0000_s1027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" fillcolor="#7f7f7f [1612]" strokecolor="#5f5f5f" strokeweight=".5pt">
                        <v:stroke joinstyle="miter"/>
                      </v:oval>
                      <v:line id="Gerade Verbindung 10317" o:spid="_x0000_s1028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" strokecolor="#5f5f5f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4A2525" w14:textId="0907862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2480" behindDoc="0" locked="0" layoutInCell="1" allowOverlap="1" wp14:anchorId="52C4682E" wp14:editId="39001E85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115549</wp:posOffset>
                      </wp:positionV>
                      <wp:extent cx="1885950" cy="475615"/>
                      <wp:effectExtent l="25400" t="12700" r="107950" b="95885"/>
                      <wp:wrapNone/>
                      <wp:docPr id="23102733" name="Gruppierung 11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0" cy="475615"/>
                                <a:chOff x="-69850" y="0"/>
                                <a:chExt cx="1885950" cy="47591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328095852" name="Textfeld 1328095852"/>
                              <wps:cNvSpPr txBox="1"/>
                              <wps:spPr>
                                <a:xfrm>
                                  <a:off x="-69850" y="59691"/>
                                  <a:ext cx="1885950" cy="41622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3B32BB" w14:textId="46B32652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Emily isst </w:t>
                                    </w:r>
                                    <w:r w:rsidR="001949C6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33895671" name="Gruppierung 1125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1022197393" name="Oval 1125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4522574" name="Gerade Verbindung 1024522574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C4682E" id="Gruppierung 11249" o:spid="_x0000_s1896" style="position:absolute;margin-left:209.55pt;margin-top:9.1pt;width:148.5pt;height:37.45pt;z-index:253332480;mso-width-relative:margin;mso-height-relative:margin" coordorigin="-698" coordsize="18859,4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">
                      <v:shape id="Textfeld 1328095852" o:spid="_x0000_s1897" type="#_x0000_t202" style="position:absolute;left:-698;top:596;width:18859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443B32BB" w14:textId="46B32652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Emily isst </w:t>
                              </w:r>
                              <w:r w:rsidR="001949C6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251" o:spid="_x0000_s1898" style="position:absolute;left:4949;top:473;width:1397;height:451;rotation:75;flip:x y" coordsize="13970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">
                        <v:oval id="Oval 11252" o:spid="_x0000_s1899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" filled="f" strokecolor="#7f7f7f [1612]" strokeweight=".5pt">
                          <v:stroke joinstyle="miter"/>
                        </v:oval>
                        <v:line id="Gerade Verbindung 1024522574" o:spid="_x0000_s1900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4528" behindDoc="0" locked="0" layoutInCell="1" allowOverlap="1" wp14:anchorId="7568766B" wp14:editId="098AAD0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85891</wp:posOffset>
                      </wp:positionV>
                      <wp:extent cx="1612265" cy="534881"/>
                      <wp:effectExtent l="50800" t="0" r="114935" b="214630"/>
                      <wp:wrapNone/>
                      <wp:docPr id="68" name="Gruppierung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265" cy="534881"/>
                                <a:chOff x="27960" y="0"/>
                                <a:chExt cx="1613650" cy="36313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69" name="Textfeld 69"/>
                              <wps:cNvSpPr txBox="1"/>
                              <wps:spPr>
                                <a:xfrm rot="565869">
                                  <a:off x="27960" y="113025"/>
                                  <a:ext cx="1613650" cy="250108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160BA6" w14:textId="27051BF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Jonas isst eine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  <w:r w:rsidR="001949C6" w:rsidRPr="001949C6">
                                      <w:rPr>
                                        <w:rFonts w:ascii="Calibri" w:hAnsi="Calibri"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" name="Gruppierung 70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72" name="Oval 7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Gerade Verbindung 7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8766B" id="Gruppierung 68" o:spid="_x0000_s1901" style="position:absolute;margin-left:15.45pt;margin-top:6.75pt;width:126.95pt;height:42.1pt;z-index:253334528;mso-width-relative:margin;mso-height-relative:margin" coordorigin="279" coordsize="16136,3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">
                      <v:shape id="Textfeld 69" o:spid="_x0000_s1902" type="#_x0000_t202" style="position:absolute;left:279;top:1130;width:16137;height:2501;rotation:6180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2E160BA6" w14:textId="27051BF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Jonas isst eine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  <w:r w:rsidR="001949C6" w:rsidRPr="001949C6">
                                <w:rPr>
                                  <w:rFonts w:ascii="Calibri" w:hAnsi="Calibri"/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ung 70" o:spid="_x0000_s1903" style="position:absolute;left:5235;top:473;width:1397;height:451;rotation:45;flip:x y" coordsize="13970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">
                        <v:oval id="Oval 72" o:spid="_x0000_s1904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" filled="f" strokecolor="#7f7f7f [1612]" strokeweight=".5pt">
                          <v:stroke joinstyle="miter"/>
                        </v:oval>
                        <v:line id="Gerade Verbindung 77" o:spid="_x0000_s1905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97FB5D7" w14:textId="333B89D9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73472" behindDoc="0" locked="0" layoutInCell="1" allowOverlap="1" wp14:anchorId="42E80653" wp14:editId="1AC84D4E">
                  <wp:simplePos x="0" y="0"/>
                  <wp:positionH relativeFrom="column">
                    <wp:posOffset>3331610</wp:posOffset>
                  </wp:positionH>
                  <wp:positionV relativeFrom="paragraph">
                    <wp:posOffset>72181</wp:posOffset>
                  </wp:positionV>
                  <wp:extent cx="165040" cy="241045"/>
                  <wp:effectExtent l="0" t="0" r="0" b="635"/>
                  <wp:wrapNone/>
                  <wp:docPr id="842721177" name="Grafik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721177" name="Grafik 842721177"/>
                          <pic:cNvPicPr/>
                        </pic:nvPicPr>
                        <pic:blipFill>
                          <a:blip r:embed="rId10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0" cy="2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6FB1D4" w14:textId="09B6131F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70400" behindDoc="0" locked="0" layoutInCell="1" allowOverlap="1" wp14:anchorId="1D9B0EC9" wp14:editId="4206D28D">
                  <wp:simplePos x="0" y="0"/>
                  <wp:positionH relativeFrom="column">
                    <wp:posOffset>1176575</wp:posOffset>
                  </wp:positionH>
                  <wp:positionV relativeFrom="paragraph">
                    <wp:posOffset>40005</wp:posOffset>
                  </wp:positionV>
                  <wp:extent cx="147600" cy="219600"/>
                  <wp:effectExtent l="0" t="0" r="0" b="9525"/>
                  <wp:wrapNone/>
                  <wp:docPr id="150489918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899181" name="Grafik 1504899181"/>
                          <pic:cNvPicPr/>
                        </pic:nvPicPr>
                        <pic:blipFill>
                          <a:blip r:embed="rId10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0000">
                            <a:off x="0" y="0"/>
                            <a:ext cx="147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05D8C0" w14:textId="587C4A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6E590335" w14:textId="6BDACF1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6624993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20B0B2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B8726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B097D9B" w14:textId="2C3C4F1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258868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517DBF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5EFAB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19C4D962" w14:textId="3B6EF868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Zeichne die Anteile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 xml:space="preserve">b) </w:t>
            </w:r>
            <w:r w:rsidRPr="005B6061">
              <w:rPr>
                <w:rFonts w:ascii="Calibri" w:hAnsi="Calibri"/>
              </w:rPr>
              <w:t>jetzt ungefähr in diesen Streifen ein.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Nutze dazu deine Sortierung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>b)</w:t>
            </w:r>
            <w:r w:rsidRPr="005B6061">
              <w:rPr>
                <w:rFonts w:ascii="Calibri" w:hAnsi="Calibri"/>
              </w:rPr>
              <w:t>. Überprüfe dann mit der Streifentafel.</w:t>
            </w:r>
          </w:p>
          <w:p w14:paraId="2FD440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7FB64C8" wp14:editId="176929C2">
                      <wp:simplePos x="0" y="0"/>
                      <wp:positionH relativeFrom="column">
                        <wp:posOffset>86606</wp:posOffset>
                      </wp:positionH>
                      <wp:positionV relativeFrom="paragraph">
                        <wp:posOffset>180135</wp:posOffset>
                      </wp:positionV>
                      <wp:extent cx="4152408" cy="235974"/>
                      <wp:effectExtent l="0" t="0" r="13335" b="18415"/>
                      <wp:wrapNone/>
                      <wp:docPr id="453502350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408" cy="2359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EC99F5F" w14:textId="77777777" w:rsidR="00E26FA3" w:rsidRDefault="00E26FA3" w:rsidP="00E26F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B64C8" id="_x0000_s1906" type="#_x0000_t202" style="position:absolute;margin-left:6.8pt;margin-top:14.2pt;width:326.95pt;height:18.6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" fillcolor="white [3201]" strokecolor="#bfbfbf [2412]" strokeweight="1pt">
                      <v:textbox>
                        <w:txbxContent>
                          <w:p w14:paraId="1EC99F5F" w14:textId="77777777" w:rsidR="00E26FA3" w:rsidRDefault="00E26FA3" w:rsidP="00E26FA3"/>
                        </w:txbxContent>
                      </v:textbox>
                    </v:shape>
                  </w:pict>
                </mc:Fallback>
              </mc:AlternateContent>
            </w:r>
          </w:p>
          <w:p w14:paraId="7CABBB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63359AE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1A8379B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40E0278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2C52E731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92D12B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723CF6" wp14:editId="0E998888">
                  <wp:extent cx="313144" cy="272386"/>
                  <wp:effectExtent l="0" t="0" r="0" b="0"/>
                  <wp:docPr id="796304874" name="Grafik 796304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13439D1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2B9AF55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Eine Person denkt sich einen Anteil auf der Streifentafel aus, </w:t>
            </w:r>
          </w:p>
          <w:p w14:paraId="72C40D4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andere versucht, ihn zu raten und markiert sich in der Streifentafel,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wo der Anteil liegen kann. </w:t>
            </w:r>
          </w:p>
          <w:p w14:paraId="663F7AB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Wechselt euch ab. </w:t>
            </w:r>
          </w:p>
        </w:tc>
      </w:tr>
    </w:tbl>
    <w:p w14:paraId="003BC524" w14:textId="58ED81A8" w:rsidR="00E26FA3" w:rsidRDefault="00FA70CB">
      <w:r w:rsidRPr="005B6061">
        <w:rPr>
          <w:rFonts w:ascii="Calibri" w:hAnsi="Calibri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3228032" behindDoc="0" locked="0" layoutInCell="1" allowOverlap="1" wp14:anchorId="6B592297" wp14:editId="1F1B9634">
                <wp:simplePos x="0" y="0"/>
                <wp:positionH relativeFrom="column">
                  <wp:posOffset>4506165</wp:posOffset>
                </wp:positionH>
                <wp:positionV relativeFrom="paragraph">
                  <wp:posOffset>2141445</wp:posOffset>
                </wp:positionV>
                <wp:extent cx="578485" cy="722893"/>
                <wp:effectExtent l="0" t="0" r="0" b="1270"/>
                <wp:wrapNone/>
                <wp:docPr id="600410801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722893"/>
                          <a:chOff x="0" y="0"/>
                          <a:chExt cx="578485" cy="722893"/>
                        </a:xfrm>
                      </wpg:grpSpPr>
                      <pic:pic xmlns:pic="http://schemas.openxmlformats.org/drawingml/2006/picture">
                        <pic:nvPicPr>
                          <pic:cNvPr id="1499574282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922421" name="Textfeld 12"/>
                        <wps:cNvSpPr txBox="1"/>
                        <wps:spPr>
                          <a:xfrm>
                            <a:off x="124874" y="576031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19F421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92297" id="_x0000_s1907" style="position:absolute;margin-left:354.8pt;margin-top:168.6pt;width:45.55pt;height:56.9pt;z-index:253228032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">
                <v:shape id="Grafik 4" o:spid="_x0000_s1908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">
                  <v:imagedata r:id="rId106" o:title="" chromakey="white"/>
                </v:shape>
                <v:shape id="_x0000_s1909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" filled="f" stroked="f" strokeweight=".5pt">
                  <v:textbox inset="0,0,0,0">
                    <w:txbxContent>
                      <w:p w14:paraId="0219F421" w14:textId="77777777" w:rsidR="00003BB0" w:rsidRPr="0020319D" w:rsidRDefault="00003BB0" w:rsidP="00DE2BAF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20319D">
                          <w:rPr>
                            <w:sz w:val="18"/>
                            <w:szCs w:val="16"/>
                          </w:rPr>
                          <w:t>Jonas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8009"/>
        <w:gridCol w:w="37"/>
      </w:tblGrid>
      <w:tr w:rsidR="001F2E0E" w:rsidRPr="005B6061" w14:paraId="2B4562A5" w14:textId="77777777" w:rsidTr="00E5117A">
        <w:tc>
          <w:tcPr>
            <w:tcW w:w="709" w:type="dxa"/>
          </w:tcPr>
          <w:p w14:paraId="1C58D117" w14:textId="1EA049F2" w:rsidR="001F2E0E" w:rsidRPr="005B6061" w:rsidRDefault="001F2E0E" w:rsidP="00E76F60">
            <w:pPr>
              <w:pStyle w:val="berschrift3"/>
            </w:pPr>
            <w:r w:rsidRPr="005B6061">
              <w:lastRenderedPageBreak/>
              <w:t>2.</w:t>
            </w:r>
            <w:r w:rsidR="00E26FA3">
              <w:t>2</w:t>
            </w:r>
          </w:p>
        </w:tc>
        <w:tc>
          <w:tcPr>
            <w:tcW w:w="8505" w:type="dxa"/>
            <w:gridSpan w:val="4"/>
          </w:tcPr>
          <w:p w14:paraId="40B33422" w14:textId="77777777" w:rsidR="001F2E0E" w:rsidRDefault="001F2E0E" w:rsidP="00E76F60">
            <w:pPr>
              <w:pStyle w:val="berschrift3"/>
            </w:pPr>
            <w:r w:rsidRPr="005B6061">
              <w:t>Brüche auf verschiedenen Wegen vergleichen</w:t>
            </w:r>
          </w:p>
          <w:p w14:paraId="1D56F017" w14:textId="2A55A71D" w:rsidR="00E5117A" w:rsidRPr="00E5117A" w:rsidRDefault="00E5117A" w:rsidP="00E5117A">
            <w:pPr>
              <w:rPr>
                <w:lang w:eastAsia="de-DE"/>
              </w:rPr>
            </w:pPr>
          </w:p>
        </w:tc>
      </w:tr>
      <w:tr w:rsidR="001F2E0E" w:rsidRPr="005B6061" w14:paraId="490FEA86" w14:textId="77777777" w:rsidTr="00E5117A">
        <w:tc>
          <w:tcPr>
            <w:tcW w:w="709" w:type="dxa"/>
          </w:tcPr>
          <w:p w14:paraId="1FE627F0" w14:textId="0837E13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4"/>
          </w:tcPr>
          <w:p w14:paraId="5B96ED6A" w14:textId="77FB11E2" w:rsidR="001F2E0E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3936" behindDoc="0" locked="0" layoutInCell="1" allowOverlap="1" wp14:anchorId="44B07CAE" wp14:editId="47C7409E">
                      <wp:simplePos x="0" y="0"/>
                      <wp:positionH relativeFrom="column">
                        <wp:posOffset>4483964</wp:posOffset>
                      </wp:positionH>
                      <wp:positionV relativeFrom="paragraph">
                        <wp:posOffset>267786</wp:posOffset>
                      </wp:positionV>
                      <wp:extent cx="626957" cy="772886"/>
                      <wp:effectExtent l="0" t="0" r="0" b="1905"/>
                      <wp:wrapNone/>
                      <wp:docPr id="142692493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134111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4540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F120F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07CAE" id="_x0000_s1910" style="position:absolute;margin-left:353.05pt;margin-top:21.1pt;width:49.35pt;height:60.85pt;z-index:253223936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">
                      <v:shape id="Grafik 3" o:spid="_x0000_s1911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">
                        <v:imagedata r:id="rId58" o:title="" chromakey="white"/>
                      </v:shape>
                      <v:shape id="_x0000_s1912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" filled="f" stroked="f" strokeweight=".5pt">
                        <v:textbox inset="0,0,0,0">
                          <w:txbxContent>
                            <w:p w14:paraId="26F120F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26FA3">
              <w:rPr>
                <w:rFonts w:ascii="Calibri" w:hAnsi="Calibri"/>
                <w:noProof/>
              </w:rPr>
              <w:t>Auch d</w:t>
            </w:r>
            <w:r w:rsidR="001F2E0E" w:rsidRPr="005B6061">
              <w:rPr>
                <w:rFonts w:ascii="Calibri" w:hAnsi="Calibri"/>
                <w:noProof/>
              </w:rPr>
              <w:t xml:space="preserve">ie Freunde </w:t>
            </w:r>
            <w:r w:rsidR="00E26FA3">
              <w:rPr>
                <w:rFonts w:ascii="Calibri" w:hAnsi="Calibri"/>
                <w:noProof/>
              </w:rPr>
              <w:t xml:space="preserve">von Kenan </w:t>
            </w:r>
            <w:r w:rsidR="001F2E0E" w:rsidRPr="005B6061">
              <w:rPr>
                <w:rFonts w:ascii="Calibri" w:hAnsi="Calibri"/>
                <w:noProof/>
              </w:rPr>
              <w:t xml:space="preserve">haben verschiedene Wege gesammelt, </w:t>
            </w:r>
            <w:r w:rsidR="00B018E0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>wie man Brüche gut vergleichen und ordnen kann.</w:t>
            </w:r>
          </w:p>
          <w:p w14:paraId="02015771" w14:textId="77777777" w:rsidR="00E5117A" w:rsidRPr="005B6061" w:rsidRDefault="00E5117A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81EE36F" w14:textId="23C03773" w:rsidR="001F2E0E" w:rsidRPr="005B6061" w:rsidRDefault="00E26FA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43398975" wp14:editId="2EBFB368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49735</wp:posOffset>
                      </wp:positionV>
                      <wp:extent cx="3067839" cy="438263"/>
                      <wp:effectExtent l="0" t="0" r="462915" b="19050"/>
                      <wp:wrapNone/>
                      <wp:docPr id="9860629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839" cy="438263"/>
                              </a:xfrm>
                              <a:prstGeom prst="wedgeRoundRectCallout">
                                <a:avLst>
                                  <a:gd name="adj1" fmla="val 62863"/>
                                  <a:gd name="adj2" fmla="val 1222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A925C9" w14:textId="207DB7AC" w:rsidR="00003BB0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guck</w:t>
                                  </w:r>
                                  <w:r w:rsidR="007365C9">
                                    <w:t>e</w:t>
                                  </w:r>
                                  <w:r>
                                    <w:t xml:space="preserve"> mir die Streifentafel an oder male ein Bild:</w:t>
                                  </w:r>
                                  <w:r w:rsidRPr="00115AD0">
                                    <w:t xml:space="preserve"> </w:t>
                                  </w:r>
                                  <w:r>
                                    <w:t>Der dunkle Streifen gehört zum größeren Anteil, weil er länger ist.</w:t>
                                  </w:r>
                                </w:p>
                                <w:p w14:paraId="721B557A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D285E2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98975" id="_x0000_s1913" type="#_x0000_t62" style="position:absolute;margin-left:94.4pt;margin-top:3.9pt;width:241.55pt;height:34.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" adj="24378,13440" filled="f" strokecolor="#bfbfbf [2412]" strokeweight="1pt">
                      <v:textbox inset="1mm,1mm,1mm,1mm">
                        <w:txbxContent>
                          <w:p w14:paraId="16A925C9" w14:textId="207DB7AC" w:rsidR="00003BB0" w:rsidRDefault="00003BB0" w:rsidP="00DE2BAF">
                            <w:pPr>
                              <w:pStyle w:val="TextSprechblasen"/>
                            </w:pPr>
                            <w:r>
                              <w:t>Ich guck</w:t>
                            </w:r>
                            <w:r w:rsidR="007365C9">
                              <w:t>e</w:t>
                            </w:r>
                            <w:r>
                              <w:t xml:space="preserve"> mir die Streifentafel an oder male ein Bild:</w:t>
                            </w:r>
                            <w:r w:rsidRPr="00115AD0">
                              <w:t xml:space="preserve"> </w:t>
                            </w:r>
                            <w:r>
                              <w:t>Der dunkle Streifen gehört zum größeren Anteil, weil er länger ist.</w:t>
                            </w:r>
                          </w:p>
                          <w:p w14:paraId="721B557A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ED285E2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44384" behindDoc="0" locked="0" layoutInCell="1" allowOverlap="1" wp14:anchorId="53CA0698" wp14:editId="119E5AB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106580</wp:posOffset>
                  </wp:positionV>
                  <wp:extent cx="1095375" cy="447675"/>
                  <wp:effectExtent l="0" t="0" r="9525" b="9525"/>
                  <wp:wrapNone/>
                  <wp:docPr id="1083334593" name="Grafik 108333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2.1.eps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07F0B0" w14:textId="73472C3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FA98833" w14:textId="51F4F29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DAD475" w14:textId="51BB7D85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D8C029D" wp14:editId="1D0D9FFF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111760</wp:posOffset>
                      </wp:positionV>
                      <wp:extent cx="3134995" cy="492125"/>
                      <wp:effectExtent l="444500" t="0" r="14605" b="15875"/>
                      <wp:wrapNone/>
                      <wp:docPr id="1611824419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4995" cy="49212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461305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Wenn die Zähler gleich sind, dann gucke ich mir nur die Nenner an: Der größere Nenner gehört zum kleineren Bruch.</w:t>
                                  </w:r>
                                </w:p>
                                <w:p w14:paraId="1B1CA8E4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C029D" id="_x0000_s1914" type="#_x0000_t62" style="position:absolute;margin-left:109.8pt;margin-top:8.8pt;width:246.85pt;height:38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" adj="-2788,19496" filled="f" strokecolor="#bfbfbf [2412]" strokeweight="1pt">
                      <v:textbox inset="1mm,1mm,1mm,1mm">
                        <w:txbxContent>
                          <w:p w14:paraId="25461305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Wenn die Zähler gleich sind, dann gucke ich mir nur die Nenner an: Der größere Nenner gehört zum kleineren Bruch.</w:t>
                            </w:r>
                          </w:p>
                          <w:p w14:paraId="1B1CA8E4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5984" behindDoc="0" locked="0" layoutInCell="1" allowOverlap="1" wp14:anchorId="5F8BB77F" wp14:editId="75DFA075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528320" cy="727075"/>
                      <wp:effectExtent l="0" t="0" r="0" b="0"/>
                      <wp:wrapNone/>
                      <wp:docPr id="1594920029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7270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18613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4159944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2D78D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8BB77F" id="_x0000_s1915" style="position:absolute;margin-left:37.85pt;margin-top:7.8pt;width:41.6pt;height:57.25pt;z-index:253225984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">
                      <v:shape id="Grafik 9" o:spid="_x0000_s1916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">
                        <v:imagedata r:id="rId95" o:title="" chromakey="white"/>
                      </v:shape>
                      <v:shape id="_x0000_s1917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502D78D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71574BA" w14:textId="4D81D8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2BF6D0" w14:textId="5662ED7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AA84AF9" w14:textId="3CC529F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512240" w14:textId="4893CF88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5D48B205" wp14:editId="7E3BE249">
                      <wp:simplePos x="0" y="0"/>
                      <wp:positionH relativeFrom="column">
                        <wp:posOffset>1307690</wp:posOffset>
                      </wp:positionH>
                      <wp:positionV relativeFrom="paragraph">
                        <wp:posOffset>68516</wp:posOffset>
                      </wp:positionV>
                      <wp:extent cx="2472055" cy="443865"/>
                      <wp:effectExtent l="0" t="0" r="423545" b="13335"/>
                      <wp:wrapNone/>
                      <wp:docPr id="79775080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55" cy="443865"/>
                              </a:xfrm>
                              <a:prstGeom prst="wedgeRoundRectCallout">
                                <a:avLst>
                                  <a:gd name="adj1" fmla="val 64666"/>
                                  <a:gd name="adj2" fmla="val 170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F29C7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gleichen Nennern ist das ganz einfach: </w:t>
                                  </w:r>
                                  <w:r>
                                    <w:br/>
                                    <w:t>Der größere Zähler gehört zum größeren Bruch.</w:t>
                                  </w:r>
                                </w:p>
                                <w:p w14:paraId="238F55AD" w14:textId="698CDC3C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8B205" id="_x0000_s1918" type="#_x0000_t62" style="position:absolute;margin-left:102.95pt;margin-top:5.4pt;width:194.65pt;height:34.9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" adj="24768,14493" filled="f" strokecolor="#bfbfbf [2412]" strokeweight="1pt">
                      <v:textbox inset="1mm,1mm,1mm,1mm">
                        <w:txbxContent>
                          <w:p w14:paraId="488F29C7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gleichen Nennern ist das ganz einfach: </w:t>
                            </w:r>
                            <w:r>
                              <w:br/>
                              <w:t>Der größere Zähler gehört zum größeren Bruch.</w:t>
                            </w:r>
                          </w:p>
                          <w:p w14:paraId="238F55AD" w14:textId="698CDC3C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9BCB64" w14:textId="257C8B3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D68284" w14:textId="6D37D2C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59A47F" w14:textId="4BC49C6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086BDC" w14:textId="12B0298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7568" behindDoc="0" locked="0" layoutInCell="1" allowOverlap="1" wp14:anchorId="67BB7C3E" wp14:editId="12203F22">
                      <wp:simplePos x="0" y="0"/>
                      <wp:positionH relativeFrom="column">
                        <wp:posOffset>2321801</wp:posOffset>
                      </wp:positionH>
                      <wp:positionV relativeFrom="paragraph">
                        <wp:posOffset>105396</wp:posOffset>
                      </wp:positionV>
                      <wp:extent cx="153670" cy="293681"/>
                      <wp:effectExtent l="0" t="0" r="0" b="0"/>
                      <wp:wrapNone/>
                      <wp:docPr id="4898846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0824980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C1E8BF" w14:textId="3FFFE4E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61681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3CA6EE" w14:textId="4A56DB0F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2633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BB7C3E" id="_x0000_s1919" style="position:absolute;margin-left:182.8pt;margin-top:8.3pt;width:12.1pt;height:23.1pt;z-index:253677568;mso-width-relative:margin;mso-height-relative:margin" coordorigin="21019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">
                      <v:shape id="Textfeld 3" o:spid="_x0000_s1920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39C1E8BF" w14:textId="3FFFE4E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21" type="#_x0000_t202" style="position:absolute;left:21019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373CA6EE" w14:textId="4A56DB0F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922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5520" behindDoc="0" locked="0" layoutInCell="1" allowOverlap="1" wp14:anchorId="4D4DBE12" wp14:editId="4187CF15">
                      <wp:simplePos x="0" y="0"/>
                      <wp:positionH relativeFrom="column">
                        <wp:posOffset>1503364</wp:posOffset>
                      </wp:positionH>
                      <wp:positionV relativeFrom="paragraph">
                        <wp:posOffset>99751</wp:posOffset>
                      </wp:positionV>
                      <wp:extent cx="156257" cy="293370"/>
                      <wp:effectExtent l="0" t="0" r="8890" b="0"/>
                      <wp:wrapNone/>
                      <wp:docPr id="9509750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57" cy="293370"/>
                                <a:chOff x="25434" y="7256"/>
                                <a:chExt cx="168782" cy="295453"/>
                              </a:xfrm>
                            </wpg:grpSpPr>
                            <wps:wsp>
                              <wps:cNvPr id="141906913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E20298" w14:textId="3D24756B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165810" name="Textfeld 3"/>
                              <wps:cNvSpPr txBox="1"/>
                              <wps:spPr>
                                <a:xfrm>
                                  <a:off x="28228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8A5A16" w14:textId="48BE1B2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1681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DBE12" id="_x0000_s1923" style="position:absolute;margin-left:118.4pt;margin-top:7.85pt;width:12.3pt;height:23.1pt;z-index:253675520;mso-width-relative:margin;mso-height-relative:margin" coordorigin="25434,7256" coordsize="168782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">
                      <v:shape id="Textfeld 3" o:spid="_x0000_s1924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27E20298" w14:textId="3D24756B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925" type="#_x0000_t202" style="position:absolute;left:28228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248A5A16" w14:textId="48BE1B2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926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47012C34" wp14:editId="65B2F27D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139797</wp:posOffset>
                      </wp:positionV>
                      <wp:extent cx="3888888" cy="518795"/>
                      <wp:effectExtent l="520700" t="0" r="10160" b="14605"/>
                      <wp:wrapNone/>
                      <wp:docPr id="3403668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8888" cy="51879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B5F8E" w14:textId="55130DAB" w:rsidR="00003BB0" w:rsidRPr="00CF4C38" w:rsidRDefault="001949C6" w:rsidP="00DE2BAF">
                                  <w:pPr>
                                    <w:pStyle w:val="TextSprechblasen"/>
                                  </w:pPr>
                                  <w:r>
                                    <w:rPr>
                                      <w:szCs w:val="22"/>
                                    </w:rPr>
                                    <w:t xml:space="preserve">     </w:t>
                                  </w:r>
                                  <w:r w:rsidR="00003BB0">
                                    <w:rPr>
                                      <w:szCs w:val="22"/>
                                    </w:rPr>
                                    <w:t>ist so groß wie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    </m:t>
                                    </m:r>
                                  </m:oMath>
                                  <w:r w:rsidR="00003BB0">
                                    <w:rPr>
                                      <w:szCs w:val="22"/>
                                    </w:rPr>
                                    <w:t xml:space="preserve">: </w:t>
                                  </w:r>
                                  <w:proofErr w:type="spellStart"/>
                                  <w:r w:rsidR="00003BB0">
                                    <w:t>Wer den</w:t>
                                  </w:r>
                                  <w:proofErr w:type="spellEnd"/>
                                  <w:r w:rsidR="00003BB0">
                                    <w:t xml:space="preserve"> Schokoriegel in doppelt so viele Stücke eingeteilt hat, kann doppelt so viele Stücke nehmen und bekommt den gleichen Anteil. </w:t>
                                  </w:r>
                                </w:p>
                                <w:p w14:paraId="5B0D89E6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399CEF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12C34" id="_x0000_s1927" type="#_x0000_t62" style="position:absolute;margin-left:114.9pt;margin-top:11pt;width:306.2pt;height:40.8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" adj="-2788,19496" filled="f" strokecolor="#bfbfbf [2412]" strokeweight="1pt">
                      <v:textbox inset="1mm,1mm,1mm,1mm">
                        <w:txbxContent>
                          <w:p w14:paraId="1F7B5F8E" w14:textId="55130DAB" w:rsidR="00003BB0" w:rsidRPr="00CF4C38" w:rsidRDefault="001949C6" w:rsidP="00DE2BAF">
                            <w:pPr>
                              <w:pStyle w:val="TextSprechblasen"/>
                            </w:pPr>
                            <w:r>
                              <w:rPr>
                                <w:szCs w:val="22"/>
                              </w:rPr>
                              <w:t xml:space="preserve">     </w:t>
                            </w:r>
                            <w:r w:rsidR="00003BB0">
                              <w:rPr>
                                <w:szCs w:val="22"/>
                              </w:rPr>
                              <w:t>ist so groß wie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    </m:t>
                              </m:r>
                            </m:oMath>
                            <w:r w:rsidR="00003BB0">
                              <w:rPr>
                                <w:szCs w:val="22"/>
                              </w:rPr>
                              <w:t xml:space="preserve">: </w:t>
                            </w:r>
                            <w:r w:rsidR="00003BB0">
                              <w:t xml:space="preserve">Wer den Schokoriegel in doppelt so viele Stücke eingeteilt hat, kann doppelt so viele Stücke nehmen und bekommt den gleichen Anteil. </w:t>
                            </w:r>
                          </w:p>
                          <w:p w14:paraId="5B0D89E6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6399CEF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1EBAF3" w14:textId="697D0234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0080" behindDoc="0" locked="0" layoutInCell="1" allowOverlap="1" wp14:anchorId="76B1F5B1" wp14:editId="499DDA29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22860</wp:posOffset>
                      </wp:positionV>
                      <wp:extent cx="581025" cy="702310"/>
                      <wp:effectExtent l="0" t="0" r="3175" b="8890"/>
                      <wp:wrapNone/>
                      <wp:docPr id="81883739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988722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9813115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4E8C6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B1F5B1" id="_x0000_s1928" style="position:absolute;margin-left:48.95pt;margin-top:1.8pt;width:45.75pt;height:55.3pt;z-index:253230080" coordsize="5810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">
                      <v:shape id="Grafik 7" o:spid="_x0000_s1929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">
                        <v:imagedata r:id="rId65" o:title="" chromakey="white"/>
                      </v:shape>
                      <v:shape id="_x0000_s1930" type="#_x0000_t202" style="position:absolute;left:1248;top:5555;width:4562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" filled="f" stroked="f" strokeweight=".5pt">
                        <v:textbox inset="0,0,0,0">
                          <w:txbxContent>
                            <w:p w14:paraId="064E8C6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F6E8ED" w14:textId="61E92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528E1D" w14:textId="56BDD06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22A2FC" w14:textId="7373355B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7B93D4FD" wp14:editId="4F96C290">
                      <wp:simplePos x="0" y="0"/>
                      <wp:positionH relativeFrom="column">
                        <wp:posOffset>2268832</wp:posOffset>
                      </wp:positionH>
                      <wp:positionV relativeFrom="paragraph">
                        <wp:posOffset>122127</wp:posOffset>
                      </wp:positionV>
                      <wp:extent cx="1932305" cy="443865"/>
                      <wp:effectExtent l="0" t="0" r="264795" b="13335"/>
                      <wp:wrapNone/>
                      <wp:docPr id="87572566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305" cy="443865"/>
                              </a:xfrm>
                              <a:prstGeom prst="wedgeRoundRectCallout">
                                <a:avLst>
                                  <a:gd name="adj1" fmla="val 61696"/>
                                  <a:gd name="adj2" fmla="val -362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29DA00" w14:textId="5F34B80F" w:rsidR="00003BB0" w:rsidRPr="00647B02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stelle mir eine Situation vor, mit der ich die Brüche vergleichen kann.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3D4FD" id="_x0000_s1931" type="#_x0000_t62" style="position:absolute;margin-left:178.65pt;margin-top:9.6pt;width:152.15pt;height:34.9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" adj="24126,10017" filled="f" strokecolor="#bfbfbf [2412]" strokeweight="1pt">
                      <v:textbox inset="1mm,1mm,1mm,1mm">
                        <w:txbxContent>
                          <w:p w14:paraId="4629DA00" w14:textId="5F34B80F" w:rsidR="00003BB0" w:rsidRPr="00647B02" w:rsidRDefault="00003BB0" w:rsidP="00DE2BAF">
                            <w:pPr>
                              <w:pStyle w:val="TextSprechblasen"/>
                            </w:pPr>
                            <w:r>
                              <w:t>Ich stelle mir eine Situation vor, mit der ich die Brüche vergleichen kann.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2128" behindDoc="0" locked="0" layoutInCell="1" allowOverlap="1" wp14:anchorId="4D13744F" wp14:editId="303478FF">
                      <wp:simplePos x="0" y="0"/>
                      <wp:positionH relativeFrom="column">
                        <wp:posOffset>4335968</wp:posOffset>
                      </wp:positionH>
                      <wp:positionV relativeFrom="paragraph">
                        <wp:posOffset>39531</wp:posOffset>
                      </wp:positionV>
                      <wp:extent cx="645795" cy="722893"/>
                      <wp:effectExtent l="0" t="0" r="0" b="1270"/>
                      <wp:wrapNone/>
                      <wp:docPr id="1701415906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730093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1569087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B2E99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13744F" id="_x0000_s1932" style="position:absolute;margin-left:341.4pt;margin-top:3.1pt;width:50.85pt;height:56.9pt;z-index:253232128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">
                      <v:shape id="Grafik 6" o:spid="_x0000_s1933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">
                        <v:imagedata r:id="rId108" o:title="" chromakey="white"/>
                      </v:shape>
                      <v:shape id="_x0000_s1934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4A5B2E99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D37D15" w14:textId="5DA3755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C5D04B" w14:textId="600B9AF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D4B7F1" w14:textId="5A032D36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4176" behindDoc="0" locked="0" layoutInCell="1" allowOverlap="1" wp14:anchorId="78D39749" wp14:editId="68128D0D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58871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F7212F" w14:textId="77777777" w:rsidR="00003BB0" w:rsidRPr="0020319D" w:rsidRDefault="00003BB0" w:rsidP="00DE2BA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D39749" id="_x0000_s1935" style="position:absolute;margin-left:18.25pt;margin-top:4.65pt;width:51.5pt;height:62.75pt;z-index:253234176;mso-width-relative:margin;mso-height-relative:margin" coordorigin="488,-225" coordsize="6542,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">
                      <v:shape id="Grafik 1" o:spid="_x0000_s1936" type="#_x0000_t75" style="position:absolute;left:488;top:-225;width:6542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">
                        <v:imagedata r:id="rId110" o:title="" chromakey="white"/>
                      </v:shape>
                      <v:shape id="_x0000_s1937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24F7212F" w14:textId="77777777" w:rsidR="00003BB0" w:rsidRPr="0020319D" w:rsidRDefault="00003BB0" w:rsidP="00DE2BA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A18B91" w14:textId="74B61F4F" w:rsidR="001F2E0E" w:rsidRPr="005B6061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3712" behindDoc="0" locked="0" layoutInCell="1" allowOverlap="1" wp14:anchorId="2987D20E" wp14:editId="3E84EA36">
                      <wp:simplePos x="0" y="0"/>
                      <wp:positionH relativeFrom="column">
                        <wp:posOffset>2246306</wp:posOffset>
                      </wp:positionH>
                      <wp:positionV relativeFrom="paragraph">
                        <wp:posOffset>152400</wp:posOffset>
                      </wp:positionV>
                      <wp:extent cx="153670" cy="293370"/>
                      <wp:effectExtent l="0" t="0" r="0" b="0"/>
                      <wp:wrapNone/>
                      <wp:docPr id="94523251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05201019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EFB8C4" w14:textId="48ECE378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8254908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FC0F67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102684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7D20E" id="_x0000_s1938" style="position:absolute;margin-left:176.85pt;margin-top:12pt;width:12.1pt;height:23.1pt;z-index:253683712;mso-width-relative:margin;mso-height-relative:margin" coordorigin="21019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">
                      <v:shape id="Textfeld 3" o:spid="_x0000_s1939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31EFB8C4" w14:textId="48ECE378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40" type="#_x0000_t202" style="position:absolute;left:21019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34FC0F67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1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1664" behindDoc="0" locked="0" layoutInCell="1" allowOverlap="1" wp14:anchorId="13F83B10" wp14:editId="2262AC9E">
                      <wp:simplePos x="0" y="0"/>
                      <wp:positionH relativeFrom="column">
                        <wp:posOffset>1894529</wp:posOffset>
                      </wp:positionH>
                      <wp:positionV relativeFrom="paragraph">
                        <wp:posOffset>145415</wp:posOffset>
                      </wp:positionV>
                      <wp:extent cx="153670" cy="293681"/>
                      <wp:effectExtent l="0" t="0" r="0" b="0"/>
                      <wp:wrapNone/>
                      <wp:docPr id="8384880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6736038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9DF2A9" w14:textId="6DA3204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98640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3A4D5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87943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F83B10" id="_x0000_s1942" style="position:absolute;margin-left:149.2pt;margin-top:11.45pt;width:12.1pt;height:23.1pt;z-index:253681664;mso-width-relative:margin;mso-height-relative:margin" coordorigin="21019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">
                      <v:shape id="Textfeld 3" o:spid="_x0000_s1943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5F9DF2A9" w14:textId="6DA3204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944" type="#_x0000_t202" style="position:absolute;left:21019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6293A4D5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5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9616" behindDoc="0" locked="0" layoutInCell="1" allowOverlap="1" wp14:anchorId="3638BBB9" wp14:editId="7A22C168">
                      <wp:simplePos x="0" y="0"/>
                      <wp:positionH relativeFrom="column">
                        <wp:posOffset>1136326</wp:posOffset>
                      </wp:positionH>
                      <wp:positionV relativeFrom="paragraph">
                        <wp:posOffset>151130</wp:posOffset>
                      </wp:positionV>
                      <wp:extent cx="153670" cy="293370"/>
                      <wp:effectExtent l="0" t="0" r="0" b="0"/>
                      <wp:wrapNone/>
                      <wp:docPr id="8014606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4915924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4B4833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07495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3E33F0" w14:textId="6BCF2A33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577581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8BBB9" id="_x0000_s1946" style="position:absolute;margin-left:89.45pt;margin-top:11.9pt;width:12.1pt;height:23.1pt;z-index:253679616;mso-width-relative:margin;mso-height-relative:margin" coordorigin="21019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">
                      <v:shape id="Textfeld 3" o:spid="_x0000_s1947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7C4B4833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48" type="#_x0000_t202" style="position:absolute;left:21019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653E33F0" w14:textId="6BCF2A33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9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2BFDDDB8" wp14:editId="2ABA1FB7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1086</wp:posOffset>
                      </wp:positionV>
                      <wp:extent cx="3307715" cy="541020"/>
                      <wp:effectExtent l="381000" t="0" r="6985" b="17780"/>
                      <wp:wrapNone/>
                      <wp:docPr id="170969093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7715" cy="541020"/>
                              </a:xfrm>
                              <a:prstGeom prst="wedgeRoundRectCallout">
                                <a:avLst>
                                  <a:gd name="adj1" fmla="val -60674"/>
                                  <a:gd name="adj2" fmla="val -1706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EC0A0" w14:textId="67787F0B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Im gleichen Streifen sehe ich </w:t>
                                  </w:r>
                                  <w:proofErr w:type="gramStart"/>
                                  <w:r>
                                    <w:t>ganz schnell</w:t>
                                  </w:r>
                                  <w:proofErr w:type="gramEnd"/>
                                  <w:r>
                                    <w:t xml:space="preserve">, welcher Anteil kleiner ist: </w:t>
                                  </w:r>
                                  <w:r>
                                    <w:br/>
                                  </w:r>
                                  <w:r w:rsidR="001949C6">
                                    <w:t xml:space="preserve">    </w:t>
                                  </w:r>
                                  <w:r>
                                    <w:t xml:space="preserve"> ist kleiner als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. Bei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 hat der Computer weniger kopiert.</w:t>
                                  </w:r>
                                </w:p>
                                <w:p w14:paraId="329A3215" w14:textId="036A29B5" w:rsidR="00003BB0" w:rsidRPr="00647B02" w:rsidRDefault="00003BB0" w:rsidP="00DE2BAF">
                                  <w:pPr>
                                    <w:pStyle w:val="TextSprechblasen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DDDB8" id="_x0000_s1950" type="#_x0000_t62" style="position:absolute;margin-left:86.35pt;margin-top:.1pt;width:260.45pt;height:42.6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" adj="-2306,7114" filled="f" strokecolor="#bfbfbf [2412]" strokeweight="1pt">
                      <v:textbox inset="1mm,1mm,1mm,1mm">
                        <w:txbxContent>
                          <w:p w14:paraId="1ACEC0A0" w14:textId="67787F0B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Im gleichen Streifen sehe ich ganz schnell, welcher Anteil kleiner ist: </w:t>
                            </w:r>
                            <w:r>
                              <w:br/>
                            </w:r>
                            <w:r w:rsidR="001949C6">
                              <w:t xml:space="preserve">    </w:t>
                            </w:r>
                            <w:r>
                              <w:t xml:space="preserve"> ist kleiner als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. Bei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 hat der Computer weniger kopiert.</w:t>
                            </w:r>
                          </w:p>
                          <w:p w14:paraId="329A3215" w14:textId="036A29B5" w:rsidR="00003BB0" w:rsidRPr="00647B02" w:rsidRDefault="00003BB0" w:rsidP="00DE2BAF">
                            <w:pPr>
                              <w:pStyle w:val="TextSprechblasen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740C9E" w14:textId="42A51899" w:rsidR="001F2E0E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44768" behindDoc="0" locked="0" layoutInCell="1" allowOverlap="1" wp14:anchorId="31B88CC9" wp14:editId="33B53422">
                      <wp:simplePos x="0" y="0"/>
                      <wp:positionH relativeFrom="column">
                        <wp:posOffset>4580255</wp:posOffset>
                      </wp:positionH>
                      <wp:positionV relativeFrom="paragraph">
                        <wp:posOffset>160655</wp:posOffset>
                      </wp:positionV>
                      <wp:extent cx="463550" cy="817880"/>
                      <wp:effectExtent l="0" t="0" r="6350" b="7620"/>
                      <wp:wrapNone/>
                      <wp:docPr id="79810543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817880"/>
                                <a:chOff x="26037" y="-68428"/>
                                <a:chExt cx="463842" cy="819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705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7" y="-68428"/>
                                  <a:ext cx="46384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420263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20434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B88CC9" id="_x0000_s1951" style="position:absolute;margin-left:360.65pt;margin-top:12.65pt;width:36.5pt;height:64.4pt;z-index:253344768;mso-width-relative:margin;mso-height-relative:margin" coordorigin="260,-684" coordsize="4638,8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">
                      <v:shape id="Grafik 5" o:spid="_x0000_s1952" type="#_x0000_t75" style="position:absolute;left:260;top:-684;width:4638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">
                        <v:imagedata r:id="rId90" o:title="" chromakey="white"/>
                      </v:shape>
                      <v:shape id="_x0000_s1953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17F20434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2150C86" w14:textId="212FC84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EBBAD4B" w14:textId="5F2F4E49" w:rsidR="001F2E0E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5760" behindDoc="0" locked="0" layoutInCell="1" allowOverlap="1" wp14:anchorId="1E86443D" wp14:editId="0C19F808">
                      <wp:simplePos x="0" y="0"/>
                      <wp:positionH relativeFrom="column">
                        <wp:posOffset>3156238</wp:posOffset>
                      </wp:positionH>
                      <wp:positionV relativeFrom="paragraph">
                        <wp:posOffset>97165</wp:posOffset>
                      </wp:positionV>
                      <wp:extent cx="153670" cy="293681"/>
                      <wp:effectExtent l="0" t="0" r="0" b="0"/>
                      <wp:wrapNone/>
                      <wp:docPr id="20619937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5000268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26DCCE" w14:textId="1B29A439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21511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87B0B" w14:textId="403303F6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8300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86443D" id="_x0000_s1954" style="position:absolute;margin-left:248.5pt;margin-top:7.65pt;width:12.1pt;height:23.1pt;z-index:253685760;mso-width-relative:margin;mso-height-relative:margin" coordorigin="21019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">
                      <v:shape id="Textfeld 3" o:spid="_x0000_s1955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6F26DCCE" w14:textId="1B29A439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956" type="#_x0000_t202" style="position:absolute;left:21019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16187B0B" w14:textId="403303F6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957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72848E74" wp14:editId="3873C03C">
                      <wp:simplePos x="0" y="0"/>
                      <wp:positionH relativeFrom="column">
                        <wp:posOffset>2264799</wp:posOffset>
                      </wp:positionH>
                      <wp:positionV relativeFrom="paragraph">
                        <wp:posOffset>104734</wp:posOffset>
                      </wp:positionV>
                      <wp:extent cx="2165350" cy="492125"/>
                      <wp:effectExtent l="0" t="0" r="311150" b="15875"/>
                      <wp:wrapNone/>
                      <wp:docPr id="803552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62415"/>
                                  <a:gd name="adj2" fmla="val -352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D0411" w14:textId="43562A5B" w:rsidR="00E26FA3" w:rsidRPr="00647B02" w:rsidRDefault="00E26FA3" w:rsidP="00FA70CB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w:r w:rsidR="001949C6">
                                    <w:t xml:space="preserve">   </w:t>
                                  </w:r>
                                  <w:proofErr w:type="gramStart"/>
                                  <w:r w:rsidR="001949C6">
                                    <w:t xml:space="preserve">  </w:t>
                                  </w:r>
                                  <w:r>
                                    <w:t>:</w:t>
                                  </w:r>
                                  <w:proofErr w:type="gramEnd"/>
                                  <w:r w:rsidR="007365C9">
                                    <w:t xml:space="preserve"> D</w:t>
                                  </w:r>
                                  <w:r>
                                    <w:t>as</w:t>
                                  </w:r>
                                  <w:r w:rsidR="00FA70CB">
                                    <w:t xml:space="preserve"> sehe ich </w:t>
                                  </w:r>
                                  <w:r w:rsidR="00FA70CB">
                                    <w:br/>
                                    <w:t xml:space="preserve">inzwischen auch ohne Streifentafel.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48E74" id="_x0000_s1958" type="#_x0000_t62" style="position:absolute;margin-left:178.35pt;margin-top:8.25pt;width:170.5pt;height:38.7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" adj="24282,3183" filled="f" strokecolor="#bfbfbf [2412]" strokeweight="1pt">
                      <v:textbox inset="1mm,1mm,1mm,1mm">
                        <w:txbxContent>
                          <w:p w14:paraId="76DD0411" w14:textId="43562A5B" w:rsidR="00E26FA3" w:rsidRPr="00647B02" w:rsidRDefault="00E26FA3" w:rsidP="00FA70CB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w:r w:rsidR="001949C6">
                              <w:t xml:space="preserve">     </w:t>
                            </w:r>
                            <w:r>
                              <w:t>:</w:t>
                            </w:r>
                            <w:r w:rsidR="007365C9">
                              <w:t xml:space="preserve"> D</w:t>
                            </w:r>
                            <w:r>
                              <w:t>as</w:t>
                            </w:r>
                            <w:r w:rsidR="00FA70CB">
                              <w:t xml:space="preserve"> sehe ich </w:t>
                            </w:r>
                            <w:r w:rsidR="00FA70CB">
                              <w:br/>
                              <w:t xml:space="preserve">inzwischen auch ohne Streifentafel.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1243C7" w14:textId="03A1E40B" w:rsidR="00E26FA3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  <w:p w14:paraId="0C8E4594" w14:textId="3C9FA38C" w:rsidR="00E26FA3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D9754D" w14:textId="77777777" w:rsidTr="00E5117A">
        <w:tc>
          <w:tcPr>
            <w:tcW w:w="709" w:type="dxa"/>
          </w:tcPr>
          <w:p w14:paraId="02A4F38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0D1EEAD2" w14:textId="59EF42ED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046" w:type="dxa"/>
            <w:gridSpan w:val="2"/>
          </w:tcPr>
          <w:p w14:paraId="1B81F046" w14:textId="77777777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62321ED" w14:textId="590FFA85" w:rsidR="00FA70CB" w:rsidRPr="005B6061" w:rsidRDefault="00FA70C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8312280" w14:textId="77777777" w:rsidTr="00E5117A">
        <w:trPr>
          <w:gridAfter w:val="1"/>
          <w:wAfter w:w="34" w:type="dxa"/>
        </w:trPr>
        <w:tc>
          <w:tcPr>
            <w:tcW w:w="709" w:type="dxa"/>
          </w:tcPr>
          <w:p w14:paraId="7D75F165" w14:textId="7B9CD45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11A66E" wp14:editId="48F8A379">
                  <wp:extent cx="360000" cy="272386"/>
                  <wp:effectExtent l="0" t="0" r="2540" b="0"/>
                  <wp:docPr id="1698763887" name="Grafik 169876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BABB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  <w:gridSpan w:val="2"/>
          </w:tcPr>
          <w:p w14:paraId="06B841D2" w14:textId="444E784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dir die Vergleichswege der Jungen und Mädchen für Brüche an: </w:t>
            </w:r>
          </w:p>
          <w:p w14:paraId="65C1D5B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sind ähnlich? Finde Brüche, mit denen man die Wege gut erklären kann.</w:t>
            </w:r>
          </w:p>
        </w:tc>
      </w:tr>
      <w:tr w:rsidR="001F2E0E" w:rsidRPr="005B6061" w14:paraId="0788D925" w14:textId="77777777" w:rsidTr="00E5117A">
        <w:trPr>
          <w:gridAfter w:val="1"/>
          <w:wAfter w:w="34" w:type="dxa"/>
        </w:trPr>
        <w:tc>
          <w:tcPr>
            <w:tcW w:w="709" w:type="dxa"/>
          </w:tcPr>
          <w:p w14:paraId="700571D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BED7A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2"/>
          </w:tcPr>
          <w:p w14:paraId="00819DA1" w14:textId="2F147FD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E69BE2D" w14:textId="77777777" w:rsidTr="00E5117A">
        <w:trPr>
          <w:gridAfter w:val="1"/>
          <w:wAfter w:w="34" w:type="dxa"/>
        </w:trPr>
        <w:tc>
          <w:tcPr>
            <w:tcW w:w="709" w:type="dxa"/>
          </w:tcPr>
          <w:p w14:paraId="3485DEC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CED4F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43EA76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0CFAF28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702B3C85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18E6064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5E6B985D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7AA45D2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5F27864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92BF8F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7FF2800" w14:textId="56FB746C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7AE38C4" wp14:editId="42581A60">
                  <wp:extent cx="360000" cy="272386"/>
                  <wp:effectExtent l="0" t="0" r="2540" b="0"/>
                  <wp:docPr id="1492697113" name="Grafik 149269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AE58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  <w:gridSpan w:val="2"/>
          </w:tcPr>
          <w:p w14:paraId="7594C63B" w14:textId="6E394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(&gt;), oder gleich (=) ? </w:t>
            </w:r>
          </w:p>
          <w:p w14:paraId="6785ABC0" w14:textId="20E7F2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Probiere die Wege bei diesen Vergleichsaufgaben aus:</w:t>
            </w:r>
            <w:r w:rsidR="001949C6">
              <w:rPr>
                <w:rFonts w:ascii="Calibri" w:hAnsi="Calibri"/>
                <w:noProof/>
              </w:rPr>
              <w:t xml:space="preserve"> </w:t>
            </w:r>
          </w:p>
          <w:p w14:paraId="0E1AC38A" w14:textId="6D3528C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3153D023" wp14:editId="43B4A382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7" name="Textfeld 1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A0D7C" w14:textId="7209FCBB" w:rsidR="00003BB0" w:rsidRDefault="00003BB0" w:rsidP="001949C6">
                                  <w:r>
                                    <w:t xml:space="preserve">(2)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3D023" id="Textfeld 11247" o:spid="_x0000_s1959" type="#_x0000_t202" style="position:absolute;margin-left:114.15pt;margin-top:9.35pt;width:79.35pt;height:39.6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79CA0D7C" w14:textId="7209FCBB" w:rsidR="00003BB0" w:rsidRDefault="00003BB0" w:rsidP="001949C6">
                            <w:r>
                              <w:t xml:space="preserve">(2)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6952FBE6" wp14:editId="03F18600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8" name="Textfeld 1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FF1CF" w14:textId="61788E3C" w:rsidR="00003BB0" w:rsidRDefault="00003BB0" w:rsidP="001949C6">
                                  <w:r>
                                    <w:t xml:space="preserve">(3)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2FBE6" id="Textfeld 11248" o:spid="_x0000_s1960" type="#_x0000_t202" style="position:absolute;margin-left:218.4pt;margin-top:9.35pt;width:79.35pt;height:39.6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50FF1CF" w14:textId="61788E3C" w:rsidR="00003BB0" w:rsidRDefault="00003BB0" w:rsidP="001949C6">
                            <w:r>
                              <w:t xml:space="preserve">(3)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3C74EC9B" wp14:editId="4A8DF9CA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118745</wp:posOffset>
                      </wp:positionV>
                      <wp:extent cx="1007745" cy="502285"/>
                      <wp:effectExtent l="25400" t="25400" r="84455" b="94615"/>
                      <wp:wrapNone/>
                      <wp:docPr id="11249" name="Textfeld 1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3216D" w14:textId="6DEBFA6D" w:rsidR="00003BB0" w:rsidRDefault="00003BB0" w:rsidP="001949C6">
                                  <w:r>
                                    <w:t xml:space="preserve">(1) </w:t>
                                  </w:r>
                                  <w:r w:rsidR="001949C6">
                                    <w:t xml:space="preserve">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4EC9B" id="Textfeld 11249" o:spid="_x0000_s1961" type="#_x0000_t202" style="position:absolute;margin-left:3.9pt;margin-top:9.35pt;width:79.35pt;height:39.5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603216D" w14:textId="6DEBFA6D" w:rsidR="00003BB0" w:rsidRDefault="00003BB0" w:rsidP="001949C6">
                            <w:r>
                              <w:t xml:space="preserve">(1) </w:t>
                            </w:r>
                            <w:r w:rsidR="001949C6"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98656" behindDoc="0" locked="0" layoutInCell="1" allowOverlap="1" wp14:anchorId="2D8E71BD" wp14:editId="577ED186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300355</wp:posOffset>
                  </wp:positionV>
                  <wp:extent cx="142240" cy="146050"/>
                  <wp:effectExtent l="0" t="0" r="10160" b="6350"/>
                  <wp:wrapNone/>
                  <wp:docPr id="1953012003" name="Grafik 195301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2A146814" wp14:editId="344B9214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708660</wp:posOffset>
                      </wp:positionV>
                      <wp:extent cx="1007745" cy="504825"/>
                      <wp:effectExtent l="25400" t="25400" r="84455" b="92075"/>
                      <wp:wrapNone/>
                      <wp:docPr id="11251" name="Textfeld 1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61C5F4" w14:textId="4C200D24" w:rsidR="00003BB0" w:rsidRDefault="00003BB0" w:rsidP="001949C6">
                                  <w:r>
                                    <w:t xml:space="preserve">(5)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46814" id="Textfeld 11251" o:spid="_x0000_s1962" type="#_x0000_t202" style="position:absolute;margin-left:138.7pt;margin-top:55.8pt;width:79.35pt;height:39.7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0C61C5F4" w14:textId="4C200D24" w:rsidR="00003BB0" w:rsidRDefault="00003BB0" w:rsidP="001949C6">
                            <w:r>
                              <w:t xml:space="preserve">(5)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7B71EA83" wp14:editId="63AE6452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698500</wp:posOffset>
                      </wp:positionV>
                      <wp:extent cx="1007745" cy="504825"/>
                      <wp:effectExtent l="25400" t="25400" r="84455" b="92075"/>
                      <wp:wrapNone/>
                      <wp:docPr id="11252" name="Textfeld 1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04F2C" w14:textId="30F8CBD4" w:rsidR="00003BB0" w:rsidRDefault="00003BB0" w:rsidP="001949C6">
                                  <w:r>
                                    <w:t xml:space="preserve">(4)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EA83" id="Textfeld 11252" o:spid="_x0000_s1963" type="#_x0000_t202" style="position:absolute;margin-left:26.8pt;margin-top:55pt;width:79.35pt;height:39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31404F2C" w14:textId="30F8CBD4" w:rsidR="00003BB0" w:rsidRDefault="00003BB0" w:rsidP="001949C6">
                            <w:r>
                              <w:t xml:space="preserve">(4)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CC2FFE" w14:textId="6D9EA156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34496" behindDoc="0" locked="0" layoutInCell="1" allowOverlap="1" wp14:anchorId="1F21601D" wp14:editId="3C2F4CB7">
                  <wp:simplePos x="0" y="0"/>
                  <wp:positionH relativeFrom="column">
                    <wp:posOffset>3244539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86" name="Grafik 1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2928" behindDoc="0" locked="0" layoutInCell="1" allowOverlap="1" wp14:anchorId="0D9886D9" wp14:editId="47808141">
                      <wp:simplePos x="0" y="0"/>
                      <wp:positionH relativeFrom="column">
                        <wp:posOffset>3037733</wp:posOffset>
                      </wp:positionH>
                      <wp:positionV relativeFrom="paragraph">
                        <wp:posOffset>24834</wp:posOffset>
                      </wp:positionV>
                      <wp:extent cx="547357" cy="317500"/>
                      <wp:effectExtent l="0" t="0" r="0" b="0"/>
                      <wp:wrapNone/>
                      <wp:docPr id="56158434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0862049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679470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F1749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04368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E1DB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45111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81471747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12311713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099CE7" w14:textId="51BAED9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56114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561DCB" w14:textId="3DB46D7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9879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D9886D9" id="_x0000_s1964" style="position:absolute;margin-left:239.2pt;margin-top:1.95pt;width:43.1pt;height:25pt;z-index:253692928;mso-width-relative:margin" coordorigin="-336" coordsize="5802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">
                      <v:group id="_x0000_s1965" style="position:absolute;left:-336;width:1523;height:3174" coordorigin="23370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">
                        <v:shape id="Textfeld 3" o:spid="_x0000_s1966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39DF1749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67" type="#_x0000_t202" style="position:absolute;left:23370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491E1DB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68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969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">
                        <v:shape id="Textfeld 3" o:spid="_x0000_s1970" type="#_x0000_t202" style="position:absolute;left:78523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5D099CE7" w14:textId="51BAED9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71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12561DCB" w14:textId="3DB46D7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line id="Gerade Verbindung 1" o:spid="_x0000_s1972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0880" behindDoc="0" locked="0" layoutInCell="1" allowOverlap="1" wp14:anchorId="2A92F56A" wp14:editId="33045012">
                      <wp:simplePos x="0" y="0"/>
                      <wp:positionH relativeFrom="column">
                        <wp:posOffset>1783404</wp:posOffset>
                      </wp:positionH>
                      <wp:positionV relativeFrom="paragraph">
                        <wp:posOffset>22225</wp:posOffset>
                      </wp:positionV>
                      <wp:extent cx="560705" cy="317500"/>
                      <wp:effectExtent l="0" t="0" r="0" b="0"/>
                      <wp:wrapNone/>
                      <wp:docPr id="116296050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212755589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9074108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02DD5F" w14:textId="7AF7229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350550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F36E57" w14:textId="40B17D9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24466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2072017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424099245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896AB" w14:textId="7A88BD7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1054721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4A9EFA" w14:textId="1526BCA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783238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92F56A" id="_x0000_s1973" style="position:absolute;margin-left:140.45pt;margin-top:1.75pt;width:44.15pt;height:25pt;z-index:253690880" coordorigin="-336" coordsize="5944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">
                      <v:group id="_x0000_s1974" style="position:absolute;left:-336;width:1523;height:3174" coordorigin="23370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">
                        <v:shape id="Textfeld 3" o:spid="_x0000_s1975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5F02DD5F" w14:textId="7AF7229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76" type="#_x0000_t202" style="position:absolute;left:23370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0BF36E57" w14:textId="40B17D9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77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978" style="position:absolute;left:4082;width:1525;height:3175" coordorigin="44784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">
                        <v:shape id="Textfeld 3" o:spid="_x0000_s1979" type="#_x0000_t202" style="position:absolute;left:78523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727896AB" w14:textId="7A88BD7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980" type="#_x0000_t202" style="position:absolute;left:44784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34A9EFA" w14:textId="1526BCA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81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61792" behindDoc="0" locked="0" layoutInCell="1" allowOverlap="1" wp14:anchorId="5398ACE5" wp14:editId="2F7BB965">
                  <wp:simplePos x="0" y="0"/>
                  <wp:positionH relativeFrom="column">
                    <wp:posOffset>567676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424934362" name="Grafik 424934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8832" behindDoc="0" locked="0" layoutInCell="1" allowOverlap="1" wp14:anchorId="7F864C09" wp14:editId="5B4CF949">
                      <wp:simplePos x="0" y="0"/>
                      <wp:positionH relativeFrom="column">
                        <wp:posOffset>342562</wp:posOffset>
                      </wp:positionH>
                      <wp:positionV relativeFrom="paragraph">
                        <wp:posOffset>24130</wp:posOffset>
                      </wp:positionV>
                      <wp:extent cx="560705" cy="317500"/>
                      <wp:effectExtent l="0" t="0" r="0" b="0"/>
                      <wp:wrapNone/>
                      <wp:docPr id="73572440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1439810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20460339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AD3186" w14:textId="1D57583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668522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06D553" w14:textId="0E28221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58373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6324623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800894967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497344" w14:textId="4548199E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48562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924C97" w14:textId="50F7BE6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26662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864C09" id="_x0000_s1982" style="position:absolute;margin-left:26.95pt;margin-top:1.9pt;width:44.15pt;height:25pt;z-index:253688832" coordorigin="-336" coordsize="5944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">
                      <v:group id="_x0000_s1983" style="position:absolute;left:-336;width:1523;height:3174" coordorigin="23370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">
                        <v:shape id="Textfeld 3" o:spid="_x0000_s1984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2CAD3186" w14:textId="1D57583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85" type="#_x0000_t202" style="position:absolute;left:23370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5906D553" w14:textId="0E28221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986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987" style="position:absolute;left:4082;width:1525;height:3175" coordorigin="44784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">
                        <v:shape id="Textfeld 3" o:spid="_x0000_s1988" type="#_x0000_t202" style="position:absolute;left:78523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12497344" w14:textId="4548199E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89" type="#_x0000_t202" style="position:absolute;left:44784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3B924C97" w14:textId="50F7BE6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990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B59F938" w14:textId="7A8487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5BA99F0" w14:textId="1EE2A4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B02F54" w14:textId="77D3EFFC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9072" behindDoc="0" locked="0" layoutInCell="1" allowOverlap="1" wp14:anchorId="3A66B5EA" wp14:editId="7BE5A817">
                      <wp:simplePos x="0" y="0"/>
                      <wp:positionH relativeFrom="column">
                        <wp:posOffset>3656458</wp:posOffset>
                      </wp:positionH>
                      <wp:positionV relativeFrom="paragraph">
                        <wp:posOffset>126021</wp:posOffset>
                      </wp:positionV>
                      <wp:extent cx="547357" cy="317500"/>
                      <wp:effectExtent l="0" t="0" r="0" b="0"/>
                      <wp:wrapNone/>
                      <wp:docPr id="17714095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4207944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1461898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B7ACA0" w14:textId="3BFF2B15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75278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30CF2" w14:textId="4254E16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420119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123475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770024840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3CB7F5" w14:textId="488F05D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276016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F8DC43" w14:textId="751DE4E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21670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A66B5EA" id="_x0000_s1991" style="position:absolute;margin-left:287.9pt;margin-top:9.9pt;width:43.1pt;height:25pt;z-index:253699072;mso-width-relative:margin" coordorigin="-336" coordsize="5802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">
                      <v:group id="_x0000_s1992" style="position:absolute;left:-336;width:1523;height:3174" coordorigin="23370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">
                        <v:shape id="Textfeld 3" o:spid="_x0000_s1993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1AB7ACA0" w14:textId="3BFF2B15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994" type="#_x0000_t202" style="position:absolute;left:23370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51230CF2" w14:textId="4254E16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995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996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">
                        <v:shape id="Textfeld 3" o:spid="_x0000_s1997" type="#_x0000_t202" style="position:absolute;left:78523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4E3CB7F5" w14:textId="488F05D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98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22F8DC43" w14:textId="751DE4E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999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7024" behindDoc="0" locked="0" layoutInCell="1" allowOverlap="1" wp14:anchorId="641D7B3C" wp14:editId="0F10359E">
                      <wp:simplePos x="0" y="0"/>
                      <wp:positionH relativeFrom="column">
                        <wp:posOffset>2047286</wp:posOffset>
                      </wp:positionH>
                      <wp:positionV relativeFrom="paragraph">
                        <wp:posOffset>92363</wp:posOffset>
                      </wp:positionV>
                      <wp:extent cx="547357" cy="317500"/>
                      <wp:effectExtent l="0" t="0" r="0" b="0"/>
                      <wp:wrapNone/>
                      <wp:docPr id="89493603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19410299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97359102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9DB364" w14:textId="07E4487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793970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E8223" w14:textId="13B161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345240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07610669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895756281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A163B8" w14:textId="4405D39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057821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64257B" w14:textId="4B0ACF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53452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1D7B3C" id="_x0000_s2000" style="position:absolute;margin-left:161.2pt;margin-top:7.25pt;width:43.1pt;height:25pt;z-index:253697024;mso-width-relative:margin" coordorigin="-336" coordsize="5802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">
                      <v:group id="_x0000_s2001" style="position:absolute;left:-336;width:1523;height:3174" coordorigin="23370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">
                        <v:shape id="Textfeld 3" o:spid="_x0000_s2002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7D9DB364" w14:textId="07E4487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03" type="#_x0000_t202" style="position:absolute;left:23370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75E8223" w14:textId="13B161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2004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  <v:group id="_x0000_s2005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">
                        <v:shape id="Textfeld 3" o:spid="_x0000_s2006" type="#_x0000_t202" style="position:absolute;left:78523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5AA163B8" w14:textId="4405D39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07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2464257B" w14:textId="4B0ACF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08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4976" behindDoc="0" locked="0" layoutInCell="1" allowOverlap="1" wp14:anchorId="548A203D" wp14:editId="27EB75BA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92399</wp:posOffset>
                      </wp:positionV>
                      <wp:extent cx="547357" cy="317500"/>
                      <wp:effectExtent l="0" t="0" r="12065" b="0"/>
                      <wp:wrapNone/>
                      <wp:docPr id="197130060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26756" y="0"/>
                                <a:chExt cx="573351" cy="317500"/>
                              </a:xfrm>
                            </wpg:grpSpPr>
                            <wpg:grpSp>
                              <wpg:cNvPr id="663061976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85249046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6F657F" w14:textId="7F98201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78293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FF93B" w14:textId="2A3A0CF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089165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501624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6444086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EB0B93" w14:textId="1BF50C1F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38628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2FA8A1" w14:textId="5363F29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41152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48A203D" id="_x0000_s2009" style="position:absolute;margin-left:50.7pt;margin-top:7.3pt;width:43.1pt;height:25pt;z-index:253694976;mso-width-relative:margin" coordorigin="-267" coordsize="5733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">
                      <v:group id="_x0000_s2010" style="position:absolute;left:-267;width:1420;height:3174" coordorigin="30373,-4831" coordsize="14360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">
                        <v:shape id="Textfeld 3" o:spid="_x0000_s2011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186F657F" w14:textId="7F98201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12" type="#_x0000_t202" style="position:absolute;left:30373;top:149510;width:140069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730FF93B" w14:textId="2A3A0CF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13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2014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">
                        <v:shape id="Textfeld 3" o:spid="_x0000_s2015" type="#_x0000_t202" style="position:absolute;left:78523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" filled="f" stroked="f" strokeweight=".5pt">
                          <v:textbox inset="0,0,0,0">
                            <w:txbxContent>
                              <w:p w14:paraId="17EB0B93" w14:textId="1BF50C1F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16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212FA8A1" w14:textId="5363F29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017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585ACE86" wp14:editId="522FDF82">
                      <wp:simplePos x="0" y="0"/>
                      <wp:positionH relativeFrom="column">
                        <wp:posOffset>3355975</wp:posOffset>
                      </wp:positionH>
                      <wp:positionV relativeFrom="paragraph">
                        <wp:posOffset>44336</wp:posOffset>
                      </wp:positionV>
                      <wp:extent cx="1007745" cy="504825"/>
                      <wp:effectExtent l="25400" t="25400" r="84455" b="92075"/>
                      <wp:wrapNone/>
                      <wp:docPr id="11250" name="Textfeld 1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52B1F" w14:textId="16313550" w:rsidR="00003BB0" w:rsidRDefault="00003BB0" w:rsidP="001949C6">
                                  <w:r>
                                    <w:t xml:space="preserve">(6)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CE86" id="Textfeld 11250" o:spid="_x0000_s2018" type="#_x0000_t202" style="position:absolute;margin-left:264.25pt;margin-top:3.5pt;width:79.35pt;height:39.7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67752B1F" w14:textId="16313550" w:rsidR="00003BB0" w:rsidRDefault="00003BB0" w:rsidP="001949C6">
                            <w:r>
                              <w:t xml:space="preserve">(6)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48AA0" w14:textId="00628B7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3952" behindDoc="0" locked="0" layoutInCell="1" allowOverlap="1" wp14:anchorId="76E0BC0F" wp14:editId="7D9EDC9F">
                  <wp:simplePos x="0" y="0"/>
                  <wp:positionH relativeFrom="column">
                    <wp:posOffset>3874446</wp:posOffset>
                  </wp:positionH>
                  <wp:positionV relativeFrom="paragraph">
                    <wp:posOffset>54610</wp:posOffset>
                  </wp:positionV>
                  <wp:extent cx="142240" cy="146050"/>
                  <wp:effectExtent l="0" t="0" r="0" b="6350"/>
                  <wp:wrapNone/>
                  <wp:docPr id="13987" name="Grafik 1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26304" behindDoc="0" locked="0" layoutInCell="1" allowOverlap="1" wp14:anchorId="6BE4A00F" wp14:editId="016A6EFC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35884</wp:posOffset>
                  </wp:positionV>
                  <wp:extent cx="142240" cy="146050"/>
                  <wp:effectExtent l="0" t="0" r="0" b="6350"/>
                  <wp:wrapNone/>
                  <wp:docPr id="1005744343" name="Grafik 100574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74080" behindDoc="0" locked="0" layoutInCell="1" allowOverlap="1" wp14:anchorId="0F0DF07F" wp14:editId="6AF3B3BE">
                  <wp:simplePos x="0" y="0"/>
                  <wp:positionH relativeFrom="column">
                    <wp:posOffset>842956</wp:posOffset>
                  </wp:positionH>
                  <wp:positionV relativeFrom="paragraph">
                    <wp:posOffset>24765</wp:posOffset>
                  </wp:positionV>
                  <wp:extent cx="142240" cy="146050"/>
                  <wp:effectExtent l="0" t="0" r="0" b="6350"/>
                  <wp:wrapNone/>
                  <wp:docPr id="1338139033" name="Grafik 133813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6DF2F" w14:textId="54A5D7B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7CFDB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1E48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Lösungen: Wo eignet sich welcher Weg besonders gut?</w:t>
            </w:r>
          </w:p>
          <w:p w14:paraId="2570B9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Wo findet ihr noch andere Wege?</w:t>
            </w:r>
          </w:p>
          <w:p w14:paraId="71BEC3C8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2DFF26C" w14:textId="77777777" w:rsidTr="00E5117A">
        <w:trPr>
          <w:gridAfter w:val="1"/>
          <w:wAfter w:w="34" w:type="dxa"/>
          <w:trHeight w:val="428"/>
        </w:trPr>
        <w:tc>
          <w:tcPr>
            <w:tcW w:w="709" w:type="dxa"/>
          </w:tcPr>
          <w:p w14:paraId="45DA1D20" w14:textId="49DDF2D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2B9894D" wp14:editId="02D54A75">
                  <wp:extent cx="313144" cy="272386"/>
                  <wp:effectExtent l="0" t="0" r="0" b="0"/>
                  <wp:docPr id="243372096" name="Grafik 24337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B9C332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  <w:gridSpan w:val="2"/>
          </w:tcPr>
          <w:p w14:paraId="126474C2" w14:textId="09DA76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Denkt euch selbst Aufgaben aus, die besonders gut zu einzelnen Wegen passen. </w:t>
            </w:r>
            <w:r w:rsidR="001949C6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Tauscht die Aufgaben untereinander aus und löst sie. Kontrolliert gemeinsam.</w:t>
            </w:r>
          </w:p>
        </w:tc>
      </w:tr>
      <w:tr w:rsidR="001F2E0E" w:rsidRPr="005B6061" w14:paraId="3D2FE314" w14:textId="77777777" w:rsidTr="00E5117A">
        <w:trPr>
          <w:gridAfter w:val="1"/>
          <w:wAfter w:w="37" w:type="dxa"/>
        </w:trPr>
        <w:tc>
          <w:tcPr>
            <w:tcW w:w="709" w:type="dxa"/>
          </w:tcPr>
          <w:p w14:paraId="34B2D730" w14:textId="695646EA" w:rsidR="001F2E0E" w:rsidRPr="005B6061" w:rsidRDefault="001F2E0E" w:rsidP="00E76F60">
            <w:pPr>
              <w:pStyle w:val="berschrift2"/>
            </w:pPr>
            <w:r w:rsidRPr="005B6061">
              <w:lastRenderedPageBreak/>
              <w:t>3</w:t>
            </w:r>
          </w:p>
        </w:tc>
        <w:tc>
          <w:tcPr>
            <w:tcW w:w="8468" w:type="dxa"/>
            <w:gridSpan w:val="3"/>
          </w:tcPr>
          <w:p w14:paraId="4BF62680" w14:textId="77D20667" w:rsidR="001F2E0E" w:rsidRPr="005B6061" w:rsidRDefault="001F2E0E" w:rsidP="00E76F60">
            <w:pPr>
              <w:pStyle w:val="berschrift2"/>
            </w:pPr>
            <w:r w:rsidRPr="005B6061">
              <w:t xml:space="preserve">Brüche und Prozente ordnen </w:t>
            </w:r>
            <w:r w:rsidR="001C7E49">
              <w:t>durch gleichnamig machen</w:t>
            </w:r>
          </w:p>
        </w:tc>
      </w:tr>
      <w:tr w:rsidR="001F2E0E" w:rsidRPr="005B6061" w14:paraId="6C5E1F88" w14:textId="77777777" w:rsidTr="00E5117A">
        <w:trPr>
          <w:gridAfter w:val="1"/>
          <w:wAfter w:w="37" w:type="dxa"/>
        </w:trPr>
        <w:tc>
          <w:tcPr>
            <w:tcW w:w="709" w:type="dxa"/>
          </w:tcPr>
          <w:p w14:paraId="0A4D6399" w14:textId="77777777" w:rsidR="001F2E0E" w:rsidRPr="005B6061" w:rsidRDefault="001F2E0E" w:rsidP="00E76F60">
            <w:pPr>
              <w:pStyle w:val="berschrift3"/>
            </w:pPr>
            <w:r w:rsidRPr="005B6061">
              <w:t>3.1</w:t>
            </w:r>
          </w:p>
        </w:tc>
        <w:tc>
          <w:tcPr>
            <w:tcW w:w="8468" w:type="dxa"/>
            <w:gridSpan w:val="3"/>
          </w:tcPr>
          <w:p w14:paraId="58D13153" w14:textId="2949A9ED" w:rsidR="001F2E0E" w:rsidRPr="005B6061" w:rsidRDefault="001F2E0E" w:rsidP="00E76F60">
            <w:pPr>
              <w:pStyle w:val="berschrift3"/>
            </w:pPr>
            <w:r w:rsidRPr="005B6061">
              <w:t xml:space="preserve">Brüche </w:t>
            </w:r>
            <w:r w:rsidR="001C7E49">
              <w:t xml:space="preserve">ordnen durch </w:t>
            </w:r>
            <w:r w:rsidRPr="005B6061">
              <w:t>gleichnamig machen</w:t>
            </w:r>
          </w:p>
        </w:tc>
      </w:tr>
      <w:tr w:rsidR="001F2E0E" w:rsidRPr="005B6061" w14:paraId="40CA19DF" w14:textId="77777777" w:rsidTr="00E5117A">
        <w:trPr>
          <w:gridAfter w:val="1"/>
          <w:wAfter w:w="37" w:type="dxa"/>
        </w:trPr>
        <w:tc>
          <w:tcPr>
            <w:tcW w:w="709" w:type="dxa"/>
          </w:tcPr>
          <w:p w14:paraId="71EC913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3"/>
          </w:tcPr>
          <w:p w14:paraId="494FD5C0" w14:textId="469F143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 oder gleich (=)? </w:t>
            </w:r>
            <w:r w:rsidR="001C7E49">
              <w:rPr>
                <w:rFonts w:ascii="Calibri" w:hAnsi="Calibri"/>
                <w:noProof/>
              </w:rPr>
              <w:t xml:space="preserve">Tara und Tim </w:t>
            </w:r>
            <w:r w:rsidRPr="005B6061">
              <w:rPr>
                <w:rFonts w:ascii="Calibri" w:hAnsi="Calibri"/>
                <w:noProof/>
              </w:rPr>
              <w:t xml:space="preserve">sollen die Büche ordnen. </w:t>
            </w:r>
          </w:p>
          <w:p w14:paraId="16C80E01" w14:textId="1E2860D6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036BF5F9" wp14:editId="5875A12E">
                      <wp:simplePos x="0" y="0"/>
                      <wp:positionH relativeFrom="column">
                        <wp:posOffset>4531360</wp:posOffset>
                      </wp:positionH>
                      <wp:positionV relativeFrom="paragraph">
                        <wp:posOffset>164465</wp:posOffset>
                      </wp:positionV>
                      <wp:extent cx="499745" cy="706755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55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B7AAD" w14:textId="77777777" w:rsidR="00003BB0" w:rsidRPr="0020319D" w:rsidRDefault="00003BB0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BF5F9" id="Gruppieren 14" o:spid="_x0000_s2019" style="position:absolute;margin-left:356.8pt;margin-top:12.95pt;width:39.35pt;height:55.65pt;z-index:253240320" coordsize="499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">
                      <v:shape id="Grafik 11" o:spid="_x0000_s2020" type="#_x0000_t75" style="position:absolute;width:499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">
                        <v:imagedata r:id="rId113" o:title="" chromakey="white"/>
                      </v:shape>
                      <v:shape id="_x0000_s2021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211B7AAD" w14:textId="77777777" w:rsidR="00003BB0" w:rsidRPr="0020319D" w:rsidRDefault="00003BB0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3CDFB62" w14:textId="022D47CE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4D29D74D" wp14:editId="6FBE1F5F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28575</wp:posOffset>
                      </wp:positionV>
                      <wp:extent cx="1473835" cy="475615"/>
                      <wp:effectExtent l="0" t="0" r="164465" b="6985"/>
                      <wp:wrapNone/>
                      <wp:docPr id="59193358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835" cy="475615"/>
                              </a:xfrm>
                              <a:prstGeom prst="wedgeRoundRectCallout">
                                <a:avLst>
                                  <a:gd name="adj1" fmla="val 58973"/>
                                  <a:gd name="adj2" fmla="val 1067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6BA861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Aber vielleicht kann man die Nenner passend machen?</w:t>
                                  </w:r>
                                </w:p>
                                <w:p w14:paraId="166FEACF" w14:textId="2749AC81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9D74D" id="_x0000_s2022" type="#_x0000_t62" style="position:absolute;margin-left:216.55pt;margin-top:2.25pt;width:116.05pt;height:37.4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" adj="23538,13107" fillcolor="white [3212]" strokecolor="#bfbfbf [2412]" strokeweight="1pt">
                      <v:textbox inset="1mm,1mm,1mm,1mm">
                        <w:txbxContent>
                          <w:p w14:paraId="506BA861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Aber vielleicht kann man die Nenner passend machen?</w:t>
                            </w:r>
                          </w:p>
                          <w:p w14:paraId="166FEACF" w14:textId="2749AC81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2368" behindDoc="0" locked="0" layoutInCell="1" allowOverlap="1" wp14:anchorId="61FA7136" wp14:editId="01774A9A">
                      <wp:simplePos x="0" y="0"/>
                      <wp:positionH relativeFrom="column">
                        <wp:posOffset>-13683</wp:posOffset>
                      </wp:positionH>
                      <wp:positionV relativeFrom="paragraph">
                        <wp:posOffset>73086</wp:posOffset>
                      </wp:positionV>
                      <wp:extent cx="547370" cy="722577"/>
                      <wp:effectExtent l="0" t="0" r="0" b="1905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2577"/>
                                <a:chOff x="0" y="0"/>
                                <a:chExt cx="547370" cy="722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135194" y="575721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E98BE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FA7136" id="_x0000_s2023" style="position:absolute;margin-left:-1.1pt;margin-top:5.75pt;width:43.1pt;height:56.9pt;z-index:253242368;mso-height-relative:margin" coordsize="5473,7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">
                      <v:shape id="Grafik 10" o:spid="_x0000_s2024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">
                        <v:imagedata r:id="rId48" o:title="" chromakey="white"/>
                      </v:shape>
                      <v:shape id="_x0000_s2025" type="#_x0000_t202" style="position:absolute;left:1351;top:5757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" filled="f" stroked="f" strokeweight=".5pt">
                        <v:textbox inset="0,0,0,0">
                          <w:txbxContent>
                            <w:p w14:paraId="7EE98BE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7A1573B" wp14:editId="5A65000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22225</wp:posOffset>
                      </wp:positionV>
                      <wp:extent cx="1809750" cy="486410"/>
                      <wp:effectExtent l="266700" t="0" r="19050" b="8890"/>
                      <wp:wrapNone/>
                      <wp:docPr id="60663265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48641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F90CBA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diesen Brüchen kann man ja gar nicht immer leicht vergleichen. </w:t>
                                  </w:r>
                                </w:p>
                                <w:p w14:paraId="2AA33CD7" w14:textId="4C9C230A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1573B" id="_x0000_s2026" type="#_x0000_t62" style="position:absolute;margin-left:46.05pt;margin-top:1.75pt;width:142.5pt;height:38.3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" adj="-2788,19496" filled="f" strokecolor="#bfbfbf [2412]" strokeweight="1pt">
                      <v:textbox inset="1mm,1mm,1mm,1mm">
                        <w:txbxContent>
                          <w:p w14:paraId="1CF90CBA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diesen Brüchen kann man ja gar nicht immer leicht vergleichen. </w:t>
                            </w:r>
                          </w:p>
                          <w:p w14:paraId="2AA33CD7" w14:textId="4C9C230A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3188DC" w14:textId="4BF6194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5C4AD8" w14:textId="626B4AA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AB02206" w14:textId="749104E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162D0D" w14:textId="683540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CB22A4" w14:textId="00E5BDE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78D3F81" w14:textId="409F3040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1120" behindDoc="0" locked="0" layoutInCell="1" allowOverlap="1" wp14:anchorId="52679194" wp14:editId="346E7550">
                      <wp:simplePos x="0" y="0"/>
                      <wp:positionH relativeFrom="column">
                        <wp:posOffset>331248</wp:posOffset>
                      </wp:positionH>
                      <wp:positionV relativeFrom="paragraph">
                        <wp:posOffset>277073</wp:posOffset>
                      </wp:positionV>
                      <wp:extent cx="486664" cy="317500"/>
                      <wp:effectExtent l="0" t="0" r="8890" b="0"/>
                      <wp:wrapNone/>
                      <wp:docPr id="1694777621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664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544972384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6155950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19E097" w14:textId="7085E9C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9981078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A6072" w14:textId="75D7BCE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317874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98216480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23055318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CB05A6" w14:textId="7740057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384160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38EA9A" w14:textId="1616FFD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03189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679194" id="_x0000_s2027" style="position:absolute;margin-left:26.1pt;margin-top:21.8pt;width:38.3pt;height:25pt;z-index:253701120;mso-width-relative:margin" coordorigin="-336" coordsize="5802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">
                      <v:group id="_x0000_s2028" style="position:absolute;left:-336;width:1523;height:3174" coordorigin="23370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">
                        <v:shape id="Textfeld 3" o:spid="_x0000_s2029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2719E097" w14:textId="7085E9C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30" type="#_x0000_t202" style="position:absolute;left:23370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24AA6072" w14:textId="75D7BCE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31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2032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">
                        <v:shape id="Textfeld 3" o:spid="_x0000_s2033" type="#_x0000_t202" style="position:absolute;left:78523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18CB05A6" w14:textId="7740057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34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2538EA9A" w14:textId="1616FFD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35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9312" behindDoc="0" locked="0" layoutInCell="1" allowOverlap="1" wp14:anchorId="5D102145" wp14:editId="168752D2">
                      <wp:simplePos x="0" y="0"/>
                      <wp:positionH relativeFrom="column">
                        <wp:posOffset>3979424</wp:posOffset>
                      </wp:positionH>
                      <wp:positionV relativeFrom="paragraph">
                        <wp:posOffset>264053</wp:posOffset>
                      </wp:positionV>
                      <wp:extent cx="547357" cy="317500"/>
                      <wp:effectExtent l="12700" t="0" r="0" b="0"/>
                      <wp:wrapNone/>
                      <wp:docPr id="128332388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41306" y="0"/>
                                <a:chExt cx="587901" cy="317501"/>
                              </a:xfrm>
                            </wpg:grpSpPr>
                            <wpg:grpSp>
                              <wpg:cNvPr id="2145091597" name="Gruppieren 2"/>
                              <wpg:cNvGrpSpPr/>
                              <wpg:grpSpPr>
                                <a:xfrm>
                                  <a:off x="-41306" y="0"/>
                                  <a:ext cx="167674" cy="317499"/>
                                  <a:chOff x="15666" y="-4831"/>
                                  <a:chExt cx="169483" cy="318283"/>
                                </a:xfrm>
                              </wpg:grpSpPr>
                              <wps:wsp>
                                <wps:cNvPr id="65895959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E02285" w14:textId="04B7D8C4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9723690" name="Textfeld 3"/>
                                <wps:cNvSpPr txBox="1"/>
                                <wps:spPr>
                                  <a:xfrm>
                                    <a:off x="15666" y="149510"/>
                                    <a:ext cx="16948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36876F" w14:textId="2D8DC1E9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914733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641821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44346684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73588E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584978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1EE32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2956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D102145" id="_x0000_s2036" style="position:absolute;margin-left:313.35pt;margin-top:20.8pt;width:43.1pt;height:25pt;z-index:253709312;mso-width-relative:margin" coordorigin="-413" coordsize="587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">
                      <v:group id="_x0000_s2037" style="position:absolute;left:-413;width:1676;height:3174" coordorigin="15666,-4831" coordsize="169483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">
                        <v:shape id="Textfeld 3" o:spid="_x0000_s2038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0FE02285" w14:textId="04B7D8C4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39" type="#_x0000_t202" style="position:absolute;left:15666;top:149510;width:169483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" filled="f" stroked="f" strokeweight=".5pt">
                          <v:textbox inset="0,0,0,0">
                            <w:txbxContent>
                              <w:p w14:paraId="1F36876F" w14:textId="2D8DC1E9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40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2041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">
                        <v:shape id="Textfeld 3" o:spid="_x0000_s2042" type="#_x0000_t202" style="position:absolute;left:78523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D73588E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43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291EE32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44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949C6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4D1C1CBC" wp14:editId="258145AD">
                      <wp:simplePos x="0" y="0"/>
                      <wp:positionH relativeFrom="column">
                        <wp:posOffset>1521605</wp:posOffset>
                      </wp:positionH>
                      <wp:positionV relativeFrom="paragraph">
                        <wp:posOffset>264016</wp:posOffset>
                      </wp:positionV>
                      <wp:extent cx="547357" cy="317500"/>
                      <wp:effectExtent l="0" t="0" r="0" b="0"/>
                      <wp:wrapNone/>
                      <wp:docPr id="8870326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98090871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68226442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796228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95487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DC55F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39234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985746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0397845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B02E7" w14:textId="1069A70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1372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B0C5C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9773331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D1C1CBC" id="_x0000_s2045" style="position:absolute;margin-left:119.8pt;margin-top:20.8pt;width:43.1pt;height:25pt;z-index:253705216;mso-width-relative:margin" coordorigin="-336" coordsize="5802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">
                      <v:group id="_x0000_s2046" style="position:absolute;left:-336;width:1523;height:3174" coordorigin="23370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">
                        <v:shape id="Textfeld 3" o:spid="_x0000_s2047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E796228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48" type="#_x0000_t202" style="position:absolute;left:23370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15DC55F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49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2050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">
                        <v:shape id="Textfeld 3" o:spid="_x0000_s2051" type="#_x0000_t202" style="position:absolute;left:78523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407B02E7" w14:textId="1069A70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52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768B0C5C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53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1F2E0E" w:rsidRPr="005B6061" w14:paraId="0915EE75" w14:textId="77777777" w:rsidTr="00E5117A">
        <w:trPr>
          <w:gridAfter w:val="1"/>
          <w:wAfter w:w="37" w:type="dxa"/>
          <w:trHeight w:val="3121"/>
        </w:trPr>
        <w:tc>
          <w:tcPr>
            <w:tcW w:w="709" w:type="dxa"/>
          </w:tcPr>
          <w:p w14:paraId="244F49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3"/>
          </w:tcPr>
          <w:p w14:paraId="10D56D4A" w14:textId="5F8EA449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432433E2" wp14:editId="6B5AD416">
                      <wp:simplePos x="0" y="0"/>
                      <wp:positionH relativeFrom="column">
                        <wp:posOffset>2750638</wp:posOffset>
                      </wp:positionH>
                      <wp:positionV relativeFrom="paragraph">
                        <wp:posOffset>105697</wp:posOffset>
                      </wp:positionV>
                      <wp:extent cx="547357" cy="317500"/>
                      <wp:effectExtent l="0" t="0" r="0" b="0"/>
                      <wp:wrapNone/>
                      <wp:docPr id="110216511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0657226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66585182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D27B" w14:textId="4744EDCC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0525993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5E00D9" w14:textId="1508FE2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25170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59651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518200199" name="Textfeld 3"/>
                                <wps:cNvSpPr txBox="1"/>
                                <wps:spPr>
                                  <a:xfrm>
                                    <a:off x="74864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F34C2E" w14:textId="1904F443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84729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FAE104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647580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32433E2" id="_x0000_s2054" style="position:absolute;margin-left:216.6pt;margin-top:8.3pt;width:43.1pt;height:25pt;z-index:253707264;mso-width-relative:margin" coordorigin="-336" coordsize="5802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">
                      <v:group id="_x0000_s2055" style="position:absolute;left:-336;width:1523;height:3174" coordorigin="23370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">
                        <v:shape id="Textfeld 3" o:spid="_x0000_s2056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57FD27B" w14:textId="4744EDCC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57" type="#_x0000_t202" style="position:absolute;left:23370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35E00D9" w14:textId="1508FE2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58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2059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">
                        <v:shape id="Textfeld 3" o:spid="_x0000_s2060" type="#_x0000_t202" style="position:absolute;left:74864;top:-4831;width:70248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2F34C2E" w14:textId="1904F443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61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" filled="f" stroked="f" strokeweight=".5pt">
                          <v:textbox inset="0,0,0,0">
                            <w:txbxContent>
                              <w:p w14:paraId="33FAE104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62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5CC21925" wp14:editId="24E39DE5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27305</wp:posOffset>
                      </wp:positionV>
                      <wp:extent cx="861060" cy="502920"/>
                      <wp:effectExtent l="38100" t="38100" r="110490" b="106680"/>
                      <wp:wrapNone/>
                      <wp:docPr id="10329" name="Textfeld 10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8006A" w14:textId="20FF2C4B" w:rsidR="00003BB0" w:rsidRPr="00E3075C" w:rsidRDefault="00003BB0" w:rsidP="001949C6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07FF2">
                                    <w:rPr>
                                      <w:b/>
                                      <w:lang w:val="en-US"/>
                                    </w:rPr>
                                    <w:t xml:space="preserve">A </w:t>
                                  </w:r>
                                  <w:r w:rsidRPr="00E3075C">
                                    <w:rPr>
                                      <w:lang w:val="en-US"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21925" id="Textfeld 10329" o:spid="_x0000_s2063" type="#_x0000_t202" style="position:absolute;margin-left:3.05pt;margin-top:2.15pt;width:67.8pt;height:39.6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3E8006A" w14:textId="20FF2C4B" w:rsidR="00003BB0" w:rsidRPr="00E3075C" w:rsidRDefault="00003BB0" w:rsidP="001949C6">
                            <w:pPr>
                              <w:rPr>
                                <w:lang w:val="en-US"/>
                              </w:rPr>
                            </w:pPr>
                            <w:r w:rsidRPr="00407FF2">
                              <w:rPr>
                                <w:b/>
                                <w:lang w:val="en-US"/>
                              </w:rPr>
                              <w:t xml:space="preserve">A </w:t>
                            </w:r>
                            <w:r w:rsidRPr="00E3075C">
                              <w:rPr>
                                <w:lang w:val="en-US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0E898687" wp14:editId="2243785C">
                      <wp:simplePos x="0" y="0"/>
                      <wp:positionH relativeFrom="column">
                        <wp:posOffset>3773170</wp:posOffset>
                      </wp:positionH>
                      <wp:positionV relativeFrom="paragraph">
                        <wp:posOffset>29845</wp:posOffset>
                      </wp:positionV>
                      <wp:extent cx="861060" cy="495300"/>
                      <wp:effectExtent l="25400" t="25400" r="104140" b="101600"/>
                      <wp:wrapSquare wrapText="bothSides"/>
                      <wp:docPr id="10326" name="Textfeld 10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62EE5" w14:textId="7A7E24B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D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98687" id="Textfeld 10326" o:spid="_x0000_s2064" type="#_x0000_t202" style="position:absolute;margin-left:297.1pt;margin-top:2.35pt;width:67.8pt;height:39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962EE5" w14:textId="7A7E24B2" w:rsidR="00003BB0" w:rsidRDefault="00003BB0" w:rsidP="00F315A8">
                            <w:r w:rsidRPr="00407FF2">
                              <w:rPr>
                                <w:b/>
                              </w:rPr>
                              <w:t>D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485E68F1" wp14:editId="1E4EFE4F">
                      <wp:simplePos x="0" y="0"/>
                      <wp:positionH relativeFrom="column">
                        <wp:posOffset>2525100</wp:posOffset>
                      </wp:positionH>
                      <wp:positionV relativeFrom="paragraph">
                        <wp:posOffset>23850</wp:posOffset>
                      </wp:positionV>
                      <wp:extent cx="862965" cy="502920"/>
                      <wp:effectExtent l="38100" t="38100" r="108585" b="106680"/>
                      <wp:wrapNone/>
                      <wp:docPr id="10328" name="Textfeld 10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96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A933B0" w14:textId="7E41795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C </w:t>
                                  </w: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E68F1" id="Textfeld 10328" o:spid="_x0000_s2065" type="#_x0000_t202" style="position:absolute;margin-left:198.85pt;margin-top:1.9pt;width:67.95pt;height:39.6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7A933B0" w14:textId="7E41795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C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7B0A7D47" wp14:editId="4B2D2771">
                      <wp:simplePos x="0" y="0"/>
                      <wp:positionH relativeFrom="column">
                        <wp:posOffset>1273380</wp:posOffset>
                      </wp:positionH>
                      <wp:positionV relativeFrom="paragraph">
                        <wp:posOffset>22225</wp:posOffset>
                      </wp:positionV>
                      <wp:extent cx="861060" cy="502920"/>
                      <wp:effectExtent l="38100" t="38100" r="110490" b="106680"/>
                      <wp:wrapNone/>
                      <wp:docPr id="10327" name="Textfeld 10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A84D5" w14:textId="7B90EE03" w:rsidR="00003BB0" w:rsidRDefault="00003BB0" w:rsidP="001949C6">
                                  <w:r w:rsidRPr="00407FF2">
                                    <w:rPr>
                                      <w:b/>
                                    </w:rPr>
                                    <w:t>B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A7D47" id="Textfeld 10327" o:spid="_x0000_s2066" type="#_x0000_t202" style="position:absolute;margin-left:100.25pt;margin-top:1.75pt;width:67.8pt;height:39.6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FAA84D5" w14:textId="7B90EE03" w:rsidR="00003BB0" w:rsidRDefault="00003BB0" w:rsidP="001949C6">
                            <w:r w:rsidRPr="00407FF2">
                              <w:rPr>
                                <w:b/>
                              </w:rPr>
                              <w:t>B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CE5A37" w14:textId="642E03DE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3648" behindDoc="0" locked="0" layoutInCell="1" allowOverlap="1" wp14:anchorId="308FD68E" wp14:editId="5CFA9E19">
                  <wp:simplePos x="0" y="0"/>
                  <wp:positionH relativeFrom="column">
                    <wp:posOffset>4182096</wp:posOffset>
                  </wp:positionH>
                  <wp:positionV relativeFrom="paragraph">
                    <wp:posOffset>42545</wp:posOffset>
                  </wp:positionV>
                  <wp:extent cx="142240" cy="146050"/>
                  <wp:effectExtent l="0" t="0" r="0" b="6350"/>
                  <wp:wrapNone/>
                  <wp:docPr id="14008" name="Grafik 1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9552" behindDoc="0" locked="0" layoutInCell="1" allowOverlap="1" wp14:anchorId="05E41D7B" wp14:editId="5EDCF13B">
                  <wp:simplePos x="0" y="0"/>
                  <wp:positionH relativeFrom="column">
                    <wp:posOffset>1728146</wp:posOffset>
                  </wp:positionH>
                  <wp:positionV relativeFrom="paragraph">
                    <wp:posOffset>30480</wp:posOffset>
                  </wp:positionV>
                  <wp:extent cx="142240" cy="146050"/>
                  <wp:effectExtent l="0" t="0" r="0" b="6350"/>
                  <wp:wrapNone/>
                  <wp:docPr id="14002" name="Grafik 1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4672" behindDoc="0" locked="0" layoutInCell="1" allowOverlap="1" wp14:anchorId="77F75BC7" wp14:editId="15901EFF">
                  <wp:simplePos x="0" y="0"/>
                  <wp:positionH relativeFrom="column">
                    <wp:posOffset>2982271</wp:posOffset>
                  </wp:positionH>
                  <wp:positionV relativeFrom="paragraph">
                    <wp:posOffset>37465</wp:posOffset>
                  </wp:positionV>
                  <wp:extent cx="142240" cy="146050"/>
                  <wp:effectExtent l="0" t="0" r="0" b="6350"/>
                  <wp:wrapNone/>
                  <wp:docPr id="14009" name="Grafik 1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49C6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9072" behindDoc="0" locked="0" layoutInCell="1" allowOverlap="1" wp14:anchorId="41902E74" wp14:editId="7CF15990">
                  <wp:simplePos x="0" y="0"/>
                  <wp:positionH relativeFrom="column">
                    <wp:posOffset>480681</wp:posOffset>
                  </wp:positionH>
                  <wp:positionV relativeFrom="paragraph">
                    <wp:posOffset>48260</wp:posOffset>
                  </wp:positionV>
                  <wp:extent cx="142240" cy="146050"/>
                  <wp:effectExtent l="0" t="0" r="0" b="6350"/>
                  <wp:wrapNone/>
                  <wp:docPr id="13993" name="Grafik 1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67E1E0" w14:textId="7038AA3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D510572" w14:textId="71DE7A1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AD3A9" w14:textId="475C441F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5456" behindDoc="0" locked="0" layoutInCell="1" allowOverlap="1" wp14:anchorId="0095029A" wp14:editId="621DD3AC">
                      <wp:simplePos x="0" y="0"/>
                      <wp:positionH relativeFrom="column">
                        <wp:posOffset>3980282</wp:posOffset>
                      </wp:positionH>
                      <wp:positionV relativeFrom="paragraph">
                        <wp:posOffset>117786</wp:posOffset>
                      </wp:positionV>
                      <wp:extent cx="547357" cy="317500"/>
                      <wp:effectExtent l="0" t="0" r="0" b="0"/>
                      <wp:wrapNone/>
                      <wp:docPr id="18609249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117971336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43291140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779500" w14:textId="4E0849B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815100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0D3D24" w14:textId="70B8D6B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6428826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094558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090787223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7D458F" w14:textId="1CF4053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5618999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520E13" w14:textId="7E7EFF4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027362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095029A" id="_x0000_s2067" style="position:absolute;margin-left:313.4pt;margin-top:9.25pt;width:43.1pt;height:25pt;z-index:253715456;mso-width-relative:margin" coordorigin="-336" coordsize="5802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">
                      <v:group id="_x0000_s2068" style="position:absolute;left:-336;width:1523;height:3174" coordorigin="23370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">
                        <v:shape id="Textfeld 3" o:spid="_x0000_s2069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8779500" w14:textId="4E0849B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70" type="#_x0000_t202" style="position:absolute;left:23370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6E0D3D24" w14:textId="70B8D6B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71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2072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">
                        <v:shape id="Textfeld 3" o:spid="_x0000_s2073" type="#_x0000_t202" style="position:absolute;left:78523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5B7D458F" w14:textId="1CF4053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74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5C520E13" w14:textId="7E7EFF4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2075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2D981108" wp14:editId="4F35E84E">
                      <wp:simplePos x="0" y="0"/>
                      <wp:positionH relativeFrom="column">
                        <wp:posOffset>2771067</wp:posOffset>
                      </wp:positionH>
                      <wp:positionV relativeFrom="paragraph">
                        <wp:posOffset>118189</wp:posOffset>
                      </wp:positionV>
                      <wp:extent cx="547357" cy="317500"/>
                      <wp:effectExtent l="0" t="0" r="0" b="0"/>
                      <wp:wrapNone/>
                      <wp:docPr id="1430440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32943931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293838281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3680B8" w14:textId="3DD3964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908623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67AD61" w14:textId="209409FF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759330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267799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9146682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BA3BA6" w14:textId="24D9CAD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700909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84632" w14:textId="74B5A6A3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8600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D981108" id="_x0000_s2076" style="position:absolute;margin-left:218.2pt;margin-top:9.3pt;width:43.1pt;height:25pt;z-index:253713408;mso-width-relative:margin" coordorigin="-336" coordsize="5802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">
                      <v:group id="_x0000_s2077" style="position:absolute;left:-336;width:1523;height:3174" coordorigin="23370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">
                        <v:shape id="Textfeld 3" o:spid="_x0000_s2078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63680B8" w14:textId="3DD3964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79" type="#_x0000_t202" style="position:absolute;left:23370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7867AD61" w14:textId="209409FF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80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2081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">
                        <v:shape id="Textfeld 3" o:spid="_x0000_s2082" type="#_x0000_t202" style="position:absolute;left:78523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" filled="f" stroked="f" strokeweight=".5pt">
                          <v:textbox inset="0,0,0,0">
                            <w:txbxContent>
                              <w:p w14:paraId="2EBA3BA6" w14:textId="24D9CAD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83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41084632" w14:textId="74B5A6A3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2084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1360" behindDoc="0" locked="0" layoutInCell="1" allowOverlap="1" wp14:anchorId="5B511BCB" wp14:editId="6080FB4F">
                      <wp:simplePos x="0" y="0"/>
                      <wp:positionH relativeFrom="column">
                        <wp:posOffset>1579556</wp:posOffset>
                      </wp:positionH>
                      <wp:positionV relativeFrom="paragraph">
                        <wp:posOffset>118110</wp:posOffset>
                      </wp:positionV>
                      <wp:extent cx="439206" cy="317500"/>
                      <wp:effectExtent l="0" t="0" r="5715" b="0"/>
                      <wp:wrapNone/>
                      <wp:docPr id="186313176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206" cy="317500"/>
                                <a:chOff x="-26756" y="0"/>
                                <a:chExt cx="591321" cy="317501"/>
                              </a:xfrm>
                            </wpg:grpSpPr>
                            <wpg:grpSp>
                              <wpg:cNvPr id="1668082778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12932102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1B8E8F" w14:textId="51DEDC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88891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B7B10E" w14:textId="197ED9C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05234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8491569" name="Gruppieren 2"/>
                              <wpg:cNvGrpSpPr/>
                              <wpg:grpSpPr>
                                <a:xfrm>
                                  <a:off x="412067" y="0"/>
                                  <a:ext cx="152498" cy="317501"/>
                                  <a:chOff x="48656" y="-4831"/>
                                  <a:chExt cx="154566" cy="318283"/>
                                </a:xfrm>
                              </wpg:grpSpPr>
                              <wps:wsp>
                                <wps:cNvPr id="1771676198" name="Textfeld 3"/>
                                <wps:cNvSpPr txBox="1"/>
                                <wps:spPr>
                                  <a:xfrm>
                                    <a:off x="82035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D5D43E" w14:textId="2A10BD8A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323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2921296" name="Textfeld 3"/>
                                <wps:cNvSpPr txBox="1"/>
                                <wps:spPr>
                                  <a:xfrm>
                                    <a:off x="48656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359A53" w14:textId="55EF53F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94281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B511BCB" id="_x0000_s2085" style="position:absolute;margin-left:124.35pt;margin-top:9.3pt;width:34.6pt;height:25pt;z-index:253711360;mso-width-relative:margin" coordorigin="-267" coordsize="5913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">
                      <v:group id="_x0000_s2086" style="position:absolute;left:-267;width:1420;height:3174" coordorigin="30373,-4831" coordsize="143601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">
                        <v:shape id="Textfeld 3" o:spid="_x0000_s2087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7A1B8E8F" w14:textId="51DEDC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88" type="#_x0000_t202" style="position:absolute;left:30373;top:149510;width:140069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" filled="f" stroked="f" strokeweight=".5pt">
                          <v:textbox inset="0,0,0,0">
                            <w:txbxContent>
                              <w:p w14:paraId="3AB7B10E" w14:textId="197ED9C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89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2090" style="position:absolute;left:4120;width:1525;height:3175" coordorigin="48656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">
                        <v:shape id="Textfeld 3" o:spid="_x0000_s2091" type="#_x0000_t202" style="position:absolute;left:82035;top:-4831;width:70248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ED5D43E" w14:textId="2A10BD8A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323</w:t>
                                </w:r>
                              </w:p>
                            </w:txbxContent>
                          </v:textbox>
                        </v:shape>
                        <v:shape id="Textfeld 3" o:spid="_x0000_s2092" type="#_x0000_t202" style="position:absolute;left:48656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4C359A53" w14:textId="55EF53F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93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0A139A6F" wp14:editId="0C975AC1">
                      <wp:simplePos x="0" y="0"/>
                      <wp:positionH relativeFrom="column">
                        <wp:posOffset>297875</wp:posOffset>
                      </wp:positionH>
                      <wp:positionV relativeFrom="paragraph">
                        <wp:posOffset>111737</wp:posOffset>
                      </wp:positionV>
                      <wp:extent cx="547357" cy="317500"/>
                      <wp:effectExtent l="0" t="0" r="0" b="0"/>
                      <wp:wrapNone/>
                      <wp:docPr id="120056145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2427364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15675985" name="Textfeld 3"/>
                                <wps:cNvSpPr txBox="1"/>
                                <wps:spPr>
                                  <a:xfrm>
                                    <a:off x="42889" y="-4831"/>
                                    <a:ext cx="12484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186320" w14:textId="2C8A0B81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4694775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4E806E" w14:textId="0D86E564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14485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4837355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053066500" name="Textfeld 3"/>
                                <wps:cNvSpPr txBox="1"/>
                                <wps:spPr>
                                  <a:xfrm>
                                    <a:off x="71351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AEFA8E" w14:textId="6C4142D6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44502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D341C" w14:textId="1EAE49E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04318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A139A6F" id="_x0000_s2094" style="position:absolute;margin-left:23.45pt;margin-top:8.8pt;width:43.1pt;height:25pt;z-index:253703168;mso-width-relative:margin" coordorigin="-336" coordsize="5802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">
                      <v:group id="_x0000_s2095" style="position:absolute;left:-336;width:1523;height:3174" coordorigin="23370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">
                        <v:shape id="Textfeld 3" o:spid="_x0000_s2096" type="#_x0000_t202" style="position:absolute;left:42889;top:-4831;width:12484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17186320" w14:textId="2C8A0B81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97" type="#_x0000_t202" style="position:absolute;left:23370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B4E806E" w14:textId="0D86E564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098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2099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">
                        <v:shape id="Textfeld 3" o:spid="_x0000_s2100" type="#_x0000_t202" style="position:absolute;left:71351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" filled="f" stroked="f" strokeweight=".5pt">
                          <v:textbox inset="0,0,0,0">
                            <w:txbxContent>
                              <w:p w14:paraId="1DAEFA8E" w14:textId="6C4142D6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01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44D341C" w14:textId="1EAE49E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102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36D5058B" wp14:editId="1B9DAB3E">
                      <wp:simplePos x="0" y="0"/>
                      <wp:positionH relativeFrom="column">
                        <wp:posOffset>3772797</wp:posOffset>
                      </wp:positionH>
                      <wp:positionV relativeFrom="paragraph">
                        <wp:posOffset>65489</wp:posOffset>
                      </wp:positionV>
                      <wp:extent cx="861060" cy="484538"/>
                      <wp:effectExtent l="38100" t="38100" r="110490" b="106045"/>
                      <wp:wrapNone/>
                      <wp:docPr id="10331" name="Textfeld 10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45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111E5" w14:textId="1B77C556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H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5058B" id="Textfeld 10331" o:spid="_x0000_s2103" type="#_x0000_t202" style="position:absolute;margin-left:297.05pt;margin-top:5.15pt;width:67.8pt;height:38.1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B7111E5" w14:textId="1B77C556" w:rsidR="00003BB0" w:rsidRDefault="00003BB0" w:rsidP="00F315A8">
                            <w:r w:rsidRPr="00407FF2">
                              <w:rPr>
                                <w:b/>
                              </w:rPr>
                              <w:t>H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2D3D57F9" wp14:editId="5205E7CA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65660</wp:posOffset>
                      </wp:positionV>
                      <wp:extent cx="861060" cy="485140"/>
                      <wp:effectExtent l="25400" t="25400" r="104140" b="99060"/>
                      <wp:wrapSquare wrapText="bothSides"/>
                      <wp:docPr id="10335" name="Textfeld 10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5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895C0" w14:textId="1B4AC97D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G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D57F9" id="Textfeld 10335" o:spid="_x0000_s2104" type="#_x0000_t202" style="position:absolute;margin-left:198.75pt;margin-top:5.15pt;width:67.8pt;height:38.2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E895C0" w14:textId="1B4AC97D" w:rsidR="00003BB0" w:rsidRDefault="00003BB0" w:rsidP="00F315A8">
                            <w:r w:rsidRPr="00407FF2">
                              <w:rPr>
                                <w:b/>
                              </w:rPr>
                              <w:t>G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6822B48C" wp14:editId="5282BF4A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52070</wp:posOffset>
                      </wp:positionV>
                      <wp:extent cx="861060" cy="497840"/>
                      <wp:effectExtent l="38100" t="38100" r="110490" b="111760"/>
                      <wp:wrapSquare wrapText="bothSides"/>
                      <wp:docPr id="10336" name="Textfeld 10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EC2CF" w14:textId="0AD5F5D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F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2B48C" id="Textfeld 10336" o:spid="_x0000_s2105" type="#_x0000_t202" style="position:absolute;margin-left:100.85pt;margin-top:4.1pt;width:67.8pt;height:39.2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521EC2CF" w14:textId="0AD5F5D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F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0024FA0F" wp14:editId="116D3053">
                      <wp:simplePos x="0" y="0"/>
                      <wp:positionH relativeFrom="column">
                        <wp:posOffset>38519</wp:posOffset>
                      </wp:positionH>
                      <wp:positionV relativeFrom="paragraph">
                        <wp:posOffset>47821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2" name="Textfeld 10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BB358A" w14:textId="2EF7108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E</w:t>
                                  </w: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4FA0F" id="Textfeld 10332" o:spid="_x0000_s2106" type="#_x0000_t202" style="position:absolute;margin-left:3.05pt;margin-top:3.75pt;width:67.8pt;height:39.6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4DBB358A" w14:textId="2EF71082" w:rsidR="00003BB0" w:rsidRDefault="00003BB0" w:rsidP="00F315A8">
                            <w:r w:rsidRPr="00407FF2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A6CDCB" w14:textId="60839B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2624" behindDoc="0" locked="0" layoutInCell="1" allowOverlap="1" wp14:anchorId="6C95E77D" wp14:editId="01F63277">
                  <wp:simplePos x="0" y="0"/>
                  <wp:positionH relativeFrom="column">
                    <wp:posOffset>4179570</wp:posOffset>
                  </wp:positionH>
                  <wp:positionV relativeFrom="paragraph">
                    <wp:posOffset>75889</wp:posOffset>
                  </wp:positionV>
                  <wp:extent cx="142240" cy="146050"/>
                  <wp:effectExtent l="0" t="0" r="0" b="6350"/>
                  <wp:wrapNone/>
                  <wp:docPr id="14007" name="Grafik 1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0576" behindDoc="0" locked="0" layoutInCell="1" allowOverlap="1" wp14:anchorId="6FC1FCC4" wp14:editId="5D1F3C79">
                  <wp:simplePos x="0" y="0"/>
                  <wp:positionH relativeFrom="column">
                    <wp:posOffset>2977191</wp:posOffset>
                  </wp:positionH>
                  <wp:positionV relativeFrom="paragraph">
                    <wp:posOffset>81280</wp:posOffset>
                  </wp:positionV>
                  <wp:extent cx="142240" cy="146050"/>
                  <wp:effectExtent l="0" t="0" r="0" b="6350"/>
                  <wp:wrapNone/>
                  <wp:docPr id="14005" name="Grafik 1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8528" behindDoc="0" locked="0" layoutInCell="1" allowOverlap="1" wp14:anchorId="02504144" wp14:editId="3228B60D">
                  <wp:simplePos x="0" y="0"/>
                  <wp:positionH relativeFrom="column">
                    <wp:posOffset>1719256</wp:posOffset>
                  </wp:positionH>
                  <wp:positionV relativeFrom="paragraph">
                    <wp:posOffset>66040</wp:posOffset>
                  </wp:positionV>
                  <wp:extent cx="142240" cy="146050"/>
                  <wp:effectExtent l="0" t="0" r="0" b="6350"/>
                  <wp:wrapNone/>
                  <wp:docPr id="14001" name="Grafik 1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64192" behindDoc="0" locked="0" layoutInCell="1" allowOverlap="1" wp14:anchorId="192432C1" wp14:editId="479A2199">
                  <wp:simplePos x="0" y="0"/>
                  <wp:positionH relativeFrom="column">
                    <wp:posOffset>498151</wp:posOffset>
                  </wp:positionH>
                  <wp:positionV relativeFrom="paragraph">
                    <wp:posOffset>74930</wp:posOffset>
                  </wp:positionV>
                  <wp:extent cx="142240" cy="146050"/>
                  <wp:effectExtent l="0" t="0" r="0" b="6350"/>
                  <wp:wrapNone/>
                  <wp:docPr id="13994" name="Grafik 1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19E96" w14:textId="0B09080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D9DE963" w14:textId="3F7CA6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E0F4F69" w14:textId="1B3835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7504" behindDoc="0" locked="0" layoutInCell="1" allowOverlap="1" wp14:anchorId="599B2EBE" wp14:editId="2D4E576F">
                      <wp:simplePos x="0" y="0"/>
                      <wp:positionH relativeFrom="column">
                        <wp:posOffset>284526</wp:posOffset>
                      </wp:positionH>
                      <wp:positionV relativeFrom="paragraph">
                        <wp:posOffset>170611</wp:posOffset>
                      </wp:positionV>
                      <wp:extent cx="546735" cy="317500"/>
                      <wp:effectExtent l="0" t="0" r="0" b="0"/>
                      <wp:wrapNone/>
                      <wp:docPr id="204230733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865137947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92079927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CF48A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684237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B5004D" w14:textId="24DB4F71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35159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3101239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444348646" name="Textfeld 3"/>
                                <wps:cNvSpPr txBox="1"/>
                                <wps:spPr>
                                  <a:xfrm>
                                    <a:off x="64164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621E99" w14:textId="363DF44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221861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E8A12" w14:textId="72E1049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958020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99B2EBE" id="_x0000_s2107" style="position:absolute;margin-left:22.4pt;margin-top:13.45pt;width:43.05pt;height:25pt;z-index:253717504;mso-width-relative:margin" coordorigin="-336" coordsize="5802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">
                      <v:group id="_x0000_s2108" style="position:absolute;left:-336;width:1523;height:3174" coordorigin="23370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">
                        <v:shape id="Textfeld 3" o:spid="_x0000_s2109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D3CF48A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10" type="#_x0000_t202" style="position:absolute;left:23370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0EB5004D" w14:textId="24DB4F71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11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2112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">
                        <v:shape id="Textfeld 3" o:spid="_x0000_s2113" type="#_x0000_t202" style="position:absolute;left:64164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8621E99" w14:textId="363DF44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14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5C6E8A12" w14:textId="72E1049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2115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00F1E5D2" wp14:editId="6B306F6B">
                      <wp:simplePos x="0" y="0"/>
                      <wp:positionH relativeFrom="column">
                        <wp:posOffset>2550708</wp:posOffset>
                      </wp:positionH>
                      <wp:positionV relativeFrom="paragraph">
                        <wp:posOffset>102884</wp:posOffset>
                      </wp:positionV>
                      <wp:extent cx="861060" cy="502619"/>
                      <wp:effectExtent l="38100" t="38100" r="110490" b="107315"/>
                      <wp:wrapNone/>
                      <wp:docPr id="10330" name="Textfeld 1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6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C8AE0" w14:textId="7AB78A95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K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1E5D2" id="Textfeld 10330" o:spid="_x0000_s2116" type="#_x0000_t202" style="position:absolute;margin-left:200.85pt;margin-top:8.1pt;width:67.8pt;height:39.6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52C8AE0" w14:textId="7AB78A95" w:rsidR="00003BB0" w:rsidRDefault="00003BB0" w:rsidP="00F315A8">
                            <w:r w:rsidRPr="00407FF2">
                              <w:rPr>
                                <w:b/>
                              </w:rPr>
                              <w:t>K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40983439" wp14:editId="0ABF1822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102235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4" name="Textfeld 10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F33AB" w14:textId="6270EE16" w:rsidR="00003BB0" w:rsidRDefault="00F315A8" w:rsidP="00F315A8"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003BB0" w:rsidRPr="00407FF2">
                                    <w:rPr>
                                      <w:b/>
                                    </w:rPr>
                                    <w:t>J</w:t>
                                  </w:r>
                                  <w:r w:rsidR="00003BB0"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="00003BB0"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83439" id="Textfeld 10334" o:spid="_x0000_s2117" type="#_x0000_t202" style="position:absolute;margin-left:100.8pt;margin-top:8.05pt;width:67.8pt;height:39.6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21F33AB" w14:textId="6270EE16" w:rsidR="00003BB0" w:rsidRDefault="00F315A8" w:rsidP="00F315A8"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03BB0" w:rsidRPr="00407FF2">
                              <w:rPr>
                                <w:b/>
                              </w:rPr>
                              <w:t>J</w:t>
                            </w:r>
                            <w:r w:rsidR="00003BB0"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003BB0"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3AB14C16" wp14:editId="600D8314">
                      <wp:simplePos x="0" y="0"/>
                      <wp:positionH relativeFrom="column">
                        <wp:posOffset>36189</wp:posOffset>
                      </wp:positionH>
                      <wp:positionV relativeFrom="paragraph">
                        <wp:posOffset>104309</wp:posOffset>
                      </wp:positionV>
                      <wp:extent cx="861060" cy="502920"/>
                      <wp:effectExtent l="38100" t="38100" r="110490" b="106680"/>
                      <wp:wrapNone/>
                      <wp:docPr id="10333" name="Textfeld 10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F9C7E" w14:textId="6792AD7E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I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14C16" id="Textfeld 10333" o:spid="_x0000_s2118" type="#_x0000_t202" style="position:absolute;margin-left:2.85pt;margin-top:8.2pt;width:67.8pt;height:39.6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7EF9C7E" w14:textId="6792AD7E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I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663DD2" w14:textId="0B3B7CEE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1600" behindDoc="0" locked="0" layoutInCell="1" allowOverlap="1" wp14:anchorId="79022178" wp14:editId="125FD835">
                  <wp:simplePos x="0" y="0"/>
                  <wp:positionH relativeFrom="column">
                    <wp:posOffset>2962954</wp:posOffset>
                  </wp:positionH>
                  <wp:positionV relativeFrom="paragraph">
                    <wp:posOffset>114935</wp:posOffset>
                  </wp:positionV>
                  <wp:extent cx="142240" cy="146050"/>
                  <wp:effectExtent l="0" t="0" r="0" b="6350"/>
                  <wp:wrapNone/>
                  <wp:docPr id="14006" name="Grafik 1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21600" behindDoc="0" locked="0" layoutInCell="1" allowOverlap="1" wp14:anchorId="64989557" wp14:editId="2602C289">
                      <wp:simplePos x="0" y="0"/>
                      <wp:positionH relativeFrom="column">
                        <wp:posOffset>2750901</wp:posOffset>
                      </wp:positionH>
                      <wp:positionV relativeFrom="paragraph">
                        <wp:posOffset>1616</wp:posOffset>
                      </wp:positionV>
                      <wp:extent cx="540340" cy="317500"/>
                      <wp:effectExtent l="0" t="0" r="6350" b="0"/>
                      <wp:wrapNone/>
                      <wp:docPr id="184753148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17500"/>
                                <a:chOff x="-26897" y="0"/>
                                <a:chExt cx="573492" cy="317501"/>
                              </a:xfrm>
                            </wpg:grpSpPr>
                            <wpg:grpSp>
                              <wpg:cNvPr id="1099872262" name="Gruppieren 2"/>
                              <wpg:cNvGrpSpPr/>
                              <wpg:grpSpPr>
                                <a:xfrm>
                                  <a:off x="-26897" y="0"/>
                                  <a:ext cx="152431" cy="317499"/>
                                  <a:chOff x="30230" y="-4831"/>
                                  <a:chExt cx="154076" cy="318283"/>
                                </a:xfrm>
                              </wpg:grpSpPr>
                              <wps:wsp>
                                <wps:cNvPr id="109390783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2ABC2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6311693" name="Textfeld 3"/>
                                <wps:cNvSpPr txBox="1"/>
                                <wps:spPr>
                                  <a:xfrm>
                                    <a:off x="3023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ADE6A6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283427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9020701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31167460" name="Textfeld 3"/>
                                <wps:cNvSpPr txBox="1"/>
                                <wps:spPr>
                                  <a:xfrm>
                                    <a:off x="71652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AC5145" w14:textId="6786790C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882337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31943" w14:textId="1AB7C6A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93385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989557" id="_x0000_s2119" style="position:absolute;margin-left:216.6pt;margin-top:.15pt;width:42.55pt;height:25pt;z-index:253721600;mso-width-relative:margin" coordorigin="-268" coordsize="5734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">
                      <v:group id="_x0000_s2120" style="position:absolute;left:-268;width:1523;height:3174" coordorigin="30230,-4831" coordsize="15407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">
                        <v:shape id="Textfeld 3" o:spid="_x0000_s2121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652ABC2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22" type="#_x0000_t202" style="position:absolute;left:30230;top:149510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27ADE6A6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123" style="position:absolute;visibility:visible;mso-wrap-style:square" from="50462,179565" to="1589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2124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">
                        <v:shape id="Textfeld 3" o:spid="_x0000_s2125" type="#_x0000_t202" style="position:absolute;left:71652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4AC5145" w14:textId="6786790C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26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6531943" w14:textId="1AB7C6A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127" style="position:absolute;visibility:visible;mso-wrap-style:square" from="56527,179565" to="16499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9552" behindDoc="0" locked="0" layoutInCell="1" allowOverlap="1" wp14:anchorId="5D682873" wp14:editId="317D1105">
                      <wp:simplePos x="0" y="0"/>
                      <wp:positionH relativeFrom="column">
                        <wp:posOffset>1510385</wp:posOffset>
                      </wp:positionH>
                      <wp:positionV relativeFrom="paragraph">
                        <wp:posOffset>1616</wp:posOffset>
                      </wp:positionV>
                      <wp:extent cx="540340" cy="330284"/>
                      <wp:effectExtent l="0" t="0" r="6350" b="0"/>
                      <wp:wrapNone/>
                      <wp:docPr id="214049187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30284"/>
                                <a:chOff x="-26897" y="0"/>
                                <a:chExt cx="573492" cy="330285"/>
                              </a:xfrm>
                            </wpg:grpSpPr>
                            <wpg:grpSp>
                              <wpg:cNvPr id="157107514" name="Gruppieren 2"/>
                              <wpg:cNvGrpSpPr/>
                              <wpg:grpSpPr>
                                <a:xfrm>
                                  <a:off x="-26897" y="0"/>
                                  <a:ext cx="152431" cy="330285"/>
                                  <a:chOff x="30230" y="-4831"/>
                                  <a:chExt cx="154076" cy="331101"/>
                                </a:xfrm>
                              </wpg:grpSpPr>
                              <wps:wsp>
                                <wps:cNvPr id="13712088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6C0E9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7796981" name="Textfeld 3"/>
                                <wps:cNvSpPr txBox="1"/>
                                <wps:spPr>
                                  <a:xfrm>
                                    <a:off x="30230" y="162328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A4C1D8" w14:textId="59F5E6C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315175" name="Gerade Verbindung 1"/>
                                <wps:cNvCnPr/>
                                <wps:spPr>
                                  <a:xfrm>
                                    <a:off x="43610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172952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398035742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041773" w14:textId="2AFED0D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10913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38C69" w14:textId="6850AF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3034233" name="Gerade Verbindung 1"/>
                                <wps:cNvCnPr/>
                                <wps:spPr>
                                  <a:xfrm>
                                    <a:off x="49648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82873" id="_x0000_s2128" style="position:absolute;margin-left:118.95pt;margin-top:.15pt;width:42.55pt;height:26pt;z-index:253719552;mso-width-relative:margin;mso-height-relative:margin" coordorigin="-268" coordsize="5734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">
                      <v:group id="_x0000_s2129" style="position:absolute;left:-268;width:1523;height:3302" coordorigin="30230,-4831" coordsize="154076,33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">
                        <v:shape id="Textfeld 3" o:spid="_x0000_s2130" type="#_x0000_t202" style="position:absolute;left:36647;top:-4831;width:137327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696C0E9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31" type="#_x0000_t202" style="position:absolute;left:30230;top:162328;width:15407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9A4C1D8" w14:textId="59F5E6C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32" style="position:absolute;visibility:visible;mso-wrap-style:square" from="43610,179565" to="152078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2133" style="position:absolute;left:3940;width:1525;height:3175" coordorigin="30442,-4831" coordsize="154566,31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">
                        <v:shape id="Textfeld 3" o:spid="_x0000_s2134" type="#_x0000_t202" style="position:absolute;left:78523;top:-4831;width:7727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9041773" w14:textId="2AFED0D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2135" type="#_x0000_t202" style="position:absolute;left:30442;top:149510;width:15456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1638C69" w14:textId="6850AF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136" style="position:absolute;visibility:visible;mso-wrap-style:square" from="49648,179565" to="158116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3A4F13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7504" behindDoc="0" locked="0" layoutInCell="1" allowOverlap="1" wp14:anchorId="6ED97E9C" wp14:editId="6AAAB683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117475</wp:posOffset>
                  </wp:positionV>
                  <wp:extent cx="142240" cy="146050"/>
                  <wp:effectExtent l="0" t="0" r="0" b="6350"/>
                  <wp:wrapNone/>
                  <wp:docPr id="14000" name="Grafik 1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5A8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1360" behindDoc="0" locked="0" layoutInCell="1" allowOverlap="1" wp14:anchorId="0545F744" wp14:editId="7F07D607">
                  <wp:simplePos x="0" y="0"/>
                  <wp:positionH relativeFrom="column">
                    <wp:posOffset>497516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99" name="Grafik 1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15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4704" behindDoc="0" locked="0" layoutInCell="1" allowOverlap="1" wp14:anchorId="60B1AE57" wp14:editId="5C94BD46">
                      <wp:simplePos x="0" y="0"/>
                      <wp:positionH relativeFrom="column">
                        <wp:posOffset>4636770</wp:posOffset>
                      </wp:positionH>
                      <wp:positionV relativeFrom="paragraph">
                        <wp:posOffset>122555</wp:posOffset>
                      </wp:positionV>
                      <wp:extent cx="1030605" cy="1379220"/>
                      <wp:effectExtent l="0" t="0" r="0" b="0"/>
                      <wp:wrapNone/>
                      <wp:docPr id="1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605" cy="1379220"/>
                                <a:chOff x="666932" y="-362845"/>
                                <a:chExt cx="1030854" cy="1379521"/>
                              </a:xfrm>
                            </wpg:grpSpPr>
                            <wps:wsp>
                              <wps:cNvPr id="14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932" y="-362845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BE344" w14:textId="77777777" w:rsidR="00CC215D" w:rsidRPr="00BA42B2" w:rsidRDefault="00CC215D" w:rsidP="00CC215D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7F9EFD" w14:textId="77777777" w:rsidR="00CC215D" w:rsidRPr="009F4661" w:rsidRDefault="00CC215D" w:rsidP="00CC215D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1AE57" id="_x0000_s2137" style="position:absolute;margin-left:365.1pt;margin-top:9.65pt;width:81.15pt;height:108.6pt;z-index:253384704;mso-width-relative:margin;mso-height-relative:margin" coordorigin="6669,-3628" coordsize="10308,1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">
                      <v:shape id="Textfeld 7" o:spid="_x0000_s2138" type="#_x0000_t202" style="position:absolute;left:6669;top:-3628;width:7893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<v:textbox>
                          <w:txbxContent>
                            <w:p w14:paraId="0A1BE344" w14:textId="77777777" w:rsidR="00CC215D" w:rsidRPr="00BA42B2" w:rsidRDefault="00CC215D" w:rsidP="00CC215D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2139" type="#_x0000_t75" href="https://dzlm.de/vam/msk-bruchstreifen.html" style="position:absolute;left:7433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" o:button="t">
                        <v:fill o:detectmouseclick="t"/>
                        <v:imagedata r:id="rId26" o:title=""/>
                      </v:shape>
                      <v:shape id="Textfeld 73" o:spid="_x0000_s2140" type="#_x0000_t202" style="position:absolute;left:6843;top:6312;width:10134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  <v:textbox>
                          <w:txbxContent>
                            <w:p w14:paraId="397F9EFD" w14:textId="77777777" w:rsidR="00CC215D" w:rsidRPr="009F4661" w:rsidRDefault="00CC215D" w:rsidP="00CC215D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95E707E" w14:textId="02E3A1C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0E4507" w14:textId="11A3D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7ADA4F" w14:textId="20B85CB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D7D8B07" w14:textId="77777777" w:rsidTr="00E5117A">
        <w:trPr>
          <w:gridAfter w:val="1"/>
          <w:wAfter w:w="37" w:type="dxa"/>
        </w:trPr>
        <w:tc>
          <w:tcPr>
            <w:tcW w:w="709" w:type="dxa"/>
          </w:tcPr>
          <w:p w14:paraId="2969A53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54F511D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009" w:type="dxa"/>
          </w:tcPr>
          <w:p w14:paraId="58BA488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3E5D0F6" w14:textId="77777777" w:rsidTr="00E5117A">
        <w:trPr>
          <w:gridAfter w:val="1"/>
          <w:wAfter w:w="37" w:type="dxa"/>
        </w:trPr>
        <w:tc>
          <w:tcPr>
            <w:tcW w:w="709" w:type="dxa"/>
          </w:tcPr>
          <w:p w14:paraId="544B94E3" w14:textId="37303487" w:rsidR="001F2E0E" w:rsidRPr="005B6061" w:rsidRDefault="00D957B0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BEBD8" wp14:editId="14739E47">
                      <wp:extent cx="275475" cy="197485"/>
                      <wp:effectExtent l="0" t="0" r="4445" b="5715"/>
                      <wp:docPr id="354313934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5839437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384212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1EA38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HKu&#10;XxLQAwAA/Q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29BA05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2"/>
          </w:tcPr>
          <w:p w14:paraId="57639F5F" w14:textId="070EC73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für die Brüche in Aufgabe </w:t>
            </w:r>
            <w:r w:rsidRPr="005B6061">
              <w:rPr>
                <w:rFonts w:ascii="Calibri" w:hAnsi="Calibri"/>
                <w:b/>
                <w:noProof/>
              </w:rPr>
              <w:t>A</w:t>
            </w:r>
            <w:r w:rsidRPr="005B6061">
              <w:rPr>
                <w:rFonts w:ascii="Calibri" w:hAnsi="Calibri"/>
                <w:noProof/>
              </w:rPr>
              <w:t xml:space="preserve"> und </w:t>
            </w:r>
            <w:r w:rsidRPr="005B6061">
              <w:rPr>
                <w:rFonts w:ascii="Calibri" w:hAnsi="Calibri"/>
                <w:b/>
                <w:noProof/>
              </w:rPr>
              <w:t>B</w:t>
            </w:r>
            <w:r w:rsidRPr="005B6061">
              <w:rPr>
                <w:rFonts w:ascii="Calibri" w:hAnsi="Calibri"/>
                <w:noProof/>
              </w:rPr>
              <w:t xml:space="preserve"> gemeinsame Nenner </w:t>
            </w:r>
            <w:r w:rsidR="00D957B0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in der Streifentafel</w:t>
            </w:r>
            <w:r w:rsidR="001C7E49">
              <w:rPr>
                <w:rFonts w:ascii="Calibri" w:hAnsi="Calibri"/>
                <w:noProof/>
              </w:rPr>
              <w:t xml:space="preserve"> oder den digitalen Bruchstreifen.</w:t>
            </w:r>
          </w:p>
        </w:tc>
      </w:tr>
      <w:tr w:rsidR="001F2E0E" w:rsidRPr="005B6061" w14:paraId="4B4FBDD9" w14:textId="77777777" w:rsidTr="00E5117A">
        <w:trPr>
          <w:gridAfter w:val="1"/>
          <w:wAfter w:w="37" w:type="dxa"/>
        </w:trPr>
        <w:tc>
          <w:tcPr>
            <w:tcW w:w="709" w:type="dxa"/>
          </w:tcPr>
          <w:p w14:paraId="428E31D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41B52C8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2"/>
          </w:tcPr>
          <w:p w14:paraId="0743B3A7" w14:textId="6A998AC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2A21B7" w14:textId="77777777" w:rsidTr="00E5117A">
        <w:trPr>
          <w:gridAfter w:val="1"/>
          <w:wAfter w:w="37" w:type="dxa"/>
        </w:trPr>
        <w:tc>
          <w:tcPr>
            <w:tcW w:w="709" w:type="dxa"/>
          </w:tcPr>
          <w:p w14:paraId="4D32FFC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8C50B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3" w:type="dxa"/>
            <w:gridSpan w:val="2"/>
          </w:tcPr>
          <w:p w14:paraId="7A02206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reicht die Streifentafel nicht aus: </w:t>
            </w:r>
          </w:p>
          <w:p w14:paraId="3EA1DCAB" w14:textId="622FF1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Wenn man nicht immer Streifen zeichnen möchte, kann man auch die Brüche auf den gleichen Nenner erweitern, also gleichnamig machen, und dann vergleichen.</w:t>
            </w:r>
          </w:p>
          <w:p w14:paraId="629B7073" w14:textId="7B7466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br/>
              <w:t xml:space="preserve">Finde 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gleiche Nenner, indem du die Brüche gleichnamig machst. </w:t>
            </w:r>
          </w:p>
          <w:p w14:paraId="0035CDF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Welcher Bruch ist größer?</w:t>
            </w:r>
          </w:p>
        </w:tc>
      </w:tr>
      <w:tr w:rsidR="001F2E0E" w:rsidRPr="005B6061" w14:paraId="14CE5DE7" w14:textId="77777777" w:rsidTr="00E5117A">
        <w:trPr>
          <w:gridAfter w:val="1"/>
          <w:wAfter w:w="37" w:type="dxa"/>
          <w:trHeight w:val="274"/>
        </w:trPr>
        <w:tc>
          <w:tcPr>
            <w:tcW w:w="709" w:type="dxa"/>
          </w:tcPr>
          <w:p w14:paraId="0A5C45C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0EE5C9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2"/>
          </w:tcPr>
          <w:p w14:paraId="23627FD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01B9B90" w14:textId="77777777" w:rsidTr="00E5117A">
        <w:trPr>
          <w:gridAfter w:val="1"/>
          <w:wAfter w:w="37" w:type="dxa"/>
          <w:trHeight w:val="274"/>
        </w:trPr>
        <w:tc>
          <w:tcPr>
            <w:tcW w:w="709" w:type="dxa"/>
          </w:tcPr>
          <w:p w14:paraId="4BF52CC0" w14:textId="3807BA99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1B8E5BAC" wp14:editId="2F43F181">
                  <wp:extent cx="360000" cy="272386"/>
                  <wp:effectExtent l="0" t="0" r="2540" b="0"/>
                  <wp:docPr id="929430898" name="Grafik 92943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7C2A6A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3" w:type="dxa"/>
            <w:gridSpan w:val="2"/>
          </w:tcPr>
          <w:p w14:paraId="21812E6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auch zu den anderen Aufgaben gleiche Nenner und ordne die Brüche. </w:t>
            </w:r>
          </w:p>
          <w:p w14:paraId="73DD693F" w14:textId="5538D61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Gibt es Aufgaben, die man auch ohne gleichen Nenner gut vergleichen kann? Vergleicht, wie ihr die Aufgaben gelöst habt.</w:t>
            </w:r>
          </w:p>
        </w:tc>
      </w:tr>
      <w:tr w:rsidR="001F2E0E" w:rsidRPr="005B6061" w14:paraId="3A7A826A" w14:textId="77777777" w:rsidTr="00E5117A">
        <w:trPr>
          <w:gridAfter w:val="1"/>
          <w:wAfter w:w="37" w:type="dxa"/>
          <w:trHeight w:val="274"/>
        </w:trPr>
        <w:tc>
          <w:tcPr>
            <w:tcW w:w="709" w:type="dxa"/>
          </w:tcPr>
          <w:p w14:paraId="0E2B98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398991F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2"/>
          </w:tcPr>
          <w:p w14:paraId="6DB100D9" w14:textId="1AB8DC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A56B892" w14:textId="77777777" w:rsidTr="00E5117A">
        <w:trPr>
          <w:gridAfter w:val="1"/>
          <w:wAfter w:w="37" w:type="dxa"/>
          <w:trHeight w:val="1855"/>
        </w:trPr>
        <w:tc>
          <w:tcPr>
            <w:tcW w:w="709" w:type="dxa"/>
          </w:tcPr>
          <w:p w14:paraId="120AD5B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0EAE61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CA3460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6EEE549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0587A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D6E3E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C5D1B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8E9E079" w14:textId="68F1152A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6EB6E4D" wp14:editId="2DDDC10E">
                  <wp:extent cx="360000" cy="272386"/>
                  <wp:effectExtent l="0" t="0" r="2540" b="0"/>
                  <wp:docPr id="1755656881" name="Grafik 1755656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552BC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3" w:type="dxa"/>
            <w:gridSpan w:val="2"/>
          </w:tcPr>
          <w:p w14:paraId="517CE5AE" w14:textId="0A883BA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Wie löst du Aufgaben, in denen Prozente und Brüche vorkommen? </w:t>
            </w:r>
          </w:p>
          <w:p w14:paraId="3F841822" w14:textId="1406232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9E949C" w14:textId="0079A712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41056" behindDoc="0" locked="0" layoutInCell="1" allowOverlap="1" wp14:anchorId="60316757" wp14:editId="268121BB">
                      <wp:simplePos x="0" y="0"/>
                      <wp:positionH relativeFrom="column">
                        <wp:posOffset>3548934</wp:posOffset>
                      </wp:positionH>
                      <wp:positionV relativeFrom="paragraph">
                        <wp:posOffset>119844</wp:posOffset>
                      </wp:positionV>
                      <wp:extent cx="1065600" cy="551041"/>
                      <wp:effectExtent l="63500" t="190500" r="140970" b="224155"/>
                      <wp:wrapNone/>
                      <wp:docPr id="478027813" name="Gruppieren 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600" cy="551041"/>
                                <a:chOff x="0" y="0"/>
                                <a:chExt cx="1065600" cy="551041"/>
                              </a:xfrm>
                            </wpg:grpSpPr>
                            <wps:wsp>
                              <wps:cNvPr id="917237738" name="Textfeld 917237738"/>
                              <wps:cNvSpPr txBox="1"/>
                              <wps:spPr>
                                <a:xfrm rot="1140000">
                                  <a:off x="0" y="0"/>
                                  <a:ext cx="1065600" cy="52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E98B2F" w14:textId="2FA37FDF" w:rsidR="003A4F13" w:rsidRPr="0076699E" w:rsidRDefault="003A4F13" w:rsidP="003A4F13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  <w:r>
                                      <w:t xml:space="preserve">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</m:t>
                                      </m:r>
                                    </m:oMath>
                                    <w:r>
                                      <w:rPr>
                                        <w:noProof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5645367" name="Grafik 6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">
                                  <a:off x="88900" y="43676"/>
                                  <a:ext cx="906780" cy="507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1437826" name="Grafik 593215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20000">
                                  <a:off x="549197" y="232627"/>
                                  <a:ext cx="14351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316757" id="Gruppieren 626" o:spid="_x0000_s2141" style="position:absolute;margin-left:279.45pt;margin-top:9.45pt;width:83.9pt;height:43.4pt;z-index:253741056;mso-width-relative:margin;mso-height-relative:margin" coordsize="10656,5510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">
                      <v:shape id="Textfeld 917237738" o:spid="_x0000_s2142" type="#_x0000_t202" style="position:absolute;width:10656;height:5256;rotation: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" fillcolor="#f2f2f2 [3052]" strokecolor="black [3213]">
                        <v:shadow on="t" color="black" opacity="28180f" origin="-.5,-.5" offset=".74836mm,.74836mm"/>
                        <v:textbox>
                          <w:txbxContent>
                            <w:p w14:paraId="04E98B2F" w14:textId="2FA37FDF" w:rsidR="003A4F13" w:rsidRPr="0076699E" w:rsidRDefault="003A4F13" w:rsidP="003A4F13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</m:t>
                                </m:r>
                              </m:oMath>
                              <w:r>
                                <w:rPr>
                                  <w:noProof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625" o:spid="_x0000_s2143" type="#_x0000_t75" style="position:absolute;left:889;top:436;width:9067;height:5074;rotation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">
                        <v:imagedata r:id="rId115" o:title="" chromakey="white"/>
                      </v:shape>
                      <v:shape id="Grafik 59321572" o:spid="_x0000_s2144" type="#_x0000_t75" style="position:absolute;left:5491;top:2326;width:1436;height:1473;rotation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">
                        <v:imagedata r:id="rId116" o:title=""/>
                      </v:shape>
                    </v:group>
                  </w:pict>
                </mc:Fallback>
              </mc:AlternateContent>
            </w:r>
            <w:r w:rsidR="003A4F13">
              <w:rPr>
                <w:rFonts w:ascii="Calibri" w:hAnsi="Calibri"/>
                <w:noProof/>
              </w:rPr>
              <w:drawing>
                <wp:anchor distT="0" distB="0" distL="114300" distR="114300" simplePos="0" relativeHeight="253726720" behindDoc="0" locked="0" layoutInCell="1" allowOverlap="1" wp14:anchorId="51360A5D" wp14:editId="52EDD3D1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165767</wp:posOffset>
                  </wp:positionV>
                  <wp:extent cx="746760" cy="389255"/>
                  <wp:effectExtent l="0" t="0" r="0" b="17145"/>
                  <wp:wrapNone/>
                  <wp:docPr id="1975527502" name="Grafik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527502" name="Grafik 1975527502"/>
                          <pic:cNvPicPr/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4676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F1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7F0E741" wp14:editId="4B02EEBF">
                      <wp:simplePos x="0" y="0"/>
                      <wp:positionH relativeFrom="column">
                        <wp:posOffset>593973</wp:posOffset>
                      </wp:positionH>
                      <wp:positionV relativeFrom="paragraph">
                        <wp:posOffset>131166</wp:posOffset>
                      </wp:positionV>
                      <wp:extent cx="1066016" cy="524510"/>
                      <wp:effectExtent l="76200" t="114300" r="115570" b="173990"/>
                      <wp:wrapNone/>
                      <wp:docPr id="394930323" name="Textfeld 394930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77267">
                                <a:off x="0" y="0"/>
                                <a:ext cx="1066016" cy="524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BAF57" w14:textId="20F9F4F0" w:rsidR="00003BB0" w:rsidRPr="0076699E" w:rsidRDefault="00003BB0" w:rsidP="001F2E0E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0E741" id="Textfeld 394930323" o:spid="_x0000_s2145" type="#_x0000_t202" style="position:absolute;margin-left:46.75pt;margin-top:10.35pt;width:83.95pt;height:41.3pt;rotation:-570964fd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A0BAF57" w14:textId="20F9F4F0" w:rsidR="00003BB0" w:rsidRPr="0076699E" w:rsidRDefault="00003BB0" w:rsidP="001F2E0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B810B7" w14:textId="6269EB1A" w:rsidR="001F2E0E" w:rsidRPr="005B6061" w:rsidRDefault="003A4F1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731840" behindDoc="0" locked="0" layoutInCell="1" allowOverlap="1" wp14:anchorId="7C5502F3" wp14:editId="08E3CECC">
                  <wp:simplePos x="0" y="0"/>
                  <wp:positionH relativeFrom="column">
                    <wp:posOffset>1002633</wp:posOffset>
                  </wp:positionH>
                  <wp:positionV relativeFrom="paragraph">
                    <wp:posOffset>147955</wp:posOffset>
                  </wp:positionV>
                  <wp:extent cx="144000" cy="147600"/>
                  <wp:effectExtent l="25400" t="12700" r="8890" b="17780"/>
                  <wp:wrapNone/>
                  <wp:docPr id="14010" name="Grafik 1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0000">
                            <a:off x="0" y="0"/>
                            <a:ext cx="144000" cy="1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639D6" w14:textId="2802545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04AD6F" w14:textId="407E35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57E3B50" w14:textId="361537C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6B64A8C" w14:textId="3A017EC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Lösungswege.</w:t>
            </w:r>
            <w:r w:rsidR="003A4F13" w:rsidRPr="005B6061">
              <w:rPr>
                <w:rFonts w:ascii="Calibri" w:hAnsi="Calibri"/>
                <w:noProof/>
              </w:rPr>
              <w:t xml:space="preserve"> </w:t>
            </w:r>
          </w:p>
        </w:tc>
      </w:tr>
      <w:tr w:rsidR="001F2E0E" w:rsidRPr="005B6061" w14:paraId="6236840F" w14:textId="77777777" w:rsidTr="00E5117A">
        <w:trPr>
          <w:gridAfter w:val="1"/>
          <w:wAfter w:w="37" w:type="dxa"/>
        </w:trPr>
        <w:tc>
          <w:tcPr>
            <w:tcW w:w="709" w:type="dxa"/>
          </w:tcPr>
          <w:p w14:paraId="4BF39F77" w14:textId="32663756" w:rsidR="001F2E0E" w:rsidRPr="005B6061" w:rsidRDefault="001F2E0E" w:rsidP="00E76F60">
            <w:pPr>
              <w:pStyle w:val="berschrift3"/>
            </w:pPr>
            <w:r w:rsidRPr="005B6061">
              <w:lastRenderedPageBreak/>
              <w:t>3.2</w:t>
            </w:r>
          </w:p>
        </w:tc>
        <w:tc>
          <w:tcPr>
            <w:tcW w:w="8468" w:type="dxa"/>
            <w:gridSpan w:val="3"/>
          </w:tcPr>
          <w:p w14:paraId="24977A2B" w14:textId="41BFEA5F" w:rsidR="001F2E0E" w:rsidRPr="005B6061" w:rsidRDefault="001F2E0E" w:rsidP="00E76F60">
            <w:pPr>
              <w:pStyle w:val="berschrift3"/>
            </w:pPr>
            <w:r w:rsidRPr="005B6061">
              <w:t>Immer Nenner 100</w:t>
            </w:r>
          </w:p>
        </w:tc>
      </w:tr>
      <w:tr w:rsidR="001F2E0E" w:rsidRPr="005B6061" w14:paraId="01ED79CC" w14:textId="77777777" w:rsidTr="00E5117A">
        <w:trPr>
          <w:gridAfter w:val="1"/>
          <w:wAfter w:w="37" w:type="dxa"/>
          <w:trHeight w:val="2304"/>
        </w:trPr>
        <w:tc>
          <w:tcPr>
            <w:tcW w:w="709" w:type="dxa"/>
          </w:tcPr>
          <w:p w14:paraId="6075156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6C21397" w14:textId="32EA2ADF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2"/>
          </w:tcPr>
          <w:p w14:paraId="7B0823F1" w14:textId="6FA751F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Ordne diese Brüche und Prozente nach ihrer Größe. </w:t>
            </w:r>
            <w:r w:rsidRPr="005B6061">
              <w:rPr>
                <w:rFonts w:ascii="Calibri" w:hAnsi="Calibri"/>
                <w:noProof/>
              </w:rPr>
              <w:br/>
              <w:t>Trage sie im</w:t>
            </w:r>
            <w:r w:rsidR="00435284" w:rsidRPr="005B6061">
              <w:rPr>
                <w:rFonts w:ascii="Calibri" w:hAnsi="Calibri"/>
                <w:noProof/>
              </w:rPr>
              <w:t xml:space="preserve"> Hundertstel</w:t>
            </w:r>
            <w:r w:rsidRPr="005B6061">
              <w:rPr>
                <w:rFonts w:ascii="Calibri" w:hAnsi="Calibri"/>
                <w:noProof/>
              </w:rPr>
              <w:t>-Streifen ein und überprüfe mit der Streifentafel.</w:t>
            </w:r>
          </w:p>
          <w:p w14:paraId="0257C9F8" w14:textId="54047CB5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iCs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45152" behindDoc="0" locked="0" layoutInCell="1" allowOverlap="1" wp14:anchorId="509C3A11" wp14:editId="42F7D08F">
                      <wp:simplePos x="0" y="0"/>
                      <wp:positionH relativeFrom="column">
                        <wp:posOffset>332505</wp:posOffset>
                      </wp:positionH>
                      <wp:positionV relativeFrom="paragraph">
                        <wp:posOffset>124428</wp:posOffset>
                      </wp:positionV>
                      <wp:extent cx="370205" cy="448310"/>
                      <wp:effectExtent l="0" t="0" r="0" b="0"/>
                      <wp:wrapNone/>
                      <wp:docPr id="14667237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767561217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79E646" w14:textId="00833BF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572337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83E5F2" w14:textId="3E4AFD1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40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9C3A11" id="_x0000_s2146" style="position:absolute;margin-left:26.2pt;margin-top:9.8pt;width:29.15pt;height:35.3pt;z-index:253745152;mso-width-relative:margin;mso-height-relative:margin" coordorigin="-48647,-35363" coordsize="370770,45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">
                      <v:shape id="Textfeld 3" o:spid="_x0000_s2147" type="#_x0000_t202" style="position:absolute;left:-48647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" filled="f" stroked="f" strokeweight=".5pt">
                        <v:textbox>
                          <w:txbxContent>
                            <w:p w14:paraId="4479E646" w14:textId="00833BF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8" type="#_x0000_t202" style="position:absolute;left:-46299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" filled="f" stroked="f" strokeweight=".5pt">
                        <v:textbox>
                          <w:txbxContent>
                            <w:p w14:paraId="1383E5F2" w14:textId="3E4AFD1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9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5392" behindDoc="0" locked="0" layoutInCell="1" allowOverlap="1" wp14:anchorId="0CADC06F" wp14:editId="6F1A2A6A">
                      <wp:simplePos x="0" y="0"/>
                      <wp:positionH relativeFrom="column">
                        <wp:posOffset>3110692</wp:posOffset>
                      </wp:positionH>
                      <wp:positionV relativeFrom="paragraph">
                        <wp:posOffset>143180</wp:posOffset>
                      </wp:positionV>
                      <wp:extent cx="370205" cy="448310"/>
                      <wp:effectExtent l="0" t="0" r="0" b="0"/>
                      <wp:wrapNone/>
                      <wp:docPr id="135026824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415625911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4ECAD" w14:textId="3B925E82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29070" name="Textfeld 3"/>
                              <wps:cNvSpPr txBox="1"/>
                              <wps:spPr>
                                <a:xfrm>
                                  <a:off x="-52702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AF0101" w14:textId="0C35FE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54155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ADC06F" id="_x0000_s2150" style="position:absolute;margin-left:244.95pt;margin-top:11.25pt;width:29.15pt;height:35.3pt;z-index:253755392;mso-width-relative:margin;mso-height-relative:margin" coordorigin="-55051,-35363" coordsize="370770,45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">
                      <v:shape id="Textfeld 3" o:spid="_x0000_s2151" type="#_x0000_t202" style="position:absolute;left:-55051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" filled="f" stroked="f" strokeweight=".5pt">
                        <v:textbox>
                          <w:txbxContent>
                            <w:p w14:paraId="7E44ECAD" w14:textId="3B925E82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2152" type="#_x0000_t202" style="position:absolute;left:-52702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" filled="f" stroked="f" strokeweight=".5pt">
                        <v:textbox>
                          <w:txbxContent>
                            <w:p w14:paraId="57AF0101" w14:textId="0C35FE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53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3344" behindDoc="0" locked="0" layoutInCell="1" allowOverlap="1" wp14:anchorId="3DAACE2F" wp14:editId="4753A628">
                      <wp:simplePos x="0" y="0"/>
                      <wp:positionH relativeFrom="column">
                        <wp:posOffset>2246777</wp:posOffset>
                      </wp:positionH>
                      <wp:positionV relativeFrom="paragraph">
                        <wp:posOffset>106134</wp:posOffset>
                      </wp:positionV>
                      <wp:extent cx="370205" cy="448310"/>
                      <wp:effectExtent l="0" t="0" r="0" b="0"/>
                      <wp:wrapNone/>
                      <wp:docPr id="14975834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205564563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67D7F8" w14:textId="649C1B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73707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D51E7C" w14:textId="0D962C6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145382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AACE2F" id="_x0000_s2154" style="position:absolute;margin-left:176.9pt;margin-top:8.35pt;width:29.15pt;height:35.3pt;z-index:253753344;mso-width-relative:margin;mso-height-relative:margin" coordorigin="-55051,-35363" coordsize="370770,45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">
                      <v:shape id="Textfeld 3" o:spid="_x0000_s2155" type="#_x0000_t202" style="position:absolute;left:-55051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" filled="f" stroked="f" strokeweight=".5pt">
                        <v:textbox>
                          <w:txbxContent>
                            <w:p w14:paraId="4167D7F8" w14:textId="649C1B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156" type="#_x0000_t202" style="position:absolute;left:-46299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" filled="f" stroked="f" strokeweight=".5pt">
                        <v:textbox>
                          <w:txbxContent>
                            <w:p w14:paraId="47D51E7C" w14:textId="0D962C6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157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9488" behindDoc="0" locked="0" layoutInCell="1" allowOverlap="1" wp14:anchorId="5B90636B" wp14:editId="1E6C2690">
                      <wp:simplePos x="0" y="0"/>
                      <wp:positionH relativeFrom="column">
                        <wp:posOffset>980681</wp:posOffset>
                      </wp:positionH>
                      <wp:positionV relativeFrom="paragraph">
                        <wp:posOffset>106769</wp:posOffset>
                      </wp:positionV>
                      <wp:extent cx="370111" cy="447777"/>
                      <wp:effectExtent l="0" t="0" r="0" b="0"/>
                      <wp:wrapNone/>
                      <wp:docPr id="15247287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1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6144306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5508B" w14:textId="7135D341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0695757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1F9BA6" w14:textId="38F6633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132677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90636B" id="_x0000_s2158" style="position:absolute;margin-left:77.2pt;margin-top:8.4pt;width:29.15pt;height:35.25pt;z-index:253759488" coordorigin="-48647,-35363" coordsize="370770,45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">
                      <v:shape id="Textfeld 3" o:spid="_x0000_s2159" type="#_x0000_t202" style="position:absolute;left:-48647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" filled="f" stroked="f" strokeweight=".5pt">
                        <v:textbox>
                          <w:txbxContent>
                            <w:p w14:paraId="06F5508B" w14:textId="7135D341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60" type="#_x0000_t202" style="position:absolute;left:-46299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" filled="f" stroked="f" strokeweight=".5pt">
                        <v:textbox>
                          <w:txbxContent>
                            <w:p w14:paraId="0C1F9BA6" w14:textId="38F6633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61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1296" behindDoc="0" locked="0" layoutInCell="1" allowOverlap="1" wp14:anchorId="4CDCA7AD" wp14:editId="3808DEAF">
                      <wp:simplePos x="0" y="0"/>
                      <wp:positionH relativeFrom="column">
                        <wp:posOffset>1586479</wp:posOffset>
                      </wp:positionH>
                      <wp:positionV relativeFrom="paragraph">
                        <wp:posOffset>107506</wp:posOffset>
                      </wp:positionV>
                      <wp:extent cx="370205" cy="448310"/>
                      <wp:effectExtent l="0" t="0" r="0" b="0"/>
                      <wp:wrapNone/>
                      <wp:docPr id="121065309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328751596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00871D" w14:textId="56ED74C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28480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4C4AC9" w14:textId="06A451A1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13957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DCA7AD" id="_x0000_s2162" style="position:absolute;margin-left:124.9pt;margin-top:8.45pt;width:29.15pt;height:35.3pt;z-index:253751296;mso-width-relative:margin;mso-height-relative:margin" coordorigin="-55051,-35363" coordsize="370770,45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">
                      <v:shape id="Textfeld 3" o:spid="_x0000_s2163" type="#_x0000_t202" style="position:absolute;left:-55051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" filled="f" stroked="f" strokeweight=".5pt">
                        <v:textbox>
                          <w:txbxContent>
                            <w:p w14:paraId="4100871D" w14:textId="56ED74C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64" type="#_x0000_t202" style="position:absolute;left:-46299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" filled="f" stroked="f" strokeweight=".5pt">
                        <v:textbox>
                          <w:txbxContent>
                            <w:p w14:paraId="4C4C4AC9" w14:textId="06A451A1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65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CEBD47B" w14:textId="1C8BCA1C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8464" behindDoc="0" locked="0" layoutInCell="1" allowOverlap="1" wp14:anchorId="31E566C8" wp14:editId="59DA1533">
                      <wp:simplePos x="0" y="0"/>
                      <wp:positionH relativeFrom="column">
                        <wp:posOffset>25710</wp:posOffset>
                      </wp:positionH>
                      <wp:positionV relativeFrom="paragraph">
                        <wp:posOffset>172844</wp:posOffset>
                      </wp:positionV>
                      <wp:extent cx="370112" cy="447777"/>
                      <wp:effectExtent l="0" t="0" r="0" b="0"/>
                      <wp:wrapNone/>
                      <wp:docPr id="13292448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2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673192912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E1E1D8" w14:textId="11092D1D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26835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A1D1A4" w14:textId="64CEA29C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7356685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566C8" id="_x0000_s2166" style="position:absolute;margin-left:2pt;margin-top:13.6pt;width:29.15pt;height:35.25pt;z-index:253758464" coordorigin="-48647,-35363" coordsize="370770,45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">
                      <v:shape id="Textfeld 3" o:spid="_x0000_s2167" type="#_x0000_t202" style="position:absolute;left:-48647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" filled="f" stroked="f" strokeweight=".5pt">
                        <v:textbox>
                          <w:txbxContent>
                            <w:p w14:paraId="10E1E1D8" w14:textId="11092D1D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68" type="#_x0000_t202" style="position:absolute;left:-46299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" filled="f" stroked="f" strokeweight=".5pt">
                        <v:textbox>
                          <w:txbxContent>
                            <w:p w14:paraId="44A1D1A4" w14:textId="64CEA29C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69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E436506" w14:textId="7817A75E" w:rsidR="001F2E0E" w:rsidRDefault="00624BC6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60512" behindDoc="0" locked="0" layoutInCell="1" allowOverlap="1" wp14:anchorId="05480CD4" wp14:editId="36101E68">
                      <wp:simplePos x="0" y="0"/>
                      <wp:positionH relativeFrom="column">
                        <wp:posOffset>1214933</wp:posOffset>
                      </wp:positionH>
                      <wp:positionV relativeFrom="paragraph">
                        <wp:posOffset>32494</wp:posOffset>
                      </wp:positionV>
                      <wp:extent cx="381000" cy="447675"/>
                      <wp:effectExtent l="0" t="0" r="0" b="0"/>
                      <wp:wrapNone/>
                      <wp:docPr id="1148062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447675"/>
                                <a:chOff x="-61455" y="-35363"/>
                                <a:chExt cx="382110" cy="450214"/>
                              </a:xfrm>
                            </wpg:grpSpPr>
                            <wps:wsp>
                              <wps:cNvPr id="1055231635" name="Textfeld 3"/>
                              <wps:cNvSpPr txBox="1"/>
                              <wps:spPr>
                                <a:xfrm>
                                  <a:off x="-61455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01AB5" w14:textId="03F3EB0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215203" name="Textfeld 3"/>
                              <wps:cNvSpPr txBox="1"/>
                              <wps:spPr>
                                <a:xfrm>
                                  <a:off x="-39894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4D5DF5" w14:textId="0D302078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502471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480CD4" id="_x0000_s2170" style="position:absolute;margin-left:95.65pt;margin-top:2.55pt;width:30pt;height:35.25pt;z-index:253760512" coordorigin="-61455,-35363" coordsize="382110,45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">
                      <v:shape id="Textfeld 3" o:spid="_x0000_s2171" type="#_x0000_t202" style="position:absolute;left:-61455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" filled="f" stroked="f" strokeweight=".5pt">
                        <v:textbox>
                          <w:txbxContent>
                            <w:p w14:paraId="45401AB5" w14:textId="03F3EB0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72" type="#_x0000_t202" style="position:absolute;left:-39894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" filled="f" stroked="f" strokeweight=".5pt">
                        <v:textbox>
                          <w:txbxContent>
                            <w:p w14:paraId="474D5DF5" w14:textId="0D302078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73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6BA0FABD" wp14:editId="236B492F">
                      <wp:simplePos x="0" y="0"/>
                      <wp:positionH relativeFrom="column">
                        <wp:posOffset>597234</wp:posOffset>
                      </wp:positionH>
                      <wp:positionV relativeFrom="paragraph">
                        <wp:posOffset>109846</wp:posOffset>
                      </wp:positionV>
                      <wp:extent cx="4508149" cy="273685"/>
                      <wp:effectExtent l="0" t="0" r="0" b="0"/>
                      <wp:wrapNone/>
                      <wp:docPr id="1891928902" name="Textfeld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149" cy="273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264E56" w14:textId="33E6DA7B" w:rsidR="00B018E0" w:rsidRDefault="00B018E0"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>20 %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50 %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30 % 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90 %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25 % </w:t>
                                  </w:r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A0FABD" id="Textfeld 627" o:spid="_x0000_s2174" type="#_x0000_t202" style="position:absolute;margin-left:47.05pt;margin-top:8.65pt;width:354.95pt;height:21.55pt;z-index:25376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" filled="f" stroked="f" strokeweight=".5pt">
                      <v:textbox>
                        <w:txbxContent>
                          <w:p w14:paraId="72264E56" w14:textId="33E6DA7B" w:rsidR="00B018E0" w:rsidRDefault="00B018E0">
                            <w:r w:rsidRPr="00B018E0">
                              <w:rPr>
                                <w:sz w:val="28"/>
                                <w:szCs w:val="28"/>
                              </w:rPr>
                              <w:t>20 %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50 %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30 % 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90 %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25 % </w:t>
                            </w:r>
                            <w:r w:rsidRPr="00B018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F6BBDC" w14:textId="58F2DD10" w:rsidR="00B018E0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42C10274" w14:textId="7B6018D7" w:rsidR="00B018E0" w:rsidRPr="005B6061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7A878EFD" w14:textId="17412C3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7744" behindDoc="0" locked="0" layoutInCell="1" allowOverlap="1" wp14:anchorId="3CB6609A" wp14:editId="5501D50F">
                  <wp:simplePos x="0" y="0"/>
                  <wp:positionH relativeFrom="column">
                    <wp:posOffset>2293</wp:posOffset>
                  </wp:positionH>
                  <wp:positionV relativeFrom="paragraph">
                    <wp:posOffset>91313</wp:posOffset>
                  </wp:positionV>
                  <wp:extent cx="4777823" cy="272837"/>
                  <wp:effectExtent l="0" t="0" r="0" b="0"/>
                  <wp:wrapNone/>
                  <wp:docPr id="14012" name="Grafik 1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" t="1" b="33296"/>
                          <a:stretch/>
                        </pic:blipFill>
                        <pic:spPr bwMode="auto">
                          <a:xfrm>
                            <a:off x="0" y="0"/>
                            <a:ext cx="4784146" cy="27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856AD5" w14:textId="71708AE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604F03" w14:textId="1D9AA9D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63D47A" w14:textId="5A5EDC7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DAF4C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E143BE1" w14:textId="77777777" w:rsidTr="00E5117A">
        <w:trPr>
          <w:gridAfter w:val="1"/>
          <w:wAfter w:w="37" w:type="dxa"/>
        </w:trPr>
        <w:tc>
          <w:tcPr>
            <w:tcW w:w="709" w:type="dxa"/>
          </w:tcPr>
          <w:p w14:paraId="0E66321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9D8CC9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3" w:type="dxa"/>
            <w:gridSpan w:val="2"/>
          </w:tcPr>
          <w:p w14:paraId="142EA402" w14:textId="164890F4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7680" behindDoc="0" locked="0" layoutInCell="1" allowOverlap="1" wp14:anchorId="4B5CEC43" wp14:editId="44BB1E0C">
                      <wp:simplePos x="0" y="0"/>
                      <wp:positionH relativeFrom="column">
                        <wp:posOffset>1735499</wp:posOffset>
                      </wp:positionH>
                      <wp:positionV relativeFrom="paragraph">
                        <wp:posOffset>240030</wp:posOffset>
                      </wp:positionV>
                      <wp:extent cx="153670" cy="293681"/>
                      <wp:effectExtent l="0" t="0" r="0" b="0"/>
                      <wp:wrapNone/>
                      <wp:docPr id="114524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506073851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D06A4E" w14:textId="24CFD0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134852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E9B2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79917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CEC43" id="_x0000_s2175" style="position:absolute;margin-left:136.65pt;margin-top:18.9pt;width:12.1pt;height:23.1pt;z-index:253767680;mso-width-relative:margin;mso-height-relative:margin" coordorigin="21019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">
                      <v:shape id="Textfeld 3" o:spid="_x0000_s2176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9D06A4E" w14:textId="24CFD0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77" type="#_x0000_t202" style="position:absolute;left:21019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F0E9B2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78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9728" behindDoc="0" locked="0" layoutInCell="1" allowOverlap="1" wp14:anchorId="625C5578" wp14:editId="597C8740">
                      <wp:simplePos x="0" y="0"/>
                      <wp:positionH relativeFrom="column">
                        <wp:posOffset>1317669</wp:posOffset>
                      </wp:positionH>
                      <wp:positionV relativeFrom="paragraph">
                        <wp:posOffset>247015</wp:posOffset>
                      </wp:positionV>
                      <wp:extent cx="153670" cy="293681"/>
                      <wp:effectExtent l="0" t="0" r="0" b="0"/>
                      <wp:wrapNone/>
                      <wp:docPr id="7665861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4601100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95D0D5" w14:textId="1CAA83B9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09608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82ABB" w14:textId="1A5AEDBA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234927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C5578" id="_x0000_s2179" style="position:absolute;margin-left:103.75pt;margin-top:19.45pt;width:12.1pt;height:23.1pt;z-index:253769728;mso-width-relative:margin;mso-height-relative:margin" coordorigin="21019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">
                      <v:shape id="Textfeld 3" o:spid="_x0000_s2180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" filled="f" stroked="f" strokeweight=".5pt">
                        <v:textbox inset="0,0,0,0">
                          <w:txbxContent>
                            <w:p w14:paraId="6395D0D5" w14:textId="1CAA83B9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81" type="#_x0000_t202" style="position:absolute;left:21019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1BD82ABB" w14:textId="1A5AEDBA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82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Man kann viele Brüche und Prozente auch ohne Streifen vergleichen, </w:t>
            </w:r>
            <w:r w:rsidR="00C9356B" w:rsidRPr="005B6061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 xml:space="preserve">wenn man alle auf den Nenner 100 erweitert: </w:t>
            </w:r>
          </w:p>
          <w:p w14:paraId="5C56A1EA" w14:textId="2EE5B896" w:rsidR="001F2E0E" w:rsidRPr="00B06180" w:rsidRDefault="001F2E0E" w:rsidP="00DD1172">
            <w:pPr>
              <w:spacing w:line="240" w:lineRule="atLeast"/>
              <w:rPr>
                <w:rFonts w:ascii="Calibri" w:hAnsi="Calibri"/>
                <w:iCs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damit heraus, ob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oder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B06180">
              <w:rPr>
                <w:rFonts w:ascii="Calibri" w:hAnsi="Calibri"/>
                <w:iCs/>
                <w:noProof/>
              </w:rPr>
              <w:t xml:space="preserve"> oder 20 % größer ist. </w:t>
            </w:r>
          </w:p>
          <w:p w14:paraId="028E7467" w14:textId="6270BD1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B06180">
              <w:rPr>
                <w:rFonts w:ascii="Calibri" w:hAnsi="Calibri"/>
                <w:iCs/>
                <w:noProof/>
              </w:rPr>
              <w:t xml:space="preserve">Überprüfe deine Rechnung mit </w:t>
            </w:r>
            <w:r w:rsidRPr="005B6061">
              <w:rPr>
                <w:rFonts w:ascii="Calibri" w:hAnsi="Calibri"/>
                <w:noProof/>
              </w:rPr>
              <w:t>der Streifentafel.</w:t>
            </w:r>
          </w:p>
        </w:tc>
      </w:tr>
    </w:tbl>
    <w:p w14:paraId="078390C1" w14:textId="36EBB896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1F2E0E" w:rsidRPr="005B6061" w14:paraId="3C58F430" w14:textId="77777777" w:rsidTr="00D023AF">
        <w:tc>
          <w:tcPr>
            <w:tcW w:w="709" w:type="dxa"/>
          </w:tcPr>
          <w:p w14:paraId="5D54F090" w14:textId="77777777" w:rsidR="001F2E0E" w:rsidRPr="005B6061" w:rsidRDefault="001F2E0E" w:rsidP="00E76F60">
            <w:pPr>
              <w:pStyle w:val="berschrift3"/>
            </w:pPr>
            <w:r w:rsidRPr="005B6061">
              <w:t>3.3</w:t>
            </w:r>
          </w:p>
        </w:tc>
        <w:tc>
          <w:tcPr>
            <w:tcW w:w="8505" w:type="dxa"/>
            <w:gridSpan w:val="3"/>
          </w:tcPr>
          <w:p w14:paraId="20A38603" w14:textId="25C6DDFA" w:rsidR="001F2E0E" w:rsidRPr="005B6061" w:rsidRDefault="00624BC6" w:rsidP="00E76F60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3584" behindDoc="0" locked="0" layoutInCell="1" allowOverlap="1" wp14:anchorId="46EBC265" wp14:editId="65E35BE6">
                      <wp:simplePos x="0" y="0"/>
                      <wp:positionH relativeFrom="column">
                        <wp:posOffset>2653074</wp:posOffset>
                      </wp:positionH>
                      <wp:positionV relativeFrom="paragraph">
                        <wp:posOffset>323215</wp:posOffset>
                      </wp:positionV>
                      <wp:extent cx="153670" cy="293370"/>
                      <wp:effectExtent l="0" t="0" r="0" b="0"/>
                      <wp:wrapNone/>
                      <wp:docPr id="5011050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3159852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9B6164" w14:textId="0445A9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264883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BF01C7" w14:textId="261FA934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2017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EBC265" id="_x0000_s2183" style="position:absolute;margin-left:208.9pt;margin-top:25.45pt;width:12.1pt;height:23.1pt;z-index:253763584;mso-width-relative:margin;mso-height-relative:margin" coordorigin="21019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">
                      <v:shape id="Textfeld 3" o:spid="_x0000_s2184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2F9B6164" w14:textId="0445A9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85" type="#_x0000_t202" style="position:absolute;left:21019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07BF01C7" w14:textId="261FA934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86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E1CE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5632" behindDoc="0" locked="0" layoutInCell="1" allowOverlap="1" wp14:anchorId="49F826C0" wp14:editId="5E497FDD">
                      <wp:simplePos x="0" y="0"/>
                      <wp:positionH relativeFrom="column">
                        <wp:posOffset>2230076</wp:posOffset>
                      </wp:positionH>
                      <wp:positionV relativeFrom="paragraph">
                        <wp:posOffset>323850</wp:posOffset>
                      </wp:positionV>
                      <wp:extent cx="153670" cy="293370"/>
                      <wp:effectExtent l="0" t="0" r="0" b="0"/>
                      <wp:wrapNone/>
                      <wp:docPr id="30055735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77538271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D71BC8" w14:textId="740DE8B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69398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018C9B" w14:textId="20879E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58847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F826C0" id="_x0000_s2187" style="position:absolute;margin-left:175.6pt;margin-top:25.5pt;width:12.1pt;height:23.1pt;z-index:253765632;mso-width-relative:margin;mso-height-relative:margin" coordorigin="21019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">
                      <v:shape id="Textfeld 3" o:spid="_x0000_s2188" type="#_x0000_t202" style="position:absolute;left:25434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0ED71BC8" w14:textId="740DE8B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89" type="#_x0000_t202" style="position:absolute;left:21019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B018C9B" w14:textId="20879E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90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Was liegt dazwischen?</w:t>
            </w:r>
          </w:p>
        </w:tc>
      </w:tr>
      <w:tr w:rsidR="001F2E0E" w:rsidRPr="005B6061" w14:paraId="1BD39CC4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B9C99C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C40D96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</w:tcPr>
          <w:p w14:paraId="5949E000" w14:textId="43C7AF14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8768" behindDoc="0" locked="0" layoutInCell="1" allowOverlap="1" wp14:anchorId="3E65D373" wp14:editId="425771AC">
                  <wp:simplePos x="0" y="0"/>
                  <wp:positionH relativeFrom="column">
                    <wp:posOffset>3054986</wp:posOffset>
                  </wp:positionH>
                  <wp:positionV relativeFrom="paragraph">
                    <wp:posOffset>40628</wp:posOffset>
                  </wp:positionV>
                  <wp:extent cx="1810136" cy="162313"/>
                  <wp:effectExtent l="0" t="171450" r="0" b="161925"/>
                  <wp:wrapNone/>
                  <wp:docPr id="14013" name="Grafik 1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5427">
                            <a:off x="0" y="0"/>
                            <a:ext cx="1878763" cy="1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</w:rPr>
              <w:t>Gib drei Prozente an, die zwischen</w:t>
            </w:r>
            <w:r w:rsidR="00BE1CEC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 xml:space="preserve"> und</w:t>
            </w:r>
            <w:r w:rsidR="00BE1CEC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  <w:r w:rsidR="00BE1CEC">
              <w:rPr>
                <w:rFonts w:ascii="Calibri" w:hAnsi="Calibri"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liegen. </w:t>
            </w:r>
          </w:p>
          <w:p w14:paraId="022335C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Zeichne die Prozente in der Streifentafel ein.</w:t>
            </w:r>
          </w:p>
        </w:tc>
      </w:tr>
      <w:tr w:rsidR="001F2E0E" w:rsidRPr="005B6061" w14:paraId="09558AD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031D3E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A7D4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BC540D8" w14:textId="4F30D6A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21131C6A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1BB40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7A380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5694AF3A" w14:textId="5A2A2E9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Gib drei Brüche an, die zwischen 10 % und 20 % liegen. </w:t>
            </w:r>
          </w:p>
        </w:tc>
      </w:tr>
      <w:tr w:rsidR="001F2E0E" w:rsidRPr="005B6061" w14:paraId="570A8569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7535C7E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B42C801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3BFF952C" w14:textId="3454AE40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7890A230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9ACF179" w14:textId="1611F6B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AB8911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5A727AE8" w14:textId="51B02027" w:rsidR="001F2E0E" w:rsidRPr="005B6061" w:rsidRDefault="00A31CCB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2736" behindDoc="0" locked="0" layoutInCell="1" allowOverlap="1" wp14:anchorId="34DFA92D" wp14:editId="448D72BB">
                      <wp:simplePos x="0" y="0"/>
                      <wp:positionH relativeFrom="column">
                        <wp:posOffset>4320555</wp:posOffset>
                      </wp:positionH>
                      <wp:positionV relativeFrom="paragraph">
                        <wp:posOffset>55974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E2D12E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DFA92D" id="_x0000_s2191" style="position:absolute;margin-left:340.2pt;margin-top:4.4pt;width:49.35pt;height:60.85pt;z-index:253172736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">
                      <v:shape id="Grafik 3" o:spid="_x0000_s2192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">
                        <v:imagedata r:id="rId58" o:title="" chromakey="white"/>
                      </v:shape>
                      <v:shape id="_x0000_s2193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32E2D12E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wundert sich: </w:t>
            </w:r>
          </w:p>
          <w:p w14:paraId="74E20E17" w14:textId="1A5A68A8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1776" behindDoc="0" locked="0" layoutInCell="1" allowOverlap="1" wp14:anchorId="6775EB3A" wp14:editId="195D9ABD">
                      <wp:simplePos x="0" y="0"/>
                      <wp:positionH relativeFrom="column">
                        <wp:posOffset>3328058</wp:posOffset>
                      </wp:positionH>
                      <wp:positionV relativeFrom="paragraph">
                        <wp:posOffset>71307</wp:posOffset>
                      </wp:positionV>
                      <wp:extent cx="153670" cy="293370"/>
                      <wp:effectExtent l="0" t="0" r="0" b="0"/>
                      <wp:wrapNone/>
                      <wp:docPr id="10341019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416734567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8997ED" w14:textId="5B84C2FF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755108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958BA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4991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5EB3A" id="_x0000_s2194" style="position:absolute;margin-left:262.05pt;margin-top:5.6pt;width:12.1pt;height:23.1pt;z-index:253771776;mso-width-relative:margin;mso-height-relative:margin" coordorigin="21019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">
                      <v:shape id="Textfeld 3" o:spid="_x0000_s2195" type="#_x0000_t202" style="position:absolute;left:32704;top:7256;width:14541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1C8997ED" w14:textId="5B84C2FF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96" type="#_x0000_t202" style="position:absolute;left:21019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4A3958BA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97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3824" behindDoc="0" locked="0" layoutInCell="1" allowOverlap="1" wp14:anchorId="428E93A5" wp14:editId="3705FB22">
                      <wp:simplePos x="0" y="0"/>
                      <wp:positionH relativeFrom="column">
                        <wp:posOffset>3649922</wp:posOffset>
                      </wp:positionH>
                      <wp:positionV relativeFrom="paragraph">
                        <wp:posOffset>77701</wp:posOffset>
                      </wp:positionV>
                      <wp:extent cx="153670" cy="293370"/>
                      <wp:effectExtent l="0" t="0" r="0" b="0"/>
                      <wp:wrapNone/>
                      <wp:docPr id="15601859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54359046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D30566" w14:textId="342267D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011219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CCC52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01788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8E93A5" id="_x0000_s2198" style="position:absolute;margin-left:287.4pt;margin-top:6.1pt;width:12.1pt;height:23.1pt;z-index:253773824;mso-width-relative:margin;mso-height-relative:margin" coordorigin="21019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">
                      <v:shape id="Textfeld 3" o:spid="_x0000_s2199" type="#_x0000_t202" style="position:absolute;left:32704;top:7256;width:14541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54D30566" w14:textId="342267D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00" type="#_x0000_t202" style="position:absolute;left:21019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409CCC52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01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30576191" wp14:editId="6BC666C3">
                      <wp:simplePos x="0" y="0"/>
                      <wp:positionH relativeFrom="column">
                        <wp:posOffset>828611</wp:posOffset>
                      </wp:positionH>
                      <wp:positionV relativeFrom="paragraph">
                        <wp:posOffset>77635</wp:posOffset>
                      </wp:positionV>
                      <wp:extent cx="3454400" cy="838651"/>
                      <wp:effectExtent l="0" t="0" r="177800" b="12700"/>
                      <wp:wrapNone/>
                      <wp:docPr id="20730819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0" cy="838651"/>
                              </a:xfrm>
                              <a:prstGeom prst="wedgeRoundRectCallout">
                                <a:avLst>
                                  <a:gd name="adj1" fmla="val 54251"/>
                                  <a:gd name="adj2" fmla="val -3542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F5DA63" w14:textId="77777777" w:rsidR="00BE1CEC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Wie soll </w:t>
                                  </w:r>
                                  <w:r>
                                    <w:t>man denn drei Brüche finden, die zwischen</w:t>
                                  </w:r>
                                  <w:r w:rsidR="00BE1CEC">
                                    <w:t xml:space="preserve">  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="00BE1CEC">
                                    <w:t>un</w:t>
                                  </w:r>
                                  <w:r>
                                    <w:t xml:space="preserve">d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 xml:space="preserve">liegen?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>k</w:t>
                                  </w:r>
                                  <w:proofErr w:type="spellStart"/>
                                  <w:r w:rsidRPr="00A878E4">
                                    <w:t>ommt</w:t>
                                  </w:r>
                                  <w:proofErr w:type="spellEnd"/>
                                  <w:r w:rsidRPr="00A878E4">
                                    <w:t xml:space="preserve"> doch direkt nac</w:t>
                                  </w:r>
                                  <w:r>
                                    <w:t>h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Pr="00A878E4">
                                    <w:t>. Ich zähle doch 1,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2,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3,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4,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5</w:t>
                                  </w:r>
                                  <w:r w:rsidR="007365C9">
                                    <w:t xml:space="preserve"> </w:t>
                                  </w:r>
                                  <w:r>
                                    <w:t>...</w:t>
                                  </w:r>
                                  <w:r w:rsidRPr="00A878E4">
                                    <w:t xml:space="preserve"> </w:t>
                                  </w:r>
                                  <w:r w:rsidR="00BE1CEC">
                                    <w:br/>
                                  </w:r>
                                </w:p>
                                <w:p w14:paraId="7F3444BD" w14:textId="5073CFC0" w:rsidR="00003BB0" w:rsidRPr="00A878E4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Zwischen </w:t>
                                  </w:r>
                                  <w:r>
                                    <w:t>3</w:t>
                                  </w:r>
                                  <w:r w:rsidRPr="00A878E4">
                                    <w:t xml:space="preserve"> und </w:t>
                                  </w:r>
                                  <w:r>
                                    <w:t>4</w:t>
                                  </w:r>
                                  <w:r w:rsidRPr="00A878E4">
                                    <w:t xml:space="preserve"> gibt es doch keine Zahl mehr!</w:t>
                                  </w:r>
                                </w:p>
                                <w:p w14:paraId="39B8EFE7" w14:textId="03BC8325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76191" id="_x0000_s2202" type="#_x0000_t62" style="position:absolute;margin-left:65.25pt;margin-top:6.1pt;width:272pt;height:66.0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" adj="22518,3148" filled="f" strokecolor="#bfbfbf [2412]" strokeweight="1pt">
                      <v:textbox inset="1mm,1mm,1mm,1mm">
                        <w:txbxContent>
                          <w:p w14:paraId="05F5DA63" w14:textId="77777777" w:rsidR="00BE1CEC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Wie soll </w:t>
                            </w:r>
                            <w:r>
                              <w:t>man denn drei Brüche finden, die zwischen</w:t>
                            </w:r>
                            <w:r w:rsidR="00BE1CEC">
                              <w:t xml:space="preserve">  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="00BE1CEC">
                              <w:t>un</w:t>
                            </w:r>
                            <w:r>
                              <w:t xml:space="preserve">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 xml:space="preserve">liegen?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>k</w:t>
                            </w:r>
                            <w:r w:rsidRPr="00A878E4">
                              <w:t>ommt doch direkt nac</w:t>
                            </w:r>
                            <w:r>
                              <w:t>h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Pr="00A878E4">
                              <w:t>. Ich zähle doch 1,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2,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3,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4,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5</w:t>
                            </w:r>
                            <w:r w:rsidR="007365C9">
                              <w:t xml:space="preserve"> </w:t>
                            </w:r>
                            <w:r>
                              <w:t>...</w:t>
                            </w:r>
                            <w:r w:rsidRPr="00A878E4">
                              <w:t xml:space="preserve"> </w:t>
                            </w:r>
                            <w:r w:rsidR="00BE1CEC">
                              <w:br/>
                            </w:r>
                          </w:p>
                          <w:p w14:paraId="7F3444BD" w14:textId="5073CFC0" w:rsidR="00003BB0" w:rsidRPr="00A878E4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Zwischen </w:t>
                            </w:r>
                            <w:r>
                              <w:t>3</w:t>
                            </w:r>
                            <w:r w:rsidRPr="00A878E4">
                              <w:t xml:space="preserve"> und </w:t>
                            </w:r>
                            <w:r>
                              <w:t>4</w:t>
                            </w:r>
                            <w:r w:rsidRPr="00A878E4">
                              <w:t xml:space="preserve"> gibt es doch keine Zahl mehr!</w:t>
                            </w:r>
                          </w:p>
                          <w:p w14:paraId="39B8EFE7" w14:textId="03BC8325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437335" w14:textId="6CCE5AD9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7920" behindDoc="0" locked="0" layoutInCell="1" allowOverlap="1" wp14:anchorId="22AB76A6" wp14:editId="7DD3C2FA">
                      <wp:simplePos x="0" y="0"/>
                      <wp:positionH relativeFrom="column">
                        <wp:posOffset>2165306</wp:posOffset>
                      </wp:positionH>
                      <wp:positionV relativeFrom="paragraph">
                        <wp:posOffset>78740</wp:posOffset>
                      </wp:positionV>
                      <wp:extent cx="153670" cy="293370"/>
                      <wp:effectExtent l="0" t="0" r="0" b="0"/>
                      <wp:wrapNone/>
                      <wp:docPr id="74274366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854488963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843CE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214572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825E0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902018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B76A6" id="_x0000_s2203" style="position:absolute;margin-left:170.5pt;margin-top:6.2pt;width:12.1pt;height:23.1pt;z-index:253777920;mso-width-relative:margin;mso-height-relative:margin" coordorigin="21019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">
                      <v:shape id="Textfeld 3" o:spid="_x0000_s2204" type="#_x0000_t202" style="position:absolute;left:32704;top:7256;width:14541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74843CE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205" type="#_x0000_t202" style="position:absolute;left:21019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05825E0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06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5872" behindDoc="0" locked="0" layoutInCell="1" allowOverlap="1" wp14:anchorId="680FAA16" wp14:editId="7B802336">
                      <wp:simplePos x="0" y="0"/>
                      <wp:positionH relativeFrom="column">
                        <wp:posOffset>879399</wp:posOffset>
                      </wp:positionH>
                      <wp:positionV relativeFrom="paragraph">
                        <wp:posOffset>90803</wp:posOffset>
                      </wp:positionV>
                      <wp:extent cx="153670" cy="293370"/>
                      <wp:effectExtent l="0" t="0" r="0" b="0"/>
                      <wp:wrapNone/>
                      <wp:docPr id="20017196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29659135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A9AD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317260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DE5A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59446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0FAA16" id="_x0000_s2207" style="position:absolute;margin-left:69.25pt;margin-top:7.15pt;width:12.1pt;height:23.1pt;z-index:253775872;mso-width-relative:margin;mso-height-relative:margin" coordorigin="21019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">
                      <v:shape id="Textfeld 3" o:spid="_x0000_s2208" type="#_x0000_t202" style="position:absolute;left:32704;top:7256;width:145413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604A9AD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09" type="#_x0000_t202" style="position:absolute;left:21019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5BBDE5A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10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9A76C7A" w14:textId="3623690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6F97550" w14:textId="1936539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16549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B8904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83E90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1FA5DA1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FAAFF0D" w14:textId="72AE47F4" w:rsidR="001F2E0E" w:rsidRPr="005B6061" w:rsidRDefault="00DE2BA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30B436B" wp14:editId="52508BB4">
                  <wp:extent cx="360000" cy="272386"/>
                  <wp:effectExtent l="0" t="0" r="2540" b="0"/>
                  <wp:docPr id="193874963" name="Grafik 19387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E077A0D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3FE226E1" w14:textId="24285DA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meint Emily? </w:t>
            </w:r>
            <w:r w:rsidR="00435284" w:rsidRPr="005B6061">
              <w:rPr>
                <w:rFonts w:ascii="Calibri" w:hAnsi="Calibri"/>
                <w:noProof/>
              </w:rPr>
              <w:t>Erkläre, w</w:t>
            </w:r>
            <w:r w:rsidRPr="005B6061">
              <w:rPr>
                <w:rFonts w:ascii="Calibri" w:hAnsi="Calibri"/>
                <w:noProof/>
              </w:rPr>
              <w:t xml:space="preserve">ie sie </w:t>
            </w:r>
            <w:r w:rsidR="00435284" w:rsidRPr="005B6061">
              <w:rPr>
                <w:rFonts w:ascii="Calibri" w:hAnsi="Calibri"/>
                <w:noProof/>
              </w:rPr>
              <w:t xml:space="preserve">trotzdem </w:t>
            </w:r>
            <w:r w:rsidRPr="005B6061">
              <w:rPr>
                <w:rFonts w:ascii="Calibri" w:hAnsi="Calibri"/>
                <w:noProof/>
              </w:rPr>
              <w:t>einen passenden Bruch finden</w:t>
            </w:r>
            <w:r w:rsidR="00435284" w:rsidRPr="005B6061">
              <w:rPr>
                <w:rFonts w:ascii="Calibri" w:hAnsi="Calibri"/>
                <w:noProof/>
              </w:rPr>
              <w:t xml:space="preserve"> kann.</w:t>
            </w:r>
          </w:p>
        </w:tc>
      </w:tr>
      <w:tr w:rsidR="001F2E0E" w:rsidRPr="005B6061" w14:paraId="4A5B02EF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CE6C5CC" w14:textId="26F813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C3F1AE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3BF8943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8281B95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08C5574" w14:textId="5E30BD68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EDF1B3F" wp14:editId="088430CB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2B719A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0561208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verändert sich in </w:t>
            </w:r>
            <w:r w:rsidRPr="00D023AF">
              <w:rPr>
                <w:rFonts w:ascii="Calibri" w:hAnsi="Calibri"/>
                <w:b/>
                <w:color w:val="327A86" w:themeColor="text2"/>
              </w:rPr>
              <w:t>c)</w:t>
            </w:r>
            <w:r w:rsidRPr="005B6061">
              <w:rPr>
                <w:rFonts w:ascii="Calibri" w:hAnsi="Calibri"/>
                <w:noProof/>
              </w:rPr>
              <w:t>, wenn die Zähler verdoppelt werden?</w:t>
            </w:r>
          </w:p>
          <w:p w14:paraId="7A2A69C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Was verändert sich, wenn die Nenner verdoppelt werden?</w:t>
            </w:r>
          </w:p>
        </w:tc>
      </w:tr>
    </w:tbl>
    <w:p w14:paraId="45B6F061" w14:textId="7942E485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510"/>
        <w:gridCol w:w="4958"/>
      </w:tblGrid>
      <w:tr w:rsidR="001F2E0E" w:rsidRPr="005B6061" w14:paraId="2EFE5E51" w14:textId="77777777" w:rsidTr="00BF65BD">
        <w:tc>
          <w:tcPr>
            <w:tcW w:w="709" w:type="dxa"/>
          </w:tcPr>
          <w:p w14:paraId="6216C5F6" w14:textId="77777777" w:rsidR="001F2E0E" w:rsidRPr="005B6061" w:rsidRDefault="001F2E0E" w:rsidP="00E76F60">
            <w:pPr>
              <w:pStyle w:val="berschrift3"/>
            </w:pPr>
            <w:r w:rsidRPr="005B6061">
              <w:t>3.4</w:t>
            </w:r>
          </w:p>
        </w:tc>
        <w:tc>
          <w:tcPr>
            <w:tcW w:w="8468" w:type="dxa"/>
            <w:gridSpan w:val="2"/>
          </w:tcPr>
          <w:p w14:paraId="2BF3472D" w14:textId="46F91568" w:rsidR="001F2E0E" w:rsidRPr="005B6061" w:rsidRDefault="001F2E0E" w:rsidP="00E76F60">
            <w:pPr>
              <w:pStyle w:val="berschrift3"/>
            </w:pPr>
            <w:r w:rsidRPr="005B6061">
              <w:t>Brüche und Prozente vergleichen</w:t>
            </w:r>
            <w:r w:rsidR="00DC64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5CB700F5" wp14:editId="29DD0FA1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2840990</wp:posOffset>
                      </wp:positionV>
                      <wp:extent cx="712204" cy="101080"/>
                      <wp:effectExtent l="0" t="0" r="0" b="0"/>
                      <wp:wrapNone/>
                      <wp:docPr id="275822137" name="Textfeld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2204" cy="10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6E6E6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C82067" w14:textId="77777777" w:rsidR="00DC641D" w:rsidRPr="0076496B" w:rsidRDefault="00DC641D" w:rsidP="00DC641D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Abbrechen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700F5" id="Textfeld 420" o:spid="_x0000_s2211" type="#_x0000_t202" style="position:absolute;margin-left:405.7pt;margin-top:223.7pt;width:56.1pt;height:7.9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" fillcolor="#e6e6e6" stroked="f" strokeweight=".5pt">
                      <v:textbox inset="0,0,0,0">
                        <w:txbxContent>
                          <w:p w14:paraId="75C82067" w14:textId="77777777" w:rsidR="00DC641D" w:rsidRPr="0076496B" w:rsidRDefault="00DC641D" w:rsidP="00DC641D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Abbrechen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6860EB64" w14:textId="77777777" w:rsidTr="00BF65BD">
        <w:trPr>
          <w:trHeight w:val="297"/>
        </w:trPr>
        <w:tc>
          <w:tcPr>
            <w:tcW w:w="709" w:type="dxa"/>
          </w:tcPr>
          <w:p w14:paraId="6F75228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2"/>
          </w:tcPr>
          <w:p w14:paraId="2714E9FA" w14:textId="58FFD62B" w:rsidR="001F2E0E" w:rsidRPr="005B6061" w:rsidRDefault="00624BC6" w:rsidP="00624BC6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6112" behindDoc="0" locked="0" layoutInCell="1" allowOverlap="1" wp14:anchorId="2E35154F" wp14:editId="5A0E7EFA">
                      <wp:simplePos x="0" y="0"/>
                      <wp:positionH relativeFrom="column">
                        <wp:posOffset>766489</wp:posOffset>
                      </wp:positionH>
                      <wp:positionV relativeFrom="paragraph">
                        <wp:posOffset>94615</wp:posOffset>
                      </wp:positionV>
                      <wp:extent cx="153035" cy="293370"/>
                      <wp:effectExtent l="0" t="0" r="0" b="0"/>
                      <wp:wrapNone/>
                      <wp:docPr id="84032765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035" cy="293370"/>
                                <a:chOff x="27945" y="7256"/>
                                <a:chExt cx="165988" cy="295453"/>
                              </a:xfrm>
                            </wpg:grpSpPr>
                            <wps:wsp>
                              <wps:cNvPr id="142560615" name="Textfeld 3"/>
                              <wps:cNvSpPr txBox="1"/>
                              <wps:spPr>
                                <a:xfrm>
                                  <a:off x="32340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589791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469474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B8DDC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054375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5154F" id="_x0000_s2212" style="position:absolute;margin-left:60.35pt;margin-top:7.45pt;width:12.05pt;height:23.1pt;z-index:253786112;mso-width-relative:margin;mso-height-relative:margin" coordorigin="27945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">
                      <v:shape id="Textfeld 3" o:spid="_x0000_s2213" type="#_x0000_t202" style="position:absolute;left:32340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66589791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14" type="#_x0000_t202" style="position:absolute;left:27945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6FBB8DDC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15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dir diese </w:t>
            </w:r>
            <w:r>
              <w:rPr>
                <w:rFonts w:ascii="Calibri" w:hAnsi="Calibri"/>
                <w:noProof/>
              </w:rPr>
              <w:t>Brüche und Prozent</w:t>
            </w:r>
            <w:r w:rsidR="009A01F5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an</w: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4064" behindDoc="0" locked="0" layoutInCell="1" allowOverlap="1" wp14:anchorId="5723AEA3" wp14:editId="3FEBF478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86316</wp:posOffset>
                      </wp:positionV>
                      <wp:extent cx="153233" cy="293370"/>
                      <wp:effectExtent l="0" t="0" r="0" b="0"/>
                      <wp:wrapNone/>
                      <wp:docPr id="16808032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233" cy="293370"/>
                                <a:chOff x="14112" y="7256"/>
                                <a:chExt cx="165988" cy="295453"/>
                              </a:xfrm>
                            </wpg:grpSpPr>
                            <wps:wsp>
                              <wps:cNvPr id="1311950763" name="Textfeld 3"/>
                              <wps:cNvSpPr txBox="1"/>
                              <wps:spPr>
                                <a:xfrm>
                                  <a:off x="18508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5F2E86" w14:textId="5E4F2EDC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2102649" name="Textfeld 3"/>
                              <wps:cNvSpPr txBox="1"/>
                              <wps:spPr>
                                <a:xfrm>
                                  <a:off x="14112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C4118D" w14:textId="069BEB0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223039" name="Gerade Verbindung 1"/>
                              <wps:cNvCnPr/>
                              <wps:spPr>
                                <a:xfrm>
                                  <a:off x="4484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23AEA3" id="_x0000_s2216" style="position:absolute;margin-left:316.85pt;margin-top:6.8pt;width:12.05pt;height:23.1pt;z-index:253784064;mso-width-relative:margin;mso-height-relative:margin" coordorigin="14112,7256" coordsize="165988,29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">
                      <v:shape id="Textfeld 3" o:spid="_x0000_s2217" type="#_x0000_t202" style="position:absolute;left:18508;top:72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35F2E86" w14:textId="5E4F2EDC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18" type="#_x0000_t202" style="position:absolute;left:14112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0C4118D" w14:textId="069BEB0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219" style="position:absolute;visibility:visible;mso-wrap-style:square" from="44845,179565" to="15331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90208" behindDoc="0" locked="0" layoutInCell="1" allowOverlap="1" wp14:anchorId="48C88240" wp14:editId="792A1F6C">
                      <wp:simplePos x="0" y="0"/>
                      <wp:positionH relativeFrom="column">
                        <wp:posOffset>2986898</wp:posOffset>
                      </wp:positionH>
                      <wp:positionV relativeFrom="paragraph">
                        <wp:posOffset>101991</wp:posOffset>
                      </wp:positionV>
                      <wp:extent cx="155571" cy="299764"/>
                      <wp:effectExtent l="0" t="0" r="0" b="5080"/>
                      <wp:wrapNone/>
                      <wp:docPr id="6046528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571" cy="299764"/>
                                <a:chOff x="25413" y="817"/>
                                <a:chExt cx="168520" cy="301892"/>
                              </a:xfrm>
                            </wpg:grpSpPr>
                            <wps:wsp>
                              <wps:cNvPr id="451539528" name="Textfeld 3"/>
                              <wps:cNvSpPr txBox="1"/>
                              <wps:spPr>
                                <a:xfrm>
                                  <a:off x="25413" y="81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B2209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8897833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99835D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18186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88240" id="_x0000_s2220" style="position:absolute;margin-left:235.2pt;margin-top:8.05pt;width:12.25pt;height:23.6pt;z-index:253790208;mso-width-relative:margin;mso-height-relative:margin" coordorigin="25413,817" coordsize="168520,30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">
                      <v:shape id="Textfeld 3" o:spid="_x0000_s2221" type="#_x0000_t202" style="position:absolute;left:25413;top:81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7CB2209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22" type="#_x0000_t202" style="position:absolute;left:27945;top:138767;width:16598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7199835D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23" style="position:absolute;visibility:visible;mso-wrap-style:square" from="51771,179565" to="160239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i/>
                <w:iCs/>
                <w:noProof/>
              </w:rPr>
              <w:t xml:space="preserve">. </w:t>
            </w:r>
            <w:r w:rsidR="001F2E0E" w:rsidRPr="005B6061">
              <w:rPr>
                <w:rFonts w:ascii="Calibri" w:hAnsi="Calibri"/>
                <w:noProof/>
              </w:rPr>
              <w:t xml:space="preserve">Welche sind </w:t>
            </w:r>
          </w:p>
        </w:tc>
      </w:tr>
      <w:tr w:rsidR="001F2E0E" w:rsidRPr="005B6061" w14:paraId="2FE09B32" w14:textId="77777777" w:rsidTr="00BF65BD">
        <w:trPr>
          <w:trHeight w:val="297"/>
        </w:trPr>
        <w:tc>
          <w:tcPr>
            <w:tcW w:w="709" w:type="dxa"/>
          </w:tcPr>
          <w:p w14:paraId="693357C8" w14:textId="6F89BC5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510" w:type="dxa"/>
          </w:tcPr>
          <w:p w14:paraId="2354818E" w14:textId="77777777" w:rsidR="001F2E0E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w:r w:rsidR="001F2E0E" w:rsidRPr="005B6061">
              <w:rPr>
                <w:rFonts w:ascii="Calibri" w:hAnsi="Calibri"/>
                <w:noProof/>
              </w:rPr>
              <w:t>kleiner als</w:t>
            </w:r>
            <w:r w:rsidR="00624BC6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libri" w:hAnsi="Calibri"/>
                  <w:noProof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2A1526E5" w14:textId="6B26505A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814784" behindDoc="0" locked="0" layoutInCell="1" allowOverlap="1" wp14:anchorId="6D1792F7" wp14:editId="4CC51ABD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78696</wp:posOffset>
                      </wp:positionV>
                      <wp:extent cx="3503930" cy="715010"/>
                      <wp:effectExtent l="0" t="0" r="0" b="0"/>
                      <wp:wrapNone/>
                      <wp:docPr id="595307265" name="Gruppieren 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930" cy="715010"/>
                                <a:chOff x="0" y="0"/>
                                <a:chExt cx="3504054" cy="715534"/>
                              </a:xfrm>
                            </wpg:grpSpPr>
                            <wps:wsp>
                              <wps:cNvPr id="1494422507" name="Textfeld 627"/>
                              <wps:cNvSpPr txBox="1"/>
                              <wps:spPr>
                                <a:xfrm>
                                  <a:off x="1899139" y="441214"/>
                                  <a:ext cx="629712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24B146" w14:textId="3099507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3280754" name="Textfeld 627"/>
                              <wps:cNvSpPr txBox="1"/>
                              <wps:spPr>
                                <a:xfrm>
                                  <a:off x="147071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823AD5" w14:textId="39B8730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913776" name="Textfeld 627"/>
                              <wps:cNvSpPr txBox="1"/>
                              <wps:spPr>
                                <a:xfrm>
                                  <a:off x="1023105" y="441214"/>
                                  <a:ext cx="57531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37A8FD" w14:textId="7C8AF347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160525" name="Textfeld 627"/>
                              <wps:cNvSpPr txBox="1"/>
                              <wps:spPr>
                                <a:xfrm>
                                  <a:off x="2826327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3A93A6" w14:textId="3F0BB4FD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75154859" name="Gruppieren 629"/>
                              <wpg:cNvGrpSpPr/>
                              <wpg:grpSpPr>
                                <a:xfrm>
                                  <a:off x="0" y="0"/>
                                  <a:ext cx="3504054" cy="448310"/>
                                  <a:chOff x="0" y="0"/>
                                  <a:chExt cx="3504054" cy="448310"/>
                                </a:xfrm>
                              </wpg:grpSpPr>
                              <wpg:grpSp>
                                <wpg:cNvPr id="1573200355" name="Gruppieren 2"/>
                                <wpg:cNvGrpSpPr/>
                                <wpg:grpSpPr>
                                  <a:xfrm>
                                    <a:off x="0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631710488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80B7B3" w14:textId="624D4A4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7917820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63F4A6" w14:textId="1A2F128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1275616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4058482" name="Gruppieren 2"/>
                                <wpg:cNvGrpSpPr/>
                                <wpg:grpSpPr>
                                  <a:xfrm>
                                    <a:off x="517947" y="0"/>
                                    <a:ext cx="370176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1921813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E826CF" w14:textId="78E54865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0834409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55825B" w14:textId="552366BA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2173262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19504799" name="Gruppieren 2"/>
                                <wpg:cNvGrpSpPr/>
                                <wpg:grpSpPr>
                                  <a:xfrm>
                                    <a:off x="1035894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040485552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E52714" w14:textId="4A28D56C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3215715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CFE2BE" w14:textId="0CD7FCD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9266733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7641974" name="Gruppieren 2"/>
                                <wpg:cNvGrpSpPr/>
                                <wpg:grpSpPr>
                                  <a:xfrm>
                                    <a:off x="1560235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2029910660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D5D7BF" w14:textId="77777777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0433412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A367E9" w14:textId="14AABE3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629623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951551996" name="Gruppieren 2"/>
                                <wpg:cNvGrpSpPr/>
                                <wpg:grpSpPr>
                                  <a:xfrm>
                                    <a:off x="2084576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550267675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DA040A" w14:textId="58A0BFEB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6604401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4AB107" w14:textId="3DFADA1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3703069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56464078" name="Gruppieren 2"/>
                                <wpg:cNvGrpSpPr/>
                                <wpg:grpSpPr>
                                  <a:xfrm>
                                    <a:off x="2602523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20828736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B83384" w14:textId="7705C421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7354931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AF762" w14:textId="082820F0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43299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965879236" name="Gruppieren 2"/>
                                <wpg:cNvGrpSpPr/>
                                <wpg:grpSpPr>
                                  <a:xfrm>
                                    <a:off x="3126864" y="0"/>
                                    <a:ext cx="377190" cy="447675"/>
                                    <a:chOff x="-46299" y="-35380"/>
                                    <a:chExt cx="378016" cy="450231"/>
                                  </a:xfrm>
                                </wpg:grpSpPr>
                                <wps:wsp>
                                  <wps:cNvPr id="1964830685" name="Textfeld 3"/>
                                  <wps:cNvSpPr txBox="1"/>
                                  <wps:spPr>
                                    <a:xfrm>
                                      <a:off x="-39053" y="-35380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CC6E47" w14:textId="01A0C7BA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441894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9B1A8D" w14:textId="556F2EB7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731011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1792F7" id="Gruppieren 630" o:spid="_x0000_s2224" style="position:absolute;margin-left:59.15pt;margin-top:6.2pt;width:275.9pt;height:56.3pt;z-index:253814784" coordsize="35040,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">
                      <v:shape id="_x0000_s2225" type="#_x0000_t202" style="position:absolute;left:18991;top:4412;width:629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" filled="f" stroked="f" strokeweight=".5pt">
                        <v:textbox>
                          <w:txbxContent>
                            <w:p w14:paraId="3F24B146" w14:textId="3099507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26" type="#_x0000_t202" style="position:absolute;left:1470;top:4412;width:575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" filled="f" stroked="f" strokeweight=".5pt">
                        <v:textbox>
                          <w:txbxContent>
                            <w:p w14:paraId="35823AD5" w14:textId="39B8730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27" type="#_x0000_t202" style="position:absolute;left:10231;top:4412;width:5753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" filled="f" stroked="f" strokeweight=".5pt">
                        <v:textbox>
                          <w:txbxContent>
                            <w:p w14:paraId="2837A8FD" w14:textId="7C8AF347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28" type="#_x0000_t202" style="position:absolute;left:28263;top:4412;width:575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" filled="f" stroked="f" strokeweight=".5pt">
                        <v:textbox>
                          <w:txbxContent>
                            <w:p w14:paraId="1A3A93A6" w14:textId="3F0BB4FD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15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en 629" o:spid="_x0000_s2229" style="position:absolute;width:35040;height:4483" coordsize="35040,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">
                        <v:group id="_x0000_s2230" style="position:absolute;width:3701;height:4483" coordorigin="-48647,-35363" coordsize="370770,45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">
                          <v:shape id="Textfeld 3" o:spid="_x0000_s2231" type="#_x0000_t202" style="position:absolute;left:-48647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" filled="f" stroked="f" strokeweight=".5pt">
                            <v:textbox>
                              <w:txbxContent>
                                <w:p w14:paraId="5C80B7B3" w14:textId="624D4A4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32" type="#_x0000_t202" style="position:absolute;left:-46299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" filled="f" stroked="f" strokeweight=".5pt">
                            <v:textbox>
                              <w:txbxContent>
                                <w:p w14:paraId="0E63F4A6" w14:textId="1A2F128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33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" strokecolor="windowText" strokeweight="1pt">
                            <v:stroke joinstyle="miter"/>
                          </v:line>
                        </v:group>
                        <v:group id="_x0000_s2234" style="position:absolute;left:5179;width:3702;height:4483" coordorigin="-48647,-35363" coordsize="370770,45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">
                          <v:shape id="Textfeld 3" o:spid="_x0000_s2235" type="#_x0000_t202" style="position:absolute;left:-48647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" filled="f" stroked="f" strokeweight=".5pt">
                            <v:textbox>
                              <w:txbxContent>
                                <w:p w14:paraId="31E826CF" w14:textId="78E54865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36" type="#_x0000_t202" style="position:absolute;left:-46299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" filled="f" stroked="f" strokeweight=".5pt">
                            <v:textbox>
                              <w:txbxContent>
                                <w:p w14:paraId="6855825B" w14:textId="552366BA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37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" strokecolor="windowText" strokeweight="1pt">
                            <v:stroke joinstyle="miter"/>
                          </v:line>
                        </v:group>
                        <v:group id="_x0000_s2238" style="position:absolute;left:10358;width:3737;height:4483" coordorigin="-59118,-35363" coordsize="374837,45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">
                          <v:shape id="Textfeld 3" o:spid="_x0000_s2239" type="#_x0000_t202" style="position:absolute;left:-55051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" filled="f" stroked="f" strokeweight=".5pt">
                            <v:textbox>
                              <w:txbxContent>
                                <w:p w14:paraId="71E52714" w14:textId="4A28D56C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0" type="#_x0000_t202" style="position:absolute;left:-59118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" filled="f" stroked="f" strokeweight=".5pt">
                            <v:textbox>
                              <w:txbxContent>
                                <w:p w14:paraId="01CFE2BE" w14:textId="0CD7FCD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1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" strokecolor="windowText" strokeweight="1pt">
                            <v:stroke joinstyle="miter"/>
                          </v:line>
                        </v:group>
                        <v:group id="_x0000_s2242" style="position:absolute;left:15602;width:3736;height:4483" coordorigin="-59118,-35363" coordsize="374837,45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">
                          <v:shape id="Textfeld 3" o:spid="_x0000_s2243" type="#_x0000_t202" style="position:absolute;left:-55051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" filled="f" stroked="f" strokeweight=".5pt">
                            <v:textbox>
                              <w:txbxContent>
                                <w:p w14:paraId="4DD5D7BF" w14:textId="77777777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4" type="#_x0000_t202" style="position:absolute;left:-59118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" filled="f" stroked="f" strokeweight=".5pt">
                            <v:textbox>
                              <w:txbxContent>
                                <w:p w14:paraId="06A367E9" w14:textId="14AABE3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5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" strokecolor="windowText" strokeweight="1pt">
                            <v:stroke joinstyle="miter"/>
                          </v:line>
                        </v:group>
                        <v:group id="_x0000_s2246" style="position:absolute;left:20845;width:3737;height:4483" coordorigin="-59118,-35363" coordsize="374837,45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">
                          <v:shape id="Textfeld 3" o:spid="_x0000_s2247" type="#_x0000_t202" style="position:absolute;left:-55051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" filled="f" stroked="f" strokeweight=".5pt">
                            <v:textbox>
                              <w:txbxContent>
                                <w:p w14:paraId="36DA040A" w14:textId="58A0BFEB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8" type="#_x0000_t202" style="position:absolute;left:-59118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" filled="f" stroked="f" strokeweight=".5pt">
                            <v:textbox>
                              <w:txbxContent>
                                <w:p w14:paraId="124AB107" w14:textId="3DFADA1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9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" strokecolor="windowText" strokeweight="1pt">
                            <v:stroke joinstyle="miter"/>
                          </v:line>
                        </v:group>
                        <v:group id="_x0000_s2250" style="position:absolute;left:26025;width:3702;height:4483" coordorigin="-48647,-35363" coordsize="370770,45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">
                          <v:shape id="Textfeld 3" o:spid="_x0000_s2251" type="#_x0000_t202" style="position:absolute;left:-48647;top:-35363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" filled="f" stroked="f" strokeweight=".5pt">
                            <v:textbox>
                              <w:txbxContent>
                                <w:p w14:paraId="74B83384" w14:textId="7705C421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2" type="#_x0000_t202" style="position:absolute;left:-46299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" filled="f" stroked="f" strokeweight=".5pt">
                            <v:textbox>
                              <w:txbxContent>
                                <w:p w14:paraId="03FAF762" w14:textId="082820F0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3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" strokecolor="windowText" strokeweight="1pt">
                            <v:stroke joinstyle="miter"/>
                          </v:line>
                        </v:group>
                        <v:group id="_x0000_s2254" style="position:absolute;left:31268;width:3772;height:4476" coordorigin="-46299,-35380" coordsize="378016,450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">
                          <v:shape id="Textfeld 3" o:spid="_x0000_s2255" type="#_x0000_t202" style="position:absolute;left:-39053;top:-35380;width:370770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" filled="f" stroked="f" strokeweight=".5pt">
                            <v:textbox>
                              <w:txbxContent>
                                <w:p w14:paraId="39CC6E47" w14:textId="01A0C7BA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6" type="#_x0000_t202" style="position:absolute;left:-46299;top:138955;width:360549;height:27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" filled="f" stroked="f" strokeweight=".5pt">
                            <v:textbox>
                              <w:txbxContent>
                                <w:p w14:paraId="4D9B1A8D" w14:textId="556F2EB7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7" style="position:absolute;visibility:visible;mso-wrap-style:square" from="56885,195952" to="201105,19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7CB73F86" w14:textId="5D679E07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1BB888B" w14:textId="1607D943" w:rsidR="00624BC6" w:rsidRPr="005B6061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958" w:type="dxa"/>
          </w:tcPr>
          <w:p w14:paraId="3B28CAC7" w14:textId="5BC0630F" w:rsidR="001F2E0E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 xml:space="preserve">(2) </w:t>
            </w:r>
            <w:r w:rsidR="001F2E0E" w:rsidRPr="005B6061">
              <w:rPr>
                <w:rFonts w:ascii="Calibri" w:hAnsi="Calibri"/>
                <w:noProof/>
              </w:rPr>
              <w:t xml:space="preserve">größer als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eastAsiaTheme="minorEastAsia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eastAsiaTheme="minorEastAsia" w:hAnsi="Calibri"/>
                <w:noProof/>
              </w:rPr>
              <w:t>,</w:t>
            </w:r>
            <w:r w:rsidR="001F2E0E" w:rsidRPr="005B6061">
              <w:rPr>
                <w:rFonts w:ascii="Calibri" w:hAnsi="Calibri"/>
                <w:noProof/>
              </w:rPr>
              <w:t xml:space="preserve"> aber kleiner als</w:t>
            </w:r>
            <w:r w:rsidR="00160983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eastAsiaTheme="minorEastAsia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4272241F" w14:textId="5FD3C12E" w:rsidR="00DE2BAF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6AE9026" w14:textId="1FB539B4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14955EAC" wp14:editId="30E23C7F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8650" cy="286385"/>
                <wp:effectExtent l="0" t="0" r="0" b="0"/>
                <wp:wrapSquare wrapText="bothSides"/>
                <wp:docPr id="10340" name="Textfeld 10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FDE66" id="Textfeld 10340" o:spid="_x0000_s1026" type="#_x0000_t202" style="position:absolute;margin-left:0;margin-top:36pt;width:49.5pt;height:22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" filled="f" stroked="f">
                <w10:wrap type="square"/>
              </v:shape>
            </w:pict>
          </mc:Fallback>
        </mc:AlternateContent>
      </w:r>
    </w:p>
    <w:sectPr w:rsidR="001F2E0E" w:rsidRPr="005B6061" w:rsidSect="00A53051">
      <w:headerReference w:type="default" r:id="rId119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DA503" w14:textId="77777777" w:rsidR="001567A8" w:rsidRDefault="001567A8" w:rsidP="00F56440">
      <w:r>
        <w:separator/>
      </w:r>
    </w:p>
    <w:p w14:paraId="4C804C64" w14:textId="77777777" w:rsidR="001567A8" w:rsidRDefault="001567A8" w:rsidP="00F56440"/>
    <w:p w14:paraId="70FF6C2C" w14:textId="77777777" w:rsidR="001567A8" w:rsidRDefault="001567A8" w:rsidP="00F56440"/>
    <w:p w14:paraId="11E5B7A4" w14:textId="77777777" w:rsidR="001567A8" w:rsidRDefault="001567A8" w:rsidP="00F56440"/>
    <w:p w14:paraId="34C2D889" w14:textId="77777777" w:rsidR="001567A8" w:rsidRDefault="001567A8"/>
    <w:p w14:paraId="31F9BDF6" w14:textId="77777777" w:rsidR="001567A8" w:rsidRDefault="001567A8"/>
    <w:p w14:paraId="54F95710" w14:textId="77777777" w:rsidR="001567A8" w:rsidRDefault="001567A8"/>
  </w:endnote>
  <w:endnote w:type="continuationSeparator" w:id="0">
    <w:p w14:paraId="6CA4C0D3" w14:textId="77777777" w:rsidR="001567A8" w:rsidRDefault="001567A8" w:rsidP="00F56440">
      <w:r>
        <w:continuationSeparator/>
      </w:r>
    </w:p>
    <w:p w14:paraId="07864BFA" w14:textId="77777777" w:rsidR="001567A8" w:rsidRDefault="001567A8" w:rsidP="00F56440"/>
    <w:p w14:paraId="461D69E5" w14:textId="77777777" w:rsidR="001567A8" w:rsidRDefault="001567A8" w:rsidP="00F56440"/>
    <w:p w14:paraId="7174593E" w14:textId="77777777" w:rsidR="001567A8" w:rsidRDefault="001567A8" w:rsidP="00F56440"/>
    <w:p w14:paraId="1790A4AC" w14:textId="77777777" w:rsidR="001567A8" w:rsidRDefault="001567A8"/>
    <w:p w14:paraId="230A2BC9" w14:textId="77777777" w:rsidR="001567A8" w:rsidRDefault="001567A8"/>
    <w:p w14:paraId="583E7491" w14:textId="77777777" w:rsidR="001567A8" w:rsidRDefault="001567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??">
    <w:altName w:val="Yu Gothic UI"/>
    <w:charset w:val="80"/>
    <w:family w:val="auto"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2F05" w14:textId="77777777" w:rsidR="00003BB0" w:rsidRDefault="00003BB0" w:rsidP="003F0902">
    <w:pPr>
      <w:pStyle w:val="Fuzeile"/>
      <w:jc w:val="left"/>
    </w:pPr>
  </w:p>
  <w:p w14:paraId="34459A26" w14:textId="77777777" w:rsidR="00003BB0" w:rsidRDefault="00003BB0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AC98D" w14:textId="77777777" w:rsidR="00003BB0" w:rsidRPr="00ED059C" w:rsidRDefault="00003BB0" w:rsidP="00003BB0">
    <w:pPr>
      <w:pStyle w:val="Fuzeile"/>
      <w:ind w:right="360"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D08D9" w14:textId="77777777" w:rsidR="00003BB0" w:rsidRPr="009A01F5" w:rsidRDefault="00003BB0" w:rsidP="009A01F5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D9E5C" w14:textId="77777777" w:rsidR="001567A8" w:rsidRDefault="001567A8" w:rsidP="00F56440">
      <w:r>
        <w:separator/>
      </w:r>
    </w:p>
    <w:p w14:paraId="5C210BF5" w14:textId="77777777" w:rsidR="001567A8" w:rsidRDefault="001567A8" w:rsidP="00F56440"/>
    <w:p w14:paraId="7AD49C5A" w14:textId="77777777" w:rsidR="001567A8" w:rsidRDefault="001567A8" w:rsidP="00F56440"/>
    <w:p w14:paraId="497F2D8B" w14:textId="77777777" w:rsidR="001567A8" w:rsidRDefault="001567A8" w:rsidP="00F56440"/>
    <w:p w14:paraId="2F030949" w14:textId="77777777" w:rsidR="001567A8" w:rsidRDefault="001567A8"/>
    <w:p w14:paraId="2287FC8E" w14:textId="77777777" w:rsidR="001567A8" w:rsidRDefault="001567A8"/>
    <w:p w14:paraId="55F08E8E" w14:textId="77777777" w:rsidR="001567A8" w:rsidRDefault="001567A8"/>
  </w:footnote>
  <w:footnote w:type="continuationSeparator" w:id="0">
    <w:p w14:paraId="0BD6C582" w14:textId="77777777" w:rsidR="001567A8" w:rsidRDefault="001567A8" w:rsidP="00F56440">
      <w:r>
        <w:continuationSeparator/>
      </w:r>
    </w:p>
    <w:p w14:paraId="4963B330" w14:textId="77777777" w:rsidR="001567A8" w:rsidRDefault="001567A8" w:rsidP="00F56440"/>
    <w:p w14:paraId="10DE23AA" w14:textId="77777777" w:rsidR="001567A8" w:rsidRDefault="001567A8" w:rsidP="00F56440"/>
    <w:p w14:paraId="350AE176" w14:textId="77777777" w:rsidR="001567A8" w:rsidRDefault="001567A8" w:rsidP="00F56440"/>
    <w:p w14:paraId="7D784840" w14:textId="77777777" w:rsidR="001567A8" w:rsidRDefault="001567A8"/>
    <w:p w14:paraId="0A78BE08" w14:textId="77777777" w:rsidR="001567A8" w:rsidRDefault="001567A8"/>
    <w:p w14:paraId="551EF945" w14:textId="77777777" w:rsidR="001567A8" w:rsidRDefault="001567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00C9" w14:textId="77777777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195A1C35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E314A8" w14:textId="77777777" w:rsidR="00003BB0" w:rsidRPr="00E0758C" w:rsidRDefault="00003BB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C519C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3D30B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43320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0F8DEF8" w14:textId="77777777" w:rsidR="00003BB0" w:rsidRPr="00E17AE8" w:rsidRDefault="00003BB0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F6205" w14:textId="2365019B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8C3C556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0C02DA9" w14:textId="74FB5EA3" w:rsidR="00003BB0" w:rsidRPr="00E0758C" w:rsidRDefault="00A02793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3178BD34" wp14:editId="05302D11">
                <wp:simplePos x="0" y="0"/>
                <wp:positionH relativeFrom="column">
                  <wp:posOffset>125095</wp:posOffset>
                </wp:positionH>
                <wp:positionV relativeFrom="paragraph">
                  <wp:posOffset>17780</wp:posOffset>
                </wp:positionV>
                <wp:extent cx="384175" cy="311785"/>
                <wp:effectExtent l="0" t="0" r="0" b="5715"/>
                <wp:wrapNone/>
                <wp:docPr id="1340801600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7A4900D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B3A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F370C86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DE86DA9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2E13142" wp14:editId="142B67AD">
                <wp:extent cx="337235" cy="324000"/>
                <wp:effectExtent l="0" t="0" r="5715" b="0"/>
                <wp:docPr id="120915641" name="Grafik 120915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9763F06" w14:textId="7012EBC6" w:rsidR="00003BB0" w:rsidRPr="00E17AE8" w:rsidRDefault="00003BB0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5A86E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61963A38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074B58EF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709F7B8C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7D021423" wp14:editId="53CB6AB7">
                <wp:extent cx="828000" cy="370164"/>
                <wp:effectExtent l="0" t="0" r="0" b="0"/>
                <wp:docPr id="224761420" name="Grafik 224761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153A8F0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7184DB6C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10E2AF14" w14:textId="77777777" w:rsidR="00003BB0" w:rsidRDefault="00003BB0" w:rsidP="00003BB0">
          <w:r>
            <w:t xml:space="preserve">  </w:t>
          </w:r>
        </w:p>
        <w:p w14:paraId="63635ADF" w14:textId="77777777" w:rsidR="00003BB0" w:rsidRDefault="00003BB0" w:rsidP="00003BB0"/>
        <w:p w14:paraId="75A1F739" w14:textId="77777777" w:rsidR="00003BB0" w:rsidRDefault="00003BB0" w:rsidP="00003BB0"/>
      </w:tc>
    </w:tr>
  </w:tbl>
  <w:p w14:paraId="5B446191" w14:textId="77777777" w:rsidR="00003BB0" w:rsidRPr="007C249F" w:rsidRDefault="00003BB0" w:rsidP="00003BB0">
    <w:pPr>
      <w:spacing w:line="240" w:lineRule="auto"/>
      <w:rPr>
        <w:sz w:val="24"/>
      </w:rPr>
    </w:pPr>
  </w:p>
  <w:p w14:paraId="695FCEBE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338F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267FDBAE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3137104D" w14:textId="77777777" w:rsidTr="00003BB0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84D74" w14:textId="63136312" w:rsidR="00003BB0" w:rsidRPr="00E0758C" w:rsidRDefault="00A02793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5648" behindDoc="0" locked="0" layoutInCell="1" allowOverlap="1" wp14:anchorId="79CC8313" wp14:editId="43F1055C">
                <wp:simplePos x="0" y="0"/>
                <wp:positionH relativeFrom="column">
                  <wp:posOffset>-26670</wp:posOffset>
                </wp:positionH>
                <wp:positionV relativeFrom="paragraph">
                  <wp:posOffset>10160</wp:posOffset>
                </wp:positionV>
                <wp:extent cx="384175" cy="311785"/>
                <wp:effectExtent l="0" t="0" r="0" b="5715"/>
                <wp:wrapNone/>
                <wp:docPr id="1981132897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C024A5" w14:textId="5D1E2DAD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Brüche gleichnamig machen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4AAF0D" w14:textId="4828107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02A48C9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A5F8315" wp14:editId="6D34B9C2">
                <wp:extent cx="337235" cy="324000"/>
                <wp:effectExtent l="0" t="0" r="5715" b="0"/>
                <wp:docPr id="466597028" name="Grafik 466597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9299F14" w14:textId="77777777" w:rsidR="00003BB0" w:rsidRDefault="00003BB0" w:rsidP="00003BB0">
    <w:pPr>
      <w:pStyle w:val="Kopfzeile"/>
    </w:pPr>
  </w:p>
  <w:p w14:paraId="7CC8A6BE" w14:textId="2CF015D9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D630B2" wp14:editId="6917015E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5FDF0" w14:textId="77777777" w:rsidR="00003BB0" w:rsidRDefault="00E56592" w:rsidP="00003BB0">
                          <w:r w:rsidRPr="001F2E0E">
                            <w:rPr>
                              <w:noProof/>
                              <w:position w:val="-4"/>
                            </w:rPr>
                            <w:object w:dxaOrig="187" w:dyaOrig="302" w14:anchorId="741D1329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8" type="#_x0000_t75" alt="" style="width:9.6pt;height:15.6pt;mso-width-percent:0;mso-height-percent:0;mso-width-percent:0;mso-height-percent:0">
                                <v:imagedata r:id="rId3" o:title=""/>
                              </v:shape>
                              <o:OLEObject Type="Embed" ProgID="Equation.3" ShapeID="_x0000_i1028" DrawAspect="Content" ObjectID="_1825929502" r:id="rId4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630B2" id="_x0000_t202" coordsize="21600,21600" o:spt="202" path="m,l,21600r21600,l21600,xe">
              <v:stroke joinstyle="miter"/>
              <v:path gradientshapeok="t" o:connecttype="rect"/>
            </v:shapetype>
            <v:shape id="Textfeld 12" o:spid="_x0000_s2258" type="#_x0000_t202" style="position:absolute;margin-left:-22pt;margin-top:169.35pt;width:25.45pt;height:23.2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" filled="f" stroked="f">
              <v:textbox style="mso-fit-shape-to-text:t">
                <w:txbxContent>
                  <w:p w14:paraId="3EC5FDF0" w14:textId="77777777" w:rsidR="00003BB0" w:rsidRDefault="00E56592" w:rsidP="00003BB0">
                    <w:r w:rsidRPr="001F2E0E">
                      <w:rPr>
                        <w:noProof/>
                        <w:position w:val="-4"/>
                      </w:rPr>
                      <w:object w:dxaOrig="200" w:dyaOrig="320" w14:anchorId="741D1329">
                        <v:shape id="_x0000_i1025" type="#_x0000_t75" alt="" style="width:9.6pt;height:15.6pt;mso-width-percent:0;mso-height-percent:0;mso-width-percent:0;mso-height-percent:0">
                          <v:imagedata r:id="rId5" o:title=""/>
                        </v:shape>
                        <o:OLEObject Type="Embed" ProgID="Equation.3" ShapeID="_x0000_i1025" DrawAspect="Content" ObjectID="_1825829990" r:id="rId6"/>
                      </w:objec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FF8B2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3F518436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72A4B49B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33B18663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6BEE7F6E" wp14:editId="379B883C">
                <wp:extent cx="828000" cy="370164"/>
                <wp:effectExtent l="0" t="0" r="0" b="0"/>
                <wp:docPr id="40460794" name="Grafik 40460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C7D42FB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2C7F67CF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2EBE34C3" w14:textId="77777777" w:rsidR="00003BB0" w:rsidRDefault="00003BB0" w:rsidP="00003BB0">
          <w:r>
            <w:t xml:space="preserve">  </w:t>
          </w:r>
        </w:p>
        <w:p w14:paraId="51FAD808" w14:textId="77777777" w:rsidR="00003BB0" w:rsidRDefault="00003BB0" w:rsidP="00003BB0"/>
        <w:p w14:paraId="1F3E97C8" w14:textId="77777777" w:rsidR="00003BB0" w:rsidRDefault="00003BB0" w:rsidP="00003BB0"/>
      </w:tc>
    </w:tr>
  </w:tbl>
  <w:p w14:paraId="3549DA11" w14:textId="77777777" w:rsidR="00003BB0" w:rsidRPr="007C249F" w:rsidRDefault="00003BB0" w:rsidP="00003BB0">
    <w:pPr>
      <w:spacing w:line="240" w:lineRule="auto"/>
      <w:rPr>
        <w:sz w:val="24"/>
      </w:rPr>
    </w:pPr>
  </w:p>
  <w:p w14:paraId="6D3F9ED5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18024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4E9DB600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4CB2EB2" w14:textId="77777777" w:rsidTr="00B650E1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35BFE70" w14:textId="40992ACC" w:rsidR="00003BB0" w:rsidRPr="00E0758C" w:rsidRDefault="00560BA7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F0BB4B1" wp14:editId="64518028">
                <wp:extent cx="369882" cy="259080"/>
                <wp:effectExtent l="0" t="0" r="0" b="0"/>
                <wp:docPr id="1866183784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899" cy="265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3CB965" w14:textId="5D683C9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Standortbestimmung B3B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A1460F" w14:textId="02E972FB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99CA5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53CB344" wp14:editId="24B60747">
                <wp:extent cx="337235" cy="324000"/>
                <wp:effectExtent l="0" t="0" r="5715" b="0"/>
                <wp:docPr id="543739916" name="Grafik 543739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1CB4AD1" w14:textId="77777777" w:rsidR="00003BB0" w:rsidRDefault="00003BB0" w:rsidP="00003BB0">
    <w:pPr>
      <w:pStyle w:val="Kopfzeile"/>
    </w:pPr>
  </w:p>
  <w:p w14:paraId="2F01F9D6" w14:textId="0C499D0B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64204E2" wp14:editId="5DC246FD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437713375" name="Textfeld 1437713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F86A3D" w14:textId="77777777" w:rsidR="00003BB0" w:rsidRDefault="00003BB0" w:rsidP="00003BB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204E2" id="_x0000_t202" coordsize="21600,21600" o:spt="202" path="m,l,21600r21600,l21600,xe">
              <v:stroke joinstyle="miter"/>
              <v:path gradientshapeok="t" o:connecttype="rect"/>
            </v:shapetype>
            <v:shape id="Textfeld 1437713375" o:spid="_x0000_s2259" type="#_x0000_t202" style="position:absolute;margin-left:-22pt;margin-top:169.35pt;width:25.45pt;height:23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" filled="f" stroked="f">
              <v:textbox style="mso-fit-shape-to-text:t">
                <w:txbxContent>
                  <w:p w14:paraId="37F86A3D" w14:textId="77777777" w:rsidR="00003BB0" w:rsidRDefault="00003BB0" w:rsidP="00003BB0"/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003BB0" w:rsidRDefault="00003BB0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34"/>
      <w:gridCol w:w="6413"/>
      <w:gridCol w:w="1003"/>
      <w:gridCol w:w="919"/>
    </w:tblGrid>
    <w:tr w:rsidR="00003BB0" w:rsidRPr="00E0758C" w14:paraId="2807247C" w14:textId="77777777" w:rsidTr="00370779">
      <w:trPr>
        <w:trHeight w:val="510"/>
        <w:jc w:val="center"/>
      </w:trPr>
      <w:tc>
        <w:tcPr>
          <w:tcW w:w="113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2DCB5CE8" w:rsidR="00003BB0" w:rsidRPr="00E0758C" w:rsidRDefault="00370779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DB808EB" wp14:editId="72D19350">
                <wp:extent cx="489549" cy="342900"/>
                <wp:effectExtent l="0" t="0" r="6350" b="0"/>
                <wp:docPr id="1031315399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760" cy="34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07766549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C40CF5">
            <w:rPr>
              <w:color w:val="706F6F"/>
              <w:sz w:val="20"/>
              <w:szCs w:val="20"/>
            </w:rPr>
            <w:t xml:space="preserve">Ich kann Brüche und Prozente </w:t>
          </w:r>
          <w:r>
            <w:rPr>
              <w:color w:val="706F6F"/>
              <w:sz w:val="20"/>
              <w:szCs w:val="20"/>
            </w:rPr>
            <w:t>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0B792AB5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003BB0" w:rsidRDefault="00003B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67.05pt;height:137pt;visibility:visible;mso-wrap-style:square" o:bullet="t">
        <v:imagedata r:id="rId1" o:title=""/>
      </v:shape>
    </w:pict>
  </w:numPicBullet>
  <w:numPicBullet w:numPicBulletId="1">
    <w:pict>
      <v:shape id="_x0000_i1038" type="#_x0000_t75" style="width:75pt;height:104.95pt;visibility:visible;mso-wrap-style:square" o:bullet="t">
        <v:imagedata r:id="rId2" o:title="" chromakey="white"/>
      </v:shape>
    </w:pict>
  </w:numPicBullet>
  <w:abstractNum w:abstractNumId="0" w15:restartNumberingAfterBreak="0">
    <w:nsid w:val="FFFFFF1D"/>
    <w:multiLevelType w:val="multilevel"/>
    <w:tmpl w:val="E744A5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C41DA2"/>
    <w:multiLevelType w:val="hybridMultilevel"/>
    <w:tmpl w:val="FE28E3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4321C91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078534E3"/>
    <w:multiLevelType w:val="hybridMultilevel"/>
    <w:tmpl w:val="3674731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901689"/>
    <w:multiLevelType w:val="hybridMultilevel"/>
    <w:tmpl w:val="770ECF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C100061"/>
    <w:multiLevelType w:val="hybridMultilevel"/>
    <w:tmpl w:val="4A446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2A3E50"/>
    <w:multiLevelType w:val="hybridMultilevel"/>
    <w:tmpl w:val="B49A2662"/>
    <w:lvl w:ilvl="0" w:tplc="0C0EBD4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D23EC"/>
    <w:multiLevelType w:val="hybridMultilevel"/>
    <w:tmpl w:val="8A426B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2BD0335"/>
    <w:multiLevelType w:val="hybridMultilevel"/>
    <w:tmpl w:val="7DE8C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881BDE"/>
    <w:multiLevelType w:val="hybridMultilevel"/>
    <w:tmpl w:val="8FE4C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2D292E"/>
    <w:multiLevelType w:val="hybridMultilevel"/>
    <w:tmpl w:val="EF08B1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00563E"/>
    <w:multiLevelType w:val="hybridMultilevel"/>
    <w:tmpl w:val="951CF6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1D284F"/>
    <w:multiLevelType w:val="hybridMultilevel"/>
    <w:tmpl w:val="4754CDA8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690542"/>
    <w:multiLevelType w:val="hybridMultilevel"/>
    <w:tmpl w:val="312257E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D86539"/>
    <w:multiLevelType w:val="hybridMultilevel"/>
    <w:tmpl w:val="84CE6DD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B53A19"/>
    <w:multiLevelType w:val="hybridMultilevel"/>
    <w:tmpl w:val="0AA81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125895"/>
    <w:multiLevelType w:val="hybridMultilevel"/>
    <w:tmpl w:val="BE28B624"/>
    <w:lvl w:ilvl="0" w:tplc="1C068BBC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FB4967"/>
    <w:multiLevelType w:val="hybridMultilevel"/>
    <w:tmpl w:val="ABA8E25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8137FC"/>
    <w:multiLevelType w:val="hybridMultilevel"/>
    <w:tmpl w:val="1A5A5D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9C1871"/>
    <w:multiLevelType w:val="hybridMultilevel"/>
    <w:tmpl w:val="9D928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F969FE"/>
    <w:multiLevelType w:val="multilevel"/>
    <w:tmpl w:val="933AC3F8"/>
    <w:styleLink w:val="AktuelleList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404002"/>
    <w:multiLevelType w:val="hybridMultilevel"/>
    <w:tmpl w:val="A92EDA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E97363E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F7740D"/>
    <w:multiLevelType w:val="hybridMultilevel"/>
    <w:tmpl w:val="E6BA03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4C3464"/>
    <w:multiLevelType w:val="hybridMultilevel"/>
    <w:tmpl w:val="4844AC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93C1F5F"/>
    <w:multiLevelType w:val="hybridMultilevel"/>
    <w:tmpl w:val="540240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9D90FFF"/>
    <w:multiLevelType w:val="hybridMultilevel"/>
    <w:tmpl w:val="9D9A90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A8321AF"/>
    <w:multiLevelType w:val="hybridMultilevel"/>
    <w:tmpl w:val="C31A7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E076EB0"/>
    <w:multiLevelType w:val="hybridMultilevel"/>
    <w:tmpl w:val="EE1C34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F382439"/>
    <w:multiLevelType w:val="hybridMultilevel"/>
    <w:tmpl w:val="12E2B5FE"/>
    <w:lvl w:ilvl="0" w:tplc="FE1C448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241978"/>
    <w:multiLevelType w:val="hybridMultilevel"/>
    <w:tmpl w:val="80F8099E"/>
    <w:lvl w:ilvl="0" w:tplc="686C63B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4" w15:restartNumberingAfterBreak="0">
    <w:nsid w:val="621C2855"/>
    <w:multiLevelType w:val="hybridMultilevel"/>
    <w:tmpl w:val="DA0E0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A1626CB"/>
    <w:multiLevelType w:val="hybridMultilevel"/>
    <w:tmpl w:val="B1AA5466"/>
    <w:lvl w:ilvl="0" w:tplc="2B7A64A2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AFB5EC2"/>
    <w:multiLevelType w:val="hybridMultilevel"/>
    <w:tmpl w:val="0C80D5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6E4B79C9"/>
    <w:multiLevelType w:val="hybridMultilevel"/>
    <w:tmpl w:val="987C74C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702D3D03"/>
    <w:multiLevelType w:val="hybridMultilevel"/>
    <w:tmpl w:val="D8F84C2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110947"/>
    <w:multiLevelType w:val="hybridMultilevel"/>
    <w:tmpl w:val="1F5671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4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765349F"/>
    <w:multiLevelType w:val="hybridMultilevel"/>
    <w:tmpl w:val="0ED451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B0E241B"/>
    <w:multiLevelType w:val="hybridMultilevel"/>
    <w:tmpl w:val="E11C7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FF40C30"/>
    <w:multiLevelType w:val="hybridMultilevel"/>
    <w:tmpl w:val="8DE288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833773">
    <w:abstractNumId w:val="35"/>
  </w:num>
  <w:num w:numId="2" w16cid:durableId="1205749575">
    <w:abstractNumId w:val="22"/>
  </w:num>
  <w:num w:numId="3" w16cid:durableId="446046605">
    <w:abstractNumId w:val="51"/>
  </w:num>
  <w:num w:numId="4" w16cid:durableId="622349658">
    <w:abstractNumId w:val="10"/>
  </w:num>
  <w:num w:numId="5" w16cid:durableId="1280333837">
    <w:abstractNumId w:val="8"/>
  </w:num>
  <w:num w:numId="6" w16cid:durableId="2005013601">
    <w:abstractNumId w:val="7"/>
  </w:num>
  <w:num w:numId="7" w16cid:durableId="1838841008">
    <w:abstractNumId w:val="6"/>
  </w:num>
  <w:num w:numId="8" w16cid:durableId="2135442240">
    <w:abstractNumId w:val="5"/>
  </w:num>
  <w:num w:numId="9" w16cid:durableId="1290211071">
    <w:abstractNumId w:val="9"/>
  </w:num>
  <w:num w:numId="10" w16cid:durableId="929698138">
    <w:abstractNumId w:val="4"/>
  </w:num>
  <w:num w:numId="11" w16cid:durableId="373241108">
    <w:abstractNumId w:val="3"/>
  </w:num>
  <w:num w:numId="12" w16cid:durableId="203295129">
    <w:abstractNumId w:val="2"/>
  </w:num>
  <w:num w:numId="13" w16cid:durableId="1055470273">
    <w:abstractNumId w:val="1"/>
  </w:num>
  <w:num w:numId="14" w16cid:durableId="22441610">
    <w:abstractNumId w:val="14"/>
  </w:num>
  <w:num w:numId="15" w16cid:durableId="1862860866">
    <w:abstractNumId w:val="55"/>
  </w:num>
  <w:num w:numId="16" w16cid:durableId="826433563">
    <w:abstractNumId w:val="36"/>
  </w:num>
  <w:num w:numId="17" w16cid:durableId="1266116518">
    <w:abstractNumId w:val="73"/>
  </w:num>
  <w:num w:numId="18" w16cid:durableId="1457330150">
    <w:abstractNumId w:val="57"/>
  </w:num>
  <w:num w:numId="19" w16cid:durableId="615214251">
    <w:abstractNumId w:val="26"/>
  </w:num>
  <w:num w:numId="20" w16cid:durableId="1335765830">
    <w:abstractNumId w:val="74"/>
  </w:num>
  <w:num w:numId="21" w16cid:durableId="1634601049">
    <w:abstractNumId w:val="51"/>
    <w:lvlOverride w:ilvl="0">
      <w:startOverride w:val="1"/>
    </w:lvlOverride>
  </w:num>
  <w:num w:numId="22" w16cid:durableId="1296914971">
    <w:abstractNumId w:val="19"/>
  </w:num>
  <w:num w:numId="23" w16cid:durableId="822743833">
    <w:abstractNumId w:val="32"/>
  </w:num>
  <w:num w:numId="24" w16cid:durableId="682130251">
    <w:abstractNumId w:val="38"/>
  </w:num>
  <w:num w:numId="25" w16cid:durableId="65080689">
    <w:abstractNumId w:val="65"/>
  </w:num>
  <w:num w:numId="26" w16cid:durableId="759375423">
    <w:abstractNumId w:val="11"/>
  </w:num>
  <w:num w:numId="27" w16cid:durableId="484442429">
    <w:abstractNumId w:val="71"/>
  </w:num>
  <w:num w:numId="28" w16cid:durableId="360210818">
    <w:abstractNumId w:val="71"/>
    <w:lvlOverride w:ilvl="0">
      <w:startOverride w:val="1"/>
    </w:lvlOverride>
  </w:num>
  <w:num w:numId="29" w16cid:durableId="417362863">
    <w:abstractNumId w:val="71"/>
    <w:lvlOverride w:ilvl="0">
      <w:startOverride w:val="1"/>
    </w:lvlOverride>
  </w:num>
  <w:num w:numId="30" w16cid:durableId="80414138">
    <w:abstractNumId w:val="39"/>
  </w:num>
  <w:num w:numId="31" w16cid:durableId="752553836">
    <w:abstractNumId w:val="39"/>
  </w:num>
  <w:num w:numId="32" w16cid:durableId="1939479090">
    <w:abstractNumId w:val="48"/>
  </w:num>
  <w:num w:numId="33" w16cid:durableId="155458028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828881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4024392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0933688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7905062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70449337">
    <w:abstractNumId w:val="48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463974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4404489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279643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8699446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11328439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51992922">
    <w:abstractNumId w:val="49"/>
  </w:num>
  <w:num w:numId="45" w16cid:durableId="645817467">
    <w:abstractNumId w:val="45"/>
  </w:num>
  <w:num w:numId="46" w16cid:durableId="1796944864">
    <w:abstractNumId w:val="40"/>
  </w:num>
  <w:num w:numId="47" w16cid:durableId="1836917976">
    <w:abstractNumId w:val="28"/>
  </w:num>
  <w:num w:numId="48" w16cid:durableId="1602373959">
    <w:abstractNumId w:val="43"/>
  </w:num>
  <w:num w:numId="49" w16cid:durableId="783187314">
    <w:abstractNumId w:val="34"/>
  </w:num>
  <w:num w:numId="50" w16cid:durableId="928539690">
    <w:abstractNumId w:val="30"/>
  </w:num>
  <w:num w:numId="51" w16cid:durableId="236327430">
    <w:abstractNumId w:val="35"/>
  </w:num>
  <w:num w:numId="52" w16cid:durableId="106582505">
    <w:abstractNumId w:val="35"/>
  </w:num>
  <w:num w:numId="53" w16cid:durableId="1678575813">
    <w:abstractNumId w:val="35"/>
  </w:num>
  <w:num w:numId="54" w16cid:durableId="903371189">
    <w:abstractNumId w:val="46"/>
  </w:num>
  <w:num w:numId="55" w16cid:durableId="1045955658">
    <w:abstractNumId w:val="66"/>
  </w:num>
  <w:num w:numId="56" w16cid:durableId="1444571346">
    <w:abstractNumId w:val="70"/>
  </w:num>
  <w:num w:numId="57" w16cid:durableId="947126666">
    <w:abstractNumId w:val="52"/>
  </w:num>
  <w:num w:numId="58" w16cid:durableId="1454514378">
    <w:abstractNumId w:val="53"/>
  </w:num>
  <w:num w:numId="59" w16cid:durableId="525291438">
    <w:abstractNumId w:val="13"/>
  </w:num>
  <w:num w:numId="60" w16cid:durableId="1181967373">
    <w:abstractNumId w:val="0"/>
  </w:num>
  <w:num w:numId="61" w16cid:durableId="934558294">
    <w:abstractNumId w:val="63"/>
  </w:num>
  <w:num w:numId="62" w16cid:durableId="532618497">
    <w:abstractNumId w:val="69"/>
  </w:num>
  <w:num w:numId="63" w16cid:durableId="970478450">
    <w:abstractNumId w:val="59"/>
  </w:num>
  <w:num w:numId="64" w16cid:durableId="1831754422">
    <w:abstractNumId w:val="60"/>
  </w:num>
  <w:num w:numId="65" w16cid:durableId="579141963">
    <w:abstractNumId w:val="77"/>
  </w:num>
  <w:num w:numId="66" w16cid:durableId="657998542">
    <w:abstractNumId w:val="61"/>
  </w:num>
  <w:num w:numId="67" w16cid:durableId="2092307351">
    <w:abstractNumId w:val="25"/>
  </w:num>
  <w:num w:numId="68" w16cid:durableId="768234981">
    <w:abstractNumId w:val="23"/>
  </w:num>
  <w:num w:numId="69" w16cid:durableId="1357581686">
    <w:abstractNumId w:val="24"/>
  </w:num>
  <w:num w:numId="70" w16cid:durableId="1351686251">
    <w:abstractNumId w:val="76"/>
  </w:num>
  <w:num w:numId="71" w16cid:durableId="379671502">
    <w:abstractNumId w:val="62"/>
  </w:num>
  <w:num w:numId="72" w16cid:durableId="172304959">
    <w:abstractNumId w:val="17"/>
  </w:num>
  <w:num w:numId="73" w16cid:durableId="548684955">
    <w:abstractNumId w:val="56"/>
  </w:num>
  <w:num w:numId="74" w16cid:durableId="759255771">
    <w:abstractNumId w:val="31"/>
  </w:num>
  <w:num w:numId="75" w16cid:durableId="1326976952">
    <w:abstractNumId w:val="41"/>
  </w:num>
  <w:num w:numId="76" w16cid:durableId="974680187">
    <w:abstractNumId w:val="29"/>
  </w:num>
  <w:num w:numId="77" w16cid:durableId="616106377">
    <w:abstractNumId w:val="15"/>
  </w:num>
  <w:num w:numId="78" w16cid:durableId="848909597">
    <w:abstractNumId w:val="18"/>
  </w:num>
  <w:num w:numId="79" w16cid:durableId="1697732983">
    <w:abstractNumId w:val="20"/>
  </w:num>
  <w:num w:numId="80" w16cid:durableId="1183469038">
    <w:abstractNumId w:val="58"/>
  </w:num>
  <w:num w:numId="81" w16cid:durableId="1315332424">
    <w:abstractNumId w:val="16"/>
  </w:num>
  <w:num w:numId="82" w16cid:durableId="1522233614">
    <w:abstractNumId w:val="42"/>
  </w:num>
  <w:num w:numId="83" w16cid:durableId="1031884742">
    <w:abstractNumId w:val="67"/>
  </w:num>
  <w:num w:numId="84" w16cid:durableId="1245649338">
    <w:abstractNumId w:val="72"/>
  </w:num>
  <w:num w:numId="85" w16cid:durableId="1175807475">
    <w:abstractNumId w:val="12"/>
  </w:num>
  <w:num w:numId="86" w16cid:durableId="1240291296">
    <w:abstractNumId w:val="54"/>
  </w:num>
  <w:num w:numId="87" w16cid:durableId="336731210">
    <w:abstractNumId w:val="33"/>
  </w:num>
  <w:num w:numId="88" w16cid:durableId="808598441">
    <w:abstractNumId w:val="75"/>
  </w:num>
  <w:num w:numId="89" w16cid:durableId="497892339">
    <w:abstractNumId w:val="68"/>
  </w:num>
  <w:num w:numId="90" w16cid:durableId="133379638">
    <w:abstractNumId w:val="50"/>
  </w:num>
  <w:num w:numId="91" w16cid:durableId="1464958774">
    <w:abstractNumId w:val="47"/>
  </w:num>
  <w:num w:numId="92" w16cid:durableId="763721534">
    <w:abstractNumId w:val="64"/>
  </w:num>
  <w:num w:numId="93" w16cid:durableId="527059877">
    <w:abstractNumId w:val="44"/>
  </w:num>
  <w:num w:numId="94" w16cid:durableId="854659653">
    <w:abstractNumId w:val="27"/>
  </w:num>
  <w:num w:numId="95" w16cid:durableId="2023433258">
    <w:abstractNumId w:val="21"/>
  </w:num>
  <w:num w:numId="96" w16cid:durableId="776213902">
    <w:abstractNumId w:val="37"/>
  </w:num>
  <w:numIdMacAtCleanup w:val="8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usanne Prediger">
    <w15:presenceInfo w15:providerId="None" w15:userId="Susanne Predig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27E1"/>
    <w:rsid w:val="00003560"/>
    <w:rsid w:val="00003BB0"/>
    <w:rsid w:val="00004F79"/>
    <w:rsid w:val="000052CA"/>
    <w:rsid w:val="00010863"/>
    <w:rsid w:val="00011C8C"/>
    <w:rsid w:val="00013005"/>
    <w:rsid w:val="00013060"/>
    <w:rsid w:val="00014F69"/>
    <w:rsid w:val="00020370"/>
    <w:rsid w:val="00021B05"/>
    <w:rsid w:val="00024CED"/>
    <w:rsid w:val="00026F34"/>
    <w:rsid w:val="00030B49"/>
    <w:rsid w:val="00031F49"/>
    <w:rsid w:val="000348F6"/>
    <w:rsid w:val="000358FA"/>
    <w:rsid w:val="0003654F"/>
    <w:rsid w:val="00037AF7"/>
    <w:rsid w:val="000413D5"/>
    <w:rsid w:val="000425FD"/>
    <w:rsid w:val="00042A48"/>
    <w:rsid w:val="00042F87"/>
    <w:rsid w:val="00045C57"/>
    <w:rsid w:val="00047413"/>
    <w:rsid w:val="0005096B"/>
    <w:rsid w:val="000510BA"/>
    <w:rsid w:val="0005134C"/>
    <w:rsid w:val="0005153C"/>
    <w:rsid w:val="00060EE5"/>
    <w:rsid w:val="00061010"/>
    <w:rsid w:val="000732CB"/>
    <w:rsid w:val="000732F4"/>
    <w:rsid w:val="00074FE1"/>
    <w:rsid w:val="00076180"/>
    <w:rsid w:val="00076A10"/>
    <w:rsid w:val="00081AEE"/>
    <w:rsid w:val="00085A82"/>
    <w:rsid w:val="000876EC"/>
    <w:rsid w:val="000909C0"/>
    <w:rsid w:val="00091B11"/>
    <w:rsid w:val="0009400B"/>
    <w:rsid w:val="00095D18"/>
    <w:rsid w:val="000970F9"/>
    <w:rsid w:val="00097784"/>
    <w:rsid w:val="000A1AD3"/>
    <w:rsid w:val="000A2473"/>
    <w:rsid w:val="000A412F"/>
    <w:rsid w:val="000A45CA"/>
    <w:rsid w:val="000B3971"/>
    <w:rsid w:val="000B6E7B"/>
    <w:rsid w:val="000B7134"/>
    <w:rsid w:val="000C56AC"/>
    <w:rsid w:val="000C7083"/>
    <w:rsid w:val="000D045B"/>
    <w:rsid w:val="000D30D1"/>
    <w:rsid w:val="000D3D65"/>
    <w:rsid w:val="000D488F"/>
    <w:rsid w:val="000D7745"/>
    <w:rsid w:val="000E1DE9"/>
    <w:rsid w:val="000E2765"/>
    <w:rsid w:val="000F13CD"/>
    <w:rsid w:val="000F1545"/>
    <w:rsid w:val="000F32C4"/>
    <w:rsid w:val="000F3516"/>
    <w:rsid w:val="000F4AEF"/>
    <w:rsid w:val="000F7F6B"/>
    <w:rsid w:val="00101357"/>
    <w:rsid w:val="001023CA"/>
    <w:rsid w:val="001029C2"/>
    <w:rsid w:val="00104379"/>
    <w:rsid w:val="00104F4B"/>
    <w:rsid w:val="00111F13"/>
    <w:rsid w:val="00112BD0"/>
    <w:rsid w:val="00114AE7"/>
    <w:rsid w:val="00114F3B"/>
    <w:rsid w:val="00120536"/>
    <w:rsid w:val="00120E67"/>
    <w:rsid w:val="00121691"/>
    <w:rsid w:val="0012488A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3FFA"/>
    <w:rsid w:val="00155587"/>
    <w:rsid w:val="001559BE"/>
    <w:rsid w:val="001567A8"/>
    <w:rsid w:val="0016018E"/>
    <w:rsid w:val="00160983"/>
    <w:rsid w:val="001610F3"/>
    <w:rsid w:val="0016227F"/>
    <w:rsid w:val="00164725"/>
    <w:rsid w:val="001662C7"/>
    <w:rsid w:val="00166406"/>
    <w:rsid w:val="00170589"/>
    <w:rsid w:val="001735AF"/>
    <w:rsid w:val="0017368D"/>
    <w:rsid w:val="00177A63"/>
    <w:rsid w:val="00180775"/>
    <w:rsid w:val="001807CE"/>
    <w:rsid w:val="00180EC4"/>
    <w:rsid w:val="00183265"/>
    <w:rsid w:val="00183A28"/>
    <w:rsid w:val="0018492B"/>
    <w:rsid w:val="001853AA"/>
    <w:rsid w:val="001858C2"/>
    <w:rsid w:val="0018699D"/>
    <w:rsid w:val="001902FA"/>
    <w:rsid w:val="001910BF"/>
    <w:rsid w:val="00192D9F"/>
    <w:rsid w:val="001948F0"/>
    <w:rsid w:val="001949C6"/>
    <w:rsid w:val="001A1780"/>
    <w:rsid w:val="001A24A5"/>
    <w:rsid w:val="001B249B"/>
    <w:rsid w:val="001B3139"/>
    <w:rsid w:val="001B43D2"/>
    <w:rsid w:val="001B497D"/>
    <w:rsid w:val="001B6010"/>
    <w:rsid w:val="001C0814"/>
    <w:rsid w:val="001C0C6A"/>
    <w:rsid w:val="001C3EE1"/>
    <w:rsid w:val="001C4682"/>
    <w:rsid w:val="001C6C3A"/>
    <w:rsid w:val="001C7622"/>
    <w:rsid w:val="001C7E49"/>
    <w:rsid w:val="001D040F"/>
    <w:rsid w:val="001D5930"/>
    <w:rsid w:val="001D6674"/>
    <w:rsid w:val="001D7B44"/>
    <w:rsid w:val="001E08C7"/>
    <w:rsid w:val="001E402C"/>
    <w:rsid w:val="001E4845"/>
    <w:rsid w:val="001E6CA6"/>
    <w:rsid w:val="001E7430"/>
    <w:rsid w:val="001F0D92"/>
    <w:rsid w:val="001F2780"/>
    <w:rsid w:val="001F2A76"/>
    <w:rsid w:val="001F2E0E"/>
    <w:rsid w:val="001F6F57"/>
    <w:rsid w:val="001F7FCB"/>
    <w:rsid w:val="00200132"/>
    <w:rsid w:val="002018FF"/>
    <w:rsid w:val="00202DAA"/>
    <w:rsid w:val="00203171"/>
    <w:rsid w:val="0020319D"/>
    <w:rsid w:val="00204695"/>
    <w:rsid w:val="002061FE"/>
    <w:rsid w:val="00206256"/>
    <w:rsid w:val="00206AA9"/>
    <w:rsid w:val="0021237C"/>
    <w:rsid w:val="002149EF"/>
    <w:rsid w:val="002150E8"/>
    <w:rsid w:val="00217D94"/>
    <w:rsid w:val="00222DE1"/>
    <w:rsid w:val="002274BA"/>
    <w:rsid w:val="00230A99"/>
    <w:rsid w:val="00232800"/>
    <w:rsid w:val="002330F5"/>
    <w:rsid w:val="00235B6C"/>
    <w:rsid w:val="00240516"/>
    <w:rsid w:val="00240CAD"/>
    <w:rsid w:val="00243737"/>
    <w:rsid w:val="00252562"/>
    <w:rsid w:val="00261CE3"/>
    <w:rsid w:val="00264D79"/>
    <w:rsid w:val="00267D51"/>
    <w:rsid w:val="00273BC7"/>
    <w:rsid w:val="00273C8A"/>
    <w:rsid w:val="002744EB"/>
    <w:rsid w:val="00276E7E"/>
    <w:rsid w:val="00281B10"/>
    <w:rsid w:val="002823B8"/>
    <w:rsid w:val="00284390"/>
    <w:rsid w:val="00285AC9"/>
    <w:rsid w:val="002869C0"/>
    <w:rsid w:val="00286FD9"/>
    <w:rsid w:val="0029256A"/>
    <w:rsid w:val="00294F93"/>
    <w:rsid w:val="002955B6"/>
    <w:rsid w:val="002969B0"/>
    <w:rsid w:val="00297993"/>
    <w:rsid w:val="002A14A2"/>
    <w:rsid w:val="002A3358"/>
    <w:rsid w:val="002A51C1"/>
    <w:rsid w:val="002B31A8"/>
    <w:rsid w:val="002B7422"/>
    <w:rsid w:val="002C1315"/>
    <w:rsid w:val="002C19BA"/>
    <w:rsid w:val="002C381B"/>
    <w:rsid w:val="002C4669"/>
    <w:rsid w:val="002D1257"/>
    <w:rsid w:val="002D1886"/>
    <w:rsid w:val="002D3247"/>
    <w:rsid w:val="002D3D06"/>
    <w:rsid w:val="002D3E8C"/>
    <w:rsid w:val="002D74C7"/>
    <w:rsid w:val="002D7805"/>
    <w:rsid w:val="002E0053"/>
    <w:rsid w:val="002E12D1"/>
    <w:rsid w:val="002E1BD0"/>
    <w:rsid w:val="002E55B9"/>
    <w:rsid w:val="002E6140"/>
    <w:rsid w:val="002E6426"/>
    <w:rsid w:val="002F016F"/>
    <w:rsid w:val="002F1251"/>
    <w:rsid w:val="002F15FE"/>
    <w:rsid w:val="002F2B43"/>
    <w:rsid w:val="002F436B"/>
    <w:rsid w:val="002F4885"/>
    <w:rsid w:val="002F6CF7"/>
    <w:rsid w:val="002F7364"/>
    <w:rsid w:val="003006A2"/>
    <w:rsid w:val="00300A26"/>
    <w:rsid w:val="0030347F"/>
    <w:rsid w:val="00305887"/>
    <w:rsid w:val="003060CD"/>
    <w:rsid w:val="00307951"/>
    <w:rsid w:val="003079FB"/>
    <w:rsid w:val="003105B6"/>
    <w:rsid w:val="00310899"/>
    <w:rsid w:val="00314CE0"/>
    <w:rsid w:val="0031587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3164A"/>
    <w:rsid w:val="00332BA3"/>
    <w:rsid w:val="00333312"/>
    <w:rsid w:val="00335B6E"/>
    <w:rsid w:val="0033677C"/>
    <w:rsid w:val="00337FCD"/>
    <w:rsid w:val="00341EE8"/>
    <w:rsid w:val="0034350A"/>
    <w:rsid w:val="00343820"/>
    <w:rsid w:val="00346151"/>
    <w:rsid w:val="00352164"/>
    <w:rsid w:val="00352A29"/>
    <w:rsid w:val="00353A6E"/>
    <w:rsid w:val="00353BDB"/>
    <w:rsid w:val="00353E63"/>
    <w:rsid w:val="00354A18"/>
    <w:rsid w:val="00354D8C"/>
    <w:rsid w:val="003577EB"/>
    <w:rsid w:val="00357CE4"/>
    <w:rsid w:val="0036197D"/>
    <w:rsid w:val="00362FA9"/>
    <w:rsid w:val="003654EE"/>
    <w:rsid w:val="003655ED"/>
    <w:rsid w:val="00365C83"/>
    <w:rsid w:val="00365D85"/>
    <w:rsid w:val="003663D7"/>
    <w:rsid w:val="00367D3E"/>
    <w:rsid w:val="00370779"/>
    <w:rsid w:val="00372E6D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50AC"/>
    <w:rsid w:val="003974A2"/>
    <w:rsid w:val="003A06D1"/>
    <w:rsid w:val="003A4F13"/>
    <w:rsid w:val="003A591E"/>
    <w:rsid w:val="003A5D9A"/>
    <w:rsid w:val="003A744F"/>
    <w:rsid w:val="003B03AF"/>
    <w:rsid w:val="003B04ED"/>
    <w:rsid w:val="003B04FD"/>
    <w:rsid w:val="003B3036"/>
    <w:rsid w:val="003B3169"/>
    <w:rsid w:val="003B54C2"/>
    <w:rsid w:val="003B5F33"/>
    <w:rsid w:val="003B5FCD"/>
    <w:rsid w:val="003B6076"/>
    <w:rsid w:val="003B6095"/>
    <w:rsid w:val="003C3680"/>
    <w:rsid w:val="003C3E45"/>
    <w:rsid w:val="003C704E"/>
    <w:rsid w:val="003C7B7B"/>
    <w:rsid w:val="003D1638"/>
    <w:rsid w:val="003D17F3"/>
    <w:rsid w:val="003D2DC6"/>
    <w:rsid w:val="003D3CF9"/>
    <w:rsid w:val="003D5798"/>
    <w:rsid w:val="003E26AC"/>
    <w:rsid w:val="003E2C04"/>
    <w:rsid w:val="003E3B62"/>
    <w:rsid w:val="003E6872"/>
    <w:rsid w:val="003F00BC"/>
    <w:rsid w:val="003F0902"/>
    <w:rsid w:val="003F3BD6"/>
    <w:rsid w:val="003F4199"/>
    <w:rsid w:val="003F5131"/>
    <w:rsid w:val="003F5B27"/>
    <w:rsid w:val="003F625D"/>
    <w:rsid w:val="003F629F"/>
    <w:rsid w:val="003F6BF5"/>
    <w:rsid w:val="003F7237"/>
    <w:rsid w:val="00402E04"/>
    <w:rsid w:val="004041C4"/>
    <w:rsid w:val="00405B3A"/>
    <w:rsid w:val="00406E9D"/>
    <w:rsid w:val="004118F0"/>
    <w:rsid w:val="00411A02"/>
    <w:rsid w:val="00415C01"/>
    <w:rsid w:val="00415ECC"/>
    <w:rsid w:val="00421399"/>
    <w:rsid w:val="00421559"/>
    <w:rsid w:val="004221C0"/>
    <w:rsid w:val="00423B88"/>
    <w:rsid w:val="00423F1A"/>
    <w:rsid w:val="00424693"/>
    <w:rsid w:val="00427CE9"/>
    <w:rsid w:val="00431FDA"/>
    <w:rsid w:val="00432024"/>
    <w:rsid w:val="00433600"/>
    <w:rsid w:val="00434F7B"/>
    <w:rsid w:val="00435284"/>
    <w:rsid w:val="00435756"/>
    <w:rsid w:val="00437383"/>
    <w:rsid w:val="004410FB"/>
    <w:rsid w:val="00441287"/>
    <w:rsid w:val="00442BEF"/>
    <w:rsid w:val="00442DA2"/>
    <w:rsid w:val="004430E4"/>
    <w:rsid w:val="00443A02"/>
    <w:rsid w:val="004443AB"/>
    <w:rsid w:val="0045075A"/>
    <w:rsid w:val="00450EDC"/>
    <w:rsid w:val="004629EB"/>
    <w:rsid w:val="00463F5D"/>
    <w:rsid w:val="0046593A"/>
    <w:rsid w:val="00467290"/>
    <w:rsid w:val="0047062D"/>
    <w:rsid w:val="00473ABD"/>
    <w:rsid w:val="00473B71"/>
    <w:rsid w:val="004769B6"/>
    <w:rsid w:val="00476B75"/>
    <w:rsid w:val="00477539"/>
    <w:rsid w:val="004806B4"/>
    <w:rsid w:val="004830B6"/>
    <w:rsid w:val="004848EA"/>
    <w:rsid w:val="0048537F"/>
    <w:rsid w:val="00485714"/>
    <w:rsid w:val="004858B2"/>
    <w:rsid w:val="004861BB"/>
    <w:rsid w:val="00486CA9"/>
    <w:rsid w:val="00490C71"/>
    <w:rsid w:val="00491713"/>
    <w:rsid w:val="00491C61"/>
    <w:rsid w:val="00492077"/>
    <w:rsid w:val="004A06ED"/>
    <w:rsid w:val="004A2630"/>
    <w:rsid w:val="004A34E5"/>
    <w:rsid w:val="004A42F8"/>
    <w:rsid w:val="004A46D2"/>
    <w:rsid w:val="004B006A"/>
    <w:rsid w:val="004B1E4C"/>
    <w:rsid w:val="004B43CE"/>
    <w:rsid w:val="004B43D8"/>
    <w:rsid w:val="004B579F"/>
    <w:rsid w:val="004B5C13"/>
    <w:rsid w:val="004B66BA"/>
    <w:rsid w:val="004C0FF9"/>
    <w:rsid w:val="004D01A4"/>
    <w:rsid w:val="004D033C"/>
    <w:rsid w:val="004D0BBC"/>
    <w:rsid w:val="004D5108"/>
    <w:rsid w:val="004D537D"/>
    <w:rsid w:val="004D5F34"/>
    <w:rsid w:val="004E07B3"/>
    <w:rsid w:val="004E0F84"/>
    <w:rsid w:val="004E104C"/>
    <w:rsid w:val="004E1347"/>
    <w:rsid w:val="004E1456"/>
    <w:rsid w:val="004E1F9F"/>
    <w:rsid w:val="004E35D0"/>
    <w:rsid w:val="004E4ECE"/>
    <w:rsid w:val="004E5545"/>
    <w:rsid w:val="004E5C73"/>
    <w:rsid w:val="004E5F18"/>
    <w:rsid w:val="004E6E5D"/>
    <w:rsid w:val="004E7EF5"/>
    <w:rsid w:val="004F1C8D"/>
    <w:rsid w:val="004F5B76"/>
    <w:rsid w:val="004F5DC5"/>
    <w:rsid w:val="004F60E4"/>
    <w:rsid w:val="004F626F"/>
    <w:rsid w:val="004F6B97"/>
    <w:rsid w:val="004F797A"/>
    <w:rsid w:val="004F7D54"/>
    <w:rsid w:val="00500622"/>
    <w:rsid w:val="00502804"/>
    <w:rsid w:val="00506BFA"/>
    <w:rsid w:val="005072C9"/>
    <w:rsid w:val="00510FCB"/>
    <w:rsid w:val="00512E4A"/>
    <w:rsid w:val="005131AB"/>
    <w:rsid w:val="0051334C"/>
    <w:rsid w:val="00513F2E"/>
    <w:rsid w:val="00516206"/>
    <w:rsid w:val="00520724"/>
    <w:rsid w:val="0052085C"/>
    <w:rsid w:val="005248F5"/>
    <w:rsid w:val="005256C6"/>
    <w:rsid w:val="00525E77"/>
    <w:rsid w:val="00530597"/>
    <w:rsid w:val="005306EE"/>
    <w:rsid w:val="00530806"/>
    <w:rsid w:val="00530B72"/>
    <w:rsid w:val="00533B76"/>
    <w:rsid w:val="0053554B"/>
    <w:rsid w:val="00536918"/>
    <w:rsid w:val="00536D6C"/>
    <w:rsid w:val="00536F5D"/>
    <w:rsid w:val="00545929"/>
    <w:rsid w:val="00546784"/>
    <w:rsid w:val="005476A0"/>
    <w:rsid w:val="00550488"/>
    <w:rsid w:val="005513D5"/>
    <w:rsid w:val="00551D37"/>
    <w:rsid w:val="00553DAF"/>
    <w:rsid w:val="00553FDA"/>
    <w:rsid w:val="005551AE"/>
    <w:rsid w:val="005570FE"/>
    <w:rsid w:val="00557355"/>
    <w:rsid w:val="00557A27"/>
    <w:rsid w:val="0056041E"/>
    <w:rsid w:val="00560A32"/>
    <w:rsid w:val="00560BA7"/>
    <w:rsid w:val="00561FC1"/>
    <w:rsid w:val="005621AF"/>
    <w:rsid w:val="00563011"/>
    <w:rsid w:val="00564563"/>
    <w:rsid w:val="005659A1"/>
    <w:rsid w:val="0056638C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5E55"/>
    <w:rsid w:val="00587F2C"/>
    <w:rsid w:val="00592CA7"/>
    <w:rsid w:val="0059380F"/>
    <w:rsid w:val="005948D3"/>
    <w:rsid w:val="00595DF8"/>
    <w:rsid w:val="00596FF7"/>
    <w:rsid w:val="005A1B94"/>
    <w:rsid w:val="005A3044"/>
    <w:rsid w:val="005A489E"/>
    <w:rsid w:val="005A6AF0"/>
    <w:rsid w:val="005B0745"/>
    <w:rsid w:val="005B080D"/>
    <w:rsid w:val="005B181B"/>
    <w:rsid w:val="005B2620"/>
    <w:rsid w:val="005B39E7"/>
    <w:rsid w:val="005B4A79"/>
    <w:rsid w:val="005B6061"/>
    <w:rsid w:val="005C24F6"/>
    <w:rsid w:val="005C26AF"/>
    <w:rsid w:val="005C56C1"/>
    <w:rsid w:val="005D10B2"/>
    <w:rsid w:val="005D1C13"/>
    <w:rsid w:val="005D2164"/>
    <w:rsid w:val="005D3569"/>
    <w:rsid w:val="005D3B6F"/>
    <w:rsid w:val="005D410F"/>
    <w:rsid w:val="005D794B"/>
    <w:rsid w:val="005D7D56"/>
    <w:rsid w:val="005E0251"/>
    <w:rsid w:val="005E093F"/>
    <w:rsid w:val="005E0CC6"/>
    <w:rsid w:val="005E0D57"/>
    <w:rsid w:val="005E619C"/>
    <w:rsid w:val="005F0A6D"/>
    <w:rsid w:val="005F0F1A"/>
    <w:rsid w:val="005F22E4"/>
    <w:rsid w:val="005F37FA"/>
    <w:rsid w:val="005F72C7"/>
    <w:rsid w:val="005F772D"/>
    <w:rsid w:val="005F7CEC"/>
    <w:rsid w:val="006015F6"/>
    <w:rsid w:val="00604461"/>
    <w:rsid w:val="00605734"/>
    <w:rsid w:val="00606A6D"/>
    <w:rsid w:val="00614F05"/>
    <w:rsid w:val="00616645"/>
    <w:rsid w:val="00617C84"/>
    <w:rsid w:val="006201B8"/>
    <w:rsid w:val="00624BC6"/>
    <w:rsid w:val="00624F74"/>
    <w:rsid w:val="006259AD"/>
    <w:rsid w:val="00627412"/>
    <w:rsid w:val="00632A43"/>
    <w:rsid w:val="006347EC"/>
    <w:rsid w:val="0063560B"/>
    <w:rsid w:val="0063562D"/>
    <w:rsid w:val="00636D7F"/>
    <w:rsid w:val="0063710A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63E4"/>
    <w:rsid w:val="00667BB0"/>
    <w:rsid w:val="00675072"/>
    <w:rsid w:val="0067534A"/>
    <w:rsid w:val="006753D5"/>
    <w:rsid w:val="00681F02"/>
    <w:rsid w:val="00685B0E"/>
    <w:rsid w:val="00685B7A"/>
    <w:rsid w:val="00686C67"/>
    <w:rsid w:val="00686FC0"/>
    <w:rsid w:val="006905F9"/>
    <w:rsid w:val="00696B7F"/>
    <w:rsid w:val="006A253B"/>
    <w:rsid w:val="006A3468"/>
    <w:rsid w:val="006A449A"/>
    <w:rsid w:val="006A4708"/>
    <w:rsid w:val="006A4DA8"/>
    <w:rsid w:val="006A55F1"/>
    <w:rsid w:val="006A7431"/>
    <w:rsid w:val="006B1E07"/>
    <w:rsid w:val="006B5344"/>
    <w:rsid w:val="006B7BB0"/>
    <w:rsid w:val="006C0629"/>
    <w:rsid w:val="006C117D"/>
    <w:rsid w:val="006C2B08"/>
    <w:rsid w:val="006C4602"/>
    <w:rsid w:val="006C72EB"/>
    <w:rsid w:val="006C7499"/>
    <w:rsid w:val="006D25D9"/>
    <w:rsid w:val="006D3390"/>
    <w:rsid w:val="006D39F5"/>
    <w:rsid w:val="006D4B83"/>
    <w:rsid w:val="006E162A"/>
    <w:rsid w:val="006E5474"/>
    <w:rsid w:val="006E5DEC"/>
    <w:rsid w:val="006E700D"/>
    <w:rsid w:val="006F0F14"/>
    <w:rsid w:val="006F3B1C"/>
    <w:rsid w:val="006F3F4C"/>
    <w:rsid w:val="006F5191"/>
    <w:rsid w:val="006F5451"/>
    <w:rsid w:val="00700B74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6C0"/>
    <w:rsid w:val="00734981"/>
    <w:rsid w:val="007364F6"/>
    <w:rsid w:val="007365C9"/>
    <w:rsid w:val="0073796D"/>
    <w:rsid w:val="00737D8D"/>
    <w:rsid w:val="007400DB"/>
    <w:rsid w:val="00740387"/>
    <w:rsid w:val="00740CAE"/>
    <w:rsid w:val="0074113F"/>
    <w:rsid w:val="00744AA0"/>
    <w:rsid w:val="00744B61"/>
    <w:rsid w:val="00746883"/>
    <w:rsid w:val="00746934"/>
    <w:rsid w:val="00750506"/>
    <w:rsid w:val="00751A89"/>
    <w:rsid w:val="00752EF5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674D"/>
    <w:rsid w:val="007674C3"/>
    <w:rsid w:val="007723C1"/>
    <w:rsid w:val="007751B1"/>
    <w:rsid w:val="007767B1"/>
    <w:rsid w:val="00776C43"/>
    <w:rsid w:val="00782287"/>
    <w:rsid w:val="00784962"/>
    <w:rsid w:val="00786812"/>
    <w:rsid w:val="00787C6C"/>
    <w:rsid w:val="00790F21"/>
    <w:rsid w:val="00791C77"/>
    <w:rsid w:val="00792FE3"/>
    <w:rsid w:val="0079477A"/>
    <w:rsid w:val="00794F5B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4C16"/>
    <w:rsid w:val="007B5694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05C0"/>
    <w:rsid w:val="007E2ED3"/>
    <w:rsid w:val="007E4C69"/>
    <w:rsid w:val="007E6AC7"/>
    <w:rsid w:val="007F025F"/>
    <w:rsid w:val="007F1CD1"/>
    <w:rsid w:val="00802179"/>
    <w:rsid w:val="008026EF"/>
    <w:rsid w:val="00803A68"/>
    <w:rsid w:val="00803F58"/>
    <w:rsid w:val="0080703B"/>
    <w:rsid w:val="00807CF4"/>
    <w:rsid w:val="00811D2D"/>
    <w:rsid w:val="00812B0E"/>
    <w:rsid w:val="00814EAA"/>
    <w:rsid w:val="00815AB2"/>
    <w:rsid w:val="00815AED"/>
    <w:rsid w:val="00816C34"/>
    <w:rsid w:val="00821C99"/>
    <w:rsid w:val="008225F8"/>
    <w:rsid w:val="00824C43"/>
    <w:rsid w:val="00824E78"/>
    <w:rsid w:val="00825CEC"/>
    <w:rsid w:val="0082611C"/>
    <w:rsid w:val="0082727E"/>
    <w:rsid w:val="00830DD1"/>
    <w:rsid w:val="008311EE"/>
    <w:rsid w:val="00831920"/>
    <w:rsid w:val="00833606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4D4E"/>
    <w:rsid w:val="008616E5"/>
    <w:rsid w:val="008619E9"/>
    <w:rsid w:val="00867226"/>
    <w:rsid w:val="00867A6B"/>
    <w:rsid w:val="00871C2C"/>
    <w:rsid w:val="008738EB"/>
    <w:rsid w:val="00880305"/>
    <w:rsid w:val="00882512"/>
    <w:rsid w:val="00892D37"/>
    <w:rsid w:val="00895250"/>
    <w:rsid w:val="008959E2"/>
    <w:rsid w:val="00895CBA"/>
    <w:rsid w:val="008A17D3"/>
    <w:rsid w:val="008A76B6"/>
    <w:rsid w:val="008B0060"/>
    <w:rsid w:val="008B01B3"/>
    <w:rsid w:val="008B083A"/>
    <w:rsid w:val="008B08C3"/>
    <w:rsid w:val="008B33FB"/>
    <w:rsid w:val="008B342E"/>
    <w:rsid w:val="008C4891"/>
    <w:rsid w:val="008C6C14"/>
    <w:rsid w:val="008C767A"/>
    <w:rsid w:val="008D4C53"/>
    <w:rsid w:val="008D6498"/>
    <w:rsid w:val="008D6BF7"/>
    <w:rsid w:val="008D7103"/>
    <w:rsid w:val="008D7E10"/>
    <w:rsid w:val="008E0035"/>
    <w:rsid w:val="008E1743"/>
    <w:rsid w:val="008E2563"/>
    <w:rsid w:val="008E3650"/>
    <w:rsid w:val="008E4060"/>
    <w:rsid w:val="008E408B"/>
    <w:rsid w:val="008E5276"/>
    <w:rsid w:val="008E6EEC"/>
    <w:rsid w:val="008F06F9"/>
    <w:rsid w:val="008F0B13"/>
    <w:rsid w:val="008F1CEB"/>
    <w:rsid w:val="008F4B5F"/>
    <w:rsid w:val="008F521D"/>
    <w:rsid w:val="00900175"/>
    <w:rsid w:val="00901145"/>
    <w:rsid w:val="00906263"/>
    <w:rsid w:val="00906CCB"/>
    <w:rsid w:val="009073CA"/>
    <w:rsid w:val="00911328"/>
    <w:rsid w:val="009117E0"/>
    <w:rsid w:val="00911A27"/>
    <w:rsid w:val="00911EDF"/>
    <w:rsid w:val="009128DE"/>
    <w:rsid w:val="00914E01"/>
    <w:rsid w:val="0091609E"/>
    <w:rsid w:val="00916A46"/>
    <w:rsid w:val="0092067B"/>
    <w:rsid w:val="009213AD"/>
    <w:rsid w:val="00926D9F"/>
    <w:rsid w:val="009270B6"/>
    <w:rsid w:val="0092716D"/>
    <w:rsid w:val="00927D4F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D37"/>
    <w:rsid w:val="00952141"/>
    <w:rsid w:val="00960613"/>
    <w:rsid w:val="00961035"/>
    <w:rsid w:val="00963E73"/>
    <w:rsid w:val="00963FC5"/>
    <w:rsid w:val="009649E5"/>
    <w:rsid w:val="00964E33"/>
    <w:rsid w:val="00967788"/>
    <w:rsid w:val="00967FAC"/>
    <w:rsid w:val="009701AC"/>
    <w:rsid w:val="00971F57"/>
    <w:rsid w:val="00974ACA"/>
    <w:rsid w:val="00976BBA"/>
    <w:rsid w:val="00983C41"/>
    <w:rsid w:val="00983DC1"/>
    <w:rsid w:val="00992879"/>
    <w:rsid w:val="0099425F"/>
    <w:rsid w:val="00996BBE"/>
    <w:rsid w:val="009971EF"/>
    <w:rsid w:val="009973BD"/>
    <w:rsid w:val="009A01F5"/>
    <w:rsid w:val="009A660E"/>
    <w:rsid w:val="009A767B"/>
    <w:rsid w:val="009B13A2"/>
    <w:rsid w:val="009B13F2"/>
    <w:rsid w:val="009B1745"/>
    <w:rsid w:val="009C07AB"/>
    <w:rsid w:val="009C1954"/>
    <w:rsid w:val="009C2627"/>
    <w:rsid w:val="009C4E47"/>
    <w:rsid w:val="009D30C8"/>
    <w:rsid w:val="009D47D3"/>
    <w:rsid w:val="009E0BEE"/>
    <w:rsid w:val="009E1793"/>
    <w:rsid w:val="009E2ABB"/>
    <w:rsid w:val="009E34A3"/>
    <w:rsid w:val="009E4029"/>
    <w:rsid w:val="009E5DC5"/>
    <w:rsid w:val="009E639E"/>
    <w:rsid w:val="009E6EFC"/>
    <w:rsid w:val="009E7A07"/>
    <w:rsid w:val="009F0699"/>
    <w:rsid w:val="009F0C21"/>
    <w:rsid w:val="009F1216"/>
    <w:rsid w:val="009F178D"/>
    <w:rsid w:val="009F1D68"/>
    <w:rsid w:val="009F4F4E"/>
    <w:rsid w:val="009F555C"/>
    <w:rsid w:val="00A00AC8"/>
    <w:rsid w:val="00A00F20"/>
    <w:rsid w:val="00A02793"/>
    <w:rsid w:val="00A04869"/>
    <w:rsid w:val="00A05FEB"/>
    <w:rsid w:val="00A06C41"/>
    <w:rsid w:val="00A07BB3"/>
    <w:rsid w:val="00A07FE3"/>
    <w:rsid w:val="00A10D69"/>
    <w:rsid w:val="00A14690"/>
    <w:rsid w:val="00A147B9"/>
    <w:rsid w:val="00A1590E"/>
    <w:rsid w:val="00A161B2"/>
    <w:rsid w:val="00A16E50"/>
    <w:rsid w:val="00A179D2"/>
    <w:rsid w:val="00A2208A"/>
    <w:rsid w:val="00A27870"/>
    <w:rsid w:val="00A31CCB"/>
    <w:rsid w:val="00A32041"/>
    <w:rsid w:val="00A34C62"/>
    <w:rsid w:val="00A34E36"/>
    <w:rsid w:val="00A35E9D"/>
    <w:rsid w:val="00A40852"/>
    <w:rsid w:val="00A429C2"/>
    <w:rsid w:val="00A42FF1"/>
    <w:rsid w:val="00A433E8"/>
    <w:rsid w:val="00A4510E"/>
    <w:rsid w:val="00A47116"/>
    <w:rsid w:val="00A5118B"/>
    <w:rsid w:val="00A53051"/>
    <w:rsid w:val="00A53FD1"/>
    <w:rsid w:val="00A561C8"/>
    <w:rsid w:val="00A563F1"/>
    <w:rsid w:val="00A565E3"/>
    <w:rsid w:val="00A57412"/>
    <w:rsid w:val="00A6056F"/>
    <w:rsid w:val="00A605EA"/>
    <w:rsid w:val="00A614C9"/>
    <w:rsid w:val="00A6175C"/>
    <w:rsid w:val="00A6279D"/>
    <w:rsid w:val="00A637F6"/>
    <w:rsid w:val="00A6622F"/>
    <w:rsid w:val="00A671E4"/>
    <w:rsid w:val="00A67271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336B"/>
    <w:rsid w:val="00A862D3"/>
    <w:rsid w:val="00A92C70"/>
    <w:rsid w:val="00A955F6"/>
    <w:rsid w:val="00A95AD0"/>
    <w:rsid w:val="00A96648"/>
    <w:rsid w:val="00A97601"/>
    <w:rsid w:val="00AA0750"/>
    <w:rsid w:val="00AA0AF3"/>
    <w:rsid w:val="00AA1F9C"/>
    <w:rsid w:val="00AA2AFA"/>
    <w:rsid w:val="00AA374B"/>
    <w:rsid w:val="00AA6944"/>
    <w:rsid w:val="00AA7BE7"/>
    <w:rsid w:val="00AB041C"/>
    <w:rsid w:val="00AB4734"/>
    <w:rsid w:val="00AB54DE"/>
    <w:rsid w:val="00AB7C17"/>
    <w:rsid w:val="00AC3B11"/>
    <w:rsid w:val="00AC7674"/>
    <w:rsid w:val="00AD027D"/>
    <w:rsid w:val="00AD13C3"/>
    <w:rsid w:val="00AD1C72"/>
    <w:rsid w:val="00AD1ED2"/>
    <w:rsid w:val="00AD623E"/>
    <w:rsid w:val="00AD791E"/>
    <w:rsid w:val="00AE04E1"/>
    <w:rsid w:val="00AE3E32"/>
    <w:rsid w:val="00AE4B56"/>
    <w:rsid w:val="00AE6358"/>
    <w:rsid w:val="00AF203B"/>
    <w:rsid w:val="00B00EE2"/>
    <w:rsid w:val="00B00F42"/>
    <w:rsid w:val="00B010C2"/>
    <w:rsid w:val="00B018E0"/>
    <w:rsid w:val="00B01E3A"/>
    <w:rsid w:val="00B033AE"/>
    <w:rsid w:val="00B055C4"/>
    <w:rsid w:val="00B06180"/>
    <w:rsid w:val="00B0709F"/>
    <w:rsid w:val="00B114AE"/>
    <w:rsid w:val="00B126D2"/>
    <w:rsid w:val="00B1324A"/>
    <w:rsid w:val="00B14BD7"/>
    <w:rsid w:val="00B165C1"/>
    <w:rsid w:val="00B20B30"/>
    <w:rsid w:val="00B21930"/>
    <w:rsid w:val="00B2197A"/>
    <w:rsid w:val="00B2327C"/>
    <w:rsid w:val="00B243B7"/>
    <w:rsid w:val="00B24DE1"/>
    <w:rsid w:val="00B262C5"/>
    <w:rsid w:val="00B265A8"/>
    <w:rsid w:val="00B27756"/>
    <w:rsid w:val="00B30199"/>
    <w:rsid w:val="00B31521"/>
    <w:rsid w:val="00B3542D"/>
    <w:rsid w:val="00B3647F"/>
    <w:rsid w:val="00B37647"/>
    <w:rsid w:val="00B41FF9"/>
    <w:rsid w:val="00B427B8"/>
    <w:rsid w:val="00B43C40"/>
    <w:rsid w:val="00B53DD7"/>
    <w:rsid w:val="00B54EF4"/>
    <w:rsid w:val="00B56F51"/>
    <w:rsid w:val="00B577E2"/>
    <w:rsid w:val="00B60530"/>
    <w:rsid w:val="00B64D91"/>
    <w:rsid w:val="00B650E1"/>
    <w:rsid w:val="00B66771"/>
    <w:rsid w:val="00B70CFD"/>
    <w:rsid w:val="00B71962"/>
    <w:rsid w:val="00B73599"/>
    <w:rsid w:val="00B74344"/>
    <w:rsid w:val="00B7511D"/>
    <w:rsid w:val="00B840BC"/>
    <w:rsid w:val="00B843D5"/>
    <w:rsid w:val="00B849BA"/>
    <w:rsid w:val="00B84D5A"/>
    <w:rsid w:val="00B953E6"/>
    <w:rsid w:val="00BA119B"/>
    <w:rsid w:val="00BA2A29"/>
    <w:rsid w:val="00BA2E49"/>
    <w:rsid w:val="00BA3DA5"/>
    <w:rsid w:val="00BA4FF1"/>
    <w:rsid w:val="00BB05E4"/>
    <w:rsid w:val="00BB456F"/>
    <w:rsid w:val="00BB4735"/>
    <w:rsid w:val="00BB543D"/>
    <w:rsid w:val="00BB6FAC"/>
    <w:rsid w:val="00BB762D"/>
    <w:rsid w:val="00BC2170"/>
    <w:rsid w:val="00BC35DB"/>
    <w:rsid w:val="00BD1B41"/>
    <w:rsid w:val="00BD4139"/>
    <w:rsid w:val="00BD5277"/>
    <w:rsid w:val="00BD56FF"/>
    <w:rsid w:val="00BD779E"/>
    <w:rsid w:val="00BE1913"/>
    <w:rsid w:val="00BE1CEC"/>
    <w:rsid w:val="00BE1EF5"/>
    <w:rsid w:val="00BE336E"/>
    <w:rsid w:val="00BE43DC"/>
    <w:rsid w:val="00BE6AC7"/>
    <w:rsid w:val="00BE6E0C"/>
    <w:rsid w:val="00BF012F"/>
    <w:rsid w:val="00BF0B52"/>
    <w:rsid w:val="00BF0F9A"/>
    <w:rsid w:val="00BF1945"/>
    <w:rsid w:val="00BF309C"/>
    <w:rsid w:val="00BF36C1"/>
    <w:rsid w:val="00BF375B"/>
    <w:rsid w:val="00BF43AC"/>
    <w:rsid w:val="00BF50BD"/>
    <w:rsid w:val="00BF62C0"/>
    <w:rsid w:val="00BF65BD"/>
    <w:rsid w:val="00BF7225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216EB"/>
    <w:rsid w:val="00C2193A"/>
    <w:rsid w:val="00C23411"/>
    <w:rsid w:val="00C25120"/>
    <w:rsid w:val="00C25C46"/>
    <w:rsid w:val="00C31EC7"/>
    <w:rsid w:val="00C34775"/>
    <w:rsid w:val="00C37BC0"/>
    <w:rsid w:val="00C40CF5"/>
    <w:rsid w:val="00C43751"/>
    <w:rsid w:val="00C4398E"/>
    <w:rsid w:val="00C44A59"/>
    <w:rsid w:val="00C44BF8"/>
    <w:rsid w:val="00C46951"/>
    <w:rsid w:val="00C4776D"/>
    <w:rsid w:val="00C506B3"/>
    <w:rsid w:val="00C507AD"/>
    <w:rsid w:val="00C50AE3"/>
    <w:rsid w:val="00C51BE4"/>
    <w:rsid w:val="00C568E3"/>
    <w:rsid w:val="00C56C77"/>
    <w:rsid w:val="00C64E3F"/>
    <w:rsid w:val="00C6505F"/>
    <w:rsid w:val="00C6567D"/>
    <w:rsid w:val="00C66483"/>
    <w:rsid w:val="00C67509"/>
    <w:rsid w:val="00C714A3"/>
    <w:rsid w:val="00C77BD6"/>
    <w:rsid w:val="00C8046F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1C2"/>
    <w:rsid w:val="00C91344"/>
    <w:rsid w:val="00C9163F"/>
    <w:rsid w:val="00C9356B"/>
    <w:rsid w:val="00C94274"/>
    <w:rsid w:val="00C97361"/>
    <w:rsid w:val="00CA03D2"/>
    <w:rsid w:val="00CA0D61"/>
    <w:rsid w:val="00CA1D0B"/>
    <w:rsid w:val="00CA30DC"/>
    <w:rsid w:val="00CA387B"/>
    <w:rsid w:val="00CA7662"/>
    <w:rsid w:val="00CB1226"/>
    <w:rsid w:val="00CB2196"/>
    <w:rsid w:val="00CB3264"/>
    <w:rsid w:val="00CB3AF1"/>
    <w:rsid w:val="00CB673F"/>
    <w:rsid w:val="00CB72F3"/>
    <w:rsid w:val="00CC215D"/>
    <w:rsid w:val="00CC77F0"/>
    <w:rsid w:val="00CD338A"/>
    <w:rsid w:val="00CD4046"/>
    <w:rsid w:val="00CD4FD7"/>
    <w:rsid w:val="00CD583B"/>
    <w:rsid w:val="00CD70B2"/>
    <w:rsid w:val="00CD7D00"/>
    <w:rsid w:val="00CD7EA4"/>
    <w:rsid w:val="00CE312D"/>
    <w:rsid w:val="00CE3A95"/>
    <w:rsid w:val="00CE75DE"/>
    <w:rsid w:val="00CF2749"/>
    <w:rsid w:val="00CF28DA"/>
    <w:rsid w:val="00CF2CDC"/>
    <w:rsid w:val="00CF2F07"/>
    <w:rsid w:val="00CF3F6C"/>
    <w:rsid w:val="00CF6B4E"/>
    <w:rsid w:val="00CF79BE"/>
    <w:rsid w:val="00D01456"/>
    <w:rsid w:val="00D023AF"/>
    <w:rsid w:val="00D02746"/>
    <w:rsid w:val="00D049F7"/>
    <w:rsid w:val="00D10355"/>
    <w:rsid w:val="00D1049E"/>
    <w:rsid w:val="00D12349"/>
    <w:rsid w:val="00D1550E"/>
    <w:rsid w:val="00D1727F"/>
    <w:rsid w:val="00D21024"/>
    <w:rsid w:val="00D21B88"/>
    <w:rsid w:val="00D22D33"/>
    <w:rsid w:val="00D230D7"/>
    <w:rsid w:val="00D31EF8"/>
    <w:rsid w:val="00D320DC"/>
    <w:rsid w:val="00D32506"/>
    <w:rsid w:val="00D35B2E"/>
    <w:rsid w:val="00D404C8"/>
    <w:rsid w:val="00D4245A"/>
    <w:rsid w:val="00D459CB"/>
    <w:rsid w:val="00D47B84"/>
    <w:rsid w:val="00D47BA6"/>
    <w:rsid w:val="00D5145C"/>
    <w:rsid w:val="00D521C6"/>
    <w:rsid w:val="00D53628"/>
    <w:rsid w:val="00D53CEA"/>
    <w:rsid w:val="00D63AAB"/>
    <w:rsid w:val="00D67EB7"/>
    <w:rsid w:val="00D71D8A"/>
    <w:rsid w:val="00D73F40"/>
    <w:rsid w:val="00D75894"/>
    <w:rsid w:val="00D818F5"/>
    <w:rsid w:val="00D826C1"/>
    <w:rsid w:val="00D86395"/>
    <w:rsid w:val="00D87C0B"/>
    <w:rsid w:val="00D90353"/>
    <w:rsid w:val="00D90FD1"/>
    <w:rsid w:val="00D919CC"/>
    <w:rsid w:val="00D92625"/>
    <w:rsid w:val="00D92F05"/>
    <w:rsid w:val="00D93B89"/>
    <w:rsid w:val="00D94851"/>
    <w:rsid w:val="00D957B0"/>
    <w:rsid w:val="00D95B77"/>
    <w:rsid w:val="00DA1AD4"/>
    <w:rsid w:val="00DA3534"/>
    <w:rsid w:val="00DA3562"/>
    <w:rsid w:val="00DA581C"/>
    <w:rsid w:val="00DA7DEA"/>
    <w:rsid w:val="00DB0C59"/>
    <w:rsid w:val="00DB28DE"/>
    <w:rsid w:val="00DB2E8D"/>
    <w:rsid w:val="00DB48DF"/>
    <w:rsid w:val="00DB546C"/>
    <w:rsid w:val="00DC06FB"/>
    <w:rsid w:val="00DC0B23"/>
    <w:rsid w:val="00DC14C3"/>
    <w:rsid w:val="00DC4583"/>
    <w:rsid w:val="00DC60D7"/>
    <w:rsid w:val="00DC641D"/>
    <w:rsid w:val="00DD1172"/>
    <w:rsid w:val="00DD1212"/>
    <w:rsid w:val="00DD3C47"/>
    <w:rsid w:val="00DD4281"/>
    <w:rsid w:val="00DD5F0C"/>
    <w:rsid w:val="00DD7425"/>
    <w:rsid w:val="00DE0061"/>
    <w:rsid w:val="00DE01CB"/>
    <w:rsid w:val="00DE0333"/>
    <w:rsid w:val="00DE0E6A"/>
    <w:rsid w:val="00DE27E6"/>
    <w:rsid w:val="00DE2BAF"/>
    <w:rsid w:val="00DE31E6"/>
    <w:rsid w:val="00DE38D4"/>
    <w:rsid w:val="00DE56BE"/>
    <w:rsid w:val="00DE617A"/>
    <w:rsid w:val="00DF140D"/>
    <w:rsid w:val="00DF4DF2"/>
    <w:rsid w:val="00E012B4"/>
    <w:rsid w:val="00E022BD"/>
    <w:rsid w:val="00E028E8"/>
    <w:rsid w:val="00E0515E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05DF"/>
    <w:rsid w:val="00E224A1"/>
    <w:rsid w:val="00E22D64"/>
    <w:rsid w:val="00E24481"/>
    <w:rsid w:val="00E24F6C"/>
    <w:rsid w:val="00E26FA3"/>
    <w:rsid w:val="00E3056F"/>
    <w:rsid w:val="00E3244B"/>
    <w:rsid w:val="00E3266E"/>
    <w:rsid w:val="00E34202"/>
    <w:rsid w:val="00E34AD9"/>
    <w:rsid w:val="00E4017F"/>
    <w:rsid w:val="00E403B6"/>
    <w:rsid w:val="00E41FA1"/>
    <w:rsid w:val="00E42873"/>
    <w:rsid w:val="00E44C23"/>
    <w:rsid w:val="00E44ED6"/>
    <w:rsid w:val="00E456FD"/>
    <w:rsid w:val="00E5117A"/>
    <w:rsid w:val="00E53C48"/>
    <w:rsid w:val="00E54CD1"/>
    <w:rsid w:val="00E56592"/>
    <w:rsid w:val="00E61159"/>
    <w:rsid w:val="00E6633C"/>
    <w:rsid w:val="00E6658B"/>
    <w:rsid w:val="00E7003F"/>
    <w:rsid w:val="00E70231"/>
    <w:rsid w:val="00E704D4"/>
    <w:rsid w:val="00E71967"/>
    <w:rsid w:val="00E71F93"/>
    <w:rsid w:val="00E722BB"/>
    <w:rsid w:val="00E7596F"/>
    <w:rsid w:val="00E75FBC"/>
    <w:rsid w:val="00E76BB7"/>
    <w:rsid w:val="00E76F60"/>
    <w:rsid w:val="00E81C7B"/>
    <w:rsid w:val="00E846EB"/>
    <w:rsid w:val="00E855E8"/>
    <w:rsid w:val="00E91C8C"/>
    <w:rsid w:val="00E920AB"/>
    <w:rsid w:val="00EA041A"/>
    <w:rsid w:val="00EA079A"/>
    <w:rsid w:val="00EA153E"/>
    <w:rsid w:val="00EA4189"/>
    <w:rsid w:val="00EA578E"/>
    <w:rsid w:val="00EB0F6A"/>
    <w:rsid w:val="00EB0FED"/>
    <w:rsid w:val="00EB22B7"/>
    <w:rsid w:val="00EB5E35"/>
    <w:rsid w:val="00EB7A55"/>
    <w:rsid w:val="00EC0A91"/>
    <w:rsid w:val="00EC1137"/>
    <w:rsid w:val="00EC1D0E"/>
    <w:rsid w:val="00EC2020"/>
    <w:rsid w:val="00EC2138"/>
    <w:rsid w:val="00EC3730"/>
    <w:rsid w:val="00EC3FF9"/>
    <w:rsid w:val="00EC4901"/>
    <w:rsid w:val="00ED04EF"/>
    <w:rsid w:val="00ED3F78"/>
    <w:rsid w:val="00ED4B91"/>
    <w:rsid w:val="00ED4F01"/>
    <w:rsid w:val="00EE2D5D"/>
    <w:rsid w:val="00EE2E0B"/>
    <w:rsid w:val="00EF2EED"/>
    <w:rsid w:val="00EF5F53"/>
    <w:rsid w:val="00EF6C83"/>
    <w:rsid w:val="00EF7ADC"/>
    <w:rsid w:val="00EF7BBC"/>
    <w:rsid w:val="00F02B3B"/>
    <w:rsid w:val="00F02F68"/>
    <w:rsid w:val="00F05D57"/>
    <w:rsid w:val="00F05E24"/>
    <w:rsid w:val="00F10ADA"/>
    <w:rsid w:val="00F138ED"/>
    <w:rsid w:val="00F13C8B"/>
    <w:rsid w:val="00F167F1"/>
    <w:rsid w:val="00F16823"/>
    <w:rsid w:val="00F17C88"/>
    <w:rsid w:val="00F17F19"/>
    <w:rsid w:val="00F209BF"/>
    <w:rsid w:val="00F20BB5"/>
    <w:rsid w:val="00F26F8D"/>
    <w:rsid w:val="00F30D14"/>
    <w:rsid w:val="00F313F7"/>
    <w:rsid w:val="00F315A8"/>
    <w:rsid w:val="00F378CB"/>
    <w:rsid w:val="00F40330"/>
    <w:rsid w:val="00F411EB"/>
    <w:rsid w:val="00F417FD"/>
    <w:rsid w:val="00F4325B"/>
    <w:rsid w:val="00F43A93"/>
    <w:rsid w:val="00F47D41"/>
    <w:rsid w:val="00F5002D"/>
    <w:rsid w:val="00F515D5"/>
    <w:rsid w:val="00F51F4A"/>
    <w:rsid w:val="00F52123"/>
    <w:rsid w:val="00F53C44"/>
    <w:rsid w:val="00F54226"/>
    <w:rsid w:val="00F553C8"/>
    <w:rsid w:val="00F56440"/>
    <w:rsid w:val="00F57CBC"/>
    <w:rsid w:val="00F63C91"/>
    <w:rsid w:val="00F65A22"/>
    <w:rsid w:val="00F66E2F"/>
    <w:rsid w:val="00F705F1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87862"/>
    <w:rsid w:val="00F9173A"/>
    <w:rsid w:val="00F91DBD"/>
    <w:rsid w:val="00F9201C"/>
    <w:rsid w:val="00F93689"/>
    <w:rsid w:val="00F94410"/>
    <w:rsid w:val="00F94811"/>
    <w:rsid w:val="00F94DBE"/>
    <w:rsid w:val="00F950FF"/>
    <w:rsid w:val="00F96B1A"/>
    <w:rsid w:val="00F97093"/>
    <w:rsid w:val="00F97721"/>
    <w:rsid w:val="00FA0206"/>
    <w:rsid w:val="00FA176D"/>
    <w:rsid w:val="00FA19F7"/>
    <w:rsid w:val="00FA3E8E"/>
    <w:rsid w:val="00FA555C"/>
    <w:rsid w:val="00FA70CB"/>
    <w:rsid w:val="00FA7568"/>
    <w:rsid w:val="00FB0762"/>
    <w:rsid w:val="00FB150A"/>
    <w:rsid w:val="00FB188E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D28"/>
    <w:rsid w:val="00FD40C0"/>
    <w:rsid w:val="00FD59BF"/>
    <w:rsid w:val="00FD634F"/>
    <w:rsid w:val="00FD6552"/>
    <w:rsid w:val="00FE042C"/>
    <w:rsid w:val="00FE27F5"/>
    <w:rsid w:val="00FE2839"/>
    <w:rsid w:val="00FE2CD3"/>
    <w:rsid w:val="00FE3AAA"/>
    <w:rsid w:val="00FE6AD8"/>
    <w:rsid w:val="00FF087C"/>
    <w:rsid w:val="00FF12B3"/>
    <w:rsid w:val="00FF155A"/>
    <w:rsid w:val="00FF4DAB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3E8C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F65BD"/>
    <w:pPr>
      <w:numPr>
        <w:numId w:val="96"/>
      </w:numPr>
      <w:spacing w:line="240" w:lineRule="atLeast"/>
      <w:contextualSpacing/>
    </w:pPr>
    <w:rPr>
      <w:rFonts w:ascii="Calibri" w:hAnsi="Calibri"/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F65BD"/>
    <w:rPr>
      <w:rFonts w:ascii="Calibri" w:hAnsi="Calibri"/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1F2E0E"/>
  </w:style>
  <w:style w:type="paragraph" w:customStyle="1" w:styleId="mskAufgabeNummer">
    <w:name w:val="msk_Aufgabe_Nummer"/>
    <w:basedOn w:val="Standard"/>
    <w:rsid w:val="001F2E0E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1F2E0E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1F2E0E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1F2E0E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rsid w:val="001F2E0E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1F2E0E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locked/>
    <w:rsid w:val="001F2E0E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uiPriority w:val="99"/>
    <w:locked/>
    <w:rsid w:val="001F2E0E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1F2E0E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F2E0E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F2E0E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1F2E0E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1F2E0E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1F2E0E"/>
    <w:rPr>
      <w:rFonts w:cs="Times New Roman"/>
      <w:b/>
      <w:color w:val="16757C"/>
    </w:rPr>
  </w:style>
  <w:style w:type="character" w:customStyle="1" w:styleId="DialogSprechblaseZchn">
    <w:name w:val="Dialog_Sprechblase Zchn"/>
    <w:link w:val="DialogSprechblase"/>
    <w:uiPriority w:val="99"/>
    <w:locked/>
    <w:rsid w:val="001F2E0E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customStyle="1" w:styleId="DialogEtappeberschrift">
    <w:name w:val="Dialog_Etappe_Überschrift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locked/>
    <w:rsid w:val="001F2E0E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F2E0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1F2E0E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E2BAF"/>
    <w:pPr>
      <w:spacing w:line="240" w:lineRule="atLeast"/>
    </w:pPr>
    <w:rPr>
      <w:rFonts w:cstheme="minorHAnsi"/>
      <w:color w:val="000000" w:themeColor="text1"/>
      <w:sz w:val="18"/>
      <w:szCs w:val="18"/>
      <w:lang w:eastAsia="de-DE"/>
    </w:rPr>
  </w:style>
  <w:style w:type="paragraph" w:customStyle="1" w:styleId="berschriftAufgaben">
    <w:name w:val="Überschrift_Aufgaben"/>
    <w:basedOn w:val="berschrift1"/>
    <w:qFormat/>
    <w:rsid w:val="001F2E0E"/>
    <w:pPr>
      <w:spacing w:after="0" w:line="240" w:lineRule="auto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1F2E0E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SOBText">
    <w:name w:val="SOB_Text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A67271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DE2BA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numbering" w:customStyle="1" w:styleId="AktuelleListe1">
    <w:name w:val="Aktuelle Liste1"/>
    <w:uiPriority w:val="99"/>
    <w:rsid w:val="00E26FA3"/>
    <w:pPr>
      <w:numPr>
        <w:numId w:val="9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76.png"/><Relationship Id="rId21" Type="http://schemas.openxmlformats.org/officeDocument/2006/relationships/image" Target="media/image15.png"/><Relationship Id="rId47" Type="http://schemas.openxmlformats.org/officeDocument/2006/relationships/image" Target="media/image23.png"/><Relationship Id="rId63" Type="http://schemas.openxmlformats.org/officeDocument/2006/relationships/image" Target="media/image33.png"/><Relationship Id="rId68" Type="http://schemas.openxmlformats.org/officeDocument/2006/relationships/header" Target="header4.xml"/><Relationship Id="rId84" Type="http://schemas.openxmlformats.org/officeDocument/2006/relationships/image" Target="media/image48.wmf"/><Relationship Id="rId89" Type="http://schemas.openxmlformats.org/officeDocument/2006/relationships/image" Target="media/image50.png"/><Relationship Id="rId112" Type="http://schemas.openxmlformats.org/officeDocument/2006/relationships/image" Target="media/image72.png"/><Relationship Id="rId16" Type="http://schemas.openxmlformats.org/officeDocument/2006/relationships/image" Target="media/image9.wmf"/><Relationship Id="rId107" Type="http://schemas.openxmlformats.org/officeDocument/2006/relationships/image" Target="media/image69.wmf"/><Relationship Id="rId11" Type="http://schemas.openxmlformats.org/officeDocument/2006/relationships/header" Target="header1.xml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74" Type="http://schemas.openxmlformats.org/officeDocument/2006/relationships/image" Target="media/image39.png"/><Relationship Id="rId79" Type="http://schemas.openxmlformats.org/officeDocument/2006/relationships/image" Target="media/image44.png"/><Relationship Id="rId102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image" Target="media/image51.png"/><Relationship Id="rId95" Type="http://schemas.openxmlformats.org/officeDocument/2006/relationships/image" Target="media/image61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48" Type="http://schemas.openxmlformats.org/officeDocument/2006/relationships/image" Target="media/image24.png"/><Relationship Id="rId64" Type="http://schemas.openxmlformats.org/officeDocument/2006/relationships/image" Target="media/image32.png"/><Relationship Id="rId69" Type="http://schemas.openxmlformats.org/officeDocument/2006/relationships/footer" Target="footer2.xml"/><Relationship Id="rId113" Type="http://schemas.openxmlformats.org/officeDocument/2006/relationships/image" Target="media/image73.png"/><Relationship Id="rId118" Type="http://schemas.openxmlformats.org/officeDocument/2006/relationships/image" Target="media/image77.wmf"/><Relationship Id="rId80" Type="http://schemas.openxmlformats.org/officeDocument/2006/relationships/image" Target="media/image46.png"/><Relationship Id="rId85" Type="http://schemas.openxmlformats.org/officeDocument/2006/relationships/image" Target="media/image49.wmf"/><Relationship Id="rId12" Type="http://schemas.openxmlformats.org/officeDocument/2006/relationships/footer" Target="footer1.xml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46" Type="http://schemas.openxmlformats.org/officeDocument/2006/relationships/image" Target="media/image260.png"/><Relationship Id="rId59" Type="http://schemas.openxmlformats.org/officeDocument/2006/relationships/image" Target="media/image29.png"/><Relationship Id="rId67" Type="http://schemas.openxmlformats.org/officeDocument/2006/relationships/header" Target="header3.xml"/><Relationship Id="rId103" Type="http://schemas.openxmlformats.org/officeDocument/2006/relationships/image" Target="media/image66.png"/><Relationship Id="rId108" Type="http://schemas.openxmlformats.org/officeDocument/2006/relationships/image" Target="media/image40.png"/><Relationship Id="rId116" Type="http://schemas.openxmlformats.org/officeDocument/2006/relationships/image" Target="media/image80.wmf"/><Relationship Id="rId20" Type="http://schemas.openxmlformats.org/officeDocument/2006/relationships/image" Target="media/image14.png"/><Relationship Id="rId54" Type="http://schemas.microsoft.com/office/2007/relationships/hdphoto" Target="media/hdphoto1.wdp"/><Relationship Id="rId62" Type="http://schemas.openxmlformats.org/officeDocument/2006/relationships/image" Target="media/image31.png"/><Relationship Id="rId70" Type="http://schemas.openxmlformats.org/officeDocument/2006/relationships/header" Target="header5.xml"/><Relationship Id="rId75" Type="http://schemas.openxmlformats.org/officeDocument/2006/relationships/image" Target="media/image40.wmf"/><Relationship Id="rId83" Type="http://schemas.openxmlformats.org/officeDocument/2006/relationships/image" Target="media/image47.wmf"/><Relationship Id="rId88" Type="http://schemas.openxmlformats.org/officeDocument/2006/relationships/image" Target="media/image54.wmf"/><Relationship Id="rId91" Type="http://schemas.openxmlformats.org/officeDocument/2006/relationships/image" Target="media/image55.wmf"/><Relationship Id="rId96" Type="http://schemas.openxmlformats.org/officeDocument/2006/relationships/image" Target="media/image58.wmf"/><Relationship Id="rId111" Type="http://schemas.openxmlformats.org/officeDocument/2006/relationships/image" Target="media/image7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49" Type="http://schemas.openxmlformats.org/officeDocument/2006/relationships/hyperlink" Target="https://vam.dzlm.de/vams/apps/Bruchstreifen.html" TargetMode="External"/><Relationship Id="rId57" Type="http://schemas.openxmlformats.org/officeDocument/2006/relationships/image" Target="media/image27.png"/><Relationship Id="rId106" Type="http://schemas.openxmlformats.org/officeDocument/2006/relationships/image" Target="media/image71.png"/><Relationship Id="rId114" Type="http://schemas.openxmlformats.org/officeDocument/2006/relationships/image" Target="media/image75.png"/><Relationship Id="rId119" Type="http://schemas.openxmlformats.org/officeDocument/2006/relationships/header" Target="header7.xml"/><Relationship Id="rId10" Type="http://schemas.openxmlformats.org/officeDocument/2006/relationships/image" Target="media/image5.png"/><Relationship Id="rId52" Type="http://schemas.openxmlformats.org/officeDocument/2006/relationships/image" Target="media/image250.png"/><Relationship Id="rId60" Type="http://schemas.openxmlformats.org/officeDocument/2006/relationships/image" Target="media/image30.png"/><Relationship Id="rId65" Type="http://schemas.openxmlformats.org/officeDocument/2006/relationships/image" Target="media/image34.png"/><Relationship Id="rId73" Type="http://schemas.openxmlformats.org/officeDocument/2006/relationships/image" Target="media/image38.png"/><Relationship Id="rId78" Type="http://schemas.openxmlformats.org/officeDocument/2006/relationships/image" Target="media/image42.wmf"/><Relationship Id="rId81" Type="http://schemas.openxmlformats.org/officeDocument/2006/relationships/image" Target="media/image45.wmf"/><Relationship Id="rId86" Type="http://schemas.openxmlformats.org/officeDocument/2006/relationships/image" Target="media/image52.wmf"/><Relationship Id="rId94" Type="http://schemas.openxmlformats.org/officeDocument/2006/relationships/image" Target="media/image57.png"/><Relationship Id="rId99" Type="http://schemas.openxmlformats.org/officeDocument/2006/relationships/image" Target="media/image62.png"/><Relationship Id="rId101" Type="http://schemas.openxmlformats.org/officeDocument/2006/relationships/image" Target="media/image64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109" Type="http://schemas.openxmlformats.org/officeDocument/2006/relationships/image" Target="media/image70.png"/><Relationship Id="rId55" Type="http://schemas.openxmlformats.org/officeDocument/2006/relationships/image" Target="media/image26.png"/><Relationship Id="rId76" Type="http://schemas.openxmlformats.org/officeDocument/2006/relationships/image" Target="media/image41.png"/><Relationship Id="rId97" Type="http://schemas.openxmlformats.org/officeDocument/2006/relationships/image" Target="media/image560.png"/><Relationship Id="rId104" Type="http://schemas.openxmlformats.org/officeDocument/2006/relationships/image" Target="media/image67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6.xml"/><Relationship Id="rId92" Type="http://schemas.openxmlformats.org/officeDocument/2006/relationships/image" Target="media/image56.png"/><Relationship Id="rId2" Type="http://schemas.openxmlformats.org/officeDocument/2006/relationships/numbering" Target="numbering.xml"/><Relationship Id="rId29" Type="http://schemas.openxmlformats.org/officeDocument/2006/relationships/image" Target="media/image22.svg"/><Relationship Id="rId24" Type="http://schemas.openxmlformats.org/officeDocument/2006/relationships/hyperlink" Target="https://dzlm.de/vam/msk-bruchstreifen.html" TargetMode="External"/><Relationship Id="rId66" Type="http://schemas.openxmlformats.org/officeDocument/2006/relationships/image" Target="media/image35.jpeg"/><Relationship Id="rId87" Type="http://schemas.openxmlformats.org/officeDocument/2006/relationships/image" Target="media/image53.wmf"/><Relationship Id="rId110" Type="http://schemas.openxmlformats.org/officeDocument/2006/relationships/image" Target="media/image74.png"/><Relationship Id="rId115" Type="http://schemas.openxmlformats.org/officeDocument/2006/relationships/image" Target="media/image79.png"/><Relationship Id="rId61" Type="http://schemas.openxmlformats.org/officeDocument/2006/relationships/image" Target="media/image30.jpeg"/><Relationship Id="rId82" Type="http://schemas.openxmlformats.org/officeDocument/2006/relationships/image" Target="media/image46.wmf"/><Relationship Id="rId19" Type="http://schemas.openxmlformats.org/officeDocument/2006/relationships/image" Target="media/image13.wmf"/><Relationship Id="rId14" Type="http://schemas.openxmlformats.org/officeDocument/2006/relationships/image" Target="media/image7.wmf"/><Relationship Id="rId56" Type="http://schemas.microsoft.com/office/2007/relationships/hdphoto" Target="media/hdphoto2.wdp"/><Relationship Id="rId77" Type="http://schemas.openxmlformats.org/officeDocument/2006/relationships/image" Target="media/image43.png"/><Relationship Id="rId100" Type="http://schemas.openxmlformats.org/officeDocument/2006/relationships/image" Target="media/image63.png"/><Relationship Id="rId105" Type="http://schemas.openxmlformats.org/officeDocument/2006/relationships/image" Target="media/image68.png"/><Relationship Id="rId8" Type="http://schemas.openxmlformats.org/officeDocument/2006/relationships/image" Target="media/image3.png"/><Relationship Id="rId72" Type="http://schemas.openxmlformats.org/officeDocument/2006/relationships/footer" Target="footer3.xml"/><Relationship Id="rId93" Type="http://schemas.openxmlformats.org/officeDocument/2006/relationships/image" Target="media/image59.png"/><Relationship Id="rId98" Type="http://schemas.openxmlformats.org/officeDocument/2006/relationships/image" Target="media/image60.png"/><Relationship Id="rId121" Type="http://schemas.microsoft.com/office/2011/relationships/people" Target="people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6.emf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oleObject" Target="embeddings/oleObject2.bin"/><Relationship Id="rId5" Type="http://schemas.openxmlformats.org/officeDocument/2006/relationships/image" Target="media/image37.emf"/><Relationship Id="rId4" Type="http://schemas.openxmlformats.org/officeDocument/2006/relationships/oleObject" Target="embeddings/oleObject1.bin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7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MSK_Baustein</Template>
  <TotalTime>0</TotalTime>
  <Pages>13</Pages>
  <Words>2123</Words>
  <Characters>13377</Characters>
  <Application>Microsoft Office Word</Application>
  <DocSecurity>0</DocSecurity>
  <Lines>111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Prisca Theissen</cp:lastModifiedBy>
  <cp:revision>2</cp:revision>
  <cp:lastPrinted>2025-11-28T04:42:00Z</cp:lastPrinted>
  <dcterms:created xsi:type="dcterms:W3CDTF">2025-11-29T12:52:00Z</dcterms:created>
  <dcterms:modified xsi:type="dcterms:W3CDTF">2025-11-29T12:52:00Z</dcterms:modified>
</cp:coreProperties>
</file>