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58F962" w14:textId="12D5DFA4" w:rsidR="00E0758C" w:rsidRPr="005B6061" w:rsidRDefault="00E0758C" w:rsidP="00DD1172">
      <w:pPr>
        <w:spacing w:line="240" w:lineRule="atLeast"/>
        <w:rPr>
          <w:rFonts w:ascii="Calibri" w:hAnsi="Calibri"/>
        </w:rPr>
      </w:pPr>
      <w:bookmarkStart w:id="0" w:name="_Hlk116917551"/>
    </w:p>
    <w:p w14:paraId="4863F5C0" w14:textId="77777777" w:rsidR="00E0758C" w:rsidRPr="005B6061" w:rsidRDefault="00E0758C" w:rsidP="00DD1172">
      <w:pPr>
        <w:spacing w:line="240" w:lineRule="atLeast"/>
        <w:rPr>
          <w:rFonts w:ascii="Calibri" w:hAnsi="Calibri"/>
          <w:b/>
          <w:color w:val="000000"/>
          <w:sz w:val="72"/>
          <w:szCs w:val="72"/>
          <w:lang w:eastAsia="de-DE"/>
        </w:rPr>
      </w:pPr>
      <w:r w:rsidRPr="005B6061">
        <w:rPr>
          <w:rFonts w:ascii="Calibri" w:hAnsi="Calibri"/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2276736" behindDoc="1" locked="0" layoutInCell="1" allowOverlap="1" wp14:anchorId="26190F56" wp14:editId="5EAB5271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061">
        <w:rPr>
          <w:rFonts w:ascii="Calibri" w:hAnsi="Calibri"/>
          <w:b/>
          <w:color w:val="000000"/>
          <w:sz w:val="72"/>
          <w:szCs w:val="72"/>
          <w:lang w:eastAsia="de-DE"/>
        </w:rPr>
        <w:t>Mathe sicher können</w:t>
      </w:r>
      <w:r w:rsidRPr="005B6061">
        <w:rPr>
          <w:rFonts w:ascii="Calibri" w:hAnsi="Calibri"/>
          <w:b/>
          <w:color w:val="000000"/>
          <w:sz w:val="72"/>
          <w:szCs w:val="72"/>
          <w:lang w:eastAsia="de-DE"/>
        </w:rPr>
        <w:br/>
      </w:r>
      <w:r w:rsidRPr="005B6061">
        <w:rPr>
          <w:rFonts w:ascii="Calibri" w:hAnsi="Calibri"/>
          <w:b/>
          <w:color w:val="000000"/>
          <w:sz w:val="48"/>
          <w:szCs w:val="48"/>
          <w:lang w:eastAsia="de-DE"/>
        </w:rPr>
        <w:t>Diagnose- und Fördermaterial</w:t>
      </w:r>
    </w:p>
    <w:p w14:paraId="3DD795BA" w14:textId="77777777" w:rsidR="00E0758C" w:rsidRPr="005B6061" w:rsidRDefault="00E0758C" w:rsidP="00DD1172">
      <w:pPr>
        <w:spacing w:line="240" w:lineRule="atLeast"/>
        <w:rPr>
          <w:rFonts w:ascii="Calibri" w:hAnsi="Calibri"/>
          <w:b/>
          <w:color w:val="327A86" w:themeColor="text2"/>
          <w:sz w:val="56"/>
          <w:szCs w:val="56"/>
          <w:lang w:eastAsia="de-DE"/>
        </w:rPr>
      </w:pPr>
    </w:p>
    <w:p w14:paraId="1297C548" w14:textId="133925B3" w:rsidR="00E0758C" w:rsidRPr="005B6061" w:rsidRDefault="00D73F40" w:rsidP="00DD1172">
      <w:pPr>
        <w:spacing w:line="240" w:lineRule="atLeast"/>
        <w:rPr>
          <w:rFonts w:ascii="Calibri" w:hAnsi="Calibri"/>
          <w:b/>
          <w:color w:val="327A86" w:themeColor="text2"/>
          <w:sz w:val="56"/>
          <w:szCs w:val="56"/>
          <w:lang w:eastAsia="de-DE"/>
        </w:rPr>
      </w:pPr>
      <w:r w:rsidRPr="005B6061">
        <w:rPr>
          <w:rFonts w:ascii="Calibri" w:hAnsi="Calibri"/>
          <w:b/>
          <w:color w:val="327A86" w:themeColor="text2"/>
          <w:sz w:val="56"/>
          <w:szCs w:val="56"/>
          <w:lang w:eastAsia="de-DE"/>
        </w:rPr>
        <w:t>B</w:t>
      </w:r>
      <w:r w:rsidR="001D5930" w:rsidRPr="005B6061">
        <w:rPr>
          <w:rFonts w:ascii="Calibri" w:hAnsi="Calibri"/>
          <w:b/>
          <w:color w:val="327A86" w:themeColor="text2"/>
          <w:sz w:val="56"/>
          <w:szCs w:val="56"/>
          <w:lang w:eastAsia="de-DE"/>
        </w:rPr>
        <w:t>3</w:t>
      </w:r>
      <w:r w:rsidR="00E0758C" w:rsidRPr="005B6061">
        <w:rPr>
          <w:rFonts w:ascii="Calibri" w:hAnsi="Calibri"/>
          <w:b/>
          <w:color w:val="327A86" w:themeColor="text2"/>
          <w:sz w:val="56"/>
          <w:szCs w:val="56"/>
          <w:lang w:eastAsia="de-DE"/>
        </w:rPr>
        <w:t xml:space="preserve"> </w:t>
      </w:r>
      <w:r w:rsidR="001D5930" w:rsidRPr="005B6061">
        <w:rPr>
          <w:rFonts w:ascii="Calibri" w:hAnsi="Calibri"/>
          <w:b/>
          <w:color w:val="327A86" w:themeColor="text2"/>
          <w:sz w:val="56"/>
          <w:szCs w:val="56"/>
          <w:lang w:eastAsia="de-DE"/>
        </w:rPr>
        <w:t>Brüche und Prozente ordnen</w:t>
      </w:r>
    </w:p>
    <w:p w14:paraId="63782449" w14:textId="77777777" w:rsidR="00E0758C" w:rsidRPr="005B6061" w:rsidRDefault="00E0758C" w:rsidP="00DD1172">
      <w:pPr>
        <w:spacing w:line="240" w:lineRule="atLeast"/>
        <w:rPr>
          <w:rFonts w:ascii="Calibri" w:hAnsi="Calibri"/>
          <w:lang w:eastAsia="de-DE"/>
        </w:rPr>
      </w:pPr>
    </w:p>
    <w:p w14:paraId="1314E927" w14:textId="77777777" w:rsidR="00E0758C" w:rsidRPr="005B6061" w:rsidRDefault="00E0758C" w:rsidP="00DD1172">
      <w:pPr>
        <w:spacing w:line="240" w:lineRule="atLeast"/>
        <w:rPr>
          <w:rFonts w:ascii="Calibri" w:hAnsi="Calibri"/>
          <w:lang w:eastAsia="de-DE"/>
        </w:rPr>
      </w:pPr>
    </w:p>
    <w:tbl>
      <w:tblPr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DD1172" w:rsidRPr="005B6061" w14:paraId="6DCE00F1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24412E79" w14:textId="77777777" w:rsidR="00E0758C" w:rsidRPr="005B6061" w:rsidRDefault="00E0758C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3670" w:type="dxa"/>
          </w:tcPr>
          <w:p w14:paraId="73A09F5C" w14:textId="6A6D966C" w:rsidR="00E0758C" w:rsidRPr="005B6061" w:rsidRDefault="00DD1172" w:rsidP="00DD1172">
            <w:pPr>
              <w:spacing w:line="240" w:lineRule="atLeast"/>
              <w:rPr>
                <w:rFonts w:ascii="Calibri" w:hAnsi="Calibri"/>
                <w:b/>
                <w:color w:val="327A86" w:themeColor="text2"/>
              </w:rPr>
            </w:pPr>
            <w:r w:rsidRPr="005B6061">
              <w:rPr>
                <w:rFonts w:ascii="Calibri" w:hAnsi="Calibri"/>
                <w:b/>
                <w:noProof/>
                <w:color w:val="327A86" w:themeColor="text2"/>
              </w:rPr>
              <w:drawing>
                <wp:inline distT="0" distB="0" distL="0" distR="0" wp14:anchorId="093090D1" wp14:editId="769C9A2E">
                  <wp:extent cx="2077616" cy="1038808"/>
                  <wp:effectExtent l="0" t="0" r="0" b="3175"/>
                  <wp:docPr id="1717334004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334004" name="Grafik 171733400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259" cy="10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740E9098" w14:textId="77777777" w:rsidR="00E0758C" w:rsidRPr="005B6061" w:rsidRDefault="00E0758C" w:rsidP="00DD1172">
            <w:pPr>
              <w:spacing w:line="240" w:lineRule="atLeast"/>
              <w:rPr>
                <w:rFonts w:ascii="Calibri" w:hAnsi="Calibri"/>
                <w:b/>
                <w:color w:val="327A86" w:themeColor="text2"/>
              </w:rPr>
            </w:pPr>
          </w:p>
        </w:tc>
      </w:tr>
    </w:tbl>
    <w:p w14:paraId="5CF2E583" w14:textId="1FBF435E" w:rsidR="00961035" w:rsidRPr="005B6061" w:rsidRDefault="00961035" w:rsidP="00DD1172">
      <w:pPr>
        <w:spacing w:line="240" w:lineRule="atLeast"/>
        <w:rPr>
          <w:rFonts w:ascii="Calibri" w:hAnsi="Calibri"/>
        </w:rPr>
      </w:pPr>
    </w:p>
    <w:p w14:paraId="72305B64" w14:textId="77777777" w:rsidR="00DD1172" w:rsidRPr="005B6061" w:rsidRDefault="00DD1172" w:rsidP="00DD1172">
      <w:pPr>
        <w:spacing w:line="240" w:lineRule="atLeast"/>
        <w:rPr>
          <w:rFonts w:ascii="Calibri" w:hAnsi="Calibri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961035" w:rsidRPr="005B6061" w14:paraId="09D7D45F" w14:textId="77777777" w:rsidTr="00003BB0">
        <w:trPr>
          <w:cantSplit/>
          <w:trHeight w:val="68"/>
          <w:jc w:val="center"/>
        </w:trPr>
        <w:tc>
          <w:tcPr>
            <w:tcW w:w="1870" w:type="dxa"/>
          </w:tcPr>
          <w:p w14:paraId="6D5BB053" w14:textId="77777777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Inhalt</w:t>
            </w:r>
          </w:p>
        </w:tc>
        <w:tc>
          <w:tcPr>
            <w:tcW w:w="3670" w:type="dxa"/>
          </w:tcPr>
          <w:p w14:paraId="718842E8" w14:textId="77777777" w:rsidR="00961035" w:rsidRPr="005B6061" w:rsidRDefault="00961035" w:rsidP="00DD1172">
            <w:pPr>
              <w:spacing w:line="240" w:lineRule="atLeast"/>
              <w:rPr>
                <w:rFonts w:ascii="Calibri" w:eastAsiaTheme="minorHAnsi" w:hAnsi="Calibri"/>
                <w:b/>
                <w:color w:val="327A86" w:themeColor="text2"/>
              </w:rPr>
            </w:pPr>
          </w:p>
        </w:tc>
        <w:tc>
          <w:tcPr>
            <w:tcW w:w="3531" w:type="dxa"/>
          </w:tcPr>
          <w:p w14:paraId="137BA78F" w14:textId="77777777" w:rsidR="00961035" w:rsidRPr="005B6061" w:rsidRDefault="00961035" w:rsidP="00DD1172">
            <w:pPr>
              <w:spacing w:line="240" w:lineRule="atLeast"/>
              <w:rPr>
                <w:rFonts w:ascii="Calibri" w:eastAsiaTheme="minorHAnsi" w:hAnsi="Calibri"/>
                <w:b/>
                <w:color w:val="327A86" w:themeColor="text2"/>
              </w:rPr>
            </w:pPr>
          </w:p>
        </w:tc>
      </w:tr>
      <w:tr w:rsidR="00961035" w:rsidRPr="005B6061" w14:paraId="7F371F42" w14:textId="77777777" w:rsidTr="00003BB0">
        <w:trPr>
          <w:cantSplit/>
          <w:trHeight w:val="68"/>
          <w:jc w:val="center"/>
        </w:trPr>
        <w:tc>
          <w:tcPr>
            <w:tcW w:w="1870" w:type="dxa"/>
          </w:tcPr>
          <w:p w14:paraId="37FAF590" w14:textId="5E867C74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eastAsiaTheme="minorHAnsi" w:hAnsi="Calibri"/>
              </w:rPr>
            </w:pPr>
            <w:r w:rsidRPr="005B6061">
              <w:rPr>
                <w:rFonts w:ascii="Calibri" w:eastAsiaTheme="minorHAnsi" w:hAnsi="Calibri"/>
              </w:rPr>
              <w:t>Baustein B</w:t>
            </w:r>
            <w:r w:rsidR="00CA0D61" w:rsidRPr="005B6061">
              <w:rPr>
                <w:rFonts w:ascii="Calibri" w:eastAsiaTheme="minorHAnsi" w:hAnsi="Calibri"/>
              </w:rPr>
              <w:t>3</w:t>
            </w:r>
            <w:r w:rsidRPr="005B6061">
              <w:rPr>
                <w:rFonts w:ascii="Calibri" w:eastAsiaTheme="minorHAnsi" w:hAnsi="Calibri"/>
              </w:rPr>
              <w:t xml:space="preserve">A </w:t>
            </w:r>
          </w:p>
          <w:p w14:paraId="31AB5FDE" w14:textId="77777777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7201" w:type="dxa"/>
            <w:gridSpan w:val="2"/>
          </w:tcPr>
          <w:p w14:paraId="505A8C01" w14:textId="77777777" w:rsidR="00916A46" w:rsidRPr="005B6061" w:rsidRDefault="00916A46" w:rsidP="00DD1172">
            <w:pPr>
              <w:spacing w:line="240" w:lineRule="atLeast"/>
              <w:rPr>
                <w:rFonts w:ascii="Calibri" w:hAnsi="Calibri"/>
                <w:b/>
                <w:bCs/>
                <w:color w:val="000000" w:themeColor="text1"/>
              </w:rPr>
            </w:pPr>
            <w:r w:rsidRPr="005B6061">
              <w:rPr>
                <w:rFonts w:ascii="Calibri" w:hAnsi="Calibri"/>
                <w:b/>
                <w:bCs/>
                <w:color w:val="000000" w:themeColor="text1"/>
              </w:rPr>
              <w:t xml:space="preserve">Ich kann Brüche gleichnamig machen </w:t>
            </w:r>
          </w:p>
          <w:p w14:paraId="377B3BCD" w14:textId="3603F1A8" w:rsidR="00961035" w:rsidRPr="005B6061" w:rsidRDefault="00961035" w:rsidP="00DD1172">
            <w:pPr>
              <w:spacing w:line="240" w:lineRule="atLeast"/>
              <w:rPr>
                <w:rFonts w:ascii="Calibri" w:eastAsiaTheme="minorHAnsi" w:hAnsi="Calibri"/>
                <w:color w:val="70BCC9" w:themeColor="text2" w:themeTint="99"/>
              </w:rPr>
            </w:pPr>
            <w:r w:rsidRPr="005B6061">
              <w:rPr>
                <w:rFonts w:ascii="Calibri" w:eastAsiaTheme="minorHAnsi" w:hAnsi="Calibri"/>
                <w:color w:val="70BCC9" w:themeColor="text2" w:themeTint="99"/>
              </w:rPr>
              <w:sym w:font="Wingdings" w:char="F06E"/>
            </w:r>
            <w:r w:rsidRPr="005B6061">
              <w:rPr>
                <w:rFonts w:ascii="Calibri" w:eastAsiaTheme="minorHAnsi" w:hAnsi="Calibri"/>
                <w:color w:val="70BCC9" w:themeColor="text2" w:themeTint="99"/>
              </w:rPr>
              <w:t xml:space="preserve"> </w:t>
            </w:r>
            <w:r w:rsidRPr="005B6061">
              <w:rPr>
                <w:rFonts w:ascii="Calibri" w:eastAsiaTheme="minorHAnsi" w:hAnsi="Calibri"/>
              </w:rPr>
              <w:t>Diagnosematerial (1 Seite Standortbestimmung)</w:t>
            </w:r>
          </w:p>
          <w:p w14:paraId="0DB1F600" w14:textId="51D6B5B0" w:rsidR="00961035" w:rsidRPr="005B6061" w:rsidRDefault="00961035" w:rsidP="00DD1172">
            <w:pPr>
              <w:spacing w:line="240" w:lineRule="atLeast"/>
              <w:rPr>
                <w:rFonts w:ascii="Calibri" w:hAnsi="Calibri"/>
                <w:b/>
                <w:bCs/>
                <w:color w:val="000000" w:themeColor="text1"/>
              </w:rPr>
            </w:pPr>
            <w:r w:rsidRPr="005B6061">
              <w:rPr>
                <w:rFonts w:ascii="Calibri" w:eastAsiaTheme="minorHAnsi" w:hAnsi="Calibri"/>
                <w:color w:val="327A86" w:themeColor="text2"/>
              </w:rPr>
              <w:sym w:font="Wingdings" w:char="F06E"/>
            </w:r>
            <w:r w:rsidRPr="005B6061">
              <w:rPr>
                <w:rFonts w:ascii="Calibri" w:eastAsiaTheme="minorHAnsi" w:hAnsi="Calibri"/>
              </w:rPr>
              <w:t xml:space="preserve"> </w:t>
            </w:r>
            <w:r w:rsidRPr="005B6061">
              <w:rPr>
                <w:rFonts w:ascii="Calibri" w:hAnsi="Calibri"/>
                <w:bCs/>
                <w:color w:val="000000" w:themeColor="text1"/>
              </w:rPr>
              <w:t xml:space="preserve">Fördermaterial in drei </w:t>
            </w:r>
            <w:r w:rsidRPr="005B6061">
              <w:rPr>
                <w:rFonts w:ascii="Calibri" w:hAnsi="Calibri"/>
                <w:bCs/>
                <w:color w:val="000000"/>
              </w:rPr>
              <w:t xml:space="preserve">Fördereinheiten </w:t>
            </w:r>
            <w:r w:rsidRPr="005B6061">
              <w:rPr>
                <w:rFonts w:ascii="Calibri" w:hAnsi="Calibri"/>
                <w:color w:val="000000"/>
              </w:rPr>
              <w:t>(</w:t>
            </w:r>
            <w:r w:rsidR="00E76F60" w:rsidRPr="005B6061">
              <w:rPr>
                <w:rFonts w:ascii="Calibri" w:hAnsi="Calibri"/>
                <w:color w:val="000000"/>
              </w:rPr>
              <w:t>4</w:t>
            </w:r>
            <w:r w:rsidRPr="005B6061">
              <w:rPr>
                <w:rFonts w:ascii="Calibri" w:hAnsi="Calibri"/>
                <w:color w:val="000000"/>
              </w:rPr>
              <w:t xml:space="preserve"> Seiten</w:t>
            </w:r>
            <w:r w:rsidRPr="005B6061">
              <w:rPr>
                <w:rFonts w:ascii="Calibri" w:hAnsi="Calibri"/>
                <w:bCs/>
                <w:color w:val="000000"/>
              </w:rPr>
              <w:t>)</w:t>
            </w:r>
          </w:p>
        </w:tc>
      </w:tr>
      <w:tr w:rsidR="00961035" w:rsidRPr="005B6061" w14:paraId="38ECE7BC" w14:textId="77777777" w:rsidTr="00003BB0">
        <w:trPr>
          <w:cantSplit/>
          <w:trHeight w:val="68"/>
          <w:jc w:val="center"/>
        </w:trPr>
        <w:tc>
          <w:tcPr>
            <w:tcW w:w="1870" w:type="dxa"/>
          </w:tcPr>
          <w:p w14:paraId="00B72F33" w14:textId="772A38D1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eastAsiaTheme="minorHAnsi" w:hAnsi="Calibri"/>
              </w:rPr>
            </w:pPr>
            <w:r w:rsidRPr="005B6061">
              <w:rPr>
                <w:rFonts w:ascii="Calibri" w:eastAsiaTheme="minorHAnsi" w:hAnsi="Calibri"/>
              </w:rPr>
              <w:t>Baustein B</w:t>
            </w:r>
            <w:r w:rsidR="00CA0D61" w:rsidRPr="005B6061">
              <w:rPr>
                <w:rFonts w:ascii="Calibri" w:eastAsiaTheme="minorHAnsi" w:hAnsi="Calibri"/>
              </w:rPr>
              <w:t>3</w:t>
            </w:r>
            <w:r w:rsidRPr="005B6061">
              <w:rPr>
                <w:rFonts w:ascii="Calibri" w:eastAsiaTheme="minorHAnsi" w:hAnsi="Calibri"/>
              </w:rPr>
              <w:t xml:space="preserve">B </w:t>
            </w:r>
          </w:p>
          <w:p w14:paraId="0E9A738C" w14:textId="77777777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7201" w:type="dxa"/>
            <w:gridSpan w:val="2"/>
          </w:tcPr>
          <w:p w14:paraId="49895858" w14:textId="2DE9CEAC" w:rsidR="00916A46" w:rsidRPr="005B6061" w:rsidRDefault="00916A46" w:rsidP="00DD1172">
            <w:pPr>
              <w:spacing w:line="240" w:lineRule="atLeast"/>
              <w:rPr>
                <w:rFonts w:ascii="Calibri" w:hAnsi="Calibri"/>
                <w:b/>
                <w:bCs/>
              </w:rPr>
            </w:pPr>
            <w:r w:rsidRPr="005B6061">
              <w:rPr>
                <w:rFonts w:ascii="Calibri" w:hAnsi="Calibri"/>
                <w:b/>
                <w:bCs/>
              </w:rPr>
              <w:t xml:space="preserve">Ich kann </w:t>
            </w:r>
            <w:r w:rsidR="00DE2BAF" w:rsidRPr="005B6061">
              <w:rPr>
                <w:rFonts w:ascii="Calibri" w:hAnsi="Calibri"/>
                <w:b/>
                <w:bCs/>
              </w:rPr>
              <w:t>Brüche und Prozente der Größe nach ordnen</w:t>
            </w:r>
          </w:p>
          <w:p w14:paraId="442C80B2" w14:textId="78D2C981" w:rsidR="00961035" w:rsidRPr="005B6061" w:rsidRDefault="00961035" w:rsidP="00DD1172">
            <w:pPr>
              <w:spacing w:line="240" w:lineRule="atLeast"/>
              <w:rPr>
                <w:rFonts w:ascii="Calibri" w:eastAsiaTheme="minorHAnsi" w:hAnsi="Calibri"/>
                <w:color w:val="70BCC9" w:themeColor="text2" w:themeTint="99"/>
              </w:rPr>
            </w:pPr>
            <w:r w:rsidRPr="005B6061">
              <w:rPr>
                <w:rFonts w:ascii="Calibri" w:eastAsiaTheme="minorHAnsi" w:hAnsi="Calibri"/>
                <w:color w:val="70BCC9" w:themeColor="text2" w:themeTint="99"/>
              </w:rPr>
              <w:sym w:font="Wingdings" w:char="F06E"/>
            </w:r>
            <w:r w:rsidRPr="005B6061">
              <w:rPr>
                <w:rFonts w:ascii="Calibri" w:eastAsiaTheme="minorHAnsi" w:hAnsi="Calibri"/>
                <w:color w:val="70BCC9" w:themeColor="text2" w:themeTint="99"/>
              </w:rPr>
              <w:t xml:space="preserve"> </w:t>
            </w:r>
            <w:r w:rsidRPr="005B6061">
              <w:rPr>
                <w:rFonts w:ascii="Calibri" w:eastAsiaTheme="minorHAnsi" w:hAnsi="Calibri"/>
              </w:rPr>
              <w:t>Diagnosematerial (1 Seite Standortbestimmung)</w:t>
            </w:r>
          </w:p>
          <w:p w14:paraId="7A520DEB" w14:textId="5A879C95" w:rsidR="00961035" w:rsidRPr="005B6061" w:rsidRDefault="00961035" w:rsidP="008311EE">
            <w:pPr>
              <w:spacing w:line="240" w:lineRule="atLeast"/>
              <w:jc w:val="both"/>
              <w:rPr>
                <w:rFonts w:ascii="Calibri" w:hAnsi="Calibri"/>
                <w:b/>
                <w:bCs/>
                <w:color w:val="000000" w:themeColor="text1"/>
              </w:rPr>
            </w:pPr>
            <w:r w:rsidRPr="005B6061">
              <w:rPr>
                <w:rFonts w:ascii="Calibri" w:eastAsiaTheme="minorHAnsi" w:hAnsi="Calibri"/>
                <w:color w:val="327A86" w:themeColor="text2"/>
              </w:rPr>
              <w:sym w:font="Wingdings" w:char="F06E"/>
            </w:r>
            <w:r w:rsidRPr="005B6061">
              <w:rPr>
                <w:rFonts w:ascii="Calibri" w:eastAsiaTheme="minorHAnsi" w:hAnsi="Calibri"/>
              </w:rPr>
              <w:t xml:space="preserve"> </w:t>
            </w:r>
            <w:r w:rsidRPr="005B6061">
              <w:rPr>
                <w:rFonts w:ascii="Calibri" w:hAnsi="Calibri"/>
                <w:bCs/>
                <w:color w:val="000000" w:themeColor="text1"/>
              </w:rPr>
              <w:t xml:space="preserve">Fördermaterial in drei </w:t>
            </w:r>
            <w:r w:rsidRPr="005B6061">
              <w:rPr>
                <w:rFonts w:ascii="Calibri" w:hAnsi="Calibri"/>
                <w:bCs/>
                <w:color w:val="000000"/>
              </w:rPr>
              <w:t>Fördereinheiten</w:t>
            </w:r>
            <w:r w:rsidRPr="005B6061">
              <w:rPr>
                <w:rFonts w:ascii="Calibri" w:hAnsi="Calibri"/>
              </w:rPr>
              <w:t xml:space="preserve"> (</w:t>
            </w:r>
            <w:r w:rsidR="00CA0D61" w:rsidRPr="005B6061">
              <w:rPr>
                <w:rFonts w:ascii="Calibri" w:hAnsi="Calibri"/>
              </w:rPr>
              <w:t>6</w:t>
            </w:r>
            <w:r w:rsidRPr="005B6061">
              <w:rPr>
                <w:rFonts w:ascii="Calibri" w:hAnsi="Calibri"/>
              </w:rPr>
              <w:t xml:space="preserve"> Seiten)</w:t>
            </w:r>
          </w:p>
        </w:tc>
      </w:tr>
    </w:tbl>
    <w:p w14:paraId="17BB060A" w14:textId="77777777" w:rsidR="00961035" w:rsidRPr="005B6061" w:rsidRDefault="00961035" w:rsidP="00DD1172">
      <w:pPr>
        <w:spacing w:line="240" w:lineRule="atLeast"/>
        <w:rPr>
          <w:rFonts w:ascii="Calibri" w:hAnsi="Calibri"/>
        </w:rPr>
      </w:pPr>
    </w:p>
    <w:p w14:paraId="27A89486" w14:textId="77777777" w:rsidR="00D21024" w:rsidRPr="005B6061" w:rsidRDefault="00D21024" w:rsidP="00DD1172">
      <w:pPr>
        <w:spacing w:line="240" w:lineRule="atLeast"/>
        <w:rPr>
          <w:rFonts w:ascii="Calibri" w:hAnsi="Calibri"/>
        </w:rPr>
      </w:pPr>
    </w:p>
    <w:p w14:paraId="349AFB9D" w14:textId="77777777" w:rsidR="00DD1172" w:rsidRPr="005B6061" w:rsidRDefault="00DD1172" w:rsidP="00DD1172">
      <w:pPr>
        <w:spacing w:line="240" w:lineRule="atLeast"/>
        <w:rPr>
          <w:rFonts w:ascii="Calibri" w:hAnsi="Calibri"/>
        </w:rPr>
      </w:pPr>
    </w:p>
    <w:p w14:paraId="5B1C3C20" w14:textId="77777777" w:rsidR="00DD1172" w:rsidRPr="005B6061" w:rsidRDefault="00DD1172" w:rsidP="00DD1172">
      <w:pPr>
        <w:spacing w:line="240" w:lineRule="atLeast"/>
        <w:rPr>
          <w:rFonts w:ascii="Calibri" w:hAnsi="Calibri"/>
        </w:rPr>
      </w:pPr>
    </w:p>
    <w:p w14:paraId="34B35172" w14:textId="77777777" w:rsidR="00DD1172" w:rsidRPr="005B6061" w:rsidRDefault="00DD1172" w:rsidP="00DD1172">
      <w:pPr>
        <w:spacing w:line="240" w:lineRule="atLeast"/>
        <w:rPr>
          <w:rFonts w:ascii="Calibri" w:hAnsi="Calibri"/>
        </w:rPr>
      </w:pPr>
    </w:p>
    <w:p w14:paraId="647E1798" w14:textId="77777777" w:rsidR="002955B6" w:rsidRPr="005B6061" w:rsidRDefault="002955B6" w:rsidP="00DD1172">
      <w:pPr>
        <w:spacing w:line="240" w:lineRule="atLeast"/>
        <w:rPr>
          <w:rFonts w:ascii="Calibri" w:hAnsi="Calibri"/>
        </w:rPr>
      </w:pPr>
    </w:p>
    <w:p w14:paraId="40116550" w14:textId="77777777" w:rsidR="00D21024" w:rsidRPr="005B6061" w:rsidRDefault="00D21024" w:rsidP="00DD1172">
      <w:pPr>
        <w:spacing w:line="240" w:lineRule="atLeast"/>
        <w:rPr>
          <w:rFonts w:ascii="Calibri" w:hAnsi="Calibri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9071"/>
      </w:tblGrid>
      <w:tr w:rsidR="00961035" w:rsidRPr="005B6061" w14:paraId="1889E507" w14:textId="77777777" w:rsidTr="00003BB0">
        <w:trPr>
          <w:cantSplit/>
          <w:trHeight w:val="68"/>
          <w:jc w:val="center"/>
        </w:trPr>
        <w:tc>
          <w:tcPr>
            <w:tcW w:w="9071" w:type="dxa"/>
          </w:tcPr>
          <w:tbl>
            <w:tblPr>
              <w:tblStyle w:val="EinfacheTabelle41"/>
              <w:tblW w:w="9071" w:type="dxa"/>
              <w:jc w:val="center"/>
              <w:tblCellMar>
                <w:top w:w="57" w:type="dxa"/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871"/>
              <w:gridCol w:w="7200"/>
            </w:tblGrid>
            <w:tr w:rsidR="002955B6" w:rsidRPr="005B6061" w14:paraId="43F8DEF4" w14:textId="77777777" w:rsidTr="002955B6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6" w:space="0" w:color="A6A6A6" w:themeColor="background1" w:themeShade="A6"/>
                    <w:bottom w:val="single" w:sz="2" w:space="0" w:color="737373" w:themeColor="accent3"/>
                  </w:tcBorders>
                </w:tcPr>
                <w:p w14:paraId="2C6A7AF2" w14:textId="77777777" w:rsidR="002955B6" w:rsidRPr="005B6061" w:rsidRDefault="002955B6" w:rsidP="00DD1172">
                  <w:pPr>
                    <w:spacing w:line="240" w:lineRule="atLeast"/>
                    <w:rPr>
                      <w:rFonts w:ascii="Calibri" w:hAnsi="Calibri"/>
                      <w:noProof/>
                      <w:color w:val="808080"/>
                      <w:sz w:val="17"/>
                      <w:szCs w:val="18"/>
                    </w:rPr>
                  </w:pPr>
                </w:p>
              </w:tc>
              <w:tc>
                <w:tcPr>
                  <w:tcW w:w="7200" w:type="dxa"/>
                  <w:tcBorders>
                    <w:top w:val="single" w:sz="6" w:space="0" w:color="A6A6A6" w:themeColor="background1" w:themeShade="A6"/>
                    <w:bottom w:val="single" w:sz="2" w:space="0" w:color="737373" w:themeColor="accent3"/>
                  </w:tcBorders>
                </w:tcPr>
                <w:p w14:paraId="0BFB5502" w14:textId="77777777" w:rsidR="002955B6" w:rsidRPr="005B6061" w:rsidRDefault="002955B6" w:rsidP="00DD1172">
                  <w:pPr>
                    <w:spacing w:line="240" w:lineRule="atLeast"/>
                    <w:rPr>
                      <w:rFonts w:ascii="Calibri" w:hAnsi="Calibri"/>
                      <w:color w:val="808080"/>
                      <w:sz w:val="18"/>
                      <w:szCs w:val="18"/>
                    </w:rPr>
                  </w:pPr>
                </w:p>
              </w:tc>
            </w:tr>
            <w:tr w:rsidR="00961035" w:rsidRPr="005B6061" w14:paraId="69F6397A" w14:textId="77777777" w:rsidTr="002955B6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2" w:space="0" w:color="737373" w:themeColor="accent3"/>
                  </w:tcBorders>
                </w:tcPr>
                <w:p w14:paraId="7CE35C16" w14:textId="77777777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noProof/>
                      <w:color w:val="808080"/>
                      <w:sz w:val="18"/>
                      <w:szCs w:val="18"/>
                    </w:rPr>
                    <w:drawing>
                      <wp:inline distT="0" distB="0" distL="0" distR="0" wp14:anchorId="7D240ACA" wp14:editId="6ABEF1FF">
                        <wp:extent cx="829310" cy="292735"/>
                        <wp:effectExtent l="0" t="0" r="8890" b="0"/>
                        <wp:docPr id="640818526" name="Grafik 6408185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310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00" w:type="dxa"/>
                  <w:tcBorders>
                    <w:top w:val="single" w:sz="2" w:space="0" w:color="737373" w:themeColor="accent3"/>
                  </w:tcBorders>
                </w:tcPr>
                <w:p w14:paraId="3950C083" w14:textId="29597759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Dieses Material wurde durch Andrea Schink &amp; Susanne Prediger in 2014 konzipiert und in 2023</w:t>
                  </w:r>
                  <w:r w:rsid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-26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 für die 2. Auflage überarbeitet. Es kann unter der Creative Commons Lizenz BY-NC-SA (Namensnennung – Nicht Kommerziell – Weitergabe unter gleichen Bedingungen) 4.0 International weiterverwendet werden.</w:t>
                  </w:r>
                </w:p>
              </w:tc>
            </w:tr>
            <w:tr w:rsidR="00961035" w:rsidRPr="005B6061" w14:paraId="14542F7B" w14:textId="77777777" w:rsidTr="00003BB0">
              <w:trPr>
                <w:cantSplit/>
                <w:jc w:val="center"/>
              </w:trPr>
              <w:tc>
                <w:tcPr>
                  <w:tcW w:w="1871" w:type="dxa"/>
                </w:tcPr>
                <w:p w14:paraId="2607FFFF" w14:textId="77777777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  <w:t>Zitierbar als</w:t>
                  </w:r>
                </w:p>
              </w:tc>
              <w:tc>
                <w:tcPr>
                  <w:tcW w:w="7200" w:type="dxa"/>
                </w:tcPr>
                <w:p w14:paraId="1BF4AB16" w14:textId="6FA34583" w:rsidR="00961035" w:rsidRPr="005B6061" w:rsidRDefault="00961035" w:rsidP="006C0629">
                  <w:pPr>
                    <w:spacing w:line="240" w:lineRule="auto"/>
                    <w:rPr>
                      <w:rFonts w:ascii="Calibri" w:hAnsi="Calibri"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Schink</w:t>
                  </w:r>
                  <w:r w:rsid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, Andrea &amp; Prediger, S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usanne (202</w:t>
                  </w:r>
                  <w:r w:rsid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6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). Mathe sicher können Diagnose- und Förderbausteine B</w:t>
                  </w:r>
                  <w:r w:rsidR="001D5930"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3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: </w:t>
                  </w:r>
                  <w:r w:rsidR="001D5930"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Brüche und Prozente ordnen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. </w:t>
                  </w:r>
                  <w:r w:rsid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In </w:t>
                  </w:r>
                  <w:r w:rsidR="006C0629" w:rsidRP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Prediger, S., Selter, C., Hußmann, S. &amp; Nührenbörger, M. (</w:t>
                  </w:r>
                  <w:r w:rsidR="002F016F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Hrsg</w:t>
                  </w:r>
                  <w:r w:rsidR="006C0629" w:rsidRP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.). (2026). </w:t>
                  </w:r>
                  <w:r w:rsidR="006C0629" w:rsidRPr="006C0629">
                    <w:rPr>
                      <w:rFonts w:ascii="Calibri" w:hAnsi="Calibri"/>
                      <w:i/>
                      <w:iCs/>
                      <w:color w:val="808080"/>
                      <w:sz w:val="18"/>
                      <w:szCs w:val="18"/>
                    </w:rPr>
                    <w:t>Mathe sicher können: Diagnose- und Förderkonzept zur Sicherung mathematischer Basiskompetenzen. Brüche, Prozente, Dezimalzahlen (2. Auflage)</w:t>
                  </w:r>
                  <w:r w:rsidR="006C0629" w:rsidRP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. Cornelsen.</w:t>
                  </w:r>
                  <w:r w:rsid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 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Open Educational Resources unter mathe-sicher-koennen.dzlm.de/bpd/#B</w:t>
                  </w:r>
                  <w:r w:rsidR="001D5930"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3</w:t>
                  </w:r>
                </w:p>
              </w:tc>
            </w:tr>
            <w:tr w:rsidR="00961035" w:rsidRPr="005B6061" w14:paraId="3CE26F6E" w14:textId="77777777" w:rsidTr="00003BB0">
              <w:trPr>
                <w:cantSplit/>
                <w:jc w:val="center"/>
              </w:trPr>
              <w:tc>
                <w:tcPr>
                  <w:tcW w:w="1871" w:type="dxa"/>
                </w:tcPr>
                <w:p w14:paraId="7CAE35E8" w14:textId="77777777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  <w:t xml:space="preserve">Hinweis zu </w:t>
                  </w:r>
                </w:p>
                <w:p w14:paraId="4256F646" w14:textId="77777777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  <w:t>verwandtem Material</w:t>
                  </w:r>
                </w:p>
              </w:tc>
              <w:tc>
                <w:tcPr>
                  <w:tcW w:w="7200" w:type="dxa"/>
                </w:tcPr>
                <w:p w14:paraId="1D32B1F9" w14:textId="7FB32D99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Zu dem Diagnose- und Fördermaterial sind auch Handreichungen verfügbar sowie Erklärvideos und Fortbildungsfilme, alles zu finden unter mathe-sicher-koennen.dzlm.de/bpd.</w:t>
                  </w:r>
                  <w:r w:rsidR="005248F5"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 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Das Material der 1. Auflage (von 2014) ist in Print auch bei Cornelsen kaufbar, wurde hier jedoch leicht weiterentwickelt. </w:t>
                  </w:r>
                </w:p>
              </w:tc>
            </w:tr>
          </w:tbl>
          <w:p w14:paraId="55D99DDC" w14:textId="77777777" w:rsidR="00961035" w:rsidRPr="005B6061" w:rsidRDefault="00961035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</w:tbl>
    <w:p w14:paraId="2F5F18D0" w14:textId="7B99819C" w:rsidR="00C9163F" w:rsidRPr="005B6061" w:rsidRDefault="00C9163F" w:rsidP="00DD1172">
      <w:pPr>
        <w:spacing w:line="240" w:lineRule="atLeast"/>
        <w:rPr>
          <w:rFonts w:ascii="Calibri" w:hAnsi="Calibri"/>
        </w:rPr>
        <w:sectPr w:rsidR="00C9163F" w:rsidRPr="005B6061" w:rsidSect="00A53051">
          <w:headerReference w:type="default" r:id="rId11"/>
          <w:footerReference w:type="default" r:id="rId1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"/>
        <w:gridCol w:w="423"/>
        <w:gridCol w:w="565"/>
        <w:gridCol w:w="3529"/>
        <w:gridCol w:w="4378"/>
      </w:tblGrid>
      <w:tr w:rsidR="00D023AF" w:rsidRPr="00892747" w14:paraId="4280D2FA" w14:textId="77777777" w:rsidTr="00D023AF">
        <w:tc>
          <w:tcPr>
            <w:tcW w:w="424" w:type="dxa"/>
          </w:tcPr>
          <w:bookmarkEnd w:id="0"/>
          <w:p w14:paraId="6B77C7B8" w14:textId="77777777" w:rsidR="00D023AF" w:rsidRPr="00892747" w:rsidRDefault="00D023AF" w:rsidP="00F13BC7">
            <w:pPr>
              <w:keepNext/>
              <w:keepLines/>
              <w:spacing w:after="120" w:line="240" w:lineRule="auto"/>
              <w:outlineLvl w:val="0"/>
              <w:rPr>
                <w:rFonts w:ascii="Calibri" w:eastAsiaTheme="majorEastAsia" w:hAnsi="Calibri" w:cstheme="majorBidi"/>
                <w:b/>
                <w:iCs/>
                <w:color w:val="70BCC9" w:themeColor="text2" w:themeTint="99"/>
                <w:sz w:val="30"/>
                <w:szCs w:val="32"/>
              </w:rPr>
            </w:pPr>
            <w:r w:rsidRPr="00892747">
              <w:rPr>
                <w:rFonts w:ascii="Calibri" w:eastAsiaTheme="majorEastAsia" w:hAnsi="Calibri" w:cstheme="majorBidi"/>
                <w:b/>
                <w:iCs/>
                <w:color w:val="000000" w:themeColor="text1"/>
                <w:sz w:val="30"/>
                <w:szCs w:val="32"/>
              </w:rPr>
              <w:lastRenderedPageBreak/>
              <w:t>A</w:t>
            </w:r>
          </w:p>
        </w:tc>
        <w:tc>
          <w:tcPr>
            <w:tcW w:w="8895" w:type="dxa"/>
            <w:gridSpan w:val="4"/>
          </w:tcPr>
          <w:p w14:paraId="6D35C2D8" w14:textId="77777777" w:rsidR="00D023AF" w:rsidRPr="00892747" w:rsidRDefault="00D023AF" w:rsidP="00F13BC7">
            <w:pPr>
              <w:keepNext/>
              <w:keepLines/>
              <w:spacing w:after="120" w:line="240" w:lineRule="auto"/>
              <w:outlineLvl w:val="0"/>
              <w:rPr>
                <w:rFonts w:ascii="Calibri" w:eastAsiaTheme="majorEastAsia" w:hAnsi="Calibri" w:cstheme="majorBidi"/>
                <w:b/>
                <w:iCs/>
                <w:color w:val="70BCC9" w:themeColor="text2" w:themeTint="99"/>
                <w:sz w:val="30"/>
                <w:szCs w:val="32"/>
              </w:rPr>
            </w:pPr>
            <w:r w:rsidRPr="00892747">
              <w:rPr>
                <w:rFonts w:ascii="Calibri" w:eastAsiaTheme="majorEastAsia" w:hAnsi="Calibri" w:cstheme="majorBidi"/>
                <w:b/>
                <w:iCs/>
                <w:color w:val="000000" w:themeColor="text1"/>
                <w:sz w:val="30"/>
                <w:szCs w:val="32"/>
              </w:rPr>
              <w:t xml:space="preserve">Kann ich Brüche gleichnamig machen? </w:t>
            </w:r>
          </w:p>
        </w:tc>
      </w:tr>
      <w:tr w:rsidR="00D023AF" w:rsidRPr="00892747" w14:paraId="655A7170" w14:textId="77777777" w:rsidTr="00D023AF">
        <w:tc>
          <w:tcPr>
            <w:tcW w:w="424" w:type="dxa"/>
          </w:tcPr>
          <w:p w14:paraId="632A9A0F" w14:textId="77777777" w:rsidR="00D023AF" w:rsidRPr="00892747" w:rsidRDefault="00D023AF" w:rsidP="00F13BC7">
            <w:pPr>
              <w:keepLines/>
              <w:spacing w:before="12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892747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8895" w:type="dxa"/>
            <w:gridSpan w:val="4"/>
          </w:tcPr>
          <w:p w14:paraId="74651819" w14:textId="77777777" w:rsidR="00D023AF" w:rsidRPr="00892747" w:rsidRDefault="00D023AF" w:rsidP="00F13BC7">
            <w:pPr>
              <w:keepLines/>
              <w:spacing w:before="12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8016" behindDoc="0" locked="0" layoutInCell="1" allowOverlap="1" wp14:anchorId="72ED7154" wp14:editId="261D8C06">
                      <wp:simplePos x="0" y="0"/>
                      <wp:positionH relativeFrom="column">
                        <wp:posOffset>1214871</wp:posOffset>
                      </wp:positionH>
                      <wp:positionV relativeFrom="paragraph">
                        <wp:posOffset>358775</wp:posOffset>
                      </wp:positionV>
                      <wp:extent cx="175260" cy="317500"/>
                      <wp:effectExtent l="0" t="0" r="15240" b="6350"/>
                      <wp:wrapNone/>
                      <wp:docPr id="32133174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133175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443595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2133175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6C86707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33175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ED7154" id="Gruppieren 2" o:spid="_x0000_s1026" style="position:absolute;margin-left:95.65pt;margin-top:28.25pt;width:13.8pt;height:25pt;z-index:253398016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3" o:spid="_x0000_s102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3F443595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02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6C86707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02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6992" behindDoc="0" locked="0" layoutInCell="1" allowOverlap="1" wp14:anchorId="160E8CFA" wp14:editId="0DB64FBC">
                      <wp:simplePos x="0" y="0"/>
                      <wp:positionH relativeFrom="column">
                        <wp:posOffset>788901</wp:posOffset>
                      </wp:positionH>
                      <wp:positionV relativeFrom="paragraph">
                        <wp:posOffset>359006</wp:posOffset>
                      </wp:positionV>
                      <wp:extent cx="175260" cy="317500"/>
                      <wp:effectExtent l="0" t="0" r="15240" b="6350"/>
                      <wp:wrapNone/>
                      <wp:docPr id="32133174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1331746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253F79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21331747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00ED2F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33174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0E8CFA" id="_x0000_s1030" style="position:absolute;margin-left:62.1pt;margin-top:28.25pt;width:13.8pt;height:25pt;z-index:253396992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">
                      <v:shape id="Textfeld 3" o:spid="_x0000_s103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41253F79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03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D00ED2F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03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892747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Gleichnamige Brüche mit Streifen finden</w:t>
            </w:r>
            <w:r w:rsidRPr="00892747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ab/>
              <w:t xml:space="preserve"> </w:t>
            </w:r>
          </w:p>
        </w:tc>
      </w:tr>
      <w:tr w:rsidR="00D023AF" w:rsidRPr="00892747" w14:paraId="1AB34E5E" w14:textId="77777777" w:rsidTr="00D023AF">
        <w:trPr>
          <w:trHeight w:val="222"/>
        </w:trPr>
        <w:tc>
          <w:tcPr>
            <w:tcW w:w="424" w:type="dxa"/>
          </w:tcPr>
          <w:p w14:paraId="59BEC75A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b/>
                <w:color w:val="327A86" w:themeColor="text2"/>
              </w:rPr>
            </w:pPr>
          </w:p>
        </w:tc>
        <w:tc>
          <w:tcPr>
            <w:tcW w:w="423" w:type="dxa"/>
          </w:tcPr>
          <w:p w14:paraId="06F2B698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  <w:r w:rsidRPr="00892747">
              <w:rPr>
                <w:rFonts w:ascii="Calibri" w:hAnsi="Calibri"/>
                <w:b/>
                <w:color w:val="70BCC9" w:themeColor="text2" w:themeTint="99"/>
              </w:rPr>
              <w:t>a)</w:t>
            </w:r>
          </w:p>
        </w:tc>
        <w:tc>
          <w:tcPr>
            <w:tcW w:w="8472" w:type="dxa"/>
            <w:gridSpan w:val="3"/>
          </w:tcPr>
          <w:p w14:paraId="2853921A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  <w:r w:rsidRPr="00892747">
              <w:rPr>
                <w:rFonts w:ascii="Calibri" w:hAnsi="Calibri"/>
              </w:rPr>
              <w:t>Schreibe</w:t>
            </w:r>
            <w:r>
              <w:rPr>
                <w:rFonts w:ascii="Calibri" w:hAnsi="Calibri"/>
              </w:rPr>
              <w:t xml:space="preserve"> </w:t>
            </w:r>
            <w:r w:rsidRPr="00892747">
              <w:rPr>
                <w:rFonts w:ascii="Calibri" w:hAnsi="Calibri"/>
              </w:rPr>
              <w:t xml:space="preserve">  </w:t>
            </w:r>
            <w:r>
              <w:rPr>
                <w:rFonts w:ascii="Calibri" w:hAnsi="Calibri"/>
              </w:rPr>
              <w:t xml:space="preserve">   </w:t>
            </w:r>
            <w:r w:rsidRPr="00892747">
              <w:rPr>
                <w:rFonts w:ascii="Calibri" w:hAnsi="Calibri"/>
              </w:rPr>
              <w:t>und</w:t>
            </w:r>
            <w:r>
              <w:rPr>
                <w:rFonts w:ascii="Calibri" w:hAnsi="Calibri"/>
              </w:rPr>
              <w:t xml:space="preserve">     </w:t>
            </w:r>
            <w:r w:rsidRPr="00892747">
              <w:rPr>
                <w:rFonts w:ascii="Calibri" w:hAnsi="Calibri"/>
              </w:rPr>
              <w:t xml:space="preserve">  so auf, dass sie denselben Nenner haben, also gleichnamig sind.</w:t>
            </w:r>
          </w:p>
          <w:p w14:paraId="2918C1B8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03136" behindDoc="0" locked="0" layoutInCell="1" allowOverlap="1" wp14:anchorId="7426E2D1" wp14:editId="766C52EA">
                      <wp:simplePos x="0" y="0"/>
                      <wp:positionH relativeFrom="column">
                        <wp:posOffset>1417462</wp:posOffset>
                      </wp:positionH>
                      <wp:positionV relativeFrom="paragraph">
                        <wp:posOffset>153755</wp:posOffset>
                      </wp:positionV>
                      <wp:extent cx="1588770" cy="620708"/>
                      <wp:effectExtent l="0" t="0" r="0" b="1905"/>
                      <wp:wrapNone/>
                      <wp:docPr id="49669923" name="Gruppieren 4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8770" cy="620708"/>
                                <a:chOff x="0" y="-13648"/>
                                <a:chExt cx="1589396" cy="620736"/>
                              </a:xfrm>
                            </wpg:grpSpPr>
                            <wps:wsp>
                              <wps:cNvPr id="1082777094" name="Textfeld 421"/>
                              <wps:cNvSpPr txBox="1"/>
                              <wps:spPr>
                                <a:xfrm>
                                  <a:off x="34125" y="-13648"/>
                                  <a:ext cx="177421" cy="2320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97F0F4" w14:textId="77777777" w:rsidR="00D023AF" w:rsidRDefault="00D023AF" w:rsidP="00D023AF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0233046" name="Textfeld 421"/>
                              <wps:cNvSpPr txBox="1"/>
                              <wps:spPr>
                                <a:xfrm>
                                  <a:off x="0" y="375313"/>
                                  <a:ext cx="190813" cy="2317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03820D" w14:textId="77777777" w:rsidR="00D023AF" w:rsidRDefault="00D023AF" w:rsidP="00D023AF">
                                    <w:pPr>
                                      <w:jc w:val="center"/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384103" name="Textfeld 421"/>
                              <wps:cNvSpPr txBox="1"/>
                              <wps:spPr>
                                <a:xfrm>
                                  <a:off x="1398896" y="368490"/>
                                  <a:ext cx="190500" cy="2317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A11C84" w14:textId="77777777" w:rsidR="00D023AF" w:rsidRDefault="00D023AF" w:rsidP="00D023AF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3474881" name="Textfeld 421"/>
                              <wps:cNvSpPr txBox="1"/>
                              <wps:spPr>
                                <a:xfrm>
                                  <a:off x="1398896" y="-6825"/>
                                  <a:ext cx="190500" cy="2317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2235E6" w14:textId="77777777" w:rsidR="00D023AF" w:rsidRDefault="00D023AF" w:rsidP="00D023AF">
                                    <w:pPr>
                                      <w:jc w:val="center"/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26E2D1" id="Gruppieren 422" o:spid="_x0000_s1034" style="position:absolute;margin-left:111.6pt;margin-top:12.1pt;width:125.1pt;height:48.85pt;z-index:253403136;mso-height-relative:margin" coordorigin=",-136" coordsize="15893,62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">
                      <v:shape id="Textfeld 421" o:spid="_x0000_s1035" type="#_x0000_t202" style="position:absolute;left:341;top:-136;width:1774;height:2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" fillcolor="white [3201]" stroked="f" strokeweight=".5pt">
                        <v:textbox inset="1mm,1mm,1mm,1mm">
                          <w:txbxContent>
                            <w:p w14:paraId="3797F0F4" w14:textId="77777777" w:rsidR="00D023AF" w:rsidRDefault="00D023AF" w:rsidP="00D023AF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feld 421" o:spid="_x0000_s1036" type="#_x0000_t202" style="position:absolute;top:3753;width:1908;height:23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" fillcolor="white [3201]" stroked="f" strokeweight=".5pt">
                        <v:textbox inset="1mm,1mm,0,1mm">
                          <w:txbxContent>
                            <w:p w14:paraId="5B03820D" w14:textId="77777777" w:rsidR="00D023AF" w:rsidRDefault="00D023AF" w:rsidP="00D023AF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421" o:spid="_x0000_s1037" type="#_x0000_t202" style="position:absolute;left:13988;top:3684;width:1905;height:23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" fillcolor="white [3201]" stroked="f" strokeweight=".5pt">
                        <v:textbox inset="1mm,1mm,0,1mm">
                          <w:txbxContent>
                            <w:p w14:paraId="30A11C84" w14:textId="77777777" w:rsidR="00D023AF" w:rsidRDefault="00D023AF" w:rsidP="00D023AF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feld 421" o:spid="_x0000_s1038" type="#_x0000_t202" style="position:absolute;left:13988;top:-68;width:1905;height:23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" fillcolor="white [3201]" stroked="f" strokeweight=".5pt">
                        <v:textbox inset="1mm,1mm,0,1mm">
                          <w:txbxContent>
                            <w:p w14:paraId="522235E6" w14:textId="77777777" w:rsidR="00D023AF" w:rsidRDefault="00D023AF" w:rsidP="00D023AF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92747">
              <w:rPr>
                <w:rFonts w:ascii="Calibri" w:hAnsi="Calibri"/>
                <w:noProof/>
              </w:rPr>
              <w:drawing>
                <wp:anchor distT="0" distB="0" distL="114300" distR="114300" simplePos="0" relativeHeight="253395968" behindDoc="0" locked="0" layoutInCell="1" allowOverlap="1" wp14:anchorId="13DE5DFB" wp14:editId="01289A5B">
                  <wp:simplePos x="0" y="0"/>
                  <wp:positionH relativeFrom="margin">
                    <wp:posOffset>1371761</wp:posOffset>
                  </wp:positionH>
                  <wp:positionV relativeFrom="margin">
                    <wp:posOffset>303530</wp:posOffset>
                  </wp:positionV>
                  <wp:extent cx="2333625" cy="1045210"/>
                  <wp:effectExtent l="0" t="0" r="3175" b="0"/>
                  <wp:wrapNone/>
                  <wp:docPr id="10319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1aneu.eps"/>
                          <pic:cNvPicPr/>
                        </pic:nvPicPr>
                        <pic:blipFill>
                          <a:blip r:embed="rId13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04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5CC7441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  <w:sz w:val="28"/>
                <w:szCs w:val="28"/>
              </w:rPr>
            </w:pPr>
          </w:p>
          <w:p w14:paraId="7F94B53B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6F98D8D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EB80A1A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56863E8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0CD9AAA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D023AF" w:rsidRPr="00892747" w14:paraId="6CD31DDA" w14:textId="77777777" w:rsidTr="00D023AF">
        <w:trPr>
          <w:trHeight w:val="233"/>
        </w:trPr>
        <w:tc>
          <w:tcPr>
            <w:tcW w:w="424" w:type="dxa"/>
          </w:tcPr>
          <w:p w14:paraId="6BD2211F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3" w:type="dxa"/>
          </w:tcPr>
          <w:p w14:paraId="774D8C35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8472" w:type="dxa"/>
            <w:gridSpan w:val="3"/>
            <w:tcBorders>
              <w:bottom w:val="single" w:sz="4" w:space="0" w:color="BFBFBF" w:themeColor="background1" w:themeShade="BF"/>
            </w:tcBorders>
          </w:tcPr>
          <w:p w14:paraId="7508C74F" w14:textId="77777777" w:rsidR="00D023AF" w:rsidRPr="00892747" w:rsidRDefault="00D023AF" w:rsidP="00F13BC7">
            <w:pPr>
              <w:spacing w:after="120" w:line="240" w:lineRule="atLeast"/>
              <w:rPr>
                <w:rFonts w:ascii="Calibri" w:hAnsi="Calibri"/>
                <w:noProof/>
                <w:sz w:val="32"/>
                <w:szCs w:val="32"/>
              </w:rPr>
            </w:pPr>
            <w:r w:rsidRPr="00892747">
              <w:rPr>
                <w:rFonts w:ascii="Calibri" w:hAnsi="Calibri"/>
                <w:noProof/>
              </w:rPr>
              <w:t>Erkläre, wie du den Nenner gefunden hast:</w:t>
            </w:r>
            <w:r w:rsidRPr="00892747">
              <w:rPr>
                <w:rFonts w:ascii="Calibri" w:hAnsi="Calibri"/>
                <w:noProof/>
                <w:sz w:val="32"/>
                <w:szCs w:val="32"/>
              </w:rPr>
              <w:t xml:space="preserve"> </w:t>
            </w:r>
          </w:p>
        </w:tc>
      </w:tr>
      <w:tr w:rsidR="00D023AF" w:rsidRPr="00892747" w14:paraId="56059EF0" w14:textId="77777777" w:rsidTr="00D023AF">
        <w:trPr>
          <w:trHeight w:val="1411"/>
        </w:trPr>
        <w:tc>
          <w:tcPr>
            <w:tcW w:w="424" w:type="dxa"/>
          </w:tcPr>
          <w:p w14:paraId="7A2D33A5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3" w:type="dxa"/>
            <w:tcBorders>
              <w:left w:val="nil"/>
              <w:right w:val="single" w:sz="4" w:space="0" w:color="BFBFBF" w:themeColor="background1" w:themeShade="BF"/>
            </w:tcBorders>
          </w:tcPr>
          <w:p w14:paraId="33234019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</w:p>
        </w:tc>
        <w:tc>
          <w:tcPr>
            <w:tcW w:w="8472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A5EBBFF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</w:p>
          <w:p w14:paraId="4F5F1953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</w:p>
          <w:p w14:paraId="0E5B7061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  <w:r w:rsidRPr="00892747">
              <w:rPr>
                <w:rFonts w:ascii="Calibri" w:hAnsi="Calibri"/>
                <w:noProof/>
                <w:sz w:val="32"/>
                <w:szCs w:val="32"/>
              </w:rPr>
              <w:tab/>
            </w:r>
          </w:p>
          <w:p w14:paraId="64F2E9F1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0064" behindDoc="0" locked="0" layoutInCell="1" allowOverlap="1" wp14:anchorId="1EF432E2" wp14:editId="2AC4496C">
                      <wp:simplePos x="0" y="0"/>
                      <wp:positionH relativeFrom="column">
                        <wp:posOffset>3303443</wp:posOffset>
                      </wp:positionH>
                      <wp:positionV relativeFrom="paragraph">
                        <wp:posOffset>340360</wp:posOffset>
                      </wp:positionV>
                      <wp:extent cx="175260" cy="317500"/>
                      <wp:effectExtent l="0" t="0" r="15240" b="6350"/>
                      <wp:wrapNone/>
                      <wp:docPr id="32133176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1331762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851960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21331763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719990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33176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F432E2" id="_x0000_s1039" style="position:absolute;margin-left:260.1pt;margin-top:26.8pt;width:13.8pt;height:25pt;z-index:253400064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">
                      <v:shape id="Textfeld 3" o:spid="_x0000_s104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D851960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04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8719990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04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D023AF" w:rsidRPr="00892747" w14:paraId="6A28F322" w14:textId="77777777" w:rsidTr="00D023AF">
        <w:trPr>
          <w:trHeight w:val="266"/>
        </w:trPr>
        <w:tc>
          <w:tcPr>
            <w:tcW w:w="424" w:type="dxa"/>
          </w:tcPr>
          <w:p w14:paraId="30AF359B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3" w:type="dxa"/>
          </w:tcPr>
          <w:p w14:paraId="4CA83BAC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565" w:type="dxa"/>
            <w:tcBorders>
              <w:top w:val="single" w:sz="4" w:space="0" w:color="BFBFBF" w:themeColor="background1" w:themeShade="BF"/>
            </w:tcBorders>
          </w:tcPr>
          <w:p w14:paraId="6D061072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3529" w:type="dxa"/>
            <w:tcBorders>
              <w:top w:val="single" w:sz="4" w:space="0" w:color="BFBFBF" w:themeColor="background1" w:themeShade="BF"/>
            </w:tcBorders>
          </w:tcPr>
          <w:p w14:paraId="1CB1D2E3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9040" behindDoc="0" locked="0" layoutInCell="1" allowOverlap="1" wp14:anchorId="4BBFB157" wp14:editId="569199C0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86129</wp:posOffset>
                      </wp:positionV>
                      <wp:extent cx="175260" cy="317500"/>
                      <wp:effectExtent l="0" t="0" r="15240" b="6350"/>
                      <wp:wrapNone/>
                      <wp:docPr id="32133175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1331754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B3C67BF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21331755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2E8AC6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33175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BFB157" id="_x0000_s1043" style="position:absolute;margin-left:54.15pt;margin-top:6.8pt;width:13.8pt;height:25pt;z-index:253399040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">
                      <v:shape id="Textfeld 3" o:spid="_x0000_s104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7B3C67BF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04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B2E8AC6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04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4378" w:type="dxa"/>
            <w:tcBorders>
              <w:top w:val="single" w:sz="4" w:space="0" w:color="BFBFBF" w:themeColor="background1" w:themeShade="BF"/>
            </w:tcBorders>
          </w:tcPr>
          <w:p w14:paraId="6CF41079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</w:tr>
      <w:tr w:rsidR="00D023AF" w:rsidRPr="00892747" w14:paraId="5553CDE3" w14:textId="77777777" w:rsidTr="00D023AF">
        <w:trPr>
          <w:trHeight w:val="3351"/>
        </w:trPr>
        <w:tc>
          <w:tcPr>
            <w:tcW w:w="424" w:type="dxa"/>
          </w:tcPr>
          <w:p w14:paraId="40043EE3" w14:textId="77777777" w:rsidR="00D023AF" w:rsidRPr="00892747" w:rsidRDefault="00D023AF" w:rsidP="00F13BC7">
            <w:pPr>
              <w:rPr>
                <w:rFonts w:ascii="Calibri" w:hAnsi="Calibri"/>
                <w:b/>
                <w:color w:val="327A86" w:themeColor="text2"/>
              </w:rPr>
            </w:pPr>
          </w:p>
        </w:tc>
        <w:tc>
          <w:tcPr>
            <w:tcW w:w="423" w:type="dxa"/>
          </w:tcPr>
          <w:p w14:paraId="7DED54A4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892747">
              <w:rPr>
                <w:rFonts w:ascii="Calibri" w:hAnsi="Calibri"/>
                <w:b/>
                <w:color w:val="70BCC9" w:themeColor="text2" w:themeTint="99"/>
              </w:rPr>
              <w:t>b)</w:t>
            </w:r>
          </w:p>
        </w:tc>
        <w:tc>
          <w:tcPr>
            <w:tcW w:w="8472" w:type="dxa"/>
            <w:gridSpan w:val="3"/>
          </w:tcPr>
          <w:p w14:paraId="14D5110A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892747">
              <w:rPr>
                <w:rFonts w:ascii="Calibri" w:hAnsi="Calibri"/>
                <w:noProof/>
              </w:rPr>
              <w:t>(1) Zeichne zuerst</w:t>
            </w:r>
            <w:r>
              <w:rPr>
                <w:rFonts w:ascii="Calibri" w:hAnsi="Calibri"/>
                <w:noProof/>
              </w:rPr>
              <w:t xml:space="preserve">    </w:t>
            </w:r>
            <w:r w:rsidRPr="00892747">
              <w:rPr>
                <w:rFonts w:ascii="Calibri" w:hAnsi="Calibri"/>
                <w:noProof/>
              </w:rPr>
              <w:t xml:space="preserve">  im Drittel-Streifen ein. Zeichne dann</w:t>
            </w:r>
            <w:r>
              <w:rPr>
                <w:rFonts w:ascii="Calibri" w:hAnsi="Calibri"/>
                <w:noProof/>
              </w:rPr>
              <w:t xml:space="preserve">   </w:t>
            </w:r>
            <w:r w:rsidRPr="00892747">
              <w:rPr>
                <w:rFonts w:ascii="Calibri" w:hAnsi="Calibri"/>
                <w:noProof/>
              </w:rPr>
              <w:t xml:space="preserve"> </w:t>
            </w:r>
            <w:r>
              <w:rPr>
                <w:rFonts w:ascii="Calibri" w:hAnsi="Calibri"/>
                <w:noProof/>
              </w:rPr>
              <w:t xml:space="preserve">  </w:t>
            </w:r>
            <w:r w:rsidRPr="00892747">
              <w:rPr>
                <w:rFonts w:ascii="Calibri" w:hAnsi="Calibri"/>
                <w:noProof/>
              </w:rPr>
              <w:t xml:space="preserve">im Viertel-Streifen ein. </w:t>
            </w:r>
          </w:p>
          <w:p w14:paraId="4CFB710B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2112" behindDoc="0" locked="0" layoutInCell="1" allowOverlap="1" wp14:anchorId="585B031D" wp14:editId="34D5500A">
                      <wp:simplePos x="0" y="0"/>
                      <wp:positionH relativeFrom="column">
                        <wp:posOffset>2973820</wp:posOffset>
                      </wp:positionH>
                      <wp:positionV relativeFrom="paragraph">
                        <wp:posOffset>60209</wp:posOffset>
                      </wp:positionV>
                      <wp:extent cx="175260" cy="317500"/>
                      <wp:effectExtent l="0" t="0" r="15240" b="6350"/>
                      <wp:wrapNone/>
                      <wp:docPr id="32133176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133177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CFA1DA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2133177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4C5B0F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33177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5B031D" id="_x0000_s1047" style="position:absolute;margin-left:234.15pt;margin-top:4.75pt;width:13.8pt;height:25pt;z-index:253402112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">
                      <v:shape id="Textfeld 3" o:spid="_x0000_s104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32CFA1DA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04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84C5B0F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05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1088" behindDoc="0" locked="0" layoutInCell="1" allowOverlap="1" wp14:anchorId="4B531AF8" wp14:editId="47417293">
                      <wp:simplePos x="0" y="0"/>
                      <wp:positionH relativeFrom="column">
                        <wp:posOffset>1853334</wp:posOffset>
                      </wp:positionH>
                      <wp:positionV relativeFrom="paragraph">
                        <wp:posOffset>62230</wp:posOffset>
                      </wp:positionV>
                      <wp:extent cx="175260" cy="317500"/>
                      <wp:effectExtent l="0" t="0" r="15240" b="6350"/>
                      <wp:wrapNone/>
                      <wp:docPr id="32133176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1331766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BABB1A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21331767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1BA249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33176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531AF8" id="_x0000_s1051" style="position:absolute;margin-left:145.95pt;margin-top:4.9pt;width:13.8pt;height:25pt;z-index:253401088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">
                      <v:shape id="Textfeld 3" o:spid="_x0000_s105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71BABB1A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05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B1BA249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05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652C869D" w14:textId="77777777" w:rsidR="00D023AF" w:rsidRDefault="00D023AF" w:rsidP="00F13BC7">
            <w:pPr>
              <w:spacing w:after="120" w:line="240" w:lineRule="atLeast"/>
              <w:rPr>
                <w:rFonts w:ascii="Calibri" w:hAnsi="Calibri"/>
                <w:noProof/>
              </w:rPr>
            </w:pPr>
            <w:r w:rsidRPr="00892747">
              <w:rPr>
                <w:rFonts w:ascii="Calibri" w:hAnsi="Calibri"/>
                <w:noProof/>
              </w:rPr>
              <w:t>(2) Im Drittel-Streifen kann man</w:t>
            </w:r>
            <w:r>
              <w:rPr>
                <w:rFonts w:ascii="Calibri" w:hAnsi="Calibri"/>
                <w:noProof/>
              </w:rPr>
              <w:t xml:space="preserve">    </w:t>
            </w:r>
            <w:r w:rsidRPr="00892747">
              <w:rPr>
                <w:rFonts w:ascii="Calibri" w:hAnsi="Calibri"/>
                <w:noProof/>
              </w:rPr>
              <w:t xml:space="preserve"> </w:t>
            </w:r>
            <m:oMath>
              <m:r>
                <w:rPr>
                  <w:rFonts w:ascii="Cambria Math" w:hAnsi="Cambria Math"/>
                  <w:noProof/>
                </w:rPr>
                <m:t xml:space="preserve"> </m:t>
              </m:r>
            </m:oMath>
            <w:r w:rsidRPr="00892747">
              <w:rPr>
                <w:rFonts w:ascii="Calibri" w:hAnsi="Calibri"/>
                <w:noProof/>
              </w:rPr>
              <w:t>gut einzeichnen,</w:t>
            </w:r>
            <w:r>
              <w:rPr>
                <w:rFonts w:ascii="Calibri" w:hAnsi="Calibri"/>
                <w:noProof/>
              </w:rPr>
              <w:t xml:space="preserve">  </w:t>
            </w:r>
            <w:r w:rsidRPr="00892747">
              <w:rPr>
                <w:rFonts w:ascii="Calibri" w:hAnsi="Calibri"/>
                <w:noProof/>
              </w:rPr>
              <w:t xml:space="preserve"> </w:t>
            </w:r>
            <w:r>
              <w:rPr>
                <w:rFonts w:ascii="Calibri" w:hAnsi="Calibri"/>
                <w:noProof/>
              </w:rPr>
              <w:t xml:space="preserve">   </w:t>
            </w:r>
            <w:r w:rsidRPr="00892747">
              <w:rPr>
                <w:rFonts w:ascii="Calibri" w:hAnsi="Calibri"/>
                <w:noProof/>
              </w:rPr>
              <w:t xml:space="preserve">aber nicht. </w:t>
            </w:r>
          </w:p>
          <w:p w14:paraId="78352A25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892747">
              <w:rPr>
                <w:rFonts w:ascii="Calibri" w:hAnsi="Calibri"/>
                <w:noProof/>
              </w:rPr>
              <w:t xml:space="preserve">      In welchem Streifen kann man beide Brüche gleichzeitig gut einzeichnen? </w:t>
            </w:r>
            <w:r w:rsidRPr="00892747">
              <w:rPr>
                <w:rFonts w:ascii="Calibri" w:hAnsi="Calibri"/>
                <w:noProof/>
              </w:rPr>
              <w:br/>
              <w:t xml:space="preserve">      Teile den letzten Streifen so ein und markiere darin beide verfeinerten Anteile.</w:t>
            </w:r>
          </w:p>
          <w:p w14:paraId="2A9EC9F9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892747">
              <w:rPr>
                <w:rFonts w:ascii="Calibri" w:hAnsi="Calibri"/>
                <w:noProof/>
              </w:rPr>
              <w:drawing>
                <wp:anchor distT="0" distB="0" distL="114300" distR="114300" simplePos="0" relativeHeight="253392896" behindDoc="0" locked="0" layoutInCell="1" allowOverlap="1" wp14:anchorId="4E39383F" wp14:editId="7F9869FA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127000</wp:posOffset>
                  </wp:positionV>
                  <wp:extent cx="4752975" cy="276225"/>
                  <wp:effectExtent l="0" t="0" r="9525" b="9525"/>
                  <wp:wrapNone/>
                  <wp:docPr id="10320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er.eps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8B72AF4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5F78FC9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  <w:r w:rsidRPr="00892747">
              <w:rPr>
                <w:rFonts w:ascii="Calibri" w:hAnsi="Calibri"/>
                <w:noProof/>
              </w:rPr>
              <w:drawing>
                <wp:anchor distT="0" distB="0" distL="114300" distR="114300" simplePos="0" relativeHeight="253394944" behindDoc="0" locked="0" layoutInCell="1" allowOverlap="1" wp14:anchorId="307482E9" wp14:editId="027943BF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574675</wp:posOffset>
                  </wp:positionV>
                  <wp:extent cx="4752975" cy="276225"/>
                  <wp:effectExtent l="0" t="0" r="9525" b="9525"/>
                  <wp:wrapNone/>
                  <wp:docPr id="10321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eer.eps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92747">
              <w:rPr>
                <w:rFonts w:ascii="Calibri" w:hAnsi="Calibri"/>
                <w:noProof/>
              </w:rPr>
              <w:drawing>
                <wp:anchor distT="0" distB="0" distL="114300" distR="114300" simplePos="0" relativeHeight="253393920" behindDoc="0" locked="0" layoutInCell="1" allowOverlap="1" wp14:anchorId="1DFD6421" wp14:editId="15268998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167640</wp:posOffset>
                  </wp:positionV>
                  <wp:extent cx="4752975" cy="276225"/>
                  <wp:effectExtent l="0" t="0" r="9525" b="9525"/>
                  <wp:wrapNone/>
                  <wp:docPr id="477468491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er.eps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B0E5C54" w14:textId="77777777" w:rsidR="00D023AF" w:rsidRDefault="00D023AF" w:rsidP="00D023AF">
      <w:pPr>
        <w:tabs>
          <w:tab w:val="left" w:pos="3144"/>
        </w:tabs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111"/>
        <w:gridCol w:w="3827"/>
        <w:gridCol w:w="956"/>
      </w:tblGrid>
      <w:tr w:rsidR="00D023AF" w:rsidRPr="005B6061" w14:paraId="3BECDDB6" w14:textId="77777777" w:rsidTr="00D023AF">
        <w:tc>
          <w:tcPr>
            <w:tcW w:w="425" w:type="dxa"/>
          </w:tcPr>
          <w:p w14:paraId="40F8B458" w14:textId="77777777" w:rsidR="00D023AF" w:rsidRPr="005B6061" w:rsidRDefault="00D023AF" w:rsidP="00F13BC7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2</w:t>
            </w:r>
          </w:p>
        </w:tc>
        <w:tc>
          <w:tcPr>
            <w:tcW w:w="8894" w:type="dxa"/>
            <w:gridSpan w:val="3"/>
          </w:tcPr>
          <w:p w14:paraId="202B65CB" w14:textId="77777777" w:rsidR="00D023AF" w:rsidRPr="005B6061" w:rsidRDefault="00D023AF" w:rsidP="00F13BC7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Gleichnamige Brüche berechnen</w:t>
            </w:r>
            <w:r w:rsidRPr="005B6061">
              <w:rPr>
                <w:color w:val="70BCC9" w:themeColor="text2" w:themeTint="99"/>
              </w:rPr>
              <w:tab/>
            </w:r>
          </w:p>
        </w:tc>
      </w:tr>
      <w:tr w:rsidR="00D023AF" w:rsidRPr="005B6061" w14:paraId="7928AAA6" w14:textId="77777777" w:rsidTr="00D023AF">
        <w:trPr>
          <w:trHeight w:val="266"/>
        </w:trPr>
        <w:tc>
          <w:tcPr>
            <w:tcW w:w="425" w:type="dxa"/>
          </w:tcPr>
          <w:p w14:paraId="0902551B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7938" w:type="dxa"/>
            <w:gridSpan w:val="2"/>
          </w:tcPr>
          <w:p w14:paraId="398792F3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Mache die Brüche gleichnamig: Schreibe sie so, dass sie denselben Nenner haben.</w:t>
            </w:r>
          </w:p>
        </w:tc>
        <w:tc>
          <w:tcPr>
            <w:tcW w:w="956" w:type="dxa"/>
          </w:tcPr>
          <w:p w14:paraId="211D3937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D023AF" w:rsidRPr="005B6061" w14:paraId="59CC63E1" w14:textId="77777777" w:rsidTr="00D023AF">
        <w:trPr>
          <w:trHeight w:val="266"/>
        </w:trPr>
        <w:tc>
          <w:tcPr>
            <w:tcW w:w="425" w:type="dxa"/>
          </w:tcPr>
          <w:p w14:paraId="2827A0EF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7938" w:type="dxa"/>
            <w:gridSpan w:val="2"/>
          </w:tcPr>
          <w:p w14:paraId="1355C99E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956" w:type="dxa"/>
          </w:tcPr>
          <w:p w14:paraId="5D246F3D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D023AF" w:rsidRPr="005B6061" w14:paraId="28200B08" w14:textId="77777777" w:rsidTr="00D023AF">
        <w:trPr>
          <w:trHeight w:val="931"/>
        </w:trPr>
        <w:tc>
          <w:tcPr>
            <w:tcW w:w="425" w:type="dxa"/>
          </w:tcPr>
          <w:p w14:paraId="11209E16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2B5D6253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386752" behindDoc="0" locked="0" layoutInCell="1" allowOverlap="1" wp14:anchorId="4C486AD3" wp14:editId="0AA49935">
                  <wp:simplePos x="0" y="0"/>
                  <wp:positionH relativeFrom="column">
                    <wp:posOffset>616585</wp:posOffset>
                  </wp:positionH>
                  <wp:positionV relativeFrom="paragraph">
                    <wp:posOffset>40005</wp:posOffset>
                  </wp:positionV>
                  <wp:extent cx="381635" cy="665480"/>
                  <wp:effectExtent l="0" t="0" r="0" b="0"/>
                  <wp:wrapNone/>
                  <wp:docPr id="1609310273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1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387776" behindDoc="0" locked="0" layoutInCell="1" allowOverlap="1" wp14:anchorId="0313CDFE" wp14:editId="67963109">
                  <wp:simplePos x="0" y="0"/>
                  <wp:positionH relativeFrom="column">
                    <wp:posOffset>1755775</wp:posOffset>
                  </wp:positionH>
                  <wp:positionV relativeFrom="paragraph">
                    <wp:posOffset>40005</wp:posOffset>
                  </wp:positionV>
                  <wp:extent cx="381635" cy="665480"/>
                  <wp:effectExtent l="0" t="0" r="0" b="0"/>
                  <wp:wrapNone/>
                  <wp:docPr id="832874374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1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91C3B3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3408256" behindDoc="0" locked="0" layoutInCell="1" allowOverlap="1" wp14:anchorId="03F26697" wp14:editId="697C1B63">
                      <wp:simplePos x="0" y="0"/>
                      <wp:positionH relativeFrom="column">
                        <wp:posOffset>1021876</wp:posOffset>
                      </wp:positionH>
                      <wp:positionV relativeFrom="paragraph">
                        <wp:posOffset>56515</wp:posOffset>
                      </wp:positionV>
                      <wp:extent cx="423081" cy="293427"/>
                      <wp:effectExtent l="0" t="0" r="0" b="0"/>
                      <wp:wrapNone/>
                      <wp:docPr id="658976211" name="Textfeld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3081" cy="2934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C05764" w14:textId="77777777" w:rsidR="00D023AF" w:rsidRDefault="00D023AF" w:rsidP="00D023AF">
                                  <w:r>
                                    <w:t>und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F26697" id="Textfeld 423" o:spid="_x0000_s1055" type="#_x0000_t202" style="position:absolute;margin-left:80.45pt;margin-top:4.45pt;width:33.3pt;height:23.1pt;z-index:2534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" filled="f" stroked="f" strokeweight=".5pt">
                      <v:textbox>
                        <w:txbxContent>
                          <w:p w14:paraId="01C05764" w14:textId="77777777" w:rsidR="00D023AF" w:rsidRDefault="00D023AF" w:rsidP="00D023AF">
                            <w:r>
                              <w:t>und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5184" behindDoc="0" locked="0" layoutInCell="1" allowOverlap="1" wp14:anchorId="5BEAC0DD" wp14:editId="404E30DD">
                      <wp:simplePos x="0" y="0"/>
                      <wp:positionH relativeFrom="column">
                        <wp:posOffset>1394147</wp:posOffset>
                      </wp:positionH>
                      <wp:positionV relativeFrom="paragraph">
                        <wp:posOffset>10160</wp:posOffset>
                      </wp:positionV>
                      <wp:extent cx="314295" cy="416546"/>
                      <wp:effectExtent l="0" t="0" r="0" b="0"/>
                      <wp:wrapNone/>
                      <wp:docPr id="333977635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295" cy="416546"/>
                                <a:chOff x="0" y="13349"/>
                                <a:chExt cx="314435" cy="416553"/>
                              </a:xfrm>
                            </wpg:grpSpPr>
                            <wpg:grpSp>
                              <wpg:cNvPr id="96124238" name="Gruppieren 2"/>
                              <wpg:cNvGrpSpPr/>
                              <wpg:grpSpPr>
                                <a:xfrm>
                                  <a:off x="0" y="13349"/>
                                  <a:ext cx="191106" cy="351618"/>
                                  <a:chOff x="33763" y="-4831"/>
                                  <a:chExt cx="192728" cy="352425"/>
                                </a:xfrm>
                              </wpg:grpSpPr>
                              <wps:wsp>
                                <wps:cNvPr id="31193689" name="Textfeld 3"/>
                                <wps:cNvSpPr txBox="1"/>
                                <wps:spPr>
                                  <a:xfrm>
                                    <a:off x="66963" y="-4831"/>
                                    <a:ext cx="159528" cy="1845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AA300D" w14:textId="77777777" w:rsidR="00D023AF" w:rsidRPr="00194D65" w:rsidRDefault="00D023AF" w:rsidP="00D023AF">
                                      <w:pPr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 w:rsidRPr="00194D65">
                                        <w:rPr>
                                          <w:sz w:val="26"/>
                                          <w:szCs w:val="26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83612604" name="Textfeld 3"/>
                                <wps:cNvSpPr txBox="1"/>
                                <wps:spPr>
                                  <a:xfrm>
                                    <a:off x="33763" y="183652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FF0DC7" w14:textId="77777777" w:rsidR="00D023AF" w:rsidRPr="00194D65" w:rsidRDefault="00D023AF" w:rsidP="00D023AF">
                                      <w:pPr>
                                        <w:jc w:val="center"/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 w:rsidRPr="00194D65">
                                        <w:rPr>
                                          <w:sz w:val="26"/>
                                          <w:szCs w:val="26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2611225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25866525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B0A331" w14:textId="77777777" w:rsidR="00D023AF" w:rsidRPr="00194D65" w:rsidRDefault="00D023AF" w:rsidP="00D023AF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194D65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EAC0DD" id="Gruppieren 386" o:spid="_x0000_s1056" style="position:absolute;margin-left:109.8pt;margin-top:.8pt;width:24.75pt;height:32.8pt;z-index:253405184;mso-width-relative:margin;mso-height-relative:margin" coordorigin=",13349" coordsize="314435,4165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">
                      <v:group id="_x0000_s1057" style="position:absolute;top:13349;width:191106;height:351618" coordorigin="33763,-4831" coordsize="192728,352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">
                        <v:shape id="Textfeld 3" o:spid="_x0000_s1058" type="#_x0000_t202" style="position:absolute;left:66963;top:-4831;width:159528;height:184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59AA300D" w14:textId="77777777" w:rsidR="00D023AF" w:rsidRPr="00194D65" w:rsidRDefault="00D023AF" w:rsidP="00D023AF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194D65">
                                  <w:rPr>
                                    <w:sz w:val="26"/>
                                    <w:szCs w:val="26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059" type="#_x0000_t202" style="position:absolute;left:33763;top:18365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0FF0DC7" w14:textId="77777777" w:rsidR="00D023AF" w:rsidRPr="00194D65" w:rsidRDefault="00D023AF" w:rsidP="00D023AF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194D65">
                                  <w:rPr>
                                    <w:sz w:val="26"/>
                                    <w:szCs w:val="26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06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shape id="Textfeld 398" o:spid="_x0000_s1061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" filled="f" stroked="f" strokeweight=".5pt">
                        <v:textbox>
                          <w:txbxContent>
                            <w:p w14:paraId="10B0A331" w14:textId="77777777" w:rsidR="00D023AF" w:rsidRPr="00194D65" w:rsidRDefault="00D023AF" w:rsidP="00D023A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94D65">
                                <w:rPr>
                                  <w:sz w:val="26"/>
                                  <w:szCs w:val="26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4160" behindDoc="0" locked="0" layoutInCell="1" allowOverlap="1" wp14:anchorId="09B3A925" wp14:editId="34B5DF8F">
                      <wp:simplePos x="0" y="0"/>
                      <wp:positionH relativeFrom="column">
                        <wp:posOffset>254151</wp:posOffset>
                      </wp:positionH>
                      <wp:positionV relativeFrom="paragraph">
                        <wp:posOffset>6653</wp:posOffset>
                      </wp:positionV>
                      <wp:extent cx="314295" cy="416546"/>
                      <wp:effectExtent l="0" t="0" r="0" b="0"/>
                      <wp:wrapNone/>
                      <wp:docPr id="152616587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295" cy="416546"/>
                                <a:chOff x="0" y="13349"/>
                                <a:chExt cx="314435" cy="416553"/>
                              </a:xfrm>
                            </wpg:grpSpPr>
                            <wpg:grpSp>
                              <wpg:cNvPr id="380008345" name="Gruppieren 2"/>
                              <wpg:cNvGrpSpPr/>
                              <wpg:grpSpPr>
                                <a:xfrm>
                                  <a:off x="0" y="13349"/>
                                  <a:ext cx="191106" cy="351618"/>
                                  <a:chOff x="33763" y="-4831"/>
                                  <a:chExt cx="192728" cy="352425"/>
                                </a:xfrm>
                              </wpg:grpSpPr>
                              <wps:wsp>
                                <wps:cNvPr id="103398699" name="Textfeld 3"/>
                                <wps:cNvSpPr txBox="1"/>
                                <wps:spPr>
                                  <a:xfrm>
                                    <a:off x="66963" y="-4831"/>
                                    <a:ext cx="159528" cy="1845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58C056" w14:textId="77777777" w:rsidR="00D023AF" w:rsidRPr="00194D65" w:rsidRDefault="00D023AF" w:rsidP="00D023AF">
                                      <w:pPr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 w:rsidRPr="00194D65">
                                        <w:rPr>
                                          <w:sz w:val="26"/>
                                          <w:szCs w:val="26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01413216" name="Textfeld 3"/>
                                <wps:cNvSpPr txBox="1"/>
                                <wps:spPr>
                                  <a:xfrm>
                                    <a:off x="33763" y="183652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90A6B6" w14:textId="77777777" w:rsidR="00D023AF" w:rsidRPr="00194D65" w:rsidRDefault="00D023AF" w:rsidP="00D023AF">
                                      <w:pPr>
                                        <w:jc w:val="center"/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 w:rsidRPr="00194D65">
                                        <w:rPr>
                                          <w:sz w:val="26"/>
                                          <w:szCs w:val="2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367561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001336144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E108CA" w14:textId="77777777" w:rsidR="00D023AF" w:rsidRPr="00194D65" w:rsidRDefault="00D023AF" w:rsidP="00D023AF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194D65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B3A925" id="_x0000_s1062" style="position:absolute;margin-left:20pt;margin-top:.5pt;width:24.75pt;height:32.8pt;z-index:253404160;mso-width-relative:margin;mso-height-relative:margin" coordorigin=",13349" coordsize="314435,4165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">
                      <v:group id="_x0000_s1063" style="position:absolute;top:13349;width:191106;height:351618" coordorigin="33763,-4831" coordsize="192728,352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">
                        <v:shape id="Textfeld 3" o:spid="_x0000_s1064" type="#_x0000_t202" style="position:absolute;left:66963;top:-4831;width:159528;height:184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0C58C056" w14:textId="77777777" w:rsidR="00D023AF" w:rsidRPr="00194D65" w:rsidRDefault="00D023AF" w:rsidP="00D023AF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194D65">
                                  <w:rPr>
                                    <w:sz w:val="26"/>
                                    <w:szCs w:val="26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065" type="#_x0000_t202" style="position:absolute;left:33763;top:18365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990A6B6" w14:textId="77777777" w:rsidR="00D023AF" w:rsidRPr="00194D65" w:rsidRDefault="00D023AF" w:rsidP="00D023AF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194D65">
                                  <w:rPr>
                                    <w:sz w:val="26"/>
                                    <w:szCs w:val="2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06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shape id="Textfeld 398" o:spid="_x0000_s1067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" filled="f" stroked="f" strokeweight=".5pt">
                        <v:textbox>
                          <w:txbxContent>
                            <w:p w14:paraId="43E108CA" w14:textId="77777777" w:rsidR="00D023AF" w:rsidRPr="00194D65" w:rsidRDefault="00D023AF" w:rsidP="00D023A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94D65">
                                <w:rPr>
                                  <w:sz w:val="26"/>
                                  <w:szCs w:val="26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>(1)</w:t>
            </w:r>
            <w:r w:rsidRPr="005B6061">
              <w:rPr>
                <w:rFonts w:ascii="Calibri" w:hAnsi="Calibri"/>
                <w:noProof/>
              </w:rPr>
              <w:t xml:space="preserve">   </w:t>
            </w:r>
            <w:r w:rsidRPr="005B6061">
              <w:rPr>
                <w:rFonts w:ascii="Calibri" w:hAnsi="Calibri"/>
              </w:rPr>
              <w:t xml:space="preserve">              </w:t>
            </w:r>
            <w:r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</w:rPr>
              <w:t xml:space="preserve">und  </w:t>
            </w:r>
          </w:p>
        </w:tc>
        <w:tc>
          <w:tcPr>
            <w:tcW w:w="3827" w:type="dxa"/>
          </w:tcPr>
          <w:p w14:paraId="4B0D70AF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7232" behindDoc="0" locked="0" layoutInCell="1" allowOverlap="1" wp14:anchorId="7E384748" wp14:editId="540F494E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166370</wp:posOffset>
                      </wp:positionV>
                      <wp:extent cx="313690" cy="415925"/>
                      <wp:effectExtent l="0" t="0" r="0" b="0"/>
                      <wp:wrapNone/>
                      <wp:docPr id="233203130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3690" cy="415925"/>
                                <a:chOff x="0" y="13349"/>
                                <a:chExt cx="314435" cy="416553"/>
                              </a:xfrm>
                            </wpg:grpSpPr>
                            <wpg:grpSp>
                              <wpg:cNvPr id="158728770" name="Gruppieren 2"/>
                              <wpg:cNvGrpSpPr/>
                              <wpg:grpSpPr>
                                <a:xfrm>
                                  <a:off x="0" y="13349"/>
                                  <a:ext cx="190344" cy="351618"/>
                                  <a:chOff x="33763" y="-4831"/>
                                  <a:chExt cx="191959" cy="352425"/>
                                </a:xfrm>
                              </wpg:grpSpPr>
                              <wps:wsp>
                                <wps:cNvPr id="1131442082" name="Textfeld 3"/>
                                <wps:cNvSpPr txBox="1"/>
                                <wps:spPr>
                                  <a:xfrm>
                                    <a:off x="66835" y="-4831"/>
                                    <a:ext cx="158887" cy="1845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5B6E1B" w14:textId="77777777" w:rsidR="00D023AF" w:rsidRPr="00194D65" w:rsidRDefault="00D023AF" w:rsidP="00D023AF">
                                      <w:pPr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sz w:val="26"/>
                                          <w:szCs w:val="26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385940551" name="Textfeld 3"/>
                                <wps:cNvSpPr txBox="1"/>
                                <wps:spPr>
                                  <a:xfrm>
                                    <a:off x="33763" y="183652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FD39D2B" w14:textId="77777777" w:rsidR="00D023AF" w:rsidRPr="00194D65" w:rsidRDefault="00D023AF" w:rsidP="00D023AF">
                                      <w:pPr>
                                        <w:jc w:val="center"/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sz w:val="26"/>
                                          <w:szCs w:val="26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9450555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76778705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A7E9A4" w14:textId="77777777" w:rsidR="00D023AF" w:rsidRPr="00194D65" w:rsidRDefault="00D023AF" w:rsidP="00D023AF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194D65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384748" id="_x0000_s1068" style="position:absolute;margin-left:108.2pt;margin-top:13.1pt;width:24.7pt;height:32.75pt;z-index:253407232;mso-width-relative:margin;mso-height-relative:margin" coordorigin=",13349" coordsize="314435,4165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">
                      <v:group id="_x0000_s1069" style="position:absolute;top:13349;width:190344;height:351618" coordorigin="33763,-4831" coordsize="191959,352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">
                        <v:shape id="Textfeld 3" o:spid="_x0000_s1070" type="#_x0000_t202" style="position:absolute;left:66835;top:-4831;width:158887;height:184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65B6E1B" w14:textId="77777777" w:rsidR="00D023AF" w:rsidRPr="00194D65" w:rsidRDefault="00D023AF" w:rsidP="00D023AF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071" type="#_x0000_t202" style="position:absolute;left:33763;top:18365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3FD39D2B" w14:textId="77777777" w:rsidR="00D023AF" w:rsidRPr="00194D65" w:rsidRDefault="00D023AF" w:rsidP="00D023AF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line id="Gerade Verbindung 1" o:spid="_x0000_s107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shape id="Textfeld 398" o:spid="_x0000_s1073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" filled="f" stroked="f" strokeweight=".5pt">
                        <v:textbox>
                          <w:txbxContent>
                            <w:p w14:paraId="4BA7E9A4" w14:textId="77777777" w:rsidR="00D023AF" w:rsidRPr="00194D65" w:rsidRDefault="00D023AF" w:rsidP="00D023A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94D65">
                                <w:rPr>
                                  <w:sz w:val="26"/>
                                  <w:szCs w:val="26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388800" behindDoc="0" locked="0" layoutInCell="1" allowOverlap="1" wp14:anchorId="1A5B7BEA" wp14:editId="07E41B9C">
                  <wp:simplePos x="0" y="0"/>
                  <wp:positionH relativeFrom="column">
                    <wp:posOffset>622531</wp:posOffset>
                  </wp:positionH>
                  <wp:positionV relativeFrom="paragraph">
                    <wp:posOffset>40005</wp:posOffset>
                  </wp:positionV>
                  <wp:extent cx="381635" cy="665480"/>
                  <wp:effectExtent l="0" t="0" r="0" b="0"/>
                  <wp:wrapNone/>
                  <wp:docPr id="1405258297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1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389824" behindDoc="0" locked="0" layoutInCell="1" allowOverlap="1" wp14:anchorId="12F210B2" wp14:editId="5503F461">
                  <wp:simplePos x="0" y="0"/>
                  <wp:positionH relativeFrom="column">
                    <wp:posOffset>1720617</wp:posOffset>
                  </wp:positionH>
                  <wp:positionV relativeFrom="paragraph">
                    <wp:posOffset>48394</wp:posOffset>
                  </wp:positionV>
                  <wp:extent cx="381635" cy="665480"/>
                  <wp:effectExtent l="0" t="0" r="0" b="0"/>
                  <wp:wrapNone/>
                  <wp:docPr id="257010889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1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A8CE6D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3409280" behindDoc="0" locked="0" layoutInCell="1" allowOverlap="1" wp14:anchorId="5922285B" wp14:editId="59338DF0">
                      <wp:simplePos x="0" y="0"/>
                      <wp:positionH relativeFrom="column">
                        <wp:posOffset>1024255</wp:posOffset>
                      </wp:positionH>
                      <wp:positionV relativeFrom="paragraph">
                        <wp:posOffset>25874</wp:posOffset>
                      </wp:positionV>
                      <wp:extent cx="423081" cy="293427"/>
                      <wp:effectExtent l="0" t="0" r="0" b="0"/>
                      <wp:wrapNone/>
                      <wp:docPr id="188488006" name="Textfeld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3081" cy="2934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B33C15" w14:textId="77777777" w:rsidR="00D023AF" w:rsidRDefault="00D023AF" w:rsidP="00D023AF">
                                  <w:r>
                                    <w:t>und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22285B" id="_x0000_s1074" type="#_x0000_t202" style="position:absolute;margin-left:80.65pt;margin-top:2.05pt;width:33.3pt;height:23.1pt;z-index:2534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" filled="f" stroked="f" strokeweight=".5pt">
                      <v:textbox>
                        <w:txbxContent>
                          <w:p w14:paraId="38B33C15" w14:textId="77777777" w:rsidR="00D023AF" w:rsidRDefault="00D023AF" w:rsidP="00D023AF">
                            <w:r>
                              <w:t>und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6208" behindDoc="0" locked="0" layoutInCell="1" allowOverlap="1" wp14:anchorId="71D9CBD2" wp14:editId="12B565CE">
                      <wp:simplePos x="0" y="0"/>
                      <wp:positionH relativeFrom="column">
                        <wp:posOffset>175497</wp:posOffset>
                      </wp:positionH>
                      <wp:positionV relativeFrom="paragraph">
                        <wp:posOffset>7260</wp:posOffset>
                      </wp:positionV>
                      <wp:extent cx="361457" cy="415925"/>
                      <wp:effectExtent l="0" t="0" r="0" b="0"/>
                      <wp:wrapNone/>
                      <wp:docPr id="1393206155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457" cy="415925"/>
                                <a:chOff x="-47881" y="13349"/>
                                <a:chExt cx="362316" cy="416553"/>
                              </a:xfrm>
                            </wpg:grpSpPr>
                            <wpg:grpSp>
                              <wpg:cNvPr id="920992815" name="Gruppieren 2"/>
                              <wpg:cNvGrpSpPr/>
                              <wpg:grpSpPr>
                                <a:xfrm>
                                  <a:off x="-47881" y="13349"/>
                                  <a:ext cx="238225" cy="351338"/>
                                  <a:chOff x="-14524" y="-4831"/>
                                  <a:chExt cx="240246" cy="352145"/>
                                </a:xfrm>
                              </wpg:grpSpPr>
                              <wps:wsp>
                                <wps:cNvPr id="2004834157" name="Textfeld 3"/>
                                <wps:cNvSpPr txBox="1"/>
                                <wps:spPr>
                                  <a:xfrm>
                                    <a:off x="66835" y="-4831"/>
                                    <a:ext cx="158887" cy="1845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282AC9" w14:textId="77777777" w:rsidR="00D023AF" w:rsidRPr="00194D65" w:rsidRDefault="00D023AF" w:rsidP="00D023AF">
                                      <w:pPr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 w:rsidRPr="00194D65">
                                        <w:rPr>
                                          <w:sz w:val="26"/>
                                          <w:szCs w:val="26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64904282" name="Textfeld 3"/>
                                <wps:cNvSpPr txBox="1"/>
                                <wps:spPr>
                                  <a:xfrm>
                                    <a:off x="-14524" y="183372"/>
                                    <a:ext cx="22440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190517" w14:textId="77777777" w:rsidR="00D023AF" w:rsidRPr="00194D65" w:rsidRDefault="00D023AF" w:rsidP="00D023AF">
                                      <w:pPr>
                                        <w:jc w:val="center"/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 w:rsidRPr="00194D65">
                                        <w:rPr>
                                          <w:sz w:val="26"/>
                                          <w:szCs w:val="26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9284261" name="Gerade Verbindung 1"/>
                                <wps:cNvCnPr/>
                                <wps:spPr>
                                  <a:xfrm>
                                    <a:off x="16030" y="179565"/>
                                    <a:ext cx="181959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18437271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52C52D" w14:textId="77777777" w:rsidR="00D023AF" w:rsidRPr="00194D65" w:rsidRDefault="00D023AF" w:rsidP="00D023AF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194D65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D9CBD2" id="_x0000_s1075" style="position:absolute;margin-left:13.8pt;margin-top:.55pt;width:28.45pt;height:32.75pt;z-index:253406208;mso-width-relative:margin;mso-height-relative:margin" coordorigin="-47881,13349" coordsize="362316,4165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">
                      <v:group id="_x0000_s1076" style="position:absolute;left:-47881;top:13349;width:238225;height:351338" coordorigin="-14524,-4831" coordsize="240246,352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">
                        <v:shape id="Textfeld 3" o:spid="_x0000_s1077" type="#_x0000_t202" style="position:absolute;left:66835;top:-4831;width:158887;height:184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69282AC9" w14:textId="77777777" w:rsidR="00D023AF" w:rsidRPr="00194D65" w:rsidRDefault="00D023AF" w:rsidP="00D023AF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194D65">
                                  <w:rPr>
                                    <w:sz w:val="26"/>
                                    <w:szCs w:val="26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078" type="#_x0000_t202" style="position:absolute;left:-14524;top:183372;width:22440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A190517" w14:textId="77777777" w:rsidR="00D023AF" w:rsidRPr="00194D65" w:rsidRDefault="00D023AF" w:rsidP="00D023AF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194D65">
                                  <w:rPr>
                                    <w:sz w:val="26"/>
                                    <w:szCs w:val="26"/>
                                  </w:rPr>
                                  <w:t>11</w:t>
                                </w:r>
                              </w:p>
                            </w:txbxContent>
                          </v:textbox>
                        </v:shape>
                        <v:line id="Gerade Verbindung 1" o:spid="_x0000_s1079" style="position:absolute;visibility:visible;mso-wrap-style:square" from="16030,179565" to="19798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shape id="Textfeld 398" o:spid="_x0000_s1080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" filled="f" stroked="f" strokeweight=".5pt">
                        <v:textbox>
                          <w:txbxContent>
                            <w:p w14:paraId="5E52C52D" w14:textId="77777777" w:rsidR="00D023AF" w:rsidRPr="00194D65" w:rsidRDefault="00D023AF" w:rsidP="00D023A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94D65">
                                <w:rPr>
                                  <w:sz w:val="26"/>
                                  <w:szCs w:val="26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 xml:space="preserve">(2)                und  </w:t>
            </w:r>
          </w:p>
        </w:tc>
        <w:tc>
          <w:tcPr>
            <w:tcW w:w="956" w:type="dxa"/>
          </w:tcPr>
          <w:p w14:paraId="3004182C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D023AF" w:rsidRPr="005B6061" w14:paraId="661636CC" w14:textId="77777777" w:rsidTr="00D023AF">
        <w:trPr>
          <w:trHeight w:val="266"/>
        </w:trPr>
        <w:tc>
          <w:tcPr>
            <w:tcW w:w="425" w:type="dxa"/>
          </w:tcPr>
          <w:p w14:paraId="7053EA79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7938" w:type="dxa"/>
            <w:gridSpan w:val="2"/>
          </w:tcPr>
          <w:p w14:paraId="5E57297A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0DF2162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956" w:type="dxa"/>
          </w:tcPr>
          <w:p w14:paraId="1B10944E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D023AF" w:rsidRPr="005B6061" w14:paraId="3EE85ABA" w14:textId="77777777" w:rsidTr="00D023AF">
        <w:trPr>
          <w:trHeight w:val="1089"/>
        </w:trPr>
        <w:tc>
          <w:tcPr>
            <w:tcW w:w="425" w:type="dxa"/>
          </w:tcPr>
          <w:p w14:paraId="7D410E5E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7938" w:type="dxa"/>
            <w:gridSpan w:val="2"/>
          </w:tcPr>
          <w:p w14:paraId="43D11952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11328" behindDoc="0" locked="0" layoutInCell="1" allowOverlap="1" wp14:anchorId="37B1B1A0" wp14:editId="0922C089">
                      <wp:simplePos x="0" y="0"/>
                      <wp:positionH relativeFrom="column">
                        <wp:posOffset>1493520</wp:posOffset>
                      </wp:positionH>
                      <wp:positionV relativeFrom="paragraph">
                        <wp:posOffset>169545</wp:posOffset>
                      </wp:positionV>
                      <wp:extent cx="327025" cy="415925"/>
                      <wp:effectExtent l="0" t="0" r="0" b="0"/>
                      <wp:wrapNone/>
                      <wp:docPr id="1972057744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025" cy="415925"/>
                                <a:chOff x="-13680" y="13349"/>
                                <a:chExt cx="328115" cy="416553"/>
                              </a:xfrm>
                            </wpg:grpSpPr>
                            <wpg:grpSp>
                              <wpg:cNvPr id="1841007651" name="Gruppieren 2"/>
                              <wpg:cNvGrpSpPr/>
                              <wpg:grpSpPr>
                                <a:xfrm>
                                  <a:off x="-13680" y="13349"/>
                                  <a:ext cx="204024" cy="351618"/>
                                  <a:chOff x="19967" y="-4831"/>
                                  <a:chExt cx="205755" cy="352425"/>
                                </a:xfrm>
                              </wpg:grpSpPr>
                              <wps:wsp>
                                <wps:cNvPr id="1906769030" name="Textfeld 3"/>
                                <wps:cNvSpPr txBox="1"/>
                                <wps:spPr>
                                  <a:xfrm>
                                    <a:off x="66835" y="-4831"/>
                                    <a:ext cx="158887" cy="1845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2FB7C67" w14:textId="77777777" w:rsidR="00D023AF" w:rsidRPr="00194D65" w:rsidRDefault="00D023AF" w:rsidP="00D023AF">
                                      <w:pPr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sz w:val="26"/>
                                          <w:szCs w:val="2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83604025" name="Textfeld 3"/>
                                <wps:cNvSpPr txBox="1"/>
                                <wps:spPr>
                                  <a:xfrm>
                                    <a:off x="19967" y="183652"/>
                                    <a:ext cx="181608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9C6E14" w14:textId="77777777" w:rsidR="00D023AF" w:rsidRPr="00194D65" w:rsidRDefault="00D023AF" w:rsidP="00D023AF">
                                      <w:pPr>
                                        <w:jc w:val="center"/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sz w:val="26"/>
                                          <w:szCs w:val="26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56746090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413777802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7EF71C" w14:textId="77777777" w:rsidR="00D023AF" w:rsidRPr="00194D65" w:rsidRDefault="00D023AF" w:rsidP="00D023AF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194D65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B1B1A0" id="_x0000_s1081" style="position:absolute;margin-left:117.6pt;margin-top:13.35pt;width:25.75pt;height:32.75pt;z-index:253411328;mso-width-relative:margin;mso-height-relative:margin" coordorigin="-13680,13349" coordsize="328115,4165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">
                      <v:group id="_x0000_s1082" style="position:absolute;left:-13680;top:13349;width:204024;height:351618" coordorigin="19967,-4831" coordsize="205755,352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">
                        <v:shape id="Textfeld 3" o:spid="_x0000_s1083" type="#_x0000_t202" style="position:absolute;left:66835;top:-4831;width:158887;height:184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02FB7C67" w14:textId="77777777" w:rsidR="00D023AF" w:rsidRPr="00194D65" w:rsidRDefault="00D023AF" w:rsidP="00D023AF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084" type="#_x0000_t202" style="position:absolute;left:19967;top:183652;width:18160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59C6E14" w14:textId="77777777" w:rsidR="00D023AF" w:rsidRPr="00194D65" w:rsidRDefault="00D023AF" w:rsidP="00D023AF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" o:spid="_x0000_s108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shape id="Textfeld 398" o:spid="_x0000_s1086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" filled="f" stroked="f" strokeweight=".5pt">
                        <v:textbox>
                          <w:txbxContent>
                            <w:p w14:paraId="5C7EF71C" w14:textId="77777777" w:rsidR="00D023AF" w:rsidRPr="00194D65" w:rsidRDefault="00D023AF" w:rsidP="00D023A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94D65">
                                <w:rPr>
                                  <w:sz w:val="26"/>
                                  <w:szCs w:val="26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10304" behindDoc="0" locked="0" layoutInCell="1" allowOverlap="1" wp14:anchorId="66A2A615" wp14:editId="29D91C63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165100</wp:posOffset>
                      </wp:positionV>
                      <wp:extent cx="327025" cy="415925"/>
                      <wp:effectExtent l="0" t="0" r="0" b="0"/>
                      <wp:wrapNone/>
                      <wp:docPr id="134369918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025" cy="415925"/>
                                <a:chOff x="-13680" y="13349"/>
                                <a:chExt cx="328115" cy="416553"/>
                              </a:xfrm>
                            </wpg:grpSpPr>
                            <wpg:grpSp>
                              <wpg:cNvPr id="1065969175" name="Gruppieren 2"/>
                              <wpg:cNvGrpSpPr/>
                              <wpg:grpSpPr>
                                <a:xfrm>
                                  <a:off x="-13680" y="13349"/>
                                  <a:ext cx="204024" cy="351618"/>
                                  <a:chOff x="19967" y="-4831"/>
                                  <a:chExt cx="205755" cy="352425"/>
                                </a:xfrm>
                              </wpg:grpSpPr>
                              <wps:wsp>
                                <wps:cNvPr id="534320804" name="Textfeld 3"/>
                                <wps:cNvSpPr txBox="1"/>
                                <wps:spPr>
                                  <a:xfrm>
                                    <a:off x="66835" y="-4831"/>
                                    <a:ext cx="158887" cy="1845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1FC39C" w14:textId="77777777" w:rsidR="00D023AF" w:rsidRPr="00194D65" w:rsidRDefault="00D023AF" w:rsidP="00D023AF">
                                      <w:pPr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sz w:val="26"/>
                                          <w:szCs w:val="2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8932242" name="Textfeld 3"/>
                                <wps:cNvSpPr txBox="1"/>
                                <wps:spPr>
                                  <a:xfrm>
                                    <a:off x="19967" y="183652"/>
                                    <a:ext cx="181608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86BE9B7" w14:textId="77777777" w:rsidR="00D023AF" w:rsidRPr="00194D65" w:rsidRDefault="00D023AF" w:rsidP="00D023AF">
                                      <w:pPr>
                                        <w:jc w:val="center"/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sz w:val="26"/>
                                          <w:szCs w:val="2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1197799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96082642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A2F7FC" w14:textId="77777777" w:rsidR="00D023AF" w:rsidRPr="00194D65" w:rsidRDefault="00D023AF" w:rsidP="00D023AF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194D65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A2A615" id="_x0000_s1087" style="position:absolute;margin-left:17.6pt;margin-top:13pt;width:25.75pt;height:32.75pt;z-index:253410304;mso-width-relative:margin;mso-height-relative:margin" coordorigin="-13680,13349" coordsize="328115,4165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">
                      <v:group id="_x0000_s1088" style="position:absolute;left:-13680;top:13349;width:204024;height:351618" coordorigin="19967,-4831" coordsize="205755,352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">
                        <v:shape id="Textfeld 3" o:spid="_x0000_s1089" type="#_x0000_t202" style="position:absolute;left:66835;top:-4831;width:158887;height:184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E1FC39C" w14:textId="77777777" w:rsidR="00D023AF" w:rsidRPr="00194D65" w:rsidRDefault="00D023AF" w:rsidP="00D023AF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090" type="#_x0000_t202" style="position:absolute;left:19967;top:183652;width:18160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686BE9B7" w14:textId="77777777" w:rsidR="00D023AF" w:rsidRPr="00194D65" w:rsidRDefault="00D023AF" w:rsidP="00D023AF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9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shape id="Textfeld 398" o:spid="_x0000_s1092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" filled="f" stroked="f" strokeweight=".5pt">
                        <v:textbox>
                          <w:txbxContent>
                            <w:p w14:paraId="77A2F7FC" w14:textId="77777777" w:rsidR="00D023AF" w:rsidRPr="00194D65" w:rsidRDefault="00D023AF" w:rsidP="00D023A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94D65">
                                <w:rPr>
                                  <w:sz w:val="26"/>
                                  <w:szCs w:val="26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390848" behindDoc="0" locked="0" layoutInCell="1" allowOverlap="1" wp14:anchorId="58E76E44" wp14:editId="13C31CBC">
                  <wp:simplePos x="0" y="0"/>
                  <wp:positionH relativeFrom="column">
                    <wp:posOffset>620931</wp:posOffset>
                  </wp:positionH>
                  <wp:positionV relativeFrom="paragraph">
                    <wp:posOffset>45720</wp:posOffset>
                  </wp:positionV>
                  <wp:extent cx="381635" cy="665480"/>
                  <wp:effectExtent l="0" t="0" r="0" b="0"/>
                  <wp:wrapNone/>
                  <wp:docPr id="1359152912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1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391872" behindDoc="0" locked="0" layoutInCell="1" allowOverlap="1" wp14:anchorId="1CA226BF" wp14:editId="3F321690">
                  <wp:simplePos x="0" y="0"/>
                  <wp:positionH relativeFrom="column">
                    <wp:posOffset>1853367</wp:posOffset>
                  </wp:positionH>
                  <wp:positionV relativeFrom="paragraph">
                    <wp:posOffset>36195</wp:posOffset>
                  </wp:positionV>
                  <wp:extent cx="381635" cy="665480"/>
                  <wp:effectExtent l="0" t="0" r="0" b="0"/>
                  <wp:wrapNone/>
                  <wp:docPr id="2075653348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1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C52B4A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3412352" behindDoc="0" locked="0" layoutInCell="1" allowOverlap="1" wp14:anchorId="2610F797" wp14:editId="1540EE96">
                      <wp:simplePos x="0" y="0"/>
                      <wp:positionH relativeFrom="column">
                        <wp:posOffset>1056479</wp:posOffset>
                      </wp:positionH>
                      <wp:positionV relativeFrom="paragraph">
                        <wp:posOffset>52705</wp:posOffset>
                      </wp:positionV>
                      <wp:extent cx="423081" cy="293427"/>
                      <wp:effectExtent l="0" t="0" r="0" b="0"/>
                      <wp:wrapNone/>
                      <wp:docPr id="1885942430" name="Textfeld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3081" cy="2934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8DEC81" w14:textId="77777777" w:rsidR="00D023AF" w:rsidRDefault="00D023AF" w:rsidP="00D023AF">
                                  <w:r>
                                    <w:t>und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10F797" id="_x0000_s1093" type="#_x0000_t202" style="position:absolute;margin-left:83.2pt;margin-top:4.15pt;width:33.3pt;height:23.1pt;z-index:2534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" filled="f" stroked="f" strokeweight=".5pt">
                      <v:textbox>
                        <w:txbxContent>
                          <w:p w14:paraId="0C8DEC81" w14:textId="77777777" w:rsidR="00D023AF" w:rsidRDefault="00D023AF" w:rsidP="00D023AF">
                            <w:r>
                              <w:t>und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>(3)</w:t>
            </w:r>
            <w:r w:rsidRPr="005B6061">
              <w:rPr>
                <w:rFonts w:ascii="Calibri" w:hAnsi="Calibri"/>
                <w:noProof/>
              </w:rPr>
              <w:t xml:space="preserve">  </w:t>
            </w:r>
            <w:r w:rsidRPr="005B6061">
              <w:rPr>
                <w:rFonts w:ascii="Calibri" w:hAnsi="Calibri"/>
              </w:rPr>
              <w:t xml:space="preserve">              und</w:t>
            </w:r>
            <w:r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</w:rPr>
              <w:t xml:space="preserve"> </w:t>
            </w:r>
          </w:p>
          <w:p w14:paraId="721AA12D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956" w:type="dxa"/>
          </w:tcPr>
          <w:p w14:paraId="02A63FC0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5C0D0DAA" w14:textId="77777777" w:rsidR="00E028E8" w:rsidRPr="005B6061" w:rsidRDefault="00E028E8" w:rsidP="00DD1172">
      <w:pPr>
        <w:spacing w:line="240" w:lineRule="atLeast"/>
        <w:rPr>
          <w:rFonts w:ascii="Calibri" w:hAnsi="Calibri"/>
        </w:rPr>
        <w:sectPr w:rsidR="00E028E8" w:rsidRPr="005B6061" w:rsidSect="00A53051">
          <w:headerReference w:type="default" r:id="rId18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185"/>
      </w:tblGrid>
      <w:tr w:rsidR="00DD1172" w:rsidRPr="005B6061" w14:paraId="7BE6F9FB" w14:textId="77777777" w:rsidTr="009E0BEE">
        <w:tc>
          <w:tcPr>
            <w:tcW w:w="709" w:type="dxa"/>
          </w:tcPr>
          <w:p w14:paraId="65CE4835" w14:textId="6EA4C8F2" w:rsidR="00DD1172" w:rsidRPr="005B6061" w:rsidRDefault="00DD1172" w:rsidP="00DD1172">
            <w:pPr>
              <w:pStyle w:val="berschrift1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A</w:t>
            </w:r>
          </w:p>
        </w:tc>
        <w:tc>
          <w:tcPr>
            <w:tcW w:w="8610" w:type="dxa"/>
            <w:gridSpan w:val="2"/>
          </w:tcPr>
          <w:p w14:paraId="35B500A8" w14:textId="68FB2048" w:rsidR="00DD1172" w:rsidRPr="005B6061" w:rsidRDefault="00DD1172" w:rsidP="00DD1172">
            <w:pPr>
              <w:pStyle w:val="berschrift1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Ich kann Brüche gleichnamig machen</w:t>
            </w:r>
          </w:p>
        </w:tc>
      </w:tr>
      <w:tr w:rsidR="001F2E0E" w:rsidRPr="005B6061" w14:paraId="6AAD5DDF" w14:textId="77777777" w:rsidTr="009E0BEE">
        <w:tc>
          <w:tcPr>
            <w:tcW w:w="709" w:type="dxa"/>
          </w:tcPr>
          <w:p w14:paraId="1DE066D9" w14:textId="77777777" w:rsidR="001F2E0E" w:rsidRPr="005B6061" w:rsidRDefault="001F2E0E" w:rsidP="00DD1172">
            <w:pPr>
              <w:pStyle w:val="berschrift2"/>
            </w:pPr>
            <w:r w:rsidRPr="005B6061">
              <w:t>1</w:t>
            </w:r>
          </w:p>
        </w:tc>
        <w:tc>
          <w:tcPr>
            <w:tcW w:w="8610" w:type="dxa"/>
            <w:gridSpan w:val="2"/>
          </w:tcPr>
          <w:p w14:paraId="44D641F6" w14:textId="77777777" w:rsidR="001F2E0E" w:rsidRPr="005B6061" w:rsidRDefault="001F2E0E" w:rsidP="00DD1172">
            <w:pPr>
              <w:pStyle w:val="berschrift2"/>
            </w:pPr>
            <w:r w:rsidRPr="005B6061">
              <w:t>Gleichnamige Brüche mit Streifen finden</w:t>
            </w:r>
          </w:p>
        </w:tc>
      </w:tr>
      <w:tr w:rsidR="001F2E0E" w:rsidRPr="005B6061" w14:paraId="163A6CE0" w14:textId="77777777" w:rsidTr="009E0BEE">
        <w:tc>
          <w:tcPr>
            <w:tcW w:w="709" w:type="dxa"/>
          </w:tcPr>
          <w:p w14:paraId="7D1D2761" w14:textId="77777777" w:rsidR="001F2E0E" w:rsidRPr="005B6061" w:rsidRDefault="001F2E0E" w:rsidP="00DD1172">
            <w:pPr>
              <w:pStyle w:val="berschrift3"/>
            </w:pPr>
            <w:r w:rsidRPr="005B6061">
              <w:t>1.1</w:t>
            </w:r>
          </w:p>
        </w:tc>
        <w:tc>
          <w:tcPr>
            <w:tcW w:w="8610" w:type="dxa"/>
            <w:gridSpan w:val="2"/>
          </w:tcPr>
          <w:p w14:paraId="64E3E7A4" w14:textId="39C5AF4C" w:rsidR="001F2E0E" w:rsidRPr="005B6061" w:rsidRDefault="005D10B2" w:rsidP="00DD1172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2832" behindDoc="0" locked="0" layoutInCell="1" allowOverlap="1" wp14:anchorId="7084A81A" wp14:editId="2EA998C6">
                      <wp:simplePos x="0" y="0"/>
                      <wp:positionH relativeFrom="column">
                        <wp:posOffset>2456654</wp:posOffset>
                      </wp:positionH>
                      <wp:positionV relativeFrom="paragraph">
                        <wp:posOffset>312420</wp:posOffset>
                      </wp:positionV>
                      <wp:extent cx="175260" cy="317500"/>
                      <wp:effectExtent l="0" t="0" r="2540" b="0"/>
                      <wp:wrapNone/>
                      <wp:docPr id="18873818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569329832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ED1A99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66637252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803037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802367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84A81A" id="_x0000_s1094" style="position:absolute;margin-left:193.45pt;margin-top:24.6pt;width:13.8pt;height:25pt;z-index:253432832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">
                      <v:shape id="Textfeld 3" o:spid="_x0000_s109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69ED1A99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09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4803037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09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ins w:id="1" w:author="Susanne Prediger" w:date="2025-11-10T11:33:00Z" w16du:dateUtc="2025-11-10T10:33:00Z">
              <w:r>
                <w:rPr>
                  <w:noProof/>
                </w:rPr>
                <mc:AlternateContent>
                  <mc:Choice Requires="wpg">
                    <w:drawing>
                      <wp:anchor distT="0" distB="0" distL="114300" distR="114300" simplePos="0" relativeHeight="253430784" behindDoc="0" locked="0" layoutInCell="1" allowOverlap="1" wp14:anchorId="66F7553D" wp14:editId="60476990">
                        <wp:simplePos x="0" y="0"/>
                        <wp:positionH relativeFrom="column">
                          <wp:posOffset>2058196</wp:posOffset>
                        </wp:positionH>
                        <wp:positionV relativeFrom="paragraph">
                          <wp:posOffset>318770</wp:posOffset>
                        </wp:positionV>
                        <wp:extent cx="175260" cy="317500"/>
                        <wp:effectExtent l="0" t="0" r="2540" b="0"/>
                        <wp:wrapNone/>
                        <wp:docPr id="334151688" name="Gruppieren 2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175260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951194215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44912C" w14:textId="77777777" w:rsidR="005D10B2" w:rsidRPr="00451DD8" w:rsidRDefault="005D10B2" w:rsidP="005D10B2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451DD8"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201129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3349DB" w14:textId="77777777" w:rsidR="005D10B2" w:rsidRPr="00451DD8" w:rsidRDefault="005D10B2" w:rsidP="005D10B2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451DD8"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1099977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wg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group w14:anchorId="66F7553D" id="_x0000_s1098" style="position:absolute;margin-left:162.05pt;margin-top:25.1pt;width:13.8pt;height:25pt;z-index:253430784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">
                        <v:shape id="Textfeld 3" o:spid="_x0000_s109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644912C" w14:textId="77777777" w:rsidR="005D10B2" w:rsidRPr="00451DD8" w:rsidRDefault="005D10B2" w:rsidP="005D10B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51DD8"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0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" filled="f" stroked="f" strokeweight=".5pt">
                          <v:textbox inset="0,0,0,0">
                            <w:txbxContent>
                              <w:p w14:paraId="2C3349DB" w14:textId="77777777" w:rsidR="005D10B2" w:rsidRPr="00451DD8" w:rsidRDefault="005D10B2" w:rsidP="005D10B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51DD8"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10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w:pict>
                  </mc:Fallback>
                </mc:AlternateContent>
              </w:r>
            </w:ins>
            <w:r w:rsidR="001F2E0E" w:rsidRPr="005B6061">
              <w:t>Einen gemeinsamen Nenner mit der Streifentafel finden</w:t>
            </w:r>
          </w:p>
        </w:tc>
      </w:tr>
      <w:tr w:rsidR="001F2E0E" w:rsidRPr="005B6061" w14:paraId="79DBFDC5" w14:textId="77777777" w:rsidTr="00D023AF">
        <w:tc>
          <w:tcPr>
            <w:tcW w:w="709" w:type="dxa"/>
          </w:tcPr>
          <w:p w14:paraId="5A6F8F3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04D6E40A" w14:textId="77777777" w:rsidR="001F2E0E" w:rsidRPr="005B6061" w:rsidRDefault="001F2E0E" w:rsidP="00DD1172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vAlign w:val="center"/>
          </w:tcPr>
          <w:p w14:paraId="1669418D" w14:textId="4DEB159C" w:rsidR="00E41FA1" w:rsidRPr="000027E1" w:rsidRDefault="001F2E0E" w:rsidP="00DD1172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 w:rsidRPr="000027E1">
              <w:rPr>
                <w:rFonts w:ascii="Calibri" w:hAnsi="Calibri"/>
                <w:color w:val="000000" w:themeColor="text1"/>
              </w:rPr>
              <w:t xml:space="preserve">Kenan will </w:t>
            </w:r>
            <w:r w:rsidR="00E41FA1" w:rsidRPr="000027E1">
              <w:rPr>
                <w:rFonts w:ascii="Calibri" w:hAnsi="Calibri"/>
                <w:color w:val="000000" w:themeColor="text1"/>
              </w:rPr>
              <w:t xml:space="preserve">für die zwei Brüche </w:t>
            </w:r>
            <w:r w:rsidR="005D10B2">
              <w:rPr>
                <w:rFonts w:ascii="Calibri" w:hAnsi="Calibri"/>
                <w:color w:val="000000" w:themeColor="text1"/>
              </w:rPr>
              <w:t xml:space="preserve">      </w:t>
            </w:r>
            <w:r w:rsidR="00E41FA1" w:rsidRPr="000027E1">
              <w:rPr>
                <w:rFonts w:ascii="Calibri" w:hAnsi="Calibri"/>
                <w:color w:val="000000" w:themeColor="text1"/>
              </w:rPr>
              <w:t>und</w:t>
            </w:r>
            <w:r w:rsidRPr="000027E1">
              <w:rPr>
                <w:rFonts w:ascii="Calibri" w:hAnsi="Calibri"/>
                <w:color w:val="000000" w:themeColor="text1"/>
              </w:rPr>
              <w:t xml:space="preserve"> </w:t>
            </w:r>
            <w:r w:rsidR="005D10B2">
              <w:rPr>
                <w:rFonts w:ascii="Calibri" w:hAnsi="Calibri"/>
                <w:color w:val="000000" w:themeColor="text1"/>
              </w:rPr>
              <w:t xml:space="preserve">    </w:t>
            </w:r>
            <w:r w:rsidR="009E0BEE">
              <w:rPr>
                <w:rFonts w:ascii="Calibri" w:hAnsi="Calibri"/>
                <w:color w:val="000000" w:themeColor="text1"/>
              </w:rPr>
              <w:t xml:space="preserve"> </w:t>
            </w:r>
            <w:r w:rsidR="00E41FA1" w:rsidRPr="000027E1">
              <w:rPr>
                <w:rFonts w:ascii="Calibri" w:hAnsi="Calibri"/>
                <w:color w:val="000000" w:themeColor="text1"/>
              </w:rPr>
              <w:t xml:space="preserve">eine gemeinsame Einteilung finden, </w:t>
            </w:r>
            <w:r w:rsidR="00E41FA1" w:rsidRPr="000027E1">
              <w:rPr>
                <w:rFonts w:ascii="Calibri" w:hAnsi="Calibri"/>
                <w:color w:val="000000" w:themeColor="text1"/>
              </w:rPr>
              <w:br/>
              <w:t xml:space="preserve">damit er sie in demselben Streifen einzeichnen kann. </w:t>
            </w:r>
          </w:p>
          <w:p w14:paraId="507F969E" w14:textId="3EA01F77" w:rsidR="00E41FA1" w:rsidRPr="002D3E8C" w:rsidRDefault="00E41FA1" w:rsidP="00BF65BD">
            <w:pPr>
              <w:pStyle w:val="Listenabsatz"/>
            </w:pPr>
            <w:r w:rsidRPr="002D3E8C">
              <w:t xml:space="preserve">Wie kann er beide Brüche so verfeinern, dass er sie im Zwölftel-Streifen </w:t>
            </w:r>
            <w:r w:rsidR="009E0BEE">
              <w:br/>
            </w:r>
            <w:r w:rsidRPr="002D3E8C">
              <w:t xml:space="preserve">darstellen kann, sie aber immer noch genauso groß sind? </w:t>
            </w:r>
          </w:p>
          <w:p w14:paraId="1CA6A3A2" w14:textId="33720F67" w:rsidR="00E41FA1" w:rsidRPr="002D3E8C" w:rsidRDefault="00E41FA1" w:rsidP="00BF65BD">
            <w:pPr>
              <w:pStyle w:val="Listenabsatz"/>
            </w:pPr>
            <w:r w:rsidRPr="002D3E8C">
              <w:t>Welche Nenner haben die verfeinerten Brüche jetzt?</w:t>
            </w:r>
          </w:p>
          <w:p w14:paraId="75631162" w14:textId="7AFB6E46" w:rsidR="00E41FA1" w:rsidRPr="002D3E8C" w:rsidRDefault="00E41FA1" w:rsidP="00BF65BD">
            <w:pPr>
              <w:pStyle w:val="Listenabsatz"/>
            </w:pPr>
            <w:r w:rsidRPr="002D3E8C">
              <w:t xml:space="preserve">Welche Zähler haben die verfeinerten Brüche jetzt? </w:t>
            </w:r>
          </w:p>
          <w:p w14:paraId="09A0D36F" w14:textId="36A1338E" w:rsidR="001F2E0E" w:rsidRPr="002D3E8C" w:rsidRDefault="001F2E0E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</w:p>
        </w:tc>
      </w:tr>
      <w:tr w:rsidR="002D3E8C" w:rsidRPr="005B6061" w14:paraId="2450D0C5" w14:textId="77777777" w:rsidTr="00D023AF">
        <w:tc>
          <w:tcPr>
            <w:tcW w:w="709" w:type="dxa"/>
          </w:tcPr>
          <w:p w14:paraId="4D5BBB68" w14:textId="77777777" w:rsidR="002D3E8C" w:rsidRPr="005B6061" w:rsidRDefault="002D3E8C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53316F07" w14:textId="0C85E463" w:rsidR="002D3E8C" w:rsidRPr="005B6061" w:rsidRDefault="002D3E8C" w:rsidP="00DD1172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vAlign w:val="center"/>
          </w:tcPr>
          <w:p w14:paraId="3230F285" w14:textId="26D5FCA4" w:rsidR="002D3E8C" w:rsidRPr="000027E1" w:rsidRDefault="002D3E8C" w:rsidP="002D3E8C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 w:rsidRPr="000027E1">
              <w:rPr>
                <w:rFonts w:ascii="Calibri" w:hAnsi="Calibri"/>
                <w:color w:val="000000" w:themeColor="text1"/>
              </w:rPr>
              <w:t xml:space="preserve">Zwei Brüche, die denselben Nenner haben, nennt man </w:t>
            </w:r>
            <w:r w:rsidRPr="000027E1">
              <w:rPr>
                <w:rFonts w:ascii="Calibri" w:hAnsi="Calibri"/>
                <w:b/>
                <w:bCs/>
                <w:color w:val="000000" w:themeColor="text1"/>
              </w:rPr>
              <w:t>gleichnamig</w:t>
            </w:r>
            <w:r w:rsidRPr="000027E1">
              <w:rPr>
                <w:rFonts w:ascii="Calibri" w:hAnsi="Calibri"/>
                <w:color w:val="000000" w:themeColor="text1"/>
              </w:rPr>
              <w:t xml:space="preserve">. </w:t>
            </w:r>
          </w:p>
          <w:p w14:paraId="792B34FB" w14:textId="47789DE5" w:rsidR="002D3E8C" w:rsidRPr="000027E1" w:rsidRDefault="002D3E8C" w:rsidP="002D3E8C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 w:rsidRPr="000027E1">
              <w:rPr>
                <w:rFonts w:ascii="Calibri" w:hAnsi="Calibri"/>
                <w:color w:val="000000" w:themeColor="text1"/>
              </w:rPr>
              <w:t xml:space="preserve">Wenn man wie Kenan in </w:t>
            </w:r>
            <w:r w:rsidRPr="00DC06FB">
              <w:rPr>
                <w:rFonts w:ascii="Calibri" w:hAnsi="Calibri"/>
                <w:b/>
                <w:color w:val="327A86" w:themeColor="text2"/>
              </w:rPr>
              <w:t>a)</w:t>
            </w:r>
            <w:r w:rsidRPr="000027E1">
              <w:rPr>
                <w:rFonts w:ascii="Calibri" w:hAnsi="Calibri"/>
                <w:color w:val="000000" w:themeColor="text1"/>
              </w:rPr>
              <w:t xml:space="preserve"> zwei Brüche so verfeinert, dass die verfeinerten Brüche denselben Nenner bekommen, nennt man das </w:t>
            </w:r>
            <w:r w:rsidRPr="000027E1">
              <w:rPr>
                <w:rFonts w:ascii="Calibri" w:hAnsi="Calibri"/>
                <w:b/>
                <w:bCs/>
                <w:color w:val="000000" w:themeColor="text1"/>
              </w:rPr>
              <w:t>gleichnamig machen</w:t>
            </w:r>
            <w:r w:rsidRPr="000027E1">
              <w:rPr>
                <w:rFonts w:ascii="Calibri" w:hAnsi="Calibri"/>
                <w:color w:val="000000" w:themeColor="text1"/>
              </w:rPr>
              <w:t xml:space="preserve">. </w:t>
            </w:r>
          </w:p>
          <w:p w14:paraId="1AD4B96D" w14:textId="1B1A0C3D" w:rsidR="002D3E8C" w:rsidRDefault="003950AC" w:rsidP="00BF65BD">
            <w:pPr>
              <w:pStyle w:val="Listenabsatz"/>
            </w:pPr>
            <w:r w:rsidRPr="002D3E8C">
              <w:drawing>
                <wp:anchor distT="0" distB="0" distL="114300" distR="114300" simplePos="0" relativeHeight="253292544" behindDoc="0" locked="0" layoutInCell="1" allowOverlap="1" wp14:anchorId="0988555C" wp14:editId="1300E3CF">
                  <wp:simplePos x="0" y="0"/>
                  <wp:positionH relativeFrom="column">
                    <wp:posOffset>2878455</wp:posOffset>
                  </wp:positionH>
                  <wp:positionV relativeFrom="paragraph">
                    <wp:posOffset>291465</wp:posOffset>
                  </wp:positionV>
                  <wp:extent cx="2152650" cy="943610"/>
                  <wp:effectExtent l="0" t="0" r="0" b="8890"/>
                  <wp:wrapNone/>
                  <wp:docPr id="11241" name="Grafik 11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1a.eps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94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3E8C" w:rsidRPr="002D3E8C">
              <w:t>Erkläre in der Streifentafel, was Kenan mit „gleicher Name, gleiche Einteilung“</w:t>
            </w:r>
            <w:r>
              <w:t xml:space="preserve"> </w:t>
            </w:r>
            <w:r w:rsidR="002D3E8C" w:rsidRPr="002D3E8C">
              <w:t>meint.</w:t>
            </w:r>
          </w:p>
          <w:p w14:paraId="4270CAFB" w14:textId="1010070F" w:rsidR="003950AC" w:rsidRDefault="00F20BB5" w:rsidP="00BF65BD">
            <w:pPr>
              <w:ind w:left="28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8736" behindDoc="0" locked="0" layoutInCell="1" allowOverlap="1" wp14:anchorId="51EB898A" wp14:editId="61DC6CD1">
                      <wp:simplePos x="0" y="0"/>
                      <wp:positionH relativeFrom="column">
                        <wp:posOffset>2935605</wp:posOffset>
                      </wp:positionH>
                      <wp:positionV relativeFrom="paragraph">
                        <wp:posOffset>127635</wp:posOffset>
                      </wp:positionV>
                      <wp:extent cx="1994535" cy="545465"/>
                      <wp:effectExtent l="0" t="0" r="0" b="635"/>
                      <wp:wrapNone/>
                      <wp:docPr id="1198008298" name="Gruppieren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4535" cy="545465"/>
                                <a:chOff x="0" y="0"/>
                                <a:chExt cx="1996665" cy="545503"/>
                              </a:xfrm>
                            </wpg:grpSpPr>
                            <wps:wsp>
                              <wps:cNvPr id="414087154" name="Textfeld 129"/>
                              <wps:cNvSpPr txBox="1"/>
                              <wps:spPr>
                                <a:xfrm>
                                  <a:off x="27296" y="6824"/>
                                  <a:ext cx="184245" cy="1978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043E41" w14:textId="015AADBA" w:rsidR="00D023AF" w:rsidRDefault="00D023AF"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4779803" name="Textfeld 129"/>
                              <wps:cNvSpPr txBox="1"/>
                              <wps:spPr>
                                <a:xfrm>
                                  <a:off x="0" y="341194"/>
                                  <a:ext cx="184150" cy="197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859E78" w14:textId="7605AF06" w:rsidR="00D023AF" w:rsidRDefault="00D023AF" w:rsidP="005D10B2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5523679" name="Textfeld 129"/>
                              <wps:cNvSpPr txBox="1"/>
                              <wps:spPr>
                                <a:xfrm>
                                  <a:off x="532263" y="334370"/>
                                  <a:ext cx="184150" cy="197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5B3CD8" w14:textId="63DEDC46" w:rsidR="00F20BB5" w:rsidRDefault="00F20BB5" w:rsidP="005D10B2">
                                    <w:pPr>
                                      <w:jc w:val="center"/>
                                    </w:pPr>
                                    <w: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9004245" name="Textfeld 129"/>
                              <wps:cNvSpPr txBox="1"/>
                              <wps:spPr>
                                <a:xfrm>
                                  <a:off x="525439" y="0"/>
                                  <a:ext cx="184150" cy="197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659E28" w14:textId="1570AD20" w:rsidR="00F20BB5" w:rsidRDefault="00F20BB5" w:rsidP="005D10B2">
                                    <w:pPr>
                                      <w:jc w:val="center"/>
                                    </w:pPr>
                                    <w: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1998850" name="Textfeld 129"/>
                              <wps:cNvSpPr txBox="1"/>
                              <wps:spPr>
                                <a:xfrm>
                                  <a:off x="1269242" y="13648"/>
                                  <a:ext cx="184150" cy="197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CDF5DB" w14:textId="77777777" w:rsidR="00F20BB5" w:rsidRDefault="00F20BB5" w:rsidP="005D10B2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7222629" name="Textfeld 129"/>
                              <wps:cNvSpPr txBox="1"/>
                              <wps:spPr>
                                <a:xfrm>
                                  <a:off x="1255594" y="334370"/>
                                  <a:ext cx="184150" cy="197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DE3312" w14:textId="182F741A" w:rsidR="00F20BB5" w:rsidRDefault="00F20BB5" w:rsidP="005D10B2">
                                    <w:pPr>
                                      <w:jc w:val="center"/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7599893" name="Textfeld 129"/>
                              <wps:cNvSpPr txBox="1"/>
                              <wps:spPr>
                                <a:xfrm>
                                  <a:off x="1801720" y="348018"/>
                                  <a:ext cx="194945" cy="197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AEF45E" w14:textId="68367978" w:rsidR="00F20BB5" w:rsidRDefault="00F20BB5" w:rsidP="005D10B2">
                                    <w:pPr>
                                      <w:jc w:val="center"/>
                                    </w:pPr>
                                    <w: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EB898A" id="Gruppieren 130" o:spid="_x0000_s1102" style="position:absolute;left:0;text-align:left;margin-left:231.15pt;margin-top:10.05pt;width:157.05pt;height:42.95pt;z-index:253428736;mso-width-relative:margin;mso-height-relative:margin" coordsize="19966,54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">
                      <v:shape id="Textfeld 129" o:spid="_x0000_s1103" type="#_x0000_t202" style="position:absolute;left:272;top:68;width:1843;height:19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" fillcolor="white [3201]" stroked="f" strokeweight=".5pt">
                        <v:textbox inset="1mm,0">
                          <w:txbxContent>
                            <w:p w14:paraId="11043E41" w14:textId="015AADBA" w:rsidR="00D023AF" w:rsidRDefault="00D023AF"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Textfeld 129" o:spid="_x0000_s1104" type="#_x0000_t202" style="position:absolute;top:3411;width:1841;height:1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" fillcolor="white [3201]" stroked="f" strokeweight=".5pt">
                        <v:textbox inset="2mm,0">
                          <w:txbxContent>
                            <w:p w14:paraId="57859E78" w14:textId="7605AF06" w:rsidR="00D023AF" w:rsidRDefault="00D023AF" w:rsidP="005D10B2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feld 129" o:spid="_x0000_s1105" type="#_x0000_t202" style="position:absolute;left:5322;top:3343;width:1842;height:1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" fillcolor="white [3201]" stroked="f" strokeweight=".5pt">
                        <v:textbox inset="0,0,0">
                          <w:txbxContent>
                            <w:p w14:paraId="2F5B3CD8" w14:textId="63DEDC46" w:rsidR="00F20BB5" w:rsidRDefault="00F20BB5" w:rsidP="005D10B2">
                              <w:pPr>
                                <w:jc w:val="center"/>
                              </w:pPr>
                              <w:r>
                                <w:t>12</w:t>
                              </w:r>
                            </w:p>
                          </w:txbxContent>
                        </v:textbox>
                      </v:shape>
                      <v:shape id="Textfeld 129" o:spid="_x0000_s1106" type="#_x0000_t202" style="position:absolute;left:5254;width:1841;height:19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" fillcolor="white [3201]" stroked="f" strokeweight=".5pt">
                        <v:textbox inset="2mm,0">
                          <w:txbxContent>
                            <w:p w14:paraId="4F659E28" w14:textId="1570AD20" w:rsidR="00F20BB5" w:rsidRDefault="00F20BB5" w:rsidP="005D10B2">
                              <w:pPr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v:textbox>
                      </v:shape>
                      <v:shape id="Textfeld 129" o:spid="_x0000_s1107" type="#_x0000_t202" style="position:absolute;left:12692;top:136;width:1841;height:1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" fillcolor="white [3201]" stroked="f" strokeweight=".5pt">
                        <v:textbox inset="2mm,0">
                          <w:txbxContent>
                            <w:p w14:paraId="2BCDF5DB" w14:textId="77777777" w:rsidR="00F20BB5" w:rsidRDefault="00F20BB5" w:rsidP="005D10B2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feld 129" o:spid="_x0000_s1108" type="#_x0000_t202" style="position:absolute;left:12555;top:3343;width:1842;height:1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" fillcolor="white [3201]" stroked="f" strokeweight=".5pt">
                        <v:textbox inset="2mm,0">
                          <w:txbxContent>
                            <w:p w14:paraId="14DE3312" w14:textId="182F741A" w:rsidR="00F20BB5" w:rsidRDefault="00F20BB5" w:rsidP="005D10B2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129" o:spid="_x0000_s1109" type="#_x0000_t202" style="position:absolute;left:18017;top:3480;width:1949;height:1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" fillcolor="white [3201]" stroked="f" strokeweight=".5pt">
                        <v:textbox inset="0,0,0">
                          <w:txbxContent>
                            <w:p w14:paraId="27AEF45E" w14:textId="68367978" w:rsidR="00F20BB5" w:rsidRDefault="00F20BB5" w:rsidP="005D10B2">
                              <w:pPr>
                                <w:jc w:val="center"/>
                              </w:pPr>
                              <w:r>
                                <w:t>12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023AF" w:rsidRPr="00D023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14400" behindDoc="0" locked="0" layoutInCell="1" allowOverlap="1" wp14:anchorId="06719AB0" wp14:editId="770DA769">
                      <wp:simplePos x="0" y="0"/>
                      <wp:positionH relativeFrom="column">
                        <wp:posOffset>1002665</wp:posOffset>
                      </wp:positionH>
                      <wp:positionV relativeFrom="paragraph">
                        <wp:posOffset>139700</wp:posOffset>
                      </wp:positionV>
                      <wp:extent cx="1152000" cy="684000"/>
                      <wp:effectExtent l="139700" t="0" r="16510" b="14605"/>
                      <wp:wrapNone/>
                      <wp:docPr id="673513347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684000"/>
                              </a:xfrm>
                              <a:prstGeom prst="wedgeRoundRectCallout">
                                <a:avLst>
                                  <a:gd name="adj1" fmla="val -61073"/>
                                  <a:gd name="adj2" fmla="val -338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5FE84D" w14:textId="77777777" w:rsidR="00D023AF" w:rsidRDefault="00D023AF" w:rsidP="00D023AF">
                                  <w:pPr>
                                    <w:jc w:val="center"/>
                                    <w:rPr>
                                      <w:rFonts w:eastAsia="Calibri" w:hAnsi="Calibri"/>
                                      <w:color w:val="FFFFFF" w:themeColor="ligh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FFFFFF" w:themeColor="light1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719AB0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12" o:spid="_x0000_s1110" type="#_x0000_t62" style="position:absolute;left:0;text-align:left;margin-left:78.95pt;margin-top:11pt;width:90.7pt;height:53.85pt;z-index:2534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" adj="-2392,10069" filled="f" strokecolor="#bfbfbf [2412]" strokeweight="1pt">
                      <v:textbox>
                        <w:txbxContent>
                          <w:p w14:paraId="2B5FE84D" w14:textId="77777777" w:rsidR="00D023AF" w:rsidRDefault="00D023AF" w:rsidP="00D023AF">
                            <w:pPr>
                              <w:jc w:val="center"/>
                              <w:rPr>
                                <w:rFonts w:eastAsia="Calibri" w:hAnsi="Calibri"/>
                                <w:color w:val="FFFFFF" w:themeColor="light1"/>
                                <w:kern w:val="24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FFFFFF" w:themeColor="light1"/>
                                <w:kern w:val="24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950AC" w:rsidRPr="002D3E8C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89472" behindDoc="0" locked="0" layoutInCell="1" allowOverlap="1" wp14:anchorId="7EF5E225" wp14:editId="1EC74B95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144145</wp:posOffset>
                      </wp:positionV>
                      <wp:extent cx="463550" cy="775970"/>
                      <wp:effectExtent l="0" t="0" r="6350" b="0"/>
                      <wp:wrapNone/>
                      <wp:docPr id="13432782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0" cy="775970"/>
                                <a:chOff x="-21426" y="-25691"/>
                                <a:chExt cx="463959" cy="7767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067745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21426" y="-25691"/>
                                  <a:ext cx="463959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79447742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7913F9" w14:textId="77777777" w:rsidR="00E41FA1" w:rsidRPr="0020319D" w:rsidRDefault="00E41FA1" w:rsidP="00E41FA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F5E225" id="Gruppieren 19" o:spid="_x0000_s1111" style="position:absolute;left:0;text-align:left;margin-left:33.95pt;margin-top:11.35pt;width:36.5pt;height:61.1pt;z-index:253289472;mso-width-relative:margin;mso-height-relative:margin" coordorigin="-214,-256" coordsize="4639,77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">
                      <v:shape id="Grafik 5" o:spid="_x0000_s1112" type="#_x0000_t75" style="position:absolute;left:-214;top:-256;width:463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">
                        <v:imagedata r:id="rId21" o:title="" chromakey="white"/>
                      </v:shape>
                      <v:shape id="_x0000_s1113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47913F9" w14:textId="77777777" w:rsidR="00E41FA1" w:rsidRPr="0020319D" w:rsidRDefault="00E41FA1" w:rsidP="00E41FA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54A8F71" w14:textId="1C803D4C" w:rsidR="003950AC" w:rsidRPr="002D3E8C" w:rsidRDefault="00D023AF" w:rsidP="00BF65BD">
            <w:pPr>
              <w:ind w:left="284"/>
            </w:pPr>
            <w:r w:rsidRPr="002D3E8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94592" behindDoc="0" locked="0" layoutInCell="1" allowOverlap="1" wp14:anchorId="3A3146D8" wp14:editId="243026FC">
                      <wp:simplePos x="0" y="0"/>
                      <wp:positionH relativeFrom="column">
                        <wp:posOffset>1101090</wp:posOffset>
                      </wp:positionH>
                      <wp:positionV relativeFrom="paragraph">
                        <wp:posOffset>10160</wp:posOffset>
                      </wp:positionV>
                      <wp:extent cx="1066800" cy="666750"/>
                      <wp:effectExtent l="0" t="0" r="0" b="6350"/>
                      <wp:wrapNone/>
                      <wp:docPr id="1118228592" name="Textfeld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6800" cy="666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1EE418" w14:textId="77777777" w:rsidR="003950AC" w:rsidRDefault="002D3E8C" w:rsidP="002D3E8C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2D3E8C"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  <w:t xml:space="preserve">Gleicher Name, </w:t>
                                  </w:r>
                                </w:p>
                                <w:p w14:paraId="128D3499" w14:textId="77777777" w:rsidR="003950AC" w:rsidRDefault="002D3E8C" w:rsidP="002D3E8C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2D3E8C"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  <w:t xml:space="preserve">gleicher Nenner, </w:t>
                                  </w:r>
                                </w:p>
                                <w:p w14:paraId="402DC442" w14:textId="7A6868E6" w:rsidR="002D3E8C" w:rsidRPr="002D3E8C" w:rsidRDefault="002D3E8C" w:rsidP="002D3E8C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2D3E8C"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  <w:t>gleiche Einteilung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3146D8" id="Textfeld 110" o:spid="_x0000_s1114" type="#_x0000_t202" style="position:absolute;left:0;text-align:left;margin-left:86.7pt;margin-top:.8pt;width:84pt;height:52.5pt;z-index:2532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" fillcolor="white [3212]" stroked="f" strokeweight=".5pt">
                      <v:textbox inset=",0,,0">
                        <w:txbxContent>
                          <w:p w14:paraId="341EE418" w14:textId="77777777" w:rsidR="003950AC" w:rsidRDefault="002D3E8C" w:rsidP="002D3E8C">
                            <w:pPr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2D3E8C"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  <w:t xml:space="preserve">Gleicher Name, </w:t>
                            </w:r>
                          </w:p>
                          <w:p w14:paraId="128D3499" w14:textId="77777777" w:rsidR="003950AC" w:rsidRDefault="002D3E8C" w:rsidP="002D3E8C">
                            <w:pPr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2D3E8C"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  <w:t xml:space="preserve">gleicher Nenner, </w:t>
                            </w:r>
                          </w:p>
                          <w:p w14:paraId="402DC442" w14:textId="7A6868E6" w:rsidR="002D3E8C" w:rsidRPr="002D3E8C" w:rsidRDefault="002D3E8C" w:rsidP="002D3E8C">
                            <w:pPr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2D3E8C"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  <w:t>gleiche Einteilung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640CE6" w14:textId="4ECE2EE2" w:rsidR="002D3E8C" w:rsidRPr="002D3E8C" w:rsidRDefault="002D3E8C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</w:p>
          <w:p w14:paraId="0273428F" w14:textId="4B42C957" w:rsidR="002D3E8C" w:rsidRPr="002D3E8C" w:rsidRDefault="002D3E8C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</w:p>
          <w:p w14:paraId="4C1D39B1" w14:textId="13249F0B" w:rsidR="002D3E8C" w:rsidRPr="002D3E8C" w:rsidRDefault="002D3E8C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</w:p>
          <w:p w14:paraId="2A7D4F1D" w14:textId="7D1D7DCE" w:rsidR="002D3E8C" w:rsidRPr="002D3E8C" w:rsidRDefault="002D3E8C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</w:p>
        </w:tc>
      </w:tr>
      <w:tr w:rsidR="001F2E0E" w:rsidRPr="005B6061" w14:paraId="1C3586C0" w14:textId="77777777" w:rsidTr="00D023AF">
        <w:tc>
          <w:tcPr>
            <w:tcW w:w="709" w:type="dxa"/>
          </w:tcPr>
          <w:p w14:paraId="07A3747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24B7C37D" w14:textId="71769203" w:rsidR="001F2E0E" w:rsidRPr="005B6061" w:rsidRDefault="001F2E0E" w:rsidP="00DD1172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vAlign w:val="center"/>
          </w:tcPr>
          <w:p w14:paraId="38D3461D" w14:textId="0AF0B7F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1CC324E1" w14:textId="77777777" w:rsidTr="00D023AF">
        <w:tc>
          <w:tcPr>
            <w:tcW w:w="709" w:type="dxa"/>
          </w:tcPr>
          <w:p w14:paraId="4C7F40C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48E4E1A4" w14:textId="77777777" w:rsidR="001F2E0E" w:rsidRPr="005B6061" w:rsidRDefault="001F2E0E" w:rsidP="00DD1172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vAlign w:val="center"/>
          </w:tcPr>
          <w:p w14:paraId="0FB13822" w14:textId="5A50F3D4" w:rsidR="001F2E0E" w:rsidRPr="005B6061" w:rsidRDefault="005D10B2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6928" behindDoc="0" locked="0" layoutInCell="1" allowOverlap="1" wp14:anchorId="0F0E589B" wp14:editId="0656E74C">
                      <wp:simplePos x="0" y="0"/>
                      <wp:positionH relativeFrom="column">
                        <wp:posOffset>1494155</wp:posOffset>
                      </wp:positionH>
                      <wp:positionV relativeFrom="paragraph">
                        <wp:posOffset>67945</wp:posOffset>
                      </wp:positionV>
                      <wp:extent cx="175260" cy="317500"/>
                      <wp:effectExtent l="0" t="0" r="2540" b="0"/>
                      <wp:wrapNone/>
                      <wp:docPr id="130499901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89889394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325A1D" w14:textId="5AF96EF4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64779270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C413EE" w14:textId="4469DA0A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874958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0E589B" id="_x0000_s1115" style="position:absolute;margin-left:117.65pt;margin-top:5.35pt;width:13.8pt;height:25pt;z-index:253436928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">
                      <v:shape id="Textfeld 3" o:spid="_x0000_s111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5325A1D" w14:textId="5AF96EF4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11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3C413EE" w14:textId="4469DA0A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11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4880" behindDoc="0" locked="0" layoutInCell="1" allowOverlap="1" wp14:anchorId="5932011A" wp14:editId="3B56A724">
                      <wp:simplePos x="0" y="0"/>
                      <wp:positionH relativeFrom="column">
                        <wp:posOffset>1104265</wp:posOffset>
                      </wp:positionH>
                      <wp:positionV relativeFrom="paragraph">
                        <wp:posOffset>68580</wp:posOffset>
                      </wp:positionV>
                      <wp:extent cx="175260" cy="317500"/>
                      <wp:effectExtent l="0" t="0" r="2540" b="0"/>
                      <wp:wrapNone/>
                      <wp:docPr id="103224144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08895184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20B473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53202554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F0200A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473014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32011A" id="_x0000_s1119" style="position:absolute;margin-left:86.95pt;margin-top:5.4pt;width:13.8pt;height:25pt;z-index:253434880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">
                      <v:shape id="Textfeld 3" o:spid="_x0000_s112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0720B473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2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1F0200A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12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1F2E0E" w:rsidRPr="005B6061" w14:paraId="0DB9D09F" w14:textId="77777777" w:rsidTr="00D023AF">
        <w:tc>
          <w:tcPr>
            <w:tcW w:w="709" w:type="dxa"/>
          </w:tcPr>
          <w:p w14:paraId="056A8BE1" w14:textId="3F4F8D9E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78412FCB" wp14:editId="707A4C20">
                  <wp:extent cx="360000" cy="272386"/>
                  <wp:effectExtent l="0" t="0" r="2540" b="0"/>
                  <wp:docPr id="950349847" name="Grafik 950349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384FCCB" w14:textId="047F4438" w:rsidR="001F2E0E" w:rsidRPr="005B6061" w:rsidRDefault="002D3E8C" w:rsidP="00DD1172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</w:t>
            </w:r>
            <w:r w:rsidR="001F2E0E" w:rsidRPr="005B6061">
              <w:rPr>
                <w:rFonts w:ascii="Calibri" w:hAnsi="Calibri"/>
              </w:rPr>
              <w:t>)</w:t>
            </w:r>
            <w:r w:rsidRPr="005B6061">
              <w:rPr>
                <w:rFonts w:ascii="Calibri" w:hAnsi="Calibri"/>
                <w:noProof/>
                <w14:ligatures w14:val="standardContextual"/>
              </w:rPr>
              <w:t xml:space="preserve"> </w:t>
            </w:r>
          </w:p>
        </w:tc>
        <w:tc>
          <w:tcPr>
            <w:tcW w:w="8185" w:type="dxa"/>
            <w:vAlign w:val="center"/>
          </w:tcPr>
          <w:p w14:paraId="6E9FD042" w14:textId="444D184A" w:rsidR="009E0BEE" w:rsidRDefault="009E0BEE" w:rsidP="009E0BEE">
            <w:pPr>
              <w:spacing w:after="60"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40000" behindDoc="0" locked="0" layoutInCell="1" allowOverlap="1" wp14:anchorId="57062FE8" wp14:editId="04793B37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109220</wp:posOffset>
                      </wp:positionV>
                      <wp:extent cx="175260" cy="317500"/>
                      <wp:effectExtent l="0" t="0" r="2540" b="0"/>
                      <wp:wrapNone/>
                      <wp:docPr id="54751250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74650740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6F7397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54299269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B28798A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081034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062FE8" id="_x0000_s1123" style="position:absolute;margin-left:152.55pt;margin-top:8.6pt;width:13.8pt;height:25pt;z-index:253440000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">
                      <v:shape id="Textfeld 3" o:spid="_x0000_s112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116F7397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12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B28798A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12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8976" behindDoc="0" locked="0" layoutInCell="1" allowOverlap="1" wp14:anchorId="0E9F304C" wp14:editId="4EF41292">
                      <wp:simplePos x="0" y="0"/>
                      <wp:positionH relativeFrom="column">
                        <wp:posOffset>1572260</wp:posOffset>
                      </wp:positionH>
                      <wp:positionV relativeFrom="paragraph">
                        <wp:posOffset>132715</wp:posOffset>
                      </wp:positionV>
                      <wp:extent cx="175260" cy="317500"/>
                      <wp:effectExtent l="0" t="0" r="2540" b="0"/>
                      <wp:wrapNone/>
                      <wp:docPr id="87107257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48864065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CA57C4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13413364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B79BEE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29320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9F304C" id="_x0000_s1127" style="position:absolute;margin-left:123.8pt;margin-top:10.45pt;width:13.8pt;height:25pt;z-index:253438976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">
                      <v:shape id="Textfeld 3" o:spid="_x0000_s112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77CA57C4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2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9B79BEE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13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</w:rPr>
              <w:t>Kenan hat auch für</w:t>
            </w:r>
            <w:r w:rsidR="005D10B2">
              <w:rPr>
                <w:rFonts w:ascii="Calibri" w:hAnsi="Calibri"/>
              </w:rPr>
              <w:t xml:space="preserve">  </w:t>
            </w:r>
            <m:oMath>
              <m:r>
                <w:rPr>
                  <w:rFonts w:ascii="Cambria Math" w:hAnsi="Cambria Math"/>
                </w:rPr>
                <m:t xml:space="preserve"> </m:t>
              </m:r>
            </m:oMath>
            <w:r w:rsidR="005D10B2">
              <w:rPr>
                <w:rFonts w:ascii="Calibri" w:eastAsiaTheme="minorEastAsia" w:hAnsi="Calibri"/>
              </w:rPr>
              <w:t xml:space="preserve">  </w:t>
            </w:r>
            <w:r w:rsidR="001F2E0E" w:rsidRPr="005B6061">
              <w:rPr>
                <w:rFonts w:ascii="Calibri" w:hAnsi="Calibri"/>
              </w:rPr>
              <w:t xml:space="preserve">und </w:t>
            </w:r>
            <w:r w:rsidR="005D10B2">
              <w:rPr>
                <w:rFonts w:ascii="Calibri" w:hAnsi="Calibri"/>
              </w:rPr>
              <w:t xml:space="preserve">    </w:t>
            </w:r>
            <w:r w:rsidR="001F2E0E" w:rsidRPr="005B6061">
              <w:rPr>
                <w:rFonts w:ascii="Calibri" w:hAnsi="Calibri"/>
                <w:position w:val="-22"/>
              </w:rPr>
              <w:t xml:space="preserve"> </w:t>
            </w:r>
            <w:r w:rsidR="001F2E0E" w:rsidRPr="005B6061">
              <w:rPr>
                <w:rFonts w:ascii="Calibri" w:hAnsi="Calibri"/>
              </w:rPr>
              <w:t xml:space="preserve">verfeinerte gleichnamige Brüche in der Streifentafel gesucht. </w:t>
            </w:r>
          </w:p>
          <w:p w14:paraId="5522689C" w14:textId="0405620D" w:rsidR="001F2E0E" w:rsidRPr="005B6061" w:rsidRDefault="001F2E0E" w:rsidP="009E0BEE">
            <w:pPr>
              <w:spacing w:after="60"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Welche Brüche sind das für </w:t>
            </w:r>
            <w:r w:rsidR="005D10B2"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 xml:space="preserve"> </w:t>
            </w:r>
            <w:r w:rsidR="005D10B2"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</w:rPr>
              <w:t>und</w:t>
            </w:r>
            <w:r w:rsidR="005D10B2">
              <w:rPr>
                <w:rFonts w:ascii="Calibri" w:hAnsi="Calibri"/>
              </w:rPr>
              <w:t xml:space="preserve">   </w:t>
            </w:r>
            <m:oMath>
              <m:r>
                <w:rPr>
                  <w:rFonts w:ascii="Calibri" w:hAnsi="Calibri"/>
                </w:rPr>
                <m:t xml:space="preserve"> </m:t>
              </m:r>
            </m:oMath>
            <w:r w:rsidRPr="005B6061">
              <w:rPr>
                <w:rFonts w:ascii="Calibri" w:hAnsi="Calibri"/>
              </w:rPr>
              <w:t xml:space="preserve">? Wie kommt Kenan auf die Lösung? </w:t>
            </w:r>
          </w:p>
          <w:p w14:paraId="24140E20" w14:textId="0BA595FB" w:rsidR="001F2E0E" w:rsidRPr="005B6061" w:rsidRDefault="001F2E0E" w:rsidP="00DD1172">
            <w:pPr>
              <w:spacing w:line="240" w:lineRule="atLeast"/>
              <w:rPr>
                <w:rFonts w:ascii="Calibri" w:hAnsi="Calibri"/>
                <w:sz w:val="8"/>
                <w:szCs w:val="8"/>
              </w:rPr>
            </w:pPr>
          </w:p>
          <w:p w14:paraId="2FFCBBB5" w14:textId="409E648B" w:rsidR="001F2E0E" w:rsidRPr="005B6061" w:rsidRDefault="00E3266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:sz w:val="8"/>
                <w:szCs w:val="8"/>
              </w:rPr>
              <w:drawing>
                <wp:inline distT="0" distB="0" distL="0" distR="0" wp14:anchorId="5409764A" wp14:editId="6912A7A7">
                  <wp:extent cx="4903470" cy="2943225"/>
                  <wp:effectExtent l="0" t="0" r="0" b="3175"/>
                  <wp:docPr id="16" name="Grafik 16" descr="Ein Bild, das Text, Diagramm, Reihe, Zah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 descr="Ein Bild, das Text, Diagramm, Reihe, Zahl enthält.&#10;&#10;Automatisch generierte Beschreibu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E0E" w:rsidRPr="005B6061" w14:paraId="77A324B6" w14:textId="77777777" w:rsidTr="00D023AF">
        <w:tc>
          <w:tcPr>
            <w:tcW w:w="709" w:type="dxa"/>
          </w:tcPr>
          <w:p w14:paraId="2C850A47" w14:textId="2C2C148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06E80736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185" w:type="dxa"/>
            <w:vAlign w:val="bottom"/>
          </w:tcPr>
          <w:p w14:paraId="0E6945B0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F2E0E" w:rsidRPr="005B6061" w14:paraId="3CEF0CB7" w14:textId="77777777" w:rsidTr="00D023AF">
        <w:trPr>
          <w:trHeight w:val="227"/>
        </w:trPr>
        <w:tc>
          <w:tcPr>
            <w:tcW w:w="709" w:type="dxa"/>
          </w:tcPr>
          <w:p w14:paraId="48C447AA" w14:textId="3E375AB8" w:rsidR="001F2E0E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7D8338BA" wp14:editId="5E8A08A3">
                  <wp:extent cx="360000" cy="272386"/>
                  <wp:effectExtent l="0" t="0" r="2540" b="0"/>
                  <wp:docPr id="667682939" name="Grafik 667682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Align w:val="center"/>
          </w:tcPr>
          <w:p w14:paraId="2CFE0DAA" w14:textId="6FFFCDE2" w:rsidR="001F2E0E" w:rsidRPr="005B6061" w:rsidRDefault="002D3E8C" w:rsidP="001F0D92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</w:t>
            </w:r>
            <w:r w:rsidR="004F1C8D">
              <w:rPr>
                <w:rFonts w:ascii="Calibri" w:hAnsi="Calibri"/>
              </w:rPr>
              <w:t>)</w:t>
            </w:r>
          </w:p>
        </w:tc>
        <w:tc>
          <w:tcPr>
            <w:tcW w:w="8185" w:type="dxa"/>
            <w:vAlign w:val="center"/>
          </w:tcPr>
          <w:p w14:paraId="295F027C" w14:textId="23BB8DAD" w:rsidR="001F2E0E" w:rsidRPr="005B6061" w:rsidRDefault="001F2E0E" w:rsidP="001F0D9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Wieso hat Kenan nicht den </w:t>
            </w:r>
            <w:r w:rsidR="004E35D0" w:rsidRPr="005B6061">
              <w:rPr>
                <w:rFonts w:ascii="Calibri" w:hAnsi="Calibri"/>
              </w:rPr>
              <w:t>Achtel</w:t>
            </w:r>
            <w:r w:rsidRPr="005B6061">
              <w:rPr>
                <w:rFonts w:ascii="Calibri" w:hAnsi="Calibri"/>
              </w:rPr>
              <w:t xml:space="preserve">- oder den </w:t>
            </w:r>
            <w:r w:rsidR="004E35D0" w:rsidRPr="005B6061">
              <w:rPr>
                <w:rFonts w:ascii="Calibri" w:hAnsi="Calibri"/>
              </w:rPr>
              <w:t>Neuntel</w:t>
            </w:r>
            <w:r w:rsidRPr="005B6061">
              <w:rPr>
                <w:rFonts w:ascii="Calibri" w:hAnsi="Calibri"/>
              </w:rPr>
              <w:t xml:space="preserve">-Streifen genommen? </w:t>
            </w:r>
          </w:p>
        </w:tc>
      </w:tr>
    </w:tbl>
    <w:p w14:paraId="0B81FB34" w14:textId="68A0D534" w:rsidR="00C23411" w:rsidRDefault="00C23411">
      <w:pPr>
        <w:rPr>
          <w:rFonts w:ascii="Calibri" w:hAnsi="Calibri"/>
        </w:rPr>
      </w:pPr>
    </w:p>
    <w:p w14:paraId="56A2C6E0" w14:textId="0617C2D5" w:rsidR="005D10B2" w:rsidRDefault="005D10B2">
      <w:pPr>
        <w:spacing w:after="200" w:line="276" w:lineRule="auto"/>
        <w:rPr>
          <w:rFonts w:ascii="Calibri" w:hAnsi="Calibri"/>
        </w:rPr>
      </w:pPr>
      <w:r>
        <w:rPr>
          <w:rFonts w:ascii="Calibri" w:hAnsi="Calibri"/>
        </w:rPr>
        <w:br w:type="page"/>
      </w:r>
    </w:p>
    <w:tbl>
      <w:tblPr>
        <w:tblW w:w="974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610"/>
      </w:tblGrid>
      <w:tr w:rsidR="001F2E0E" w:rsidRPr="005B6061" w14:paraId="32ABB248" w14:textId="77777777" w:rsidTr="00D023AF">
        <w:tc>
          <w:tcPr>
            <w:tcW w:w="709" w:type="dxa"/>
          </w:tcPr>
          <w:p w14:paraId="39C78EC4" w14:textId="6772875B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1.2</w:t>
            </w:r>
          </w:p>
        </w:tc>
        <w:tc>
          <w:tcPr>
            <w:tcW w:w="9035" w:type="dxa"/>
            <w:gridSpan w:val="2"/>
          </w:tcPr>
          <w:p w14:paraId="37BCB737" w14:textId="619946F1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Gleichnamige Brüche mit Streifentafel </w:t>
            </w:r>
            <w:r w:rsidR="00D21B88">
              <w:rPr>
                <w:rFonts w:ascii="Calibri" w:hAnsi="Calibri"/>
              </w:rPr>
              <w:t xml:space="preserve">und </w:t>
            </w:r>
            <w:r w:rsidR="00546784">
              <w:rPr>
                <w:rFonts w:ascii="Calibri" w:hAnsi="Calibri"/>
              </w:rPr>
              <w:t>digital</w:t>
            </w:r>
            <w:r w:rsidR="00D21B88">
              <w:rPr>
                <w:rFonts w:ascii="Calibri" w:hAnsi="Calibri"/>
              </w:rPr>
              <w:t xml:space="preserve">en Bruchstreifen </w:t>
            </w:r>
            <w:r w:rsidRPr="005B6061">
              <w:rPr>
                <w:rFonts w:ascii="Calibri" w:hAnsi="Calibri"/>
              </w:rPr>
              <w:t>finden</w:t>
            </w:r>
          </w:p>
          <w:p w14:paraId="5DCD93CB" w14:textId="30C957D0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</w:tr>
      <w:tr w:rsidR="001F2E0E" w:rsidRPr="005B6061" w14:paraId="43F00755" w14:textId="77777777" w:rsidTr="00D023AF">
        <w:tc>
          <w:tcPr>
            <w:tcW w:w="709" w:type="dxa"/>
          </w:tcPr>
          <w:p w14:paraId="7FE33E55" w14:textId="47A39F11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B1A3AD8" wp14:editId="31ECA531">
                  <wp:extent cx="360000" cy="272386"/>
                  <wp:effectExtent l="0" t="0" r="2540" b="0"/>
                  <wp:docPr id="326292631" name="Grafik 326292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BDB3C56" w14:textId="43DA74D3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610" w:type="dxa"/>
            <w:vAlign w:val="center"/>
          </w:tcPr>
          <w:p w14:paraId="299F2AA7" w14:textId="692DD721" w:rsidR="001F2E0E" w:rsidRPr="005B6061" w:rsidRDefault="00200132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46464" behindDoc="0" locked="0" layoutInCell="1" allowOverlap="1" wp14:anchorId="7F21191C" wp14:editId="4DD650F5">
                      <wp:simplePos x="0" y="0"/>
                      <wp:positionH relativeFrom="column">
                        <wp:posOffset>4520565</wp:posOffset>
                      </wp:positionH>
                      <wp:positionV relativeFrom="paragraph">
                        <wp:posOffset>494665</wp:posOffset>
                      </wp:positionV>
                      <wp:extent cx="544830" cy="750570"/>
                      <wp:effectExtent l="0" t="0" r="1270" b="0"/>
                      <wp:wrapNone/>
                      <wp:docPr id="198895362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798038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055763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EED94D" w14:textId="77777777" w:rsidR="00003BB0" w:rsidRPr="0020319D" w:rsidRDefault="00003BB0" w:rsidP="002149E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21191C" id="_x0000_s1131" style="position:absolute;margin-left:355.95pt;margin-top:38.95pt;width:42.9pt;height:59.1pt;z-index:253246464;mso-width-relative:margin;mso-height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">
                      <v:shape id="Grafik 5" o:spid="_x0000_s1132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">
                        <v:imagedata r:id="rId21" o:title="" chromakey="white"/>
                      </v:shape>
                      <v:shape id="_x0000_s1133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DEED94D" w14:textId="77777777" w:rsidR="00003BB0" w:rsidRPr="0020319D" w:rsidRDefault="00003BB0" w:rsidP="002149E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</w:rPr>
              <w:t xml:space="preserve">Mache in jeder Teilaufgabe beide Brüche gleichnamig: </w:t>
            </w:r>
            <w:r w:rsidR="00546784">
              <w:rPr>
                <w:rFonts w:ascii="Calibri" w:hAnsi="Calibri"/>
              </w:rPr>
              <w:br/>
            </w:r>
            <w:r w:rsidR="00D21B88" w:rsidRPr="000027E1">
              <w:rPr>
                <w:rFonts w:ascii="Calibri" w:hAnsi="Calibri"/>
                <w:color w:val="000000" w:themeColor="text1"/>
              </w:rPr>
              <w:t xml:space="preserve">Verfeinere dazu </w:t>
            </w:r>
            <w:r w:rsidR="00546784" w:rsidRPr="000027E1">
              <w:rPr>
                <w:rFonts w:ascii="Calibri" w:hAnsi="Calibri"/>
                <w:color w:val="000000" w:themeColor="text1"/>
              </w:rPr>
              <w:t xml:space="preserve">an der Streifentafel </w:t>
            </w:r>
            <w:r w:rsidR="00D21B88" w:rsidRPr="000027E1">
              <w:rPr>
                <w:rFonts w:ascii="Calibri" w:hAnsi="Calibri"/>
                <w:color w:val="000000" w:themeColor="text1"/>
              </w:rPr>
              <w:t>mindestens einen Bruch</w:t>
            </w:r>
            <w:r w:rsidR="00546784" w:rsidRPr="000027E1">
              <w:rPr>
                <w:rFonts w:ascii="Calibri" w:hAnsi="Calibri"/>
                <w:color w:val="000000" w:themeColor="text1"/>
              </w:rPr>
              <w:t xml:space="preserve"> so</w:t>
            </w:r>
            <w:r w:rsidR="00D21B88" w:rsidRPr="000027E1">
              <w:rPr>
                <w:rFonts w:ascii="Calibri" w:hAnsi="Calibri"/>
                <w:color w:val="000000" w:themeColor="text1"/>
              </w:rPr>
              <w:t xml:space="preserve">, </w:t>
            </w:r>
            <w:r w:rsidR="00546784" w:rsidRPr="000027E1">
              <w:rPr>
                <w:rFonts w:ascii="Calibri" w:hAnsi="Calibri"/>
                <w:color w:val="000000" w:themeColor="text1"/>
              </w:rPr>
              <w:br/>
            </w:r>
            <w:r w:rsidR="00D21B88" w:rsidRPr="000027E1">
              <w:rPr>
                <w:rFonts w:ascii="Calibri" w:hAnsi="Calibri"/>
                <w:color w:val="000000" w:themeColor="text1"/>
              </w:rPr>
              <w:t xml:space="preserve">dass beide </w:t>
            </w:r>
            <w:r w:rsidR="006D39F5" w:rsidRPr="000027E1">
              <w:rPr>
                <w:rFonts w:ascii="Calibri" w:hAnsi="Calibri"/>
                <w:color w:val="000000" w:themeColor="text1"/>
              </w:rPr>
              <w:t xml:space="preserve">Streifen </w:t>
            </w:r>
            <w:r w:rsidR="00D21B88" w:rsidRPr="000027E1">
              <w:rPr>
                <w:rFonts w:ascii="Calibri" w:hAnsi="Calibri"/>
                <w:color w:val="000000" w:themeColor="text1"/>
              </w:rPr>
              <w:t>d</w:t>
            </w:r>
            <w:r w:rsidR="00546784" w:rsidRPr="000027E1">
              <w:rPr>
                <w:rFonts w:ascii="Calibri" w:hAnsi="Calibri"/>
                <w:color w:val="000000" w:themeColor="text1"/>
              </w:rPr>
              <w:t xml:space="preserve">ie gleiche Einteilung </w:t>
            </w:r>
            <w:r w:rsidR="00D21B88" w:rsidRPr="000027E1">
              <w:rPr>
                <w:rFonts w:ascii="Calibri" w:hAnsi="Calibri"/>
                <w:color w:val="000000" w:themeColor="text1"/>
              </w:rPr>
              <w:t xml:space="preserve">haben. </w:t>
            </w:r>
          </w:p>
          <w:p w14:paraId="5A341EE9" w14:textId="22C1E533" w:rsidR="001F2E0E" w:rsidRPr="00546784" w:rsidRDefault="00B14BD7" w:rsidP="00DD1172">
            <w:pPr>
              <w:spacing w:line="240" w:lineRule="atLeast"/>
              <w:rPr>
                <w:rFonts w:ascii="Calibri" w:hAnsi="Calibri"/>
                <w:sz w:val="10"/>
                <w:szCs w:val="10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47168" behindDoc="0" locked="0" layoutInCell="1" allowOverlap="1" wp14:anchorId="26011584" wp14:editId="39E16E18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66040</wp:posOffset>
                      </wp:positionV>
                      <wp:extent cx="542925" cy="317500"/>
                      <wp:effectExtent l="0" t="0" r="3175" b="0"/>
                      <wp:wrapNone/>
                      <wp:docPr id="1814423763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945174054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146662768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33D6B2" w14:textId="64A14AF9" w:rsidR="009E0BEE" w:rsidRPr="00451DD8" w:rsidRDefault="009E0BEE" w:rsidP="009E0BEE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96643278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2D75D1F" w14:textId="1970EB49" w:rsidR="009E0BEE" w:rsidRPr="00451DD8" w:rsidRDefault="009E0BEE" w:rsidP="009E0BEE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9613891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35898852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695639048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D01610" w14:textId="608A12BA" w:rsidR="009E0BEE" w:rsidRPr="00451DD8" w:rsidRDefault="009E0BEE" w:rsidP="009E0BEE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7572395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25AE260" w14:textId="77777777" w:rsidR="009E0BEE" w:rsidRPr="00451DD8" w:rsidRDefault="009E0BEE" w:rsidP="009E0BEE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5870580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011584" id="Gruppieren 133" o:spid="_x0000_s1134" style="position:absolute;margin-left:15.8pt;margin-top:5.2pt;width:42.75pt;height:25pt;z-index:253447168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">
                      <v:group id="_x0000_s1135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">
                        <v:shape id="Textfeld 3" o:spid="_x0000_s113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D33D6B2" w14:textId="64A14AF9" w:rsidR="009E0BEE" w:rsidRPr="00451DD8" w:rsidRDefault="009E0BEE" w:rsidP="009E0BE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13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2D75D1F" w14:textId="1970EB49" w:rsidR="009E0BEE" w:rsidRPr="00451DD8" w:rsidRDefault="009E0BEE" w:rsidP="009E0BE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13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139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">
                        <v:shape id="Textfeld 3" o:spid="_x0000_s114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77D01610" w14:textId="608A12BA" w:rsidR="009E0BEE" w:rsidRPr="00451DD8" w:rsidRDefault="009E0BEE" w:rsidP="009E0BE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14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25AE260" w14:textId="77777777" w:rsidR="009E0BEE" w:rsidRPr="00451DD8" w:rsidRDefault="009E0BEE" w:rsidP="009E0BE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14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5360" behindDoc="0" locked="0" layoutInCell="1" allowOverlap="1" wp14:anchorId="46BE94D2" wp14:editId="069C3E61">
                      <wp:simplePos x="0" y="0"/>
                      <wp:positionH relativeFrom="column">
                        <wp:posOffset>3799840</wp:posOffset>
                      </wp:positionH>
                      <wp:positionV relativeFrom="paragraph">
                        <wp:posOffset>60325</wp:posOffset>
                      </wp:positionV>
                      <wp:extent cx="589280" cy="317500"/>
                      <wp:effectExtent l="0" t="0" r="7620" b="0"/>
                      <wp:wrapNone/>
                      <wp:docPr id="898900044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9280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600585563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38257505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3296D5" w14:textId="768DDCE2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5117486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A7F148" w14:textId="7934C75C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409441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33529841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579762377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8B7D6E" w14:textId="4CD98449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873629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747E63" w14:textId="7CCB2F1E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4455265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BE94D2" id="_x0000_s1143" style="position:absolute;margin-left:299.2pt;margin-top:4.75pt;width:46.4pt;height:25pt;z-index:253455360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">
                      <v:group id="_x0000_s1144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">
                        <v:shape id="Textfeld 3" o:spid="_x0000_s114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B3296D5" w14:textId="768DDCE2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4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4A7F148" w14:textId="7934C75C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14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_x0000_s1148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">
                        <v:shape id="Textfeld 3" o:spid="_x0000_s114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58B7D6E" w14:textId="4CD98449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15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1747E63" w14:textId="7CCB2F1E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" o:spid="_x0000_s115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3312" behindDoc="0" locked="0" layoutInCell="1" allowOverlap="1" wp14:anchorId="1DA43A69" wp14:editId="5F9F8ACA">
                      <wp:simplePos x="0" y="0"/>
                      <wp:positionH relativeFrom="column">
                        <wp:posOffset>2870200</wp:posOffset>
                      </wp:positionH>
                      <wp:positionV relativeFrom="paragraph">
                        <wp:posOffset>60325</wp:posOffset>
                      </wp:positionV>
                      <wp:extent cx="589280" cy="317500"/>
                      <wp:effectExtent l="0" t="0" r="7620" b="0"/>
                      <wp:wrapNone/>
                      <wp:docPr id="818361672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9280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737051822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896730783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9C60E2" w14:textId="2BA8ACEE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312301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50D5D7" w14:textId="58BE2F21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6465740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90849598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82491066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60ED8F" w14:textId="5377F188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7839728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73CD09B" w14:textId="758BC94F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97957082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A43A69" id="_x0000_s1152" style="position:absolute;margin-left:226pt;margin-top:4.75pt;width:46.4pt;height:25pt;z-index:253453312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">
                      <v:group id="_x0000_s1153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">
                        <v:shape id="Textfeld 3" o:spid="_x0000_s115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69C60E2" w14:textId="2BA8ACEE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5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D50D5D7" w14:textId="58BE2F21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15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157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">
                        <v:shape id="Textfeld 3" o:spid="_x0000_s115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1960ED8F" w14:textId="5377F188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5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73CD09B" w14:textId="758BC94F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16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1264" behindDoc="0" locked="0" layoutInCell="1" allowOverlap="1" wp14:anchorId="7C24CB18" wp14:editId="5259F1D6">
                      <wp:simplePos x="0" y="0"/>
                      <wp:positionH relativeFrom="column">
                        <wp:posOffset>1980565</wp:posOffset>
                      </wp:positionH>
                      <wp:positionV relativeFrom="paragraph">
                        <wp:posOffset>61595</wp:posOffset>
                      </wp:positionV>
                      <wp:extent cx="542925" cy="317500"/>
                      <wp:effectExtent l="0" t="0" r="3175" b="0"/>
                      <wp:wrapNone/>
                      <wp:docPr id="1979115892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095307547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228753614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AFB070" w14:textId="76EB374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72516379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6DD242" w14:textId="563E6C5D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79979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33307025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92807136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C2B4FE" w14:textId="7777777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06842584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90AEF3" w14:textId="1F7F8282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388877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24CB18" id="_x0000_s1161" style="position:absolute;margin-left:155.95pt;margin-top:4.85pt;width:42.75pt;height:25pt;z-index:253451264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">
                      <v:group id="_x0000_s1162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">
                        <v:shape id="Textfeld 3" o:spid="_x0000_s116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3AFB070" w14:textId="76EB374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6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26DD242" w14:textId="563E6C5D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6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_x0000_s1166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">
                        <v:shape id="Textfeld 3" o:spid="_x0000_s116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71C2B4FE" w14:textId="7777777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16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6990AEF3" w14:textId="1F7F8282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6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49216" behindDoc="0" locked="0" layoutInCell="1" allowOverlap="1" wp14:anchorId="6C078991" wp14:editId="184962A4">
                      <wp:simplePos x="0" y="0"/>
                      <wp:positionH relativeFrom="column">
                        <wp:posOffset>1046480</wp:posOffset>
                      </wp:positionH>
                      <wp:positionV relativeFrom="paragraph">
                        <wp:posOffset>81915</wp:posOffset>
                      </wp:positionV>
                      <wp:extent cx="529590" cy="317500"/>
                      <wp:effectExtent l="0" t="0" r="3810" b="0"/>
                      <wp:wrapNone/>
                      <wp:docPr id="626608029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17500"/>
                                <a:chOff x="-24598" y="0"/>
                                <a:chExt cx="533378" cy="317500"/>
                              </a:xfrm>
                            </wpg:grpSpPr>
                            <wpg:grpSp>
                              <wpg:cNvPr id="2010969694" name="Gruppieren 2"/>
                              <wpg:cNvGrpSpPr/>
                              <wpg:grpSpPr>
                                <a:xfrm>
                                  <a:off x="-24598" y="0"/>
                                  <a:ext cx="164801" cy="317500"/>
                                  <a:chOff x="32635" y="-4831"/>
                                  <a:chExt cx="166043" cy="318283"/>
                                </a:xfrm>
                              </wpg:grpSpPr>
                              <wps:wsp>
                                <wps:cNvPr id="1216272773" name="Textfeld 3"/>
                                <wps:cNvSpPr txBox="1"/>
                                <wps:spPr>
                                  <a:xfrm>
                                    <a:off x="32635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0E8A18" w14:textId="3088A18D" w:rsidR="00B14BD7" w:rsidRPr="00451DD8" w:rsidRDefault="00B14BD7" w:rsidP="00B14BD7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7753560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D49EE7" w14:textId="67C5D12A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8517828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905221134" name="Gruppieren 2"/>
                              <wpg:cNvGrpSpPr/>
                              <wpg:grpSpPr>
                                <a:xfrm>
                                  <a:off x="350535" y="0"/>
                                  <a:ext cx="158245" cy="317500"/>
                                  <a:chOff x="39271" y="-4831"/>
                                  <a:chExt cx="159954" cy="318283"/>
                                </a:xfrm>
                              </wpg:grpSpPr>
                              <wps:wsp>
                                <wps:cNvPr id="1655029812" name="Textfeld 3"/>
                                <wps:cNvSpPr txBox="1"/>
                                <wps:spPr>
                                  <a:xfrm>
                                    <a:off x="39271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E0B1D9" w14:textId="5EAB9924" w:rsidR="00B14BD7" w:rsidRPr="00451DD8" w:rsidRDefault="00B14BD7" w:rsidP="00B14BD7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04665555" name="Textfeld 3"/>
                                <wps:cNvSpPr txBox="1"/>
                                <wps:spPr>
                                  <a:xfrm>
                                    <a:off x="5680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13B8EF" w14:textId="67D1E28E" w:rsidR="00B14BD7" w:rsidRPr="00451DD8" w:rsidRDefault="00B14BD7" w:rsidP="00B14BD7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5283209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078991" id="_x0000_s1170" style="position:absolute;margin-left:82.4pt;margin-top:6.45pt;width:41.7pt;height:25pt;z-index:253449216;mso-width-relative:margin;mso-height-relative:margin" coordorigin="-245" coordsize="5333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">
                      <v:group id="_x0000_s1171" style="position:absolute;left:-245;width:1647;height:3175" coordorigin="32635,-4831" coordsize="166043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">
                        <v:shape id="Textfeld 3" o:spid="_x0000_s1172" type="#_x0000_t202" style="position:absolute;left:32635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730E8A18" w14:textId="3088A18D" w:rsidR="00B14BD7" w:rsidRPr="00451DD8" w:rsidRDefault="00B14BD7" w:rsidP="00B14BD7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7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FD49EE7" w14:textId="67C5D12A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7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" strokecolor="black [3213]" strokeweight="1pt">
                          <v:stroke joinstyle="miter"/>
                        </v:line>
                      </v:group>
                      <v:group id="_x0000_s1175" style="position:absolute;left:3505;width:1582;height:3175" coordorigin="39271,-4831" coordsize="159954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">
                        <v:shape id="Textfeld 3" o:spid="_x0000_s1176" type="#_x0000_t202" style="position:absolute;left:39271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6AE0B1D9" w14:textId="5EAB9924" w:rsidR="00B14BD7" w:rsidRPr="00451DD8" w:rsidRDefault="00B14BD7" w:rsidP="00B14BD7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77" type="#_x0000_t202" style="position:absolute;left:5680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913B8EF" w14:textId="67D1E28E" w:rsidR="00B14BD7" w:rsidRPr="00451DD8" w:rsidRDefault="00B14BD7" w:rsidP="00B14BD7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17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1C92AD1C" w14:textId="2A0811BA" w:rsidR="001F2E0E" w:rsidRPr="00B14BD7" w:rsidRDefault="001F2E0E" w:rsidP="00DD1172">
            <w:pPr>
              <w:spacing w:line="240" w:lineRule="atLeast"/>
              <w:rPr>
                <w:rFonts w:ascii="Cambria Math" w:hAnsi="Cambria Math"/>
                <w:i/>
                <w:position w:val="-22"/>
              </w:rPr>
            </w:pPr>
            <w:r w:rsidRPr="005B6061">
              <w:rPr>
                <w:rFonts w:ascii="Calibri" w:hAnsi="Calibri"/>
              </w:rPr>
              <w:t xml:space="preserve">(1) </w:t>
            </w:r>
            <m:oMath>
              <m:r>
                <w:rPr>
                  <w:rFonts w:ascii="Cambria Math" w:hAnsi="Cambria Math"/>
                </w:rPr>
                <m:t xml:space="preserve"> </m:t>
              </m:r>
            </m:oMath>
            <w:r w:rsidR="009E0BEE">
              <w:rPr>
                <w:rFonts w:ascii="Calibri" w:eastAsiaTheme="minorEastAsia" w:hAnsi="Calibri"/>
              </w:rPr>
              <w:t xml:space="preserve">   </w:t>
            </w:r>
            <w:r w:rsidR="00B14BD7">
              <w:rPr>
                <w:rFonts w:ascii="Calibri" w:eastAsiaTheme="minorEastAsia" w:hAnsi="Calibri"/>
              </w:rPr>
              <w:t xml:space="preserve"> </w:t>
            </w:r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</w:rPr>
              <w:tab/>
              <w:t xml:space="preserve">(2) </w:t>
            </w:r>
            <w:r w:rsidR="00B14BD7">
              <w:rPr>
                <w:rFonts w:ascii="Calibri" w:hAnsi="Calibri"/>
              </w:rPr>
              <w:t xml:space="preserve">    </w:t>
            </w:r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</w:rPr>
              <w:tab/>
              <w:t>(3)</w:t>
            </w:r>
            <w:r w:rsidR="00B14BD7"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 xml:space="preserve"> </w:t>
            </w:r>
            <w:r w:rsidR="00B14BD7"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</w:rPr>
              <w:tab/>
              <w:t xml:space="preserve">(4) </w:t>
            </w:r>
            <w:r w:rsidR="00B14BD7">
              <w:rPr>
                <w:rFonts w:ascii="Calibri" w:hAnsi="Calibri"/>
              </w:rPr>
              <w:t xml:space="preserve">     </w:t>
            </w:r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  <w:position w:val="-22"/>
              </w:rPr>
              <w:tab/>
            </w:r>
            <w:r w:rsidRPr="005B6061">
              <w:rPr>
                <w:rFonts w:ascii="Calibri" w:hAnsi="Calibri"/>
              </w:rPr>
              <w:t xml:space="preserve">(5) </w:t>
            </w:r>
            <w:r w:rsidR="00B14BD7">
              <w:rPr>
                <w:rFonts w:ascii="Calibri" w:hAnsi="Calibri"/>
              </w:rPr>
              <w:t xml:space="preserve">     </w:t>
            </w:r>
            <w:r w:rsidRPr="005B6061">
              <w:rPr>
                <w:rFonts w:ascii="Calibri" w:hAnsi="Calibri"/>
              </w:rPr>
              <w:t>und</w:t>
            </w:r>
            <w:r w:rsidR="00B14BD7">
              <w:rPr>
                <w:rFonts w:ascii="Calibri" w:hAnsi="Calibri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 xml:space="preserve">    </m:t>
              </m:r>
            </m:oMath>
          </w:p>
          <w:p w14:paraId="4207C431" w14:textId="034066D7" w:rsidR="001F2E0E" w:rsidRPr="005B6061" w:rsidRDefault="00B14BD7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9456" behindDoc="0" locked="0" layoutInCell="1" allowOverlap="1" wp14:anchorId="5CC6044C" wp14:editId="4ABE1FC8">
                      <wp:simplePos x="0" y="0"/>
                      <wp:positionH relativeFrom="column">
                        <wp:posOffset>1076960</wp:posOffset>
                      </wp:positionH>
                      <wp:positionV relativeFrom="paragraph">
                        <wp:posOffset>86995</wp:posOffset>
                      </wp:positionV>
                      <wp:extent cx="542925" cy="317500"/>
                      <wp:effectExtent l="0" t="0" r="3175" b="0"/>
                      <wp:wrapNone/>
                      <wp:docPr id="1710751966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706273324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505761087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C78CC7" w14:textId="51531753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322811367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C6D3A2" w14:textId="44991AD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972443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99248777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59512503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CE13EA" w14:textId="58F86D13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19144629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7E5F7F" w14:textId="7A82C539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4010182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C6044C" id="_x0000_s1179" style="position:absolute;margin-left:84.8pt;margin-top:6.85pt;width:42.75pt;height:25pt;z-index:253459456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">
                      <v:group id="_x0000_s1180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">
                        <v:shape id="Textfeld 3" o:spid="_x0000_s118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74C78CC7" w14:textId="51531753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8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8C6D3A2" w14:textId="44991AD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18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184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">
                        <v:shape id="Textfeld 3" o:spid="_x0000_s118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53CE13EA" w14:textId="58F86D13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8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67E5F7F" w14:textId="7A82C539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8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7408" behindDoc="0" locked="0" layoutInCell="1" allowOverlap="1" wp14:anchorId="298F42AA" wp14:editId="3311BE4B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106680</wp:posOffset>
                      </wp:positionV>
                      <wp:extent cx="542925" cy="317500"/>
                      <wp:effectExtent l="0" t="0" r="3175" b="0"/>
                      <wp:wrapNone/>
                      <wp:docPr id="415492745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221883555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654956274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A5ADCD" w14:textId="6C801D4F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1562754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705267" w14:textId="076FA6EB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1192194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61855876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81101709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CD8787E" w14:textId="01D1FA6C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3005883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2926B2" w14:textId="202D4682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3622207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8F42AA" id="_x0000_s1188" style="position:absolute;margin-left:16.65pt;margin-top:8.4pt;width:42.75pt;height:25pt;z-index:253457408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">
                      <v:group id="_x0000_s1189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">
                        <v:shape id="Textfeld 3" o:spid="_x0000_s119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4A5ADCD" w14:textId="6C801D4F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9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5705267" w14:textId="076FA6EB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19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193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">
                        <v:shape id="Textfeld 3" o:spid="_x0000_s119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7CD8787E" w14:textId="01D1FA6C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19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C2926B2" w14:textId="202D4682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9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3EFE6E68" w14:textId="1421F936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(6) </w:t>
            </w:r>
            <m:oMath>
              <m:r>
                <w:rPr>
                  <w:rFonts w:ascii="Cambria Math" w:hAnsi="Cambria Math"/>
                </w:rPr>
                <m:t xml:space="preserve">     </m:t>
              </m:r>
            </m:oMath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</w:rPr>
              <w:tab/>
              <w:t xml:space="preserve">(7) </w:t>
            </w:r>
            <m:oMath>
              <m:r>
                <w:rPr>
                  <w:rFonts w:ascii="Cambria Math" w:hAnsi="Cambria Math"/>
                </w:rPr>
                <m:t xml:space="preserve">    </m:t>
              </m:r>
            </m:oMath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  <w:position w:val="-22"/>
              </w:rPr>
              <w:tab/>
            </w:r>
          </w:p>
          <w:p w14:paraId="5ABF6BC8" w14:textId="1BD7625A" w:rsidR="001E6CA6" w:rsidRPr="00546784" w:rsidRDefault="001E6CA6" w:rsidP="00200132">
            <w:pPr>
              <w:spacing w:line="240" w:lineRule="atLeast"/>
              <w:rPr>
                <w:sz w:val="4"/>
                <w:szCs w:val="4"/>
              </w:rPr>
            </w:pPr>
          </w:p>
          <w:p w14:paraId="3E3199D4" w14:textId="05F76B7A" w:rsidR="00200132" w:rsidRDefault="00CC215D" w:rsidP="00200132">
            <w:pPr>
              <w:spacing w:line="240" w:lineRule="atLeast"/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279232" behindDoc="0" locked="0" layoutInCell="1" allowOverlap="1" wp14:anchorId="7DB197A4" wp14:editId="625E119B">
                      <wp:simplePos x="0" y="0"/>
                      <wp:positionH relativeFrom="column">
                        <wp:posOffset>4759325</wp:posOffset>
                      </wp:positionH>
                      <wp:positionV relativeFrom="paragraph">
                        <wp:posOffset>166370</wp:posOffset>
                      </wp:positionV>
                      <wp:extent cx="1015365" cy="1360170"/>
                      <wp:effectExtent l="0" t="0" r="0" b="0"/>
                      <wp:wrapNone/>
                      <wp:docPr id="1972945803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5365" cy="1360170"/>
                                <a:chOff x="682171" y="-343661"/>
                                <a:chExt cx="1015615" cy="1360337"/>
                              </a:xfrm>
                            </wpg:grpSpPr>
                            <wps:wsp>
                              <wps:cNvPr id="967247958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2171" y="-343661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5C1DA0" w14:textId="0CA0F579" w:rsidR="00746883" w:rsidRPr="00BA42B2" w:rsidRDefault="006D39F5" w:rsidP="00746883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</w:t>
                                    </w:r>
                                    <w:r w:rsidR="00746883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e</w:t>
                                    </w:r>
                                    <w:r w:rsidR="00746883"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="00746883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="00746883"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10098953" name="Grafik 74">
                                  <a:hlinkClick r:id="rId24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30904133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75FC86" w14:textId="77777777" w:rsidR="00B840BC" w:rsidRPr="009F4661" w:rsidRDefault="00B840BC" w:rsidP="00B840BC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dzlm.de/vam/msk-bruchstreifen.html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B197A4" id="Gruppieren 112" o:spid="_x0000_s1197" style="position:absolute;margin-left:374.75pt;margin-top:13.1pt;width:79.95pt;height:107.1pt;z-index:253279232;mso-width-relative:margin;mso-height-relative:margin" coordorigin="6821,-3436" coordsize="10156,136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">
                      <v:shape id="Textfeld 7" o:spid="_x0000_s1198" type="#_x0000_t202" style="position:absolute;left:6821;top:-3436;width:7893;height:37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" filled="f" stroked="f">
                        <v:textbox>
                          <w:txbxContent>
                            <w:p w14:paraId="365C1DA0" w14:textId="0CA0F579" w:rsidR="00746883" w:rsidRPr="00BA42B2" w:rsidRDefault="006D39F5" w:rsidP="00746883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</w:t>
                              </w:r>
                              <w:r w:rsidR="00746883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e</w:t>
                              </w:r>
                              <w:r w:rsidR="00746883"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746883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="00746883"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199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" o:button="t">
                        <v:fill o:detectmouseclick="t"/>
                        <v:imagedata r:id="rId26" o:title=""/>
                      </v:shape>
                      <v:shape id="Textfeld 73" o:spid="_x0000_s1200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" filled="f" stroked="f" strokeweight=".5pt">
                        <v:textbox>
                          <w:txbxContent>
                            <w:p w14:paraId="1275FC86" w14:textId="77777777" w:rsidR="00B840BC" w:rsidRPr="009F4661" w:rsidRDefault="00B840BC" w:rsidP="00B840BC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dzlm.de/vam/msk-bruchstreifen.html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00132">
              <w:t>Habt</w:t>
            </w:r>
            <w:r w:rsidR="00200132" w:rsidRPr="00560BA7">
              <w:t xml:space="preserve"> ihr auch noch andere Wege als Kenan</w:t>
            </w:r>
            <w:r w:rsidR="00200132">
              <w:t xml:space="preserve"> gefunden</w:t>
            </w:r>
            <w:r w:rsidR="00200132" w:rsidRPr="00560BA7">
              <w:t xml:space="preserve">, </w:t>
            </w:r>
            <w:r w:rsidR="009E0BEE">
              <w:br/>
            </w:r>
            <w:r w:rsidR="00200132" w:rsidRPr="00560BA7">
              <w:t>gleichnamige Brüche zu bestimmen?</w:t>
            </w:r>
            <w:r w:rsidR="00200132">
              <w:t xml:space="preserve"> Welche?</w:t>
            </w:r>
            <w:r w:rsidR="00B14BD7">
              <w:rPr>
                <w:rFonts w:ascii="Calibri" w:hAnsi="Calibri"/>
                <w:noProof/>
              </w:rPr>
              <w:t xml:space="preserve"> </w:t>
            </w:r>
          </w:p>
          <w:p w14:paraId="51B911E3" w14:textId="3CDEF2DC" w:rsidR="001F2E0E" w:rsidRPr="00C911C2" w:rsidRDefault="001F2E0E" w:rsidP="006D39F5"/>
        </w:tc>
      </w:tr>
      <w:tr w:rsidR="001F2E0E" w:rsidRPr="005B6061" w14:paraId="2D4D54D2" w14:textId="77777777" w:rsidTr="00D023AF">
        <w:tc>
          <w:tcPr>
            <w:tcW w:w="709" w:type="dxa"/>
          </w:tcPr>
          <w:p w14:paraId="6A5627DC" w14:textId="1DD2AC4E" w:rsidR="001F2E0E" w:rsidRPr="005B6061" w:rsidRDefault="002E12D1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3347840" behindDoc="1" locked="0" layoutInCell="1" allowOverlap="1" wp14:anchorId="61107C6A" wp14:editId="4DC32BF3">
                  <wp:simplePos x="0" y="0"/>
                  <wp:positionH relativeFrom="column">
                    <wp:posOffset>53625</wp:posOffset>
                  </wp:positionH>
                  <wp:positionV relativeFrom="paragraph">
                    <wp:posOffset>874535</wp:posOffset>
                  </wp:positionV>
                  <wp:extent cx="313055" cy="271780"/>
                  <wp:effectExtent l="0" t="0" r="4445" b="0"/>
                  <wp:wrapTight wrapText="bothSides">
                    <wp:wrapPolygon edited="0">
                      <wp:start x="2629" y="0"/>
                      <wp:lineTo x="0" y="11103"/>
                      <wp:lineTo x="0" y="17159"/>
                      <wp:lineTo x="7010" y="20187"/>
                      <wp:lineTo x="21030" y="20187"/>
                      <wp:lineTo x="21030" y="5047"/>
                      <wp:lineTo x="9639" y="0"/>
                      <wp:lineTo x="2629" y="0"/>
                    </wp:wrapPolygon>
                  </wp:wrapTight>
                  <wp:docPr id="67655369" name="Grafik 67655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40BC">
              <w:rPr>
                <w:noProof/>
              </w:rPr>
              <mc:AlternateContent>
                <mc:Choice Requires="wpg">
                  <w:drawing>
                    <wp:inline distT="0" distB="0" distL="0" distR="0" wp14:anchorId="0C352D91" wp14:editId="211D144C">
                      <wp:extent cx="275475" cy="197485"/>
                      <wp:effectExtent l="0" t="0" r="4445" b="5715"/>
                      <wp:docPr id="1114854807" name="Gruppieren 425">
                        <a:hlinkClick xmlns:a="http://schemas.openxmlformats.org/drawingml/2006/main" r:id="rId2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630547796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2331311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96DAC541-7B7A-43D3-8B79-37D633B846F1}">
                                      <asvg:svgBlip xmlns:asvg="http://schemas.microsoft.com/office/drawing/2016/SVG/main" r:embed="rId2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6FAC55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">
                        <v:imagedata r:id="rId46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064416EA" w14:textId="2C10DBF2" w:rsidR="001F2E0E" w:rsidRPr="005B6061" w:rsidRDefault="00D21B88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  <w:r w:rsidR="002E12D1">
              <w:rPr>
                <w:noProof/>
              </w:rPr>
              <w:t xml:space="preserve"> </w:t>
            </w:r>
          </w:p>
        </w:tc>
        <w:tc>
          <w:tcPr>
            <w:tcW w:w="8610" w:type="dxa"/>
            <w:vAlign w:val="center"/>
          </w:tcPr>
          <w:p w14:paraId="0130DEB2" w14:textId="6CFFEB04" w:rsidR="001F2E0E" w:rsidRDefault="00D21B88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Nutze </w:t>
            </w:r>
            <w:r w:rsidR="009E1793">
              <w:rPr>
                <w:rFonts w:ascii="Calibri" w:hAnsi="Calibri"/>
              </w:rPr>
              <w:t>zum Finden einer gleichen Einteilung d</w:t>
            </w:r>
            <w:r w:rsidR="00A8336B">
              <w:rPr>
                <w:rFonts w:ascii="Calibri" w:hAnsi="Calibri"/>
              </w:rPr>
              <w:t>ie</w:t>
            </w:r>
            <w:r w:rsidR="009E1793">
              <w:rPr>
                <w:rFonts w:ascii="Calibri" w:hAnsi="Calibri"/>
              </w:rPr>
              <w:t xml:space="preserve"> </w:t>
            </w:r>
            <w:r w:rsidR="00546784">
              <w:rPr>
                <w:rFonts w:ascii="Calibri" w:hAnsi="Calibri"/>
              </w:rPr>
              <w:t>digital</w:t>
            </w:r>
            <w:r>
              <w:rPr>
                <w:rFonts w:ascii="Calibri" w:hAnsi="Calibri"/>
              </w:rPr>
              <w:t>en Bruchstreifen.</w:t>
            </w:r>
            <w:r w:rsidR="00746883">
              <w:rPr>
                <w:rFonts w:ascii="Calibri" w:hAnsi="Calibri"/>
              </w:rPr>
              <w:t xml:space="preserve"> </w:t>
            </w:r>
          </w:p>
          <w:p w14:paraId="79EE0AA4" w14:textId="2762C5D6" w:rsidR="00D21B88" w:rsidRDefault="00B7511D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61504" behindDoc="0" locked="0" layoutInCell="1" allowOverlap="1" wp14:anchorId="2B3C2C79" wp14:editId="7AD62201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92075</wp:posOffset>
                      </wp:positionV>
                      <wp:extent cx="595630" cy="317500"/>
                      <wp:effectExtent l="0" t="0" r="1270" b="0"/>
                      <wp:wrapNone/>
                      <wp:docPr id="2078320095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5630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771215335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662891398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83D03C" w14:textId="04DEFC6A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0627630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3E35BB" w14:textId="7777777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511285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080929618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458071395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A9650C" w14:textId="7777777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5992834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2F019F" w14:textId="4109B1A5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8850556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3C2C79" id="_x0000_s1201" style="position:absolute;margin-left:14.8pt;margin-top:7.25pt;width:46.9pt;height:25pt;z-index:253461504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">
                      <v:group id="_x0000_s1202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">
                        <v:shape id="Textfeld 3" o:spid="_x0000_s120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583D03C" w14:textId="04DEFC6A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20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13E35BB" w14:textId="7777777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20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206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">
                        <v:shape id="Textfeld 3" o:spid="_x0000_s120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8A9650C" w14:textId="7777777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20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" filled="f" stroked="f" strokeweight=".5pt">
                          <v:textbox inset="0,0,0,0">
                            <w:txbxContent>
                              <w:p w14:paraId="722F019F" w14:textId="4109B1A5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20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63552" behindDoc="0" locked="0" layoutInCell="1" allowOverlap="1" wp14:anchorId="4322E7D1" wp14:editId="03E38537">
                      <wp:simplePos x="0" y="0"/>
                      <wp:positionH relativeFrom="column">
                        <wp:posOffset>1083310</wp:posOffset>
                      </wp:positionH>
                      <wp:positionV relativeFrom="paragraph">
                        <wp:posOffset>84455</wp:posOffset>
                      </wp:positionV>
                      <wp:extent cx="542925" cy="317500"/>
                      <wp:effectExtent l="0" t="0" r="3175" b="0"/>
                      <wp:wrapNone/>
                      <wp:docPr id="96230533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188966034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242014924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795C62" w14:textId="7777777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37204512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D0509D" w14:textId="4023252B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740759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5895914" name="Gruppieren 2"/>
                              <wpg:cNvGrpSpPr/>
                              <wpg:grpSpPr>
                                <a:xfrm>
                                  <a:off x="381622" y="0"/>
                                  <a:ext cx="161492" cy="317500"/>
                                  <a:chOff x="70694" y="-4831"/>
                                  <a:chExt cx="163236" cy="318283"/>
                                </a:xfrm>
                              </wpg:grpSpPr>
                              <wps:wsp>
                                <wps:cNvPr id="497350818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7B331F" w14:textId="073EE9D5" w:rsidR="00B14BD7" w:rsidRPr="00451DD8" w:rsidRDefault="00B14BD7" w:rsidP="00B7511D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11173536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85BDB1" w14:textId="015D8CF8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5756103" name="Gerade Verbindung 1"/>
                                <wps:cNvCnPr/>
                                <wps:spPr>
                                  <a:xfrm>
                                    <a:off x="87984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22E7D1" id="_x0000_s1210" style="position:absolute;margin-left:85.3pt;margin-top:6.65pt;width:42.75pt;height:25pt;z-index:253463552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">
                      <v:group id="_x0000_s1211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">
                        <v:shape id="Textfeld 3" o:spid="_x0000_s121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9795C62" w14:textId="7777777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21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0D0509D" w14:textId="4023252B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21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215" style="position:absolute;left:3816;width:1615;height:3175" coordorigin="70694,-4831" coordsize="16323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">
                        <v:shape id="Textfeld 3" o:spid="_x0000_s121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297B331F" w14:textId="073EE9D5" w:rsidR="00B14BD7" w:rsidRPr="00451DD8" w:rsidRDefault="00B14BD7" w:rsidP="00B7511D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21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A85BDB1" w14:textId="015D8CF8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" o:spid="_x0000_s1218" style="position:absolute;visibility:visible;mso-wrap-style:square" from="87984,179565" to="196452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65600" behindDoc="0" locked="0" layoutInCell="1" allowOverlap="1" wp14:anchorId="7875942F" wp14:editId="4A7A4467">
                      <wp:simplePos x="0" y="0"/>
                      <wp:positionH relativeFrom="column">
                        <wp:posOffset>2071370</wp:posOffset>
                      </wp:positionH>
                      <wp:positionV relativeFrom="paragraph">
                        <wp:posOffset>71755</wp:posOffset>
                      </wp:positionV>
                      <wp:extent cx="542925" cy="317500"/>
                      <wp:effectExtent l="0" t="0" r="3175" b="0"/>
                      <wp:wrapNone/>
                      <wp:docPr id="1044742854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890430978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401444746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F4198F" w14:textId="428E6DBE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96976720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74860C" w14:textId="7959759B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623351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096747090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2096586094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599284" w14:textId="5CACA44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3962106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57D27B" w14:textId="7777777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2089986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75942F" id="_x0000_s1219" style="position:absolute;margin-left:163.1pt;margin-top:5.65pt;width:42.75pt;height:25pt;z-index:253465600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">
                      <v:group id="_x0000_s1220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">
                        <v:shape id="Textfeld 3" o:spid="_x0000_s122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9F4198F" w14:textId="428E6DBE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22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574860C" w14:textId="7959759B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122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" strokecolor="black [3213]" strokeweight="1pt">
                          <v:stroke joinstyle="miter"/>
                        </v:line>
                      </v:group>
                      <v:group id="_x0000_s1224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">
                        <v:shape id="Textfeld 3" o:spid="_x0000_s122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3599284" w14:textId="5CACA44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22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957D27B" w14:textId="7777777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22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6C3124A6" w14:textId="283F46A6" w:rsidR="0046593A" w:rsidRDefault="0046593A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(8) </w:t>
            </w:r>
            <w:r w:rsidR="00B14BD7">
              <w:rPr>
                <w:rFonts w:ascii="Calibri" w:hAnsi="Calibri"/>
              </w:rPr>
              <w:t xml:space="preserve">    </w:t>
            </w:r>
            <w:r w:rsidR="00B7511D"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  <w:position w:val="-22"/>
              </w:rPr>
              <w:tab/>
            </w:r>
            <w:r w:rsidRPr="005B6061">
              <w:rPr>
                <w:rFonts w:ascii="Calibri" w:hAnsi="Calibri"/>
              </w:rPr>
              <w:t xml:space="preserve">(9) </w:t>
            </w:r>
            <w:r w:rsidR="00B14BD7">
              <w:rPr>
                <w:rFonts w:ascii="Calibri" w:hAnsi="Calibri"/>
              </w:rPr>
              <w:t xml:space="preserve">    </w:t>
            </w:r>
            <w:r w:rsidR="00746883"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</w:rPr>
              <w:tab/>
              <w:t xml:space="preserve">(10) </w:t>
            </w:r>
            <m:oMath>
              <m:r>
                <w:rPr>
                  <w:rFonts w:ascii="Cambria Math" w:hAnsi="Cambria Math"/>
                </w:rPr>
                <m:t xml:space="preserve">     </m:t>
              </m:r>
            </m:oMath>
            <w:r w:rsidR="00746883" w:rsidRPr="005B6061">
              <w:rPr>
                <w:rFonts w:ascii="Calibri" w:hAnsi="Calibri"/>
              </w:rPr>
              <w:t xml:space="preserve">und </w:t>
            </w:r>
          </w:p>
          <w:p w14:paraId="5051E939" w14:textId="7D24324E" w:rsidR="00746883" w:rsidRDefault="00746883" w:rsidP="00DD1172">
            <w:pPr>
              <w:spacing w:line="240" w:lineRule="atLeast"/>
              <w:rPr>
                <w:rFonts w:ascii="Calibri" w:hAnsi="Calibri"/>
              </w:rPr>
            </w:pPr>
          </w:p>
          <w:p w14:paraId="54683FC7" w14:textId="565950FD" w:rsidR="00A96648" w:rsidRDefault="00A96648" w:rsidP="00831920">
            <w:pPr>
              <w:ind w:left="284" w:hanging="284"/>
            </w:pPr>
            <w:r w:rsidRPr="006D39F5">
              <w:t xml:space="preserve">Erklärt euch gegenseitig: Wie habt ihr Aufgabe (10) gelöst? </w:t>
            </w:r>
          </w:p>
          <w:p w14:paraId="42B72CDC" w14:textId="77777777" w:rsidR="00BA2E49" w:rsidRPr="00A96648" w:rsidRDefault="00BA2E49" w:rsidP="00787C6C"/>
          <w:p w14:paraId="43FFEC62" w14:textId="0DCE6CEA" w:rsidR="00746883" w:rsidRDefault="002E12D1" w:rsidP="00746883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Schau</w:t>
            </w:r>
            <w:r>
              <w:rPr>
                <w:rFonts w:ascii="Calibri" w:hAnsi="Calibri"/>
              </w:rPr>
              <w:t>t</w:t>
            </w:r>
            <w:r w:rsidRPr="005B6061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euch</w:t>
            </w:r>
            <w:r w:rsidRPr="005B6061">
              <w:rPr>
                <w:rFonts w:ascii="Calibri" w:hAnsi="Calibri"/>
              </w:rPr>
              <w:t xml:space="preserve"> die Brüche aus </w:t>
            </w:r>
            <w:r w:rsidRPr="006D39F5">
              <w:rPr>
                <w:rFonts w:ascii="Calibri" w:hAnsi="Calibri"/>
                <w:b/>
                <w:bCs/>
                <w:color w:val="327A86" w:themeColor="text2"/>
              </w:rPr>
              <w:t>a)</w:t>
            </w:r>
            <w:r w:rsidRPr="006D39F5">
              <w:rPr>
                <w:rFonts w:ascii="Calibri" w:hAnsi="Calibri"/>
                <w:color w:val="327A86" w:themeColor="text2"/>
              </w:rPr>
              <w:t xml:space="preserve"> </w:t>
            </w:r>
            <w:r>
              <w:rPr>
                <w:rFonts w:ascii="Calibri" w:hAnsi="Calibri"/>
              </w:rPr>
              <w:t xml:space="preserve">und </w:t>
            </w:r>
            <w:r w:rsidRPr="006D39F5">
              <w:rPr>
                <w:rFonts w:ascii="Calibri" w:hAnsi="Calibri"/>
                <w:b/>
                <w:bCs/>
                <w:color w:val="327A86" w:themeColor="text2"/>
              </w:rPr>
              <w:t>b)</w:t>
            </w:r>
            <w:r w:rsidRPr="006D39F5">
              <w:rPr>
                <w:rFonts w:ascii="Calibri" w:hAnsi="Calibri"/>
                <w:color w:val="327A86" w:themeColor="text2"/>
              </w:rPr>
              <w:t xml:space="preserve"> </w:t>
            </w:r>
            <w:r w:rsidRPr="005B6061">
              <w:rPr>
                <w:rFonts w:ascii="Calibri" w:hAnsi="Calibri"/>
              </w:rPr>
              <w:t>an</w:t>
            </w:r>
            <w:r w:rsidR="00746883" w:rsidRPr="005B6061">
              <w:rPr>
                <w:rFonts w:ascii="Calibri" w:hAnsi="Calibri"/>
              </w:rPr>
              <w:t>:</w:t>
            </w:r>
          </w:p>
          <w:p w14:paraId="4C1C346E" w14:textId="334F5A5F" w:rsidR="00746883" w:rsidRPr="00560BA7" w:rsidRDefault="00831920" w:rsidP="00BF65BD">
            <w:pPr>
              <w:pStyle w:val="Listenabsatz"/>
            </w:pPr>
            <w:r>
              <w:t xml:space="preserve">Bei welchen Zahlen ist </w:t>
            </w:r>
            <w:r w:rsidR="00746883" w:rsidRPr="00C911C2">
              <w:t xml:space="preserve">es </w:t>
            </w:r>
            <w:r w:rsidR="00746883" w:rsidRPr="00560BA7">
              <w:t xml:space="preserve">leichter, Brüche mit gleichem Nenner zu finden? </w:t>
            </w:r>
          </w:p>
          <w:p w14:paraId="71144F14" w14:textId="2D84D241" w:rsidR="00746883" w:rsidRPr="00560BA7" w:rsidRDefault="00831920" w:rsidP="00BF65BD">
            <w:pPr>
              <w:pStyle w:val="Listenabsatz"/>
            </w:pPr>
            <w:r>
              <w:t>Bei welchen</w:t>
            </w:r>
            <w:r w:rsidR="00DC06FB">
              <w:t xml:space="preserve"> Zahlen</w:t>
            </w:r>
            <w:r>
              <w:t xml:space="preserve"> </w:t>
            </w:r>
            <w:r w:rsidR="00746883" w:rsidRPr="00560BA7">
              <w:t xml:space="preserve">gibt es mehrere Möglichkeiten? Warum? </w:t>
            </w:r>
          </w:p>
          <w:p w14:paraId="7D2FC960" w14:textId="0CBF4BF3" w:rsidR="0063562D" w:rsidRPr="006D39F5" w:rsidRDefault="0063562D" w:rsidP="00BF65BD">
            <w:pPr>
              <w:ind w:left="284"/>
            </w:pPr>
          </w:p>
        </w:tc>
      </w:tr>
      <w:tr w:rsidR="001F2E0E" w:rsidRPr="005B6061" w14:paraId="066E1D33" w14:textId="77777777" w:rsidTr="00D023AF">
        <w:tc>
          <w:tcPr>
            <w:tcW w:w="709" w:type="dxa"/>
          </w:tcPr>
          <w:p w14:paraId="0ABBDA2E" w14:textId="723DB67F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300267E" wp14:editId="618FBD4D">
                  <wp:extent cx="360000" cy="272386"/>
                  <wp:effectExtent l="0" t="0" r="2540" b="0"/>
                  <wp:docPr id="1522333014" name="Grafik 1522333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3ADBAAD" w14:textId="39565B3A" w:rsidR="001F2E0E" w:rsidRPr="005B6061" w:rsidRDefault="00061010" w:rsidP="00B650E1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c)</w:t>
            </w:r>
          </w:p>
        </w:tc>
        <w:tc>
          <w:tcPr>
            <w:tcW w:w="8610" w:type="dxa"/>
            <w:vAlign w:val="center"/>
          </w:tcPr>
          <w:p w14:paraId="1ADF5FE2" w14:textId="77D6242B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Was haben die Streifen, in denen man gemeinsame Nenner findet, mit den Brüchen zu tun? </w:t>
            </w:r>
          </w:p>
        </w:tc>
      </w:tr>
    </w:tbl>
    <w:p w14:paraId="6F818A80" w14:textId="1578AA5D" w:rsidR="001F2E0E" w:rsidRPr="005B6061" w:rsidRDefault="00D93B89" w:rsidP="00DD1172">
      <w:pPr>
        <w:spacing w:line="240" w:lineRule="atLeast"/>
        <w:rPr>
          <w:rFonts w:ascii="Calibri" w:hAnsi="Calibri"/>
        </w:rPr>
      </w:pPr>
      <w:r w:rsidRPr="005B6061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 wp14:anchorId="549B04CE" wp14:editId="5FF22BAD">
                <wp:simplePos x="0" y="0"/>
                <wp:positionH relativeFrom="column">
                  <wp:posOffset>1355539</wp:posOffset>
                </wp:positionH>
                <wp:positionV relativeFrom="paragraph">
                  <wp:posOffset>4616151</wp:posOffset>
                </wp:positionV>
                <wp:extent cx="1026160" cy="283845"/>
                <wp:effectExtent l="0" t="0" r="0" b="1905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41745" w14:textId="77777777" w:rsidR="00003BB0" w:rsidRPr="004E14A7" w:rsidRDefault="00003BB0" w:rsidP="001F2E0E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hellblau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B04CE" id="Textfeld 22" o:spid="_x0000_s1228" type="#_x0000_t202" style="position:absolute;margin-left:106.75pt;margin-top:363.5pt;width:80.8pt;height:22.35pt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" filled="f" stroked="f" strokeweight=".5pt">
                <v:textbox>
                  <w:txbxContent>
                    <w:p w14:paraId="7AA41745" w14:textId="77777777" w:rsidR="00003BB0" w:rsidRPr="004E14A7" w:rsidRDefault="00003BB0" w:rsidP="001F2E0E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hellblau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74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185"/>
        <w:gridCol w:w="425"/>
      </w:tblGrid>
      <w:tr w:rsidR="001F2E0E" w:rsidRPr="005B6061" w14:paraId="16C8065B" w14:textId="77777777" w:rsidTr="00D023AF">
        <w:trPr>
          <w:gridAfter w:val="1"/>
          <w:wAfter w:w="425" w:type="dxa"/>
        </w:trPr>
        <w:tc>
          <w:tcPr>
            <w:tcW w:w="709" w:type="dxa"/>
          </w:tcPr>
          <w:p w14:paraId="57AB49CF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1.3</w:t>
            </w:r>
          </w:p>
        </w:tc>
        <w:tc>
          <w:tcPr>
            <w:tcW w:w="8610" w:type="dxa"/>
            <w:gridSpan w:val="2"/>
          </w:tcPr>
          <w:p w14:paraId="613B6709" w14:textId="47E79B27" w:rsidR="001F2E0E" w:rsidRPr="005B6061" w:rsidRDefault="003950AC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57728" behindDoc="0" locked="0" layoutInCell="1" allowOverlap="1" wp14:anchorId="41B0C82F" wp14:editId="69AE5F6D">
                      <wp:simplePos x="0" y="0"/>
                      <wp:positionH relativeFrom="column">
                        <wp:posOffset>5283835</wp:posOffset>
                      </wp:positionH>
                      <wp:positionV relativeFrom="paragraph">
                        <wp:posOffset>154305</wp:posOffset>
                      </wp:positionV>
                      <wp:extent cx="547370" cy="694690"/>
                      <wp:effectExtent l="0" t="0" r="0" b="3810"/>
                      <wp:wrapNone/>
                      <wp:docPr id="230230929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3976525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90326055" name="Textfeld 12"/>
                              <wps:cNvSpPr txBox="1"/>
                              <wps:spPr>
                                <a:xfrm>
                                  <a:off x="107901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1746C26" w14:textId="77777777" w:rsidR="0080703B" w:rsidRPr="0020319D" w:rsidRDefault="0080703B" w:rsidP="00D023AF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B0C82F" id="Gruppieren 13" o:spid="_x0000_s1229" style="position:absolute;margin-left:416.05pt;margin-top:12.15pt;width:43.1pt;height:54.7pt;z-index:253257728;mso-width-relative:margin;mso-height-relative:margin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">
                      <v:shape id="Grafik 10" o:spid="_x0000_s1230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">
                        <v:imagedata r:id="rId48" o:title="" chromakey="white"/>
                      </v:shape>
                      <v:shape id="_x0000_s1231" type="#_x0000_t202" style="position:absolute;left:1079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1746C26" w14:textId="77777777" w:rsidR="0080703B" w:rsidRPr="0020319D" w:rsidRDefault="0080703B" w:rsidP="00D023AF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</w:rPr>
              <w:t>Gleichnamig und gleichwertig</w:t>
            </w:r>
          </w:p>
          <w:p w14:paraId="3EECA022" w14:textId="1B3813E4" w:rsidR="001F2E0E" w:rsidRPr="005B6061" w:rsidRDefault="003950AC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56704" behindDoc="0" locked="0" layoutInCell="1" allowOverlap="1" wp14:anchorId="65ED1934" wp14:editId="12F211AB">
                      <wp:simplePos x="0" y="0"/>
                      <wp:positionH relativeFrom="column">
                        <wp:posOffset>3613150</wp:posOffset>
                      </wp:positionH>
                      <wp:positionV relativeFrom="paragraph">
                        <wp:posOffset>24765</wp:posOffset>
                      </wp:positionV>
                      <wp:extent cx="1522095" cy="443865"/>
                      <wp:effectExtent l="0" t="0" r="167005" b="13335"/>
                      <wp:wrapNone/>
                      <wp:docPr id="1273406471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2095" cy="443865"/>
                              </a:xfrm>
                              <a:prstGeom prst="wedgeRoundRectCallout">
                                <a:avLst>
                                  <a:gd name="adj1" fmla="val 58936"/>
                                  <a:gd name="adj2" fmla="val -617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3675F1" w14:textId="77777777" w:rsidR="0080703B" w:rsidRPr="00F51ECE" w:rsidRDefault="0080703B" w:rsidP="002149EF">
                                  <w:pPr>
                                    <w:pStyle w:val="TextSprechblasen"/>
                                  </w:pPr>
                                  <w:r w:rsidRPr="00F51ECE">
                                    <w:t>Ist gleich</w:t>
                                  </w:r>
                                  <w:r>
                                    <w:t>namig</w:t>
                                  </w:r>
                                  <w:r w:rsidRPr="00F51ECE">
                                    <w:t xml:space="preserve"> eigentlich dasselbe wie gleich</w:t>
                                  </w:r>
                                  <w:r>
                                    <w:t>wertig</w:t>
                                  </w:r>
                                  <w:r w:rsidRPr="00F51ECE">
                                    <w:t xml:space="preserve">? </w:t>
                                  </w:r>
                                </w:p>
                                <w:p w14:paraId="32C6413B" w14:textId="59B552CD" w:rsidR="0080703B" w:rsidRPr="00647B02" w:rsidRDefault="0080703B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ED1934" id="_x0000_s1232" type="#_x0000_t62" style="position:absolute;margin-left:284.5pt;margin-top:1.95pt;width:119.85pt;height:34.95pt;z-index:2532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" adj="23530,9466" filled="f" strokecolor="#bfbfbf [2412]" strokeweight="1pt">
                      <v:textbox inset="1mm,1mm,1mm,1mm">
                        <w:txbxContent>
                          <w:p w14:paraId="1C3675F1" w14:textId="77777777" w:rsidR="0080703B" w:rsidRPr="00F51ECE" w:rsidRDefault="0080703B" w:rsidP="002149EF">
                            <w:pPr>
                              <w:pStyle w:val="TextSprechblasen"/>
                            </w:pPr>
                            <w:r w:rsidRPr="00F51ECE">
                              <w:t>Ist gleich</w:t>
                            </w:r>
                            <w:r>
                              <w:t>namig</w:t>
                            </w:r>
                            <w:r w:rsidRPr="00F51ECE">
                              <w:t xml:space="preserve"> eigentlich dasselbe wie gleich</w:t>
                            </w:r>
                            <w:r>
                              <w:t>wertig</w:t>
                            </w:r>
                            <w:r w:rsidRPr="00F51ECE">
                              <w:t xml:space="preserve">? </w:t>
                            </w:r>
                          </w:p>
                          <w:p w14:paraId="32C6413B" w14:textId="59B552CD" w:rsidR="0080703B" w:rsidRPr="00647B02" w:rsidRDefault="0080703B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0703B" w:rsidRPr="005B6061" w14:paraId="49EAC4B9" w14:textId="77777777" w:rsidTr="00D023AF">
        <w:tc>
          <w:tcPr>
            <w:tcW w:w="709" w:type="dxa"/>
          </w:tcPr>
          <w:p w14:paraId="12A887E9" w14:textId="6EC6E067" w:rsidR="0080703B" w:rsidRPr="005B6061" w:rsidRDefault="0063562D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E9BAEF3" wp14:editId="24D22E56">
                      <wp:extent cx="275475" cy="197485"/>
                      <wp:effectExtent l="0" t="0" r="4445" b="5715"/>
                      <wp:docPr id="1145960348" name="Gruppieren 425">
                        <a:hlinkClick xmlns:a="http://schemas.openxmlformats.org/drawingml/2006/main" r:id="rId4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2024384648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6860821" name="Grafik 424" descr="Zahnräder mit einfarbiger Füllung">
                                  <a:hlinkClick r:id="rId24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96DAC541-7B7A-43D3-8B79-37D633B846F1}">
                                      <asvg:svgBlip xmlns:asvg="http://schemas.microsoft.com/office/drawing/2016/SVG/main" r:embed="rId2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A07E4D" id="Gruppieren 425" o:spid="_x0000_s1026" href="https://vam.dzlm.de/vams/apps/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href="https://dzlm.de/vam/msk-bruchstreifen.html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" o:button="t">
                        <v:fill o:detectmouseclick="t"/>
                        <v:imagedata r:id="rId5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6672A79F" w14:textId="035E354E" w:rsidR="0080703B" w:rsidRPr="005B6061" w:rsidRDefault="0080703B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610" w:type="dxa"/>
            <w:gridSpan w:val="2"/>
            <w:vMerge w:val="restart"/>
            <w:vAlign w:val="center"/>
          </w:tcPr>
          <w:p w14:paraId="13CA1094" w14:textId="3BFB5C4F" w:rsidR="0080703B" w:rsidRPr="005B6061" w:rsidRDefault="00DD4281" w:rsidP="0080703B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70720" behindDoc="0" locked="0" layoutInCell="1" allowOverlap="1" wp14:anchorId="556E2C31" wp14:editId="2454DCE5">
                      <wp:simplePos x="0" y="0"/>
                      <wp:positionH relativeFrom="column">
                        <wp:posOffset>1098550</wp:posOffset>
                      </wp:positionH>
                      <wp:positionV relativeFrom="paragraph">
                        <wp:posOffset>463550</wp:posOffset>
                      </wp:positionV>
                      <wp:extent cx="174625" cy="317500"/>
                      <wp:effectExtent l="0" t="0" r="3175" b="0"/>
                      <wp:wrapNone/>
                      <wp:docPr id="140179455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625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4635419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5B42DD" w14:textId="177AF8D0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9472058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9C6B4E" w14:textId="7E7E10B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415833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6E2C31" id="_x0000_s1233" style="position:absolute;margin-left:86.5pt;margin-top:36.5pt;width:13.75pt;height:25pt;z-index:253470720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">
                      <v:shape id="Textfeld 3" o:spid="_x0000_s123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2C5B42DD" w14:textId="177AF8D0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23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E9C6B4E" w14:textId="7E7E10B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23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71744" behindDoc="0" locked="0" layoutInCell="1" allowOverlap="1" wp14:anchorId="35111CC4" wp14:editId="66AB1528">
                      <wp:simplePos x="0" y="0"/>
                      <wp:positionH relativeFrom="column">
                        <wp:posOffset>1550096</wp:posOffset>
                      </wp:positionH>
                      <wp:positionV relativeFrom="paragraph">
                        <wp:posOffset>457835</wp:posOffset>
                      </wp:positionV>
                      <wp:extent cx="174564" cy="317500"/>
                      <wp:effectExtent l="0" t="0" r="3810" b="0"/>
                      <wp:wrapNone/>
                      <wp:docPr id="159971554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564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76694308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1D3FF1" w14:textId="5F701843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886169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098289" w14:textId="4D95BC9C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403419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111CC4" id="_x0000_s1237" style="position:absolute;margin-left:122.05pt;margin-top:36.05pt;width:13.75pt;height:25pt;z-index:253471744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">
                      <v:shape id="Textfeld 3" o:spid="_x0000_s123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121D3FF1" w14:textId="5F701843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feld 3" o:spid="_x0000_s123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F098289" w14:textId="4D95BC9C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line id="Gerade Verbindung 1" o:spid="_x0000_s124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7511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67648" behindDoc="0" locked="0" layoutInCell="1" allowOverlap="1" wp14:anchorId="1CF4D34B" wp14:editId="4F9F10D0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466725</wp:posOffset>
                      </wp:positionV>
                      <wp:extent cx="542925" cy="317500"/>
                      <wp:effectExtent l="0" t="0" r="3175" b="0"/>
                      <wp:wrapNone/>
                      <wp:docPr id="1336912301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952464266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528610191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0954DC" w14:textId="79D6AD96" w:rsidR="00B7511D" w:rsidRPr="00451DD8" w:rsidRDefault="00B7511D" w:rsidP="00B7511D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119119129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E6C31C" w14:textId="64B54607" w:rsidR="00B7511D" w:rsidRPr="00451DD8" w:rsidRDefault="00B7511D" w:rsidP="00B7511D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1485702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01256639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40122045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787D77" w14:textId="77777777" w:rsidR="00B7511D" w:rsidRPr="00451DD8" w:rsidRDefault="00B7511D" w:rsidP="00B7511D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6354675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C8DBA8" w14:textId="77777777" w:rsidR="00B7511D" w:rsidRPr="00451DD8" w:rsidRDefault="00B7511D" w:rsidP="00B7511D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9519041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F4D34B" id="_x0000_s1241" style="position:absolute;margin-left:20.25pt;margin-top:36.75pt;width:42.75pt;height:25pt;z-index:253467648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">
                      <v:group id="_x0000_s1242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">
                        <v:shape id="Textfeld 3" o:spid="_x0000_s124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00954DC" w14:textId="79D6AD96" w:rsidR="00B7511D" w:rsidRPr="00451DD8" w:rsidRDefault="00B7511D" w:rsidP="00B7511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24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0EE6C31C" w14:textId="64B54607" w:rsidR="00B7511D" w:rsidRPr="00451DD8" w:rsidRDefault="00B7511D" w:rsidP="00B7511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24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246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">
                        <v:shape id="Textfeld 3" o:spid="_x0000_s124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00787D77" w14:textId="77777777" w:rsidR="00B7511D" w:rsidRPr="00451DD8" w:rsidRDefault="00B7511D" w:rsidP="00B7511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24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0C8DBA8" w14:textId="77777777" w:rsidR="00B7511D" w:rsidRPr="00451DD8" w:rsidRDefault="00B7511D" w:rsidP="00B7511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24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80703B">
              <w:rPr>
                <w:rFonts w:ascii="Calibri" w:hAnsi="Calibri"/>
                <w:noProof/>
              </w:rPr>
              <w:t xml:space="preserve">Stellt diese vier Brüche mit </w:t>
            </w:r>
            <w:r w:rsidR="00906CCB">
              <w:rPr>
                <w:rFonts w:ascii="Calibri" w:hAnsi="Calibri"/>
                <w:noProof/>
              </w:rPr>
              <w:br/>
            </w:r>
            <w:r w:rsidR="0080703B">
              <w:rPr>
                <w:rFonts w:ascii="Calibri" w:hAnsi="Calibri"/>
                <w:noProof/>
              </w:rPr>
              <w:t xml:space="preserve">den </w:t>
            </w:r>
            <w:r w:rsidR="00546784">
              <w:rPr>
                <w:rFonts w:ascii="Calibri" w:hAnsi="Calibri"/>
                <w:noProof/>
              </w:rPr>
              <w:t>digital</w:t>
            </w:r>
            <w:r w:rsidR="0080703B">
              <w:rPr>
                <w:rFonts w:ascii="Calibri" w:hAnsi="Calibri"/>
                <w:noProof/>
              </w:rPr>
              <w:t>en Bruchstreifen dar</w:t>
            </w:r>
            <w:r w:rsidR="00906CCB">
              <w:rPr>
                <w:rFonts w:ascii="Calibri" w:hAnsi="Calibri"/>
                <w:noProof/>
              </w:rPr>
              <w:t xml:space="preserve"> (Link in </w:t>
            </w:r>
            <w:r w:rsidR="00906CCB" w:rsidRPr="00906CCB">
              <w:rPr>
                <w:rFonts w:ascii="Calibri" w:hAnsi="Calibri"/>
                <w:b/>
                <w:bCs/>
                <w:noProof/>
                <w:color w:val="327A86" w:themeColor="text2"/>
              </w:rPr>
              <w:t>1.2</w:t>
            </w:r>
            <w:r w:rsidR="00906CCB">
              <w:rPr>
                <w:rFonts w:ascii="Calibri" w:hAnsi="Calibri"/>
                <w:noProof/>
              </w:rPr>
              <w:t>)</w:t>
            </w:r>
            <w:r w:rsidR="0080703B">
              <w:rPr>
                <w:rFonts w:ascii="Calibri" w:hAnsi="Calibri"/>
                <w:noProof/>
              </w:rPr>
              <w:t xml:space="preserve">: </w:t>
            </w:r>
          </w:p>
        </w:tc>
      </w:tr>
      <w:tr w:rsidR="0080703B" w:rsidRPr="005B6061" w14:paraId="0E14E365" w14:textId="77777777" w:rsidTr="00D023AF">
        <w:tc>
          <w:tcPr>
            <w:tcW w:w="709" w:type="dxa"/>
          </w:tcPr>
          <w:p w14:paraId="681001C5" w14:textId="606C0F2B" w:rsidR="0080703B" w:rsidRDefault="0080703B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E89C792" w14:textId="132094F4" w:rsidR="0080703B" w:rsidRPr="005B6061" w:rsidRDefault="0080703B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16BA0821" w14:textId="77777777" w:rsidR="0080703B" w:rsidRPr="005B6061" w:rsidRDefault="0080703B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610" w:type="dxa"/>
            <w:gridSpan w:val="2"/>
            <w:vMerge/>
            <w:vAlign w:val="center"/>
          </w:tcPr>
          <w:p w14:paraId="120CBF55" w14:textId="77777777" w:rsidR="0080703B" w:rsidRPr="005B6061" w:rsidRDefault="0080703B" w:rsidP="0080703B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BB281F5" w14:textId="77777777" w:rsidTr="00D023AF">
        <w:tc>
          <w:tcPr>
            <w:tcW w:w="709" w:type="dxa"/>
          </w:tcPr>
          <w:p w14:paraId="5264400E" w14:textId="77777777" w:rsidR="0063562D" w:rsidRPr="005B6061" w:rsidRDefault="0063562D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6AFA32EC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610" w:type="dxa"/>
            <w:gridSpan w:val="2"/>
            <w:vAlign w:val="center"/>
          </w:tcPr>
          <w:p w14:paraId="1B807FC6" w14:textId="032F4561" w:rsidR="006A449A" w:rsidRPr="00787C6C" w:rsidRDefault="006A449A" w:rsidP="006A449A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</w:t>
            </w:r>
            <w:r w:rsidRPr="005B6061">
              <w:rPr>
                <w:rFonts w:ascii="Calibri" w:hAnsi="Calibri"/>
              </w:rPr>
              <w:t>1)</w:t>
            </w:r>
            <w:r w:rsidRPr="005B6061">
              <w:rPr>
                <w:rFonts w:ascii="Calibri" w:hAnsi="Calibri"/>
              </w:rPr>
              <w:tab/>
              <w:t>(2)</w:t>
            </w:r>
            <w:r w:rsidRPr="005B6061">
              <w:rPr>
                <w:rFonts w:ascii="Calibri" w:hAnsi="Calibri"/>
              </w:rPr>
              <w:tab/>
              <w:t>(3)</w:t>
            </w:r>
            <w:r w:rsidRPr="005B6061">
              <w:rPr>
                <w:rFonts w:ascii="Calibri" w:hAnsi="Calibri"/>
              </w:rPr>
              <w:tab/>
              <w:t xml:space="preserve">(4) </w:t>
            </w:r>
          </w:p>
        </w:tc>
      </w:tr>
      <w:tr w:rsidR="001F2E0E" w:rsidRPr="005B6061" w14:paraId="38C67143" w14:textId="77777777" w:rsidTr="00D023AF">
        <w:tc>
          <w:tcPr>
            <w:tcW w:w="709" w:type="dxa"/>
          </w:tcPr>
          <w:p w14:paraId="7A30623A" w14:textId="0F2C9489" w:rsidR="001F2E0E" w:rsidRPr="005B6061" w:rsidRDefault="0063562D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7B13B26F" wp14:editId="1F5A63AB">
                  <wp:extent cx="360000" cy="272386"/>
                  <wp:effectExtent l="0" t="0" r="2540" b="0"/>
                  <wp:docPr id="1943926276" name="Grafik 1943926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D353D30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610" w:type="dxa"/>
            <w:gridSpan w:val="2"/>
            <w:vAlign w:val="center"/>
          </w:tcPr>
          <w:p w14:paraId="10A00EF8" w14:textId="6233F825" w:rsidR="0080703B" w:rsidRPr="006D39F5" w:rsidRDefault="0080703B" w:rsidP="0080703B">
            <w:pPr>
              <w:spacing w:line="240" w:lineRule="atLeast"/>
              <w:rPr>
                <w:rFonts w:ascii="Calibri" w:hAnsi="Calibri"/>
                <w:noProof/>
                <w:sz w:val="11"/>
                <w:szCs w:val="11"/>
              </w:rPr>
            </w:pPr>
          </w:p>
          <w:p w14:paraId="25FAD077" w14:textId="0FAA3AD7" w:rsidR="0080703B" w:rsidRDefault="0080703B" w:rsidP="0080703B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>Vergleicht und erklärt:</w:t>
            </w:r>
            <w:r w:rsidRPr="00BA42B2">
              <w:rPr>
                <w:rFonts w:eastAsiaTheme="minorEastAsia"/>
                <w:noProof/>
              </w:rPr>
              <w:t xml:space="preserve"> </w:t>
            </w:r>
          </w:p>
          <w:p w14:paraId="09FFA3AF" w14:textId="6008FBA4" w:rsidR="0080703B" w:rsidRPr="00831920" w:rsidRDefault="009649E5" w:rsidP="00BF65BD">
            <w:pPr>
              <w:pStyle w:val="Listenabsatz"/>
            </w:pPr>
            <w:r w:rsidRPr="00831920">
              <w:t xml:space="preserve">Welche Brüche sind gleichnamig? </w:t>
            </w:r>
            <w:r w:rsidR="0080703B" w:rsidRPr="00831920">
              <w:t xml:space="preserve">Was bedeutet es, wenn </w:t>
            </w:r>
            <w:r w:rsidR="00831920">
              <w:t xml:space="preserve">sie </w:t>
            </w:r>
            <w:r w:rsidR="0080703B" w:rsidRPr="00831920">
              <w:t>gleichnamig sind?</w:t>
            </w:r>
          </w:p>
          <w:p w14:paraId="7B005622" w14:textId="777BA6DA" w:rsidR="001F2E0E" w:rsidRPr="00831920" w:rsidRDefault="00BA4FF1" w:rsidP="00BF65BD">
            <w:pPr>
              <w:pStyle w:val="Listenabsatz"/>
            </w:pPr>
            <w:r w:rsidRPr="00831920">
              <w:t xml:space="preserve">Welche Brüche sind gleichwertig? </w:t>
            </w:r>
            <w:r w:rsidR="0080703B" w:rsidRPr="00831920">
              <w:t xml:space="preserve">Was bedeutet es, wenn sie gleichwertig, </w:t>
            </w:r>
            <w:r w:rsidR="003950AC">
              <w:br/>
            </w:r>
            <w:r w:rsidR="0080703B" w:rsidRPr="00831920">
              <w:t>also gleich groß sind?</w:t>
            </w:r>
          </w:p>
          <w:p w14:paraId="6E79267D" w14:textId="669734BE" w:rsidR="0080703B" w:rsidRPr="005B6061" w:rsidRDefault="0080703B" w:rsidP="00D93B89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</w:p>
        </w:tc>
      </w:tr>
      <w:tr w:rsidR="001F2E0E" w:rsidRPr="005B6061" w14:paraId="6F4A6246" w14:textId="77777777" w:rsidTr="00D023AF">
        <w:tc>
          <w:tcPr>
            <w:tcW w:w="709" w:type="dxa"/>
          </w:tcPr>
          <w:p w14:paraId="5A7A7060" w14:textId="7154BE64" w:rsidR="001F2E0E" w:rsidRDefault="0063562D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14BE563D" wp14:editId="64FF23DF">
                  <wp:extent cx="313144" cy="272386"/>
                  <wp:effectExtent l="0" t="0" r="0" b="0"/>
                  <wp:docPr id="355362347" name="Grafik 355362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F3E7BD" w14:textId="2EF9B81B" w:rsidR="004F5B76" w:rsidRPr="005B6061" w:rsidRDefault="004F5B76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B0E13AE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610" w:type="dxa"/>
            <w:gridSpan w:val="2"/>
            <w:vAlign w:val="center"/>
          </w:tcPr>
          <w:p w14:paraId="79923B30" w14:textId="21E2B1D4" w:rsidR="004F5B76" w:rsidRDefault="004F5B76" w:rsidP="004F5B76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Arbeitet zu zweit: Ein</w:t>
            </w:r>
            <w:r w:rsidR="00B7511D">
              <w:rPr>
                <w:rFonts w:ascii="Calibri" w:hAnsi="Calibri"/>
              </w:rPr>
              <w:t xml:space="preserve">e Person </w:t>
            </w:r>
            <w:r>
              <w:rPr>
                <w:rFonts w:ascii="Calibri" w:hAnsi="Calibri"/>
              </w:rPr>
              <w:t xml:space="preserve">stellt einen Bruch mit den </w:t>
            </w:r>
            <w:r w:rsidR="00546784">
              <w:rPr>
                <w:rFonts w:ascii="Calibri" w:hAnsi="Calibri"/>
              </w:rPr>
              <w:t>digital</w:t>
            </w:r>
            <w:r>
              <w:rPr>
                <w:rFonts w:ascii="Calibri" w:hAnsi="Calibri"/>
              </w:rPr>
              <w:t xml:space="preserve">en Bruchstreifen dar. </w:t>
            </w:r>
          </w:p>
          <w:p w14:paraId="79F5A090" w14:textId="0A81A71E" w:rsidR="004F5B76" w:rsidRDefault="004F5B76" w:rsidP="004F5B76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</w:t>
            </w:r>
            <w:r w:rsidR="00B7511D">
              <w:rPr>
                <w:rFonts w:ascii="Calibri" w:hAnsi="Calibri"/>
              </w:rPr>
              <w:t xml:space="preserve">ie </w:t>
            </w:r>
            <w:r>
              <w:rPr>
                <w:rFonts w:ascii="Calibri" w:hAnsi="Calibri"/>
              </w:rPr>
              <w:t xml:space="preserve">andere </w:t>
            </w:r>
            <w:r w:rsidR="00B7511D">
              <w:rPr>
                <w:rFonts w:ascii="Calibri" w:hAnsi="Calibri"/>
              </w:rPr>
              <w:t xml:space="preserve">Person </w:t>
            </w:r>
            <w:r>
              <w:rPr>
                <w:rFonts w:ascii="Calibri" w:hAnsi="Calibri"/>
              </w:rPr>
              <w:t>muss nun folgende Brüche dazu finden:</w:t>
            </w:r>
          </w:p>
          <w:p w14:paraId="5F1DA561" w14:textId="77777777" w:rsidR="004F5B76" w:rsidRPr="006D39F5" w:rsidRDefault="004F5B76" w:rsidP="00BF65BD">
            <w:pPr>
              <w:pStyle w:val="Listenabsatz"/>
            </w:pPr>
            <w:r w:rsidRPr="006D39F5">
              <w:t xml:space="preserve">Einen Bruch, der gleichnamig, aber nicht gleichwertig </w:t>
            </w:r>
            <w:r w:rsidRPr="006D39F5">
              <w:rPr>
                <w:color w:val="000000" w:themeColor="text1"/>
              </w:rPr>
              <w:t>zum</w:t>
            </w:r>
            <w:r w:rsidRPr="006D39F5">
              <w:rPr>
                <w:color w:val="A44168" w:themeColor="accent5"/>
              </w:rPr>
              <w:t xml:space="preserve"> </w:t>
            </w:r>
            <w:r w:rsidRPr="006D39F5">
              <w:t>ersten ist.</w:t>
            </w:r>
          </w:p>
          <w:p w14:paraId="3CA4005F" w14:textId="4703976B" w:rsidR="00A40852" w:rsidRPr="004F5B76" w:rsidRDefault="004F5B76" w:rsidP="00BF65BD">
            <w:pPr>
              <w:pStyle w:val="Listenabsatz"/>
            </w:pPr>
            <w:r w:rsidRPr="006D39F5">
              <w:t xml:space="preserve">Einen Bruch, der nicht gleichnamig, aber gleichwertig </w:t>
            </w:r>
            <w:r w:rsidRPr="006D39F5">
              <w:rPr>
                <w:color w:val="000000" w:themeColor="text1"/>
              </w:rPr>
              <w:t xml:space="preserve">zum </w:t>
            </w:r>
            <w:r w:rsidRPr="006D39F5">
              <w:t>ersten ist.</w:t>
            </w:r>
          </w:p>
          <w:p w14:paraId="603F1661" w14:textId="0A5BEE73" w:rsidR="001F2E0E" w:rsidRPr="00C911C2" w:rsidRDefault="00A40852" w:rsidP="00BF65BD">
            <w:pPr>
              <w:pStyle w:val="Listenabsatz"/>
            </w:pPr>
            <w:r>
              <w:t>Einen Bruch, der gleichnamig und gleichwertig zum ersten ist.</w:t>
            </w:r>
          </w:p>
        </w:tc>
      </w:tr>
      <w:tr w:rsidR="001F2E0E" w:rsidRPr="005B6061" w14:paraId="5FAA11EE" w14:textId="77777777" w:rsidTr="00D023AF">
        <w:tc>
          <w:tcPr>
            <w:tcW w:w="709" w:type="dxa"/>
          </w:tcPr>
          <w:p w14:paraId="13A90BD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573927D4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610" w:type="dxa"/>
            <w:gridSpan w:val="2"/>
            <w:vAlign w:val="center"/>
          </w:tcPr>
          <w:p w14:paraId="46B9C43C" w14:textId="73CF7FF4" w:rsidR="001F2E0E" w:rsidRPr="005B6061" w:rsidRDefault="001F2E0E" w:rsidP="00A4085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F2E0E" w:rsidRPr="005B6061" w14:paraId="3A1F2C51" w14:textId="77777777" w:rsidTr="00D023AF">
        <w:tc>
          <w:tcPr>
            <w:tcW w:w="709" w:type="dxa"/>
          </w:tcPr>
          <w:p w14:paraId="1A7EB307" w14:textId="37DAB602" w:rsidR="001F2E0E" w:rsidRPr="005B6061" w:rsidRDefault="00D93B89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5C852A1D" wp14:editId="420A4734">
                  <wp:extent cx="360000" cy="272386"/>
                  <wp:effectExtent l="0" t="0" r="2540" b="0"/>
                  <wp:docPr id="4894360" name="Grafik 4894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9A6C5AC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610" w:type="dxa"/>
            <w:gridSpan w:val="2"/>
            <w:vAlign w:val="center"/>
          </w:tcPr>
          <w:p w14:paraId="5DFA1ED1" w14:textId="0F3CFB9F" w:rsidR="001F2E0E" w:rsidRPr="005B6061" w:rsidRDefault="00164725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96960" behindDoc="0" locked="0" layoutInCell="1" allowOverlap="1" wp14:anchorId="380860D3" wp14:editId="392B0276">
                  <wp:simplePos x="0" y="0"/>
                  <wp:positionH relativeFrom="column">
                    <wp:posOffset>2946400</wp:posOffset>
                  </wp:positionH>
                  <wp:positionV relativeFrom="paragraph">
                    <wp:posOffset>-76835</wp:posOffset>
                  </wp:positionV>
                  <wp:extent cx="1259840" cy="1073150"/>
                  <wp:effectExtent l="0" t="0" r="0" b="0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07.JPG"/>
                          <pic:cNvPicPr/>
                        </pic:nvPicPr>
                        <pic:blipFill rotWithShape="1">
                          <a:blip r:embed="rId53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6929" b="87772" l="15801" r="6118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49" t="15360" r="37426" b="10658"/>
                          <a:stretch/>
                        </pic:blipFill>
                        <pic:spPr bwMode="auto">
                          <a:xfrm>
                            <a:off x="0" y="0"/>
                            <a:ext cx="1259840" cy="10731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99008" behindDoc="0" locked="0" layoutInCell="1" allowOverlap="1" wp14:anchorId="421138B3" wp14:editId="68827545">
                  <wp:simplePos x="0" y="0"/>
                  <wp:positionH relativeFrom="column">
                    <wp:posOffset>4300855</wp:posOffset>
                  </wp:positionH>
                  <wp:positionV relativeFrom="paragraph">
                    <wp:posOffset>-74930</wp:posOffset>
                  </wp:positionV>
                  <wp:extent cx="1259840" cy="1078230"/>
                  <wp:effectExtent l="0" t="0" r="0" b="762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/>
                        </pic:nvPicPr>
                        <pic:blipFill rotWithShape="1">
                          <a:blip r:embed="rId55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14402" b="86821" l="21501" r="6749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47" t="13166" r="30728" b="12539"/>
                          <a:stretch/>
                        </pic:blipFill>
                        <pic:spPr bwMode="auto">
                          <a:xfrm>
                            <a:off x="0" y="0"/>
                            <a:ext cx="1259840" cy="10782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2E0E" w:rsidRPr="005B6061">
              <w:rPr>
                <w:rFonts w:ascii="Calibri" w:hAnsi="Calibri"/>
              </w:rPr>
              <w:t xml:space="preserve">Welche Brüche wurden hier gelegt? </w:t>
            </w:r>
          </w:p>
          <w:p w14:paraId="5F7D0EC4" w14:textId="39720D2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Mit welchen Puzzleteilen kann man </w:t>
            </w:r>
            <w:r w:rsidR="00E41FA1"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 xml:space="preserve">beide Anteile und das Quadrat auslegen? </w:t>
            </w:r>
          </w:p>
          <w:p w14:paraId="7F60A822" w14:textId="373A67B7" w:rsidR="001F2E0E" w:rsidRPr="005B6061" w:rsidRDefault="001F2E0E" w:rsidP="00E41FA1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Was hat das mit gleichnamigen Brüchen </w:t>
            </w:r>
            <w:r w:rsidR="00E41FA1"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>zu tun?</w:t>
            </w:r>
          </w:p>
        </w:tc>
      </w:tr>
    </w:tbl>
    <w:p w14:paraId="5EACEBEE" w14:textId="77777777" w:rsidR="00DD4281" w:rsidRDefault="00DD4281">
      <w:r>
        <w:rPr>
          <w:b/>
          <w:bCs/>
        </w:rPr>
        <w:br w:type="page"/>
      </w: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185"/>
      </w:tblGrid>
      <w:tr w:rsidR="001F2E0E" w:rsidRPr="005B6061" w14:paraId="394B7F1D" w14:textId="77777777" w:rsidTr="0068490F">
        <w:tc>
          <w:tcPr>
            <w:tcW w:w="709" w:type="dxa"/>
          </w:tcPr>
          <w:p w14:paraId="381D6D4F" w14:textId="0772EAF8" w:rsidR="001F2E0E" w:rsidRPr="005B6061" w:rsidRDefault="001F2E0E" w:rsidP="00B650E1">
            <w:pPr>
              <w:pStyle w:val="berschrift2"/>
            </w:pPr>
            <w:r w:rsidRPr="005B6061">
              <w:lastRenderedPageBreak/>
              <w:t>2</w:t>
            </w:r>
          </w:p>
        </w:tc>
        <w:tc>
          <w:tcPr>
            <w:tcW w:w="8610" w:type="dxa"/>
            <w:gridSpan w:val="2"/>
          </w:tcPr>
          <w:p w14:paraId="5BF74CD5" w14:textId="14583A8B" w:rsidR="001F2E0E" w:rsidRPr="005B6061" w:rsidRDefault="001F2E0E" w:rsidP="00B650E1">
            <w:pPr>
              <w:pStyle w:val="berschrift2"/>
              <w:rPr>
                <w:color w:val="BFBFBF" w:themeColor="accent6" w:themeShade="BF"/>
              </w:rPr>
            </w:pPr>
            <w:r w:rsidRPr="005B6061">
              <w:t>Gleichnamige Brüche berechnen</w:t>
            </w:r>
          </w:p>
        </w:tc>
      </w:tr>
      <w:tr w:rsidR="001F2E0E" w:rsidRPr="005B6061" w14:paraId="66FF3D63" w14:textId="77777777" w:rsidTr="0068490F">
        <w:tc>
          <w:tcPr>
            <w:tcW w:w="709" w:type="dxa"/>
          </w:tcPr>
          <w:p w14:paraId="79514437" w14:textId="77777777" w:rsidR="001F2E0E" w:rsidRPr="005B6061" w:rsidRDefault="001F2E0E" w:rsidP="00B650E1">
            <w:pPr>
              <w:pStyle w:val="berschrift3"/>
            </w:pPr>
            <w:r w:rsidRPr="005B6061">
              <w:t>2.1</w:t>
            </w:r>
          </w:p>
        </w:tc>
        <w:tc>
          <w:tcPr>
            <w:tcW w:w="8610" w:type="dxa"/>
            <w:gridSpan w:val="2"/>
          </w:tcPr>
          <w:p w14:paraId="12ABE1B9" w14:textId="09C6D5FF" w:rsidR="001F2E0E" w:rsidRPr="005B6061" w:rsidRDefault="00B7511D" w:rsidP="00B650E1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4816" behindDoc="0" locked="0" layoutInCell="1" allowOverlap="1" wp14:anchorId="223540CC" wp14:editId="4C5782D0">
                      <wp:simplePos x="0" y="0"/>
                      <wp:positionH relativeFrom="column">
                        <wp:posOffset>3300730</wp:posOffset>
                      </wp:positionH>
                      <wp:positionV relativeFrom="paragraph">
                        <wp:posOffset>338455</wp:posOffset>
                      </wp:positionV>
                      <wp:extent cx="174625" cy="317500"/>
                      <wp:effectExtent l="0" t="0" r="3175" b="0"/>
                      <wp:wrapNone/>
                      <wp:docPr id="180632860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625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1086410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26846B" w14:textId="689BAF88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80707755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09B6A2" w14:textId="777777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643374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3540CC" id="_x0000_s1250" style="position:absolute;margin-left:259.9pt;margin-top:26.65pt;width:13.75pt;height:25pt;z-index:253474816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">
                      <v:shape id="Textfeld 3" o:spid="_x0000_s1251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1426846B" w14:textId="689BAF88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252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7909B6A2" w14:textId="777777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53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5840" behindDoc="0" locked="0" layoutInCell="1" allowOverlap="1" wp14:anchorId="28764B50" wp14:editId="544232E3">
                      <wp:simplePos x="0" y="0"/>
                      <wp:positionH relativeFrom="column">
                        <wp:posOffset>3720465</wp:posOffset>
                      </wp:positionH>
                      <wp:positionV relativeFrom="paragraph">
                        <wp:posOffset>338785</wp:posOffset>
                      </wp:positionV>
                      <wp:extent cx="189230" cy="317500"/>
                      <wp:effectExtent l="0" t="0" r="1270" b="0"/>
                      <wp:wrapNone/>
                      <wp:docPr id="160128281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317500"/>
                                <a:chOff x="42137" y="-4831"/>
                                <a:chExt cx="191793" cy="318283"/>
                              </a:xfrm>
                            </wpg:grpSpPr>
                            <wps:wsp>
                              <wps:cNvPr id="88769439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B409B9" w14:textId="0C72FF3C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263862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1E6B26" w14:textId="369B282A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4252093" name="Gerade Verbindung 1"/>
                              <wps:cNvCnPr/>
                              <wps:spPr>
                                <a:xfrm>
                                  <a:off x="42137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764B50" id="_x0000_s1254" style="position:absolute;margin-left:292.95pt;margin-top:26.7pt;width:14.9pt;height:25pt;z-index:253475840" coordorigin="42137,-4831" coordsize="191793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">
                      <v:shape id="Textfeld 3" o:spid="_x0000_s1255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" filled="f" stroked="f" strokeweight=".5pt">
                        <v:textbox style="mso-fit-shape-to-text:t" inset="0,0,0,0">
                          <w:txbxContent>
                            <w:p w14:paraId="7FB409B9" w14:textId="0C72FF3C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56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" filled="f" stroked="f" strokeweight=".5pt">
                        <v:textbox inset="0,0,0,0">
                          <w:txbxContent>
                            <w:p w14:paraId="6B1E6B26" w14:textId="369B282A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257" style="position:absolute;visibility:visible;mso-wrap-style:square" from="42137,179565" to="15060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t xml:space="preserve">Gleiche Nenner über Mal-Reihen finden </w:t>
            </w:r>
          </w:p>
        </w:tc>
      </w:tr>
      <w:tr w:rsidR="001F2E0E" w:rsidRPr="005B6061" w14:paraId="66E06F1B" w14:textId="77777777" w:rsidTr="0068490F">
        <w:tc>
          <w:tcPr>
            <w:tcW w:w="709" w:type="dxa"/>
          </w:tcPr>
          <w:p w14:paraId="75BDE4C4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016BE0F3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2A64AFA3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2FBBC8D1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592C4BDD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7AB78CEA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6BDDE124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0995C73D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68E2EE3B" w14:textId="3A13183E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BEAEDCF" wp14:editId="535D30EE">
                  <wp:extent cx="360000" cy="272386"/>
                  <wp:effectExtent l="0" t="0" r="2540" b="0"/>
                  <wp:docPr id="1684712558" name="Grafik 1684712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4DA4385" w14:textId="7B889FD8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vAlign w:val="center"/>
          </w:tcPr>
          <w:p w14:paraId="245D2959" w14:textId="6A41D18A" w:rsidR="001F2E0E" w:rsidRPr="005B6061" w:rsidRDefault="00164725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74784" behindDoc="0" locked="0" layoutInCell="1" allowOverlap="1" wp14:anchorId="1697F678" wp14:editId="2F1BAA33">
                      <wp:simplePos x="0" y="0"/>
                      <wp:positionH relativeFrom="column">
                        <wp:posOffset>4592955</wp:posOffset>
                      </wp:positionH>
                      <wp:positionV relativeFrom="paragraph">
                        <wp:posOffset>-66675</wp:posOffset>
                      </wp:positionV>
                      <wp:extent cx="626745" cy="748665"/>
                      <wp:effectExtent l="0" t="0" r="0" b="635"/>
                      <wp:wrapNone/>
                      <wp:docPr id="141299777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745" cy="748665"/>
                                <a:chOff x="-19536" y="-26137"/>
                                <a:chExt cx="627018" cy="7495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1039015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8709331" name="Textfeld 12"/>
                              <wps:cNvSpPr txBox="1"/>
                              <wps:spPr>
                                <a:xfrm>
                                  <a:off x="161127" y="57658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7B193A" w14:textId="77777777" w:rsidR="00003BB0" w:rsidRPr="0020319D" w:rsidRDefault="00003BB0" w:rsidP="00A31CCB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97F678" id="Gruppieren 21" o:spid="_x0000_s1258" style="position:absolute;margin-left:361.65pt;margin-top:-5.25pt;width:49.35pt;height:58.95pt;z-index:253174784;mso-width-relative:margin;mso-height-relative:margin" coordorigin="-195,-261" coordsize="6270,74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">
                      <v:shape id="Grafik 3" o:spid="_x0000_s1259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">
                        <v:imagedata r:id="rId58" o:title="" chromakey="white"/>
                      </v:shape>
                      <v:shape id="_x0000_s1260" type="#_x0000_t202" style="position:absolute;left:1611;top:5765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37B193A" w14:textId="77777777" w:rsidR="00003BB0" w:rsidRPr="0020319D" w:rsidRDefault="00003BB0" w:rsidP="00A31CCB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Emily hat einen gemeinsamen Nenner für die Brüche </w:t>
            </w:r>
            <w:r w:rsidR="00B7511D">
              <w:rPr>
                <w:rFonts w:ascii="Calibri" w:hAnsi="Calibri"/>
                <w:noProof/>
              </w:rPr>
              <w:t xml:space="preserve">  </w:t>
            </w:r>
            <w:r w:rsidR="001F2E0E" w:rsidRPr="005B6061">
              <w:rPr>
                <w:rFonts w:ascii="Calibri" w:hAnsi="Calibri"/>
                <w:noProof/>
              </w:rPr>
              <w:t xml:space="preserve"> </w:t>
            </w:r>
            <w:r w:rsidR="00B7511D">
              <w:rPr>
                <w:rFonts w:ascii="Calibri" w:hAnsi="Calibri"/>
                <w:noProof/>
              </w:rPr>
              <w:t xml:space="preserve">   </w:t>
            </w:r>
            <w:r w:rsidR="001F2E0E" w:rsidRPr="005B6061">
              <w:rPr>
                <w:rFonts w:ascii="Calibri" w:hAnsi="Calibri"/>
                <w:noProof/>
              </w:rPr>
              <w:t xml:space="preserve">und </w:t>
            </w:r>
            <w:r w:rsidR="00B7511D">
              <w:rPr>
                <w:rFonts w:ascii="Calibri" w:hAnsi="Calibri"/>
                <w:noProof/>
              </w:rPr>
              <w:t xml:space="preserve">  </w:t>
            </w:r>
            <w:r w:rsidR="001F2E0E" w:rsidRPr="005B6061">
              <w:rPr>
                <w:rFonts w:ascii="Calibri" w:hAnsi="Calibri"/>
                <w:noProof/>
              </w:rPr>
              <w:t xml:space="preserve"> </w:t>
            </w:r>
            <w:r w:rsidR="00B7511D">
              <w:rPr>
                <w:rFonts w:ascii="Calibri" w:hAnsi="Calibri"/>
                <w:noProof/>
              </w:rPr>
              <w:t xml:space="preserve">  </w:t>
            </w:r>
            <w:r w:rsidR="001F2E0E" w:rsidRPr="005B6061">
              <w:rPr>
                <w:rFonts w:ascii="Calibri" w:hAnsi="Calibri"/>
                <w:noProof/>
              </w:rPr>
              <w:t>gesucht.</w:t>
            </w:r>
          </w:p>
          <w:p w14:paraId="2508019E" w14:textId="31F2704E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Das hat sie überlegt:</w:t>
            </w:r>
          </w:p>
          <w:p w14:paraId="0656408B" w14:textId="22A653D3" w:rsidR="001F2E0E" w:rsidRPr="005B6061" w:rsidRDefault="00003BB0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2959744" behindDoc="0" locked="0" layoutInCell="1" allowOverlap="1" wp14:anchorId="386EFF88" wp14:editId="0309F153">
                      <wp:simplePos x="0" y="0"/>
                      <wp:positionH relativeFrom="column">
                        <wp:posOffset>3032760</wp:posOffset>
                      </wp:positionH>
                      <wp:positionV relativeFrom="paragraph">
                        <wp:posOffset>193675</wp:posOffset>
                      </wp:positionV>
                      <wp:extent cx="742315" cy="182880"/>
                      <wp:effectExtent l="12700" t="12700" r="6985" b="7620"/>
                      <wp:wrapNone/>
                      <wp:docPr id="11222" name="Abgerundetes Rechteck 11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315" cy="18288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DB52E7" id="Abgerundetes Rechteck 11222" o:spid="_x0000_s1026" style="position:absolute;margin-left:238.8pt;margin-top:15.25pt;width:58.45pt;height:14.4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" filled="f" strokecolor="#0070c0" strokeweight="1.5pt">
                      <v:stroke joinstyle="miter"/>
                    </v:roundrect>
                  </w:pict>
                </mc:Fallback>
              </mc:AlternateContent>
            </w:r>
          </w:p>
          <w:p w14:paraId="35F6B850" w14:textId="1BEFBBD5" w:rsidR="001F2E0E" w:rsidRPr="005B6061" w:rsidRDefault="00000000" w:rsidP="00DD1172">
            <w:pPr>
              <w:spacing w:line="240" w:lineRule="atLeast"/>
              <w:rPr>
                <w:rFonts w:ascii="Calibri" w:hAnsi="Calibri"/>
                <w:noProof/>
                <w:color w:val="0070C0"/>
                <w:sz w:val="18"/>
                <w:szCs w:val="18"/>
              </w:rPr>
            </w:pP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  <w:color w:val="0070C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  <w:color w:val="0070C0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libri" w:hAnsi="Calibri"/>
                      <w:noProof/>
                      <w:color w:val="0070C0"/>
                      <w:sz w:val="24"/>
                      <w:szCs w:val="24"/>
                    </w:rPr>
                    <m:t>4</m:t>
                  </m:r>
                </m:den>
              </m:f>
            </m:oMath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 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Viertel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-Streifen,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 Achtel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12-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16-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20-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24-tel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-Streifen,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 … </w:t>
            </w:r>
          </w:p>
          <w:p w14:paraId="6E84F13A" w14:textId="08650B71" w:rsidR="001F2E0E" w:rsidRPr="005B6061" w:rsidRDefault="00B7511D" w:rsidP="00DD1172">
            <w:pPr>
              <w:spacing w:line="240" w:lineRule="atLeast"/>
              <w:rPr>
                <w:rFonts w:ascii="Calibri" w:hAnsi="Calibri"/>
                <w:noProof/>
                <w:color w:val="0070C0"/>
                <w:sz w:val="18"/>
                <w:szCs w:val="18"/>
              </w:rPr>
            </w:pPr>
            <w:r w:rsidRPr="005B6061">
              <w:rPr>
                <w:rFonts w:ascii="Calibri" w:hAnsi="Calibri"/>
                <w:noProof/>
                <w:color w:val="0070C0"/>
                <w:position w:val="-24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6FDD1F08" wp14:editId="38843308">
                      <wp:simplePos x="0" y="0"/>
                      <wp:positionH relativeFrom="column">
                        <wp:posOffset>2353310</wp:posOffset>
                      </wp:positionH>
                      <wp:positionV relativeFrom="paragraph">
                        <wp:posOffset>156845</wp:posOffset>
                      </wp:positionV>
                      <wp:extent cx="803275" cy="186055"/>
                      <wp:effectExtent l="12700" t="12700" r="9525" b="17145"/>
                      <wp:wrapNone/>
                      <wp:docPr id="1281051643" name="Abgerundetes Rechteck 1281051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3275" cy="18605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400FC6" id="Abgerundetes Rechteck 1281051643" o:spid="_x0000_s1026" style="position:absolute;margin-left:185.3pt;margin-top:12.35pt;width:63.25pt;height:14.65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" filled="f" strokecolor="#0070c0" strokeweight="1.5pt">
                      <v:stroke joinstyle="miter"/>
                    </v:roundrect>
                  </w:pict>
                </mc:Fallback>
              </mc:AlternateContent>
            </w:r>
            <w:r w:rsidR="00C911C2" w:rsidRPr="005B6061">
              <w:rPr>
                <w:rFonts w:ascii="Calibri" w:hAnsi="Calibri"/>
                <w:noProof/>
                <w:color w:val="0070C0"/>
                <w:position w:val="-24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963840" behindDoc="0" locked="0" layoutInCell="1" allowOverlap="1" wp14:anchorId="64E7047E" wp14:editId="42A6947F">
                      <wp:simplePos x="0" y="0"/>
                      <wp:positionH relativeFrom="column">
                        <wp:posOffset>3179445</wp:posOffset>
                      </wp:positionH>
                      <wp:positionV relativeFrom="paragraph">
                        <wp:posOffset>39370</wp:posOffset>
                      </wp:positionV>
                      <wp:extent cx="363855" cy="191770"/>
                      <wp:effectExtent l="25400" t="38100" r="0" b="36830"/>
                      <wp:wrapNone/>
                      <wp:docPr id="1646612688" name="Gerade Verbindung mit Pfeil 1646612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63855" cy="191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  <a:headEnd type="arrow"/>
                                <a:tailEnd type="arrow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9A23D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1646612688" o:spid="_x0000_s1026" type="#_x0000_t32" style="position:absolute;margin-left:250.35pt;margin-top:3.1pt;width:28.65pt;height:15.1pt;flip:x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" strokecolor="#0070c0" strokeweight="1.5pt">
                      <v:stroke startarrow="open" endarrow="open" joinstyle="miter"/>
                    </v:shape>
                  </w:pict>
                </mc:Fallback>
              </mc:AlternateContent>
            </w:r>
          </w:p>
          <w:p w14:paraId="6392EBF0" w14:textId="271B7BBB" w:rsidR="001F2E0E" w:rsidRPr="005B6061" w:rsidRDefault="00000000" w:rsidP="00DD1172">
            <w:pPr>
              <w:spacing w:line="240" w:lineRule="atLeast"/>
              <w:rPr>
                <w:rFonts w:ascii="Calibri" w:hAnsi="Calibri"/>
                <w:noProof/>
                <w:color w:val="0070C0"/>
                <w:sz w:val="18"/>
                <w:szCs w:val="18"/>
              </w:rPr>
            </w:pP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  <w:color w:val="0070C0"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  <w:color w:val="0070C0"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  <w:noProof/>
                      <w:color w:val="0070C0"/>
                    </w:rPr>
                    <m:t>5</m:t>
                  </m:r>
                </m:den>
              </m:f>
            </m:oMath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 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Fünftel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</w:t>
            </w:r>
            <w:r w:rsidR="00DF4DF2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Zehntel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15-tel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20-</w:t>
            </w:r>
            <w:r w:rsidR="00DF4DF2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 </w:t>
            </w:r>
          </w:p>
          <w:p w14:paraId="3162A12C" w14:textId="77777777" w:rsidR="00B650E1" w:rsidRPr="005B6061" w:rsidRDefault="00B650E1" w:rsidP="006A4708">
            <w:pPr>
              <w:rPr>
                <w:rFonts w:ascii="Calibri" w:hAnsi="Calibri"/>
              </w:rPr>
            </w:pPr>
          </w:p>
          <w:p w14:paraId="762AF8FE" w14:textId="30449ABA" w:rsidR="001F2E0E" w:rsidRPr="005B6061" w:rsidRDefault="001F2E0E" w:rsidP="00B650E1">
            <w:pPr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Beschreibe, was Emily gemacht hat, um den gemeinsamen Nenner zu finden</w:t>
            </w:r>
            <w:r w:rsidR="00B650E1" w:rsidRPr="005B6061">
              <w:rPr>
                <w:rFonts w:ascii="Calibri" w:hAnsi="Calibri"/>
              </w:rPr>
              <w:t xml:space="preserve">: </w:t>
            </w:r>
          </w:p>
          <w:p w14:paraId="1A61FC2D" w14:textId="77777777" w:rsidR="001F2E0E" w:rsidRPr="005B6061" w:rsidRDefault="001F2E0E" w:rsidP="00BF65BD">
            <w:pPr>
              <w:pStyle w:val="Listenabsatz"/>
            </w:pPr>
            <w:r w:rsidRPr="005B6061">
              <w:t>Wie sehen die Brüche in den einzelnen Streifen aus? Wie heißen sie?</w:t>
            </w:r>
          </w:p>
          <w:p w14:paraId="3C1403BE" w14:textId="77777777" w:rsidR="001F2E0E" w:rsidRPr="005B6061" w:rsidRDefault="001F2E0E" w:rsidP="00BF65BD">
            <w:pPr>
              <w:pStyle w:val="Listenabsatz"/>
            </w:pPr>
            <w:r w:rsidRPr="005B6061">
              <w:t>Was hat das mit Verfeinern und Erweitern zu tun?</w:t>
            </w:r>
          </w:p>
        </w:tc>
      </w:tr>
      <w:tr w:rsidR="001F2E0E" w:rsidRPr="005B6061" w14:paraId="54C6D7E1" w14:textId="77777777" w:rsidTr="0068490F">
        <w:trPr>
          <w:trHeight w:val="516"/>
        </w:trPr>
        <w:tc>
          <w:tcPr>
            <w:tcW w:w="709" w:type="dxa"/>
          </w:tcPr>
          <w:p w14:paraId="46088E0E" w14:textId="1F71760F" w:rsidR="001F2E0E" w:rsidRPr="005B6061" w:rsidRDefault="00037AF7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636608" behindDoc="0" locked="0" layoutInCell="1" allowOverlap="1" wp14:anchorId="5ECADF62" wp14:editId="1E048980">
                  <wp:simplePos x="0" y="0"/>
                  <wp:positionH relativeFrom="column">
                    <wp:posOffset>47836</wp:posOffset>
                  </wp:positionH>
                  <wp:positionV relativeFrom="paragraph">
                    <wp:posOffset>561340</wp:posOffset>
                  </wp:positionV>
                  <wp:extent cx="360000" cy="272386"/>
                  <wp:effectExtent l="0" t="0" r="0" b="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513E79A4" w14:textId="303DEC9F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vAlign w:val="center"/>
          </w:tcPr>
          <w:p w14:paraId="64CD5826" w14:textId="00B62D8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Finde wie Emily gleichnamige Brüche, indem du dir die Streifen vorstellst:</w:t>
            </w:r>
            <w:r w:rsidR="00B7511D">
              <w:rPr>
                <w:rFonts w:ascii="Calibri" w:hAnsi="Calibri"/>
                <w:noProof/>
              </w:rPr>
              <w:t xml:space="preserve"> </w:t>
            </w:r>
          </w:p>
          <w:p w14:paraId="34BBA643" w14:textId="78798FF9" w:rsidR="001F2E0E" w:rsidRPr="005B6061" w:rsidRDefault="00FA0206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5056" behindDoc="0" locked="0" layoutInCell="1" allowOverlap="1" wp14:anchorId="6357A992" wp14:editId="73C88F82">
                      <wp:simplePos x="0" y="0"/>
                      <wp:positionH relativeFrom="column">
                        <wp:posOffset>1471295</wp:posOffset>
                      </wp:positionH>
                      <wp:positionV relativeFrom="paragraph">
                        <wp:posOffset>74930</wp:posOffset>
                      </wp:positionV>
                      <wp:extent cx="194945" cy="317500"/>
                      <wp:effectExtent l="0" t="0" r="8255" b="0"/>
                      <wp:wrapNone/>
                      <wp:docPr id="64353354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945" cy="317500"/>
                                <a:chOff x="35853" y="-4831"/>
                                <a:chExt cx="198077" cy="318283"/>
                              </a:xfrm>
                            </wpg:grpSpPr>
                            <wps:wsp>
                              <wps:cNvPr id="185206334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F80EB7" w14:textId="777777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82348277" name="Textfeld 3"/>
                              <wps:cNvSpPr txBox="1"/>
                              <wps:spPr>
                                <a:xfrm>
                                  <a:off x="35853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ACB41E" w14:textId="151431A1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8286067" name="Gerade Verbindung 1"/>
                              <wps:cNvCnPr/>
                              <wps:spPr>
                                <a:xfrm>
                                  <a:off x="42137" y="179565"/>
                                  <a:ext cx="10846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57A992" id="_x0000_s1261" style="position:absolute;margin-left:115.85pt;margin-top:5.9pt;width:15.35pt;height:25pt;z-index:253485056;mso-width-relative:margin;mso-height-relative:margin" coordorigin="35853,-4831" coordsize="198077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">
                      <v:shape id="Textfeld 3" o:spid="_x0000_s126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" filled="f" stroked="f" strokeweight=".5pt">
                        <v:textbox style="mso-fit-shape-to-text:t" inset="0,0,0,0">
                          <w:txbxContent>
                            <w:p w14:paraId="5BF80EB7" w14:textId="777777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263" type="#_x0000_t202" style="position:absolute;left:35853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1ACB41E" w14:textId="151431A1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18</w:t>
                              </w:r>
                            </w:p>
                          </w:txbxContent>
                        </v:textbox>
                      </v:shape>
                      <v:line id="Gerade Verbindung 1" o:spid="_x0000_s1264" style="position:absolute;visibility:visible;mso-wrap-style:square" from="42137,179565" to="150606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77888" behindDoc="0" locked="0" layoutInCell="1" allowOverlap="1" wp14:anchorId="4FFC7130" wp14:editId="0AA719B1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80645</wp:posOffset>
                      </wp:positionV>
                      <wp:extent cx="174625" cy="317500"/>
                      <wp:effectExtent l="0" t="0" r="3175" b="0"/>
                      <wp:wrapNone/>
                      <wp:docPr id="214136086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625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83862475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B6502E" w14:textId="51409504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33016774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3A806A" w14:textId="777777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213712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FC7130" id="_x0000_s1265" style="position:absolute;margin-left:19.45pt;margin-top:6.35pt;width:13.75pt;height:25pt;z-index:253477888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">
                      <v:shape id="Textfeld 3" o:spid="_x0000_s126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3B6502E" w14:textId="51409504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6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63A806A" w14:textId="777777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6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78912" behindDoc="0" locked="0" layoutInCell="1" allowOverlap="1" wp14:anchorId="697A6CBE" wp14:editId="47914C01">
                      <wp:simplePos x="0" y="0"/>
                      <wp:positionH relativeFrom="column">
                        <wp:posOffset>652780</wp:posOffset>
                      </wp:positionH>
                      <wp:positionV relativeFrom="paragraph">
                        <wp:posOffset>79375</wp:posOffset>
                      </wp:positionV>
                      <wp:extent cx="189230" cy="317500"/>
                      <wp:effectExtent l="0" t="0" r="1270" b="0"/>
                      <wp:wrapNone/>
                      <wp:docPr id="37036067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317500"/>
                                <a:chOff x="42137" y="-4831"/>
                                <a:chExt cx="191793" cy="318283"/>
                              </a:xfrm>
                            </wpg:grpSpPr>
                            <wps:wsp>
                              <wps:cNvPr id="14514433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FA7BD2" w14:textId="11E57CE1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4692798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416721" w14:textId="2467C585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0956734" name="Gerade Verbindung 1"/>
                              <wps:cNvCnPr/>
                              <wps:spPr>
                                <a:xfrm>
                                  <a:off x="42137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7A6CBE" id="_x0000_s1269" style="position:absolute;margin-left:51.4pt;margin-top:6.25pt;width:14.9pt;height:25pt;z-index:253478912;mso-width-relative:margin;mso-height-relative:margin" coordorigin="42137,-4831" coordsize="191793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">
                      <v:shape id="Textfeld 3" o:spid="_x0000_s127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EFA7BD2" w14:textId="11E57CE1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27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2416721" w14:textId="2467C585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272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7511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1984" behindDoc="0" locked="0" layoutInCell="1" allowOverlap="1" wp14:anchorId="5D640D98" wp14:editId="0760042B">
                      <wp:simplePos x="0" y="0"/>
                      <wp:positionH relativeFrom="column">
                        <wp:posOffset>2350135</wp:posOffset>
                      </wp:positionH>
                      <wp:positionV relativeFrom="paragraph">
                        <wp:posOffset>73660</wp:posOffset>
                      </wp:positionV>
                      <wp:extent cx="189230" cy="317500"/>
                      <wp:effectExtent l="0" t="0" r="1270" b="0"/>
                      <wp:wrapNone/>
                      <wp:docPr id="76834613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317500"/>
                                <a:chOff x="42137" y="-4831"/>
                                <a:chExt cx="191793" cy="318283"/>
                              </a:xfrm>
                            </wpg:grpSpPr>
                            <wps:wsp>
                              <wps:cNvPr id="18893656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7FFA22" w14:textId="07548DB3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689465557" name="Textfeld 3"/>
                              <wps:cNvSpPr txBox="1"/>
                              <wps:spPr>
                                <a:xfrm>
                                  <a:off x="49789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6888D5D" w14:textId="39A469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515043" name="Gerade Verbindung 1"/>
                              <wps:cNvCnPr/>
                              <wps:spPr>
                                <a:xfrm>
                                  <a:off x="42137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640D98" id="_x0000_s1273" style="position:absolute;margin-left:185.05pt;margin-top:5.8pt;width:14.9pt;height:25pt;z-index:253481984;mso-width-relative:margin;mso-height-relative:margin" coordorigin="42137,-4831" coordsize="191793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">
                      <v:shape id="Textfeld 3" o:spid="_x0000_s127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777FFA22" w14:textId="07548DB3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75" type="#_x0000_t202" style="position:absolute;left:49789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6888D5D" w14:textId="39A469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line id="Gerade Verbindung 1" o:spid="_x0000_s1276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7511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0960" behindDoc="0" locked="0" layoutInCell="1" allowOverlap="1" wp14:anchorId="02F51AC3" wp14:editId="2C1D9EC0">
                      <wp:simplePos x="0" y="0"/>
                      <wp:positionH relativeFrom="column">
                        <wp:posOffset>1930400</wp:posOffset>
                      </wp:positionH>
                      <wp:positionV relativeFrom="paragraph">
                        <wp:posOffset>75565</wp:posOffset>
                      </wp:positionV>
                      <wp:extent cx="174625" cy="317500"/>
                      <wp:effectExtent l="0" t="0" r="3175" b="0"/>
                      <wp:wrapNone/>
                      <wp:docPr id="59655182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625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702901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FEA667" w14:textId="1E4DAC64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8518919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D4BD23" w14:textId="777777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940940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F51AC3" id="_x0000_s1277" style="position:absolute;margin-left:152pt;margin-top:5.95pt;width:13.75pt;height:25pt;z-index:253480960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">
                      <v:shape id="Textfeld 3" o:spid="_x0000_s127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21FEA667" w14:textId="1E4DAC64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7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ED4BD23" w14:textId="777777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8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7511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4032" behindDoc="0" locked="0" layoutInCell="1" allowOverlap="1" wp14:anchorId="3E1BA923" wp14:editId="098CA5FD">
                      <wp:simplePos x="0" y="0"/>
                      <wp:positionH relativeFrom="column">
                        <wp:posOffset>1071880</wp:posOffset>
                      </wp:positionH>
                      <wp:positionV relativeFrom="paragraph">
                        <wp:posOffset>81915</wp:posOffset>
                      </wp:positionV>
                      <wp:extent cx="174625" cy="317500"/>
                      <wp:effectExtent l="0" t="0" r="3175" b="0"/>
                      <wp:wrapNone/>
                      <wp:docPr id="44715917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625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688521949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4BCA0F" w14:textId="777777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49495882" name="Textfeld 3"/>
                              <wps:cNvSpPr txBox="1"/>
                              <wps:spPr>
                                <a:xfrm>
                                  <a:off x="77643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F99992" w14:textId="777777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701696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1BA923" id="_x0000_s1281" style="position:absolute;margin-left:84.4pt;margin-top:6.45pt;width:13.75pt;height:25pt;z-index:253484032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">
                      <v:shape id="Textfeld 3" o:spid="_x0000_s128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2A4BCA0F" w14:textId="777777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83" type="#_x0000_t202" style="position:absolute;left:77643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9F99992" w14:textId="777777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8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1DE626DE" w14:textId="5EF1653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</w:t>
            </w:r>
            <m:oMath>
              <m:r>
                <w:rPr>
                  <w:rFonts w:ascii="Cambria Math" w:hAnsi="Cambria Math"/>
                </w:rPr>
                <m:t xml:space="preserve">       </m:t>
              </m:r>
            </m:oMath>
            <w:r w:rsidRPr="005B6061">
              <w:rPr>
                <w:rFonts w:ascii="Calibri" w:hAnsi="Calibri"/>
                <w:noProof/>
              </w:rPr>
              <w:t xml:space="preserve">und         (2)  </w:t>
            </w:r>
            <w:r w:rsidR="00B7511D">
              <w:rPr>
                <w:rFonts w:ascii="Calibri" w:hAnsi="Calibri"/>
                <w:noProof/>
              </w:rPr>
              <w:t xml:space="preserve">   </w:t>
            </w:r>
            <w:r w:rsidRPr="005B6061">
              <w:rPr>
                <w:rFonts w:ascii="Calibri" w:hAnsi="Calibri"/>
                <w:noProof/>
              </w:rPr>
              <w:t xml:space="preserve">und         (3)  </w:t>
            </w:r>
            <w:r w:rsidR="00B7511D">
              <w:rPr>
                <w:rFonts w:ascii="Calibri" w:hAnsi="Calibri"/>
                <w:noProof/>
              </w:rPr>
              <w:t xml:space="preserve">     </w:t>
            </w:r>
            <w:r w:rsidRPr="005B6061">
              <w:rPr>
                <w:rFonts w:ascii="Calibri" w:hAnsi="Calibri"/>
                <w:noProof/>
              </w:rPr>
              <w:t xml:space="preserve">und </w:t>
            </w:r>
          </w:p>
          <w:p w14:paraId="216DD3EA" w14:textId="723B322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D677381" w14:textId="63C141B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Wo ist es schwer, </w:t>
            </w:r>
            <w:r w:rsidR="00DC06FB">
              <w:rPr>
                <w:rFonts w:ascii="Calibri" w:hAnsi="Calibri"/>
                <w:noProof/>
              </w:rPr>
              <w:t xml:space="preserve">und </w:t>
            </w:r>
            <w:r w:rsidRPr="005B6061">
              <w:rPr>
                <w:rFonts w:ascii="Calibri" w:hAnsi="Calibri"/>
                <w:noProof/>
              </w:rPr>
              <w:t xml:space="preserve">wo ist es leicht, gleichnamige Brüche zu finden?    </w:t>
            </w:r>
          </w:p>
        </w:tc>
      </w:tr>
    </w:tbl>
    <w:p w14:paraId="09A001C7" w14:textId="404F424D" w:rsidR="001F2E0E" w:rsidRDefault="001F2E0E" w:rsidP="00DD1172">
      <w:pPr>
        <w:spacing w:line="240" w:lineRule="atLeast"/>
        <w:rPr>
          <w:rFonts w:ascii="Calibri" w:hAnsi="Calibri"/>
        </w:rPr>
      </w:pPr>
    </w:p>
    <w:p w14:paraId="634045AF" w14:textId="77777777" w:rsidR="00037AF7" w:rsidRPr="005B6061" w:rsidRDefault="00037AF7" w:rsidP="00DD1172">
      <w:pPr>
        <w:spacing w:line="240" w:lineRule="atLeast"/>
        <w:rPr>
          <w:rFonts w:ascii="Calibri" w:hAnsi="Calibri"/>
        </w:rPr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185"/>
      </w:tblGrid>
      <w:tr w:rsidR="001F2E0E" w:rsidRPr="005B6061" w14:paraId="65933A24" w14:textId="77777777" w:rsidTr="0068490F">
        <w:tc>
          <w:tcPr>
            <w:tcW w:w="709" w:type="dxa"/>
          </w:tcPr>
          <w:p w14:paraId="3656E125" w14:textId="77777777" w:rsidR="001F2E0E" w:rsidRPr="005B6061" w:rsidRDefault="001F2E0E" w:rsidP="00B650E1">
            <w:pPr>
              <w:pStyle w:val="berschrift3"/>
            </w:pPr>
            <w:r w:rsidRPr="005B6061">
              <w:t>2.2</w:t>
            </w:r>
          </w:p>
        </w:tc>
        <w:tc>
          <w:tcPr>
            <w:tcW w:w="8610" w:type="dxa"/>
            <w:gridSpan w:val="2"/>
          </w:tcPr>
          <w:p w14:paraId="5A400882" w14:textId="09C2A082" w:rsidR="001F2E0E" w:rsidRPr="005B6061" w:rsidRDefault="001F2E0E" w:rsidP="00B650E1">
            <w:pPr>
              <w:pStyle w:val="berschrift3"/>
            </w:pPr>
            <w:r w:rsidRPr="005B6061">
              <w:t>Gleichnamige Brüche über Multiplizieren der Nenner finden</w:t>
            </w:r>
          </w:p>
        </w:tc>
      </w:tr>
      <w:tr w:rsidR="00DE2BAF" w:rsidRPr="005B6061" w14:paraId="7497EE30" w14:textId="77777777" w:rsidTr="0068490F">
        <w:tc>
          <w:tcPr>
            <w:tcW w:w="709" w:type="dxa"/>
          </w:tcPr>
          <w:p w14:paraId="16A48152" w14:textId="77777777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4001E548" w14:textId="60FB34D7" w:rsidR="00DE2BAF" w:rsidRPr="005B6061" w:rsidRDefault="00DE2BAF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vAlign w:val="center"/>
          </w:tcPr>
          <w:p w14:paraId="23C5C15E" w14:textId="475BEDBA" w:rsidR="00DE2BAF" w:rsidRPr="005B6061" w:rsidRDefault="00FA0206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7104" behindDoc="0" locked="0" layoutInCell="1" allowOverlap="1" wp14:anchorId="61DD550A" wp14:editId="70365BB2">
                      <wp:simplePos x="0" y="0"/>
                      <wp:positionH relativeFrom="column">
                        <wp:posOffset>3030220</wp:posOffset>
                      </wp:positionH>
                      <wp:positionV relativeFrom="paragraph">
                        <wp:posOffset>162560</wp:posOffset>
                      </wp:positionV>
                      <wp:extent cx="174625" cy="317500"/>
                      <wp:effectExtent l="0" t="0" r="3175" b="0"/>
                      <wp:wrapNone/>
                      <wp:docPr id="46219651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625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61609764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DA8D4E" w14:textId="77777777" w:rsidR="00FA0206" w:rsidRPr="00451DD8" w:rsidRDefault="00FA0206" w:rsidP="00FA02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9887222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CDD47FB" w14:textId="68E87953" w:rsidR="00FA0206" w:rsidRPr="00451DD8" w:rsidRDefault="00FA0206" w:rsidP="00FA02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483604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DD550A" id="_x0000_s1285" style="position:absolute;margin-left:238.6pt;margin-top:12.8pt;width:13.75pt;height:25pt;z-index:253487104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">
                      <v:shape id="Textfeld 3" o:spid="_x0000_s128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ADA8D4E" w14:textId="77777777" w:rsidR="00FA0206" w:rsidRPr="00451DD8" w:rsidRDefault="00FA0206" w:rsidP="00FA02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8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CDD47FB" w14:textId="68E87953" w:rsidR="00FA0206" w:rsidRPr="00451DD8" w:rsidRDefault="00FA0206" w:rsidP="00FA02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line id="Gerade Verbindung 1" o:spid="_x0000_s128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8128" behindDoc="0" locked="0" layoutInCell="1" allowOverlap="1" wp14:anchorId="3DB75BBA" wp14:editId="7068A409">
                      <wp:simplePos x="0" y="0"/>
                      <wp:positionH relativeFrom="column">
                        <wp:posOffset>3368675</wp:posOffset>
                      </wp:positionH>
                      <wp:positionV relativeFrom="paragraph">
                        <wp:posOffset>161290</wp:posOffset>
                      </wp:positionV>
                      <wp:extent cx="189230" cy="317500"/>
                      <wp:effectExtent l="0" t="0" r="1270" b="0"/>
                      <wp:wrapNone/>
                      <wp:docPr id="175932570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317500"/>
                                <a:chOff x="42137" y="-4831"/>
                                <a:chExt cx="191793" cy="318283"/>
                              </a:xfrm>
                            </wpg:grpSpPr>
                            <wps:wsp>
                              <wps:cNvPr id="200617382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656438" w14:textId="7B7DE8C5" w:rsidR="00FA0206" w:rsidRPr="00451DD8" w:rsidRDefault="00FA0206" w:rsidP="00FA02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7881672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2FE37D" w14:textId="4C301688" w:rsidR="00FA0206" w:rsidRPr="00451DD8" w:rsidRDefault="00FA0206" w:rsidP="00FA02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8374311" name="Gerade Verbindung 1"/>
                              <wps:cNvCnPr/>
                              <wps:spPr>
                                <a:xfrm>
                                  <a:off x="42137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B75BBA" id="_x0000_s1289" style="position:absolute;margin-left:265.25pt;margin-top:12.7pt;width:14.9pt;height:25pt;z-index:253488128;mso-width-relative:margin;mso-height-relative:margin" coordorigin="42137,-4831" coordsize="191793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">
                      <v:shape id="Textfeld 3" o:spid="_x0000_s129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4B656438" w14:textId="7B7DE8C5" w:rsidR="00FA0206" w:rsidRPr="00451DD8" w:rsidRDefault="00FA0206" w:rsidP="00FA02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9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12FE37D" w14:textId="4C301688" w:rsidR="00FA0206" w:rsidRPr="00451DD8" w:rsidRDefault="00FA0206" w:rsidP="00FA02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292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64725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58400" behindDoc="0" locked="0" layoutInCell="1" allowOverlap="1" wp14:anchorId="4DD9CF44" wp14:editId="6FD9C7B5">
                      <wp:simplePos x="0" y="0"/>
                      <wp:positionH relativeFrom="column">
                        <wp:posOffset>1152525</wp:posOffset>
                      </wp:positionH>
                      <wp:positionV relativeFrom="paragraph">
                        <wp:posOffset>39370</wp:posOffset>
                      </wp:positionV>
                      <wp:extent cx="2932430" cy="756000"/>
                      <wp:effectExtent l="0" t="0" r="420370" b="19050"/>
                      <wp:wrapNone/>
                      <wp:docPr id="481899782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2430" cy="756000"/>
                              </a:xfrm>
                              <a:prstGeom prst="wedgeRoundRectCallout">
                                <a:avLst>
                                  <a:gd name="adj1" fmla="val 62753"/>
                                  <a:gd name="adj2" fmla="val 81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2279FF" w14:textId="2CBBC4B3" w:rsidR="00003BB0" w:rsidRPr="00FA0206" w:rsidRDefault="00003BB0" w:rsidP="00DE2BAF">
                                  <w:pPr>
                                    <w:pStyle w:val="TextSprechblasen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t xml:space="preserve">Emilys Weg dauert mir zu lange. </w:t>
                                  </w:r>
                                  <w:r w:rsidR="00FA0206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t xml:space="preserve">Ich multipliziere direkt die Nenner: </w:t>
                                  </w:r>
                                  <w:r w:rsidR="00FA0206">
                                    <w:rPr>
                                      <w:sz w:val="20"/>
                                      <w:szCs w:val="20"/>
                                    </w:rPr>
                                    <w:t xml:space="preserve">    </w:t>
                                  </w: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t>und</w:t>
                                  </w:r>
                                  <w:r w:rsidR="00FA0206">
                                    <w:rPr>
                                      <w:sz w:val="20"/>
                                      <w:szCs w:val="20"/>
                                    </w:rPr>
                                    <w:t xml:space="preserve">    </w:t>
                                  </w: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FA0206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t xml:space="preserve">dann bekomme ich 7 · 5 = 35 als Nenner. </w:t>
                                  </w: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  <w:t>Dann erweitere ich beide Brüche auf 35</w:t>
                                  </w:r>
                                  <w:r w:rsidR="00DC06FB" w:rsidRPr="00FA0206">
                                    <w:rPr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t>tel.</w:t>
                                  </w:r>
                                </w:p>
                                <w:p w14:paraId="455853AD" w14:textId="24CD32CC" w:rsidR="00003BB0" w:rsidRPr="00FA0206" w:rsidRDefault="00003BB0" w:rsidP="00DE2BAF">
                                  <w:pPr>
                                    <w:pStyle w:val="TextSprechblasen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9CF44" id="_x0000_s1293" type="#_x0000_t62" style="position:absolute;margin-left:90.75pt;margin-top:3.1pt;width:230.9pt;height:59.55pt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" adj="24355,10976" filled="f" strokecolor="#bfbfbf [2412]" strokeweight="1pt">
                      <v:textbox inset="1mm,1mm,1mm,1mm">
                        <w:txbxContent>
                          <w:p w14:paraId="6F2279FF" w14:textId="2CBBC4B3" w:rsidR="00003BB0" w:rsidRPr="00FA0206" w:rsidRDefault="00003BB0" w:rsidP="00DE2BAF">
                            <w:pPr>
                              <w:pStyle w:val="TextSprechblasen"/>
                              <w:rPr>
                                <w:sz w:val="20"/>
                                <w:szCs w:val="20"/>
                              </w:rPr>
                            </w:pPr>
                            <w:r w:rsidRPr="00FA0206">
                              <w:rPr>
                                <w:sz w:val="20"/>
                                <w:szCs w:val="20"/>
                              </w:rPr>
                              <w:t xml:space="preserve">Emilys Weg dauert mir zu lange. </w:t>
                            </w:r>
                            <w:r w:rsidR="00FA0206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FA0206">
                              <w:rPr>
                                <w:sz w:val="20"/>
                                <w:szCs w:val="20"/>
                              </w:rPr>
                              <w:t xml:space="preserve">Ich multipliziere direkt die Nenner: </w:t>
                            </w:r>
                            <w:r w:rsidR="00FA0206"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FA0206">
                              <w:rPr>
                                <w:sz w:val="20"/>
                                <w:szCs w:val="20"/>
                              </w:rPr>
                              <w:t>und</w:t>
                            </w:r>
                            <w:r w:rsidR="00FA0206"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FA0206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FA0206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FA0206">
                              <w:rPr>
                                <w:sz w:val="20"/>
                                <w:szCs w:val="20"/>
                              </w:rPr>
                              <w:t xml:space="preserve">dann bekomme ich 7 · 5 = 35 als Nenner. </w:t>
                            </w:r>
                            <w:r w:rsidRPr="00FA0206">
                              <w:rPr>
                                <w:sz w:val="20"/>
                                <w:szCs w:val="20"/>
                              </w:rPr>
                              <w:br/>
                              <w:t>Dann erweitere ich beide Brüche auf 35</w:t>
                            </w:r>
                            <w:r w:rsidR="00DC06FB" w:rsidRPr="00FA0206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Pr="00FA0206">
                              <w:rPr>
                                <w:sz w:val="20"/>
                                <w:szCs w:val="20"/>
                              </w:rPr>
                              <w:t>tel.</w:t>
                            </w:r>
                          </w:p>
                          <w:p w14:paraId="455853AD" w14:textId="24CD32CC" w:rsidR="00003BB0" w:rsidRPr="00FA0206" w:rsidRDefault="00003BB0" w:rsidP="00DE2BAF">
                            <w:pPr>
                              <w:pStyle w:val="TextSprechblasen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F2E0E" w:rsidRPr="005B6061" w14:paraId="4B42C28E" w14:textId="77777777" w:rsidTr="0068490F">
        <w:tc>
          <w:tcPr>
            <w:tcW w:w="709" w:type="dxa"/>
          </w:tcPr>
          <w:p w14:paraId="7D8AB66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4D85A088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vAlign w:val="center"/>
          </w:tcPr>
          <w:p w14:paraId="5341FC2D" w14:textId="11351BC0" w:rsidR="001F2E0E" w:rsidRPr="005B6061" w:rsidRDefault="00164725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60128" behindDoc="0" locked="0" layoutInCell="1" allowOverlap="1" wp14:anchorId="159C27DA" wp14:editId="5379F8B2">
                      <wp:simplePos x="0" y="0"/>
                      <wp:positionH relativeFrom="column">
                        <wp:posOffset>4450715</wp:posOffset>
                      </wp:positionH>
                      <wp:positionV relativeFrom="paragraph">
                        <wp:posOffset>-212725</wp:posOffset>
                      </wp:positionV>
                      <wp:extent cx="657225" cy="755015"/>
                      <wp:effectExtent l="0" t="0" r="0" b="6985"/>
                      <wp:wrapNone/>
                      <wp:docPr id="5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015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62D721" w14:textId="77777777" w:rsidR="00164725" w:rsidRPr="0020319D" w:rsidRDefault="00164725" w:rsidP="00164725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9C27DA" id="Gruppieren 16" o:spid="_x0000_s1294" style="position:absolute;margin-left:350.45pt;margin-top:-16.75pt;width:51.75pt;height:59.45pt;z-index:253360128;mso-width-relative:margin;mso-height-relative:margin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">
                      <v:shape id="Grafik 8" o:spid="_x0000_s1295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">
                        <v:imagedata r:id="rId60" o:title="" chromakey="white"/>
                      </v:shape>
                      <v:shape id="_x0000_s1296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5762D721" w14:textId="77777777" w:rsidR="00164725" w:rsidRPr="0020319D" w:rsidRDefault="00164725" w:rsidP="00164725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4BC8A2D" w14:textId="4040C7FC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B16C4E4" w14:textId="77777777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34D4F9D" w14:textId="1E53182D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98E4B21" w14:textId="050A0A2E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Überprüfe Ricos Weg für kleine Nenner an der Streifentafel: </w:t>
            </w:r>
            <w:r w:rsidRPr="005B6061">
              <w:rPr>
                <w:rFonts w:ascii="Calibri" w:hAnsi="Calibri"/>
                <w:noProof/>
              </w:rPr>
              <w:br/>
              <w:t>Warum funktioniert sein Weg? Wie bestimmt er die neuen Zähler?</w:t>
            </w:r>
          </w:p>
          <w:p w14:paraId="1A6C63F1" w14:textId="416A9590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5D2C6F98" w14:textId="77777777" w:rsidTr="0068490F">
        <w:tc>
          <w:tcPr>
            <w:tcW w:w="709" w:type="dxa"/>
          </w:tcPr>
          <w:p w14:paraId="5B2EAFA7" w14:textId="7F8ECB03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2915935A" w14:textId="07C8D80C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vAlign w:val="center"/>
          </w:tcPr>
          <w:p w14:paraId="3BC2BCEF" w14:textId="2CC7E0D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Finde wie Rico gleichnamige Brüche:</w:t>
            </w:r>
            <w:r w:rsidR="00FA0206">
              <w:rPr>
                <w:rFonts w:ascii="Calibri" w:hAnsi="Calibri"/>
                <w:noProof/>
              </w:rPr>
              <w:t xml:space="preserve"> </w:t>
            </w:r>
          </w:p>
          <w:p w14:paraId="38D7037A" w14:textId="3D192FDF" w:rsidR="001F2E0E" w:rsidRPr="005B6061" w:rsidRDefault="00FA0206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00416" behindDoc="0" locked="0" layoutInCell="1" allowOverlap="1" wp14:anchorId="29AD63DE" wp14:editId="705C3EAF">
                      <wp:simplePos x="0" y="0"/>
                      <wp:positionH relativeFrom="column">
                        <wp:posOffset>3751580</wp:posOffset>
                      </wp:positionH>
                      <wp:positionV relativeFrom="paragraph">
                        <wp:posOffset>81280</wp:posOffset>
                      </wp:positionV>
                      <wp:extent cx="603250" cy="317500"/>
                      <wp:effectExtent l="0" t="0" r="6350" b="0"/>
                      <wp:wrapNone/>
                      <wp:docPr id="1089757225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3250" cy="317500"/>
                                <a:chOff x="-18078" y="0"/>
                                <a:chExt cx="606069" cy="317500"/>
                              </a:xfrm>
                            </wpg:grpSpPr>
                            <wpg:grpSp>
                              <wpg:cNvPr id="907665158" name="Gruppieren 2"/>
                              <wpg:cNvGrpSpPr/>
                              <wpg:grpSpPr>
                                <a:xfrm>
                                  <a:off x="-18078" y="0"/>
                                  <a:ext cx="158244" cy="317500"/>
                                  <a:chOff x="39145" y="-4831"/>
                                  <a:chExt cx="159954" cy="318283"/>
                                </a:xfrm>
                              </wpg:grpSpPr>
                              <wps:wsp>
                                <wps:cNvPr id="378548091" name="Textfeld 3"/>
                                <wps:cNvSpPr txBox="1"/>
                                <wps:spPr>
                                  <a:xfrm>
                                    <a:off x="39145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98D000" w14:textId="07E780CD" w:rsidR="00FA0206" w:rsidRPr="00451DD8" w:rsidRDefault="00FA0206" w:rsidP="00FA020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61472471" name="Textfeld 3"/>
                                <wps:cNvSpPr txBox="1"/>
                                <wps:spPr>
                                  <a:xfrm>
                                    <a:off x="56781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A8EA36" w14:textId="135AA45C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2683797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51983480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427837652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82C572" w14:textId="72FED4EF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132787430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DF0E33" w14:textId="325258AA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3228555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AD63DE" id="Gruppieren 135" o:spid="_x0000_s1297" style="position:absolute;margin-left:295.4pt;margin-top:6.4pt;width:47.5pt;height:25pt;z-index:253500416;mso-width-relative:margin;mso-height-relative:margin" coordorigin="-180" coordsize="6060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">
                      <v:group id="_x0000_s1298" style="position:absolute;left:-180;width:1581;height:3175" coordorigin="39145,-4831" coordsize="159954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">
                        <v:shape id="Textfeld 3" o:spid="_x0000_s1299" type="#_x0000_t202" style="position:absolute;left:39145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798D000" w14:textId="07E780CD" w:rsidR="00FA0206" w:rsidRPr="00451DD8" w:rsidRDefault="00FA0206" w:rsidP="00FA020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300" type="#_x0000_t202" style="position:absolute;left:56781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7A8EA36" w14:textId="135AA45C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30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302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">
                        <v:shape id="Textfeld 3" o:spid="_x0000_s1303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1B82C572" w14:textId="72FED4EF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30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3DF0E33" w14:textId="325258AA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305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98368" behindDoc="0" locked="0" layoutInCell="1" allowOverlap="1" wp14:anchorId="299BE6FD" wp14:editId="79F613A3">
                      <wp:simplePos x="0" y="0"/>
                      <wp:positionH relativeFrom="column">
                        <wp:posOffset>2917825</wp:posOffset>
                      </wp:positionH>
                      <wp:positionV relativeFrom="paragraph">
                        <wp:posOffset>81280</wp:posOffset>
                      </wp:positionV>
                      <wp:extent cx="587375" cy="317500"/>
                      <wp:effectExtent l="0" t="0" r="9525" b="0"/>
                      <wp:wrapNone/>
                      <wp:docPr id="754428583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375" cy="317500"/>
                                <a:chOff x="-631" y="0"/>
                                <a:chExt cx="588622" cy="317500"/>
                              </a:xfrm>
                            </wpg:grpSpPr>
                            <wpg:grpSp>
                              <wpg:cNvPr id="1414113278" name="Gruppieren 2"/>
                              <wpg:cNvGrpSpPr/>
                              <wpg:grpSpPr>
                                <a:xfrm>
                                  <a:off x="-631" y="0"/>
                                  <a:ext cx="168373" cy="317500"/>
                                  <a:chOff x="56781" y="-4831"/>
                                  <a:chExt cx="170192" cy="318283"/>
                                </a:xfrm>
                              </wpg:grpSpPr>
                              <wps:wsp>
                                <wps:cNvPr id="995573502" name="Textfeld 3"/>
                                <wps:cNvSpPr txBox="1"/>
                                <wps:spPr>
                                  <a:xfrm>
                                    <a:off x="67019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B59154" w14:textId="2F9EAFFB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07804498" name="Textfeld 3"/>
                                <wps:cNvSpPr txBox="1"/>
                                <wps:spPr>
                                  <a:xfrm>
                                    <a:off x="56781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00E1CB" w14:textId="260C84CC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36907019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90800807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19246831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6A922D" w14:textId="5BC93C25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52197093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196A0B" w14:textId="77777777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0959576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9BE6FD" id="_x0000_s1306" style="position:absolute;margin-left:229.75pt;margin-top:6.4pt;width:46.25pt;height:25pt;z-index:253498368;mso-width-relative:margin;mso-height-relative:margin" coordorigin="-6" coordsize="5886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">
                      <v:group id="_x0000_s1307" style="position:absolute;left:-6;width:1683;height:3175" coordorigin="56781,-4831" coordsize="170192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">
                        <v:shape id="Textfeld 3" o:spid="_x0000_s1308" type="#_x0000_t202" style="position:absolute;left:67019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9B59154" w14:textId="2F9EAFFB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309" type="#_x0000_t202" style="position:absolute;left:56781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700E1CB" w14:textId="260C84CC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" o:spid="_x0000_s131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311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">
                        <v:shape id="Textfeld 3" o:spid="_x0000_s1312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4F6A922D" w14:textId="5BC93C25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1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F196A0B" w14:textId="77777777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314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96320" behindDoc="0" locked="0" layoutInCell="1" allowOverlap="1" wp14:anchorId="51978A15" wp14:editId="7076004A">
                      <wp:simplePos x="0" y="0"/>
                      <wp:positionH relativeFrom="column">
                        <wp:posOffset>2038985</wp:posOffset>
                      </wp:positionH>
                      <wp:positionV relativeFrom="paragraph">
                        <wp:posOffset>101600</wp:posOffset>
                      </wp:positionV>
                      <wp:extent cx="587375" cy="317500"/>
                      <wp:effectExtent l="0" t="0" r="0" b="0"/>
                      <wp:wrapNone/>
                      <wp:docPr id="683188629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375" cy="317500"/>
                                <a:chOff x="0" y="0"/>
                                <a:chExt cx="587991" cy="317500"/>
                              </a:xfrm>
                            </wpg:grpSpPr>
                            <wpg:grpSp>
                              <wpg:cNvPr id="1392574291" name="Gruppieren 2"/>
                              <wpg:cNvGrpSpPr/>
                              <wpg:grpSpPr>
                                <a:xfrm>
                                  <a:off x="0" y="0"/>
                                  <a:ext cx="167742" cy="317500"/>
                                  <a:chOff x="57419" y="-4831"/>
                                  <a:chExt cx="169554" cy="318283"/>
                                </a:xfrm>
                              </wpg:grpSpPr>
                              <wps:wsp>
                                <wps:cNvPr id="183231518" name="Textfeld 3"/>
                                <wps:cNvSpPr txBox="1"/>
                                <wps:spPr>
                                  <a:xfrm>
                                    <a:off x="67019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7CCA89" w14:textId="383CDCC0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88008598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147A58" w14:textId="2ECBCF55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63875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361856328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2138172038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65452B" w14:textId="012D5341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503570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9FED94" w14:textId="4984C0F3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7727812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978A15" id="_x0000_s1315" style="position:absolute;margin-left:160.55pt;margin-top:8pt;width:46.25pt;height:25pt;z-index:253496320;mso-width-relative:margin;mso-height-relative:margin" coordsize="587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">
                      <v:group id="_x0000_s1316" style="position:absolute;width:1677;height:3175" coordorigin="57419,-4831" coordsize="169554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">
                        <v:shape id="Textfeld 3" o:spid="_x0000_s1317" type="#_x0000_t202" style="position:absolute;left:67019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3D7CCA89" w14:textId="383CDCC0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31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A147A58" w14:textId="2ECBCF55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31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320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">
                        <v:shape id="Textfeld 3" o:spid="_x0000_s1321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C65452B" w14:textId="012D5341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32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" filled="f" stroked="f" strokeweight=".5pt">
                          <v:textbox inset="0,0,0,0">
                            <w:txbxContent>
                              <w:p w14:paraId="189FED94" w14:textId="4984C0F3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323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94272" behindDoc="0" locked="0" layoutInCell="1" allowOverlap="1" wp14:anchorId="60FD6C2C" wp14:editId="6FF04AE4">
                      <wp:simplePos x="0" y="0"/>
                      <wp:positionH relativeFrom="column">
                        <wp:posOffset>1134110</wp:posOffset>
                      </wp:positionH>
                      <wp:positionV relativeFrom="paragraph">
                        <wp:posOffset>85090</wp:posOffset>
                      </wp:positionV>
                      <wp:extent cx="587375" cy="317500"/>
                      <wp:effectExtent l="0" t="0" r="0" b="0"/>
                      <wp:wrapNone/>
                      <wp:docPr id="1064554454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375" cy="317500"/>
                                <a:chOff x="0" y="0"/>
                                <a:chExt cx="587991" cy="317500"/>
                              </a:xfrm>
                            </wpg:grpSpPr>
                            <wpg:grpSp>
                              <wpg:cNvPr id="2044044647" name="Gruppieren 2"/>
                              <wpg:cNvGrpSpPr/>
                              <wpg:grpSpPr>
                                <a:xfrm>
                                  <a:off x="0" y="0"/>
                                  <a:ext cx="202154" cy="317500"/>
                                  <a:chOff x="57419" y="-4831"/>
                                  <a:chExt cx="204336" cy="318283"/>
                                </a:xfrm>
                              </wpg:grpSpPr>
                              <wps:wsp>
                                <wps:cNvPr id="1209180110" name="Textfeld 3"/>
                                <wps:cNvSpPr txBox="1"/>
                                <wps:spPr>
                                  <a:xfrm>
                                    <a:off x="101801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F35AB1" w14:textId="1B798190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88834944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A415902" w14:textId="22CD8128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174359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45208018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682101042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A9AA49" w14:textId="26229086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36157240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67CC19" w14:textId="39D6DC8D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3744456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FD6C2C" id="_x0000_s1324" style="position:absolute;margin-left:89.3pt;margin-top:6.7pt;width:46.25pt;height:25pt;z-index:253494272;mso-width-relative:margin;mso-height-relative:margin" coordsize="587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">
                      <v:group id="_x0000_s1325" style="position:absolute;width:2021;height:3175" coordorigin="57419,-4831" coordsize="20433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">
                        <v:shape id="Textfeld 3" o:spid="_x0000_s1326" type="#_x0000_t202" style="position:absolute;left:101801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00F35AB1" w14:textId="1B798190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2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A415902" w14:textId="22CD8128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11</w:t>
                                </w:r>
                              </w:p>
                            </w:txbxContent>
                          </v:textbox>
                        </v:shape>
                        <v:line id="Gerade Verbindung 1" o:spid="_x0000_s132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329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">
                        <v:shape id="Textfeld 3" o:spid="_x0000_s1330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65A9AA49" w14:textId="26229086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3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667CC19" w14:textId="39D6DC8D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332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92224" behindDoc="0" locked="0" layoutInCell="1" allowOverlap="1" wp14:anchorId="78F781DB" wp14:editId="7969EE85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109220</wp:posOffset>
                      </wp:positionV>
                      <wp:extent cx="587375" cy="317500"/>
                      <wp:effectExtent l="0" t="0" r="0" b="0"/>
                      <wp:wrapNone/>
                      <wp:docPr id="1835670843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375" cy="317500"/>
                                <a:chOff x="0" y="0"/>
                                <a:chExt cx="587991" cy="317500"/>
                              </a:xfrm>
                            </wpg:grpSpPr>
                            <wpg:grpSp>
                              <wpg:cNvPr id="1496918091" name="Gruppieren 2"/>
                              <wpg:cNvGrpSpPr/>
                              <wpg:grpSpPr>
                                <a:xfrm>
                                  <a:off x="0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649737089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21FAA8" w14:textId="77777777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73172553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A95123" w14:textId="6FD492B3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5121227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971893528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572676853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D4C358" w14:textId="4315BD10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6497528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BE001D" w14:textId="77777777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9547828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F781DB" id="_x0000_s1333" style="position:absolute;margin-left:16.75pt;margin-top:8.6pt;width:46.25pt;height:25pt;z-index:253492224;mso-width-relative:margin;mso-height-relative:margin" coordsize="587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">
                      <v:group id="_x0000_s1334" style="position:absolute;width:1746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">
                        <v:shape id="Textfeld 3" o:spid="_x0000_s133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" filled="f" stroked="f" strokeweight=".5pt">
                          <v:textbox style="mso-fit-shape-to-text:t" inset="0,0,0,0">
                            <w:txbxContent>
                              <w:p w14:paraId="4921FAA8" w14:textId="77777777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33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1A95123" w14:textId="6FD492B3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33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338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">
                        <v:shape id="Textfeld 3" o:spid="_x0000_s1339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7BD4C358" w14:textId="4315BD10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34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0BE001D" w14:textId="77777777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341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2BAD3351" w14:textId="1F4A92C3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</w:t>
            </w:r>
            <m:oMath>
              <m:r>
                <w:rPr>
                  <w:rFonts w:ascii="Cambria Math" w:hAnsi="Cambria Math"/>
                </w:rPr>
                <m:t xml:space="preserve">    </m:t>
              </m:r>
            </m:oMath>
            <w:r w:rsidR="00FA0206">
              <w:rPr>
                <w:rFonts w:ascii="Calibri" w:eastAsiaTheme="minorEastAsia" w:hAnsi="Calibri"/>
                <w:noProof/>
              </w:rPr>
              <w:t xml:space="preserve">  </w:t>
            </w:r>
            <w:r w:rsidRPr="005B6061">
              <w:rPr>
                <w:rFonts w:ascii="Calibri" w:hAnsi="Calibri"/>
                <w:noProof/>
              </w:rPr>
              <w:t xml:space="preserve">und </w:t>
            </w:r>
            <w:r w:rsidR="00FA0206">
              <w:rPr>
                <w:rFonts w:ascii="Calibri" w:hAnsi="Calibri"/>
                <w:noProof/>
              </w:rPr>
              <w:t xml:space="preserve">  </w:t>
            </w:r>
            <w:r w:rsidRPr="005B6061">
              <w:rPr>
                <w:rFonts w:ascii="Calibri" w:hAnsi="Calibri"/>
                <w:noProof/>
              </w:rPr>
              <w:t xml:space="preserve">        (2) </w:t>
            </w:r>
            <w:r w:rsidR="00FA0206">
              <w:rPr>
                <w:rFonts w:ascii="Calibri" w:hAnsi="Calibri"/>
                <w:noProof/>
              </w:rPr>
              <w:t xml:space="preserve">     </w:t>
            </w:r>
            <w:r w:rsidRPr="005B6061">
              <w:rPr>
                <w:rFonts w:ascii="Calibri" w:hAnsi="Calibri"/>
                <w:noProof/>
              </w:rPr>
              <w:t xml:space="preserve">und          (3) </w:t>
            </w:r>
            <w:r w:rsidR="00FA0206">
              <w:rPr>
                <w:rFonts w:ascii="Calibri" w:hAnsi="Calibri"/>
                <w:noProof/>
              </w:rPr>
              <w:t xml:space="preserve">      </w:t>
            </w:r>
            <w:r w:rsidRPr="005B6061">
              <w:rPr>
                <w:rFonts w:ascii="Calibri" w:hAnsi="Calibri"/>
                <w:noProof/>
              </w:rPr>
              <w:t xml:space="preserve">und       </w:t>
            </w:r>
            <w:r w:rsidR="00FA0206">
              <w:rPr>
                <w:rFonts w:ascii="Calibri" w:hAnsi="Calibri"/>
                <w:noProof/>
              </w:rPr>
              <w:t xml:space="preserve">   </w:t>
            </w:r>
            <w:r w:rsidRPr="005B6061">
              <w:rPr>
                <w:rFonts w:ascii="Calibri" w:hAnsi="Calibri"/>
                <w:noProof/>
              </w:rPr>
              <w:t xml:space="preserve">(4) </w:t>
            </w:r>
            <w:r w:rsidR="00FA0206">
              <w:rPr>
                <w:rFonts w:ascii="Calibri" w:hAnsi="Calibri"/>
                <w:noProof/>
              </w:rPr>
              <w:t xml:space="preserve">    </w:t>
            </w:r>
            <w:r w:rsidRPr="005B6061">
              <w:rPr>
                <w:rFonts w:ascii="Calibri" w:hAnsi="Calibri"/>
                <w:noProof/>
              </w:rPr>
              <w:t xml:space="preserve">und        (5) </w:t>
            </w:r>
            <w:r w:rsidR="00FA0206">
              <w:rPr>
                <w:rFonts w:ascii="Calibri" w:hAnsi="Calibri"/>
                <w:noProof/>
              </w:rPr>
              <w:t xml:space="preserve">       </w:t>
            </w:r>
            <w:r w:rsidRPr="005B6061">
              <w:rPr>
                <w:rFonts w:ascii="Calibri" w:hAnsi="Calibri"/>
                <w:noProof/>
              </w:rPr>
              <w:t xml:space="preserve">und </w:t>
            </w:r>
          </w:p>
          <w:p w14:paraId="2E9675A8" w14:textId="5B1D284F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</w:p>
        </w:tc>
      </w:tr>
      <w:tr w:rsidR="002D3E8C" w:rsidRPr="005B6061" w14:paraId="18F55C03" w14:textId="77777777" w:rsidTr="0068490F">
        <w:tc>
          <w:tcPr>
            <w:tcW w:w="709" w:type="dxa"/>
          </w:tcPr>
          <w:p w14:paraId="42BD2C4F" w14:textId="3ECD0E3E" w:rsidR="002D3E8C" w:rsidRPr="005B6061" w:rsidRDefault="002D3E8C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6E59B30F" w14:textId="7574BAA6" w:rsidR="002D3E8C" w:rsidRPr="00831920" w:rsidRDefault="002D3E8C" w:rsidP="00B650E1">
            <w:pPr>
              <w:pStyle w:val="Nummerierung"/>
              <w:rPr>
                <w:rFonts w:ascii="Calibri" w:hAnsi="Calibri"/>
                <w:color w:val="000000" w:themeColor="text1"/>
              </w:rPr>
            </w:pPr>
            <w:r w:rsidRPr="00D023AF">
              <w:rPr>
                <w:rFonts w:ascii="Calibri" w:hAnsi="Calibri"/>
              </w:rPr>
              <w:t>c)</w:t>
            </w:r>
          </w:p>
        </w:tc>
        <w:tc>
          <w:tcPr>
            <w:tcW w:w="8185" w:type="dxa"/>
            <w:vAlign w:val="center"/>
          </w:tcPr>
          <w:p w14:paraId="5FC0D817" w14:textId="179B24A5" w:rsidR="002D3E8C" w:rsidRPr="000027E1" w:rsidRDefault="002D3E8C" w:rsidP="00DD1172">
            <w:pPr>
              <w:spacing w:line="240" w:lineRule="atLeast"/>
              <w:rPr>
                <w:rFonts w:ascii="Calibri" w:hAnsi="Calibri"/>
                <w:noProof/>
                <w:color w:val="000000" w:themeColor="text1"/>
              </w:rPr>
            </w:pPr>
            <w:r w:rsidRPr="000027E1">
              <w:rPr>
                <w:rFonts w:ascii="Calibri" w:hAnsi="Calibri"/>
                <w:noProof/>
                <w:color w:val="000000" w:themeColor="text1"/>
              </w:rPr>
              <w:t>Überlege für diese Brüche: Wann ist Ricos Weg</w:t>
            </w:r>
            <w:r w:rsidR="00D818F5" w:rsidRPr="000027E1">
              <w:rPr>
                <w:rFonts w:ascii="Calibri" w:hAnsi="Calibri"/>
                <w:noProof/>
                <w:color w:val="000000" w:themeColor="text1"/>
              </w:rPr>
              <w:t>, beide Nenner zu multiplizieren,</w:t>
            </w:r>
            <w:r w:rsidRPr="000027E1">
              <w:rPr>
                <w:rFonts w:ascii="Calibri" w:hAnsi="Calibri"/>
                <w:noProof/>
                <w:color w:val="000000" w:themeColor="text1"/>
              </w:rPr>
              <w:t xml:space="preserve"> </w:t>
            </w:r>
            <w:r w:rsidR="00D818F5" w:rsidRPr="000027E1">
              <w:rPr>
                <w:rFonts w:ascii="Calibri" w:hAnsi="Calibri"/>
                <w:noProof/>
                <w:color w:val="000000" w:themeColor="text1"/>
              </w:rPr>
              <w:br/>
            </w:r>
            <w:r w:rsidRPr="000027E1">
              <w:rPr>
                <w:rFonts w:ascii="Calibri" w:hAnsi="Calibri"/>
                <w:noProof/>
                <w:color w:val="000000" w:themeColor="text1"/>
              </w:rPr>
              <w:t>zu umständlich?</w:t>
            </w:r>
            <w:r w:rsidR="00D818F5" w:rsidRPr="000027E1">
              <w:rPr>
                <w:rFonts w:ascii="Calibri" w:hAnsi="Calibri"/>
                <w:noProof/>
                <w:color w:val="000000" w:themeColor="text1"/>
              </w:rPr>
              <w:t xml:space="preserve"> Wie geht es manchmal leichter?</w:t>
            </w:r>
            <w:r w:rsidR="000027E1" w:rsidRPr="000027E1">
              <w:rPr>
                <w:rFonts w:ascii="Calibri" w:hAnsi="Calibri"/>
                <w:noProof/>
                <w:color w:val="000000" w:themeColor="text1"/>
              </w:rPr>
              <w:t xml:space="preserve"> Die digitalen Bruchstreifen helfen dir.</w:t>
            </w:r>
          </w:p>
          <w:p w14:paraId="16006C19" w14:textId="2291533F" w:rsidR="002D3E8C" w:rsidRPr="00831920" w:rsidRDefault="00DB546C" w:rsidP="00DD1172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02464" behindDoc="0" locked="0" layoutInCell="1" allowOverlap="1" wp14:anchorId="0DF93D55" wp14:editId="1DDDC420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95250</wp:posOffset>
                      </wp:positionV>
                      <wp:extent cx="587375" cy="317500"/>
                      <wp:effectExtent l="0" t="0" r="0" b="0"/>
                      <wp:wrapNone/>
                      <wp:docPr id="548137868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375" cy="317500"/>
                                <a:chOff x="0" y="0"/>
                                <a:chExt cx="587991" cy="317500"/>
                              </a:xfrm>
                            </wpg:grpSpPr>
                            <wpg:grpSp>
                              <wpg:cNvPr id="1284540302" name="Gruppieren 2"/>
                              <wpg:cNvGrpSpPr/>
                              <wpg:grpSpPr>
                                <a:xfrm>
                                  <a:off x="0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972340173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57E1CF" w14:textId="2048BD71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865059664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F3B9D5" w14:textId="27FC9F87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353264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00196908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901412315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4978E8" w14:textId="77777777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37860538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03720D" w14:textId="77777777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1007076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F93D55" id="_x0000_s1342" style="position:absolute;margin-left:12.35pt;margin-top:7.5pt;width:46.25pt;height:25pt;z-index:253502464;mso-width-relative:margin;mso-height-relative:margin" coordsize="587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">
                      <v:group id="_x0000_s1343" style="position:absolute;width:1746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">
                        <v:shape id="Textfeld 3" o:spid="_x0000_s134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" filled="f" stroked="f" strokeweight=".5pt">
                          <v:textbox style="mso-fit-shape-to-text:t" inset="0,0,0,0">
                            <w:txbxContent>
                              <w:p w14:paraId="2757E1CF" w14:textId="2048BD71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34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BF3B9D5" w14:textId="27FC9F87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34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" strokecolor="black [3213]" strokeweight="1pt">
                          <v:stroke joinstyle="miter"/>
                        </v:line>
                      </v:group>
                      <v:group id="_x0000_s1347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">
                        <v:shape id="Textfeld 3" o:spid="_x0000_s1348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044978E8" w14:textId="77777777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34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803720D" w14:textId="77777777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350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10656" behindDoc="0" locked="0" layoutInCell="1" allowOverlap="1" wp14:anchorId="03B2D084" wp14:editId="42A40CD8">
                      <wp:simplePos x="0" y="0"/>
                      <wp:positionH relativeFrom="column">
                        <wp:posOffset>3770630</wp:posOffset>
                      </wp:positionH>
                      <wp:positionV relativeFrom="paragraph">
                        <wp:posOffset>70485</wp:posOffset>
                      </wp:positionV>
                      <wp:extent cx="593725" cy="317500"/>
                      <wp:effectExtent l="0" t="0" r="3175" b="0"/>
                      <wp:wrapNone/>
                      <wp:docPr id="478566364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25" cy="317500"/>
                                <a:chOff x="-6883" y="0"/>
                                <a:chExt cx="594874" cy="317500"/>
                              </a:xfrm>
                            </wpg:grpSpPr>
                            <wpg:grpSp>
                              <wpg:cNvPr id="1565425376" name="Gruppieren 2"/>
                              <wpg:cNvGrpSpPr/>
                              <wpg:grpSpPr>
                                <a:xfrm>
                                  <a:off x="-6883" y="0"/>
                                  <a:ext cx="181508" cy="317499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511155279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86AD54" w14:textId="5B8C0B10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1305822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49D54E" w14:textId="437BD395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3726683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533199025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419569115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6A38B4" w14:textId="5FBE8A86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52657340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DF90A4" w14:textId="5B8EFC0F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2234640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B2D084" id="_x0000_s1351" style="position:absolute;margin-left:296.9pt;margin-top:5.55pt;width:46.75pt;height:25pt;z-index:253510656;mso-width-relative:margin;mso-height-relative:margin" coordorigin="-68" coordsize="5948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">
                      <v:group id="_x0000_s1352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">
                        <v:shape id="Textfeld 3" o:spid="_x0000_s135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586AD54" w14:textId="5B8C0B10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5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6049D54E" w14:textId="437BD395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355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356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">
                        <v:shape id="Textfeld 3" o:spid="_x0000_s1357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36A38B4" w14:textId="5FBE8A86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35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62DF90A4" w14:textId="5B8EFC0F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1359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08608" behindDoc="0" locked="0" layoutInCell="1" allowOverlap="1" wp14:anchorId="11EFFA6B" wp14:editId="3BEB0823">
                      <wp:simplePos x="0" y="0"/>
                      <wp:positionH relativeFrom="column">
                        <wp:posOffset>2856865</wp:posOffset>
                      </wp:positionH>
                      <wp:positionV relativeFrom="paragraph">
                        <wp:posOffset>116840</wp:posOffset>
                      </wp:positionV>
                      <wp:extent cx="593725" cy="317500"/>
                      <wp:effectExtent l="0" t="0" r="3175" b="0"/>
                      <wp:wrapNone/>
                      <wp:docPr id="1450058672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25" cy="317500"/>
                                <a:chOff x="-6883" y="0"/>
                                <a:chExt cx="594874" cy="317500"/>
                              </a:xfrm>
                            </wpg:grpSpPr>
                            <wpg:grpSp>
                              <wpg:cNvPr id="823191839" name="Gruppieren 2"/>
                              <wpg:cNvGrpSpPr/>
                              <wpg:grpSpPr>
                                <a:xfrm>
                                  <a:off x="-6883" y="0"/>
                                  <a:ext cx="181508" cy="317499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335757127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E152CE5" w14:textId="4BA78374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07562084" name="Textfeld 3"/>
                                <wps:cNvSpPr txBox="1"/>
                                <wps:spPr>
                                  <a:xfrm>
                                    <a:off x="56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B0B86E" w14:textId="6D3E1C00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9995654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20909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61191846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A8530E" w14:textId="1F398C9A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83215925" name="Textfeld 3"/>
                                <wps:cNvSpPr txBox="1"/>
                                <wps:spPr>
                                  <a:xfrm>
                                    <a:off x="42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62BFAA" w14:textId="20D54F7A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5031975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EFFA6B" id="_x0000_s1360" style="position:absolute;margin-left:224.95pt;margin-top:9.2pt;width:46.75pt;height:25pt;z-index:253508608;mso-width-relative:margin;mso-height-relative:margin" coordorigin="-68" coordsize="5948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">
                      <v:group id="_x0000_s1361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">
                        <v:shape id="Textfeld 3" o:spid="_x0000_s136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E152CE5" w14:textId="4BA78374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363" type="#_x0000_t202" style="position:absolute;left:5676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1B0B86E" w14:textId="6D3E1C00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xbxContent>
                          </v:textbox>
                        </v:shape>
                        <v:line id="Gerade Verbindung 1" o:spid="_x0000_s1364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365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">
                        <v:shape id="Textfeld 3" o:spid="_x0000_s1366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11A8530E" w14:textId="1F398C9A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67" type="#_x0000_t202" style="position:absolute;left:4276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262BFAA" w14:textId="20D54F7A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xbxContent>
                          </v:textbox>
                        </v:shape>
                        <v:line id="Gerade Verbindung 1" o:spid="_x0000_s1368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06560" behindDoc="0" locked="0" layoutInCell="1" allowOverlap="1" wp14:anchorId="5E800FBD" wp14:editId="73F5E8A5">
                      <wp:simplePos x="0" y="0"/>
                      <wp:positionH relativeFrom="column">
                        <wp:posOffset>2003425</wp:posOffset>
                      </wp:positionH>
                      <wp:positionV relativeFrom="paragraph">
                        <wp:posOffset>123825</wp:posOffset>
                      </wp:positionV>
                      <wp:extent cx="593725" cy="317500"/>
                      <wp:effectExtent l="0" t="0" r="3175" b="0"/>
                      <wp:wrapNone/>
                      <wp:docPr id="425635508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25" cy="317500"/>
                                <a:chOff x="-6883" y="0"/>
                                <a:chExt cx="594874" cy="317500"/>
                              </a:xfrm>
                            </wpg:grpSpPr>
                            <wpg:grpSp>
                              <wpg:cNvPr id="339096758" name="Gruppieren 2"/>
                              <wpg:cNvGrpSpPr/>
                              <wpg:grpSpPr>
                                <a:xfrm>
                                  <a:off x="-6883" y="0"/>
                                  <a:ext cx="181508" cy="317500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607377143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2C3BB2" w14:textId="725FDA48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22599228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98965B" w14:textId="77777777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832884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50767955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431568681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4A65B8" w14:textId="1D4E7210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4095629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0F5D4D" w14:textId="7D3917B3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9540017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800FBD" id="_x0000_s1369" style="position:absolute;margin-left:157.75pt;margin-top:9.75pt;width:46.75pt;height:25pt;z-index:253506560;mso-width-relative:margin;mso-height-relative:margin" coordorigin="-68" coordsize="5948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">
                      <v:group id="_x0000_s1370" style="position:absolute;left:-68;width:1814;height:3175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">
                        <v:shape id="Textfeld 3" o:spid="_x0000_s137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2F2C3BB2" w14:textId="725FDA48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7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898965B" w14:textId="77777777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37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_x0000_s1374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">
                        <v:shape id="Textfeld 3" o:spid="_x0000_s1375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C4A65B8" w14:textId="1D4E7210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37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060F5D4D" w14:textId="7D3917B3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377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04512" behindDoc="0" locked="0" layoutInCell="1" allowOverlap="1" wp14:anchorId="6932792E" wp14:editId="5FB9BF8A">
                      <wp:simplePos x="0" y="0"/>
                      <wp:positionH relativeFrom="column">
                        <wp:posOffset>1057275</wp:posOffset>
                      </wp:positionH>
                      <wp:positionV relativeFrom="paragraph">
                        <wp:posOffset>127000</wp:posOffset>
                      </wp:positionV>
                      <wp:extent cx="587375" cy="317500"/>
                      <wp:effectExtent l="0" t="0" r="0" b="0"/>
                      <wp:wrapNone/>
                      <wp:docPr id="1776043083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375" cy="317500"/>
                                <a:chOff x="0" y="0"/>
                                <a:chExt cx="587991" cy="317500"/>
                              </a:xfrm>
                            </wpg:grpSpPr>
                            <wpg:grpSp>
                              <wpg:cNvPr id="1773608814" name="Gruppieren 2"/>
                              <wpg:cNvGrpSpPr/>
                              <wpg:grpSpPr>
                                <a:xfrm>
                                  <a:off x="0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962916205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081A6F8" w14:textId="22F9131F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2564146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F5DAAC" w14:textId="3A84DE0A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9650755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788655634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854072161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D7FDEA" w14:textId="1198DC07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40017460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D86734" w14:textId="58807D88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7846369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32792E" id="_x0000_s1378" style="position:absolute;margin-left:83.25pt;margin-top:10pt;width:46.25pt;height:25pt;z-index:253504512;mso-width-relative:margin;mso-height-relative:margin" coordsize="587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">
                      <v:group id="_x0000_s1379" style="position:absolute;width:1746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">
                        <v:shape id="Textfeld 3" o:spid="_x0000_s138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7081A6F8" w14:textId="22F9131F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38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1F5DAAC" w14:textId="3A84DE0A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38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383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">
                        <v:shape id="Textfeld 3" o:spid="_x0000_s1384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9D7FDEA" w14:textId="1198DC07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8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AD86734" w14:textId="58807D88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386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4CC73ABC" w14:textId="6C28798B" w:rsidR="002D3E8C" w:rsidRPr="000027E1" w:rsidRDefault="00CC215D" w:rsidP="002D3E8C">
            <w:pPr>
              <w:spacing w:line="240" w:lineRule="atLeast"/>
              <w:rPr>
                <w:rFonts w:ascii="Calibri" w:hAnsi="Calibri"/>
                <w:color w:val="000000" w:themeColor="text1"/>
                <w:position w:val="-22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46816" behindDoc="0" locked="0" layoutInCell="1" allowOverlap="1" wp14:anchorId="78AAD968" wp14:editId="653E31AC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8890</wp:posOffset>
                      </wp:positionV>
                      <wp:extent cx="1013460" cy="1382395"/>
                      <wp:effectExtent l="0" t="0" r="0" b="0"/>
                      <wp:wrapNone/>
                      <wp:docPr id="2016490242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460" cy="1382395"/>
                                <a:chOff x="684152" y="-366143"/>
                                <a:chExt cx="1013634" cy="1382819"/>
                              </a:xfrm>
                            </wpg:grpSpPr>
                            <wps:wsp>
                              <wps:cNvPr id="628367443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4152" y="-366143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A1B9DF" w14:textId="77777777" w:rsidR="000027E1" w:rsidRPr="00BA42B2" w:rsidRDefault="000027E1" w:rsidP="000027E1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42443754" name="Grafik 74">
                                  <a:hlinkClick r:id="rId24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31017453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9AA6C0" w14:textId="77777777" w:rsidR="000027E1" w:rsidRPr="009F4661" w:rsidRDefault="000027E1" w:rsidP="000027E1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dzlm.de/vam/msk-bruchstreifen.html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AAD968" id="_x0000_s1387" style="position:absolute;margin-left:354.35pt;margin-top:.7pt;width:79.8pt;height:108.85pt;z-index:253346816;mso-width-relative:margin;mso-height-relative:margin" coordorigin="6841,-3661" coordsize="10136,138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">
                      <v:shape id="Textfeld 7" o:spid="_x0000_s1388" type="#_x0000_t202" style="position:absolute;left:6841;top:-3661;width:7893;height:37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" filled="f" stroked="f">
                        <v:textbox>
                          <w:txbxContent>
                            <w:p w14:paraId="40A1B9DF" w14:textId="77777777" w:rsidR="000027E1" w:rsidRPr="00BA42B2" w:rsidRDefault="000027E1" w:rsidP="000027E1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389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" o:button="t">
                        <v:fill o:detectmouseclick="t"/>
                        <v:imagedata r:id="rId26" o:title=""/>
                      </v:shape>
                      <v:shape id="Textfeld 73" o:spid="_x0000_s1390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" filled="f" stroked="f" strokeweight=".5pt">
                        <v:textbox>
                          <w:txbxContent>
                            <w:p w14:paraId="059AA6C0" w14:textId="77777777" w:rsidR="000027E1" w:rsidRPr="009F4661" w:rsidRDefault="000027E1" w:rsidP="000027E1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dzlm.de/vam/msk-bruchstreifen.html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D3E8C" w:rsidRPr="000027E1">
              <w:rPr>
                <w:rFonts w:ascii="Calibri" w:hAnsi="Calibri"/>
                <w:color w:val="000000" w:themeColor="text1"/>
              </w:rPr>
              <w:t xml:space="preserve">(1) </w:t>
            </w:r>
            <w:r w:rsidR="00DB546C">
              <w:rPr>
                <w:rFonts w:ascii="Calibri" w:hAnsi="Calibri"/>
                <w:color w:val="000000" w:themeColor="text1"/>
              </w:rPr>
              <w:t xml:space="preserve">    </w:t>
            </w:r>
            <w:r w:rsidR="002D3E8C" w:rsidRPr="000027E1">
              <w:rPr>
                <w:rFonts w:ascii="Calibri" w:hAnsi="Calibri"/>
                <w:color w:val="000000" w:themeColor="text1"/>
              </w:rPr>
              <w:t>und</w:t>
            </w:r>
            <w:r w:rsidR="002D3E8C" w:rsidRPr="000027E1">
              <w:rPr>
                <w:rFonts w:ascii="Calibri" w:hAnsi="Calibri"/>
                <w:color w:val="000000" w:themeColor="text1"/>
              </w:rPr>
              <w:tab/>
              <w:t xml:space="preserve">(2) </w:t>
            </w:r>
            <w:r w:rsidR="00DB546C">
              <w:rPr>
                <w:rFonts w:ascii="Calibri" w:hAnsi="Calibri"/>
                <w:color w:val="000000" w:themeColor="text1"/>
              </w:rPr>
              <w:t xml:space="preserve">    </w:t>
            </w:r>
            <w:r w:rsidR="002D3E8C" w:rsidRPr="000027E1">
              <w:rPr>
                <w:rFonts w:ascii="Calibri" w:hAnsi="Calibri"/>
                <w:color w:val="000000" w:themeColor="text1"/>
              </w:rPr>
              <w:t>und</w:t>
            </w:r>
            <w:r w:rsidR="002D3E8C" w:rsidRPr="00831920">
              <w:rPr>
                <w:rFonts w:ascii="Calibri" w:hAnsi="Calibri"/>
                <w:color w:val="000000" w:themeColor="text1"/>
              </w:rPr>
              <w:tab/>
            </w:r>
            <w:r w:rsidR="002D3E8C" w:rsidRPr="000027E1">
              <w:rPr>
                <w:rFonts w:ascii="Calibri" w:hAnsi="Calibri"/>
                <w:color w:val="000000" w:themeColor="text1"/>
              </w:rPr>
              <w:t xml:space="preserve">(3) 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    </m:t>
              </m:r>
            </m:oMath>
            <w:r w:rsidR="002D3E8C" w:rsidRPr="00437383">
              <w:rPr>
                <w:rFonts w:ascii="Calibri" w:hAnsi="Calibri"/>
                <w:color w:val="000000" w:themeColor="text1"/>
              </w:rPr>
              <w:t>und</w:t>
            </w:r>
            <w:r w:rsidR="002D3E8C" w:rsidRPr="00437383">
              <w:rPr>
                <w:rFonts w:ascii="Calibri" w:hAnsi="Calibri"/>
                <w:color w:val="000000" w:themeColor="text1"/>
              </w:rPr>
              <w:tab/>
              <w:t xml:space="preserve">(4) </w:t>
            </w:r>
            <w:r w:rsidR="00DB546C">
              <w:rPr>
                <w:rFonts w:ascii="Calibri" w:hAnsi="Calibri"/>
                <w:color w:val="000000" w:themeColor="text1"/>
              </w:rPr>
              <w:t xml:space="preserve">    </w:t>
            </w:r>
            <w:r w:rsidR="002D3E8C" w:rsidRPr="00437383">
              <w:rPr>
                <w:rFonts w:ascii="Calibri" w:hAnsi="Calibri"/>
                <w:color w:val="000000" w:themeColor="text1"/>
              </w:rPr>
              <w:t>und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 </m:t>
              </m:r>
            </m:oMath>
            <w:r w:rsidR="002D3E8C" w:rsidRPr="00437383">
              <w:rPr>
                <w:rFonts w:ascii="Calibri" w:hAnsi="Calibri"/>
                <w:color w:val="000000" w:themeColor="text1"/>
                <w:position w:val="-22"/>
              </w:rPr>
              <w:tab/>
            </w:r>
            <w:r w:rsidR="002D3E8C" w:rsidRPr="00437383">
              <w:rPr>
                <w:rFonts w:ascii="Calibri" w:hAnsi="Calibri"/>
                <w:color w:val="000000" w:themeColor="text1"/>
              </w:rPr>
              <w:t xml:space="preserve">(5) 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  </m:t>
              </m:r>
            </m:oMath>
            <w:r w:rsidR="00DB546C">
              <w:rPr>
                <w:rFonts w:ascii="Calibri" w:eastAsiaTheme="minorEastAsia" w:hAnsi="Calibri"/>
                <w:color w:val="000000" w:themeColor="text1"/>
              </w:rPr>
              <w:t xml:space="preserve"> </w:t>
            </w:r>
            <w:r w:rsidR="002D3E8C" w:rsidRPr="000027E1">
              <w:rPr>
                <w:rFonts w:ascii="Calibri" w:hAnsi="Calibri"/>
                <w:color w:val="000000" w:themeColor="text1"/>
              </w:rPr>
              <w:t xml:space="preserve">und </w:t>
            </w:r>
          </w:p>
          <w:p w14:paraId="122511FF" w14:textId="4A7490F6" w:rsidR="002D3E8C" w:rsidRPr="00831920" w:rsidRDefault="00DB546C" w:rsidP="002D3E8C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12704" behindDoc="0" locked="0" layoutInCell="1" allowOverlap="1" wp14:anchorId="184E9AC9" wp14:editId="2A8D840D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90805</wp:posOffset>
                      </wp:positionV>
                      <wp:extent cx="593725" cy="317500"/>
                      <wp:effectExtent l="0" t="0" r="3175" b="0"/>
                      <wp:wrapNone/>
                      <wp:docPr id="1268039297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25" cy="317500"/>
                                <a:chOff x="-6883" y="0"/>
                                <a:chExt cx="594874" cy="317500"/>
                              </a:xfrm>
                            </wpg:grpSpPr>
                            <wpg:grpSp>
                              <wpg:cNvPr id="817009716" name="Gruppieren 2"/>
                              <wpg:cNvGrpSpPr/>
                              <wpg:grpSpPr>
                                <a:xfrm>
                                  <a:off x="-6883" y="0"/>
                                  <a:ext cx="181508" cy="317499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69640821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D9576B" w14:textId="6401C2C0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94195573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8AB8D5" w14:textId="6AE7E781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48467619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46325831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122675457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6BAED0" w14:textId="77777777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83371570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A6A076" w14:textId="7429DA7A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8232802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4E9AC9" id="_x0000_s1391" style="position:absolute;margin-left:12.9pt;margin-top:7.15pt;width:46.75pt;height:25pt;z-index:253512704;mso-width-relative:margin;mso-height-relative:margin" coordorigin="-68" coordsize="5948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">
                      <v:group id="_x0000_s1392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">
                        <v:shape id="Textfeld 3" o:spid="_x0000_s139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55D9576B" w14:textId="6401C2C0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39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78AB8D5" w14:textId="6AE7E781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395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396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">
                        <v:shape id="Textfeld 3" o:spid="_x0000_s1397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66BAED0" w14:textId="77777777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39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AA6A076" w14:textId="7429DA7A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399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14752" behindDoc="0" locked="0" layoutInCell="1" allowOverlap="1" wp14:anchorId="54372A60" wp14:editId="120FA870">
                      <wp:simplePos x="0" y="0"/>
                      <wp:positionH relativeFrom="column">
                        <wp:posOffset>1059180</wp:posOffset>
                      </wp:positionH>
                      <wp:positionV relativeFrom="paragraph">
                        <wp:posOffset>90170</wp:posOffset>
                      </wp:positionV>
                      <wp:extent cx="593725" cy="317500"/>
                      <wp:effectExtent l="0" t="0" r="3175" b="0"/>
                      <wp:wrapNone/>
                      <wp:docPr id="1073505365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25" cy="317500"/>
                                <a:chOff x="-6883" y="0"/>
                                <a:chExt cx="594874" cy="317500"/>
                              </a:xfrm>
                            </wpg:grpSpPr>
                            <wpg:grpSp>
                              <wpg:cNvPr id="1111733210" name="Gruppieren 2"/>
                              <wpg:cNvGrpSpPr/>
                              <wpg:grpSpPr>
                                <a:xfrm>
                                  <a:off x="-6883" y="0"/>
                                  <a:ext cx="181508" cy="317499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830288415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5BAAF1" w14:textId="7C4CD036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4924964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6E9E79" w14:textId="369D9568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82720533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058273421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791498126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81D199" w14:textId="0A7A2D98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58928106" name="Textfeld 3"/>
                                <wps:cNvSpPr txBox="1"/>
                                <wps:spPr>
                                  <a:xfrm>
                                    <a:off x="42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F7E666" w14:textId="61285689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9421376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372A60" id="_x0000_s1400" style="position:absolute;margin-left:83.4pt;margin-top:7.1pt;width:46.75pt;height:25pt;z-index:253514752;mso-width-relative:margin;mso-height-relative:margin" coordorigin="-68" coordsize="5948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">
                      <v:group id="_x0000_s1401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">
                        <v:shape id="Textfeld 3" o:spid="_x0000_s140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65BAAF1" w14:textId="7C4CD036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0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16E9E79" w14:textId="369D9568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404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405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">
                        <v:shape id="Textfeld 3" o:spid="_x0000_s1406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C81D199" w14:textId="0A7A2D98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07" type="#_x0000_t202" style="position:absolute;left:4276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BF7E666" w14:textId="61285689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408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333012FE" w14:textId="7DE54739" w:rsidR="002D3E8C" w:rsidRPr="000027E1" w:rsidRDefault="002D3E8C" w:rsidP="002D3E8C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 w:rsidRPr="000027E1">
              <w:rPr>
                <w:rFonts w:ascii="Calibri" w:hAnsi="Calibri"/>
                <w:color w:val="000000" w:themeColor="text1"/>
              </w:rPr>
              <w:t xml:space="preserve">(6) 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  </m:t>
              </m:r>
            </m:oMath>
            <w:r w:rsidR="00DB546C">
              <w:rPr>
                <w:rFonts w:ascii="Calibri" w:eastAsiaTheme="minorEastAsia" w:hAnsi="Calibri"/>
                <w:color w:val="000000" w:themeColor="text1"/>
              </w:rPr>
              <w:t xml:space="preserve"> </w:t>
            </w:r>
            <w:r w:rsidRPr="000027E1">
              <w:rPr>
                <w:rFonts w:ascii="Calibri" w:hAnsi="Calibri"/>
                <w:color w:val="000000" w:themeColor="text1"/>
              </w:rPr>
              <w:t>und</w:t>
            </w:r>
            <w:r w:rsidRPr="00437383">
              <w:rPr>
                <w:rFonts w:ascii="Calibri" w:hAnsi="Calibri"/>
                <w:color w:val="000000" w:themeColor="text1"/>
              </w:rPr>
              <w:tab/>
              <w:t xml:space="preserve">(7) </w:t>
            </w:r>
            <w:r w:rsidR="00DB546C">
              <w:rPr>
                <w:rFonts w:ascii="Calibri" w:hAnsi="Calibri"/>
                <w:color w:val="000000" w:themeColor="text1"/>
              </w:rPr>
              <w:t xml:space="preserve">    </w:t>
            </w:r>
            <w:r w:rsidRPr="00437383">
              <w:rPr>
                <w:rFonts w:ascii="Calibri" w:hAnsi="Calibri"/>
                <w:color w:val="000000" w:themeColor="text1"/>
              </w:rPr>
              <w:t>und</w:t>
            </w:r>
            <w:r w:rsidRPr="000027E1">
              <w:rPr>
                <w:rFonts w:ascii="Calibri" w:hAnsi="Calibri"/>
                <w:color w:val="000000" w:themeColor="text1"/>
                <w:position w:val="-22"/>
              </w:rPr>
              <w:tab/>
            </w:r>
          </w:p>
          <w:p w14:paraId="0237278F" w14:textId="435F78E7" w:rsidR="002D3E8C" w:rsidRPr="00831920" w:rsidRDefault="002D3E8C" w:rsidP="00DD1172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</w:p>
        </w:tc>
      </w:tr>
    </w:tbl>
    <w:p w14:paraId="0CC1F197" w14:textId="36D1CE97" w:rsidR="001F2E0E" w:rsidRPr="005B6061" w:rsidRDefault="001F2E0E" w:rsidP="00DD1172">
      <w:pPr>
        <w:spacing w:line="240" w:lineRule="atLeast"/>
        <w:rPr>
          <w:rFonts w:ascii="Calibri" w:hAnsi="Calibri"/>
        </w:rPr>
      </w:pPr>
      <w:r w:rsidRPr="005B6061">
        <w:rPr>
          <w:rFonts w:ascii="Calibri" w:hAnsi="Calibri"/>
        </w:rPr>
        <w:br w:type="page"/>
      </w: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071"/>
        <w:gridCol w:w="114"/>
      </w:tblGrid>
      <w:tr w:rsidR="001F2E0E" w:rsidRPr="005B6061" w14:paraId="2A82D4C5" w14:textId="77777777" w:rsidTr="0068490F">
        <w:trPr>
          <w:gridAfter w:val="1"/>
          <w:wAfter w:w="114" w:type="dxa"/>
        </w:trPr>
        <w:tc>
          <w:tcPr>
            <w:tcW w:w="709" w:type="dxa"/>
          </w:tcPr>
          <w:p w14:paraId="075DD965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2.3</w:t>
            </w:r>
          </w:p>
        </w:tc>
        <w:tc>
          <w:tcPr>
            <w:tcW w:w="8496" w:type="dxa"/>
            <w:gridSpan w:val="2"/>
          </w:tcPr>
          <w:p w14:paraId="357948C4" w14:textId="6FBD129C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Auf verschiedenen Wegen gleichnamig machen</w:t>
            </w:r>
          </w:p>
          <w:p w14:paraId="0C296135" w14:textId="13A3F042" w:rsidR="00B650E1" w:rsidRPr="005B6061" w:rsidRDefault="00A10D69" w:rsidP="00B650E1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28064" behindDoc="0" locked="0" layoutInCell="1" allowOverlap="1" wp14:anchorId="0A5FC419" wp14:editId="4F9F9D32">
                      <wp:simplePos x="0" y="0"/>
                      <wp:positionH relativeFrom="column">
                        <wp:posOffset>3242310</wp:posOffset>
                      </wp:positionH>
                      <wp:positionV relativeFrom="paragraph">
                        <wp:posOffset>178435</wp:posOffset>
                      </wp:positionV>
                      <wp:extent cx="520700" cy="323850"/>
                      <wp:effectExtent l="0" t="0" r="0" b="6350"/>
                      <wp:wrapNone/>
                      <wp:docPr id="2122840516" name="Gruppieren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0700" cy="323850"/>
                                <a:chOff x="0" y="0"/>
                                <a:chExt cx="522137" cy="324375"/>
                              </a:xfrm>
                            </wpg:grpSpPr>
                            <wpg:grpSp>
                              <wpg:cNvPr id="1574236419" name="Gruppieren 2"/>
                              <wpg:cNvGrpSpPr/>
                              <wpg:grpSpPr>
                                <a:xfrm>
                                  <a:off x="0" y="0"/>
                                  <a:ext cx="260985" cy="316865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863015816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BEC7DC" w14:textId="77777777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11453" name="Textfeld 3"/>
                                <wps:cNvSpPr txBox="1"/>
                                <wps:spPr>
                                  <a:xfrm>
                                    <a:off x="56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3320D7" w14:textId="77777777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3719291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13302967" name="Gruppieren 2"/>
                              <wpg:cNvGrpSpPr/>
                              <wpg:grpSpPr>
                                <a:xfrm>
                                  <a:off x="306221" y="6875"/>
                                  <a:ext cx="215916" cy="317500"/>
                                  <a:chOff x="24911" y="-4831"/>
                                  <a:chExt cx="219909" cy="318283"/>
                                </a:xfrm>
                              </wpg:grpSpPr>
                              <wps:wsp>
                                <wps:cNvPr id="1361081589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33278E" w14:textId="64159584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18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939627663" name="Textfeld 3"/>
                                <wps:cNvSpPr txBox="1"/>
                                <wps:spPr>
                                  <a:xfrm>
                                    <a:off x="24911" y="149510"/>
                                    <a:ext cx="219909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743FB4" w14:textId="2A06F7F2" w:rsidR="00A10D69" w:rsidRPr="00A10D69" w:rsidRDefault="00A10D69" w:rsidP="00A10D69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71219" name="Gerade Verbindung 1"/>
                                <wps:cNvCnPr/>
                                <wps:spPr>
                                  <a:xfrm>
                                    <a:off x="42137" y="179565"/>
                                    <a:ext cx="182791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64591031" name="Textfeld 136"/>
                              <wps:cNvSpPr txBox="1"/>
                              <wps:spPr>
                                <a:xfrm>
                                  <a:off x="110003" y="55001"/>
                                  <a:ext cx="283845" cy="240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3A1508" w14:textId="77777777" w:rsidR="00A10D69" w:rsidRPr="00A10D69" w:rsidRDefault="00A10D69" w:rsidP="00A10D69">
                                    <w:pPr>
                                      <w:rPr>
                                        <w:rFonts w:ascii="Comic Sans MS" w:hAnsi="Comic Sans MS"/>
                                        <w:color w:val="7030A0"/>
                                        <w:sz w:val="28"/>
                                        <w:szCs w:val="28"/>
                                      </w:rPr>
                                    </w:pPr>
                                    <w:r w:rsidRPr="00A10D69">
                                      <w:rPr>
                                        <w:rFonts w:ascii="Comic Sans MS" w:hAnsi="Comic Sans MS"/>
                                        <w:color w:val="7030A0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5FC419" id="Gruppieren 138" o:spid="_x0000_s1409" style="position:absolute;margin-left:255.3pt;margin-top:14.05pt;width:41pt;height:25.5pt;z-index:253528064;mso-width-relative:margin;mso-height-relative:margin" coordsize="522137,3243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">
                      <v:group id="_x0000_s1410" style="position:absolute;width:260985;height:316865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">
                        <v:shape id="Textfeld 3" o:spid="_x0000_s141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FBEC7DC" w14:textId="77777777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412" type="#_x0000_t202" style="position:absolute;left:5676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" filled="f" stroked="f" strokeweight=".5pt">
                          <v:textbox inset="0,0,0,0">
                            <w:txbxContent>
                              <w:p w14:paraId="6B3320D7" w14:textId="77777777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41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" strokecolor="#7030a0" strokeweight="1pt">
                          <v:stroke joinstyle="miter"/>
                        </v:line>
                      </v:group>
                      <v:group id="_x0000_s1414" style="position:absolute;left:306221;top:6875;width:215916;height:317500" coordorigin="24911,-4831" coordsize="219909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">
                        <v:shape id="Textfeld 3" o:spid="_x0000_s1415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7733278E" w14:textId="64159584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18</w:t>
                                </w:r>
                              </w:p>
                            </w:txbxContent>
                          </v:textbox>
                        </v:shape>
                        <v:shape id="Textfeld 3" o:spid="_x0000_s1416" type="#_x0000_t202" style="position:absolute;left:24911;top:149510;width:21990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E743FB4" w14:textId="2A06F7F2" w:rsidR="00A10D69" w:rsidRPr="00A10D69" w:rsidRDefault="00A10D69" w:rsidP="00A10D69">
                                <w:pPr>
                                  <w:jc w:val="center"/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xbxContent>
                          </v:textbox>
                        </v:shape>
                        <v:line id="Gerade Verbindung 1" o:spid="_x0000_s1417" style="position:absolute;visibility:visible;mso-wrap-style:square" from="42137,179565" to="224928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" strokecolor="#7030a0" strokeweight="1pt">
                          <v:stroke joinstyle="miter"/>
                        </v:line>
                      </v:group>
                      <v:shape id="Textfeld 136" o:spid="_x0000_s1418" type="#_x0000_t202" style="position:absolute;left:110003;top:55001;width:283845;height:2400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" filled="f" stroked="f" strokeweight=".5pt">
                        <v:textbox>
                          <w:txbxContent>
                            <w:p w14:paraId="013A1508" w14:textId="77777777" w:rsidR="00A10D69" w:rsidRPr="00A10D69" w:rsidRDefault="00A10D69" w:rsidP="00A10D69">
                              <w:pPr>
                                <w:rPr>
                                  <w:rFonts w:ascii="Comic Sans MS" w:hAnsi="Comic Sans MS"/>
                                  <w:color w:val="7030A0"/>
                                  <w:sz w:val="28"/>
                                  <w:szCs w:val="28"/>
                                </w:rPr>
                              </w:pPr>
                              <w:r w:rsidRPr="00A10D69">
                                <w:rPr>
                                  <w:rFonts w:ascii="Comic Sans MS" w:hAnsi="Comic Sans MS"/>
                                  <w:color w:val="7030A0"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26016" behindDoc="0" locked="0" layoutInCell="1" allowOverlap="1" wp14:anchorId="4099E893" wp14:editId="6C3BDD24">
                      <wp:simplePos x="0" y="0"/>
                      <wp:positionH relativeFrom="column">
                        <wp:posOffset>1801969</wp:posOffset>
                      </wp:positionH>
                      <wp:positionV relativeFrom="paragraph">
                        <wp:posOffset>246674</wp:posOffset>
                      </wp:positionV>
                      <wp:extent cx="539669" cy="324375"/>
                      <wp:effectExtent l="0" t="0" r="6985" b="6350"/>
                      <wp:wrapNone/>
                      <wp:docPr id="263221186" name="Gruppieren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9669" cy="324375"/>
                                <a:chOff x="0" y="0"/>
                                <a:chExt cx="539669" cy="324375"/>
                              </a:xfrm>
                            </wpg:grpSpPr>
                            <wpg:grpSp>
                              <wpg:cNvPr id="739681432" name="Gruppieren 2"/>
                              <wpg:cNvGrpSpPr/>
                              <wpg:grpSpPr>
                                <a:xfrm>
                                  <a:off x="0" y="0"/>
                                  <a:ext cx="260985" cy="316865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933260454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8B9B0A" w14:textId="336EE156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27661087" name="Textfeld 3"/>
                                <wps:cNvSpPr txBox="1"/>
                                <wps:spPr>
                                  <a:xfrm>
                                    <a:off x="56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7FFCAB" w14:textId="15B288F5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2845648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00948487" name="Gruppieren 2"/>
                              <wpg:cNvGrpSpPr/>
                              <wpg:grpSpPr>
                                <a:xfrm>
                                  <a:off x="323134" y="6875"/>
                                  <a:ext cx="216535" cy="317500"/>
                                  <a:chOff x="42137" y="-4831"/>
                                  <a:chExt cx="220539" cy="318283"/>
                                </a:xfrm>
                              </wpg:grpSpPr>
                              <wps:wsp>
                                <wps:cNvPr id="120359582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0A8C57" w14:textId="552E6C73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95863464" name="Textfeld 3"/>
                                <wps:cNvSpPr txBox="1"/>
                                <wps:spPr>
                                  <a:xfrm>
                                    <a:off x="42767" y="149510"/>
                                    <a:ext cx="219909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F7B1D9" w14:textId="77777777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3242296" name="Gerade Verbindung 1"/>
                                <wps:cNvCnPr/>
                                <wps:spPr>
                                  <a:xfrm>
                                    <a:off x="42137" y="179565"/>
                                    <a:ext cx="182791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82643497" name="Textfeld 136"/>
                              <wps:cNvSpPr txBox="1"/>
                              <wps:spPr>
                                <a:xfrm>
                                  <a:off x="110003" y="55001"/>
                                  <a:ext cx="283845" cy="240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976FD8" w14:textId="77777777" w:rsidR="00A10D69" w:rsidRPr="00A10D69" w:rsidRDefault="00A10D69" w:rsidP="00A10D69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A10D69">
                                      <w:rPr>
                                        <w:rFonts w:ascii="Comic Sans MS" w:hAnsi="Comic Sans MS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99E893" id="_x0000_s1419" style="position:absolute;margin-left:141.9pt;margin-top:19.4pt;width:42.5pt;height:25.55pt;z-index:253526016;mso-width-relative:margin;mso-height-relative:margin" coordsize="5396,32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">
                      <v:group id="_x0000_s1420" style="position:absolute;width:2609;height:3168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">
                        <v:shape id="Textfeld 3" o:spid="_x0000_s142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98B9B0A" w14:textId="336EE156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422" type="#_x0000_t202" style="position:absolute;left:5676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57FFCAB" w14:textId="15B288F5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15</w:t>
                                </w:r>
                              </w:p>
                            </w:txbxContent>
                          </v:textbox>
                        </v:shape>
                        <v:line id="Gerade Verbindung 1" o:spid="_x0000_s142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" strokecolor="#0070c0" strokeweight="1pt">
                          <v:stroke joinstyle="miter"/>
                        </v:line>
                      </v:group>
                      <v:group id="_x0000_s1424" style="position:absolute;left:3231;top:68;width:2165;height:3175" coordorigin="42137,-4831" coordsize="220539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">
                        <v:shape id="Textfeld 3" o:spid="_x0000_s1425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7A0A8C57" w14:textId="552E6C73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40</w:t>
                                </w:r>
                              </w:p>
                            </w:txbxContent>
                          </v:textbox>
                        </v:shape>
                        <v:shape id="Textfeld 3" o:spid="_x0000_s1426" type="#_x0000_t202" style="position:absolute;left:42767;top:149510;width:21990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CF7B1D9" w14:textId="77777777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150</w:t>
                                </w:r>
                              </w:p>
                            </w:txbxContent>
                          </v:textbox>
                        </v:shape>
                        <v:line id="Gerade Verbindung 1" o:spid="_x0000_s1427" style="position:absolute;visibility:visible;mso-wrap-style:square" from="42137,179565" to="224928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" strokecolor="#0070c0" strokeweight="1pt">
                          <v:stroke joinstyle="miter"/>
                        </v:line>
                      </v:group>
                      <v:shape id="Textfeld 136" o:spid="_x0000_s1428" type="#_x0000_t202" style="position:absolute;left:1100;top:550;width:2838;height:2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" filled="f" stroked="f" strokeweight=".5pt">
                        <v:textbox>
                          <w:txbxContent>
                            <w:p w14:paraId="21976FD8" w14:textId="77777777" w:rsidR="00A10D69" w:rsidRPr="00A10D69" w:rsidRDefault="00A10D69" w:rsidP="00A10D69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A10D69">
                                <w:rPr>
                                  <w:rFonts w:ascii="Comic Sans MS" w:hAnsi="Comic Sans MS"/>
                                  <w:color w:val="0070C0"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22944" behindDoc="0" locked="0" layoutInCell="1" allowOverlap="1" wp14:anchorId="061953C9" wp14:editId="7DBD8FA0">
                      <wp:simplePos x="0" y="0"/>
                      <wp:positionH relativeFrom="column">
                        <wp:posOffset>937203</wp:posOffset>
                      </wp:positionH>
                      <wp:positionV relativeFrom="paragraph">
                        <wp:posOffset>236665</wp:posOffset>
                      </wp:positionV>
                      <wp:extent cx="539669" cy="324375"/>
                      <wp:effectExtent l="0" t="0" r="6985" b="6350"/>
                      <wp:wrapNone/>
                      <wp:docPr id="1323701995" name="Gruppieren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9669" cy="324375"/>
                                <a:chOff x="0" y="0"/>
                                <a:chExt cx="539669" cy="324375"/>
                              </a:xfrm>
                            </wpg:grpSpPr>
                            <wpg:grpSp>
                              <wpg:cNvPr id="1643530795" name="Gruppieren 2"/>
                              <wpg:cNvGrpSpPr/>
                              <wpg:grpSpPr>
                                <a:xfrm>
                                  <a:off x="0" y="0"/>
                                  <a:ext cx="260985" cy="316865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763111422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C9D4F2" w14:textId="3F37E995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0485140" name="Textfeld 3"/>
                                <wps:cNvSpPr txBox="1"/>
                                <wps:spPr>
                                  <a:xfrm>
                                    <a:off x="56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25DEFE" w14:textId="3A59AD0B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8289394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84184662" name="Gruppieren 2"/>
                              <wpg:cNvGrpSpPr/>
                              <wpg:grpSpPr>
                                <a:xfrm>
                                  <a:off x="323134" y="6875"/>
                                  <a:ext cx="216535" cy="317500"/>
                                  <a:chOff x="42137" y="-4831"/>
                                  <a:chExt cx="220539" cy="318283"/>
                                </a:xfrm>
                              </wpg:grpSpPr>
                              <wps:wsp>
                                <wps:cNvPr id="454515313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0EF3AC" w14:textId="13A6788D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90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00146186" name="Textfeld 3"/>
                                <wps:cNvSpPr txBox="1"/>
                                <wps:spPr>
                                  <a:xfrm>
                                    <a:off x="42767" y="149510"/>
                                    <a:ext cx="219909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3F2CC5" w14:textId="596692FD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7016034" name="Gerade Verbindung 1"/>
                                <wps:cNvCnPr/>
                                <wps:spPr>
                                  <a:xfrm>
                                    <a:off x="42137" y="179565"/>
                                    <a:ext cx="182791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92468189" name="Textfeld 136"/>
                              <wps:cNvSpPr txBox="1"/>
                              <wps:spPr>
                                <a:xfrm>
                                  <a:off x="110003" y="55001"/>
                                  <a:ext cx="283845" cy="240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5CD90C" w14:textId="4D9E17EE" w:rsidR="00A10D69" w:rsidRPr="00A10D69" w:rsidRDefault="00A10D69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A10D69">
                                      <w:rPr>
                                        <w:rFonts w:ascii="Comic Sans MS" w:hAnsi="Comic Sans MS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1953C9" id="_x0000_s1429" style="position:absolute;margin-left:73.8pt;margin-top:18.65pt;width:42.5pt;height:25.55pt;z-index:253522944;mso-width-relative:margin;mso-height-relative:margin" coordsize="5396,32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">
                      <v:group id="_x0000_s1430" style="position:absolute;width:2609;height:3168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">
                        <v:shape id="Textfeld 3" o:spid="_x0000_s143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3C9D4F2" w14:textId="3F37E995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432" type="#_x0000_t202" style="position:absolute;left:5676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A25DEFE" w14:textId="3A59AD0B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43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" strokecolor="#0070c0" strokeweight="1pt">
                          <v:stroke joinstyle="miter"/>
                        </v:line>
                      </v:group>
                      <v:group id="_x0000_s1434" style="position:absolute;left:3231;top:68;width:2165;height:3175" coordorigin="42137,-4831" coordsize="220539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">
                        <v:shape id="Textfeld 3" o:spid="_x0000_s1435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100EF3AC" w14:textId="13A6788D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90</w:t>
                                </w:r>
                              </w:p>
                            </w:txbxContent>
                          </v:textbox>
                        </v:shape>
                        <v:shape id="Textfeld 3" o:spid="_x0000_s1436" type="#_x0000_t202" style="position:absolute;left:42767;top:149510;width:21990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33F2CC5" w14:textId="596692FD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150</w:t>
                                </w:r>
                              </w:p>
                            </w:txbxContent>
                          </v:textbox>
                        </v:shape>
                        <v:line id="Gerade Verbindung 1" o:spid="_x0000_s1437" style="position:absolute;visibility:visible;mso-wrap-style:square" from="42137,179565" to="224928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" strokecolor="#0070c0" strokeweight="1pt">
                          <v:stroke joinstyle="miter"/>
                        </v:line>
                      </v:group>
                      <v:shape id="Textfeld 136" o:spid="_x0000_s1438" type="#_x0000_t202" style="position:absolute;left:1100;top:550;width:2838;height:2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" filled="f" stroked="f" strokeweight=".5pt">
                        <v:textbox>
                          <w:txbxContent>
                            <w:p w14:paraId="035CD90C" w14:textId="4D9E17EE" w:rsidR="00A10D69" w:rsidRPr="00A10D69" w:rsidRDefault="00A10D69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A10D69">
                                <w:rPr>
                                  <w:rFonts w:ascii="Comic Sans MS" w:hAnsi="Comic Sans MS"/>
                                  <w:color w:val="0070C0"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E2BAF"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80928" behindDoc="0" locked="0" layoutInCell="1" allowOverlap="1" wp14:anchorId="11D6F794" wp14:editId="4433781E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42241</wp:posOffset>
                      </wp:positionV>
                      <wp:extent cx="657225" cy="755015"/>
                      <wp:effectExtent l="0" t="0" r="0" b="6985"/>
                      <wp:wrapNone/>
                      <wp:docPr id="805377923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015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987026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6120996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CB3A0F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D6F794" id="_x0000_s1439" style="position:absolute;margin-left:28.35pt;margin-top:3.35pt;width:51.75pt;height:59.45pt;z-index:253180928;mso-width-relative:margin;mso-height-relative:margin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">
                      <v:shape id="Grafik 8" o:spid="_x0000_s1440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">
                        <v:imagedata r:id="rId60" o:title="" chromakey="white"/>
                      </v:shape>
                      <v:shape id="_x0000_s1441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9CB3A0F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F2E0E" w:rsidRPr="005B6061" w14:paraId="4DF6FA50" w14:textId="77777777" w:rsidTr="0068490F">
        <w:tc>
          <w:tcPr>
            <w:tcW w:w="709" w:type="dxa"/>
          </w:tcPr>
          <w:p w14:paraId="78294AFA" w14:textId="267D4E83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3039B9AE" wp14:editId="79B66499">
                  <wp:extent cx="360000" cy="272386"/>
                  <wp:effectExtent l="0" t="0" r="2540" b="0"/>
                  <wp:docPr id="1602560300" name="Grafik 1602560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32E489D" w14:textId="0A79553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69984" behindDoc="0" locked="0" layoutInCell="1" allowOverlap="1" wp14:anchorId="5D9B3E17" wp14:editId="0B9B96C5">
                      <wp:simplePos x="0" y="0"/>
                      <wp:positionH relativeFrom="column">
                        <wp:posOffset>4323715</wp:posOffset>
                      </wp:positionH>
                      <wp:positionV relativeFrom="paragraph">
                        <wp:posOffset>2147483647</wp:posOffset>
                      </wp:positionV>
                      <wp:extent cx="0" cy="0"/>
                      <wp:effectExtent l="0" t="0" r="0" b="0"/>
                      <wp:wrapNone/>
                      <wp:docPr id="11214" name="Textfeld 11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4F4253" w14:textId="77777777" w:rsidR="00003BB0" w:rsidRPr="00385D50" w:rsidRDefault="00003BB0" w:rsidP="001F2E0E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Rico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B3E17" id="Textfeld 11214" o:spid="_x0000_s1442" type="#_x0000_t202" style="position:absolute;margin-left:340.45pt;margin-top:169093.2pt;width:0;height:0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" filled="f" stroked="f">
                      <v:textbox>
                        <w:txbxContent>
                          <w:p w14:paraId="2D4F4253" w14:textId="77777777" w:rsidR="00003BB0" w:rsidRPr="00385D50" w:rsidRDefault="00003BB0" w:rsidP="001F2E0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Rico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gridSpan w:val="2"/>
            <w:vAlign w:val="center"/>
          </w:tcPr>
          <w:p w14:paraId="4724344A" w14:textId="1344E068" w:rsidR="001F2E0E" w:rsidRPr="005B6061" w:rsidRDefault="00A10D69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30112" behindDoc="0" locked="0" layoutInCell="1" allowOverlap="1" wp14:anchorId="416DEF93" wp14:editId="395E6F64">
                      <wp:simplePos x="0" y="0"/>
                      <wp:positionH relativeFrom="column">
                        <wp:posOffset>3737610</wp:posOffset>
                      </wp:positionH>
                      <wp:positionV relativeFrom="paragraph">
                        <wp:posOffset>11430</wp:posOffset>
                      </wp:positionV>
                      <wp:extent cx="539115" cy="323850"/>
                      <wp:effectExtent l="0" t="0" r="6985" b="6350"/>
                      <wp:wrapNone/>
                      <wp:docPr id="1753694815" name="Gruppieren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9115" cy="323850"/>
                                <a:chOff x="0" y="0"/>
                                <a:chExt cx="539669" cy="324375"/>
                              </a:xfrm>
                            </wpg:grpSpPr>
                            <wpg:grpSp>
                              <wpg:cNvPr id="294287272" name="Gruppieren 2"/>
                              <wpg:cNvGrpSpPr/>
                              <wpg:grpSpPr>
                                <a:xfrm>
                                  <a:off x="0" y="0"/>
                                  <a:ext cx="260985" cy="316865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94233835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FBC827" w14:textId="77777777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1390662" name="Textfeld 3"/>
                                <wps:cNvSpPr txBox="1"/>
                                <wps:spPr>
                                  <a:xfrm>
                                    <a:off x="56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3A43C1" w14:textId="77777777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15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23226514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93540957" name="Gruppieren 2"/>
                              <wpg:cNvGrpSpPr/>
                              <wpg:grpSpPr>
                                <a:xfrm>
                                  <a:off x="323134" y="6875"/>
                                  <a:ext cx="216535" cy="317500"/>
                                  <a:chOff x="42137" y="-4831"/>
                                  <a:chExt cx="220539" cy="318283"/>
                                </a:xfrm>
                              </wpg:grpSpPr>
                              <wps:wsp>
                                <wps:cNvPr id="2018603533" name="Textfeld 3"/>
                                <wps:cNvSpPr txBox="1"/>
                                <wps:spPr>
                                  <a:xfrm>
                                    <a:off x="84861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4616D0" w14:textId="454A477D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56077905" name="Textfeld 3"/>
                                <wps:cNvSpPr txBox="1"/>
                                <wps:spPr>
                                  <a:xfrm>
                                    <a:off x="42767" y="149510"/>
                                    <a:ext cx="219909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E5D8EB" w14:textId="298A0459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2183718" name="Gerade Verbindung 1"/>
                                <wps:cNvCnPr/>
                                <wps:spPr>
                                  <a:xfrm>
                                    <a:off x="42137" y="179565"/>
                                    <a:ext cx="182791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31025124" name="Textfeld 136"/>
                              <wps:cNvSpPr txBox="1"/>
                              <wps:spPr>
                                <a:xfrm>
                                  <a:off x="110003" y="55001"/>
                                  <a:ext cx="283845" cy="240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BF816B" w14:textId="77777777" w:rsidR="00A10D69" w:rsidRPr="00A10D69" w:rsidRDefault="00A10D69" w:rsidP="00A10D69">
                                    <w:pPr>
                                      <w:rPr>
                                        <w:rFonts w:ascii="Comic Sans MS" w:hAnsi="Comic Sans MS"/>
                                        <w:color w:val="7030A0"/>
                                        <w:sz w:val="28"/>
                                        <w:szCs w:val="28"/>
                                      </w:rPr>
                                    </w:pPr>
                                    <w:r w:rsidRPr="00A10D69">
                                      <w:rPr>
                                        <w:rFonts w:ascii="Comic Sans MS" w:hAnsi="Comic Sans MS"/>
                                        <w:color w:val="7030A0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6DEF93" id="_x0000_s1443" style="position:absolute;margin-left:294.3pt;margin-top:.9pt;width:42.45pt;height:25.5pt;z-index:253530112;mso-width-relative:margin;mso-height-relative:margin" coordsize="5396,32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">
                      <v:group id="_x0000_s1444" style="position:absolute;width:2609;height:3168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">
                        <v:shape id="Textfeld 3" o:spid="_x0000_s144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CFBC827" w14:textId="77777777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446" type="#_x0000_t202" style="position:absolute;left:5676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23A43C1" w14:textId="77777777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15</w:t>
                                </w:r>
                              </w:p>
                            </w:txbxContent>
                          </v:textbox>
                        </v:shape>
                        <v:line id="Gerade Verbindung 1" o:spid="_x0000_s1447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" strokecolor="#7030a0" strokeweight="1pt">
                          <v:stroke joinstyle="miter"/>
                        </v:line>
                      </v:group>
                      <v:group id="_x0000_s1448" style="position:absolute;left:3231;top:68;width:2165;height:3175" coordorigin="42137,-4831" coordsize="220539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">
                        <v:shape id="Textfeld 3" o:spid="_x0000_s1449" type="#_x0000_t202" style="position:absolute;left:84861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04616D0" w14:textId="454A477D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450" type="#_x0000_t202" style="position:absolute;left:42767;top:149510;width:21990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BE5D8EB" w14:textId="298A0459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xbxContent>
                          </v:textbox>
                        </v:shape>
                        <v:line id="Gerade Verbindung 1" o:spid="_x0000_s1451" style="position:absolute;visibility:visible;mso-wrap-style:square" from="42137,179565" to="224928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" strokecolor="#7030a0" strokeweight="1pt">
                          <v:stroke joinstyle="miter"/>
                        </v:line>
                      </v:group>
                      <v:shape id="Textfeld 136" o:spid="_x0000_s1452" type="#_x0000_t202" style="position:absolute;left:1100;top:550;width:2838;height:2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" filled="f" stroked="f" strokeweight=".5pt">
                        <v:textbox>
                          <w:txbxContent>
                            <w:p w14:paraId="5BBF816B" w14:textId="77777777" w:rsidR="00A10D69" w:rsidRPr="00A10D69" w:rsidRDefault="00A10D69" w:rsidP="00A10D69">
                              <w:pPr>
                                <w:rPr>
                                  <w:rFonts w:ascii="Comic Sans MS" w:hAnsi="Comic Sans MS"/>
                                  <w:color w:val="7030A0"/>
                                  <w:sz w:val="28"/>
                                  <w:szCs w:val="28"/>
                                </w:rPr>
                              </w:pPr>
                              <w:r w:rsidRPr="00A10D69">
                                <w:rPr>
                                  <w:rFonts w:ascii="Comic Sans MS" w:hAnsi="Comic Sans MS"/>
                                  <w:color w:val="7030A0"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31CCB"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76832" behindDoc="0" locked="0" layoutInCell="1" allowOverlap="1" wp14:anchorId="0F7143F1" wp14:editId="141160AC">
                      <wp:simplePos x="0" y="0"/>
                      <wp:positionH relativeFrom="column">
                        <wp:posOffset>4283075</wp:posOffset>
                      </wp:positionH>
                      <wp:positionV relativeFrom="paragraph">
                        <wp:posOffset>-182880</wp:posOffset>
                      </wp:positionV>
                      <wp:extent cx="626745" cy="772795"/>
                      <wp:effectExtent l="0" t="0" r="0" b="1905"/>
                      <wp:wrapNone/>
                      <wp:docPr id="191754910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745" cy="772795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1239190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09237115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BB3B3A" w14:textId="77777777" w:rsidR="00003BB0" w:rsidRPr="0020319D" w:rsidRDefault="00003BB0" w:rsidP="00A31CCB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7143F1" id="_x0000_s1453" style="position:absolute;margin-left:337.25pt;margin-top:-14.4pt;width:49.35pt;height:60.85pt;z-index:253176832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">
                      <v:shape id="Grafik 3" o:spid="_x0000_s1454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">
                        <v:imagedata r:id="rId58" o:title="" chromakey="white"/>
                      </v:shape>
                      <v:shape id="_x0000_s1455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ABB3B3A" w14:textId="77777777" w:rsidR="00003BB0" w:rsidRPr="0020319D" w:rsidRDefault="00003BB0" w:rsidP="00A31CCB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                                                </w:t>
            </w:r>
            <w:r w:rsidR="001F2E0E" w:rsidRPr="00831920">
              <w:rPr>
                <w:rFonts w:ascii="Calibri" w:hAnsi="Calibri"/>
              </w:rPr>
              <w:t xml:space="preserve"> </w:t>
            </w:r>
            <w:r w:rsidR="001F2E0E" w:rsidRPr="005B6061">
              <w:rPr>
                <w:rFonts w:ascii="Calibri" w:hAnsi="Calibri"/>
                <w:noProof/>
              </w:rPr>
              <w:t xml:space="preserve"> </w:t>
            </w:r>
          </w:p>
          <w:p w14:paraId="52F6C73C" w14:textId="794EE7B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0462628" w14:textId="4C9D4CF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1437786" w14:textId="670068AA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E32B2CE" w14:textId="123732E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Überprüfe die beiden Lösungen: Wie haben Rico und Emily die Brüche gefunden?</w:t>
            </w:r>
          </w:p>
          <w:p w14:paraId="7A0286B6" w14:textId="39C0839A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Findest du noch weitere Brüche</w:t>
            </w:r>
            <w:r w:rsidR="00C911C2">
              <w:rPr>
                <w:rFonts w:ascii="Calibri" w:hAnsi="Calibri"/>
                <w:noProof/>
              </w:rPr>
              <w:t>, die zu den beiden gleichnamig sind</w:t>
            </w:r>
            <w:r w:rsidRPr="005B6061">
              <w:rPr>
                <w:rFonts w:ascii="Calibri" w:hAnsi="Calibri"/>
                <w:noProof/>
              </w:rPr>
              <w:t xml:space="preserve">? </w:t>
            </w:r>
          </w:p>
        </w:tc>
      </w:tr>
      <w:tr w:rsidR="001F2E0E" w:rsidRPr="005B6061" w14:paraId="1C0E615E" w14:textId="77777777" w:rsidTr="0068490F">
        <w:tc>
          <w:tcPr>
            <w:tcW w:w="709" w:type="dxa"/>
          </w:tcPr>
          <w:p w14:paraId="16EDB531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84CE262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2"/>
            <w:vAlign w:val="center"/>
          </w:tcPr>
          <w:p w14:paraId="78958B50" w14:textId="6B6F5374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CD9FC6B" w14:textId="77777777" w:rsidTr="0068490F">
        <w:tc>
          <w:tcPr>
            <w:tcW w:w="709" w:type="dxa"/>
          </w:tcPr>
          <w:p w14:paraId="6EBA1CCD" w14:textId="5CFA5A64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B6A85EC" wp14:editId="702D4733">
                  <wp:extent cx="360000" cy="272386"/>
                  <wp:effectExtent l="0" t="0" r="2540" b="0"/>
                  <wp:docPr id="735206683" name="Grafik 735206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4EFD383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gridSpan w:val="2"/>
            <w:vAlign w:val="center"/>
          </w:tcPr>
          <w:p w14:paraId="2F925023" w14:textId="263267D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wie Rico oder Emily gleichnamige Brüche. </w:t>
            </w:r>
          </w:p>
          <w:p w14:paraId="1B1918D2" w14:textId="398DA40D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Wann rechnest du lieber wie Rico, wann lieber wie Emily? </w:t>
            </w:r>
            <w:r w:rsidR="009C1954" w:rsidRPr="005B6061">
              <w:rPr>
                <w:rFonts w:ascii="Calibri" w:hAnsi="Calibri"/>
                <w:noProof/>
              </w:rPr>
              <w:t>Begründe, w</w:t>
            </w:r>
            <w:r w:rsidRPr="005B6061">
              <w:rPr>
                <w:rFonts w:ascii="Calibri" w:hAnsi="Calibri"/>
                <w:noProof/>
              </w:rPr>
              <w:t>arum</w:t>
            </w:r>
            <w:r w:rsidR="009C1954" w:rsidRPr="005B6061">
              <w:rPr>
                <w:rFonts w:ascii="Calibri" w:hAnsi="Calibri"/>
                <w:noProof/>
              </w:rPr>
              <w:t>.</w:t>
            </w:r>
          </w:p>
        </w:tc>
      </w:tr>
      <w:tr w:rsidR="001F2E0E" w:rsidRPr="005B6061" w14:paraId="48A87934" w14:textId="77777777" w:rsidTr="0068490F">
        <w:tc>
          <w:tcPr>
            <w:tcW w:w="709" w:type="dxa"/>
          </w:tcPr>
          <w:p w14:paraId="41B55D54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65CA2BC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color w:val="565656" w:themeColor="accent3" w:themeShade="BF"/>
              </w:rPr>
            </w:pPr>
          </w:p>
        </w:tc>
        <w:tc>
          <w:tcPr>
            <w:tcW w:w="8185" w:type="dxa"/>
            <w:gridSpan w:val="2"/>
            <w:vAlign w:val="center"/>
          </w:tcPr>
          <w:p w14:paraId="17FEE124" w14:textId="604D04AE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82336" behindDoc="0" locked="0" layoutInCell="1" allowOverlap="1" wp14:anchorId="3F202001" wp14:editId="19F6D365">
                      <wp:simplePos x="0" y="0"/>
                      <wp:positionH relativeFrom="column">
                        <wp:posOffset>2649220</wp:posOffset>
                      </wp:positionH>
                      <wp:positionV relativeFrom="paragraph">
                        <wp:posOffset>121285</wp:posOffset>
                      </wp:positionV>
                      <wp:extent cx="569595" cy="329565"/>
                      <wp:effectExtent l="0" t="0" r="1905" b="635"/>
                      <wp:wrapNone/>
                      <wp:docPr id="283081746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9595" cy="329565"/>
                                <a:chOff x="-8174" y="0"/>
                                <a:chExt cx="570149" cy="329594"/>
                              </a:xfrm>
                            </wpg:grpSpPr>
                            <wpg:grpSp>
                              <wpg:cNvPr id="116159063" name="Gruppieren 135"/>
                              <wpg:cNvGrpSpPr/>
                              <wpg:grpSpPr>
                                <a:xfrm>
                                  <a:off x="-8174" y="0"/>
                                  <a:ext cx="570149" cy="329594"/>
                                  <a:chOff x="-15535" y="0"/>
                                  <a:chExt cx="603526" cy="329594"/>
                                </a:xfrm>
                              </wpg:grpSpPr>
                              <wpg:grpSp>
                                <wpg:cNvPr id="1070493140" name="Gruppieren 2"/>
                                <wpg:cNvGrpSpPr/>
                                <wpg:grpSpPr>
                                  <a:xfrm>
                                    <a:off x="-15535" y="0"/>
                                    <a:ext cx="190160" cy="329594"/>
                                    <a:chOff x="41717" y="-4831"/>
                                    <a:chExt cx="192213" cy="330408"/>
                                  </a:xfrm>
                                </wpg:grpSpPr>
                                <wps:wsp>
                                  <wps:cNvPr id="61665552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DFEB521" w14:textId="5F781864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62132687" name="Textfeld 3"/>
                                  <wps:cNvSpPr txBox="1"/>
                                  <wps:spPr>
                                    <a:xfrm>
                                      <a:off x="41717" y="161635"/>
                                      <a:ext cx="15407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E41CF0E" w14:textId="1DE252FE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90389657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52905640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234074641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92C75C9" w14:textId="7DA12592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19892807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F77B556" w14:textId="1F9666C1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88803479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152567378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3A6D94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202001" id="Gruppieren 141" o:spid="_x0000_s1456" style="position:absolute;margin-left:208.6pt;margin-top:9.55pt;width:44.85pt;height:25.95pt;z-index:253582336;mso-width-relative:margin;mso-height-relative:margin" coordorigin="-81" coordsize="5701,32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">
                      <v:group id="_x0000_s1457" style="position:absolute;left:-81;width:5700;height:3295" coordorigin="-155" coordsize="6035,3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">
                        <v:group id="_x0000_s1458" style="position:absolute;left:-155;width:1901;height:3295" coordorigin="41717,-4831" coordsize="192213,3304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">
                          <v:shape id="Textfeld 3" o:spid="_x0000_s145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6DFEB521" w14:textId="5F781864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60" type="#_x0000_t202" style="position:absolute;left:41717;top:161635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0E41CF0E" w14:textId="1DE252FE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46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462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">
                          <v:shape id="Textfeld 3" o:spid="_x0000_s1463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592C75C9" w14:textId="7DA12592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6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7F77B556" w14:textId="1F9666C1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465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466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" filled="f" stroked="f" strokeweight=".5pt">
                        <v:textbox inset="0,,0">
                          <w:txbxContent>
                            <w:p w14:paraId="4A3A6D94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84384" behindDoc="0" locked="0" layoutInCell="1" allowOverlap="1" wp14:anchorId="7EDC33A5" wp14:editId="2D1877C6">
                      <wp:simplePos x="0" y="0"/>
                      <wp:positionH relativeFrom="column">
                        <wp:posOffset>3546475</wp:posOffset>
                      </wp:positionH>
                      <wp:positionV relativeFrom="paragraph">
                        <wp:posOffset>118745</wp:posOffset>
                      </wp:positionV>
                      <wp:extent cx="569595" cy="329565"/>
                      <wp:effectExtent l="0" t="0" r="1905" b="635"/>
                      <wp:wrapNone/>
                      <wp:docPr id="357481232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9595" cy="329565"/>
                                <a:chOff x="-8174" y="0"/>
                                <a:chExt cx="570149" cy="329594"/>
                              </a:xfrm>
                            </wpg:grpSpPr>
                            <wpg:grpSp>
                              <wpg:cNvPr id="1687820365" name="Gruppieren 135"/>
                              <wpg:cNvGrpSpPr/>
                              <wpg:grpSpPr>
                                <a:xfrm>
                                  <a:off x="-8174" y="0"/>
                                  <a:ext cx="570149" cy="329594"/>
                                  <a:chOff x="-15535" y="0"/>
                                  <a:chExt cx="603526" cy="329594"/>
                                </a:xfrm>
                              </wpg:grpSpPr>
                              <wpg:grpSp>
                                <wpg:cNvPr id="1877281840" name="Gruppieren 2"/>
                                <wpg:cNvGrpSpPr/>
                                <wpg:grpSpPr>
                                  <a:xfrm>
                                    <a:off x="-15535" y="0"/>
                                    <a:ext cx="190160" cy="329594"/>
                                    <a:chOff x="41717" y="-4831"/>
                                    <a:chExt cx="192213" cy="330408"/>
                                  </a:xfrm>
                                </wpg:grpSpPr>
                                <wps:wsp>
                                  <wps:cNvPr id="116528893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98A4D81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44813029" name="Textfeld 3"/>
                                  <wps:cNvSpPr txBox="1"/>
                                  <wps:spPr>
                                    <a:xfrm>
                                      <a:off x="41717" y="161635"/>
                                      <a:ext cx="15407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2C3B39F" w14:textId="536F9F1B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66302888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78091493" name="Gruppieren 2"/>
                                <wpg:cNvGrpSpPr/>
                                <wpg:grpSpPr>
                                  <a:xfrm>
                                    <a:off x="394570" y="0"/>
                                    <a:ext cx="193421" cy="317500"/>
                                    <a:chOff x="30921" y="-4831"/>
                                    <a:chExt cx="196041" cy="318283"/>
                                  </a:xfrm>
                                </wpg:grpSpPr>
                                <wps:wsp>
                                  <wps:cNvPr id="2043808110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DA58198" w14:textId="73BAB16A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28392941" name="Textfeld 3"/>
                                  <wps:cNvSpPr txBox="1"/>
                                  <wps:spPr>
                                    <a:xfrm>
                                      <a:off x="30921" y="149510"/>
                                      <a:ext cx="154495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EB87F41" w14:textId="472162AD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43829029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279570371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10DDAB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DC33A5" id="_x0000_s1467" style="position:absolute;margin-left:279.25pt;margin-top:9.35pt;width:44.85pt;height:25.95pt;z-index:253584384;mso-width-relative:margin;mso-height-relative:margin" coordorigin="-81" coordsize="5701,32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">
                      <v:group id="_x0000_s1468" style="position:absolute;left:-81;width:5700;height:3295" coordorigin="-155" coordsize="6035,3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">
                        <v:group id="_x0000_s1469" style="position:absolute;left:-155;width:1901;height:3295" coordorigin="41717,-4831" coordsize="192213,3304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">
                          <v:shape id="Textfeld 3" o:spid="_x0000_s147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298A4D81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71" type="#_x0000_t202" style="position:absolute;left:41717;top:161635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2C3B39F" w14:textId="536F9F1B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472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473" style="position:absolute;left:3945;width:1934;height:3175" coordorigin="30921,-4831" coordsize="19604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">
                          <v:shape id="Textfeld 3" o:spid="_x0000_s1474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DA58198" w14:textId="73BAB16A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75" type="#_x0000_t202" style="position:absolute;left:30921;top:149510;width:15449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EB87F41" w14:textId="472162AD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476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477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2310DDAB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C641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32160" behindDoc="0" locked="0" layoutInCell="1" allowOverlap="1" wp14:anchorId="1F6A56A8" wp14:editId="76E41C34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131445</wp:posOffset>
                      </wp:positionV>
                      <wp:extent cx="561975" cy="317500"/>
                      <wp:effectExtent l="0" t="0" r="0" b="0"/>
                      <wp:wrapNone/>
                      <wp:docPr id="60802778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-6883" y="0"/>
                                <a:chExt cx="594874" cy="317500"/>
                              </a:xfrm>
                            </wpg:grpSpPr>
                            <wpg:grpSp>
                              <wpg:cNvPr id="354205484" name="Gruppieren 2"/>
                              <wpg:cNvGrpSpPr/>
                              <wpg:grpSpPr>
                                <a:xfrm>
                                  <a:off x="-6883" y="0"/>
                                  <a:ext cx="181508" cy="317499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50075896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01BAB1D" w14:textId="77777777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9558577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254358" w14:textId="146A36D4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1697372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77932405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255171320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C763E1" w14:textId="03F8B02E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752552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99D114" w14:textId="19ECDB79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5585385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6A56A8" id="_x0000_s1478" style="position:absolute;margin-left:14.4pt;margin-top:10.35pt;width:44.25pt;height:25pt;z-index:253532160;mso-width-relative:margin;mso-height-relative:margin" coordorigin="-68" coordsize="5948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">
                      <v:group id="_x0000_s1479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">
                        <v:shape id="Textfeld 3" o:spid="_x0000_s148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01BAB1D" w14:textId="77777777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8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B254358" w14:textId="146A36D4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482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483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">
                        <v:shape id="Textfeld 3" o:spid="_x0000_s1484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CC763E1" w14:textId="03F8B02E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48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A99D114" w14:textId="19ECDB79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line id="Gerade Verbindung 1" o:spid="_x0000_s1486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A10D69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34208" behindDoc="0" locked="0" layoutInCell="1" allowOverlap="1" wp14:anchorId="07142818" wp14:editId="281ADEAB">
                      <wp:simplePos x="0" y="0"/>
                      <wp:positionH relativeFrom="column">
                        <wp:posOffset>936625</wp:posOffset>
                      </wp:positionH>
                      <wp:positionV relativeFrom="paragraph">
                        <wp:posOffset>123190</wp:posOffset>
                      </wp:positionV>
                      <wp:extent cx="596265" cy="317500"/>
                      <wp:effectExtent l="0" t="0" r="635" b="0"/>
                      <wp:wrapNone/>
                      <wp:docPr id="330060776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6265" cy="317500"/>
                                <a:chOff x="-9916" y="0"/>
                                <a:chExt cx="597907" cy="317500"/>
                              </a:xfrm>
                            </wpg:grpSpPr>
                            <wpg:grpSp>
                              <wpg:cNvPr id="1169241873" name="Gruppieren 2"/>
                              <wpg:cNvGrpSpPr/>
                              <wpg:grpSpPr>
                                <a:xfrm>
                                  <a:off x="-9916" y="0"/>
                                  <a:ext cx="184541" cy="317499"/>
                                  <a:chOff x="47396" y="-4831"/>
                                  <a:chExt cx="186534" cy="318283"/>
                                </a:xfrm>
                              </wpg:grpSpPr>
                              <wps:wsp>
                                <wps:cNvPr id="128952754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216E3F7" w14:textId="706632BE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4678294" name="Textfeld 3"/>
                                <wps:cNvSpPr txBox="1"/>
                                <wps:spPr>
                                  <a:xfrm>
                                    <a:off x="47396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5E7C17" w14:textId="3A856EC6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1308928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933426843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921896503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EE6E026" w14:textId="30885B3A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40295569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381E75" w14:textId="77777777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0556381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142818" id="_x0000_s1487" style="position:absolute;margin-left:73.75pt;margin-top:9.7pt;width:46.95pt;height:25pt;z-index:253534208;mso-width-relative:margin;mso-height-relative:margin" coordorigin="-99" coordsize="597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">
                      <v:group id="_x0000_s1488" style="position:absolute;left:-99;width:1845;height:3174" coordorigin="47396,-4831" coordsize="186534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">
                        <v:shape id="Textfeld 3" o:spid="_x0000_s148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216E3F7" w14:textId="706632BE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490" type="#_x0000_t202" style="position:absolute;left:47396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65E7C17" w14:textId="3A856EC6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" o:spid="_x0000_s149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492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">
                        <v:shape id="Textfeld 3" o:spid="_x0000_s1493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EE6E026" w14:textId="30885B3A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9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9381E75" w14:textId="77777777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495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04FBBDAE" w14:textId="0EF8F05E" w:rsidR="001F2E0E" w:rsidRPr="00560BA7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(1)</w:t>
            </w:r>
            <w:r w:rsidR="00A10D69">
              <w:rPr>
                <w:rFonts w:ascii="Calibri" w:hAnsi="Calibri"/>
                <w:noProof/>
              </w:rPr>
              <w:t xml:space="preserve">   </w:t>
            </w:r>
            <w:r w:rsidRPr="005B6061">
              <w:rPr>
                <w:rFonts w:ascii="Calibri" w:hAnsi="Calibri"/>
                <w:noProof/>
              </w:rPr>
              <w:t xml:space="preserve">  und       (2)  </w:t>
            </w:r>
            <w:r w:rsidR="00A10D69">
              <w:rPr>
                <w:rFonts w:ascii="Calibri" w:hAnsi="Calibri"/>
                <w:noProof/>
              </w:rPr>
              <w:t xml:space="preserve">    </w:t>
            </w:r>
            <w:r w:rsidRPr="005B6061">
              <w:rPr>
                <w:rFonts w:ascii="Calibri" w:hAnsi="Calibri"/>
                <w:noProof/>
              </w:rPr>
              <w:t xml:space="preserve">und       (3) 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</w:rPr>
                    <m:t>8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5</m:t>
                  </m:r>
                </m:num>
                <m:den>
                  <m:r>
                    <w:rPr>
                      <w:rFonts w:ascii="Calibri" w:hAnsi="Calibri"/>
                    </w:rPr>
                    <m:t>6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        (4)  </w:t>
            </w:r>
            <w:r w:rsidR="00900175">
              <w:rPr>
                <w:rFonts w:ascii="Calibri" w:hAnsi="Calibri"/>
                <w:noProof/>
              </w:rPr>
              <w:t xml:space="preserve">                      </w:t>
            </w:r>
            <w:r w:rsidRPr="005B6061">
              <w:rPr>
                <w:rFonts w:ascii="Calibri" w:hAnsi="Calibri"/>
                <w:noProof/>
              </w:rPr>
              <w:t xml:space="preserve">(5)  </w:t>
            </w:r>
          </w:p>
        </w:tc>
      </w:tr>
      <w:tr w:rsidR="00900175" w:rsidRPr="005B6061" w14:paraId="40FB4EF6" w14:textId="77777777" w:rsidTr="0068490F">
        <w:tc>
          <w:tcPr>
            <w:tcW w:w="709" w:type="dxa"/>
          </w:tcPr>
          <w:p w14:paraId="79097EBA" w14:textId="77777777" w:rsidR="00900175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7C4F9848" w14:textId="77777777" w:rsidR="00900175" w:rsidRPr="005B6061" w:rsidRDefault="00900175" w:rsidP="00DD1172">
            <w:pPr>
              <w:spacing w:line="240" w:lineRule="atLeast"/>
              <w:rPr>
                <w:rFonts w:ascii="Calibri" w:hAnsi="Calibri"/>
                <w:color w:val="565656" w:themeColor="accent3" w:themeShade="BF"/>
              </w:rPr>
            </w:pPr>
          </w:p>
        </w:tc>
        <w:tc>
          <w:tcPr>
            <w:tcW w:w="8185" w:type="dxa"/>
            <w:gridSpan w:val="2"/>
            <w:vAlign w:val="center"/>
          </w:tcPr>
          <w:p w14:paraId="149205F5" w14:textId="338DE315" w:rsidR="00900175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35C7B62D" w14:textId="1DFB544C" w:rsidR="001F2E0E" w:rsidRPr="005B6061" w:rsidRDefault="001F2E0E" w:rsidP="00DD1172">
      <w:pPr>
        <w:spacing w:line="240" w:lineRule="atLeast"/>
        <w:rPr>
          <w:rFonts w:ascii="Calibri" w:hAnsi="Calibri"/>
        </w:rPr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1981"/>
        <w:gridCol w:w="1981"/>
        <w:gridCol w:w="1981"/>
        <w:gridCol w:w="2242"/>
      </w:tblGrid>
      <w:tr w:rsidR="001F2E0E" w:rsidRPr="005B6061" w14:paraId="3331407C" w14:textId="77777777" w:rsidTr="0068490F">
        <w:tc>
          <w:tcPr>
            <w:tcW w:w="709" w:type="dxa"/>
          </w:tcPr>
          <w:p w14:paraId="49A4B3CB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2.4</w:t>
            </w:r>
          </w:p>
        </w:tc>
        <w:tc>
          <w:tcPr>
            <w:tcW w:w="8610" w:type="dxa"/>
            <w:gridSpan w:val="5"/>
          </w:tcPr>
          <w:p w14:paraId="4E923C40" w14:textId="5FDBB05C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Was passiert, wenn ...</w:t>
            </w:r>
            <w:r w:rsidR="00900175">
              <w:rPr>
                <w:rFonts w:ascii="Calibri" w:hAnsi="Calibri"/>
                <w:noProof/>
              </w:rPr>
              <w:t xml:space="preserve"> </w:t>
            </w:r>
          </w:p>
          <w:p w14:paraId="5B1E445B" w14:textId="47618068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</w:tr>
      <w:tr w:rsidR="001F2E0E" w:rsidRPr="005B6061" w14:paraId="3898C139" w14:textId="77777777" w:rsidTr="0068490F">
        <w:tc>
          <w:tcPr>
            <w:tcW w:w="709" w:type="dxa"/>
          </w:tcPr>
          <w:p w14:paraId="03839E5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6B5DC8B7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gridSpan w:val="4"/>
            <w:vAlign w:val="center"/>
          </w:tcPr>
          <w:p w14:paraId="07EA0A46" w14:textId="187B3F8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Mache die Brüche immer gleichnamig. </w:t>
            </w:r>
          </w:p>
        </w:tc>
      </w:tr>
      <w:tr w:rsidR="001F2E0E" w:rsidRPr="005B6061" w14:paraId="46AD4B05" w14:textId="77777777" w:rsidTr="0068490F">
        <w:tc>
          <w:tcPr>
            <w:tcW w:w="709" w:type="dxa"/>
          </w:tcPr>
          <w:p w14:paraId="57397E79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53B5CED5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4"/>
            <w:vAlign w:val="center"/>
          </w:tcPr>
          <w:p w14:paraId="00CCAA48" w14:textId="4B4111A8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76192" behindDoc="0" locked="0" layoutInCell="1" allowOverlap="1" wp14:anchorId="7A7A871E" wp14:editId="54E7FA76">
                      <wp:simplePos x="0" y="0"/>
                      <wp:positionH relativeFrom="column">
                        <wp:posOffset>3976370</wp:posOffset>
                      </wp:positionH>
                      <wp:positionV relativeFrom="paragraph">
                        <wp:posOffset>81915</wp:posOffset>
                      </wp:positionV>
                      <wp:extent cx="561975" cy="317500"/>
                      <wp:effectExtent l="0" t="0" r="0" b="0"/>
                      <wp:wrapNone/>
                      <wp:docPr id="395648716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1"/>
                              </a:xfrm>
                            </wpg:grpSpPr>
                            <wpg:grpSp>
                              <wpg:cNvPr id="723096145" name="Gruppieren 135"/>
                              <wpg:cNvGrpSpPr/>
                              <wpg:grpSpPr>
                                <a:xfrm>
                                  <a:off x="0" y="0"/>
                                  <a:ext cx="561975" cy="317501"/>
                                  <a:chOff x="-6883" y="0"/>
                                  <a:chExt cx="594874" cy="317501"/>
                                </a:xfrm>
                              </wpg:grpSpPr>
                              <wpg:grpSp>
                                <wpg:cNvPr id="739223383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1501786549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DA6BD58" w14:textId="2DB967A1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5767814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8C31A69" w14:textId="6FAE55FC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96216952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1244549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1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667946537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F3D37F4" w14:textId="511D9A50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42306524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AE03C20" w14:textId="6E34D426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24334953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021725924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42C4A0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7A871E" id="_x0000_s1496" style="position:absolute;margin-left:313.1pt;margin-top:6.45pt;width:44.25pt;height:25pt;z-index:253576192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">
                      <v:group id="_x0000_s1497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">
                        <v:group id="_x0000_s1498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">
                          <v:shape id="Textfeld 3" o:spid="_x0000_s149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DA6BD58" w14:textId="2DB967A1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0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8C31A69" w14:textId="6FAE55FC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0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502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">
                          <v:shape id="Textfeld 3" o:spid="_x0000_s1503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7F3D37F4" w14:textId="511D9A50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0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7AE03C20" w14:textId="6E34D426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05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06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" filled="f" stroked="f" strokeweight=".5pt">
                        <v:textbox inset="0,,0">
                          <w:txbxContent>
                            <w:p w14:paraId="6042C4A0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72096" behindDoc="0" locked="0" layoutInCell="1" allowOverlap="1" wp14:anchorId="11480BF4" wp14:editId="474634C4">
                      <wp:simplePos x="0" y="0"/>
                      <wp:positionH relativeFrom="column">
                        <wp:posOffset>2727960</wp:posOffset>
                      </wp:positionH>
                      <wp:positionV relativeFrom="paragraph">
                        <wp:posOffset>123190</wp:posOffset>
                      </wp:positionV>
                      <wp:extent cx="561975" cy="317500"/>
                      <wp:effectExtent l="0" t="0" r="0" b="0"/>
                      <wp:wrapNone/>
                      <wp:docPr id="2115879026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419059451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161548911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162513554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94A41F5" w14:textId="371C65D8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92784813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C837D97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6074887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591313283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884808024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57357F4" w14:textId="43A91F2F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4897401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7010F3A" w14:textId="1AAFD9F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68946261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897067209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06F00A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480BF4" id="_x0000_s1507" style="position:absolute;margin-left:214.8pt;margin-top:9.7pt;width:44.25pt;height:25pt;z-index:253572096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">
                      <v:group id="_x0000_s1508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">
                        <v:group id="_x0000_s1509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">
                          <v:shape id="Textfeld 3" o:spid="_x0000_s151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94A41F5" w14:textId="371C65D8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1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6C837D97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12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513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">
                          <v:shape id="Textfeld 3" o:spid="_x0000_s1514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57357F4" w14:textId="43A91F2F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1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67010F3A" w14:textId="1AAFD9F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16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17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0206F00A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59808" behindDoc="0" locked="0" layoutInCell="1" allowOverlap="1" wp14:anchorId="30332EB3" wp14:editId="3F884578">
                      <wp:simplePos x="0" y="0"/>
                      <wp:positionH relativeFrom="column">
                        <wp:posOffset>1469390</wp:posOffset>
                      </wp:positionH>
                      <wp:positionV relativeFrom="paragraph">
                        <wp:posOffset>113030</wp:posOffset>
                      </wp:positionV>
                      <wp:extent cx="561975" cy="317500"/>
                      <wp:effectExtent l="0" t="0" r="0" b="0"/>
                      <wp:wrapNone/>
                      <wp:docPr id="580357752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1825734503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2049255054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1520288229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A38E46E" w14:textId="6CE94150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495900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3DD7EB9" w14:textId="041C163A" w:rsidR="00DC641D" w:rsidRPr="00451DD8" w:rsidRDefault="002A14A2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  <w:r w:rsidR="00DC641D"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14308297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78546261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066320608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C8FE5B" w14:textId="0A393BFF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3308935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86664E9" w14:textId="27B4F6E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1267792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367512212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40A776" w14:textId="77777777" w:rsidR="00DC641D" w:rsidRPr="00DC641D" w:rsidRDefault="00DC641D" w:rsidP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332EB3" id="_x0000_s1518" style="position:absolute;margin-left:115.7pt;margin-top:8.9pt;width:44.25pt;height:25pt;z-index:253559808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">
                      <v:group id="_x0000_s1519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">
                        <v:group id="_x0000_s1520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">
                          <v:shape id="Textfeld 3" o:spid="_x0000_s152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A38E46E" w14:textId="6CE94150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2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33DD7EB9" w14:textId="041C163A" w:rsidR="00DC641D" w:rsidRPr="00451DD8" w:rsidRDefault="002A14A2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="00DC641D"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2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524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">
                          <v:shape id="Textfeld 3" o:spid="_x0000_s1525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BC8FE5B" w14:textId="0A393BFF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2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386664E9" w14:textId="27B4F6E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27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28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0B40A776" w14:textId="77777777" w:rsidR="00DC641D" w:rsidRPr="00DC641D" w:rsidRDefault="00DC641D" w:rsidP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C641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49568" behindDoc="0" locked="0" layoutInCell="1" allowOverlap="1" wp14:anchorId="1BCD8DF3" wp14:editId="339F16DC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125095</wp:posOffset>
                      </wp:positionV>
                      <wp:extent cx="561975" cy="317500"/>
                      <wp:effectExtent l="0" t="0" r="0" b="0"/>
                      <wp:wrapNone/>
                      <wp:docPr id="792927493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758150363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1560638415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818441787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502BCC6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77156012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81755FE" w14:textId="2F5D2AA3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23063769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201687320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167352540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01BC720" w14:textId="0070D3E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6755011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A8CF2C9" w14:textId="662EDCDE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03244670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277815951" name="Textfeld 140"/>
                              <wps:cNvSpPr txBox="1"/>
                              <wps:spPr>
                                <a:xfrm>
                                  <a:off x="53546" y="37070"/>
                                  <a:ext cx="439430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68C982" w14:textId="601D8ED2" w:rsidR="00DC641D" w:rsidRPr="00DC641D" w:rsidRDefault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CD8DF3" id="_x0000_s1529" style="position:absolute;margin-left:15.75pt;margin-top:9.85pt;width:44.25pt;height:25pt;z-index:253549568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">
                      <v:group id="_x0000_s1530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">
                        <v:group id="_x0000_s1531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">
                          <v:shape id="Textfeld 3" o:spid="_x0000_s153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7502BCC6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3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781755FE" w14:textId="2F5D2AA3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34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535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">
                          <v:shape id="Textfeld 3" o:spid="_x0000_s1536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01BC720" w14:textId="0070D3E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3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1A8CF2C9" w14:textId="662EDCDE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38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39" type="#_x0000_t202" style="position:absolute;left:535;top:370;width:4394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" filled="f" stroked="f" strokeweight=".5pt">
                        <v:textbox>
                          <w:txbxContent>
                            <w:p w14:paraId="1768C982" w14:textId="601D8ED2" w:rsidR="00DC641D" w:rsidRPr="00DC641D" w:rsidRDefault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F2E0E" w:rsidRPr="005B6061" w14:paraId="3624B828" w14:textId="77777777" w:rsidTr="0068490F">
        <w:tc>
          <w:tcPr>
            <w:tcW w:w="709" w:type="dxa"/>
          </w:tcPr>
          <w:p w14:paraId="0123E7D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598307EA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1981" w:type="dxa"/>
            <w:tcBorders>
              <w:right w:val="single" w:sz="8" w:space="0" w:color="BFBFBF" w:themeColor="background1" w:themeShade="BF"/>
            </w:tcBorders>
          </w:tcPr>
          <w:p w14:paraId="12D374CD" w14:textId="1F8B6DAC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 </w:t>
            </w:r>
          </w:p>
          <w:p w14:paraId="5534A4C7" w14:textId="7CA99887" w:rsidR="001F2E0E" w:rsidRPr="005B6061" w:rsidRDefault="00DC641D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53664" behindDoc="0" locked="0" layoutInCell="1" allowOverlap="1" wp14:anchorId="641D1854" wp14:editId="793CBF33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87321</wp:posOffset>
                      </wp:positionV>
                      <wp:extent cx="561975" cy="317500"/>
                      <wp:effectExtent l="0" t="0" r="0" b="0"/>
                      <wp:wrapNone/>
                      <wp:docPr id="899671604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793754297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2145155386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713279259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B7D0B15" w14:textId="43CC4693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34811846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E53CDE5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07576284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45685462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225154324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6A47E8C" w14:textId="13BB3A35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726776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0EF3210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8443485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307696486" name="Textfeld 140"/>
                              <wps:cNvSpPr txBox="1"/>
                              <wps:spPr>
                                <a:xfrm>
                                  <a:off x="53546" y="37070"/>
                                  <a:ext cx="439430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B44C08" w14:textId="77777777" w:rsidR="00DC641D" w:rsidRPr="00DC641D" w:rsidRDefault="00DC641D" w:rsidP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1D1854" id="_x0000_s1540" style="position:absolute;margin-left:15.65pt;margin-top:6.9pt;width:44.25pt;height:25pt;z-index:253553664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">
                      <v:group id="_x0000_s1541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">
                        <v:group id="_x0000_s1542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">
                          <v:shape id="Textfeld 3" o:spid="_x0000_s154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B7D0B15" w14:textId="43CC4693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4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1E53CDE5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45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546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">
                          <v:shape id="Textfeld 3" o:spid="_x0000_s1547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6A47E8C" w14:textId="13BB3A35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4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30EF3210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49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50" type="#_x0000_t202" style="position:absolute;left:535;top:370;width:4394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" filled="f" stroked="f" strokeweight=".5pt">
                        <v:textbox>
                          <w:txbxContent>
                            <w:p w14:paraId="00B44C08" w14:textId="77777777" w:rsidR="00DC641D" w:rsidRPr="00DC641D" w:rsidRDefault="00DC641D" w:rsidP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FA24AFF" w14:textId="69B79C27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(2)  </w:t>
            </w:r>
          </w:p>
          <w:p w14:paraId="7023F745" w14:textId="7CC0194C" w:rsidR="001F2E0E" w:rsidRPr="005B6061" w:rsidRDefault="00DC641D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55712" behindDoc="0" locked="0" layoutInCell="1" allowOverlap="1" wp14:anchorId="45153172" wp14:editId="2A7FFA18">
                      <wp:simplePos x="0" y="0"/>
                      <wp:positionH relativeFrom="column">
                        <wp:posOffset>201552</wp:posOffset>
                      </wp:positionH>
                      <wp:positionV relativeFrom="paragraph">
                        <wp:posOffset>88557</wp:posOffset>
                      </wp:positionV>
                      <wp:extent cx="561975" cy="317500"/>
                      <wp:effectExtent l="0" t="0" r="0" b="0"/>
                      <wp:wrapNone/>
                      <wp:docPr id="857631650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1687424616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1101414188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167987757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9FB3187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9142617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4A7DF0A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01407702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16552405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389374030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72431B1" w14:textId="2391B026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1031885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293097A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12572936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572335487" name="Textfeld 140"/>
                              <wps:cNvSpPr txBox="1"/>
                              <wps:spPr>
                                <a:xfrm>
                                  <a:off x="53546" y="37070"/>
                                  <a:ext cx="439430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DF4D4F" w14:textId="77777777" w:rsidR="00DC641D" w:rsidRPr="00DC641D" w:rsidRDefault="00DC641D" w:rsidP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153172" id="_x0000_s1551" style="position:absolute;margin-left:15.85pt;margin-top:6.95pt;width:44.25pt;height:25pt;z-index:253555712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">
                      <v:group id="_x0000_s1552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">
                        <v:group id="_x0000_s1553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">
                          <v:shape id="Textfeld 3" o:spid="_x0000_s155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9FB3187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5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4A7DF0A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56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557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">
                          <v:shape id="Textfeld 3" o:spid="_x0000_s1558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72431B1" w14:textId="2391B026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5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1293097A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60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61" type="#_x0000_t202" style="position:absolute;left:535;top:370;width:4394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" filled="f" stroked="f" strokeweight=".5pt">
                        <v:textbox>
                          <w:txbxContent>
                            <w:p w14:paraId="2DDF4D4F" w14:textId="77777777" w:rsidR="00DC641D" w:rsidRPr="00DC641D" w:rsidRDefault="00DC641D" w:rsidP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ED1FBB7" w14:textId="444D7AE4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(3) </w:t>
            </w:r>
          </w:p>
          <w:p w14:paraId="48B279AA" w14:textId="58AB99D2" w:rsidR="001F2E0E" w:rsidRPr="005B6061" w:rsidRDefault="00DC641D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57760" behindDoc="0" locked="0" layoutInCell="1" allowOverlap="1" wp14:anchorId="27778E09" wp14:editId="0AAA3A39">
                      <wp:simplePos x="0" y="0"/>
                      <wp:positionH relativeFrom="column">
                        <wp:posOffset>199201</wp:posOffset>
                      </wp:positionH>
                      <wp:positionV relativeFrom="paragraph">
                        <wp:posOffset>64186</wp:posOffset>
                      </wp:positionV>
                      <wp:extent cx="561975" cy="317500"/>
                      <wp:effectExtent l="0" t="0" r="0" b="0"/>
                      <wp:wrapNone/>
                      <wp:docPr id="223388605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1778309335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1718041828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868424950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71F773A" w14:textId="444AB63E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41345857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AB60AE0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34736773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3403362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791531830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3D600A2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77206325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D4CE252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1920835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295946559" name="Textfeld 140"/>
                              <wps:cNvSpPr txBox="1"/>
                              <wps:spPr>
                                <a:xfrm>
                                  <a:off x="53546" y="37070"/>
                                  <a:ext cx="439430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16812F5" w14:textId="77777777" w:rsidR="00DC641D" w:rsidRPr="00DC641D" w:rsidRDefault="00DC641D" w:rsidP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778E09" id="_x0000_s1562" style="position:absolute;margin-left:15.7pt;margin-top:5.05pt;width:44.25pt;height:25pt;z-index:253557760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">
                      <v:group id="_x0000_s1563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">
                        <v:group id="_x0000_s1564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">
                          <v:shape id="Textfeld 3" o:spid="_x0000_s156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271F773A" w14:textId="444AB63E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6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" filled="f" stroked="f" strokeweight=".5pt">
                            <v:textbox inset="0,0,0,0">
                              <w:txbxContent>
                                <w:p w14:paraId="5AB60AE0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67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568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">
                          <v:shape id="Textfeld 3" o:spid="_x0000_s1569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73D600A2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7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6D4CE252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71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72" type="#_x0000_t202" style="position:absolute;left:535;top:370;width:4394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" filled="f" stroked="f" strokeweight=".5pt">
                        <v:textbox>
                          <w:txbxContent>
                            <w:p w14:paraId="616812F5" w14:textId="77777777" w:rsidR="00DC641D" w:rsidRPr="00DC641D" w:rsidRDefault="00DC641D" w:rsidP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1F254F7" w14:textId="3D2F5C54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(4)  </w:t>
            </w:r>
          </w:p>
        </w:tc>
        <w:tc>
          <w:tcPr>
            <w:tcW w:w="1981" w:type="dxa"/>
            <w:tcBorders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8B231EA" w14:textId="54282BAE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 </w:t>
            </w:r>
          </w:p>
          <w:p w14:paraId="7731C1F6" w14:textId="3DF38616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61856" behindDoc="0" locked="0" layoutInCell="1" allowOverlap="1" wp14:anchorId="359A83A4" wp14:editId="69DDDF3D">
                      <wp:simplePos x="0" y="0"/>
                      <wp:positionH relativeFrom="column">
                        <wp:posOffset>194917</wp:posOffset>
                      </wp:positionH>
                      <wp:positionV relativeFrom="paragraph">
                        <wp:posOffset>85244</wp:posOffset>
                      </wp:positionV>
                      <wp:extent cx="570212" cy="317500"/>
                      <wp:effectExtent l="0" t="0" r="1905" b="0"/>
                      <wp:wrapNone/>
                      <wp:docPr id="1994560339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0212" cy="317500"/>
                                <a:chOff x="-8237" y="0"/>
                                <a:chExt cx="570212" cy="317500"/>
                              </a:xfrm>
                            </wpg:grpSpPr>
                            <wpg:grpSp>
                              <wpg:cNvPr id="1271438398" name="Gruppieren 135"/>
                              <wpg:cNvGrpSpPr/>
                              <wpg:grpSpPr>
                                <a:xfrm>
                                  <a:off x="-8237" y="0"/>
                                  <a:ext cx="570212" cy="317500"/>
                                  <a:chOff x="-15603" y="0"/>
                                  <a:chExt cx="603594" cy="317500"/>
                                </a:xfrm>
                              </wpg:grpSpPr>
                              <wpg:grpSp>
                                <wpg:cNvPr id="1499255066" name="Gruppieren 2"/>
                                <wpg:cNvGrpSpPr/>
                                <wpg:grpSpPr>
                                  <a:xfrm>
                                    <a:off x="-15603" y="0"/>
                                    <a:ext cx="190232" cy="317499"/>
                                    <a:chOff x="41647" y="-4831"/>
                                    <a:chExt cx="192287" cy="318283"/>
                                  </a:xfrm>
                                </wpg:grpSpPr>
                                <wps:wsp>
                                  <wps:cNvPr id="1012408270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C9585F9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44482672" name="Textfeld 3"/>
                                  <wps:cNvSpPr txBox="1"/>
                                  <wps:spPr>
                                    <a:xfrm>
                                      <a:off x="41647" y="149510"/>
                                      <a:ext cx="19228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D647C7" w14:textId="0168A626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106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28498710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69954347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845831734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1626E7B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0250272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DB22C18" w14:textId="3CDCBF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27988325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317573901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1AC4A0" w14:textId="77777777" w:rsidR="00DC641D" w:rsidRPr="00DC641D" w:rsidRDefault="00DC641D" w:rsidP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9A83A4" id="_x0000_s1573" style="position:absolute;margin-left:15.35pt;margin-top:6.7pt;width:44.9pt;height:25pt;z-index:253561856;mso-width-relative:margin;mso-height-relative:margin" coordorigin="-82" coordsize="57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">
                      <v:group id="_x0000_s1574" style="position:absolute;left:-82;width:5701;height:3175" coordorigin="-156" coordsize="6035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">
                        <v:group id="_x0000_s1575" style="position:absolute;left:-156;width:1902;height:3174" coordorigin="41647,-4831" coordsize="192287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">
                          <v:shape id="Textfeld 3" o:spid="_x0000_s157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2C9585F9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77" type="#_x0000_t202" style="position:absolute;left:41647;top:149510;width:19228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DD647C7" w14:textId="0168A626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106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78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579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">
                          <v:shape id="Textfeld 3" o:spid="_x0000_s1580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1626E7B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8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DB22C18" w14:textId="3CDCBF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82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83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" filled="f" stroked="f" strokeweight=".5pt">
                        <v:textbox inset="0,,0">
                          <w:txbxContent>
                            <w:p w14:paraId="2F1AC4A0" w14:textId="77777777" w:rsidR="00DC641D" w:rsidRPr="00DC641D" w:rsidRDefault="00DC641D" w:rsidP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AEAF70C" w14:textId="41948058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(2)  </w:t>
            </w:r>
          </w:p>
          <w:p w14:paraId="33146ACA" w14:textId="71395635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63904" behindDoc="0" locked="0" layoutInCell="1" allowOverlap="1" wp14:anchorId="4FD4A46C" wp14:editId="7FCA0E68">
                      <wp:simplePos x="0" y="0"/>
                      <wp:positionH relativeFrom="column">
                        <wp:posOffset>203234</wp:posOffset>
                      </wp:positionH>
                      <wp:positionV relativeFrom="paragraph">
                        <wp:posOffset>88865</wp:posOffset>
                      </wp:positionV>
                      <wp:extent cx="570212" cy="317500"/>
                      <wp:effectExtent l="0" t="0" r="1905" b="0"/>
                      <wp:wrapNone/>
                      <wp:docPr id="532454965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0212" cy="317500"/>
                                <a:chOff x="-8237" y="0"/>
                                <a:chExt cx="570212" cy="317500"/>
                              </a:xfrm>
                            </wpg:grpSpPr>
                            <wpg:grpSp>
                              <wpg:cNvPr id="1464875185" name="Gruppieren 135"/>
                              <wpg:cNvGrpSpPr/>
                              <wpg:grpSpPr>
                                <a:xfrm>
                                  <a:off x="-8237" y="0"/>
                                  <a:ext cx="570212" cy="317500"/>
                                  <a:chOff x="-15603" y="0"/>
                                  <a:chExt cx="603594" cy="317500"/>
                                </a:xfrm>
                              </wpg:grpSpPr>
                              <wpg:grpSp>
                                <wpg:cNvPr id="1668059215" name="Gruppieren 2"/>
                                <wpg:cNvGrpSpPr/>
                                <wpg:grpSpPr>
                                  <a:xfrm>
                                    <a:off x="-15603" y="0"/>
                                    <a:ext cx="190232" cy="317499"/>
                                    <a:chOff x="41647" y="-4831"/>
                                    <a:chExt cx="192287" cy="318283"/>
                                  </a:xfrm>
                                </wpg:grpSpPr>
                                <wps:wsp>
                                  <wps:cNvPr id="507671063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11E359A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62063435" name="Textfeld 3"/>
                                  <wps:cNvSpPr txBox="1"/>
                                  <wps:spPr>
                                    <a:xfrm>
                                      <a:off x="41647" y="149510"/>
                                      <a:ext cx="19228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84C8396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106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94608860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15525380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84995980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8A8CE91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6084383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B27CF03" w14:textId="61705B92" w:rsidR="00DC641D" w:rsidRPr="00451DD8" w:rsidRDefault="00900175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489138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762448267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378623" w14:textId="77777777" w:rsidR="00DC641D" w:rsidRPr="00DC641D" w:rsidRDefault="00DC641D" w:rsidP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D4A46C" id="_x0000_s1584" style="position:absolute;margin-left:16pt;margin-top:7pt;width:44.9pt;height:25pt;z-index:253563904;mso-width-relative:margin;mso-height-relative:margin" coordorigin="-82" coordsize="57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">
                      <v:group id="_x0000_s1585" style="position:absolute;left:-82;width:5701;height:3175" coordorigin="-156" coordsize="6035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">
                        <v:group id="_x0000_s1586" style="position:absolute;left:-156;width:1902;height:3174" coordorigin="41647,-4831" coordsize="192287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">
                          <v:shape id="Textfeld 3" o:spid="_x0000_s158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11E359A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88" type="#_x0000_t202" style="position:absolute;left:41647;top:149510;width:19228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84C8396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106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89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  <v:group id="_x0000_s1590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">
                          <v:shape id="Textfeld 3" o:spid="_x0000_s1591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68A8CE91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9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1B27CF03" w14:textId="61705B92" w:rsidR="00DC641D" w:rsidRPr="00451DD8" w:rsidRDefault="00900175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93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94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09378623" w14:textId="77777777" w:rsidR="00DC641D" w:rsidRPr="00DC641D" w:rsidRDefault="00DC641D" w:rsidP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151A2A6" w14:textId="4F767C32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(3)  </w:t>
            </w:r>
          </w:p>
          <w:p w14:paraId="23D976EC" w14:textId="599BBF15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65952" behindDoc="0" locked="0" layoutInCell="1" allowOverlap="1" wp14:anchorId="42256556" wp14:editId="0597B787">
                      <wp:simplePos x="0" y="0"/>
                      <wp:positionH relativeFrom="column">
                        <wp:posOffset>177148</wp:posOffset>
                      </wp:positionH>
                      <wp:positionV relativeFrom="paragraph">
                        <wp:posOffset>62865</wp:posOffset>
                      </wp:positionV>
                      <wp:extent cx="594635" cy="317500"/>
                      <wp:effectExtent l="0" t="0" r="2540" b="0"/>
                      <wp:wrapNone/>
                      <wp:docPr id="162763598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635" cy="317500"/>
                                <a:chOff x="-32961" y="0"/>
                                <a:chExt cx="594936" cy="317500"/>
                              </a:xfrm>
                            </wpg:grpSpPr>
                            <wpg:grpSp>
                              <wpg:cNvPr id="786619059" name="Gruppieren 135"/>
                              <wpg:cNvGrpSpPr/>
                              <wpg:grpSpPr>
                                <a:xfrm>
                                  <a:off x="-32961" y="0"/>
                                  <a:ext cx="594936" cy="317500"/>
                                  <a:chOff x="-41773" y="0"/>
                                  <a:chExt cx="629764" cy="317500"/>
                                </a:xfrm>
                              </wpg:grpSpPr>
                              <wpg:grpSp>
                                <wpg:cNvPr id="1525715802" name="Gruppieren 2"/>
                                <wpg:cNvGrpSpPr/>
                                <wpg:grpSpPr>
                                  <a:xfrm>
                                    <a:off x="-41773" y="0"/>
                                    <a:ext cx="216398" cy="317499"/>
                                    <a:chOff x="15195" y="-4831"/>
                                    <a:chExt cx="218735" cy="318283"/>
                                  </a:xfrm>
                                </wpg:grpSpPr>
                                <wps:wsp>
                                  <wps:cNvPr id="141575851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CA37F81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36053816" name="Textfeld 3"/>
                                  <wps:cNvSpPr txBox="1"/>
                                  <wps:spPr>
                                    <a:xfrm>
                                      <a:off x="15195" y="149510"/>
                                      <a:ext cx="19228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76DAD08" w14:textId="44BCF07D" w:rsidR="00900175" w:rsidRPr="00451DD8" w:rsidRDefault="00900175" w:rsidP="00900175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36007956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554619551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585382917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3637EC4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18527663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1CD6364" w14:textId="4CBDF96A" w:rsidR="00900175" w:rsidRPr="00451DD8" w:rsidRDefault="002A14A2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5087649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696426351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6A4F7D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256556" id="_x0000_s1595" style="position:absolute;margin-left:13.95pt;margin-top:4.95pt;width:46.8pt;height:25pt;z-index:253565952;mso-width-relative:margin;mso-height-relative:margin" coordorigin="-329" coordsize="594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">
                      <v:group id="_x0000_s1596" style="position:absolute;left:-329;width:5948;height:3175" coordorigin="-417" coordsize="6297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">
                        <v:group id="_x0000_s1597" style="position:absolute;left:-417;width:2163;height:3174" coordorigin="15195,-4831" coordsize="21873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">
                          <v:shape id="Textfeld 3" o:spid="_x0000_s159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CA37F81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99" type="#_x0000_t202" style="position:absolute;left:15195;top:149510;width:19228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76DAD08" w14:textId="44BCF07D" w:rsidR="00900175" w:rsidRPr="00451DD8" w:rsidRDefault="00900175" w:rsidP="0090017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00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601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">
                          <v:shape id="Textfeld 3" o:spid="_x0000_s1602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3637EC4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0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1CD6364" w14:textId="4CBDF96A" w:rsidR="00900175" w:rsidRPr="00451DD8" w:rsidRDefault="002A14A2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04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605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506A4F7D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8B4138C" w14:textId="6D909EED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(4)  </w:t>
            </w:r>
          </w:p>
        </w:tc>
        <w:tc>
          <w:tcPr>
            <w:tcW w:w="1981" w:type="dxa"/>
            <w:tcBorders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F5EDD90" w14:textId="67E6ECAB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 </w:t>
            </w:r>
          </w:p>
          <w:p w14:paraId="5566D93E" w14:textId="6407B778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74144" behindDoc="0" locked="0" layoutInCell="1" allowOverlap="1" wp14:anchorId="47442B0E" wp14:editId="6B6320A3">
                      <wp:simplePos x="0" y="0"/>
                      <wp:positionH relativeFrom="column">
                        <wp:posOffset>213034</wp:posOffset>
                      </wp:positionH>
                      <wp:positionV relativeFrom="paragraph">
                        <wp:posOffset>94615</wp:posOffset>
                      </wp:positionV>
                      <wp:extent cx="561975" cy="317500"/>
                      <wp:effectExtent l="0" t="0" r="0" b="0"/>
                      <wp:wrapNone/>
                      <wp:docPr id="725332501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2122550993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87511469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1701648189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8B843F1" w14:textId="63A8731F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84781064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E3D74D0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5155628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245967848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967360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772932" w14:textId="40904376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12387831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4D6FDBF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07867688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484963868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C0A79C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442B0E" id="_x0000_s1606" style="position:absolute;margin-left:16.75pt;margin-top:7.45pt;width:44.25pt;height:25pt;z-index:253574144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">
                      <v:group id="_x0000_s1607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">
                        <v:group id="_x0000_s1608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">
                          <v:shape id="Textfeld 3" o:spid="_x0000_s160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18B843F1" w14:textId="63A8731F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1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2E3D74D0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1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612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">
                          <v:shape id="Textfeld 3" o:spid="_x0000_s1613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" filled="f" stroked="f" strokeweight=".5pt">
                            <v:textbox inset="0,0,0,0">
                              <w:txbxContent>
                                <w:p w14:paraId="3B772932" w14:textId="40904376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1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4D6FDBF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15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616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" filled="f" stroked="f" strokeweight=".5pt">
                        <v:textbox inset="0,,0">
                          <w:txbxContent>
                            <w:p w14:paraId="18C0A79C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5A909FF" w14:textId="658431A1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(2)  </w:t>
            </w:r>
          </w:p>
          <w:p w14:paraId="20F159C0" w14:textId="267B7CE0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70048" behindDoc="0" locked="0" layoutInCell="1" allowOverlap="1" wp14:anchorId="7843D9F8" wp14:editId="28686061">
                      <wp:simplePos x="0" y="0"/>
                      <wp:positionH relativeFrom="column">
                        <wp:posOffset>209859</wp:posOffset>
                      </wp:positionH>
                      <wp:positionV relativeFrom="paragraph">
                        <wp:posOffset>86360</wp:posOffset>
                      </wp:positionV>
                      <wp:extent cx="561975" cy="317500"/>
                      <wp:effectExtent l="0" t="0" r="0" b="0"/>
                      <wp:wrapNone/>
                      <wp:docPr id="2071700993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1"/>
                              </a:xfrm>
                            </wpg:grpSpPr>
                            <wpg:grpSp>
                              <wpg:cNvPr id="801714484" name="Gruppieren 135"/>
                              <wpg:cNvGrpSpPr/>
                              <wpg:grpSpPr>
                                <a:xfrm>
                                  <a:off x="0" y="0"/>
                                  <a:ext cx="561975" cy="317501"/>
                                  <a:chOff x="-6883" y="0"/>
                                  <a:chExt cx="594874" cy="317501"/>
                                </a:xfrm>
                              </wpg:grpSpPr>
                              <wpg:grpSp>
                                <wpg:cNvPr id="932744700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2059348257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DC32EAF" w14:textId="422C230D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20758656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87C3391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7274886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77471555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1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038226239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975BD76" w14:textId="314E244D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69923089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D0A603D" w14:textId="101E4C5A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1829220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174170121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BF45578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43D9F8" id="_x0000_s1617" style="position:absolute;margin-left:16.5pt;margin-top:6.8pt;width:44.25pt;height:25pt;z-index:253570048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">
                      <v:group id="_x0000_s1618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">
                        <v:group id="_x0000_s1619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">
                          <v:shape id="Textfeld 3" o:spid="_x0000_s162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" filled="f" stroked="f" strokeweight=".5pt">
                            <v:textbox inset="0,0,0,0">
                              <w:txbxContent>
                                <w:p w14:paraId="1DC32EAF" w14:textId="422C230D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2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87C3391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22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623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">
                          <v:shape id="Textfeld 3" o:spid="_x0000_s1624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975BD76" w14:textId="314E244D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2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4D0A603D" w14:textId="101E4C5A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26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627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" filled="f" stroked="f" strokeweight=".5pt">
                        <v:textbox inset="0,,0">
                          <w:txbxContent>
                            <w:p w14:paraId="7BF45578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60CD39E" w14:textId="4FAE977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(3)  </w:t>
            </w:r>
          </w:p>
          <w:p w14:paraId="151F4F6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D37128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2242" w:type="dxa"/>
            <w:tcBorders>
              <w:left w:val="single" w:sz="8" w:space="0" w:color="BFBFBF" w:themeColor="background1" w:themeShade="BF"/>
            </w:tcBorders>
          </w:tcPr>
          <w:p w14:paraId="74CF2154" w14:textId="74C1B3C8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 </w:t>
            </w:r>
          </w:p>
          <w:p w14:paraId="493E949E" w14:textId="77634C90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78240" behindDoc="0" locked="0" layoutInCell="1" allowOverlap="1" wp14:anchorId="62CB6B31" wp14:editId="62805443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84627</wp:posOffset>
                      </wp:positionV>
                      <wp:extent cx="561975" cy="317500"/>
                      <wp:effectExtent l="0" t="0" r="0" b="0"/>
                      <wp:wrapNone/>
                      <wp:docPr id="318721094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1"/>
                              </a:xfrm>
                            </wpg:grpSpPr>
                            <wpg:grpSp>
                              <wpg:cNvPr id="565899589" name="Gruppieren 135"/>
                              <wpg:cNvGrpSpPr/>
                              <wpg:grpSpPr>
                                <a:xfrm>
                                  <a:off x="0" y="0"/>
                                  <a:ext cx="561975" cy="317501"/>
                                  <a:chOff x="-6883" y="0"/>
                                  <a:chExt cx="594874" cy="317501"/>
                                </a:xfrm>
                              </wpg:grpSpPr>
                              <wpg:grpSp>
                                <wpg:cNvPr id="2087939506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680452759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B3E6F6D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23878164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941D67C" w14:textId="7F65F95E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22799023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323151739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1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567777136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A9CA6A0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39476703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6E65615" w14:textId="7ECB86CB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23495305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387331036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0979D5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CB6B31" id="_x0000_s1628" style="position:absolute;margin-left:15.6pt;margin-top:6.65pt;width:44.25pt;height:25pt;z-index:253578240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">
                      <v:group id="_x0000_s1629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">
                        <v:group id="_x0000_s1630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">
                          <v:shape id="Textfeld 3" o:spid="_x0000_s163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5B3E6F6D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3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941D67C" w14:textId="7F65F95E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3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634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">
                          <v:shape id="Textfeld 3" o:spid="_x0000_s1635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A9CA6A0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3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36E65615" w14:textId="7ECB86CB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37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638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1F0979D5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0D84A0B" w14:textId="061C7F84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(2)  </w:t>
            </w:r>
          </w:p>
          <w:p w14:paraId="049D36E8" w14:textId="2A7CB3A5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80288" behindDoc="0" locked="0" layoutInCell="1" allowOverlap="1" wp14:anchorId="23C9EC5E" wp14:editId="702D6E8C">
                      <wp:simplePos x="0" y="0"/>
                      <wp:positionH relativeFrom="column">
                        <wp:posOffset>182300</wp:posOffset>
                      </wp:positionH>
                      <wp:positionV relativeFrom="paragraph">
                        <wp:posOffset>76303</wp:posOffset>
                      </wp:positionV>
                      <wp:extent cx="561975" cy="317500"/>
                      <wp:effectExtent l="0" t="0" r="0" b="0"/>
                      <wp:wrapNone/>
                      <wp:docPr id="332482384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1"/>
                              </a:xfrm>
                            </wpg:grpSpPr>
                            <wpg:grpSp>
                              <wpg:cNvPr id="231005233" name="Gruppieren 135"/>
                              <wpg:cNvGrpSpPr/>
                              <wpg:grpSpPr>
                                <a:xfrm>
                                  <a:off x="0" y="0"/>
                                  <a:ext cx="561975" cy="317501"/>
                                  <a:chOff x="-6883" y="0"/>
                                  <a:chExt cx="594874" cy="317501"/>
                                </a:xfrm>
                              </wpg:grpSpPr>
                              <wpg:grpSp>
                                <wpg:cNvPr id="1958687111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783323966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E7346FB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71025216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798E4B6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5752202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511212428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1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088412603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3E86B35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06916717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37AC091" w14:textId="4F32AC1C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16923359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108543345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536E6F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C9EC5E" id="_x0000_s1639" style="position:absolute;margin-left:14.35pt;margin-top:6pt;width:44.25pt;height:25pt;z-index:253580288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">
                      <v:group id="_x0000_s1640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">
                        <v:group id="_x0000_s1641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">
                          <v:shape id="Textfeld 3" o:spid="_x0000_s164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E7346FB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4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798E4B6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44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645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">
                          <v:shape id="Textfeld 3" o:spid="_x0000_s1646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43E86B35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4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37AC091" w14:textId="4F32AC1C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48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649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" filled="f" stroked="f" strokeweight=".5pt">
                        <v:textbox inset="0,,0">
                          <w:txbxContent>
                            <w:p w14:paraId="72536E6F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E500A85" w14:textId="660190B3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(3) </w:t>
            </w:r>
          </w:p>
          <w:p w14:paraId="7FB0640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CFB0CB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4C007B13" w14:textId="77777777" w:rsidTr="0068490F">
        <w:tc>
          <w:tcPr>
            <w:tcW w:w="709" w:type="dxa"/>
          </w:tcPr>
          <w:p w14:paraId="39B995EC" w14:textId="65579DFB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FB94BD6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1981" w:type="dxa"/>
            <w:vAlign w:val="center"/>
          </w:tcPr>
          <w:p w14:paraId="229F2710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1981" w:type="dxa"/>
            <w:vAlign w:val="center"/>
          </w:tcPr>
          <w:p w14:paraId="4EAA4DE1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1981" w:type="dxa"/>
            <w:vAlign w:val="center"/>
          </w:tcPr>
          <w:p w14:paraId="767A8BF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2242" w:type="dxa"/>
            <w:vAlign w:val="center"/>
          </w:tcPr>
          <w:p w14:paraId="5659BEFB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6671EB00" w14:textId="77777777" w:rsidTr="0068490F">
        <w:tc>
          <w:tcPr>
            <w:tcW w:w="709" w:type="dxa"/>
          </w:tcPr>
          <w:p w14:paraId="497E6437" w14:textId="6D5499F2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1A2CB1A" wp14:editId="191C5D20">
                  <wp:extent cx="360000" cy="272386"/>
                  <wp:effectExtent l="0" t="0" r="2540" b="0"/>
                  <wp:docPr id="1274978102" name="Grafik 1274978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0D7636E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4"/>
            <w:vAlign w:val="center"/>
          </w:tcPr>
          <w:p w14:paraId="320E3772" w14:textId="2E32357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Welche Muster fallen dir auf? Wie könnte es in der 3. und 4. Spalte weitergehen?</w:t>
            </w:r>
          </w:p>
        </w:tc>
      </w:tr>
      <w:tr w:rsidR="001F2E0E" w:rsidRPr="005B6061" w14:paraId="5B7D1E74" w14:textId="77777777" w:rsidTr="0068490F">
        <w:tc>
          <w:tcPr>
            <w:tcW w:w="709" w:type="dxa"/>
          </w:tcPr>
          <w:p w14:paraId="3B514FF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97699D1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4"/>
            <w:vAlign w:val="center"/>
          </w:tcPr>
          <w:p w14:paraId="178B3769" w14:textId="77777777" w:rsidR="009C1954" w:rsidRPr="005B6061" w:rsidRDefault="009C1954" w:rsidP="006A4708">
            <w:pPr>
              <w:spacing w:line="240" w:lineRule="atLeast"/>
              <w:ind w:left="360" w:hanging="360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Diese Satzbausteine können dir beim Beschreiben helfen:</w:t>
            </w:r>
          </w:p>
          <w:p w14:paraId="716AFAF9" w14:textId="77777777" w:rsidR="009C1954" w:rsidRPr="00560BA7" w:rsidRDefault="009C1954" w:rsidP="00BF65BD">
            <w:pPr>
              <w:pStyle w:val="Listenabsatz"/>
            </w:pPr>
            <w:r w:rsidRPr="00560BA7">
              <w:t>... von Zeile zu Zeile...</w:t>
            </w:r>
          </w:p>
          <w:p w14:paraId="05D3FEFC" w14:textId="11124DF0" w:rsidR="009C1954" w:rsidRPr="00560BA7" w:rsidRDefault="009C1954" w:rsidP="00BF65BD">
            <w:pPr>
              <w:pStyle w:val="Listenabsatz"/>
            </w:pPr>
            <w:r w:rsidRPr="00560BA7">
              <w:t xml:space="preserve">der </w:t>
            </w:r>
            <w:r w:rsidR="006A4708" w:rsidRPr="00560BA7">
              <w:t xml:space="preserve">Teil/das Ganze </w:t>
            </w:r>
            <w:r w:rsidRPr="00560BA7">
              <w:t xml:space="preserve">vom ersten Bruch/vom zweiten Bruch … </w:t>
            </w:r>
          </w:p>
          <w:p w14:paraId="55AE5DD1" w14:textId="45F9E8EA" w:rsidR="009C1954" w:rsidRPr="00560BA7" w:rsidRDefault="009C1954" w:rsidP="00BF65BD">
            <w:pPr>
              <w:pStyle w:val="Listenabsatz"/>
            </w:pPr>
            <w:r w:rsidRPr="00560BA7">
              <w:t>... verändert sich ...</w:t>
            </w:r>
            <w:r w:rsidR="006A4708" w:rsidRPr="00560BA7">
              <w:t>/</w:t>
            </w:r>
            <w:r w:rsidRPr="00560BA7">
              <w:t>... bleibt gleich</w:t>
            </w:r>
            <w:r w:rsidR="002D74C7">
              <w:t xml:space="preserve"> </w:t>
            </w:r>
            <w:r w:rsidRPr="00560BA7">
              <w:t>...</w:t>
            </w:r>
          </w:p>
          <w:p w14:paraId="55A7FF34" w14:textId="73B05D4A" w:rsidR="009C1954" w:rsidRPr="00560BA7" w:rsidRDefault="009C1954" w:rsidP="00BF65BD">
            <w:pPr>
              <w:pStyle w:val="Listenabsatz"/>
            </w:pPr>
            <w:r w:rsidRPr="00560BA7">
              <w:t>… wird um … größer</w:t>
            </w:r>
          </w:p>
          <w:p w14:paraId="42DB1033" w14:textId="77777777" w:rsidR="009C1954" w:rsidRDefault="009C1954" w:rsidP="00BF65BD">
            <w:pPr>
              <w:pStyle w:val="Listenabsatz"/>
            </w:pPr>
            <w:r w:rsidRPr="00560BA7">
              <w:t>… wird</w:t>
            </w:r>
            <w:r w:rsidRPr="005B6061">
              <w:t xml:space="preserve"> verdoppelt</w:t>
            </w:r>
          </w:p>
          <w:p w14:paraId="15F7B8E6" w14:textId="69B3542C" w:rsidR="00560BA7" w:rsidRPr="005B6061" w:rsidRDefault="00560BA7" w:rsidP="00E41FA1">
            <w:pPr>
              <w:ind w:left="360"/>
            </w:pPr>
          </w:p>
        </w:tc>
      </w:tr>
      <w:tr w:rsidR="001F2E0E" w:rsidRPr="005B6061" w14:paraId="3C8FE948" w14:textId="77777777" w:rsidTr="0068490F">
        <w:trPr>
          <w:trHeight w:val="488"/>
        </w:trPr>
        <w:tc>
          <w:tcPr>
            <w:tcW w:w="709" w:type="dxa"/>
          </w:tcPr>
          <w:p w14:paraId="6A062C3E" w14:textId="5E62CE30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F8CE480" wp14:editId="2B26CCE8">
                  <wp:extent cx="313144" cy="272386"/>
                  <wp:effectExtent l="0" t="0" r="0" b="0"/>
                  <wp:docPr id="814905304" name="Grafik 814905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9DC3A24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gridSpan w:val="4"/>
          </w:tcPr>
          <w:p w14:paraId="60AF34F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Erfindet eigene Muster und tauscht sie aus.</w:t>
            </w:r>
          </w:p>
        </w:tc>
      </w:tr>
      <w:tr w:rsidR="001F2E0E" w:rsidRPr="005B6061" w14:paraId="203FB192" w14:textId="77777777" w:rsidTr="0068490F">
        <w:tc>
          <w:tcPr>
            <w:tcW w:w="709" w:type="dxa"/>
          </w:tcPr>
          <w:p w14:paraId="0B8A1EFF" w14:textId="77777777" w:rsidR="001F2E0E" w:rsidRPr="005B6061" w:rsidRDefault="001F2E0E" w:rsidP="00C40CF5">
            <w:pPr>
              <w:pStyle w:val="berschrift3"/>
            </w:pPr>
            <w:r w:rsidRPr="005B6061">
              <w:t>2.5</w:t>
            </w:r>
          </w:p>
        </w:tc>
        <w:tc>
          <w:tcPr>
            <w:tcW w:w="8610" w:type="dxa"/>
            <w:gridSpan w:val="5"/>
          </w:tcPr>
          <w:p w14:paraId="75D24F78" w14:textId="5981319B" w:rsidR="001F2E0E" w:rsidRPr="005B6061" w:rsidRDefault="00164725" w:rsidP="00C40CF5">
            <w:pPr>
              <w:pStyle w:val="berschrift3"/>
            </w:pPr>
            <w:r w:rsidRPr="005B6061">
              <w:rPr>
                <w:noProof/>
              </w:rPr>
              <w:drawing>
                <wp:anchor distT="0" distB="0" distL="114300" distR="114300" simplePos="0" relativeHeight="253095936" behindDoc="0" locked="0" layoutInCell="1" allowOverlap="1" wp14:anchorId="1F225719" wp14:editId="2760A18D">
                  <wp:simplePos x="0" y="0"/>
                  <wp:positionH relativeFrom="column">
                    <wp:posOffset>4183380</wp:posOffset>
                  </wp:positionH>
                  <wp:positionV relativeFrom="paragraph">
                    <wp:posOffset>154305</wp:posOffset>
                  </wp:positionV>
                  <wp:extent cx="574675" cy="738505"/>
                  <wp:effectExtent l="0" t="0" r="9525" b="0"/>
                  <wp:wrapNone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ürfel.jp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83" t="2416" r="48690" b="61378"/>
                          <a:stretch/>
                        </pic:blipFill>
                        <pic:spPr bwMode="auto">
                          <a:xfrm>
                            <a:off x="0" y="0"/>
                            <a:ext cx="574675" cy="738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6061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50560" behindDoc="0" locked="0" layoutInCell="1" allowOverlap="1" wp14:anchorId="104FA83E" wp14:editId="5DB5650A">
                      <wp:simplePos x="0" y="0"/>
                      <wp:positionH relativeFrom="column">
                        <wp:posOffset>4820834</wp:posOffset>
                      </wp:positionH>
                      <wp:positionV relativeFrom="paragraph">
                        <wp:posOffset>241935</wp:posOffset>
                      </wp:positionV>
                      <wp:extent cx="702945" cy="774700"/>
                      <wp:effectExtent l="0" t="0" r="0" b="0"/>
                      <wp:wrapNone/>
                      <wp:docPr id="1478639604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945" cy="774700"/>
                                <a:chOff x="0" y="0"/>
                                <a:chExt cx="702945" cy="7752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9150069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9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94898366" name="Textfeld 12"/>
                              <wps:cNvSpPr txBox="1"/>
                              <wps:spPr>
                                <a:xfrm>
                                  <a:off x="197382" y="62839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E95119" w14:textId="77777777" w:rsidR="00003BB0" w:rsidRPr="0020319D" w:rsidRDefault="00003BB0" w:rsidP="002149EF">
                                    <w:pPr>
                                      <w:pStyle w:val="Zitat1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Dilara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4FA83E" id="Gruppieren 22" o:spid="_x0000_s1650" style="position:absolute;margin-left:379.6pt;margin-top:19.05pt;width:55.35pt;height:61pt;z-index:253250560;mso-width-relative:margin;mso-height-relative:margin" coordsize="7029,77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">
                      <v:shape id="Grafik 1" o:spid="_x0000_s1651" type="#_x0000_t75" style="position:absolute;width:702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">
                        <v:imagedata r:id="rId63" o:title="" chromakey="white"/>
                      </v:shape>
                      <v:shape id="_x0000_s1652" type="#_x0000_t202" style="position:absolute;left:1973;top:6283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6E95119" w14:textId="77777777" w:rsidR="00003BB0" w:rsidRPr="0020319D" w:rsidRDefault="00003BB0" w:rsidP="002149EF">
                              <w:pPr>
                                <w:pStyle w:val="Zitat1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t>Brüche würfeln</w:t>
            </w:r>
          </w:p>
        </w:tc>
      </w:tr>
      <w:tr w:rsidR="001F2E0E" w:rsidRPr="005B6061" w14:paraId="666AA228" w14:textId="77777777" w:rsidTr="0068490F">
        <w:tc>
          <w:tcPr>
            <w:tcW w:w="709" w:type="dxa"/>
          </w:tcPr>
          <w:p w14:paraId="468BF4FF" w14:textId="57FE8F86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46E66A22" wp14:editId="5BD4DC6C">
                  <wp:extent cx="313144" cy="272386"/>
                  <wp:effectExtent l="0" t="0" r="0" b="0"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0" w:type="dxa"/>
            <w:gridSpan w:val="5"/>
            <w:vAlign w:val="center"/>
          </w:tcPr>
          <w:p w14:paraId="0242B501" w14:textId="1F77F972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90528" behindDoc="0" locked="0" layoutInCell="1" allowOverlap="1" wp14:anchorId="466F303E" wp14:editId="1EB7B59B">
                      <wp:simplePos x="0" y="0"/>
                      <wp:positionH relativeFrom="column">
                        <wp:posOffset>3071495</wp:posOffset>
                      </wp:positionH>
                      <wp:positionV relativeFrom="paragraph">
                        <wp:posOffset>52070</wp:posOffset>
                      </wp:positionV>
                      <wp:extent cx="171450" cy="316865"/>
                      <wp:effectExtent l="0" t="0" r="6350" b="635"/>
                      <wp:wrapNone/>
                      <wp:docPr id="206766078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" cy="316865"/>
                                <a:chOff x="50462" y="-4831"/>
                                <a:chExt cx="183468" cy="318283"/>
                              </a:xfrm>
                            </wpg:grpSpPr>
                            <wps:wsp>
                              <wps:cNvPr id="65836031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C4C4CB8" w14:textId="77777777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252666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C022D7" w14:textId="77777777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4717749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6F303E" id="_x0000_s1653" style="position:absolute;margin-left:241.85pt;margin-top:4.1pt;width:13.5pt;height:24.95pt;z-index:253590528;mso-width-relative:margin;mso-height-relative:margin" coordorigin="50462,-4831" coordsize="183468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">
                      <v:shape id="Textfeld 3" o:spid="_x0000_s165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C4C4CB8" w14:textId="77777777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5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4C022D7" w14:textId="77777777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656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Dilara und Maurice würfeln mit zwei 12er-Würfeln. </w:t>
            </w:r>
          </w:p>
          <w:p w14:paraId="2E9AF506" w14:textId="7144D3A6" w:rsidR="006A4708" w:rsidRPr="005B6061" w:rsidRDefault="00900175" w:rsidP="00BF65BD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591552" behindDoc="0" locked="0" layoutInCell="1" allowOverlap="1" wp14:anchorId="718D3A5F" wp14:editId="08BECA83">
                      <wp:simplePos x="0" y="0"/>
                      <wp:positionH relativeFrom="column">
                        <wp:posOffset>3258820</wp:posOffset>
                      </wp:positionH>
                      <wp:positionV relativeFrom="paragraph">
                        <wp:posOffset>62230</wp:posOffset>
                      </wp:positionV>
                      <wp:extent cx="178435" cy="317500"/>
                      <wp:effectExtent l="0" t="0" r="0" b="0"/>
                      <wp:wrapNone/>
                      <wp:docPr id="26123582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8435" cy="317500"/>
                                <a:chOff x="35340" y="-4831"/>
                                <a:chExt cx="191622" cy="318283"/>
                              </a:xfrm>
                            </wpg:grpSpPr>
                            <wps:wsp>
                              <wps:cNvPr id="339991145" name="Textfeld 3"/>
                              <wps:cNvSpPr txBox="1"/>
                              <wps:spPr>
                                <a:xfrm>
                                  <a:off x="67008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47D467" w14:textId="77777777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4376640" name="Textfeld 3"/>
                              <wps:cNvSpPr txBox="1"/>
                              <wps:spPr>
                                <a:xfrm>
                                  <a:off x="35340" y="149510"/>
                                  <a:ext cx="154495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BE5573" w14:textId="77777777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101010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2505261" name="Gerade Verbindung 1"/>
                              <wps:cNvCnPr/>
                              <wps:spPr>
                                <a:xfrm>
                                  <a:off x="42137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8D3A5F" id="_x0000_s1657" style="position:absolute;left:0;text-align:left;margin-left:256.6pt;margin-top:4.9pt;width:14.05pt;height:25pt;z-index:253591552;mso-width-relative:margin;mso-height-relative:margin" coordorigin="35340,-4831" coordsize="191622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">
                      <v:shape id="Textfeld 3" o:spid="_x0000_s1658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A47D467" w14:textId="77777777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659" type="#_x0000_t202" style="position:absolute;left:35340;top:149510;width:15449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9BE5573" w14:textId="77777777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101010</w:t>
                              </w:r>
                            </w:p>
                          </w:txbxContent>
                        </v:textbox>
                      </v:shape>
                      <v:line id="Gerade Verbindung 1" o:spid="_x0000_s1660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t>Dilara würfelt 3 und 5 und baut daraus den Bruch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 xml:space="preserve">    </m:t>
              </m:r>
            </m:oMath>
            <w:r w:rsidR="001F2E0E" w:rsidRPr="005B6061">
              <w:t xml:space="preserve">. </w:t>
            </w:r>
          </w:p>
          <w:p w14:paraId="54269D16" w14:textId="6BB06534" w:rsidR="001F2E0E" w:rsidRPr="005B6061" w:rsidRDefault="00164725" w:rsidP="00BF65BD">
            <w:pPr>
              <w:pStyle w:val="Listenabsatz"/>
            </w:pPr>
            <w:r w:rsidRPr="005B6061">
              <w:rPr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85024" behindDoc="0" locked="0" layoutInCell="1" allowOverlap="1" wp14:anchorId="3D3B08ED" wp14:editId="73302585">
                      <wp:simplePos x="0" y="0"/>
                      <wp:positionH relativeFrom="column">
                        <wp:posOffset>4938395</wp:posOffset>
                      </wp:positionH>
                      <wp:positionV relativeFrom="paragraph">
                        <wp:posOffset>226695</wp:posOffset>
                      </wp:positionV>
                      <wp:extent cx="581025" cy="702310"/>
                      <wp:effectExtent l="0" t="0" r="3175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1D9A1A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3B08ED" id="Gruppieren 17" o:spid="_x0000_s1661" style="position:absolute;left:0;text-align:left;margin-left:388.85pt;margin-top:17.85pt;width:45.75pt;height:55.3pt;z-index:253185024;mso-width-relative:margin;mso-height-relative:margin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">
                      <v:shape id="Grafik 7" o:spid="_x0000_s1662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">
                        <v:imagedata r:id="rId65" o:title="" chromakey="white"/>
                      </v:shape>
                      <v:shape id="_x0000_s1663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31D9A1A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t>Maurice würfelt 1 und 10 und baut daraus den Bruch</w:t>
            </w:r>
            <w:r w:rsidR="00900175">
              <w:t xml:space="preserve">     </w:t>
            </w:r>
            <w:r w:rsidR="001F2E0E" w:rsidRPr="005B6061">
              <w:t>.</w:t>
            </w:r>
          </w:p>
          <w:p w14:paraId="0E1E5A69" w14:textId="6E4247D5" w:rsidR="001F2E0E" w:rsidRPr="005B6061" w:rsidRDefault="00164725" w:rsidP="00BF65BD">
            <w:pPr>
              <w:pStyle w:val="Listenabsatz"/>
            </w:pPr>
            <w:r w:rsidRPr="005B6061">
              <w:drawing>
                <wp:anchor distT="0" distB="0" distL="114300" distR="114300" simplePos="0" relativeHeight="253094912" behindDoc="0" locked="0" layoutInCell="1" allowOverlap="1" wp14:anchorId="765E5286" wp14:editId="2FB0A96E">
                  <wp:simplePos x="0" y="0"/>
                  <wp:positionH relativeFrom="column">
                    <wp:posOffset>4114800</wp:posOffset>
                  </wp:positionH>
                  <wp:positionV relativeFrom="paragraph">
                    <wp:posOffset>13335</wp:posOffset>
                  </wp:positionV>
                  <wp:extent cx="718185" cy="607695"/>
                  <wp:effectExtent l="0" t="0" r="5715" b="1905"/>
                  <wp:wrapNone/>
                  <wp:docPr id="933766100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ürfel.jpg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72" t="63280" r="25376" b="7222"/>
                          <a:stretch/>
                        </pic:blipFill>
                        <pic:spPr bwMode="auto">
                          <a:xfrm>
                            <a:off x="0" y="0"/>
                            <a:ext cx="718185" cy="607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2E0E" w:rsidRPr="005B6061">
              <w:t xml:space="preserve">Dilara bestimmt zu den Brüchen zwei gleichnamige Brüche. </w:t>
            </w:r>
          </w:p>
          <w:p w14:paraId="3D7F182E" w14:textId="538569EE" w:rsidR="001F2E0E" w:rsidRPr="005B6061" w:rsidRDefault="001F2E0E" w:rsidP="00BF65BD">
            <w:pPr>
              <w:pStyle w:val="Listenabsatz"/>
            </w:pPr>
            <w:r w:rsidRPr="005B6061">
              <w:t xml:space="preserve">Für jeden richtigen Bruch bekommt sie einen Punkt. </w:t>
            </w:r>
            <w:r w:rsidR="00560BA7">
              <w:br/>
            </w:r>
            <w:r w:rsidRPr="005B6061">
              <w:t>Dann ist Maurice dran.</w:t>
            </w:r>
          </w:p>
          <w:p w14:paraId="4FCF72BA" w14:textId="569EA6F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471377D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Würfelt Brüche wie Dilara und Maurice und macht sie gleichnamig.</w:t>
            </w:r>
          </w:p>
        </w:tc>
      </w:tr>
    </w:tbl>
    <w:p w14:paraId="23DBBA04" w14:textId="44DEDA18" w:rsidR="001F2E0E" w:rsidRPr="005B6061" w:rsidRDefault="001F2E0E" w:rsidP="00DD1172">
      <w:pPr>
        <w:spacing w:line="240" w:lineRule="atLeast"/>
        <w:rPr>
          <w:rFonts w:ascii="Calibri" w:hAnsi="Calibri"/>
        </w:rPr>
        <w:sectPr w:rsidR="001F2E0E" w:rsidRPr="005B6061" w:rsidSect="00A53051">
          <w:headerReference w:type="even" r:id="rId67"/>
          <w:headerReference w:type="default" r:id="rId68"/>
          <w:footerReference w:type="default" r:id="rId69"/>
          <w:pgSz w:w="11900" w:h="16840"/>
          <w:pgMar w:top="1701" w:right="1418" w:bottom="992" w:left="1418" w:header="283" w:footer="567" w:gutter="0"/>
          <w:pgNumType w:start="1"/>
          <w:cols w:space="708"/>
          <w:docGrid w:linePitch="360"/>
        </w:sectPr>
      </w:pPr>
    </w:p>
    <w:tbl>
      <w:tblPr>
        <w:tblW w:w="935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25"/>
        <w:gridCol w:w="7938"/>
        <w:gridCol w:w="567"/>
      </w:tblGrid>
      <w:tr w:rsidR="00164725" w:rsidRPr="005B6061" w14:paraId="61B0B159" w14:textId="77777777" w:rsidTr="00023D7D">
        <w:tc>
          <w:tcPr>
            <w:tcW w:w="425" w:type="dxa"/>
          </w:tcPr>
          <w:p w14:paraId="4D6FE2B8" w14:textId="52908736" w:rsidR="00164725" w:rsidRPr="005B6061" w:rsidRDefault="00164725" w:rsidP="00C40CF5">
            <w:pPr>
              <w:pStyle w:val="berschrift1"/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B</w:t>
            </w:r>
          </w:p>
        </w:tc>
        <w:tc>
          <w:tcPr>
            <w:tcW w:w="8363" w:type="dxa"/>
            <w:gridSpan w:val="2"/>
          </w:tcPr>
          <w:p w14:paraId="58597BAB" w14:textId="64501832" w:rsidR="00164725" w:rsidRPr="005B6061" w:rsidRDefault="00164725" w:rsidP="00C40CF5">
            <w:pPr>
              <w:pStyle w:val="berschrift1"/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Kann ich Brüche und Prozente der Größe nach ordnen?</w:t>
            </w:r>
            <w:r w:rsidRPr="005B6061">
              <w:rPr>
                <w:rFonts w:ascii="Calibri" w:hAnsi="Calibri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</w:tcPr>
          <w:p w14:paraId="7BEA2C41" w14:textId="77777777" w:rsidR="00164725" w:rsidRPr="005B6061" w:rsidRDefault="00164725" w:rsidP="00C40CF5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64725" w:rsidRPr="005B6061" w14:paraId="0BD5B69F" w14:textId="77777777" w:rsidTr="00E04327">
        <w:tc>
          <w:tcPr>
            <w:tcW w:w="425" w:type="dxa"/>
          </w:tcPr>
          <w:p w14:paraId="56F9FC59" w14:textId="77777777" w:rsidR="00164725" w:rsidRPr="005B6061" w:rsidRDefault="00164725" w:rsidP="00C40CF5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1</w:t>
            </w:r>
          </w:p>
        </w:tc>
        <w:tc>
          <w:tcPr>
            <w:tcW w:w="8363" w:type="dxa"/>
            <w:gridSpan w:val="2"/>
          </w:tcPr>
          <w:p w14:paraId="330CC10A" w14:textId="3A39A3E0" w:rsidR="00164725" w:rsidRPr="005B6061" w:rsidRDefault="00900175" w:rsidP="00C40CF5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95648" behindDoc="0" locked="0" layoutInCell="1" allowOverlap="1" wp14:anchorId="7AFDE53B" wp14:editId="3152393D">
                      <wp:simplePos x="0" y="0"/>
                      <wp:positionH relativeFrom="column">
                        <wp:posOffset>2189926</wp:posOffset>
                      </wp:positionH>
                      <wp:positionV relativeFrom="paragraph">
                        <wp:posOffset>418087</wp:posOffset>
                      </wp:positionV>
                      <wp:extent cx="171450" cy="316865"/>
                      <wp:effectExtent l="0" t="0" r="6350" b="635"/>
                      <wp:wrapNone/>
                      <wp:docPr id="2986230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" cy="316865"/>
                                <a:chOff x="50462" y="-4831"/>
                                <a:chExt cx="183468" cy="318283"/>
                              </a:xfrm>
                            </wpg:grpSpPr>
                            <wps:wsp>
                              <wps:cNvPr id="1778157489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AA4591" w14:textId="77777777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6286420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3BA2F7" w14:textId="58F9D61A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4347792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FDE53B" id="_x0000_s1664" style="position:absolute;margin-left:172.45pt;margin-top:32.9pt;width:13.5pt;height:24.95pt;z-index:253595648;mso-width-relative:margin;mso-height-relative:margin" coordorigin="50462,-4831" coordsize="183468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">
                      <v:shape id="Textfeld 3" o:spid="_x0000_s166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2AA4591" w14:textId="77777777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66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93BA2F7" w14:textId="58F9D61A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667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93600" behindDoc="0" locked="0" layoutInCell="1" allowOverlap="1" wp14:anchorId="36586700" wp14:editId="1A6BB6D8">
                      <wp:simplePos x="0" y="0"/>
                      <wp:positionH relativeFrom="column">
                        <wp:posOffset>1786050</wp:posOffset>
                      </wp:positionH>
                      <wp:positionV relativeFrom="paragraph">
                        <wp:posOffset>420199</wp:posOffset>
                      </wp:positionV>
                      <wp:extent cx="171450" cy="316865"/>
                      <wp:effectExtent l="0" t="0" r="6350" b="635"/>
                      <wp:wrapNone/>
                      <wp:docPr id="132593035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" cy="316865"/>
                                <a:chOff x="50462" y="-4831"/>
                                <a:chExt cx="183468" cy="318283"/>
                              </a:xfrm>
                            </wpg:grpSpPr>
                            <wps:wsp>
                              <wps:cNvPr id="334385509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BEDF5C" w14:textId="6033AA0F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1152717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8B8D3B" w14:textId="69F2E9E3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3537580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586700" id="_x0000_s1668" style="position:absolute;margin-left:140.65pt;margin-top:33.1pt;width:13.5pt;height:24.95pt;z-index:253593600;mso-width-relative:margin;mso-height-relative:margin" coordorigin="50462,-4831" coordsize="183468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">
                      <v:shape id="Textfeld 3" o:spid="_x0000_s166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DBEDF5C" w14:textId="6033AA0F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67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E8B8D3B" w14:textId="69F2E9E3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line id="Gerade Verbindung 1" o:spid="_x0000_s167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64725" w:rsidRPr="005B6061">
              <w:rPr>
                <w:color w:val="70BCC9" w:themeColor="text2" w:themeTint="99"/>
              </w:rPr>
              <w:t>Anteile in Bildern und Situationen vergleichen</w:t>
            </w:r>
            <w:r w:rsidR="00164725" w:rsidRPr="005B6061">
              <w:rPr>
                <w:color w:val="70BCC9" w:themeColor="text2" w:themeTint="99"/>
              </w:rPr>
              <w:tab/>
            </w:r>
          </w:p>
        </w:tc>
        <w:tc>
          <w:tcPr>
            <w:tcW w:w="567" w:type="dxa"/>
          </w:tcPr>
          <w:p w14:paraId="0B56610C" w14:textId="77777777" w:rsidR="00164725" w:rsidRPr="005B6061" w:rsidRDefault="00164725" w:rsidP="00C40CF5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64725" w:rsidRPr="005B6061" w14:paraId="27851AF4" w14:textId="77777777" w:rsidTr="00D023AF">
        <w:trPr>
          <w:trHeight w:val="498"/>
        </w:trPr>
        <w:tc>
          <w:tcPr>
            <w:tcW w:w="425" w:type="dxa"/>
          </w:tcPr>
          <w:p w14:paraId="20CB9A26" w14:textId="77F201BB" w:rsidR="00164725" w:rsidRPr="005B6061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0DC4CA92" w14:textId="646A2617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  <w:r w:rsidRPr="00D023AF">
              <w:rPr>
                <w:rFonts w:ascii="Calibri" w:hAnsi="Calibri"/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8505" w:type="dxa"/>
            <w:gridSpan w:val="2"/>
          </w:tcPr>
          <w:p w14:paraId="3DE579F9" w14:textId="4DEA4626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Tim fragt: „Was ist größer:</w:t>
            </w:r>
            <m:oMath>
              <m:r>
                <w:rPr>
                  <w:rFonts w:ascii="Cambria Math" w:hAnsi="Cambria Math"/>
                </w:rPr>
                <m:t xml:space="preserve">   </m:t>
              </m:r>
            </m:oMath>
            <w:r w:rsidRPr="005B6061">
              <w:rPr>
                <w:rFonts w:ascii="Calibri" w:hAnsi="Calibri"/>
              </w:rPr>
              <w:t xml:space="preserve"> oder</w:t>
            </w:r>
            <w:r w:rsidR="00900175">
              <w:rPr>
                <w:rFonts w:ascii="Calibri" w:hAnsi="Calibri"/>
              </w:rPr>
              <w:t xml:space="preserve">    </w:t>
            </w:r>
            <m:oMath>
              <m:r>
                <w:rPr>
                  <w:rFonts w:ascii="Cambria Math" w:hAnsi="Cambria Math"/>
                </w:rPr>
                <m:t xml:space="preserve"> </m:t>
              </m:r>
            </m:oMath>
            <w:r w:rsidRPr="005B6061">
              <w:rPr>
                <w:rFonts w:ascii="Calibri" w:hAnsi="Calibri"/>
              </w:rPr>
              <w:t>?“ Erkläre Tim, welcher Anteil größer ist.</w:t>
            </w:r>
          </w:p>
        </w:tc>
      </w:tr>
      <w:tr w:rsidR="00164725" w:rsidRPr="005B6061" w14:paraId="7CF70519" w14:textId="77777777" w:rsidTr="00D023AF">
        <w:tc>
          <w:tcPr>
            <w:tcW w:w="425" w:type="dxa"/>
          </w:tcPr>
          <w:p w14:paraId="22A9A458" w14:textId="77777777" w:rsidR="00164725" w:rsidRPr="005B6061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  <w:tcBorders>
              <w:left w:val="nil"/>
              <w:right w:val="single" w:sz="4" w:space="0" w:color="A6A6A6" w:themeColor="background1" w:themeShade="A6"/>
            </w:tcBorders>
          </w:tcPr>
          <w:p w14:paraId="57442296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6BEFB359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65C05BE2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658F6BAB" w14:textId="77777777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</w:p>
        </w:tc>
        <w:tc>
          <w:tcPr>
            <w:tcW w:w="79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C043EC" w14:textId="0459E186" w:rsidR="00164725" w:rsidRPr="005B6061" w:rsidRDefault="00164725" w:rsidP="00D023AF">
            <w:pPr>
              <w:spacing w:before="40" w:line="240" w:lineRule="auto"/>
              <w:rPr>
                <w:rFonts w:ascii="Calibri" w:hAnsi="Calibri"/>
                <w:noProof/>
                <w:sz w:val="32"/>
                <w:szCs w:val="32"/>
              </w:rPr>
            </w:pPr>
            <w:r w:rsidRPr="005B6061"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  <w:noProof/>
              </w:rPr>
              <w:t>Erklärung:</w:t>
            </w:r>
            <w:r w:rsidRPr="005B6061">
              <w:rPr>
                <w:rFonts w:ascii="Calibri" w:hAnsi="Calibri"/>
                <w:noProof/>
                <w:sz w:val="32"/>
                <w:szCs w:val="32"/>
              </w:rPr>
              <w:t xml:space="preserve"> </w:t>
            </w:r>
          </w:p>
          <w:p w14:paraId="514AB28E" w14:textId="26F90ADC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</w:p>
          <w:p w14:paraId="517863BD" w14:textId="1DD8EC68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</w:p>
          <w:p w14:paraId="611295CA" w14:textId="43128DA3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</w:tcPr>
          <w:p w14:paraId="21094DB6" w14:textId="77777777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64725" w:rsidRPr="005B6061" w14:paraId="7672FA85" w14:textId="77777777" w:rsidTr="00D023AF">
        <w:trPr>
          <w:trHeight w:val="222"/>
        </w:trPr>
        <w:tc>
          <w:tcPr>
            <w:tcW w:w="425" w:type="dxa"/>
          </w:tcPr>
          <w:p w14:paraId="2B8B82F3" w14:textId="77777777" w:rsidR="00164725" w:rsidRPr="005B6061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26679CC0" w14:textId="77777777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</w:p>
        </w:tc>
        <w:tc>
          <w:tcPr>
            <w:tcW w:w="8505" w:type="dxa"/>
            <w:gridSpan w:val="2"/>
          </w:tcPr>
          <w:p w14:paraId="222B694A" w14:textId="295851B7" w:rsidR="00164725" w:rsidRPr="005B6061" w:rsidRDefault="00A97601" w:rsidP="00164725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99744" behindDoc="0" locked="0" layoutInCell="1" allowOverlap="1" wp14:anchorId="76CD8D14" wp14:editId="266B2653">
                      <wp:simplePos x="0" y="0"/>
                      <wp:positionH relativeFrom="column">
                        <wp:posOffset>1587775</wp:posOffset>
                      </wp:positionH>
                      <wp:positionV relativeFrom="paragraph">
                        <wp:posOffset>84266</wp:posOffset>
                      </wp:positionV>
                      <wp:extent cx="171450" cy="316865"/>
                      <wp:effectExtent l="0" t="0" r="6350" b="635"/>
                      <wp:wrapNone/>
                      <wp:docPr id="172439952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" cy="316865"/>
                                <a:chOff x="50462" y="-4831"/>
                                <a:chExt cx="183468" cy="318283"/>
                              </a:xfrm>
                            </wpg:grpSpPr>
                            <wps:wsp>
                              <wps:cNvPr id="79173592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0EAE02" w14:textId="2C2B1D70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479340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988336" w14:textId="6FEDC232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187691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CD8D14" id="_x0000_s1672" style="position:absolute;margin-left:125pt;margin-top:6.65pt;width:13.5pt;height:24.95pt;z-index:253599744;mso-width-relative:margin;mso-height-relative:margin" coordorigin="50462,-4831" coordsize="183468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">
                      <v:shape id="Textfeld 3" o:spid="_x0000_s167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30EAE02" w14:textId="2C2B1D70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7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0988336" w14:textId="6FEDC232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44</w:t>
                              </w:r>
                            </w:p>
                          </w:txbxContent>
                        </v:textbox>
                      </v:shape>
                      <v:line id="Gerade Verbindung 1" o:spid="_x0000_s1675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97696" behindDoc="0" locked="0" layoutInCell="1" allowOverlap="1" wp14:anchorId="64727475" wp14:editId="3A6A988D">
                      <wp:simplePos x="0" y="0"/>
                      <wp:positionH relativeFrom="column">
                        <wp:posOffset>154408</wp:posOffset>
                      </wp:positionH>
                      <wp:positionV relativeFrom="paragraph">
                        <wp:posOffset>81915</wp:posOffset>
                      </wp:positionV>
                      <wp:extent cx="119600" cy="316865"/>
                      <wp:effectExtent l="0" t="0" r="7620" b="635"/>
                      <wp:wrapNone/>
                      <wp:docPr id="182902402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600" cy="316865"/>
                                <a:chOff x="44248" y="-4831"/>
                                <a:chExt cx="127984" cy="318283"/>
                              </a:xfrm>
                            </wpg:grpSpPr>
                            <wps:wsp>
                              <wps:cNvPr id="71063576" name="Textfeld 3"/>
                              <wps:cNvSpPr txBox="1"/>
                              <wps:spPr>
                                <a:xfrm>
                                  <a:off x="69553" y="-4831"/>
                                  <a:ext cx="77047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978E72" w14:textId="02A9E61F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2926737" name="Textfeld 3"/>
                              <wps:cNvSpPr txBox="1"/>
                              <wps:spPr>
                                <a:xfrm>
                                  <a:off x="44248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406D93" w14:textId="64CB8D9D" w:rsidR="00900175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8431252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727475" id="_x0000_s1676" style="position:absolute;margin-left:12.15pt;margin-top:6.45pt;width:9.4pt;height:24.95pt;z-index:253597696;mso-width-relative:margin;mso-height-relative:margin" coordorigin="44248,-4831" coordsize="12798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">
                      <v:shape id="Textfeld 3" o:spid="_x0000_s1677" type="#_x0000_t202" style="position:absolute;left:69553;top:-4831;width:7704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3978E72" w14:textId="02A9E61F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678" type="#_x0000_t202" style="position:absolute;left:4424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8406D93" w14:textId="64CB8D9D" w:rsidR="00900175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679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164725" w:rsidRPr="005B6061" w14:paraId="75AD567A" w14:textId="77777777" w:rsidTr="00D023AF">
        <w:trPr>
          <w:trHeight w:val="451"/>
        </w:trPr>
        <w:tc>
          <w:tcPr>
            <w:tcW w:w="425" w:type="dxa"/>
          </w:tcPr>
          <w:p w14:paraId="3401BAD3" w14:textId="3A12CEF5" w:rsidR="00164725" w:rsidRPr="005B6061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2F959AB6" w14:textId="1F91E55D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  <w:r w:rsidRPr="00D023AF">
              <w:rPr>
                <w:rFonts w:ascii="Calibri" w:hAnsi="Calibri"/>
                <w:b/>
                <w:bCs/>
                <w:color w:val="70BCC9" w:themeColor="text2" w:themeTint="99"/>
              </w:rPr>
              <w:t>b)</w:t>
            </w:r>
          </w:p>
        </w:tc>
        <w:tc>
          <w:tcPr>
            <w:tcW w:w="8505" w:type="dxa"/>
            <w:gridSpan w:val="2"/>
          </w:tcPr>
          <w:p w14:paraId="416909E4" w14:textId="4156D905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</w:rPr>
              <w:t>Ist</w:t>
            </w:r>
            <m:oMath>
              <m:r>
                <w:rPr>
                  <w:rFonts w:ascii="Cambria Math" w:hAnsi="Cambria Math"/>
                </w:rPr>
                <m:t xml:space="preserve">     </m:t>
              </m:r>
            </m:oMath>
            <w:r w:rsidRPr="005B6061">
              <w:rPr>
                <w:rFonts w:ascii="Calibri" w:hAnsi="Calibri"/>
              </w:rPr>
              <w:t xml:space="preserve">größer oder kleiner als </w:t>
            </w:r>
            <w:r w:rsidR="00A97601"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 xml:space="preserve"> oder sind beide gleich groß? Zeige mit einem Bild.</w:t>
            </w:r>
            <w:r w:rsidRPr="005B6061">
              <w:rPr>
                <w:rFonts w:ascii="Calibri" w:hAnsi="Calibri"/>
                <w:noProof/>
                <w:sz w:val="18"/>
                <w:szCs w:val="18"/>
              </w:rPr>
              <w:t xml:space="preserve"> </w:t>
            </w:r>
          </w:p>
        </w:tc>
      </w:tr>
      <w:tr w:rsidR="00164725" w:rsidRPr="005B6061" w14:paraId="0B3A17F4" w14:textId="77777777" w:rsidTr="00D023AF">
        <w:trPr>
          <w:trHeight w:val="1154"/>
        </w:trPr>
        <w:tc>
          <w:tcPr>
            <w:tcW w:w="425" w:type="dxa"/>
          </w:tcPr>
          <w:p w14:paraId="3CF13B99" w14:textId="77777777" w:rsidR="00164725" w:rsidRPr="005B6061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  <w:tcBorders>
              <w:left w:val="nil"/>
              <w:right w:val="single" w:sz="4" w:space="0" w:color="A6A6A6" w:themeColor="background1" w:themeShade="A6"/>
            </w:tcBorders>
          </w:tcPr>
          <w:p w14:paraId="3B18E8B8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45A49CB5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571C98A1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7F184043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60663A22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20534F07" w14:textId="77777777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79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93EEC2" w14:textId="195D0346" w:rsidR="00164725" w:rsidRPr="005B6061" w:rsidRDefault="00164725" w:rsidP="00D023AF">
            <w:pPr>
              <w:spacing w:before="40" w:line="240" w:lineRule="atLeast"/>
              <w:ind w:left="57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t>Bild:</w:t>
            </w:r>
            <w:r w:rsidRPr="005B6061">
              <w:rPr>
                <w:rFonts w:ascii="Calibri" w:hAnsi="Calibri"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</w:tcPr>
          <w:p w14:paraId="283B6FBB" w14:textId="6210A7FA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4EB595E6" w14:textId="78811C73" w:rsidR="00C40CF5" w:rsidRPr="005B6061" w:rsidRDefault="00C40CF5" w:rsidP="00C40CF5">
      <w:pPr>
        <w:spacing w:line="240" w:lineRule="atLeast"/>
        <w:rPr>
          <w:rFonts w:ascii="Calibri" w:hAnsi="Calibri"/>
        </w:rPr>
      </w:pPr>
    </w:p>
    <w:p w14:paraId="2744837B" w14:textId="7D65577E" w:rsidR="00C40CF5" w:rsidRPr="005B6061" w:rsidRDefault="00C40CF5" w:rsidP="00C40CF5">
      <w:pPr>
        <w:spacing w:line="240" w:lineRule="atLeast"/>
        <w:rPr>
          <w:rFonts w:ascii="Calibri" w:hAnsi="Calibri"/>
        </w:rPr>
      </w:pPr>
    </w:p>
    <w:tbl>
      <w:tblPr>
        <w:tblW w:w="935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25"/>
        <w:gridCol w:w="3969"/>
        <w:gridCol w:w="3931"/>
        <w:gridCol w:w="38"/>
        <w:gridCol w:w="567"/>
      </w:tblGrid>
      <w:tr w:rsidR="00164725" w:rsidRPr="005B6061" w14:paraId="179C264A" w14:textId="77777777" w:rsidTr="0037144A">
        <w:tc>
          <w:tcPr>
            <w:tcW w:w="425" w:type="dxa"/>
          </w:tcPr>
          <w:p w14:paraId="0A74C0E1" w14:textId="77777777" w:rsidR="00164725" w:rsidRPr="005B6061" w:rsidRDefault="00164725" w:rsidP="00C40CF5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2</w:t>
            </w:r>
          </w:p>
        </w:tc>
        <w:tc>
          <w:tcPr>
            <w:tcW w:w="8930" w:type="dxa"/>
            <w:gridSpan w:val="5"/>
          </w:tcPr>
          <w:p w14:paraId="0918CDCF" w14:textId="09E4E7AE" w:rsidR="00164725" w:rsidRPr="005B6061" w:rsidRDefault="00164725" w:rsidP="00C40CF5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Brüche vergleichen mit Situationen, Bildern, Zahlbeziehungen</w:t>
            </w:r>
          </w:p>
        </w:tc>
      </w:tr>
      <w:tr w:rsidR="00164725" w:rsidRPr="005B6061" w14:paraId="137597DA" w14:textId="77777777" w:rsidTr="00D023AF">
        <w:trPr>
          <w:trHeight w:val="222"/>
        </w:trPr>
        <w:tc>
          <w:tcPr>
            <w:tcW w:w="425" w:type="dxa"/>
          </w:tcPr>
          <w:p w14:paraId="5C759F2D" w14:textId="7E9A50CF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1D1DC6F6" w14:textId="50C470E6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  <w:r w:rsidRPr="00D023AF">
              <w:rPr>
                <w:rFonts w:ascii="Calibri" w:hAnsi="Calibri"/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7900" w:type="dxa"/>
            <w:gridSpan w:val="2"/>
          </w:tcPr>
          <w:p w14:paraId="27686754" w14:textId="78427849" w:rsidR="00164725" w:rsidRPr="005B6061" w:rsidRDefault="00164725" w:rsidP="00164725">
            <w:pPr>
              <w:spacing w:line="240" w:lineRule="atLeast"/>
              <w:rPr>
                <w:rFonts w:ascii="Calibri" w:hAnsi="Calibri"/>
                <w:b/>
              </w:rPr>
            </w:pPr>
            <w:r w:rsidRPr="005B6061">
              <w:rPr>
                <w:rFonts w:ascii="Calibri" w:hAnsi="Calibri"/>
              </w:rPr>
              <w:t>“Kleiner als (&lt;)”, “größer als (&gt;)” oder “genau so groß wie (=)”? Trage ein.</w:t>
            </w:r>
          </w:p>
        </w:tc>
        <w:tc>
          <w:tcPr>
            <w:tcW w:w="605" w:type="dxa"/>
            <w:gridSpan w:val="2"/>
          </w:tcPr>
          <w:p w14:paraId="6B50BD28" w14:textId="5CB2379A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64725" w:rsidRPr="005B6061" w14:paraId="68C2B5A8" w14:textId="77777777" w:rsidTr="00D023AF">
        <w:trPr>
          <w:trHeight w:val="711"/>
        </w:trPr>
        <w:tc>
          <w:tcPr>
            <w:tcW w:w="425" w:type="dxa"/>
          </w:tcPr>
          <w:p w14:paraId="214F4477" w14:textId="77777777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6AE60193" w14:textId="77777777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</w:p>
        </w:tc>
        <w:tc>
          <w:tcPr>
            <w:tcW w:w="3969" w:type="dxa"/>
          </w:tcPr>
          <w:p w14:paraId="79023A88" w14:textId="0C2D5D91" w:rsidR="00164725" w:rsidRPr="005B6061" w:rsidRDefault="00A97601" w:rsidP="00164725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07936" behindDoc="0" locked="0" layoutInCell="1" allowOverlap="1" wp14:anchorId="6143CF35" wp14:editId="229849E7">
                      <wp:simplePos x="0" y="0"/>
                      <wp:positionH relativeFrom="column">
                        <wp:posOffset>178978</wp:posOffset>
                      </wp:positionH>
                      <wp:positionV relativeFrom="paragraph">
                        <wp:posOffset>96018</wp:posOffset>
                      </wp:positionV>
                      <wp:extent cx="179070" cy="316865"/>
                      <wp:effectExtent l="0" t="0" r="0" b="635"/>
                      <wp:wrapNone/>
                      <wp:docPr id="3905709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070" cy="316865"/>
                                <a:chOff x="42085" y="-4831"/>
                                <a:chExt cx="191845" cy="318283"/>
                              </a:xfrm>
                            </wpg:grpSpPr>
                            <wps:wsp>
                              <wps:cNvPr id="155258071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1E9F26" w14:textId="34610AA2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9496456" name="Textfeld 3"/>
                              <wps:cNvSpPr txBox="1"/>
                              <wps:spPr>
                                <a:xfrm>
                                  <a:off x="42085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58DA6E" w14:textId="5BE6CBAE" w:rsidR="00A97601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1324663" name="Gerade Verbindung 1"/>
                              <wps:cNvCnPr/>
                              <wps:spPr>
                                <a:xfrm>
                                  <a:off x="56184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43CF35" id="_x0000_s1680" style="position:absolute;margin-left:14.1pt;margin-top:7.55pt;width:14.1pt;height:24.95pt;z-index:253607936;mso-width-relative:margin;mso-height-relative:margin" coordorigin="42085,-4831" coordsize="191845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">
                      <v:shape id="Textfeld 3" o:spid="_x0000_s168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61E9F26" w14:textId="34610AA2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682" type="#_x0000_t202" style="position:absolute;left:42085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F58DA6E" w14:textId="5BE6CBAE" w:rsidR="00A97601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683" style="position:absolute;visibility:visible;mso-wrap-style:square" from="56184,179565" to="164652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03840" behindDoc="0" locked="0" layoutInCell="1" allowOverlap="1" wp14:anchorId="0ED59E13" wp14:editId="52E02306">
                      <wp:simplePos x="0" y="0"/>
                      <wp:positionH relativeFrom="column">
                        <wp:posOffset>1879543</wp:posOffset>
                      </wp:positionH>
                      <wp:positionV relativeFrom="paragraph">
                        <wp:posOffset>79542</wp:posOffset>
                      </wp:positionV>
                      <wp:extent cx="179278" cy="316865"/>
                      <wp:effectExtent l="0" t="0" r="0" b="635"/>
                      <wp:wrapNone/>
                      <wp:docPr id="107711028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278" cy="316865"/>
                                <a:chOff x="42085" y="-4831"/>
                                <a:chExt cx="191845" cy="318283"/>
                              </a:xfrm>
                            </wpg:grpSpPr>
                            <wps:wsp>
                              <wps:cNvPr id="37340561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3CB2CF" w14:textId="6E70C70D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9613371" name="Textfeld 3"/>
                              <wps:cNvSpPr txBox="1"/>
                              <wps:spPr>
                                <a:xfrm>
                                  <a:off x="42085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0845E6" w14:textId="14A14D06" w:rsidR="00A97601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444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6247272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D59E13" id="_x0000_s1684" style="position:absolute;margin-left:148pt;margin-top:6.25pt;width:14.1pt;height:24.95pt;z-index:253603840;mso-width-relative:margin;mso-height-relative:margin" coordorigin="42085,-4831" coordsize="191845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">
                      <v:shape id="Textfeld 3" o:spid="_x0000_s168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F3CB2CF" w14:textId="6E70C70D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86" type="#_x0000_t202" style="position:absolute;left:42085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D0845E6" w14:textId="14A14D06" w:rsidR="00A97601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444</w:t>
                              </w:r>
                            </w:p>
                          </w:txbxContent>
                        </v:textbox>
                      </v:shape>
                      <v:line id="Gerade Verbindung 1" o:spid="_x0000_s1687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64725" w:rsidRPr="005B6061">
              <w:rPr>
                <w:rFonts w:ascii="Calibri" w:hAnsi="Calibri"/>
              </w:rPr>
              <w:t xml:space="preserve"> </w:t>
            </w:r>
            <w:r w:rsidR="00164725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3368320" behindDoc="0" locked="0" layoutInCell="1" allowOverlap="1" wp14:anchorId="026EEA95" wp14:editId="75CE25F0">
                      <wp:simplePos x="0" y="0"/>
                      <wp:positionH relativeFrom="margin">
                        <wp:posOffset>5634990</wp:posOffset>
                      </wp:positionH>
                      <wp:positionV relativeFrom="paragraph">
                        <wp:posOffset>5948044</wp:posOffset>
                      </wp:positionV>
                      <wp:extent cx="1080135" cy="0"/>
                      <wp:effectExtent l="0" t="0" r="24765" b="19050"/>
                      <wp:wrapNone/>
                      <wp:docPr id="932130435" name="Gerade Verbindung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0801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D769E0" id="Gerade Verbindung 137" o:spid="_x0000_s1026" style="position:absolute;z-index:253368320;visibility:visible;mso-wrap-style:square;mso-width-percent:0;mso-height-percent:0;mso-wrap-distance-left:9pt;mso-wrap-distance-top:.òmm;mso-wrap-distance-right:9pt;mso-wrap-distance-bottom:.òmm;mso-position-horizontal:absolute;mso-position-horizontal-relative:margin;mso-position-vertical:absolute;mso-position-vertical-relative:text;mso-width-percent:0;mso-height-percent:0;mso-width-relative:margin;mso-height-relative:page" from="443.7pt,468.35pt" to="528.75pt,4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" strokecolor="#7f7f7f">
                      <o:lock v:ext="edit" shapetype="f"/>
                      <w10:wrap anchorx="margin"/>
                    </v:line>
                  </w:pict>
                </mc:Fallback>
              </mc:AlternateContent>
            </w:r>
          </w:p>
          <w:p w14:paraId="658C612D" w14:textId="41979355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3369344" behindDoc="0" locked="0" layoutInCell="1" allowOverlap="1" wp14:anchorId="0AB3FD03" wp14:editId="00925596">
                      <wp:simplePos x="0" y="0"/>
                      <wp:positionH relativeFrom="margin">
                        <wp:posOffset>339725</wp:posOffset>
                      </wp:positionH>
                      <wp:positionV relativeFrom="paragraph">
                        <wp:posOffset>224789</wp:posOffset>
                      </wp:positionV>
                      <wp:extent cx="1447165" cy="0"/>
                      <wp:effectExtent l="0" t="0" r="19685" b="19050"/>
                      <wp:wrapNone/>
                      <wp:docPr id="1888110060" name="Gerade Verbindung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471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D4FD66" id="Gerade Verbindung 137" o:spid="_x0000_s1026" style="position:absolute;z-index:253369344;visibility:visible;mso-wrap-style:square;mso-width-percent:0;mso-height-percent:0;mso-wrap-distance-left:9pt;mso-wrap-distance-top:.òmm;mso-wrap-distance-right:9pt;mso-wrap-distance-bottom:.òmm;mso-position-horizontal:absolute;mso-position-horizontal-relative:margin;mso-position-vertical:absolute;mso-position-vertical-relative:text;mso-width-percent:0;mso-height-percent:0;mso-width-relative:margin;mso-height-relative:page" from="26.75pt,17.7pt" to="140.7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" strokecolor="#7f7f7f">
                      <o:lock v:ext="edit" shapetype="f"/>
                      <w10:wrap anchorx="margin"/>
                    </v:line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 xml:space="preserve">(1)                                                   </w:t>
            </w:r>
            <m:oMath>
              <m:r>
                <w:rPr>
                  <w:rFonts w:ascii="Cambria Math" w:hAnsi="Cambria Math"/>
                </w:rPr>
                <m:t xml:space="preserve"> </m:t>
              </m:r>
            </m:oMath>
          </w:p>
        </w:tc>
        <w:tc>
          <w:tcPr>
            <w:tcW w:w="4536" w:type="dxa"/>
            <w:gridSpan w:val="3"/>
            <w:vAlign w:val="center"/>
          </w:tcPr>
          <w:p w14:paraId="5578D93B" w14:textId="13B47E34" w:rsidR="00164725" w:rsidRPr="005B6061" w:rsidRDefault="00A97601" w:rsidP="00164725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05888" behindDoc="0" locked="0" layoutInCell="1" allowOverlap="1" wp14:anchorId="02AA96A3" wp14:editId="7BAC7884">
                      <wp:simplePos x="0" y="0"/>
                      <wp:positionH relativeFrom="column">
                        <wp:posOffset>685165</wp:posOffset>
                      </wp:positionH>
                      <wp:positionV relativeFrom="paragraph">
                        <wp:posOffset>104775</wp:posOffset>
                      </wp:positionV>
                      <wp:extent cx="173355" cy="316865"/>
                      <wp:effectExtent l="0" t="0" r="4445" b="635"/>
                      <wp:wrapNone/>
                      <wp:docPr id="20409512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355" cy="316865"/>
                                <a:chOff x="42085" y="-4831"/>
                                <a:chExt cx="186123" cy="318283"/>
                              </a:xfrm>
                            </wpg:grpSpPr>
                            <wps:wsp>
                              <wps:cNvPr id="2050255632" name="Textfeld 3"/>
                              <wps:cNvSpPr txBox="1"/>
                              <wps:spPr>
                                <a:xfrm>
                                  <a:off x="68254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997837" w14:textId="77777777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8645237" name="Textfeld 3"/>
                              <wps:cNvSpPr txBox="1"/>
                              <wps:spPr>
                                <a:xfrm>
                                  <a:off x="42085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EE310D" w14:textId="11F0DE62" w:rsidR="00A97601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1494754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AA96A3" id="_x0000_s1688" style="position:absolute;margin-left:53.95pt;margin-top:8.25pt;width:13.65pt;height:24.95pt;z-index:253605888;mso-width-relative:margin;mso-height-relative:margin" coordorigin="42085,-4831" coordsize="186123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">
                      <v:shape id="Textfeld 3" o:spid="_x0000_s1689" type="#_x0000_t202" style="position:absolute;left:68254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F997837" w14:textId="77777777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90" type="#_x0000_t202" style="position:absolute;left:42085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EEE310D" w14:textId="11F0DE62" w:rsidR="00A97601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84</w:t>
                              </w:r>
                            </w:p>
                          </w:txbxContent>
                        </v:textbox>
                      </v:shape>
                      <v:line id="Gerade Verbindung 1" o:spid="_x0000_s169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01792" behindDoc="0" locked="0" layoutInCell="1" allowOverlap="1" wp14:anchorId="519F7974" wp14:editId="77AA1477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80645</wp:posOffset>
                      </wp:positionV>
                      <wp:extent cx="149225" cy="316865"/>
                      <wp:effectExtent l="0" t="0" r="3175" b="635"/>
                      <wp:wrapNone/>
                      <wp:docPr id="126377211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316865"/>
                                <a:chOff x="39645" y="-4831"/>
                                <a:chExt cx="159954" cy="318283"/>
                              </a:xfrm>
                            </wpg:grpSpPr>
                            <wps:wsp>
                              <wps:cNvPr id="1675099861" name="Textfeld 3"/>
                              <wps:cNvSpPr txBox="1"/>
                              <wps:spPr>
                                <a:xfrm>
                                  <a:off x="39645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C439C78" w14:textId="112930E6" w:rsidR="00A97601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636924" name="Textfeld 3"/>
                              <wps:cNvSpPr txBox="1"/>
                              <wps:spPr>
                                <a:xfrm>
                                  <a:off x="42085" y="149510"/>
                                  <a:ext cx="15409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A9B99B" w14:textId="2C3140E6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965652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9F7974" id="_x0000_s1692" style="position:absolute;margin-left:184.05pt;margin-top:6.35pt;width:11.75pt;height:24.95pt;z-index:253601792;mso-width-relative:margin;mso-height-relative:margin" coordorigin="39645,-4831" coordsize="15995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">
                      <v:shape id="Textfeld 3" o:spid="_x0000_s1693" type="#_x0000_t202" style="position:absolute;left:39645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C439C78" w14:textId="112930E6" w:rsidR="00A97601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94" type="#_x0000_t202" style="position:absolute;left:42085;top:149510;width:15409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4A9B99B" w14:textId="2C3140E6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24</w:t>
                              </w:r>
                            </w:p>
                          </w:txbxContent>
                        </v:textbox>
                      </v:shape>
                      <v:line id="Gerade Verbindung 1" o:spid="_x0000_s1695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18329D21" w14:textId="6BFE3E9A" w:rsidR="00164725" w:rsidRPr="005B6061" w:rsidRDefault="00164725" w:rsidP="00164725">
            <w:pPr>
              <w:spacing w:line="240" w:lineRule="atLeast"/>
              <w:rPr>
                <w:rFonts w:ascii="Calibri" w:hAnsi="Calibri"/>
                <w:b/>
                <w:color w:val="4F6228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3370368" behindDoc="0" locked="0" layoutInCell="1" allowOverlap="1" wp14:anchorId="71FAD910" wp14:editId="08EA1677">
                      <wp:simplePos x="0" y="0"/>
                      <wp:positionH relativeFrom="margin">
                        <wp:posOffset>822960</wp:posOffset>
                      </wp:positionH>
                      <wp:positionV relativeFrom="paragraph">
                        <wp:posOffset>231774</wp:posOffset>
                      </wp:positionV>
                      <wp:extent cx="1447165" cy="0"/>
                      <wp:effectExtent l="0" t="0" r="19685" b="19050"/>
                      <wp:wrapNone/>
                      <wp:docPr id="995335605" name="Gerade Verbindung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471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428875" id="Gerade Verbindung 137" o:spid="_x0000_s1026" style="position:absolute;z-index:253370368;visibility:visible;mso-wrap-style:square;mso-width-percent:0;mso-height-percent:0;mso-wrap-distance-left:9pt;mso-wrap-distance-top:.òmm;mso-wrap-distance-right:9pt;mso-wrap-distance-bottom:.òmm;mso-position-horizontal:absolute;mso-position-horizontal-relative:margin;mso-position-vertical:absolute;mso-position-vertical-relative:text;mso-width-percent:0;mso-height-percent:0;mso-width-relative:margin;mso-height-relative:page" from="64.8pt,18.25pt" to="178.7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" strokecolor="#7f7f7f">
                      <o:lock v:ext="edit" shapetype="f"/>
                      <w10:wrap anchorx="margin"/>
                    </v:line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 xml:space="preserve">                (2)                                                   </w:t>
            </w:r>
          </w:p>
        </w:tc>
      </w:tr>
      <w:tr w:rsidR="00164725" w:rsidRPr="005B6061" w14:paraId="2A276247" w14:textId="77777777" w:rsidTr="00D023AF">
        <w:trPr>
          <w:trHeight w:val="222"/>
        </w:trPr>
        <w:tc>
          <w:tcPr>
            <w:tcW w:w="425" w:type="dxa"/>
          </w:tcPr>
          <w:p w14:paraId="10BFD07E" w14:textId="77777777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25B44610" w14:textId="77777777" w:rsidR="00164725" w:rsidRPr="00164725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</w:p>
        </w:tc>
        <w:tc>
          <w:tcPr>
            <w:tcW w:w="7900" w:type="dxa"/>
            <w:gridSpan w:val="2"/>
          </w:tcPr>
          <w:p w14:paraId="29AE18D0" w14:textId="14D76116" w:rsidR="00164725" w:rsidRPr="005B6061" w:rsidRDefault="00164725" w:rsidP="00164725">
            <w:pPr>
              <w:spacing w:line="240" w:lineRule="atLeast"/>
              <w:rPr>
                <w:rFonts w:ascii="Calibri" w:hAnsi="Calibri"/>
                <w:b/>
              </w:rPr>
            </w:pPr>
          </w:p>
        </w:tc>
        <w:tc>
          <w:tcPr>
            <w:tcW w:w="605" w:type="dxa"/>
            <w:gridSpan w:val="2"/>
          </w:tcPr>
          <w:p w14:paraId="16FAAF65" w14:textId="77777777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64725" w:rsidRPr="005B6061" w14:paraId="46E411DB" w14:textId="77777777" w:rsidTr="00D023AF">
        <w:trPr>
          <w:trHeight w:val="222"/>
        </w:trPr>
        <w:tc>
          <w:tcPr>
            <w:tcW w:w="425" w:type="dxa"/>
          </w:tcPr>
          <w:p w14:paraId="43F1F431" w14:textId="011B242B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19B9911A" w14:textId="1B2C067E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  <w:r w:rsidRPr="00D023AF">
              <w:rPr>
                <w:rFonts w:ascii="Calibri" w:hAnsi="Calibri"/>
                <w:b/>
                <w:bCs/>
                <w:color w:val="70BCC9" w:themeColor="text2" w:themeTint="99"/>
              </w:rPr>
              <w:t>b)</w:t>
            </w:r>
          </w:p>
        </w:tc>
        <w:tc>
          <w:tcPr>
            <w:tcW w:w="8505" w:type="dxa"/>
            <w:gridSpan w:val="4"/>
          </w:tcPr>
          <w:p w14:paraId="3431D0B2" w14:textId="0FF088B7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Erkläre deine Lösung zu </w:t>
            </w:r>
            <w:r w:rsidRPr="005B6061">
              <w:rPr>
                <w:rFonts w:ascii="Calibri" w:hAnsi="Calibri"/>
                <w:b/>
                <w:color w:val="70BCC9" w:themeColor="text2" w:themeTint="99"/>
              </w:rPr>
              <w:t>a)</w:t>
            </w:r>
            <w:r w:rsidRPr="005B6061">
              <w:rPr>
                <w:rFonts w:ascii="Calibri" w:hAnsi="Calibri"/>
                <w:noProof/>
                <w:color w:val="000000" w:themeColor="text1"/>
              </w:rPr>
              <w:t xml:space="preserve"> </w:t>
            </w:r>
            <w:r w:rsidRPr="005B6061">
              <w:rPr>
                <w:rFonts w:ascii="Calibri" w:hAnsi="Calibri"/>
                <w:noProof/>
              </w:rPr>
              <w:t xml:space="preserve">(2). </w: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3367296" behindDoc="0" locked="0" layoutInCell="1" allowOverlap="1" wp14:anchorId="510C8D86" wp14:editId="0946A254">
                      <wp:simplePos x="0" y="0"/>
                      <wp:positionH relativeFrom="margin">
                        <wp:posOffset>5634990</wp:posOffset>
                      </wp:positionH>
                      <wp:positionV relativeFrom="paragraph">
                        <wp:posOffset>5948044</wp:posOffset>
                      </wp:positionV>
                      <wp:extent cx="1080135" cy="0"/>
                      <wp:effectExtent l="0" t="0" r="24765" b="19050"/>
                      <wp:wrapNone/>
                      <wp:docPr id="958491652" name="Gerade Verbindung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0801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55D5A0" id="Gerade Verbindung 137" o:spid="_x0000_s1026" style="position:absolute;z-index:253367296;visibility:visible;mso-wrap-style:square;mso-width-percent:0;mso-height-percent:0;mso-wrap-distance-left:9pt;mso-wrap-distance-top:.òmm;mso-wrap-distance-right:9pt;mso-wrap-distance-bottom:.òmm;mso-position-horizontal:absolute;mso-position-horizontal-relative:margin;mso-position-vertical:absolute;mso-position-vertical-relative:text;mso-width-percent:0;mso-height-percent:0;mso-width-relative:margin;mso-height-relative:page" from="443.7pt,468.35pt" to="528.75pt,4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" strokecolor="#7f7f7f">
                      <o:lock v:ext="edit" shapetype="f"/>
                      <w10:wrap anchorx="margin"/>
                    </v:line>
                  </w:pict>
                </mc:Fallback>
              </mc:AlternateContent>
            </w:r>
          </w:p>
          <w:p w14:paraId="76200EC8" w14:textId="488B0ED5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64725" w:rsidRPr="005B6061" w14:paraId="5E61EEB4" w14:textId="77777777" w:rsidTr="00D023AF">
        <w:trPr>
          <w:trHeight w:val="1086"/>
        </w:trPr>
        <w:tc>
          <w:tcPr>
            <w:tcW w:w="425" w:type="dxa"/>
          </w:tcPr>
          <w:p w14:paraId="368DDA7F" w14:textId="77777777" w:rsidR="00164725" w:rsidRPr="005B6061" w:rsidRDefault="00164725" w:rsidP="00164725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425" w:type="dxa"/>
            <w:tcBorders>
              <w:left w:val="nil"/>
              <w:right w:val="single" w:sz="4" w:space="0" w:color="A6A6A6" w:themeColor="background1" w:themeShade="A6"/>
            </w:tcBorders>
          </w:tcPr>
          <w:p w14:paraId="4839A3E6" w14:textId="5F01D0F2" w:rsidR="00164725" w:rsidRPr="00D023AF" w:rsidRDefault="00164725" w:rsidP="00164725">
            <w:pPr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7900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C4DCF2" w14:textId="7F0043E5" w:rsidR="00164725" w:rsidRPr="005B6061" w:rsidRDefault="00164725" w:rsidP="00D023AF">
            <w:pPr>
              <w:spacing w:before="40"/>
              <w:ind w:left="113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Erklärung:</w:t>
            </w:r>
          </w:p>
          <w:p w14:paraId="65C457E5" w14:textId="77777777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86CEB58" w14:textId="04A7BEAC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605" w:type="dxa"/>
            <w:gridSpan w:val="2"/>
            <w:tcBorders>
              <w:left w:val="single" w:sz="4" w:space="0" w:color="A6A6A6" w:themeColor="background1" w:themeShade="A6"/>
            </w:tcBorders>
          </w:tcPr>
          <w:p w14:paraId="458D722C" w14:textId="66D6086E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64725" w:rsidRPr="005B6061" w14:paraId="5D03F196" w14:textId="77777777" w:rsidTr="000F5F84">
        <w:tc>
          <w:tcPr>
            <w:tcW w:w="425" w:type="dxa"/>
          </w:tcPr>
          <w:p w14:paraId="22809447" w14:textId="6D94B7F0" w:rsidR="00164725" w:rsidRPr="005B6061" w:rsidRDefault="00164725" w:rsidP="00C40CF5">
            <w:pPr>
              <w:pStyle w:val="berschrift2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3</w:t>
            </w:r>
          </w:p>
        </w:tc>
        <w:tc>
          <w:tcPr>
            <w:tcW w:w="8930" w:type="dxa"/>
            <w:gridSpan w:val="5"/>
          </w:tcPr>
          <w:p w14:paraId="39C53160" w14:textId="1C3F41B9" w:rsidR="00164725" w:rsidRPr="005B6061" w:rsidRDefault="00164725" w:rsidP="00C40CF5">
            <w:pPr>
              <w:pStyle w:val="berschrift2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 xml:space="preserve">Brüche und Prozente ordnen </w:t>
            </w:r>
            <w:r>
              <w:rPr>
                <w:color w:val="70BCC9" w:themeColor="text2" w:themeTint="99"/>
              </w:rPr>
              <w:t>durch gleichnamig machen</w:t>
            </w:r>
          </w:p>
        </w:tc>
      </w:tr>
      <w:tr w:rsidR="00164725" w:rsidRPr="005B6061" w14:paraId="712EFAA9" w14:textId="77777777" w:rsidTr="00D023AF">
        <w:tc>
          <w:tcPr>
            <w:tcW w:w="425" w:type="dxa"/>
          </w:tcPr>
          <w:p w14:paraId="4ABDB1A8" w14:textId="0947289E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76E14237" w14:textId="6B86303B" w:rsidR="00164725" w:rsidRPr="00D023AF" w:rsidRDefault="00164725" w:rsidP="00164725">
            <w:pPr>
              <w:rPr>
                <w:rFonts w:ascii="Calibri" w:hAnsi="Calibri"/>
                <w:b/>
                <w:bCs/>
              </w:rPr>
            </w:pPr>
            <w:r w:rsidRPr="00D023AF">
              <w:rPr>
                <w:rFonts w:ascii="Calibri" w:hAnsi="Calibri"/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8505" w:type="dxa"/>
            <w:gridSpan w:val="4"/>
          </w:tcPr>
          <w:p w14:paraId="18438416" w14:textId="1D448A00" w:rsidR="00164725" w:rsidRPr="005B6061" w:rsidRDefault="00164725" w:rsidP="00164725">
            <w:pPr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“Kleiner als (&lt;)”, “größer als (&gt;)” oder “genau so groß wie (=)”? Trage ein.</w:t>
            </w:r>
          </w:p>
        </w:tc>
      </w:tr>
      <w:tr w:rsidR="00164725" w:rsidRPr="005B6061" w14:paraId="245A5DCB" w14:textId="77777777" w:rsidTr="00D023AF">
        <w:trPr>
          <w:trHeight w:val="674"/>
        </w:trPr>
        <w:tc>
          <w:tcPr>
            <w:tcW w:w="425" w:type="dxa"/>
          </w:tcPr>
          <w:p w14:paraId="325307DA" w14:textId="77777777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7A48C3D2" w14:textId="77777777" w:rsidR="00164725" w:rsidRPr="00976BBA" w:rsidRDefault="00164725" w:rsidP="00164725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3969" w:type="dxa"/>
          </w:tcPr>
          <w:p w14:paraId="36610399" w14:textId="68A0DD69" w:rsidR="00164725" w:rsidRPr="005B6061" w:rsidRDefault="00A97601" w:rsidP="00164725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09984" behindDoc="0" locked="0" layoutInCell="1" allowOverlap="1" wp14:anchorId="13E5CAA1" wp14:editId="4757F69D">
                      <wp:simplePos x="0" y="0"/>
                      <wp:positionH relativeFrom="column">
                        <wp:posOffset>165255</wp:posOffset>
                      </wp:positionH>
                      <wp:positionV relativeFrom="paragraph">
                        <wp:posOffset>87095</wp:posOffset>
                      </wp:positionV>
                      <wp:extent cx="163028" cy="316865"/>
                      <wp:effectExtent l="0" t="0" r="2540" b="635"/>
                      <wp:wrapNone/>
                      <wp:docPr id="183119204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028" cy="316865"/>
                                <a:chOff x="42085" y="-4831"/>
                                <a:chExt cx="174659" cy="318283"/>
                              </a:xfrm>
                            </wpg:grpSpPr>
                            <wps:wsp>
                              <wps:cNvPr id="252353642" name="Textfeld 3"/>
                              <wps:cNvSpPr txBox="1"/>
                              <wps:spPr>
                                <a:xfrm>
                                  <a:off x="56790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4197AE" w14:textId="0EAA2712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087209" name="Textfeld 3"/>
                              <wps:cNvSpPr txBox="1"/>
                              <wps:spPr>
                                <a:xfrm>
                                  <a:off x="42085" y="149510"/>
                                  <a:ext cx="154273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423B99" w14:textId="765D9EE7" w:rsidR="00A97601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1050219" name="Gerade Verbindung 1"/>
                              <wps:cNvCnPr/>
                              <wps:spPr>
                                <a:xfrm>
                                  <a:off x="6191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E5CAA1" id="_x0000_s1696" style="position:absolute;margin-left:13pt;margin-top:6.85pt;width:12.85pt;height:24.95pt;z-index:253609984;mso-width-relative:margin;mso-height-relative:margin" coordorigin="42085,-4831" coordsize="174659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">
                      <v:shape id="Textfeld 3" o:spid="_x0000_s1697" type="#_x0000_t202" style="position:absolute;left:56790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D4197AE" w14:textId="0EAA2712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Textfeld 3" o:spid="_x0000_s1698" type="#_x0000_t202" style="position:absolute;left:42085;top:149510;width:15427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59423B99" w14:textId="765D9EE7" w:rsidR="00A97601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line id="Gerade Verbindung 1" o:spid="_x0000_s1699" style="position:absolute;visibility:visible;mso-wrap-style:square" from="61912,179565" to="17038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42D3D069" w14:textId="0D1D182A" w:rsidR="00164725" w:rsidRPr="005B6061" w:rsidRDefault="00A97601" w:rsidP="00164725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16128" behindDoc="0" locked="0" layoutInCell="1" allowOverlap="1" wp14:anchorId="5EC60645" wp14:editId="5BB55029">
                      <wp:simplePos x="0" y="0"/>
                      <wp:positionH relativeFrom="column">
                        <wp:posOffset>1840971</wp:posOffset>
                      </wp:positionH>
                      <wp:positionV relativeFrom="paragraph">
                        <wp:posOffset>299352</wp:posOffset>
                      </wp:positionV>
                      <wp:extent cx="561975" cy="317500"/>
                      <wp:effectExtent l="0" t="0" r="0" b="0"/>
                      <wp:wrapNone/>
                      <wp:docPr id="1407545999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1358172028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358336412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1361193331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B4522AC" w14:textId="29FFAB42" w:rsidR="00A97601" w:rsidRPr="00451DD8" w:rsidRDefault="00A97601" w:rsidP="00A97601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87274360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8C3EB8C" w14:textId="1D6643CE" w:rsidR="00A97601" w:rsidRPr="00451DD8" w:rsidRDefault="00A97601" w:rsidP="00A97601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34433346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454727846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576465711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AFF2060" w14:textId="77777777" w:rsidR="00A97601" w:rsidRPr="00451DD8" w:rsidRDefault="00A97601" w:rsidP="00A97601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80576126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BE80A07" w14:textId="75B0EF2A" w:rsidR="00A97601" w:rsidRPr="00451DD8" w:rsidRDefault="00A97601" w:rsidP="00A97601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05825582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234518987" name="Textfeld 140"/>
                              <wps:cNvSpPr txBox="1"/>
                              <wps:spPr>
                                <a:xfrm>
                                  <a:off x="53546" y="37070"/>
                                  <a:ext cx="362776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6ED361" w14:textId="77777777" w:rsidR="00A97601" w:rsidRPr="00DC641D" w:rsidRDefault="00A97601" w:rsidP="00A97601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3600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C60645" id="_x0000_s1700" style="position:absolute;margin-left:144.95pt;margin-top:23.55pt;width:44.25pt;height:25pt;z-index:253616128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">
                      <v:group id="_x0000_s1701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">
                        <v:group id="_x0000_s1702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">
                          <v:shape id="Textfeld 3" o:spid="_x0000_s170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7B4522AC" w14:textId="29FFAB42" w:rsidR="00A97601" w:rsidRPr="00451DD8" w:rsidRDefault="00A97601" w:rsidP="00A9760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0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8C3EB8C" w14:textId="1D6643CE" w:rsidR="00A97601" w:rsidRPr="00451DD8" w:rsidRDefault="00A97601" w:rsidP="00A9760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05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  <v:group id="_x0000_s1706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">
                          <v:shape id="Textfeld 3" o:spid="_x0000_s1707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AFF2060" w14:textId="77777777" w:rsidR="00A97601" w:rsidRPr="00451DD8" w:rsidRDefault="00A97601" w:rsidP="00A9760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0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BE80A07" w14:textId="75B0EF2A" w:rsidR="00A97601" w:rsidRPr="00451DD8" w:rsidRDefault="00A97601" w:rsidP="00A9760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09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710" type="#_x0000_t202" style="position:absolute;left:535;top:370;width:3628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" filled="f" stroked="f" strokeweight=".5pt">
                        <v:textbox inset=",,1mm">
                          <w:txbxContent>
                            <w:p w14:paraId="176ED361" w14:textId="77777777" w:rsidR="00A97601" w:rsidRPr="00DC641D" w:rsidRDefault="00A97601" w:rsidP="00A9760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64725" w:rsidRPr="005B6061">
              <w:rPr>
                <w:rFonts w:ascii="Calibri" w:hAnsi="Calibri"/>
              </w:rPr>
              <w:t>(1)</w:t>
            </w:r>
            <w:r w:rsidR="00164725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     </w:t>
            </w:r>
            <w:r w:rsidR="00164725">
              <w:rPr>
                <w:rFonts w:ascii="Calibri" w:hAnsi="Calibri"/>
              </w:rPr>
              <w:t xml:space="preserve"> </w:t>
            </w:r>
            <w:r w:rsidR="00164725" w:rsidRPr="005B6061">
              <w:rPr>
                <w:rFonts w:ascii="Calibri" w:hAnsi="Calibri"/>
              </w:rPr>
              <w:t>____</w:t>
            </w:r>
            <w:r w:rsidR="00164725">
              <w:rPr>
                <w:rFonts w:ascii="Calibri" w:hAnsi="Calibri"/>
              </w:rPr>
              <w:t xml:space="preserve">__________  </w:t>
            </w:r>
            <w:r w:rsidR="00164725" w:rsidRPr="005B6061">
              <w:rPr>
                <w:rFonts w:ascii="Calibri" w:hAnsi="Calibri"/>
              </w:rPr>
              <w:t xml:space="preserve">15 </w:t>
            </w:r>
            <w:r w:rsidR="00164725">
              <w:rPr>
                <w:rFonts w:ascii="Calibri" w:hAnsi="Calibri"/>
              </w:rPr>
              <w:t>%</w:t>
            </w:r>
          </w:p>
        </w:tc>
        <w:tc>
          <w:tcPr>
            <w:tcW w:w="4536" w:type="dxa"/>
            <w:gridSpan w:val="3"/>
          </w:tcPr>
          <w:p w14:paraId="52EF1F17" w14:textId="41C923FC" w:rsidR="00164725" w:rsidRPr="005B6061" w:rsidRDefault="00A97601" w:rsidP="00164725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12032" behindDoc="0" locked="0" layoutInCell="1" allowOverlap="1" wp14:anchorId="209F1FE9" wp14:editId="149CBAC2">
                      <wp:simplePos x="0" y="0"/>
                      <wp:positionH relativeFrom="column">
                        <wp:posOffset>1679077</wp:posOffset>
                      </wp:positionH>
                      <wp:positionV relativeFrom="paragraph">
                        <wp:posOffset>86841</wp:posOffset>
                      </wp:positionV>
                      <wp:extent cx="149304" cy="316865"/>
                      <wp:effectExtent l="0" t="0" r="3175" b="635"/>
                      <wp:wrapNone/>
                      <wp:docPr id="63726318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304" cy="316865"/>
                                <a:chOff x="25434" y="-4831"/>
                                <a:chExt cx="159954" cy="318283"/>
                              </a:xfrm>
                            </wpg:grpSpPr>
                            <wps:wsp>
                              <wps:cNvPr id="1742527622" name="Textfeld 3"/>
                              <wps:cNvSpPr txBox="1"/>
                              <wps:spPr>
                                <a:xfrm>
                                  <a:off x="25434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09FCDB" w14:textId="735FC548" w:rsidR="00A97601" w:rsidRPr="00451DD8" w:rsidRDefault="00A97601" w:rsidP="000732F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3970253" name="Textfeld 3"/>
                              <wps:cNvSpPr txBox="1"/>
                              <wps:spPr>
                                <a:xfrm>
                                  <a:off x="46498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360FAF" w14:textId="47524298" w:rsidR="00A97601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9865900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9F1FE9" id="_x0000_s1711" style="position:absolute;margin-left:132.2pt;margin-top:6.85pt;width:11.75pt;height:24.95pt;z-index:253612032;mso-width-relative:margin;mso-height-relative:margin" coordorigin="25434,-4831" coordsize="15995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">
                      <v:shape id="Textfeld 3" o:spid="_x0000_s1712" type="#_x0000_t202" style="position:absolute;left:25434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209FCDB" w14:textId="735FC548" w:rsidR="00A97601" w:rsidRPr="00451DD8" w:rsidRDefault="00A97601" w:rsidP="000732F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713" type="#_x0000_t202" style="position:absolute;left:4649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4360FAF" w14:textId="47524298" w:rsidR="00A97601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714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2C81A6B3" w14:textId="5C7642DA" w:rsidR="00164725" w:rsidRPr="005B6061" w:rsidRDefault="00164725" w:rsidP="00164725">
            <w:pPr>
              <w:rPr>
                <w:rFonts w:ascii="Calibri" w:hAnsi="Calibri"/>
              </w:rPr>
            </w:pPr>
            <w:r w:rsidRPr="005B6061">
              <w:rPr>
                <w:rFonts w:ascii="Calibri" w:hAnsi="Calibri"/>
                <w:b/>
              </w:rPr>
              <w:t xml:space="preserve">   </w:t>
            </w:r>
            <w:r w:rsidRPr="005B6061">
              <w:rPr>
                <w:rFonts w:ascii="Calibri" w:hAnsi="Calibri"/>
              </w:rPr>
              <w:t>(2) 30 %</w:t>
            </w:r>
            <w:r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>__</w:t>
            </w:r>
            <w:r>
              <w:rPr>
                <w:rFonts w:ascii="Calibri" w:hAnsi="Calibri"/>
              </w:rPr>
              <w:t>________</w:t>
            </w:r>
            <w:r w:rsidRPr="005B6061">
              <w:rPr>
                <w:rFonts w:ascii="Calibri" w:hAnsi="Calibri"/>
              </w:rPr>
              <w:t>__</w:t>
            </w:r>
            <w:r>
              <w:rPr>
                <w:rFonts w:ascii="Calibri" w:hAnsi="Calibri"/>
              </w:rPr>
              <w:t>__</w:t>
            </w:r>
            <w:r>
              <w:rPr>
                <w:rFonts w:ascii="Calibri" w:hAnsi="Calibri"/>
                <w:b/>
              </w:rPr>
              <w:t xml:space="preserve">  </w:t>
            </w:r>
          </w:p>
          <w:p w14:paraId="3A88921E" w14:textId="77777777" w:rsidR="00164725" w:rsidRPr="005B6061" w:rsidRDefault="00164725" w:rsidP="00164725">
            <w:pPr>
              <w:rPr>
                <w:rFonts w:ascii="Calibri" w:hAnsi="Calibri"/>
                <w:b/>
                <w:color w:val="4F6228"/>
              </w:rPr>
            </w:pPr>
          </w:p>
        </w:tc>
      </w:tr>
      <w:tr w:rsidR="00164725" w:rsidRPr="005B6061" w14:paraId="1C9ACBE6" w14:textId="77777777" w:rsidTr="00D023AF">
        <w:trPr>
          <w:trHeight w:val="1086"/>
        </w:trPr>
        <w:tc>
          <w:tcPr>
            <w:tcW w:w="425" w:type="dxa"/>
          </w:tcPr>
          <w:p w14:paraId="034804FD" w14:textId="77777777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  <w:tcBorders>
              <w:left w:val="nil"/>
              <w:right w:val="single" w:sz="4" w:space="0" w:color="A6A6A6" w:themeColor="background1" w:themeShade="A6"/>
            </w:tcBorders>
          </w:tcPr>
          <w:p w14:paraId="15F53787" w14:textId="77777777" w:rsidR="00164725" w:rsidRPr="00976BBA" w:rsidRDefault="00164725" w:rsidP="00164725">
            <w:pPr>
              <w:pStyle w:val="Nummerierung"/>
              <w:rPr>
                <w:rFonts w:ascii="Calibri" w:hAnsi="Calibri"/>
                <w:bCs/>
                <w:color w:val="70BCC9" w:themeColor="text2" w:themeTint="99"/>
              </w:rPr>
            </w:pPr>
            <w:r w:rsidRPr="00976BBA">
              <w:rPr>
                <w:rFonts w:ascii="Calibri" w:hAnsi="Calibri"/>
                <w:bCs/>
                <w:color w:val="70BCC9" w:themeColor="text2" w:themeTint="99"/>
              </w:rPr>
              <w:t>b)</w:t>
            </w:r>
          </w:p>
          <w:p w14:paraId="7B6005B0" w14:textId="77777777" w:rsidR="00164725" w:rsidRPr="00976BBA" w:rsidRDefault="00164725" w:rsidP="00164725">
            <w:pPr>
              <w:pStyle w:val="Nummerierung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2DC7345D" w14:textId="77777777" w:rsidR="00164725" w:rsidRPr="00976BBA" w:rsidRDefault="00164725" w:rsidP="00164725">
            <w:pPr>
              <w:pStyle w:val="Nummerierung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4E309E57" w14:textId="77777777" w:rsidR="00164725" w:rsidRPr="00976BBA" w:rsidRDefault="00164725" w:rsidP="00164725">
            <w:pPr>
              <w:pStyle w:val="Nummerierung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3A373F2E" w14:textId="77777777" w:rsidR="00164725" w:rsidRPr="00976BBA" w:rsidRDefault="00164725" w:rsidP="00164725">
            <w:pPr>
              <w:pStyle w:val="Nummerierung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4A101F0A" w14:textId="77777777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7938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6AE3EC" w14:textId="0B0CCC9A" w:rsidR="00164725" w:rsidRDefault="00164725" w:rsidP="00D023AF">
            <w:pPr>
              <w:spacing w:before="40" w:line="240" w:lineRule="atLeast"/>
              <w:ind w:left="113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Rechenweg zum Vergleich von</w:t>
            </w:r>
          </w:p>
          <w:p w14:paraId="6A8A83DC" w14:textId="33FE6C12" w:rsidR="00A97601" w:rsidRDefault="00A97601" w:rsidP="00D023AF">
            <w:pPr>
              <w:spacing w:before="40" w:line="240" w:lineRule="atLeast"/>
              <w:ind w:left="113"/>
              <w:rPr>
                <w:rFonts w:ascii="Calibri" w:hAnsi="Calibri"/>
                <w:noProof/>
              </w:rPr>
            </w:pPr>
          </w:p>
          <w:p w14:paraId="7306FC10" w14:textId="689DE9BE" w:rsidR="00A97601" w:rsidRPr="005B6061" w:rsidRDefault="00A97601" w:rsidP="00D023AF">
            <w:pPr>
              <w:spacing w:before="40" w:line="240" w:lineRule="atLeast"/>
              <w:ind w:left="113"/>
              <w:rPr>
                <w:rFonts w:ascii="Calibri" w:hAnsi="Calibri"/>
                <w:noProof/>
              </w:rPr>
            </w:pPr>
          </w:p>
          <w:p w14:paraId="7CF416A1" w14:textId="79D4E2E8" w:rsidR="00164725" w:rsidRPr="005B6061" w:rsidRDefault="00164725" w:rsidP="00164725">
            <w:pPr>
              <w:rPr>
                <w:rFonts w:ascii="Calibri" w:hAnsi="Calibri"/>
                <w:noProof/>
              </w:rPr>
            </w:pPr>
          </w:p>
          <w:p w14:paraId="316A55E1" w14:textId="77777777" w:rsidR="00164725" w:rsidRPr="005B6061" w:rsidRDefault="00164725" w:rsidP="00164725">
            <w:pPr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</w:tcPr>
          <w:p w14:paraId="576D7127" w14:textId="0F599EBD" w:rsidR="00164725" w:rsidRPr="005B6061" w:rsidRDefault="00164725" w:rsidP="00164725">
            <w:pPr>
              <w:rPr>
                <w:rFonts w:ascii="Calibri" w:hAnsi="Calibri"/>
                <w:noProof/>
              </w:rPr>
            </w:pPr>
          </w:p>
        </w:tc>
      </w:tr>
    </w:tbl>
    <w:p w14:paraId="4327AC2F" w14:textId="77777777" w:rsidR="00B650E1" w:rsidRPr="005B6061" w:rsidRDefault="00B650E1" w:rsidP="00B650E1">
      <w:pPr>
        <w:spacing w:line="240" w:lineRule="atLeast"/>
        <w:rPr>
          <w:rFonts w:ascii="Calibri" w:hAnsi="Calibri"/>
        </w:rPr>
        <w:sectPr w:rsidR="00B650E1" w:rsidRPr="005B6061" w:rsidSect="00A53051">
          <w:headerReference w:type="even" r:id="rId70"/>
          <w:headerReference w:type="default" r:id="rId71"/>
          <w:footerReference w:type="default" r:id="rId72"/>
          <w:pgSz w:w="11900" w:h="16840"/>
          <w:pgMar w:top="1701" w:right="1418" w:bottom="992" w:left="1418" w:header="283" w:footer="567" w:gutter="0"/>
          <w:pgNumType w:start="1"/>
          <w:cols w:space="708"/>
          <w:docGrid w:linePitch="360"/>
        </w:sectPr>
      </w:pPr>
    </w:p>
    <w:tbl>
      <w:tblPr>
        <w:tblW w:w="921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046"/>
        <w:gridCol w:w="34"/>
      </w:tblGrid>
      <w:tr w:rsidR="00C40CF5" w:rsidRPr="005B6061" w14:paraId="703F73D6" w14:textId="77777777" w:rsidTr="00D023AF">
        <w:tc>
          <w:tcPr>
            <w:tcW w:w="709" w:type="dxa"/>
          </w:tcPr>
          <w:p w14:paraId="7F33A958" w14:textId="5E32DE6B" w:rsidR="00C40CF5" w:rsidRPr="005B6061" w:rsidRDefault="00C40CF5" w:rsidP="00C40CF5">
            <w:pPr>
              <w:pStyle w:val="berschrift1"/>
              <w:spacing w:line="240" w:lineRule="auto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B</w:t>
            </w:r>
          </w:p>
        </w:tc>
        <w:tc>
          <w:tcPr>
            <w:tcW w:w="8505" w:type="dxa"/>
            <w:gridSpan w:val="3"/>
          </w:tcPr>
          <w:p w14:paraId="7BF48FD9" w14:textId="32ED80EE" w:rsidR="00C40CF5" w:rsidRPr="005B6061" w:rsidRDefault="00C40CF5" w:rsidP="00C40CF5">
            <w:pPr>
              <w:pStyle w:val="berschrift1"/>
              <w:spacing w:line="240" w:lineRule="auto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Ich kann Brüche und Prozente </w:t>
            </w:r>
            <w:r w:rsidR="00DE2BAF" w:rsidRPr="005B6061">
              <w:rPr>
                <w:rFonts w:ascii="Calibri" w:hAnsi="Calibri"/>
              </w:rPr>
              <w:t>der Größe nach ordnen</w:t>
            </w:r>
          </w:p>
        </w:tc>
      </w:tr>
      <w:tr w:rsidR="00C40CF5" w:rsidRPr="005B6061" w14:paraId="5580256B" w14:textId="77777777" w:rsidTr="00D023AF">
        <w:tc>
          <w:tcPr>
            <w:tcW w:w="709" w:type="dxa"/>
          </w:tcPr>
          <w:p w14:paraId="361EEDEE" w14:textId="56EE9233" w:rsidR="00C40CF5" w:rsidRPr="005B6061" w:rsidRDefault="00C40CF5" w:rsidP="00E76F60">
            <w:pPr>
              <w:pStyle w:val="berschrift2"/>
              <w:spacing w:before="120" w:after="120"/>
            </w:pPr>
            <w:r w:rsidRPr="005B6061">
              <w:t>1</w:t>
            </w:r>
          </w:p>
        </w:tc>
        <w:tc>
          <w:tcPr>
            <w:tcW w:w="8505" w:type="dxa"/>
            <w:gridSpan w:val="3"/>
          </w:tcPr>
          <w:p w14:paraId="5B9A9CD9" w14:textId="67899A35" w:rsidR="00C40CF5" w:rsidRPr="005B6061" w:rsidRDefault="00CC215D" w:rsidP="00E24F6C">
            <w:pPr>
              <w:pStyle w:val="berschrift2"/>
              <w:spacing w:before="12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281280" behindDoc="0" locked="0" layoutInCell="1" allowOverlap="1" wp14:anchorId="6A05398C" wp14:editId="2789F95D">
                      <wp:simplePos x="0" y="0"/>
                      <wp:positionH relativeFrom="column">
                        <wp:posOffset>4592320</wp:posOffset>
                      </wp:positionH>
                      <wp:positionV relativeFrom="paragraph">
                        <wp:posOffset>406400</wp:posOffset>
                      </wp:positionV>
                      <wp:extent cx="1031875" cy="1367790"/>
                      <wp:effectExtent l="0" t="0" r="0" b="3810"/>
                      <wp:wrapNone/>
                      <wp:docPr id="45378616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1367790"/>
                                <a:chOff x="665680" y="-351629"/>
                                <a:chExt cx="1032106" cy="1368305"/>
                              </a:xfrm>
                            </wpg:grpSpPr>
                            <wps:wsp>
                              <wps:cNvPr id="2080450343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5680" y="-351629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42DA16" w14:textId="77777777" w:rsidR="009E1793" w:rsidRPr="00BA42B2" w:rsidRDefault="009E1793" w:rsidP="009E1793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88882260" name="Grafik 74">
                                  <a:hlinkClick r:id="rId24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6695401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B573A2" w14:textId="77777777" w:rsidR="009E1793" w:rsidRPr="009F4661" w:rsidRDefault="009E1793" w:rsidP="009E1793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dzlm.de/vam/msk-bruchstreifen.html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05398C" id="_x0000_s1715" style="position:absolute;margin-left:361.6pt;margin-top:32pt;width:81.25pt;height:107.7pt;z-index:253281280;mso-width-relative:margin;mso-height-relative:margin" coordorigin="6656,-3516" coordsize="10321,1368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">
                      <v:shape id="Textfeld 7" o:spid="_x0000_s1716" type="#_x0000_t202" style="position:absolute;left:6656;top:-3516;width:7893;height:37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" filled="f" stroked="f">
                        <v:textbox>
                          <w:txbxContent>
                            <w:p w14:paraId="5C42DA16" w14:textId="77777777" w:rsidR="009E1793" w:rsidRPr="00BA42B2" w:rsidRDefault="009E1793" w:rsidP="009E1793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717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" o:button="t">
                        <v:fill o:detectmouseclick="t"/>
                        <v:imagedata r:id="rId26" o:title=""/>
                      </v:shape>
                      <v:shape id="Textfeld 73" o:spid="_x0000_s1718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" filled="f" stroked="f" strokeweight=".5pt">
                        <v:textbox>
                          <w:txbxContent>
                            <w:p w14:paraId="0BB573A2" w14:textId="77777777" w:rsidR="009E1793" w:rsidRPr="009F4661" w:rsidRDefault="009E1793" w:rsidP="009E1793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dzlm.de/vam/msk-bruchstreifen.html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40CF5" w:rsidRPr="005B6061">
              <w:t xml:space="preserve">Anteile in Bildern und Situationen vergleichen </w:t>
            </w:r>
          </w:p>
        </w:tc>
      </w:tr>
      <w:tr w:rsidR="00C40CF5" w:rsidRPr="005B6061" w14:paraId="160CF9C1" w14:textId="77777777" w:rsidTr="00D023AF">
        <w:tc>
          <w:tcPr>
            <w:tcW w:w="709" w:type="dxa"/>
          </w:tcPr>
          <w:p w14:paraId="1B0E837D" w14:textId="77777777" w:rsidR="00C40CF5" w:rsidRPr="005B6061" w:rsidRDefault="00C40CF5" w:rsidP="00E76F60">
            <w:pPr>
              <w:pStyle w:val="berschrift3"/>
              <w:spacing w:before="0"/>
            </w:pPr>
            <w:r w:rsidRPr="005B6061">
              <w:t>1.1</w:t>
            </w:r>
          </w:p>
        </w:tc>
        <w:tc>
          <w:tcPr>
            <w:tcW w:w="8505" w:type="dxa"/>
            <w:gridSpan w:val="3"/>
          </w:tcPr>
          <w:p w14:paraId="5406703F" w14:textId="385D4073" w:rsidR="00C40CF5" w:rsidRPr="005B6061" w:rsidRDefault="00C40CF5" w:rsidP="00E76F60">
            <w:pPr>
              <w:pStyle w:val="berschrift3"/>
              <w:spacing w:before="0"/>
            </w:pPr>
            <w:r w:rsidRPr="005B6061">
              <w:t xml:space="preserve">Anteile in </w:t>
            </w:r>
            <w:r w:rsidR="00042A48" w:rsidRPr="005B6061">
              <w:t>Download-B</w:t>
            </w:r>
            <w:r w:rsidRPr="005B6061">
              <w:t>alken vergleichen</w:t>
            </w:r>
          </w:p>
        </w:tc>
      </w:tr>
      <w:tr w:rsidR="00C40CF5" w:rsidRPr="005B6061" w14:paraId="1638C738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058705D1" w14:textId="1796D85A" w:rsidR="00C40CF5" w:rsidRPr="005B6061" w:rsidRDefault="0063562D" w:rsidP="00C40CF5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F6C2A0" wp14:editId="3EB76AD6">
                      <wp:extent cx="275475" cy="197485"/>
                      <wp:effectExtent l="0" t="0" r="4445" b="5715"/>
                      <wp:docPr id="104332845" name="Gruppieren 425">
                        <a:hlinkClick xmlns:a="http://schemas.openxmlformats.org/drawingml/2006/main" r:id="rId2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997245007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69393579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96DAC541-7B7A-43D3-8B79-37D633B846F1}">
                                      <asvg:svgBlip xmlns:asvg="http://schemas.microsoft.com/office/drawing/2016/SVG/main" r:embed="rId2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B0F5E4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">
                        <v:imagedata r:id="rId5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27F6D462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  <w:p w14:paraId="433E7994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7E284834" w14:textId="52B43CB4" w:rsidR="00C40CF5" w:rsidRPr="005B6061" w:rsidRDefault="00C40CF5" w:rsidP="00E76F6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Die vier Freunde laden sich ihre Lieblingsfilme auf ihre </w:t>
            </w:r>
            <w:r w:rsidR="004F5B76">
              <w:rPr>
                <w:rFonts w:ascii="Calibri" w:hAnsi="Calibri"/>
              </w:rPr>
              <w:t>Computer</w:t>
            </w:r>
            <w:r w:rsidRPr="005B6061">
              <w:rPr>
                <w:rFonts w:ascii="Calibri" w:hAnsi="Calibri"/>
              </w:rPr>
              <w:t xml:space="preserve">. </w:t>
            </w:r>
            <w:r w:rsidR="00D818F5"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 xml:space="preserve">Welche Anteile wurden geladen? Wie sieht man das an den Streifen? </w:t>
            </w:r>
          </w:p>
          <w:p w14:paraId="6A66F1AB" w14:textId="3CD1BA08" w:rsidR="00C40CF5" w:rsidRPr="005B6061" w:rsidRDefault="00C40CF5" w:rsidP="00BF65BD">
            <w:pPr>
              <w:pStyle w:val="Listenabsatz"/>
            </w:pPr>
            <w:r w:rsidRPr="005B6061">
              <w:t xml:space="preserve">Zeichne Markierungen ein, sodass man die Anteile </w:t>
            </w:r>
            <w:r w:rsidR="00D818F5">
              <w:br/>
            </w:r>
            <w:r w:rsidRPr="005B6061">
              <w:t>gut ablesen kann.</w:t>
            </w:r>
          </w:p>
          <w:p w14:paraId="73B15A28" w14:textId="2472EDEE" w:rsidR="004F5B76" w:rsidRPr="004F5B76" w:rsidRDefault="004F5B76" w:rsidP="00BF65BD">
            <w:pPr>
              <w:pStyle w:val="Listenabsatz"/>
            </w:pPr>
            <w:r w:rsidRPr="00D818F5">
              <w:t xml:space="preserve">Stelle die Anteile dann mit den </w:t>
            </w:r>
            <w:r w:rsidR="00546784">
              <w:t>digital</w:t>
            </w:r>
            <w:r w:rsidRPr="00D818F5">
              <w:t>en Bruchstreifen dar.</w:t>
            </w:r>
            <w:r w:rsidRPr="004F5B76">
              <w:t xml:space="preserve"> </w:t>
            </w:r>
          </w:p>
          <w:p w14:paraId="13C8FDCA" w14:textId="7ABCB878" w:rsidR="00C40CF5" w:rsidRPr="005B6061" w:rsidRDefault="00C40CF5" w:rsidP="00BF65BD">
            <w:pPr>
              <w:pStyle w:val="Listenabsatz"/>
            </w:pPr>
            <w:r w:rsidRPr="005B6061">
              <w:t>Wer hat den größten Anteil geladen? Wie sieht man das an den Streifen?</w:t>
            </w:r>
          </w:p>
          <w:p w14:paraId="09D046CC" w14:textId="3F9E6D07" w:rsidR="00DE2BAF" w:rsidRPr="005B6061" w:rsidRDefault="00DE2BAF" w:rsidP="00E41FA1">
            <w:pPr>
              <w:ind w:left="360"/>
            </w:pPr>
          </w:p>
        </w:tc>
      </w:tr>
      <w:tr w:rsidR="00C40CF5" w:rsidRPr="005B6061" w14:paraId="2B3CB0D6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1B3F7149" w14:textId="0ACAB6DA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6BE9AB00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69C86521" w14:textId="65888887" w:rsidR="00C40CF5" w:rsidRPr="005B6061" w:rsidRDefault="00976BBA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13696" behindDoc="0" locked="0" layoutInCell="1" allowOverlap="1" wp14:anchorId="6F8B8310" wp14:editId="13B52646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89958</wp:posOffset>
                      </wp:positionV>
                      <wp:extent cx="525780" cy="605790"/>
                      <wp:effectExtent l="0" t="0" r="7620" b="3810"/>
                      <wp:wrapNone/>
                      <wp:docPr id="466256511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5780" cy="605790"/>
                                <a:chOff x="60695" y="116633"/>
                                <a:chExt cx="526179" cy="606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0712291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695" y="116633"/>
                                  <a:ext cx="526179" cy="513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6069292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025BD2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8B8310" id="Gruppieren 18" o:spid="_x0000_s1719" style="position:absolute;margin-left:5.45pt;margin-top:7.1pt;width:41.4pt;height:47.7pt;z-index:253213696;mso-width-relative:margin;mso-height-relative:margin" coordorigin="606,1166" coordsize="5261,606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">
                      <v:shape id="Grafik 6" o:spid="_x0000_s1720" type="#_x0000_t75" style="position:absolute;left:606;top:1166;width:5262;height:51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">
                        <v:imagedata r:id="rId74" o:title="" chromakey="white"/>
                      </v:shape>
                      <v:shape id="_x0000_s1721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E025BD2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5A372DC" w14:textId="1A7D321B" w:rsidR="00DE2BAF" w:rsidRPr="005B6061" w:rsidRDefault="00042A48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205504" behindDoc="0" locked="0" layoutInCell="1" allowOverlap="1" wp14:anchorId="61018531" wp14:editId="422473EE">
                  <wp:simplePos x="0" y="0"/>
                  <wp:positionH relativeFrom="column">
                    <wp:posOffset>635622</wp:posOffset>
                  </wp:positionH>
                  <wp:positionV relativeFrom="paragraph">
                    <wp:posOffset>101600</wp:posOffset>
                  </wp:positionV>
                  <wp:extent cx="2921000" cy="331128"/>
                  <wp:effectExtent l="0" t="0" r="0" b="0"/>
                  <wp:wrapNone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B1.1a1.eps"/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7" t="42352" r="1748" b="6458"/>
                          <a:stretch/>
                        </pic:blipFill>
                        <pic:spPr bwMode="auto">
                          <a:xfrm>
                            <a:off x="0" y="0"/>
                            <a:ext cx="2921000" cy="331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D58D3D" w14:textId="10F41F5D" w:rsidR="00DE2BAF" w:rsidRPr="005B6061" w:rsidRDefault="00DC641D" w:rsidP="00C40CF5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45472" behindDoc="0" locked="0" layoutInCell="1" allowOverlap="1" wp14:anchorId="0063F4A7" wp14:editId="20AD4E3C">
                      <wp:simplePos x="0" y="0"/>
                      <wp:positionH relativeFrom="column">
                        <wp:posOffset>2144944</wp:posOffset>
                      </wp:positionH>
                      <wp:positionV relativeFrom="paragraph">
                        <wp:posOffset>156450</wp:posOffset>
                      </wp:positionV>
                      <wp:extent cx="2408011" cy="2148995"/>
                      <wp:effectExtent l="0" t="0" r="5080" b="0"/>
                      <wp:wrapNone/>
                      <wp:docPr id="914758644" name="Gruppieren 1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08011" cy="2148995"/>
                                <a:chOff x="0" y="0"/>
                                <a:chExt cx="2408011" cy="2148995"/>
                              </a:xfrm>
                            </wpg:grpSpPr>
                            <wps:wsp>
                              <wps:cNvPr id="389861343" name="Textfeld 420"/>
                              <wps:cNvSpPr txBox="1"/>
                              <wps:spPr>
                                <a:xfrm>
                                  <a:off x="897925" y="0"/>
                                  <a:ext cx="468000" cy="9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C34A99" w14:textId="77777777" w:rsidR="00DC641D" w:rsidRPr="00DC641D" w:rsidRDefault="00DC641D" w:rsidP="00DC641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  <w:r w:rsidRPr="00DC641D">
                                      <w:rPr>
                                        <w:sz w:val="11"/>
                                        <w:szCs w:val="11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5359647" name="Textfeld 420"/>
                              <wps:cNvSpPr txBox="1"/>
                              <wps:spPr>
                                <a:xfrm>
                                  <a:off x="1940011" y="708454"/>
                                  <a:ext cx="468000" cy="9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225644" w14:textId="77777777" w:rsidR="00DC641D" w:rsidRPr="00DC641D" w:rsidRDefault="00DC641D" w:rsidP="00DC641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  <w:r w:rsidRPr="00DC641D">
                                      <w:rPr>
                                        <w:sz w:val="11"/>
                                        <w:szCs w:val="11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1883769" name="Textfeld 420"/>
                              <wps:cNvSpPr txBox="1"/>
                              <wps:spPr>
                                <a:xfrm>
                                  <a:off x="477795" y="1375719"/>
                                  <a:ext cx="467995" cy="89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DEACA6" w14:textId="77777777" w:rsidR="00DC641D" w:rsidRPr="00DC641D" w:rsidRDefault="00DC641D" w:rsidP="00DC641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  <w:r w:rsidRPr="00DC641D">
                                      <w:rPr>
                                        <w:sz w:val="11"/>
                                        <w:szCs w:val="11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4649508" name="Textfeld 420"/>
                              <wps:cNvSpPr txBox="1"/>
                              <wps:spPr>
                                <a:xfrm>
                                  <a:off x="0" y="2059460"/>
                                  <a:ext cx="467995" cy="89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690E41" w14:textId="77777777" w:rsidR="00DC641D" w:rsidRPr="00DC641D" w:rsidRDefault="00DC641D" w:rsidP="00DC641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  <w:r w:rsidRPr="00DC641D">
                                      <w:rPr>
                                        <w:sz w:val="11"/>
                                        <w:szCs w:val="11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63F4A7" id="Gruppieren 139" o:spid="_x0000_s1722" style="position:absolute;margin-left:168.9pt;margin-top:12.3pt;width:189.6pt;height:169.2pt;z-index:253545472" coordsize="24080,214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">
                      <v:shape id="_x0000_s1723" type="#_x0000_t202" style="position:absolute;left:8979;width:4680;height: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" fillcolor="#e6e6e6" stroked="f" strokeweight=".5pt">
                        <v:textbox inset="0,0,0,0">
                          <w:txbxContent>
                            <w:p w14:paraId="71C34A99" w14:textId="77777777" w:rsidR="00DC641D" w:rsidRPr="00DC641D" w:rsidRDefault="00DC641D" w:rsidP="00DC641D">
                              <w:pPr>
                                <w:spacing w:line="240" w:lineRule="auto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DC641D">
                                <w:rPr>
                                  <w:sz w:val="11"/>
                                  <w:szCs w:val="11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_x0000_s1724" type="#_x0000_t202" style="position:absolute;left:19400;top:7084;width:4680;height: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" fillcolor="#e6e6e6" stroked="f" strokeweight=".5pt">
                        <v:textbox inset="0,0,0,0">
                          <w:txbxContent>
                            <w:p w14:paraId="02225644" w14:textId="77777777" w:rsidR="00DC641D" w:rsidRPr="00DC641D" w:rsidRDefault="00DC641D" w:rsidP="00DC641D">
                              <w:pPr>
                                <w:spacing w:line="240" w:lineRule="auto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DC641D">
                                <w:rPr>
                                  <w:sz w:val="11"/>
                                  <w:szCs w:val="11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_x0000_s1725" type="#_x0000_t202" style="position:absolute;left:4777;top:13757;width:4680;height:8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" fillcolor="#e6e6e6" stroked="f" strokeweight=".5pt">
                        <v:textbox inset="0,0,0,0">
                          <w:txbxContent>
                            <w:p w14:paraId="42DEACA6" w14:textId="77777777" w:rsidR="00DC641D" w:rsidRPr="00DC641D" w:rsidRDefault="00DC641D" w:rsidP="00DC641D">
                              <w:pPr>
                                <w:spacing w:line="240" w:lineRule="auto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DC641D">
                                <w:rPr>
                                  <w:sz w:val="11"/>
                                  <w:szCs w:val="11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_x0000_s1726" type="#_x0000_t202" style="position:absolute;top:20594;width:4679;height:8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" fillcolor="#e6e6e6" stroked="f" strokeweight=".5pt">
                        <v:textbox inset="0,0,0,0">
                          <w:txbxContent>
                            <w:p w14:paraId="74690E41" w14:textId="77777777" w:rsidR="00DC641D" w:rsidRPr="00DC641D" w:rsidRDefault="00DC641D" w:rsidP="00DC641D">
                              <w:pPr>
                                <w:spacing w:line="240" w:lineRule="auto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DC641D">
                                <w:rPr>
                                  <w:sz w:val="11"/>
                                  <w:szCs w:val="11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C7CCD92" w14:textId="2EE10043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B29C7B4" w14:textId="4BDA64E0" w:rsidR="00DE2BAF" w:rsidRPr="005B6061" w:rsidRDefault="00976BBA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12672" behindDoc="0" locked="0" layoutInCell="1" allowOverlap="1" wp14:anchorId="2777B82A" wp14:editId="441A8883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24921</wp:posOffset>
                      </wp:positionV>
                      <wp:extent cx="504825" cy="702753"/>
                      <wp:effectExtent l="0" t="0" r="3175" b="8890"/>
                      <wp:wrapNone/>
                      <wp:docPr id="49721724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825" cy="70275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289686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998855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625FCE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77B82A" id="Gruppieren 15" o:spid="_x0000_s1727" style="position:absolute;margin-left:4.8pt;margin-top:1.95pt;width:39.75pt;height:55.35pt;z-index:253212672" coordsize="5048,70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">
                      <v:shape id="Grafik 9" o:spid="_x0000_s1728" type="#_x0000_t75" style="position:absolute;width:50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">
                        <v:imagedata r:id="rId77" o:title="" chromakey="white"/>
                      </v:shape>
                      <v:shape id="_x0000_s1729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9625FCE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9748E20" w14:textId="0C6C075A" w:rsidR="00DE2BAF" w:rsidRPr="005B6061" w:rsidRDefault="0020319D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206528" behindDoc="0" locked="0" layoutInCell="1" allowOverlap="1" wp14:anchorId="763D5293" wp14:editId="0B8053FF">
                  <wp:simplePos x="0" y="0"/>
                  <wp:positionH relativeFrom="column">
                    <wp:posOffset>635622</wp:posOffset>
                  </wp:positionH>
                  <wp:positionV relativeFrom="paragraph">
                    <wp:posOffset>110490</wp:posOffset>
                  </wp:positionV>
                  <wp:extent cx="3969385" cy="358140"/>
                  <wp:effectExtent l="0" t="0" r="5715" b="0"/>
                  <wp:wrapNone/>
                  <wp:docPr id="11225" name="Grafik 11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5" name="B1.1a2.eps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3" t="39032" r="975" b="5446"/>
                          <a:stretch/>
                        </pic:blipFill>
                        <pic:spPr bwMode="auto">
                          <a:xfrm>
                            <a:off x="0" y="0"/>
                            <a:ext cx="3969385" cy="358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E9B8BD" w14:textId="00154F79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84F64BA" w14:textId="71777C50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5225452" w14:textId="3C921203" w:rsidR="00DE2BAF" w:rsidRPr="005B6061" w:rsidRDefault="00976BBA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10624" behindDoc="0" locked="0" layoutInCell="1" allowOverlap="1" wp14:anchorId="6EB693CC" wp14:editId="758E339F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73185</wp:posOffset>
                      </wp:positionV>
                      <wp:extent cx="503190" cy="727359"/>
                      <wp:effectExtent l="0" t="0" r="5080" b="0"/>
                      <wp:wrapNone/>
                      <wp:docPr id="597258210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3190" cy="727359"/>
                                <a:chOff x="974" y="-4731"/>
                                <a:chExt cx="503256" cy="7276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6080490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4" y="-4731"/>
                                  <a:ext cx="50325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61706624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C2D038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B693CC" id="Gruppieren 20" o:spid="_x0000_s1730" style="position:absolute;margin-left:2.85pt;margin-top:5.75pt;width:39.6pt;height:57.25pt;z-index:253210624;mso-width-relative:margin;mso-height-relative:margin" coordorigin="9,-47" coordsize="5032,72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">
                      <v:shape id="Grafik 4" o:spid="_x0000_s1731" type="#_x0000_t75" style="position:absolute;left:9;top:-47;width:5033;height:6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">
                        <v:imagedata r:id="rId80" o:title="" chromakey="white"/>
                      </v:shape>
                      <v:shape id="_x0000_s1732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DC2D038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E0B53A6" w14:textId="23568417" w:rsidR="00DE2BAF" w:rsidRPr="005B6061" w:rsidRDefault="00042A48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207552" behindDoc="0" locked="0" layoutInCell="1" allowOverlap="1" wp14:anchorId="707D9CBF" wp14:editId="55230BA4">
                  <wp:simplePos x="0" y="0"/>
                  <wp:positionH relativeFrom="column">
                    <wp:posOffset>635622</wp:posOffset>
                  </wp:positionH>
                  <wp:positionV relativeFrom="paragraph">
                    <wp:posOffset>123190</wp:posOffset>
                  </wp:positionV>
                  <wp:extent cx="2503170" cy="328091"/>
                  <wp:effectExtent l="0" t="0" r="0" b="2540"/>
                  <wp:wrapNone/>
                  <wp:docPr id="14014" name="Grafik 14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4" name="B1.1a3.eps"/>
                          <pic:cNvPicPr/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5" t="44089" r="2113" b="5166"/>
                          <a:stretch/>
                        </pic:blipFill>
                        <pic:spPr bwMode="auto">
                          <a:xfrm>
                            <a:off x="0" y="0"/>
                            <a:ext cx="2503170" cy="328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B6DAD4" w14:textId="3611CD95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30E4606" w14:textId="6E3B8BD4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29D70ED" w14:textId="65558F7D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7A32AE5" w14:textId="7183EA8C" w:rsidR="00DE2BAF" w:rsidRPr="005B6061" w:rsidRDefault="00976BBA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208576" behindDoc="0" locked="0" layoutInCell="1" allowOverlap="1" wp14:anchorId="189C5D8F" wp14:editId="3C8280A6">
                  <wp:simplePos x="0" y="0"/>
                  <wp:positionH relativeFrom="column">
                    <wp:posOffset>635622</wp:posOffset>
                  </wp:positionH>
                  <wp:positionV relativeFrom="paragraph">
                    <wp:posOffset>130810</wp:posOffset>
                  </wp:positionV>
                  <wp:extent cx="2041512" cy="327660"/>
                  <wp:effectExtent l="0" t="0" r="3810" b="2540"/>
                  <wp:wrapNone/>
                  <wp:docPr id="14015" name="Grafik 14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5" name="B1.1a4.eps"/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2" t="45297" r="3060" b="4763"/>
                          <a:stretch/>
                        </pic:blipFill>
                        <pic:spPr bwMode="auto">
                          <a:xfrm>
                            <a:off x="0" y="0"/>
                            <a:ext cx="2041512" cy="327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11648" behindDoc="0" locked="0" layoutInCell="1" allowOverlap="1" wp14:anchorId="55D28B4F" wp14:editId="68760BF2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10834</wp:posOffset>
                      </wp:positionV>
                      <wp:extent cx="400685" cy="591820"/>
                      <wp:effectExtent l="0" t="0" r="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0685" cy="591820"/>
                                <a:chOff x="41263" y="159237"/>
                                <a:chExt cx="401270" cy="5918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263" y="159237"/>
                                  <a:ext cx="401217" cy="4635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BAC69D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D28B4F" id="_x0000_s1733" style="position:absolute;margin-left:6.15pt;margin-top:.85pt;width:31.55pt;height:46.6pt;z-index:253211648;mso-width-relative:margin;mso-height-relative:margin" coordorigin="412,1592" coordsize="4012,591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">
                      <v:shape id="Grafik 5" o:spid="_x0000_s1734" type="#_x0000_t75" style="position:absolute;left:412;top:1592;width:4012;height:46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">
                        <v:imagedata r:id="rId21" o:title="" chromakey="white"/>
                      </v:shape>
                      <v:shape id="_x0000_s1735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5BAC69D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89C2777" w14:textId="2359FDAB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5670F4D" w14:textId="43A552F7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E5202A7" w14:textId="414881E2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C40CF5" w:rsidRPr="005B6061" w14:paraId="4ABFC4FE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5258D86F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573FA3C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46" w:type="dxa"/>
          </w:tcPr>
          <w:p w14:paraId="3D539674" w14:textId="0D6D4FB9" w:rsidR="00C40CF5" w:rsidRPr="005B6061" w:rsidRDefault="00C40CF5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Schreibe alle Anteile der Größe nach auf. Beginne mit dem </w:t>
            </w:r>
            <w:r w:rsidRPr="005B6061">
              <w:rPr>
                <w:rFonts w:ascii="Calibri" w:hAnsi="Calibri"/>
                <w:b/>
                <w:noProof/>
              </w:rPr>
              <w:t>größten</w:t>
            </w:r>
            <w:r w:rsidRPr="005B6061">
              <w:rPr>
                <w:rFonts w:ascii="Calibri" w:hAnsi="Calibri"/>
                <w:noProof/>
              </w:rPr>
              <w:t>.</w:t>
            </w:r>
          </w:p>
        </w:tc>
      </w:tr>
      <w:tr w:rsidR="00C40CF5" w:rsidRPr="005B6061" w14:paraId="5DEACCDB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39F530D8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E5FAFE1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07EB0350" w14:textId="2AAE15B3" w:rsidR="00C40CF5" w:rsidRPr="005B6061" w:rsidRDefault="00C40CF5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C40CF5" w:rsidRPr="005B6061" w14:paraId="40257790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13C1E1A0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FF97877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046" w:type="dxa"/>
          </w:tcPr>
          <w:p w14:paraId="708F2FB0" w14:textId="3B7463BE" w:rsidR="00C40CF5" w:rsidRPr="005B6061" w:rsidRDefault="00C40CF5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Schreibe auf, welche Anteile noch geladen werden müssen. </w:t>
            </w:r>
            <w:r w:rsidRPr="005B6061">
              <w:rPr>
                <w:rFonts w:ascii="Calibri" w:hAnsi="Calibri"/>
                <w:noProof/>
              </w:rPr>
              <w:br/>
              <w:t xml:space="preserve">Schreibe auch diese Anteile der Größe nach auf. Beginne mit dem </w:t>
            </w:r>
            <w:r w:rsidRPr="005B6061">
              <w:rPr>
                <w:rFonts w:ascii="Calibri" w:hAnsi="Calibri"/>
                <w:b/>
                <w:noProof/>
              </w:rPr>
              <w:t>kleinsten</w:t>
            </w:r>
            <w:r w:rsidRPr="005B6061">
              <w:rPr>
                <w:rFonts w:ascii="Calibri" w:hAnsi="Calibri"/>
                <w:noProof/>
              </w:rPr>
              <w:t>.</w:t>
            </w:r>
          </w:p>
        </w:tc>
      </w:tr>
      <w:tr w:rsidR="00C40CF5" w:rsidRPr="005B6061" w14:paraId="1EF34C8F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55455D81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61210B55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4BBCA42E" w14:textId="64371475" w:rsidR="00C40CF5" w:rsidRPr="005B6061" w:rsidRDefault="003060CD" w:rsidP="00C40CF5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0224" behindDoc="0" locked="0" layoutInCell="1" allowOverlap="1" wp14:anchorId="424F46F0" wp14:editId="4F96BAD3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71755</wp:posOffset>
                      </wp:positionV>
                      <wp:extent cx="175260" cy="317500"/>
                      <wp:effectExtent l="0" t="0" r="2540" b="0"/>
                      <wp:wrapNone/>
                      <wp:docPr id="13698459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59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2F67DF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594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2046D0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59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4F46F0" id="_x0000_s1736" style="position:absolute;margin-left:26.75pt;margin-top:5.65pt;width:13.8pt;height:25pt;z-index:253620224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">
                      <v:shape id="Textfeld 3" o:spid="_x0000_s173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5B2F67DF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73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A2046D0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73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1248" behindDoc="0" locked="0" layoutInCell="1" allowOverlap="1" wp14:anchorId="089CA52C" wp14:editId="6489FE47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71755</wp:posOffset>
                      </wp:positionV>
                      <wp:extent cx="175260" cy="317500"/>
                      <wp:effectExtent l="0" t="0" r="2540" b="0"/>
                      <wp:wrapNone/>
                      <wp:docPr id="13698459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59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8EE90D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59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352546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59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9CA52C" id="_x0000_s1740" style="position:absolute;margin-left:41.5pt;margin-top:5.65pt;width:13.8pt;height:25pt;z-index:253621248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">
                      <v:shape id="Textfeld 3" o:spid="_x0000_s174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68EE90D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74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2352546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74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2272" behindDoc="0" locked="0" layoutInCell="1" allowOverlap="1" wp14:anchorId="5136D65E" wp14:editId="1CECCA87">
                      <wp:simplePos x="0" y="0"/>
                      <wp:positionH relativeFrom="column">
                        <wp:posOffset>740410</wp:posOffset>
                      </wp:positionH>
                      <wp:positionV relativeFrom="paragraph">
                        <wp:posOffset>71755</wp:posOffset>
                      </wp:positionV>
                      <wp:extent cx="175260" cy="317500"/>
                      <wp:effectExtent l="0" t="0" r="2540" b="0"/>
                      <wp:wrapNone/>
                      <wp:docPr id="13698460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60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FC28E7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0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C58B66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03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36D65E" id="_x0000_s1744" style="position:absolute;margin-left:58.3pt;margin-top:5.65pt;width:13.8pt;height:25pt;z-index:253622272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">
                      <v:shape id="Textfeld 3" o:spid="_x0000_s174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5FFC28E7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74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AC58B66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74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3296" behindDoc="0" locked="0" layoutInCell="1" allowOverlap="1" wp14:anchorId="5E61CA7E" wp14:editId="432263A0">
                      <wp:simplePos x="0" y="0"/>
                      <wp:positionH relativeFrom="column">
                        <wp:posOffset>950862</wp:posOffset>
                      </wp:positionH>
                      <wp:positionV relativeFrom="paragraph">
                        <wp:posOffset>71755</wp:posOffset>
                      </wp:positionV>
                      <wp:extent cx="175260" cy="317500"/>
                      <wp:effectExtent l="0" t="0" r="2540" b="0"/>
                      <wp:wrapNone/>
                      <wp:docPr id="13698460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60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3D8825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06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0F5C46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0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61CA7E" id="_x0000_s1748" style="position:absolute;margin-left:74.85pt;margin-top:5.65pt;width:13.8pt;height:25pt;z-index:253623296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">
                      <v:shape id="Textfeld 3" o:spid="_x0000_s174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053D8825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75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B0F5C46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75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C40CF5" w:rsidRPr="005B6061" w14:paraId="0911012A" w14:textId="77777777" w:rsidTr="00D023AF">
        <w:trPr>
          <w:gridAfter w:val="1"/>
          <w:wAfter w:w="34" w:type="dxa"/>
          <w:trHeight w:val="422"/>
        </w:trPr>
        <w:tc>
          <w:tcPr>
            <w:tcW w:w="709" w:type="dxa"/>
          </w:tcPr>
          <w:p w14:paraId="76CCC73D" w14:textId="5C1C1DD1" w:rsidR="00C40CF5" w:rsidRPr="005B6061" w:rsidRDefault="002149EF" w:rsidP="00C40CF5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3DB0B19E" wp14:editId="1B535F27">
                  <wp:extent cx="360000" cy="272386"/>
                  <wp:effectExtent l="0" t="0" r="2540" b="0"/>
                  <wp:docPr id="1007635839" name="Grafik 1007635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9045F54" w14:textId="33593E96" w:rsidR="00C40CF5" w:rsidRPr="005B6061" w:rsidRDefault="006C2B08" w:rsidP="00C40CF5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</w:t>
            </w:r>
            <w:r w:rsidR="00C40CF5" w:rsidRPr="005B6061">
              <w:rPr>
                <w:rFonts w:ascii="Calibri" w:hAnsi="Calibri"/>
              </w:rPr>
              <w:t>)</w:t>
            </w:r>
          </w:p>
        </w:tc>
        <w:tc>
          <w:tcPr>
            <w:tcW w:w="8046" w:type="dxa"/>
          </w:tcPr>
          <w:p w14:paraId="27C9F036" w14:textId="04572D0E" w:rsidR="00C40CF5" w:rsidRPr="005B6061" w:rsidRDefault="004F5B76" w:rsidP="00C40CF5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>Stelle</w:t>
            </w:r>
            <m:oMath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    ,      ,     </m:t>
              </m:r>
            </m:oMath>
            <w:r w:rsidR="003060CD">
              <w:rPr>
                <w:rFonts w:ascii="Calibri" w:eastAsiaTheme="minorEastAsia" w:hAnsi="Calibri"/>
                <w:iCs/>
                <w:noProof/>
              </w:rPr>
              <w:t xml:space="preserve">,       </w:t>
            </w:r>
            <w:r w:rsidR="00C40CF5" w:rsidRPr="005B6061">
              <w:rPr>
                <w:rFonts w:ascii="Calibri" w:hAnsi="Calibri"/>
                <w:noProof/>
              </w:rPr>
              <w:t xml:space="preserve"> </w:t>
            </w:r>
            <w:r>
              <w:rPr>
                <w:rFonts w:ascii="Calibri" w:hAnsi="Calibri"/>
                <w:noProof/>
              </w:rPr>
              <w:t xml:space="preserve">mit </w:t>
            </w:r>
            <w:r w:rsidR="00546784">
              <w:rPr>
                <w:rFonts w:ascii="Calibri" w:hAnsi="Calibri"/>
                <w:noProof/>
              </w:rPr>
              <w:t>digital</w:t>
            </w:r>
            <w:r>
              <w:rPr>
                <w:rFonts w:ascii="Calibri" w:hAnsi="Calibri"/>
                <w:noProof/>
              </w:rPr>
              <w:t>en Bruchstreifen</w:t>
            </w:r>
            <w:r w:rsidR="00F9201C">
              <w:rPr>
                <w:rFonts w:ascii="Calibri" w:hAnsi="Calibri"/>
                <w:noProof/>
              </w:rPr>
              <w:t xml:space="preserve"> </w:t>
            </w:r>
            <w:r w:rsidR="00D818F5">
              <w:rPr>
                <w:rFonts w:ascii="Calibri" w:hAnsi="Calibri"/>
                <w:noProof/>
              </w:rPr>
              <w:t xml:space="preserve">aus </w:t>
            </w:r>
            <w:r w:rsidR="00D818F5" w:rsidRPr="00D818F5">
              <w:rPr>
                <w:rFonts w:ascii="Calibri" w:hAnsi="Calibri"/>
                <w:b/>
                <w:bCs/>
                <w:noProof/>
                <w:color w:val="327A86" w:themeColor="text2"/>
              </w:rPr>
              <w:t>a)</w:t>
            </w:r>
            <w:r w:rsidR="00D818F5">
              <w:rPr>
                <w:rFonts w:ascii="Calibri" w:hAnsi="Calibri"/>
                <w:noProof/>
              </w:rPr>
              <w:t xml:space="preserve"> </w:t>
            </w:r>
            <w:r w:rsidR="00F9201C">
              <w:rPr>
                <w:rFonts w:ascii="Calibri" w:hAnsi="Calibri"/>
                <w:noProof/>
              </w:rPr>
              <w:t xml:space="preserve">oder an der Streifentafel </w:t>
            </w:r>
            <w:r>
              <w:rPr>
                <w:rFonts w:ascii="Calibri" w:hAnsi="Calibri"/>
                <w:noProof/>
              </w:rPr>
              <w:t>dar</w:t>
            </w:r>
            <w:r w:rsidR="00C40CF5" w:rsidRPr="005B6061">
              <w:rPr>
                <w:rFonts w:ascii="Calibri" w:hAnsi="Calibri"/>
                <w:noProof/>
              </w:rPr>
              <w:t>.</w:t>
            </w:r>
            <w:r w:rsidRPr="00BA42B2">
              <w:rPr>
                <w:rFonts w:eastAsiaTheme="minorEastAsia"/>
                <w:noProof/>
              </w:rPr>
              <w:t xml:space="preserve"> </w:t>
            </w:r>
            <w:r w:rsidR="00C40CF5" w:rsidRPr="005B6061">
              <w:rPr>
                <w:rFonts w:ascii="Calibri" w:hAnsi="Calibri"/>
                <w:noProof/>
              </w:rPr>
              <w:br/>
              <w:t>Welcher Anteil ist der größte? Was hat das mit den Streifen zu tun?</w:t>
            </w:r>
          </w:p>
        </w:tc>
      </w:tr>
    </w:tbl>
    <w:p w14:paraId="2860E4C1" w14:textId="25F0E74D" w:rsidR="00C40CF5" w:rsidRPr="005B6061" w:rsidRDefault="00C40CF5">
      <w:pPr>
        <w:rPr>
          <w:rFonts w:ascii="Calibri" w:hAnsi="Calibri"/>
        </w:rPr>
      </w:pPr>
    </w:p>
    <w:tbl>
      <w:tblPr>
        <w:tblW w:w="9177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34"/>
        <w:gridCol w:w="4185"/>
        <w:gridCol w:w="3824"/>
      </w:tblGrid>
      <w:tr w:rsidR="001F2E0E" w:rsidRPr="005B6061" w14:paraId="5F87DA19" w14:textId="77777777" w:rsidTr="000732CB">
        <w:tc>
          <w:tcPr>
            <w:tcW w:w="709" w:type="dxa"/>
          </w:tcPr>
          <w:p w14:paraId="679A437E" w14:textId="704529C9" w:rsidR="001F2E0E" w:rsidRPr="005B6061" w:rsidRDefault="001F2E0E" w:rsidP="00C40CF5">
            <w:pPr>
              <w:pStyle w:val="berschrift3"/>
            </w:pPr>
            <w:r w:rsidRPr="005B6061">
              <w:t>1.2</w:t>
            </w:r>
          </w:p>
        </w:tc>
        <w:tc>
          <w:tcPr>
            <w:tcW w:w="8468" w:type="dxa"/>
            <w:gridSpan w:val="4"/>
          </w:tcPr>
          <w:p w14:paraId="652535A5" w14:textId="4869EAAA" w:rsidR="001F2E0E" w:rsidRPr="005B6061" w:rsidRDefault="001F2E0E" w:rsidP="00C40CF5">
            <w:pPr>
              <w:pStyle w:val="berschrift3"/>
            </w:pPr>
            <w:r w:rsidRPr="005B6061">
              <w:t>Anteile in Streifen vergleichen</w:t>
            </w:r>
          </w:p>
        </w:tc>
      </w:tr>
      <w:tr w:rsidR="001F2E0E" w:rsidRPr="005B6061" w14:paraId="5871392D" w14:textId="77777777" w:rsidTr="000732CB">
        <w:tc>
          <w:tcPr>
            <w:tcW w:w="709" w:type="dxa"/>
          </w:tcPr>
          <w:p w14:paraId="79C6E525" w14:textId="54A9699A" w:rsidR="001F2E0E" w:rsidRPr="005B6061" w:rsidRDefault="00D818F5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2450BE5" wp14:editId="2DE60697">
                      <wp:extent cx="275475" cy="197485"/>
                      <wp:effectExtent l="0" t="0" r="4445" b="5715"/>
                      <wp:docPr id="1217934180" name="Gruppieren 425">
                        <a:hlinkClick xmlns:a="http://schemas.openxmlformats.org/drawingml/2006/main" r:id="rId2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234351998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83169532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96DAC541-7B7A-43D3-8B79-37D633B846F1}">
                                      <asvg:svgBlip xmlns:asvg="http://schemas.microsoft.com/office/drawing/2016/SVG/main" r:embed="rId2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BE0B94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">
                        <v:imagedata r:id="rId5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5E51A424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043" w:type="dxa"/>
            <w:gridSpan w:val="3"/>
          </w:tcPr>
          <w:p w14:paraId="7A1FBCDF" w14:textId="2CCDA7CB" w:rsidR="001F2E0E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Welcher Anteil ist größer? Vergleiche die Anteile </w:t>
            </w:r>
            <w:r w:rsidR="004F5B76">
              <w:rPr>
                <w:rFonts w:ascii="Calibri" w:hAnsi="Calibri"/>
                <w:noProof/>
              </w:rPr>
              <w:t xml:space="preserve">mit </w:t>
            </w:r>
            <w:r w:rsidR="002D74C7">
              <w:rPr>
                <w:rFonts w:ascii="Calibri" w:hAnsi="Calibri"/>
                <w:noProof/>
              </w:rPr>
              <w:t xml:space="preserve">den </w:t>
            </w:r>
            <w:r w:rsidR="00546784">
              <w:rPr>
                <w:rFonts w:ascii="Calibri" w:hAnsi="Calibri"/>
                <w:noProof/>
              </w:rPr>
              <w:t>digital</w:t>
            </w:r>
            <w:r w:rsidR="004F5B76">
              <w:rPr>
                <w:rFonts w:ascii="Calibri" w:hAnsi="Calibri"/>
                <w:noProof/>
              </w:rPr>
              <w:t>en Bruchstreifen</w:t>
            </w:r>
            <w:r w:rsidR="00F9201C">
              <w:rPr>
                <w:rFonts w:ascii="Calibri" w:hAnsi="Calibri"/>
                <w:noProof/>
              </w:rPr>
              <w:t xml:space="preserve"> oder der Streifentafel</w:t>
            </w:r>
            <w:r w:rsidRPr="005B6061">
              <w:rPr>
                <w:rFonts w:ascii="Calibri" w:hAnsi="Calibri"/>
                <w:noProof/>
              </w:rPr>
              <w:t>.</w:t>
            </w:r>
          </w:p>
          <w:p w14:paraId="7D12E1E6" w14:textId="225C4FAE" w:rsidR="00D818F5" w:rsidRPr="005B6061" w:rsidRDefault="00310899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27392" behindDoc="0" locked="0" layoutInCell="1" allowOverlap="1" wp14:anchorId="70A9ACB2" wp14:editId="6596706B">
                      <wp:simplePos x="0" y="0"/>
                      <wp:positionH relativeFrom="column">
                        <wp:posOffset>1970560</wp:posOffset>
                      </wp:positionH>
                      <wp:positionV relativeFrom="paragraph">
                        <wp:posOffset>107504</wp:posOffset>
                      </wp:positionV>
                      <wp:extent cx="554630" cy="317500"/>
                      <wp:effectExtent l="0" t="0" r="4445" b="0"/>
                      <wp:wrapNone/>
                      <wp:docPr id="118342526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4630" cy="317500"/>
                                <a:chOff x="-18642" y="0"/>
                                <a:chExt cx="554877" cy="317500"/>
                              </a:xfrm>
                            </wpg:grpSpPr>
                            <wpg:grpSp>
                              <wpg:cNvPr id="1541413747" name="Gruppieren 135"/>
                              <wpg:cNvGrpSpPr/>
                              <wpg:grpSpPr>
                                <a:xfrm>
                                  <a:off x="-18642" y="0"/>
                                  <a:ext cx="554877" cy="317500"/>
                                  <a:chOff x="-26616" y="0"/>
                                  <a:chExt cx="587361" cy="317500"/>
                                </a:xfrm>
                              </wpg:grpSpPr>
                              <wpg:grpSp>
                                <wpg:cNvPr id="1897748424" name="Gruppieren 2"/>
                                <wpg:cNvGrpSpPr/>
                                <wpg:grpSpPr>
                                  <a:xfrm>
                                    <a:off x="-26616" y="0"/>
                                    <a:ext cx="152431" cy="317499"/>
                                    <a:chOff x="30514" y="-4831"/>
                                    <a:chExt cx="154076" cy="318283"/>
                                  </a:xfrm>
                                </wpg:grpSpPr>
                                <wps:wsp>
                                  <wps:cNvPr id="1266088493" name="Textfeld 3"/>
                                  <wps:cNvSpPr txBox="1"/>
                                  <wps:spPr>
                                    <a:xfrm>
                                      <a:off x="36647" y="-4831"/>
                                      <a:ext cx="137327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8CA4DB" w14:textId="5624AAB9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71391694" name="Textfeld 3"/>
                                  <wps:cNvSpPr txBox="1"/>
                                  <wps:spPr>
                                    <a:xfrm>
                                      <a:off x="30514" y="149510"/>
                                      <a:ext cx="15407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26E168F" w14:textId="246835E2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7382603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289396345" name="Gruppieren 2"/>
                                <wpg:cNvGrpSpPr/>
                                <wpg:grpSpPr>
                                  <a:xfrm>
                                    <a:off x="408247" y="0"/>
                                    <a:ext cx="152498" cy="317500"/>
                                    <a:chOff x="44784" y="-4831"/>
                                    <a:chExt cx="154566" cy="318283"/>
                                  </a:xfrm>
                                </wpg:grpSpPr>
                                <wps:wsp>
                                  <wps:cNvPr id="1866673084" name="Textfeld 3"/>
                                  <wps:cNvSpPr txBox="1"/>
                                  <wps:spPr>
                                    <a:xfrm>
                                      <a:off x="78523" y="-4831"/>
                                      <a:ext cx="77273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39D01A9" w14:textId="2FCE5DB9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60724952" name="Textfeld 3"/>
                                  <wps:cNvSpPr txBox="1"/>
                                  <wps:spPr>
                                    <a:xfrm>
                                      <a:off x="44784" y="149510"/>
                                      <a:ext cx="15456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3206065" w14:textId="607F4E80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0893034" name="Gerade Verbindung 1"/>
                                  <wps:cNvCnPr/>
                                  <wps:spPr>
                                    <a:xfrm>
                                      <a:off x="5652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64004809" name="Textfeld 140"/>
                              <wps:cNvSpPr txBox="1"/>
                              <wps:spPr>
                                <a:xfrm>
                                  <a:off x="133113" y="36599"/>
                                  <a:ext cx="267949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A5299E" w14:textId="77777777" w:rsidR="003060CD" w:rsidRPr="00DC641D" w:rsidRDefault="003060CD" w:rsidP="003060C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oder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A9ACB2" id="_x0000_s1752" style="position:absolute;margin-left:155.15pt;margin-top:8.45pt;width:43.65pt;height:25pt;z-index:253627392;mso-width-relative:margin;mso-height-relative:margin" coordorigin="-186" coordsize="5548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">
                      <v:group id="_x0000_s1753" style="position:absolute;left:-186;width:5548;height:3175" coordorigin="-266" coordsize="5873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">
                        <v:group id="_x0000_s1754" style="position:absolute;left:-266;width:1524;height:3174" coordorigin="30514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">
                          <v:shape id="Textfeld 3" o:spid="_x0000_s1755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3B8CA4DB" w14:textId="5624AAB9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56" type="#_x0000_t202" style="position:absolute;left:30514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326E168F" w14:textId="246835E2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57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  <v:group id="_x0000_s1758" style="position:absolute;left:4082;width:1525;height:3175" coordorigin="44784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">
                          <v:shape id="Textfeld 3" o:spid="_x0000_s1759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39D01A9" w14:textId="2FCE5DB9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60" type="#_x0000_t202" style="position:absolute;left:44784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3206065" w14:textId="607F4E80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61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762" type="#_x0000_t202" style="position:absolute;left:1331;top:365;width:2679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" filled="f" stroked="f" strokeweight=".5pt">
                        <v:textbox inset="0,,0">
                          <w:txbxContent>
                            <w:p w14:paraId="0BA5299E" w14:textId="77777777" w:rsidR="003060CD" w:rsidRPr="00DC641D" w:rsidRDefault="003060CD" w:rsidP="003060C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oder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060C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25344" behindDoc="0" locked="0" layoutInCell="1" allowOverlap="1" wp14:anchorId="3A76C094" wp14:editId="1954CF03">
                      <wp:simplePos x="0" y="0"/>
                      <wp:positionH relativeFrom="column">
                        <wp:posOffset>1090630</wp:posOffset>
                      </wp:positionH>
                      <wp:positionV relativeFrom="paragraph">
                        <wp:posOffset>106045</wp:posOffset>
                      </wp:positionV>
                      <wp:extent cx="529866" cy="317500"/>
                      <wp:effectExtent l="0" t="0" r="3810" b="0"/>
                      <wp:wrapNone/>
                      <wp:docPr id="377642561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866" cy="317500"/>
                                <a:chOff x="-18642" y="0"/>
                                <a:chExt cx="530102" cy="317500"/>
                              </a:xfrm>
                            </wpg:grpSpPr>
                            <wpg:grpSp>
                              <wpg:cNvPr id="170586776" name="Gruppieren 135"/>
                              <wpg:cNvGrpSpPr/>
                              <wpg:grpSpPr>
                                <a:xfrm>
                                  <a:off x="-18642" y="0"/>
                                  <a:ext cx="530102" cy="317500"/>
                                  <a:chOff x="-26616" y="0"/>
                                  <a:chExt cx="561136" cy="317500"/>
                                </a:xfrm>
                              </wpg:grpSpPr>
                              <wpg:grpSp>
                                <wpg:cNvPr id="1405029981" name="Gruppieren 2"/>
                                <wpg:cNvGrpSpPr/>
                                <wpg:grpSpPr>
                                  <a:xfrm>
                                    <a:off x="-26616" y="0"/>
                                    <a:ext cx="152431" cy="317499"/>
                                    <a:chOff x="30514" y="-4831"/>
                                    <a:chExt cx="154076" cy="318283"/>
                                  </a:xfrm>
                                </wpg:grpSpPr>
                                <wps:wsp>
                                  <wps:cNvPr id="1220177073" name="Textfeld 3"/>
                                  <wps:cNvSpPr txBox="1"/>
                                  <wps:spPr>
                                    <a:xfrm>
                                      <a:off x="36647" y="-4831"/>
                                      <a:ext cx="137327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7614994" w14:textId="10605672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54692660" name="Textfeld 3"/>
                                  <wps:cNvSpPr txBox="1"/>
                                  <wps:spPr>
                                    <a:xfrm>
                                      <a:off x="30514" y="149510"/>
                                      <a:ext cx="15407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156CF27" w14:textId="7069F614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50347217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951403597" name="Gruppieren 2"/>
                                <wpg:cNvGrpSpPr/>
                                <wpg:grpSpPr>
                                  <a:xfrm>
                                    <a:off x="408248" y="0"/>
                                    <a:ext cx="126272" cy="317500"/>
                                    <a:chOff x="44785" y="-4831"/>
                                    <a:chExt cx="127984" cy="318283"/>
                                  </a:xfrm>
                                </wpg:grpSpPr>
                                <wps:wsp>
                                  <wps:cNvPr id="1325501938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77273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896398F" w14:textId="77777777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29079831" name="Textfeld 3"/>
                                  <wps:cNvSpPr txBox="1"/>
                                  <wps:spPr>
                                    <a:xfrm>
                                      <a:off x="44785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BF6CE9E" w14:textId="1D08DE9D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39537431" name="Gerade Verbindung 1"/>
                                  <wps:cNvCnPr/>
                                  <wps:spPr>
                                    <a:xfrm>
                                      <a:off x="5652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317025706" name="Textfeld 140"/>
                              <wps:cNvSpPr txBox="1"/>
                              <wps:spPr>
                                <a:xfrm>
                                  <a:off x="133113" y="36599"/>
                                  <a:ext cx="267949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197BA9" w14:textId="77777777" w:rsidR="003060CD" w:rsidRPr="00DC641D" w:rsidRDefault="003060CD" w:rsidP="003060C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oder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76C094" id="_x0000_s1763" style="position:absolute;margin-left:85.9pt;margin-top:8.35pt;width:41.7pt;height:25pt;z-index:253625344;mso-width-relative:margin;mso-height-relative:margin" coordorigin="-186" coordsize="530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">
                      <v:group id="_x0000_s1764" style="position:absolute;left:-186;width:5300;height:3175" coordorigin="-266" coordsize="5611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">
                        <v:group id="_x0000_s1765" style="position:absolute;left:-266;width:1524;height:3174" coordorigin="30514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">
                          <v:shape id="Textfeld 3" o:spid="_x0000_s1766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7614994" w14:textId="10605672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67" type="#_x0000_t202" style="position:absolute;left:30514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156CF27" w14:textId="7069F614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68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769" style="position:absolute;left:4082;width:1263;height:3175" coordorigin="44785,-4831" coordsize="127984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">
                          <v:shape id="Textfeld 3" o:spid="_x0000_s1770" type="#_x0000_t202" style="position:absolute;left:67008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4896398F" w14:textId="77777777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71" type="#_x0000_t202" style="position:absolute;left:44785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7BF6CE9E" w14:textId="1D08DE9D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72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773" type="#_x0000_t202" style="position:absolute;left:1331;top:365;width:2679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26197BA9" w14:textId="77777777" w:rsidR="003060CD" w:rsidRPr="00DC641D" w:rsidRDefault="003060CD" w:rsidP="003060C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oder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060C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18176" behindDoc="0" locked="0" layoutInCell="1" allowOverlap="1" wp14:anchorId="18FA0250" wp14:editId="55D10AC3">
                      <wp:simplePos x="0" y="0"/>
                      <wp:positionH relativeFrom="column">
                        <wp:posOffset>192833</wp:posOffset>
                      </wp:positionH>
                      <wp:positionV relativeFrom="paragraph">
                        <wp:posOffset>107024</wp:posOffset>
                      </wp:positionV>
                      <wp:extent cx="548345" cy="317500"/>
                      <wp:effectExtent l="0" t="0" r="0" b="0"/>
                      <wp:wrapNone/>
                      <wp:docPr id="1164040905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345" cy="317500"/>
                                <a:chOff x="-12910" y="0"/>
                                <a:chExt cx="548517" cy="317500"/>
                              </a:xfrm>
                            </wpg:grpSpPr>
                            <wpg:grpSp>
                              <wpg:cNvPr id="1502442289" name="Gruppieren 135"/>
                              <wpg:cNvGrpSpPr/>
                              <wpg:grpSpPr>
                                <a:xfrm>
                                  <a:off x="-12910" y="0"/>
                                  <a:ext cx="548517" cy="317500"/>
                                  <a:chOff x="-20549" y="0"/>
                                  <a:chExt cx="580629" cy="317500"/>
                                </a:xfrm>
                              </wpg:grpSpPr>
                              <wpg:grpSp>
                                <wpg:cNvPr id="834815748" name="Gruppieren 2"/>
                                <wpg:cNvGrpSpPr/>
                                <wpg:grpSpPr>
                                  <a:xfrm>
                                    <a:off x="-20549" y="0"/>
                                    <a:ext cx="154885" cy="317499"/>
                                    <a:chOff x="36647" y="-4831"/>
                                    <a:chExt cx="156556" cy="318283"/>
                                  </a:xfrm>
                                </wpg:grpSpPr>
                                <wps:wsp>
                                  <wps:cNvPr id="1235145199" name="Textfeld 3"/>
                                  <wps:cNvSpPr txBox="1"/>
                                  <wps:spPr>
                                    <a:xfrm>
                                      <a:off x="36647" y="-4831"/>
                                      <a:ext cx="137327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289458D" w14:textId="4EAD0AD6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18487568" name="Textfeld 3"/>
                                  <wps:cNvSpPr txBox="1"/>
                                  <wps:spPr>
                                    <a:xfrm>
                                      <a:off x="39127" y="149510"/>
                                      <a:ext cx="15407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73DE792" w14:textId="184755A8" w:rsidR="003060CD" w:rsidRPr="00451DD8" w:rsidRDefault="003060CD" w:rsidP="003060C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6498544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997361521" name="Gruppieren 2"/>
                                <wpg:cNvGrpSpPr/>
                                <wpg:grpSpPr>
                                  <a:xfrm>
                                    <a:off x="419831" y="0"/>
                                    <a:ext cx="140249" cy="317500"/>
                                    <a:chOff x="56527" y="-4831"/>
                                    <a:chExt cx="142151" cy="318283"/>
                                  </a:xfrm>
                                </wpg:grpSpPr>
                                <wps:wsp>
                                  <wps:cNvPr id="1520894789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77273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CE9B278" w14:textId="38F9BF0D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73639537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245DD76" w14:textId="0E62C637" w:rsidR="003060CD" w:rsidRPr="00451DD8" w:rsidRDefault="003060CD" w:rsidP="003060C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890150" name="Gerade Verbindung 1"/>
                                  <wps:cNvCnPr/>
                                  <wps:spPr>
                                    <a:xfrm>
                                      <a:off x="5652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2018720077" name="Textfeld 140"/>
                              <wps:cNvSpPr txBox="1"/>
                              <wps:spPr>
                                <a:xfrm>
                                  <a:off x="133113" y="36599"/>
                                  <a:ext cx="267949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83C6A0" w14:textId="00F42E19" w:rsidR="003060CD" w:rsidRPr="00DC641D" w:rsidRDefault="003060CD" w:rsidP="003060C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oder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FA0250" id="_x0000_s1774" style="position:absolute;margin-left:15.2pt;margin-top:8.45pt;width:43.2pt;height:25pt;z-index:253618176;mso-width-relative:margin;mso-height-relative:margin" coordorigin="-129" coordsize="5485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">
                      <v:group id="_x0000_s1775" style="position:absolute;left:-129;width:5485;height:3175" coordorigin="-205" coordsize="5806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">
                        <v:group id="_x0000_s1776" style="position:absolute;left:-205;width:1548;height:3174" coordorigin="36647,-4831" coordsize="15655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">
                          <v:shape id="Textfeld 3" o:spid="_x0000_s1777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289458D" w14:textId="4EAD0AD6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78" type="#_x0000_t202" style="position:absolute;left:39127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73DE792" w14:textId="184755A8" w:rsidR="003060CD" w:rsidRPr="00451DD8" w:rsidRDefault="003060CD" w:rsidP="003060C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79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780" style="position:absolute;left:4198;width:1402;height:3175" coordorigin="56527,-4831" coordsize="14215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">
                          <v:shape id="Textfeld 3" o:spid="_x0000_s1781" type="#_x0000_t202" style="position:absolute;left:67008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" filled="f" stroked="f" strokeweight=".5pt">
                            <v:textbox inset="0,0,0,0">
                              <w:txbxContent>
                                <w:p w14:paraId="4CE9B278" w14:textId="38F9BF0D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8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245DD76" w14:textId="0E62C637" w:rsidR="003060CD" w:rsidRPr="00451DD8" w:rsidRDefault="003060CD" w:rsidP="003060C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83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784" type="#_x0000_t202" style="position:absolute;left:1331;top:365;width:2679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7F83C6A0" w14:textId="00F42E19" w:rsidR="003060CD" w:rsidRPr="00DC641D" w:rsidRDefault="003060CD" w:rsidP="003060C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oder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F2E0E" w:rsidRPr="005B6061" w14:paraId="0B3C6FE0" w14:textId="77777777" w:rsidTr="000732CB">
        <w:tc>
          <w:tcPr>
            <w:tcW w:w="709" w:type="dxa"/>
          </w:tcPr>
          <w:p w14:paraId="2E588FF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6978233" w14:textId="127AB61C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3DA084E5" w14:textId="7D562B76" w:rsidR="001F2E0E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 </w:t>
            </w:r>
            <m:oMath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          </m:t>
              </m:r>
            </m:oMath>
            <w:r w:rsidRPr="005B6061">
              <w:rPr>
                <w:rFonts w:ascii="Calibri" w:hAnsi="Calibri"/>
                <w:noProof/>
              </w:rPr>
              <w:t xml:space="preserve">         </w:t>
            </w:r>
            <w:r w:rsidR="00310899">
              <w:rPr>
                <w:rFonts w:ascii="Calibri" w:hAnsi="Calibri"/>
                <w:noProof/>
              </w:rPr>
              <w:t xml:space="preserve">   </w:t>
            </w:r>
            <w:r w:rsidRPr="005B6061">
              <w:rPr>
                <w:rFonts w:ascii="Calibri" w:hAnsi="Calibri"/>
                <w:noProof/>
              </w:rPr>
              <w:t xml:space="preserve">(2)        </w:t>
            </w:r>
            <w:r w:rsidR="003060CD">
              <w:rPr>
                <w:rFonts w:ascii="Calibri" w:hAnsi="Calibri"/>
                <w:noProof/>
              </w:rPr>
              <w:t xml:space="preserve">     </w:t>
            </w:r>
            <w:r w:rsidRPr="005B6061">
              <w:rPr>
                <w:rFonts w:ascii="Calibri" w:hAnsi="Calibri"/>
                <w:noProof/>
              </w:rPr>
              <w:t xml:space="preserve">    </w:t>
            </w:r>
            <w:r w:rsidR="00310899">
              <w:rPr>
                <w:rFonts w:ascii="Calibri" w:hAnsi="Calibri"/>
                <w:noProof/>
              </w:rPr>
              <w:t xml:space="preserve">     </w:t>
            </w:r>
            <w:r w:rsidRPr="005B6061">
              <w:rPr>
                <w:rFonts w:ascii="Calibri" w:hAnsi="Calibri"/>
                <w:noProof/>
              </w:rPr>
              <w:t xml:space="preserve">(3)  </w:t>
            </w:r>
          </w:p>
          <w:p w14:paraId="4D6A89FC" w14:textId="2D0576FE" w:rsidR="00310899" w:rsidRPr="005B6061" w:rsidRDefault="000732F4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29440" behindDoc="0" locked="0" layoutInCell="1" allowOverlap="1" wp14:anchorId="0D0D6BA2" wp14:editId="576399E7">
                      <wp:simplePos x="0" y="0"/>
                      <wp:positionH relativeFrom="column">
                        <wp:posOffset>3236904</wp:posOffset>
                      </wp:positionH>
                      <wp:positionV relativeFrom="paragraph">
                        <wp:posOffset>105410</wp:posOffset>
                      </wp:positionV>
                      <wp:extent cx="119380" cy="316865"/>
                      <wp:effectExtent l="0" t="0" r="7620" b="635"/>
                      <wp:wrapNone/>
                      <wp:docPr id="345584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380" cy="316865"/>
                                <a:chOff x="42085" y="-4831"/>
                                <a:chExt cx="127984" cy="318283"/>
                              </a:xfrm>
                            </wpg:grpSpPr>
                            <wps:wsp>
                              <wps:cNvPr id="775175193" name="Textfeld 3"/>
                              <wps:cNvSpPr txBox="1"/>
                              <wps:spPr>
                                <a:xfrm>
                                  <a:off x="69511" y="-4831"/>
                                  <a:ext cx="77136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9D0A5F" w14:textId="57BCED84" w:rsidR="00310899" w:rsidRPr="000732F4" w:rsidRDefault="00310899" w:rsidP="00310899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F4">
                                      <w:rPr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3681910" name="Textfeld 3"/>
                              <wps:cNvSpPr txBox="1"/>
                              <wps:spPr>
                                <a:xfrm>
                                  <a:off x="42085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826AC4" w14:textId="2693763E" w:rsidR="00310899" w:rsidRPr="000732F4" w:rsidRDefault="00310899" w:rsidP="00310899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F4"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0570974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0D6BA2" id="_x0000_s1785" style="position:absolute;margin-left:254.85pt;margin-top:8.3pt;width:9.4pt;height:24.95pt;z-index:253629440;mso-width-relative:margin;mso-height-relative:margin" coordorigin="42085,-4831" coordsize="12798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">
                      <v:shape id="Textfeld 3" o:spid="_x0000_s1786" type="#_x0000_t202" style="position:absolute;left:69511;top:-4831;width:77136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69D0A5F" w14:textId="57BCED84" w:rsidR="00310899" w:rsidRPr="000732F4" w:rsidRDefault="00310899" w:rsidP="0031089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F4"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787" type="#_x0000_t202" style="position:absolute;left:42085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0826AC4" w14:textId="2693763E" w:rsidR="00310899" w:rsidRPr="000732F4" w:rsidRDefault="00310899" w:rsidP="0031089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F4"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788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31488" behindDoc="0" locked="0" layoutInCell="1" allowOverlap="1" wp14:anchorId="46A72F8E" wp14:editId="23141560">
                      <wp:simplePos x="0" y="0"/>
                      <wp:positionH relativeFrom="column">
                        <wp:posOffset>3994339</wp:posOffset>
                      </wp:positionH>
                      <wp:positionV relativeFrom="paragraph">
                        <wp:posOffset>91457</wp:posOffset>
                      </wp:positionV>
                      <wp:extent cx="180001" cy="316865"/>
                      <wp:effectExtent l="0" t="0" r="0" b="635"/>
                      <wp:wrapNone/>
                      <wp:docPr id="29237945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001" cy="316865"/>
                                <a:chOff x="25352" y="-4831"/>
                                <a:chExt cx="192974" cy="318283"/>
                              </a:xfrm>
                            </wpg:grpSpPr>
                            <wps:wsp>
                              <wps:cNvPr id="1614615343" name="Textfeld 3"/>
                              <wps:cNvSpPr txBox="1"/>
                              <wps:spPr>
                                <a:xfrm>
                                  <a:off x="25352" y="-4831"/>
                                  <a:ext cx="19297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A68AA1" w14:textId="2653D760" w:rsidR="006905F9" w:rsidRPr="000732F4" w:rsidRDefault="006905F9" w:rsidP="000732F4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F4"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1306544" name="Textfeld 3"/>
                              <wps:cNvSpPr txBox="1"/>
                              <wps:spPr>
                                <a:xfrm>
                                  <a:off x="50916" y="149510"/>
                                  <a:ext cx="154379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A184AB" w14:textId="5E652172" w:rsidR="006905F9" w:rsidRPr="000732F4" w:rsidRDefault="000732F4" w:rsidP="006905F9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F4">
                                      <w:rPr>
                                        <w:sz w:val="16"/>
                                        <w:szCs w:val="16"/>
                                      </w:rPr>
                                      <w:t>12</w:t>
                                    </w:r>
                                    <w:r w:rsidR="006905F9" w:rsidRPr="000732F4"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3035100" name="Gerade Verbindung 1"/>
                              <wps:cNvCnPr/>
                              <wps:spPr>
                                <a:xfrm>
                                  <a:off x="60602" y="179565"/>
                                  <a:ext cx="115784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A72F8E" id="_x0000_s1789" style="position:absolute;margin-left:314.5pt;margin-top:7.2pt;width:14.15pt;height:24.95pt;z-index:253631488;mso-width-relative:margin;mso-height-relative:margin" coordorigin="25352,-4831" coordsize="19297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">
                      <v:shape id="Textfeld 3" o:spid="_x0000_s1790" type="#_x0000_t202" style="position:absolute;left:25352;top:-4831;width:19297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DA68AA1" w14:textId="2653D760" w:rsidR="006905F9" w:rsidRPr="000732F4" w:rsidRDefault="006905F9" w:rsidP="000732F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F4"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feld 3" o:spid="_x0000_s1791" type="#_x0000_t202" style="position:absolute;left:50916;top:149510;width:15437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7A184AB" w14:textId="5E652172" w:rsidR="006905F9" w:rsidRPr="000732F4" w:rsidRDefault="000732F4" w:rsidP="006905F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F4">
                                <w:rPr>
                                  <w:sz w:val="16"/>
                                  <w:szCs w:val="16"/>
                                </w:rPr>
                                <w:t>12</w:t>
                              </w:r>
                              <w:r w:rsidR="006905F9" w:rsidRPr="000732F4"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792" style="position:absolute;visibility:visible;mso-wrap-style:square" from="60602,179565" to="176386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1F2E0E" w:rsidRPr="005B6061" w14:paraId="072DE4F2" w14:textId="77777777" w:rsidTr="000732CB">
        <w:tc>
          <w:tcPr>
            <w:tcW w:w="709" w:type="dxa"/>
          </w:tcPr>
          <w:p w14:paraId="289CAA5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D4057ED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4879E408" w14:textId="7EC2600E" w:rsidR="001F2E0E" w:rsidRPr="005B6061" w:rsidRDefault="000732F4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 wp14:anchorId="7C30AA58" wp14:editId="10CF5D53">
                      <wp:simplePos x="0" y="0"/>
                      <wp:positionH relativeFrom="column">
                        <wp:posOffset>3154766</wp:posOffset>
                      </wp:positionH>
                      <wp:positionV relativeFrom="paragraph">
                        <wp:posOffset>-41653</wp:posOffset>
                      </wp:positionV>
                      <wp:extent cx="1246708" cy="641350"/>
                      <wp:effectExtent l="177800" t="0" r="10795" b="19050"/>
                      <wp:wrapNone/>
                      <wp:docPr id="192143174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6708" cy="641350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50AD89" w14:textId="3CB0001D" w:rsidR="00003BB0" w:rsidRPr="00A6609C" w:rsidRDefault="00310899" w:rsidP="000732F4">
                                  <w:pPr>
                                    <w:pStyle w:val="TextSprechblasen"/>
                                    <w:spacing w:line="360" w:lineRule="auto"/>
                                  </w:pPr>
                                  <w:r>
                                    <w:t xml:space="preserve">      </w:t>
                                  </w:r>
                                  <w:r w:rsidR="00003BB0">
                                    <w:t>ist größer als</w:t>
                                  </w:r>
                                  <w:r w:rsidR="00003BB0" w:rsidRPr="00A6609C">
                                    <w:t xml:space="preserve"> </w:t>
                                  </w:r>
                                  <w:r w:rsidR="00003BB0">
                                    <w:br/>
                                    <w:t>B</w:t>
                                  </w:r>
                                  <w:r w:rsidR="00003BB0" w:rsidRPr="00A6609C">
                                    <w:t xml:space="preserve">ei </w:t>
                                  </w:r>
                                  <w:r w:rsidR="000732F4">
                                    <w:t xml:space="preserve">    </w:t>
                                  </w:r>
                                  <w:r w:rsidR="00003BB0" w:rsidRPr="00A6609C">
                                    <w:t xml:space="preserve"> fehlt nur 1 Stück.</w:t>
                                  </w:r>
                                </w:p>
                                <w:p w14:paraId="0FB7A681" w14:textId="1E1D712D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30AA58" id="_x0000_s1793" type="#_x0000_t62" style="position:absolute;margin-left:248.4pt;margin-top:-3.3pt;width:98.15pt;height:50.5pt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" adj="-2788,19496" filled="f" strokecolor="#bfbfbf [2412]" strokeweight="1pt">
                      <v:textbox inset="1mm,1mm,1mm,1mm">
                        <w:txbxContent>
                          <w:p w14:paraId="0550AD89" w14:textId="3CB0001D" w:rsidR="00003BB0" w:rsidRPr="00A6609C" w:rsidRDefault="00310899" w:rsidP="000732F4">
                            <w:pPr>
                              <w:pStyle w:val="TextSprechblasen"/>
                              <w:spacing w:line="360" w:lineRule="auto"/>
                            </w:pPr>
                            <w:r>
                              <w:t xml:space="preserve">      </w:t>
                            </w:r>
                            <w:r w:rsidR="00003BB0">
                              <w:t>ist größer als</w:t>
                            </w:r>
                            <w:r w:rsidR="00003BB0" w:rsidRPr="00A6609C">
                              <w:t xml:space="preserve"> </w:t>
                            </w:r>
                            <w:r w:rsidR="00003BB0">
                              <w:br/>
                              <w:t>B</w:t>
                            </w:r>
                            <w:r w:rsidR="00003BB0" w:rsidRPr="00A6609C">
                              <w:t xml:space="preserve">ei </w:t>
                            </w:r>
                            <w:r w:rsidR="000732F4">
                              <w:t xml:space="preserve">    </w:t>
                            </w:r>
                            <w:r w:rsidR="00003BB0" w:rsidRPr="00A6609C">
                              <w:t xml:space="preserve"> fehlt nur 1 Stück.</w:t>
                            </w:r>
                          </w:p>
                          <w:p w14:paraId="0FB7A681" w14:textId="1E1D712D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33536" behindDoc="0" locked="0" layoutInCell="1" allowOverlap="1" wp14:anchorId="19CC182C" wp14:editId="5484D146">
                      <wp:simplePos x="0" y="0"/>
                      <wp:positionH relativeFrom="column">
                        <wp:posOffset>3387725</wp:posOffset>
                      </wp:positionH>
                      <wp:positionV relativeFrom="paragraph">
                        <wp:posOffset>149551</wp:posOffset>
                      </wp:positionV>
                      <wp:extent cx="119380" cy="316865"/>
                      <wp:effectExtent l="0" t="0" r="7620" b="635"/>
                      <wp:wrapNone/>
                      <wp:docPr id="81910557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380" cy="316865"/>
                                <a:chOff x="42085" y="-4831"/>
                                <a:chExt cx="127984" cy="318283"/>
                              </a:xfrm>
                            </wpg:grpSpPr>
                            <wps:wsp>
                              <wps:cNvPr id="1118214816" name="Textfeld 3"/>
                              <wps:cNvSpPr txBox="1"/>
                              <wps:spPr>
                                <a:xfrm>
                                  <a:off x="69511" y="-4831"/>
                                  <a:ext cx="77136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CBE3A48" w14:textId="77777777" w:rsidR="000732F4" w:rsidRPr="000732F4" w:rsidRDefault="000732F4" w:rsidP="000732F4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F4">
                                      <w:rPr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071976" name="Textfeld 3"/>
                              <wps:cNvSpPr txBox="1"/>
                              <wps:spPr>
                                <a:xfrm>
                                  <a:off x="42085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A9CC77" w14:textId="022BF687" w:rsidR="000732F4" w:rsidRPr="000732F4" w:rsidRDefault="000732F4" w:rsidP="000732F4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F4"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992271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CC182C" id="_x0000_s1794" style="position:absolute;margin-left:266.75pt;margin-top:11.8pt;width:9.4pt;height:24.95pt;z-index:253633536;mso-width-relative:margin;mso-height-relative:margin" coordorigin="42085,-4831" coordsize="12798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">
                      <v:shape id="Textfeld 3" o:spid="_x0000_s1795" type="#_x0000_t202" style="position:absolute;left:69511;top:-4831;width:77136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CBE3A48" w14:textId="77777777" w:rsidR="000732F4" w:rsidRPr="000732F4" w:rsidRDefault="000732F4" w:rsidP="000732F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F4"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796" type="#_x0000_t202" style="position:absolute;left:42085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6FA9CC77" w14:textId="022BF687" w:rsidR="000732F4" w:rsidRPr="000732F4" w:rsidRDefault="000732F4" w:rsidP="000732F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F4"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797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1F2E0E" w:rsidRPr="005B6061" w14:paraId="7AFC61C4" w14:textId="77777777" w:rsidTr="000732CB">
        <w:tc>
          <w:tcPr>
            <w:tcW w:w="709" w:type="dxa"/>
          </w:tcPr>
          <w:p w14:paraId="06B4C9D2" w14:textId="574EC94B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48D28FA" wp14:editId="72F77BC0">
                  <wp:extent cx="360000" cy="272386"/>
                  <wp:effectExtent l="0" t="0" r="2540" b="0"/>
                  <wp:docPr id="1923443303" name="Grafik 1923443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0AF2FB7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4219" w:type="dxa"/>
            <w:gridSpan w:val="2"/>
          </w:tcPr>
          <w:p w14:paraId="3BC662B0" w14:textId="6D16E3A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Rico vergleicht Anteile in Streifen.</w:t>
            </w:r>
            <w:r w:rsidR="00310899">
              <w:rPr>
                <w:rFonts w:ascii="Calibri" w:hAnsi="Calibri"/>
                <w:noProof/>
              </w:rPr>
              <w:t xml:space="preserve"> </w:t>
            </w:r>
          </w:p>
          <w:p w14:paraId="44C4C04C" w14:textId="19E353B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Überprüfe: Stimmt Ricos Weg? </w:t>
            </w:r>
          </w:p>
          <w:p w14:paraId="4B11EC97" w14:textId="104BD8DD" w:rsidR="00F9201C" w:rsidRPr="005B6061" w:rsidRDefault="001F2E0E" w:rsidP="00D818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Finde Beispiele, für die sein Weg nicht funktioniert.</w:t>
            </w:r>
          </w:p>
        </w:tc>
        <w:tc>
          <w:tcPr>
            <w:tcW w:w="3824" w:type="dxa"/>
          </w:tcPr>
          <w:p w14:paraId="09AE338D" w14:textId="28D4100D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82976" behindDoc="0" locked="0" layoutInCell="1" allowOverlap="1" wp14:anchorId="51290E25" wp14:editId="0593DDC9">
                      <wp:simplePos x="0" y="0"/>
                      <wp:positionH relativeFrom="column">
                        <wp:posOffset>-114894</wp:posOffset>
                      </wp:positionH>
                      <wp:positionV relativeFrom="paragraph">
                        <wp:posOffset>-69703</wp:posOffset>
                      </wp:positionV>
                      <wp:extent cx="657225" cy="755120"/>
                      <wp:effectExtent l="0" t="0" r="0" b="6985"/>
                      <wp:wrapNone/>
                      <wp:docPr id="1852545781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336424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95341884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016EEF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290E25" id="_x0000_s1798" style="position:absolute;margin-left:-9.05pt;margin-top:-5.5pt;width:51.75pt;height:59.45pt;z-index:253182976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">
                      <v:shape id="Grafik 8" o:spid="_x0000_s1799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">
                        <v:imagedata r:id="rId60" o:title="" chromakey="white"/>
                      </v:shape>
                      <v:shape id="_x0000_s1800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3016EEF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F2E0E" w:rsidRPr="005B6061" w14:paraId="304ABF9D" w14:textId="77777777" w:rsidTr="000732CB">
        <w:tc>
          <w:tcPr>
            <w:tcW w:w="709" w:type="dxa"/>
          </w:tcPr>
          <w:p w14:paraId="3F3F8939" w14:textId="643F209E" w:rsidR="001F2E0E" w:rsidRPr="005B6061" w:rsidRDefault="001F2E0E" w:rsidP="00C40CF5">
            <w:pPr>
              <w:pStyle w:val="berschrift3"/>
            </w:pPr>
            <w:r w:rsidRPr="005B6061">
              <w:lastRenderedPageBreak/>
              <w:t>1.3</w:t>
            </w:r>
          </w:p>
        </w:tc>
        <w:tc>
          <w:tcPr>
            <w:tcW w:w="8468" w:type="dxa"/>
            <w:gridSpan w:val="4"/>
          </w:tcPr>
          <w:p w14:paraId="68701E64" w14:textId="52D013B7" w:rsidR="001F2E0E" w:rsidRPr="005B6061" w:rsidRDefault="001F2E0E" w:rsidP="00C40CF5">
            <w:pPr>
              <w:pStyle w:val="berschrift3"/>
            </w:pPr>
            <w:r w:rsidRPr="005B6061">
              <w:t>Anteile in anderen Streifen und Situationen finden</w:t>
            </w:r>
          </w:p>
        </w:tc>
      </w:tr>
      <w:tr w:rsidR="001F2E0E" w:rsidRPr="005B6061" w14:paraId="4013DF8D" w14:textId="77777777" w:rsidTr="000732CB">
        <w:tc>
          <w:tcPr>
            <w:tcW w:w="709" w:type="dxa"/>
          </w:tcPr>
          <w:p w14:paraId="3EA5C95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792A109A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043" w:type="dxa"/>
            <w:gridSpan w:val="3"/>
          </w:tcPr>
          <w:p w14:paraId="5DCBE9C4" w14:textId="7D0FB111" w:rsidR="001F2E0E" w:rsidRPr="005B6061" w:rsidRDefault="003E2C04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23264" behindDoc="0" locked="0" layoutInCell="1" allowOverlap="1" wp14:anchorId="5E08C466" wp14:editId="195FFA76">
                      <wp:simplePos x="0" y="0"/>
                      <wp:positionH relativeFrom="column">
                        <wp:posOffset>1756123</wp:posOffset>
                      </wp:positionH>
                      <wp:positionV relativeFrom="paragraph">
                        <wp:posOffset>328152</wp:posOffset>
                      </wp:positionV>
                      <wp:extent cx="3204272" cy="2253557"/>
                      <wp:effectExtent l="0" t="0" r="8890" b="7620"/>
                      <wp:wrapNone/>
                      <wp:docPr id="1717646823" name="Gruppieren 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4272" cy="2253557"/>
                                <a:chOff x="-1" y="-1"/>
                                <a:chExt cx="3204272" cy="22535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9809013" name="Grafik 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" y="-1"/>
                                  <a:ext cx="3200400" cy="2016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6115230" name="Grafik 10807430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" y="530807"/>
                                  <a:ext cx="3204210" cy="200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5615498" name="Grafik 9510814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33835"/>
                                  <a:ext cx="3200400" cy="1975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7413828" name="Textfeld 113"/>
                              <wps:cNvSpPr txBox="1"/>
                              <wps:spPr>
                                <a:xfrm>
                                  <a:off x="0" y="1816635"/>
                                  <a:ext cx="3204210" cy="176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14025BE8" w14:textId="77777777" w:rsidR="003E2C04" w:rsidRDefault="003E2C0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7705793" name="Textfeld 113"/>
                              <wps:cNvSpPr txBox="1"/>
                              <wps:spPr>
                                <a:xfrm>
                                  <a:off x="0" y="2076575"/>
                                  <a:ext cx="3204271" cy="1769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2DBF6E92" w14:textId="77777777" w:rsidR="003E2C04" w:rsidRDefault="003E2C04" w:rsidP="003E2C0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5583911" name="Textfeld 113"/>
                              <wps:cNvSpPr txBox="1"/>
                              <wps:spPr>
                                <a:xfrm>
                                  <a:off x="0" y="814379"/>
                                  <a:ext cx="3204210" cy="176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3C3CE0CF" w14:textId="77777777" w:rsidR="003E2C04" w:rsidRDefault="003E2C04" w:rsidP="003E2C0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2026715" name="Textfeld 113"/>
                              <wps:cNvSpPr txBox="1"/>
                              <wps:spPr>
                                <a:xfrm>
                                  <a:off x="0" y="1073684"/>
                                  <a:ext cx="3204271" cy="1769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6A1DA294" w14:textId="77777777" w:rsidR="003E2C04" w:rsidRDefault="003E2C04" w:rsidP="003E2C0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08C466" id="Gruppieren 114" o:spid="_x0000_s1801" style="position:absolute;margin-left:138.3pt;margin-top:25.85pt;width:252.3pt;height:177.45pt;z-index:253323264;mso-width-relative:margin;mso-height-relative:margin" coordorigin="" coordsize="32042,22535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">
                      <v:shape id="Grafik 52" o:spid="_x0000_s1802" type="#_x0000_t75" style="position:absolute;width:32003;height:20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">
                        <v:imagedata r:id="rId86" o:title=""/>
                      </v:shape>
                      <v:shape id="Grafik 1080743089" o:spid="_x0000_s1803" type="#_x0000_t75" style="position:absolute;top:5308;width:32042;height:20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">
                        <v:imagedata r:id="rId87" o:title=""/>
                      </v:shape>
                      <v:shape id="Grafik 951081401" o:spid="_x0000_s1804" type="#_x0000_t75" style="position:absolute;top:15338;width:32004;height:19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">
                        <v:imagedata r:id="rId88" o:title=""/>
                      </v:shape>
                      <v:shape id="_x0000_s1805" type="#_x0000_t202" style="position:absolute;top:18166;width:32042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" fillcolor="white [3201]" strokecolor="#bfbfbf [2412]" strokeweight="1pt">
                        <v:textbox>
                          <w:txbxContent>
                            <w:p w14:paraId="14025BE8" w14:textId="77777777" w:rsidR="003E2C04" w:rsidRDefault="003E2C04"/>
                          </w:txbxContent>
                        </v:textbox>
                      </v:shape>
                      <v:shape id="_x0000_s1806" type="#_x0000_t202" style="position:absolute;top:20765;width:32042;height:17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" fillcolor="white [3201]" strokecolor="#bfbfbf [2412]" strokeweight="1pt">
                        <v:textbox>
                          <w:txbxContent>
                            <w:p w14:paraId="2DBF6E92" w14:textId="77777777" w:rsidR="003E2C04" w:rsidRDefault="003E2C04" w:rsidP="003E2C04"/>
                          </w:txbxContent>
                        </v:textbox>
                      </v:shape>
                      <v:shape id="_x0000_s1807" type="#_x0000_t202" style="position:absolute;top:8143;width:32042;height:17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" fillcolor="white [3201]" strokecolor="#bfbfbf [2412]" strokeweight="1pt">
                        <v:textbox>
                          <w:txbxContent>
                            <w:p w14:paraId="3C3CE0CF" w14:textId="77777777" w:rsidR="003E2C04" w:rsidRDefault="003E2C04" w:rsidP="003E2C04"/>
                          </w:txbxContent>
                        </v:textbox>
                      </v:shape>
                      <v:shape id="_x0000_s1808" type="#_x0000_t202" style="position:absolute;top:10736;width:32042;height:17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" fillcolor="white [3201]" strokecolor="#bfbfbf [2412]" strokeweight="1pt">
                        <v:textbox>
                          <w:txbxContent>
                            <w:p w14:paraId="6A1DA294" w14:textId="77777777" w:rsidR="003E2C04" w:rsidRDefault="003E2C04" w:rsidP="003E2C04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Lies den Anteil ab. Finde drei Anteile </w:t>
            </w:r>
            <w:r>
              <w:rPr>
                <w:rFonts w:ascii="Calibri" w:hAnsi="Calibri"/>
                <w:noProof/>
              </w:rPr>
              <w:br/>
            </w:r>
            <w:r w:rsidR="001F2E0E" w:rsidRPr="005B6061">
              <w:rPr>
                <w:rFonts w:ascii="Calibri" w:hAnsi="Calibri"/>
                <w:b/>
                <w:noProof/>
              </w:rPr>
              <w:t>im selben Streifen</w:t>
            </w:r>
            <w:r w:rsidR="001F2E0E" w:rsidRPr="005B6061">
              <w:rPr>
                <w:rFonts w:ascii="Calibri" w:hAnsi="Calibri"/>
                <w:noProof/>
              </w:rPr>
              <w:t xml:space="preserve">, </w:t>
            </w:r>
          </w:p>
          <w:p w14:paraId="72D3EDC6" w14:textId="4BAF9003" w:rsidR="001F2E0E" w:rsidRPr="005B6061" w:rsidRDefault="001F2E0E" w:rsidP="00BF65BD">
            <w:pPr>
              <w:pStyle w:val="Listenabsatz"/>
              <w:rPr>
                <w:rFonts w:cstheme="majorBidi"/>
              </w:rPr>
            </w:pPr>
            <w:r w:rsidRPr="005B6061">
              <w:t xml:space="preserve">die </w:t>
            </w:r>
            <w:r w:rsidRPr="005B6061">
              <w:rPr>
                <w:b/>
              </w:rPr>
              <w:t>größer</w:t>
            </w:r>
            <w:r w:rsidRPr="005B6061">
              <w:t xml:space="preserve"> sind.</w:t>
            </w:r>
          </w:p>
          <w:p w14:paraId="4755C282" w14:textId="7D7BDF33" w:rsidR="001F2E0E" w:rsidRPr="005B6061" w:rsidRDefault="001F2E0E" w:rsidP="00BF65BD">
            <w:pPr>
              <w:pStyle w:val="Listenabsatz"/>
            </w:pPr>
            <w:r w:rsidRPr="005B6061">
              <w:t xml:space="preserve">die </w:t>
            </w:r>
            <w:r w:rsidRPr="005B6061">
              <w:rPr>
                <w:b/>
              </w:rPr>
              <w:t>kleiner</w:t>
            </w:r>
            <w:r w:rsidRPr="005B6061">
              <w:t xml:space="preserve"> sind.</w:t>
            </w:r>
          </w:p>
        </w:tc>
      </w:tr>
      <w:tr w:rsidR="001F2E0E" w:rsidRPr="005B6061" w14:paraId="1DA947C2" w14:textId="77777777" w:rsidTr="000732CB">
        <w:tc>
          <w:tcPr>
            <w:tcW w:w="709" w:type="dxa"/>
          </w:tcPr>
          <w:p w14:paraId="5573F46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5C73AE2A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5CED7B8A" w14:textId="46EAFB7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78F0FE20" w14:textId="77777777" w:rsidTr="000732CB">
        <w:tc>
          <w:tcPr>
            <w:tcW w:w="709" w:type="dxa"/>
          </w:tcPr>
          <w:p w14:paraId="1F510FC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3D6BCC1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43" w:type="dxa"/>
            <w:gridSpan w:val="3"/>
          </w:tcPr>
          <w:p w14:paraId="6013F6D4" w14:textId="1B9779BE" w:rsidR="001F2E0E" w:rsidRPr="005B6061" w:rsidRDefault="003E2C04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97664" behindDoc="0" locked="0" layoutInCell="1" allowOverlap="1" wp14:anchorId="782356CD" wp14:editId="66546085">
                      <wp:simplePos x="0" y="0"/>
                      <wp:positionH relativeFrom="column">
                        <wp:posOffset>-1622425</wp:posOffset>
                      </wp:positionH>
                      <wp:positionV relativeFrom="paragraph">
                        <wp:posOffset>-4229100</wp:posOffset>
                      </wp:positionV>
                      <wp:extent cx="3240000" cy="147484"/>
                      <wp:effectExtent l="0" t="0" r="11430" b="17780"/>
                      <wp:wrapNone/>
                      <wp:docPr id="867277551" name="Textfeld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40000" cy="1474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099E1328" w14:textId="77777777" w:rsidR="003E2C04" w:rsidRDefault="003E2C0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2356CD" id="Textfeld 113" o:spid="_x0000_s1809" type="#_x0000_t202" style="position:absolute;margin-left:-127.75pt;margin-top:-333pt;width:255.1pt;height:11.6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" fillcolor="white [3201]" strokecolor="#bfbfbf [2412]" strokeweight="1pt">
                      <v:textbox>
                        <w:txbxContent>
                          <w:p w14:paraId="099E1328" w14:textId="77777777" w:rsidR="003E2C04" w:rsidRDefault="003E2C04"/>
                        </w:txbxContent>
                      </v:textbox>
                    </v:shape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Finde drei </w:t>
            </w:r>
            <w:r w:rsidRPr="003E2C04">
              <w:rPr>
                <w:rFonts w:ascii="Calibri" w:hAnsi="Calibri"/>
                <w:b/>
                <w:bCs/>
                <w:noProof/>
              </w:rPr>
              <w:t>größere</w:t>
            </w:r>
            <w:r>
              <w:rPr>
                <w:rFonts w:ascii="Calibri" w:hAnsi="Calibri"/>
                <w:noProof/>
              </w:rPr>
              <w:t xml:space="preserve"> </w:t>
            </w:r>
            <w:r w:rsidR="001F2E0E" w:rsidRPr="005B6061">
              <w:rPr>
                <w:rFonts w:ascii="Calibri" w:hAnsi="Calibri"/>
                <w:noProof/>
              </w:rPr>
              <w:t xml:space="preserve">Anteile </w:t>
            </w:r>
            <w:r>
              <w:rPr>
                <w:rFonts w:ascii="Calibri" w:hAnsi="Calibri"/>
                <w:noProof/>
              </w:rPr>
              <w:br/>
            </w:r>
            <w:r w:rsidR="001F2E0E" w:rsidRPr="005B6061">
              <w:rPr>
                <w:rFonts w:ascii="Calibri" w:hAnsi="Calibri"/>
                <w:b/>
                <w:noProof/>
              </w:rPr>
              <w:t>i</w:t>
            </w:r>
            <w:r>
              <w:rPr>
                <w:rFonts w:ascii="Calibri" w:hAnsi="Calibri"/>
                <w:b/>
                <w:noProof/>
              </w:rPr>
              <w:t xml:space="preserve">n anderen </w:t>
            </w:r>
            <w:r w:rsidR="001F2E0E" w:rsidRPr="005B6061">
              <w:rPr>
                <w:rFonts w:ascii="Calibri" w:hAnsi="Calibri"/>
                <w:b/>
                <w:noProof/>
              </w:rPr>
              <w:t>Streifen</w:t>
            </w:r>
            <w:r w:rsidR="001F2E0E" w:rsidRPr="005B6061">
              <w:rPr>
                <w:rFonts w:ascii="Calibri" w:hAnsi="Calibri"/>
                <w:noProof/>
              </w:rPr>
              <w:t>.</w:t>
            </w:r>
          </w:p>
        </w:tc>
      </w:tr>
      <w:tr w:rsidR="001F2E0E" w:rsidRPr="005B6061" w14:paraId="42A391A8" w14:textId="77777777" w:rsidTr="000732CB">
        <w:tc>
          <w:tcPr>
            <w:tcW w:w="709" w:type="dxa"/>
          </w:tcPr>
          <w:p w14:paraId="50520D08" w14:textId="6C3D78B4" w:rsidR="001F2E0E" w:rsidRPr="005B6061" w:rsidRDefault="003E2C04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D4C7C3E" wp14:editId="5E2CAD0C">
                  <wp:extent cx="360000" cy="272386"/>
                  <wp:effectExtent l="0" t="0" r="2540" b="0"/>
                  <wp:docPr id="1030430973" name="Grafik 1030430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6CACC09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5D027732" w14:textId="69704CDC" w:rsidR="001F2E0E" w:rsidRPr="005B6061" w:rsidRDefault="003E2C04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 xml:space="preserve">Erkäre, wie du die </w:t>
            </w:r>
            <w:r>
              <w:rPr>
                <w:rFonts w:ascii="Calibri" w:hAnsi="Calibri"/>
                <w:noProof/>
              </w:rPr>
              <w:br/>
              <w:t xml:space="preserve">Anteile gefunden hast. </w:t>
            </w:r>
          </w:p>
        </w:tc>
      </w:tr>
      <w:tr w:rsidR="001F2E0E" w:rsidRPr="005B6061" w14:paraId="595594DF" w14:textId="77777777" w:rsidTr="000732CB">
        <w:trPr>
          <w:trHeight w:val="517"/>
        </w:trPr>
        <w:tc>
          <w:tcPr>
            <w:tcW w:w="709" w:type="dxa"/>
          </w:tcPr>
          <w:p w14:paraId="1817A15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5D9643A0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  <w:vAlign w:val="center"/>
          </w:tcPr>
          <w:p w14:paraId="68AD3EF8" w14:textId="54CC239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3E2C04" w:rsidRPr="005B6061" w14:paraId="09F6F8FF" w14:textId="77777777" w:rsidTr="000732CB">
        <w:trPr>
          <w:trHeight w:val="517"/>
        </w:trPr>
        <w:tc>
          <w:tcPr>
            <w:tcW w:w="709" w:type="dxa"/>
          </w:tcPr>
          <w:p w14:paraId="303C8660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CFBE732" w14:textId="3CCB3302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c)</w:t>
            </w:r>
          </w:p>
        </w:tc>
        <w:tc>
          <w:tcPr>
            <w:tcW w:w="8043" w:type="dxa"/>
            <w:gridSpan w:val="3"/>
          </w:tcPr>
          <w:p w14:paraId="06E13D3D" w14:textId="5CBCE183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drei </w:t>
            </w:r>
            <w:r w:rsidRPr="003E2C04">
              <w:rPr>
                <w:rFonts w:ascii="Calibri" w:hAnsi="Calibri"/>
                <w:b/>
                <w:bCs/>
                <w:noProof/>
              </w:rPr>
              <w:t>größere</w:t>
            </w:r>
            <w:r>
              <w:rPr>
                <w:rFonts w:ascii="Calibri" w:hAnsi="Calibri"/>
                <w:noProof/>
              </w:rPr>
              <w:t xml:space="preserve"> </w:t>
            </w:r>
            <w:r w:rsidRPr="005B6061">
              <w:rPr>
                <w:rFonts w:ascii="Calibri" w:hAnsi="Calibri"/>
                <w:noProof/>
              </w:rPr>
              <w:t xml:space="preserve">Anteile </w:t>
            </w:r>
            <w:r>
              <w:rPr>
                <w:rFonts w:ascii="Calibri" w:hAnsi="Calibri"/>
                <w:noProof/>
              </w:rPr>
              <w:br/>
            </w:r>
            <w:r w:rsidRPr="005B6061">
              <w:rPr>
                <w:rFonts w:ascii="Calibri" w:hAnsi="Calibri"/>
                <w:b/>
                <w:noProof/>
              </w:rPr>
              <w:t>i</w:t>
            </w:r>
            <w:r>
              <w:rPr>
                <w:rFonts w:ascii="Calibri" w:hAnsi="Calibri"/>
                <w:b/>
                <w:noProof/>
              </w:rPr>
              <w:t xml:space="preserve">n anderen </w:t>
            </w:r>
            <w:r w:rsidRPr="005B6061">
              <w:rPr>
                <w:rFonts w:ascii="Calibri" w:hAnsi="Calibri"/>
                <w:b/>
                <w:noProof/>
              </w:rPr>
              <w:t>Streifen</w:t>
            </w:r>
            <w:r w:rsidRPr="005B6061">
              <w:rPr>
                <w:rFonts w:ascii="Calibri" w:hAnsi="Calibri"/>
                <w:noProof/>
              </w:rPr>
              <w:t>.</w:t>
            </w:r>
          </w:p>
        </w:tc>
      </w:tr>
      <w:tr w:rsidR="003E2C04" w:rsidRPr="005B6061" w14:paraId="1C9C539C" w14:textId="77777777" w:rsidTr="000732CB">
        <w:tc>
          <w:tcPr>
            <w:tcW w:w="709" w:type="dxa"/>
          </w:tcPr>
          <w:p w14:paraId="433D149D" w14:textId="7CB229AA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4E796A5A" wp14:editId="2EB12D89">
                  <wp:extent cx="360000" cy="272386"/>
                  <wp:effectExtent l="0" t="0" r="2540" b="0"/>
                  <wp:docPr id="1549345357" name="Grafik 1549345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94CB091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20962DD5" w14:textId="77777777" w:rsidR="003E2C04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 xml:space="preserve">Erkäre, wie du die </w:t>
            </w:r>
            <w:r>
              <w:rPr>
                <w:rFonts w:ascii="Calibri" w:hAnsi="Calibri"/>
                <w:noProof/>
              </w:rPr>
              <w:br/>
              <w:t xml:space="preserve">Anteile gefunden hast. </w:t>
            </w:r>
          </w:p>
          <w:p w14:paraId="5EC3E7B1" w14:textId="4FA68444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>Wie hilft dir die Vorstellung</w:t>
            </w:r>
            <w:r>
              <w:rPr>
                <w:rFonts w:ascii="Calibri" w:hAnsi="Calibri"/>
                <w:noProof/>
              </w:rPr>
              <w:br/>
              <w:t>der Streifentafel dabei?</w:t>
            </w:r>
          </w:p>
        </w:tc>
      </w:tr>
      <w:tr w:rsidR="003E2C04" w:rsidRPr="005B6061" w14:paraId="21A833CA" w14:textId="77777777" w:rsidTr="000732CB">
        <w:tc>
          <w:tcPr>
            <w:tcW w:w="709" w:type="dxa"/>
          </w:tcPr>
          <w:p w14:paraId="34404723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20F5DDC9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134A3A38" w14:textId="72D678F4" w:rsidR="003E2C04" w:rsidRPr="005B6061" w:rsidRDefault="000732CB" w:rsidP="003E2C0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55040" behindDoc="0" locked="0" layoutInCell="1" allowOverlap="1" wp14:anchorId="1B0C7BD0" wp14:editId="255AEA47">
                      <wp:simplePos x="0" y="0"/>
                      <wp:positionH relativeFrom="column">
                        <wp:posOffset>433136</wp:posOffset>
                      </wp:positionH>
                      <wp:positionV relativeFrom="paragraph">
                        <wp:posOffset>90137</wp:posOffset>
                      </wp:positionV>
                      <wp:extent cx="149304" cy="300821"/>
                      <wp:effectExtent l="0" t="0" r="3175" b="4445"/>
                      <wp:wrapNone/>
                      <wp:docPr id="160628866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304" cy="300821"/>
                                <a:chOff x="25434" y="7256"/>
                                <a:chExt cx="159954" cy="302167"/>
                              </a:xfrm>
                            </wpg:grpSpPr>
                            <wps:wsp>
                              <wps:cNvPr id="1025784693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D68827" w14:textId="77777777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9085423" name="Textfeld 3"/>
                              <wps:cNvSpPr txBox="1"/>
                              <wps:spPr>
                                <a:xfrm>
                                  <a:off x="42201" y="145481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3208A0" w14:textId="77777777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2523329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0C7BD0" id="_x0000_s1810" style="position:absolute;margin-left:34.1pt;margin-top:7.1pt;width:11.75pt;height:23.7pt;z-index:253655040;mso-width-relative:margin;mso-height-relative:margin" coordorigin="25434,7256" coordsize="159954,3021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">
                      <v:shape id="Textfeld 3" o:spid="_x0000_s1811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ED68827" w14:textId="77777777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812" type="#_x0000_t202" style="position:absolute;left:42201;top:145481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73208A0" w14:textId="77777777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813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3E2C04" w:rsidRPr="005B6061" w14:paraId="4DB757FA" w14:textId="77777777" w:rsidTr="000732CB">
        <w:tc>
          <w:tcPr>
            <w:tcW w:w="709" w:type="dxa"/>
          </w:tcPr>
          <w:p w14:paraId="472507E9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72AD442B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d)</w:t>
            </w:r>
          </w:p>
        </w:tc>
        <w:tc>
          <w:tcPr>
            <w:tcW w:w="8043" w:type="dxa"/>
            <w:gridSpan w:val="3"/>
          </w:tcPr>
          <w:p w14:paraId="7C1D0D3E" w14:textId="7A06D2EB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Tim hat </w:t>
            </w:r>
            <w:r w:rsidR="000732F4"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 xml:space="preserve"> </w:t>
            </w:r>
            <w:r w:rsidR="000732F4"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</w:rPr>
              <w:t>vom Schokoriegel bekommen. Gib drei Situationen an, in der Sarah</w:t>
            </w:r>
          </w:p>
          <w:p w14:paraId="0A75292F" w14:textId="0FA7B7EB" w:rsidR="002D74C7" w:rsidRPr="00BF65BD" w:rsidRDefault="003E2C04" w:rsidP="00BF65BD">
            <w:pPr>
              <w:pStyle w:val="Listenabsatz"/>
            </w:pPr>
            <w:r w:rsidRPr="00BF65BD">
              <w:t>genau denselben Anteil von einem anderen Schokoriegel bekommt.</w:t>
            </w:r>
          </w:p>
          <w:p w14:paraId="5ADC3A59" w14:textId="77777777" w:rsidR="003E2C04" w:rsidRPr="005B6061" w:rsidRDefault="003E2C04" w:rsidP="00BF65BD">
            <w:pPr>
              <w:pStyle w:val="Listenabsatz"/>
            </w:pPr>
            <w:r w:rsidRPr="005B6061">
              <w:t>einen größeren oder kleineren Anteil von einem anderen Riegel bekommt.</w:t>
            </w:r>
          </w:p>
        </w:tc>
      </w:tr>
      <w:tr w:rsidR="003E2C04" w:rsidRPr="005B6061" w14:paraId="4B81C805" w14:textId="77777777" w:rsidTr="000732CB">
        <w:tc>
          <w:tcPr>
            <w:tcW w:w="709" w:type="dxa"/>
          </w:tcPr>
          <w:p w14:paraId="0DB6E97D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D2827D1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488C5ABC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3E2C04" w:rsidRPr="005B6061" w14:paraId="51641280" w14:textId="77777777" w:rsidTr="000732CB">
        <w:tc>
          <w:tcPr>
            <w:tcW w:w="709" w:type="dxa"/>
          </w:tcPr>
          <w:p w14:paraId="4CE34CF8" w14:textId="5C374033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4EA6CAA7" wp14:editId="6FB9589C">
                  <wp:extent cx="313144" cy="272386"/>
                  <wp:effectExtent l="0" t="0" r="0" b="0"/>
                  <wp:docPr id="114292655" name="Grafik 114292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70CA82D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e)</w:t>
            </w:r>
          </w:p>
        </w:tc>
        <w:tc>
          <w:tcPr>
            <w:tcW w:w="8043" w:type="dxa"/>
            <w:gridSpan w:val="3"/>
          </w:tcPr>
          <w:p w14:paraId="4BA7940C" w14:textId="77777777" w:rsidR="003E2C04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Eine Person gibt einen Anteil (und einen Streifen) oder eine Situation vor, </w:t>
            </w:r>
            <w:r w:rsidRPr="005B6061">
              <w:rPr>
                <w:rFonts w:ascii="Calibri" w:hAnsi="Calibri"/>
                <w:noProof/>
              </w:rPr>
              <w:br/>
              <w:t>die andere findet dazu größere oder kleinere Anteile. Wechselt euch ab.</w:t>
            </w:r>
          </w:p>
          <w:p w14:paraId="4B9C9745" w14:textId="0B2A08B1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3E2C04" w:rsidRPr="005B6061" w14:paraId="46EEBF7E" w14:textId="77777777" w:rsidTr="000732CB">
        <w:tc>
          <w:tcPr>
            <w:tcW w:w="709" w:type="dxa"/>
          </w:tcPr>
          <w:p w14:paraId="68E248F9" w14:textId="77777777" w:rsidR="003E2C04" w:rsidRPr="005B6061" w:rsidRDefault="003E2C04" w:rsidP="003E2C04">
            <w:pPr>
              <w:pStyle w:val="berschrift3"/>
            </w:pPr>
            <w:r w:rsidRPr="005B6061">
              <w:t>1.4</w:t>
            </w:r>
          </w:p>
        </w:tc>
        <w:tc>
          <w:tcPr>
            <w:tcW w:w="8468" w:type="dxa"/>
            <w:gridSpan w:val="4"/>
          </w:tcPr>
          <w:p w14:paraId="12905A8E" w14:textId="3971BC80" w:rsidR="003E2C04" w:rsidRPr="005B6061" w:rsidRDefault="003E2C04" w:rsidP="003E2C04">
            <w:pPr>
              <w:pStyle w:val="berschrift3"/>
            </w:pPr>
            <w:r w:rsidRPr="005B6061">
              <w:t>Verschiedene und gleiche Anteile in Download-Balken und Streifen</w:t>
            </w:r>
          </w:p>
        </w:tc>
      </w:tr>
      <w:tr w:rsidR="003E2C04" w:rsidRPr="005B6061" w14:paraId="74FF94CD" w14:textId="77777777" w:rsidTr="000732CB">
        <w:tc>
          <w:tcPr>
            <w:tcW w:w="709" w:type="dxa"/>
          </w:tcPr>
          <w:p w14:paraId="503530AB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468" w:type="dxa"/>
            <w:gridSpan w:val="4"/>
          </w:tcPr>
          <w:p w14:paraId="2398FF8B" w14:textId="24179FA0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Die Kinder wollen wissen, wer am meisten von der Datei kopiert hat. </w:t>
            </w:r>
          </w:p>
          <w:p w14:paraId="3F902ECB" w14:textId="53E422DF" w:rsidR="003E2C04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79584" behindDoc="0" locked="0" layoutInCell="1" allowOverlap="1" wp14:anchorId="7D40B44E" wp14:editId="0A2B0024">
                      <wp:simplePos x="0" y="0"/>
                      <wp:positionH relativeFrom="column">
                        <wp:posOffset>19536</wp:posOffset>
                      </wp:positionH>
                      <wp:positionV relativeFrom="paragraph">
                        <wp:posOffset>39816</wp:posOffset>
                      </wp:positionV>
                      <wp:extent cx="385445" cy="627434"/>
                      <wp:effectExtent l="0" t="0" r="0" b="1270"/>
                      <wp:wrapNone/>
                      <wp:docPr id="180699184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5445" cy="627434"/>
                                <a:chOff x="73712" y="88339"/>
                                <a:chExt cx="385935" cy="628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88339"/>
                                  <a:ext cx="385935" cy="4981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92648" y="569937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0582AE" w14:textId="77777777" w:rsidR="00976BBA" w:rsidRPr="0020319D" w:rsidRDefault="00976BBA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40B44E" id="_x0000_s1814" style="position:absolute;margin-left:1.55pt;margin-top:3.15pt;width:30.35pt;height:49.4pt;z-index:253379584;mso-width-relative:margin;mso-height-relative:margin" coordorigin="737,883" coordsize="3859,62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">
                      <v:shape id="Grafik 5" o:spid="_x0000_s1815" type="#_x0000_t75" style="position:absolute;left:737;top:883;width:3859;height:4981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">
                        <v:imagedata r:id="rId90" o:title="" chromakey="white"/>
                      </v:shape>
                      <v:shape id="_x0000_s1816" type="#_x0000_t202" style="position:absolute;left:926;top:56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30582AE" w14:textId="77777777" w:rsidR="00976BBA" w:rsidRPr="0020319D" w:rsidRDefault="00976BBA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95FFD89" w14:textId="14184C97" w:rsidR="003E2C04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302784" behindDoc="0" locked="0" layoutInCell="1" allowOverlap="1" wp14:anchorId="02698EE9" wp14:editId="4E07B963">
                  <wp:simplePos x="0" y="0"/>
                  <wp:positionH relativeFrom="column">
                    <wp:posOffset>471521</wp:posOffset>
                  </wp:positionH>
                  <wp:positionV relativeFrom="paragraph">
                    <wp:posOffset>7620</wp:posOffset>
                  </wp:positionV>
                  <wp:extent cx="4114800" cy="200025"/>
                  <wp:effectExtent l="0" t="0" r="0" b="9525"/>
                  <wp:wrapNone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B1.4_1.eps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28E37CE" w14:textId="0A97C510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976BBA" w:rsidRPr="005B6061" w14:paraId="771AC776" w14:textId="77777777" w:rsidTr="000732CB">
        <w:tc>
          <w:tcPr>
            <w:tcW w:w="709" w:type="dxa"/>
          </w:tcPr>
          <w:p w14:paraId="0BFC7ACE" w14:textId="77777777" w:rsidR="00976BBA" w:rsidRPr="005B6061" w:rsidRDefault="00976BBA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468" w:type="dxa"/>
            <w:gridSpan w:val="4"/>
          </w:tcPr>
          <w:p w14:paraId="4850D270" w14:textId="3F4F8F57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80608" behindDoc="0" locked="0" layoutInCell="1" allowOverlap="1" wp14:anchorId="660755C8" wp14:editId="7FE81475">
                      <wp:simplePos x="0" y="0"/>
                      <wp:positionH relativeFrom="column">
                        <wp:posOffset>2879725</wp:posOffset>
                      </wp:positionH>
                      <wp:positionV relativeFrom="paragraph">
                        <wp:posOffset>-19050</wp:posOffset>
                      </wp:positionV>
                      <wp:extent cx="554990" cy="732155"/>
                      <wp:effectExtent l="0" t="0" r="0" b="4445"/>
                      <wp:wrapNone/>
                      <wp:docPr id="615019957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4990" cy="732155"/>
                                <a:chOff x="32293" y="-10143"/>
                                <a:chExt cx="555244" cy="733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43722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2293" y="-10143"/>
                                  <a:ext cx="55524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734485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465928" w14:textId="77777777" w:rsidR="00976BBA" w:rsidRPr="0020319D" w:rsidRDefault="00976BBA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0755C8" id="_x0000_s1817" style="position:absolute;margin-left:226.75pt;margin-top:-1.5pt;width:43.7pt;height:57.65pt;z-index:253380608;mso-width-relative:margin;mso-height-relative:margin" coordorigin="322,-101" coordsize="5552,73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">
                      <v:shape id="Grafik 4" o:spid="_x0000_s1818" type="#_x0000_t75" style="position:absolute;left:322;top:-101;width:5553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">
                        <v:imagedata r:id="rId93" o:title="" chromakey="white"/>
                      </v:shape>
                      <v:shape id="_x0000_s1819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4465928" w14:textId="77777777" w:rsidR="00976BBA" w:rsidRPr="0020319D" w:rsidRDefault="00976BBA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77536" behindDoc="0" locked="0" layoutInCell="1" allowOverlap="1" wp14:anchorId="58D681E6" wp14:editId="77476CEF">
                      <wp:simplePos x="0" y="0"/>
                      <wp:positionH relativeFrom="column">
                        <wp:posOffset>4405265</wp:posOffset>
                      </wp:positionH>
                      <wp:positionV relativeFrom="paragraph">
                        <wp:posOffset>40803</wp:posOffset>
                      </wp:positionV>
                      <wp:extent cx="593090" cy="671195"/>
                      <wp:effectExtent l="0" t="0" r="0" b="14605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090" cy="671195"/>
                                <a:chOff x="0" y="51101"/>
                                <a:chExt cx="593387" cy="6717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101"/>
                                  <a:ext cx="593387" cy="578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14A742" w14:textId="77777777" w:rsidR="00976BBA" w:rsidRPr="0020319D" w:rsidRDefault="00976BBA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D681E6" id="_x0000_s1820" style="position:absolute;margin-left:346.85pt;margin-top:3.2pt;width:46.7pt;height:52.85pt;z-index:253377536;mso-width-relative:margin;mso-height-relative:margin" coordorigin=",511" coordsize="5933,67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">
                      <v:shape id="Grafik 6" o:spid="_x0000_s1821" type="#_x0000_t75" style="position:absolute;top:511;width:5933;height:57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">
                        <v:imagedata r:id="rId74" o:title="" chromakey="white"/>
                      </v:shape>
                      <v:shape id="_x0000_s1822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514A742" w14:textId="77777777" w:rsidR="00976BBA" w:rsidRPr="0020319D" w:rsidRDefault="00976BBA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76512" behindDoc="0" locked="0" layoutInCell="1" allowOverlap="1" wp14:anchorId="0A5B2E28" wp14:editId="6E88202E">
                      <wp:simplePos x="0" y="0"/>
                      <wp:positionH relativeFrom="column">
                        <wp:posOffset>3601680</wp:posOffset>
                      </wp:positionH>
                      <wp:positionV relativeFrom="paragraph">
                        <wp:posOffset>9871</wp:posOffset>
                      </wp:positionV>
                      <wp:extent cx="581025" cy="702310"/>
                      <wp:effectExtent l="0" t="0" r="3175" b="8890"/>
                      <wp:wrapNone/>
                      <wp:docPr id="1623968236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5727455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7528028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3DE88E" w14:textId="77777777" w:rsidR="00976BBA" w:rsidRPr="0020319D" w:rsidRDefault="00976BBA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5B2E28" id="_x0000_s1823" style="position:absolute;margin-left:283.6pt;margin-top:.8pt;width:45.75pt;height:55.3pt;z-index:253376512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">
                      <v:shape id="Grafik 7" o:spid="_x0000_s1824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">
                        <v:imagedata r:id="rId65" o:title="" chromakey="white"/>
                      </v:shape>
                      <v:shape id="_x0000_s1825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13DE88E" w14:textId="77777777" w:rsidR="00976BBA" w:rsidRPr="0020319D" w:rsidRDefault="00976BBA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FA5FDE9" w14:textId="22C7FA1D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78560" behindDoc="0" locked="0" layoutInCell="1" allowOverlap="1" wp14:anchorId="22971C7B" wp14:editId="00D8C24E">
                      <wp:simplePos x="0" y="0"/>
                      <wp:positionH relativeFrom="column">
                        <wp:posOffset>-2905</wp:posOffset>
                      </wp:positionH>
                      <wp:positionV relativeFrom="paragraph">
                        <wp:posOffset>62365</wp:posOffset>
                      </wp:positionV>
                      <wp:extent cx="528818" cy="727494"/>
                      <wp:effectExtent l="0" t="0" r="0" b="0"/>
                      <wp:wrapNone/>
                      <wp:docPr id="678120267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818" cy="727494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470897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6629719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C165CD" w14:textId="77777777" w:rsidR="00976BBA" w:rsidRPr="0020319D" w:rsidRDefault="00976BBA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971C7B" id="_x0000_s1826" style="position:absolute;margin-left:-.25pt;margin-top:4.9pt;width:41.65pt;height:57.3pt;z-index:253378560;mso-width-relative:margin;mso-height-relative:margin" coordorigin="-714,-252" coordsize="5290,72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">
                      <v:shape id="Grafik 9" o:spid="_x0000_s1827" type="#_x0000_t75" style="position:absolute;left:-714;top:-252;width:5290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">
                        <v:imagedata r:id="rId95" o:title="" chromakey="white"/>
                      </v:shape>
                      <v:shape id="_x0000_s1828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BC165CD" w14:textId="77777777" w:rsidR="00976BBA" w:rsidRPr="0020319D" w:rsidRDefault="00976BBA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E0AAAB5" w14:textId="5AA3C2B4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372416" behindDoc="0" locked="0" layoutInCell="1" allowOverlap="1" wp14:anchorId="6B1FB025" wp14:editId="176C84D6">
                  <wp:simplePos x="0" y="0"/>
                  <wp:positionH relativeFrom="column">
                    <wp:posOffset>480238</wp:posOffset>
                  </wp:positionH>
                  <wp:positionV relativeFrom="paragraph">
                    <wp:posOffset>120934</wp:posOffset>
                  </wp:positionV>
                  <wp:extent cx="2171700" cy="200025"/>
                  <wp:effectExtent l="0" t="0" r="0" b="9525"/>
                  <wp:wrapNone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B1.4_2.eps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9A2015B" w14:textId="46CBF09B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976BBA" w:rsidRPr="005B6061" w14:paraId="2F790BCF" w14:textId="77777777" w:rsidTr="000732CB">
        <w:trPr>
          <w:trHeight w:val="210"/>
        </w:trPr>
        <w:tc>
          <w:tcPr>
            <w:tcW w:w="709" w:type="dxa"/>
          </w:tcPr>
          <w:p w14:paraId="5962FE0A" w14:textId="77777777" w:rsidR="00976BBA" w:rsidRPr="005B6061" w:rsidRDefault="00976BBA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468" w:type="dxa"/>
            <w:gridSpan w:val="4"/>
          </w:tcPr>
          <w:p w14:paraId="474C4BF3" w14:textId="47317392" w:rsidR="00976BBA" w:rsidRPr="005B6061" w:rsidRDefault="00E5117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642752" behindDoc="0" locked="0" layoutInCell="1" allowOverlap="1" wp14:anchorId="5C659591" wp14:editId="24A1120E">
                      <wp:simplePos x="0" y="0"/>
                      <wp:positionH relativeFrom="column">
                        <wp:posOffset>2975610</wp:posOffset>
                      </wp:positionH>
                      <wp:positionV relativeFrom="paragraph">
                        <wp:posOffset>90805</wp:posOffset>
                      </wp:positionV>
                      <wp:extent cx="370205" cy="448310"/>
                      <wp:effectExtent l="0" t="0" r="0" b="0"/>
                      <wp:wrapNone/>
                      <wp:docPr id="131084624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448310"/>
                                <a:chOff x="-56279" y="-35363"/>
                                <a:chExt cx="370770" cy="450214"/>
                              </a:xfrm>
                            </wpg:grpSpPr>
                            <wps:wsp>
                              <wps:cNvPr id="1565085994" name="Textfeld 3"/>
                              <wps:cNvSpPr txBox="1"/>
                              <wps:spPr>
                                <a:xfrm>
                                  <a:off x="-56279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3541AA" w14:textId="6A9215DA" w:rsidR="000732CB" w:rsidRPr="00700A59" w:rsidRDefault="000732CB" w:rsidP="000732CB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5546679" name="Textfeld 3"/>
                              <wps:cNvSpPr txBox="1"/>
                              <wps:spPr>
                                <a:xfrm>
                                  <a:off x="-1473" y="138955"/>
                                  <a:ext cx="22860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25043C" w14:textId="71C4A82F" w:rsidR="000732CB" w:rsidRPr="00700A59" w:rsidRDefault="000732CB" w:rsidP="000732CB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2601098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659591" id="_x0000_s1829" style="position:absolute;margin-left:234.3pt;margin-top:7.15pt;width:29.15pt;height:35.3pt;z-index:253642752;mso-width-relative:margin;mso-height-relative:margin" coordorigin="-56279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">
                      <v:shape id="Textfeld 3" o:spid="_x0000_s1830" type="#_x0000_t202" style="position:absolute;left:-56279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" filled="f" stroked="f" strokeweight=".5pt">
                        <v:textbox>
                          <w:txbxContent>
                            <w:p w14:paraId="4D3541AA" w14:textId="6A9215DA" w:rsidR="000732CB" w:rsidRPr="00700A59" w:rsidRDefault="000732CB" w:rsidP="000732CB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831" type="#_x0000_t202" style="position:absolute;left:-1473;top:138955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" filled="f" stroked="f" strokeweight=".5pt">
                        <v:textbox>
                          <w:txbxContent>
                            <w:p w14:paraId="0F25043C" w14:textId="71C4A82F" w:rsidR="000732CB" w:rsidRPr="00700A59" w:rsidRDefault="000732CB" w:rsidP="000732CB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832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018E0"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646848" behindDoc="0" locked="0" layoutInCell="1" allowOverlap="1" wp14:anchorId="78B8F7AC" wp14:editId="04164ADA">
                      <wp:simplePos x="0" y="0"/>
                      <wp:positionH relativeFrom="column">
                        <wp:posOffset>4535170</wp:posOffset>
                      </wp:positionH>
                      <wp:positionV relativeFrom="paragraph">
                        <wp:posOffset>76244</wp:posOffset>
                      </wp:positionV>
                      <wp:extent cx="379095" cy="448310"/>
                      <wp:effectExtent l="0" t="0" r="0" b="0"/>
                      <wp:wrapNone/>
                      <wp:docPr id="62295126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9095" cy="448310"/>
                                <a:chOff x="-62021" y="-35363"/>
                                <a:chExt cx="380328" cy="449948"/>
                              </a:xfrm>
                            </wpg:grpSpPr>
                            <wps:wsp>
                              <wps:cNvPr id="849465566" name="Textfeld 3"/>
                              <wps:cNvSpPr txBox="1"/>
                              <wps:spPr>
                                <a:xfrm>
                                  <a:off x="-62021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9B9B19" w14:textId="25EE9EB6" w:rsidR="000732CB" w:rsidRPr="00700A59" w:rsidRDefault="000732CB" w:rsidP="000732CB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3356758" name="Textfeld 3"/>
                              <wps:cNvSpPr txBox="1"/>
                              <wps:spPr>
                                <a:xfrm>
                                  <a:off x="-47264" y="138689"/>
                                  <a:ext cx="365571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B9820A" w14:textId="3B8F69D4" w:rsidR="000732CB" w:rsidRPr="00700A59" w:rsidRDefault="000732CB" w:rsidP="000732CB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9292171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B8F7AC" id="_x0000_s1833" style="position:absolute;margin-left:357.1pt;margin-top:6pt;width:29.85pt;height:35.3pt;z-index:253646848;mso-width-relative:margin;mso-height-relative:margin" coordorigin="-62021,-35363" coordsize="380328,4499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">
                      <v:shape id="Textfeld 3" o:spid="_x0000_s1834" type="#_x0000_t202" style="position:absolute;left:-6202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" filled="f" stroked="f" strokeweight=".5pt">
                        <v:textbox>
                          <w:txbxContent>
                            <w:p w14:paraId="4E9B9B19" w14:textId="25EE9EB6" w:rsidR="000732CB" w:rsidRPr="00700A59" w:rsidRDefault="000732CB" w:rsidP="000732CB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835" type="#_x0000_t202" style="position:absolute;left:-47264;top:138689;width:365571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" filled="f" stroked="f" strokeweight=".5pt">
                        <v:textbox>
                          <w:txbxContent>
                            <w:p w14:paraId="24B9820A" w14:textId="3B8F69D4" w:rsidR="000732CB" w:rsidRPr="00700A59" w:rsidRDefault="000732CB" w:rsidP="000732CB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836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018E0"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644800" behindDoc="0" locked="0" layoutInCell="1" allowOverlap="1" wp14:anchorId="089478E7" wp14:editId="4F2B89BF">
                      <wp:simplePos x="0" y="0"/>
                      <wp:positionH relativeFrom="column">
                        <wp:posOffset>3761061</wp:posOffset>
                      </wp:positionH>
                      <wp:positionV relativeFrom="paragraph">
                        <wp:posOffset>81280</wp:posOffset>
                      </wp:positionV>
                      <wp:extent cx="370205" cy="448310"/>
                      <wp:effectExtent l="0" t="0" r="0" b="0"/>
                      <wp:wrapNone/>
                      <wp:docPr id="170248692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448310"/>
                                <a:chOff x="-55331" y="-35363"/>
                                <a:chExt cx="370770" cy="450214"/>
                              </a:xfrm>
                            </wpg:grpSpPr>
                            <wps:wsp>
                              <wps:cNvPr id="806693119" name="Textfeld 3"/>
                              <wps:cNvSpPr txBox="1"/>
                              <wps:spPr>
                                <a:xfrm>
                                  <a:off x="-55331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528937" w14:textId="315B2D23" w:rsidR="000732CB" w:rsidRPr="00700A59" w:rsidRDefault="000732CB" w:rsidP="000732CB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0306109" name="Textfeld 3"/>
                              <wps:cNvSpPr txBox="1"/>
                              <wps:spPr>
                                <a:xfrm>
                                  <a:off x="-1473" y="138955"/>
                                  <a:ext cx="22860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66E2E4" w14:textId="77777777" w:rsidR="000732CB" w:rsidRPr="00700A59" w:rsidRDefault="000732CB" w:rsidP="000732CB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6615010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9478E7" id="_x0000_s1837" style="position:absolute;margin-left:296.15pt;margin-top:6.4pt;width:29.15pt;height:35.3pt;z-index:253644800;mso-width-relative:margin;mso-height-relative:margin" coordorigin="-55331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">
                      <v:shape id="Textfeld 3" o:spid="_x0000_s1838" type="#_x0000_t202" style="position:absolute;left:-5533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" filled="f" stroked="f" strokeweight=".5pt">
                        <v:textbox>
                          <w:txbxContent>
                            <w:p w14:paraId="3D528937" w14:textId="315B2D23" w:rsidR="000732CB" w:rsidRPr="00700A59" w:rsidRDefault="000732CB" w:rsidP="000732CB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839" type="#_x0000_t202" style="position:absolute;left:-1473;top:138955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" filled="f" stroked="f" strokeweight=".5pt">
                        <v:textbox>
                          <w:txbxContent>
                            <w:p w14:paraId="2266E2E4" w14:textId="77777777" w:rsidR="000732CB" w:rsidRPr="00700A59" w:rsidRDefault="000732CB" w:rsidP="000732CB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840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75488" behindDoc="0" locked="0" layoutInCell="1" allowOverlap="1" wp14:anchorId="7418D06F" wp14:editId="647CEE52">
                      <wp:simplePos x="0" y="0"/>
                      <wp:positionH relativeFrom="column">
                        <wp:posOffset>4549478</wp:posOffset>
                      </wp:positionH>
                      <wp:positionV relativeFrom="paragraph">
                        <wp:posOffset>83010</wp:posOffset>
                      </wp:positionV>
                      <wp:extent cx="323850" cy="431800"/>
                      <wp:effectExtent l="0" t="0" r="19050" b="12700"/>
                      <wp:wrapNone/>
                      <wp:docPr id="14004" name="Textfeld 14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43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EC77DE" w14:textId="3B236403" w:rsidR="00976BBA" w:rsidRDefault="00976BBA" w:rsidP="00DE2BAF">
                                  <w:pPr>
                                    <w:spacing w:line="240" w:lineRule="atLeas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18D06F" id="Textfeld 14004" o:spid="_x0000_s1841" type="#_x0000_t202" style="position:absolute;margin-left:358.25pt;margin-top:6.55pt;width:25.5pt;height:34pt;z-index:2533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" fillcolor="#f2f2f2 [3052]" strokecolor="#bfbfbf [2412]">
                      <v:textbox>
                        <w:txbxContent>
                          <w:p w14:paraId="61EC77DE" w14:textId="3B236403" w:rsidR="00976BBA" w:rsidRDefault="00976BBA" w:rsidP="00DE2BAF">
                            <w:pPr>
                              <w:spacing w:line="240" w:lineRule="atLeas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74464" behindDoc="0" locked="0" layoutInCell="1" allowOverlap="1" wp14:anchorId="6A1828C1" wp14:editId="2061D6DF">
                      <wp:simplePos x="0" y="0"/>
                      <wp:positionH relativeFrom="column">
                        <wp:posOffset>3800192</wp:posOffset>
                      </wp:positionH>
                      <wp:positionV relativeFrom="paragraph">
                        <wp:posOffset>84252</wp:posOffset>
                      </wp:positionV>
                      <wp:extent cx="302895" cy="445770"/>
                      <wp:effectExtent l="0" t="0" r="14605" b="11430"/>
                      <wp:wrapNone/>
                      <wp:docPr id="14003" name="Textfeld 14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2895" cy="445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CBA3F1" w14:textId="11DF693D" w:rsidR="00976BBA" w:rsidRDefault="00976BBA" w:rsidP="00DE2BAF">
                                  <w:pPr>
                                    <w:spacing w:line="240" w:lineRule="atLeas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1828C1" id="Textfeld 14003" o:spid="_x0000_s1842" type="#_x0000_t202" style="position:absolute;margin-left:299.25pt;margin-top:6.65pt;width:23.85pt;height:35.1pt;z-index:2533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" fillcolor="#f2f2f2 [3052]" strokecolor="#bfbfbf [2412]">
                      <v:textbox>
                        <w:txbxContent>
                          <w:p w14:paraId="7CCBA3F1" w14:textId="11DF693D" w:rsidR="00976BBA" w:rsidRDefault="00976BBA" w:rsidP="00DE2BAF">
                            <w:pPr>
                              <w:spacing w:line="240" w:lineRule="atLeas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73440" behindDoc="0" locked="0" layoutInCell="1" allowOverlap="1" wp14:anchorId="1C9184A8" wp14:editId="3930CE29">
                      <wp:simplePos x="0" y="0"/>
                      <wp:positionH relativeFrom="column">
                        <wp:posOffset>3040326</wp:posOffset>
                      </wp:positionH>
                      <wp:positionV relativeFrom="paragraph">
                        <wp:posOffset>95493</wp:posOffset>
                      </wp:positionV>
                      <wp:extent cx="251460" cy="431800"/>
                      <wp:effectExtent l="0" t="0" r="15240" b="12700"/>
                      <wp:wrapNone/>
                      <wp:docPr id="13992" name="Textfeld 13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460" cy="43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CF44D6" w14:textId="2074FFB9" w:rsidR="00976BBA" w:rsidRDefault="00976BBA" w:rsidP="00DE2BAF">
                                  <w:pPr>
                                    <w:spacing w:line="240" w:lineRule="atLeas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9184A8" id="Textfeld 13992" o:spid="_x0000_s1843" type="#_x0000_t202" style="position:absolute;margin-left:239.4pt;margin-top:7.5pt;width:19.8pt;height:34pt;z-index:2533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" fillcolor="#f2f2f2 [3052]" strokecolor="#bfbfbf [2412]">
                      <v:textbox>
                        <w:txbxContent>
                          <w:p w14:paraId="5ECF44D6" w14:textId="2074FFB9" w:rsidR="00976BBA" w:rsidRDefault="00976BBA" w:rsidP="00DE2BAF">
                            <w:pPr>
                              <w:spacing w:line="240" w:lineRule="atLeas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50A89B6" w14:textId="0058270B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051DC31" w14:textId="53A97226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3E2C04" w:rsidRPr="005B6061" w14:paraId="2FBFBFC6" w14:textId="77777777" w:rsidTr="000732CB">
        <w:tc>
          <w:tcPr>
            <w:tcW w:w="709" w:type="dxa"/>
          </w:tcPr>
          <w:p w14:paraId="0AFF4A0D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59" w:type="dxa"/>
            <w:gridSpan w:val="2"/>
          </w:tcPr>
          <w:p w14:paraId="7EC89E39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09" w:type="dxa"/>
            <w:gridSpan w:val="2"/>
          </w:tcPr>
          <w:p w14:paraId="716AF82D" w14:textId="3186454E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3E2C04" w:rsidRPr="005B6061" w14:paraId="5FA8685F" w14:textId="77777777" w:rsidTr="000732CB">
        <w:tc>
          <w:tcPr>
            <w:tcW w:w="709" w:type="dxa"/>
          </w:tcPr>
          <w:p w14:paraId="51C6CD07" w14:textId="7FEC519F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28044BD5" wp14:editId="307AB540">
                  <wp:extent cx="360000" cy="272386"/>
                  <wp:effectExtent l="0" t="0" r="2540" b="0"/>
                  <wp:docPr id="742408835" name="Grafik 742408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gridSpan w:val="2"/>
          </w:tcPr>
          <w:p w14:paraId="52B474A9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009" w:type="dxa"/>
            <w:gridSpan w:val="2"/>
          </w:tcPr>
          <w:p w14:paraId="6FEC5F8B" w14:textId="59DAC15D" w:rsidR="003E2C04" w:rsidRPr="005B6061" w:rsidRDefault="00CC215D" w:rsidP="003E2C04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82656" behindDoc="0" locked="0" layoutInCell="1" allowOverlap="1" wp14:anchorId="251BA14C" wp14:editId="5F894721">
                      <wp:simplePos x="0" y="0"/>
                      <wp:positionH relativeFrom="column">
                        <wp:posOffset>4391660</wp:posOffset>
                      </wp:positionH>
                      <wp:positionV relativeFrom="paragraph">
                        <wp:posOffset>325755</wp:posOffset>
                      </wp:positionV>
                      <wp:extent cx="1013460" cy="1382395"/>
                      <wp:effectExtent l="0" t="0" r="0" b="0"/>
                      <wp:wrapNone/>
                      <wp:docPr id="8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460" cy="1382395"/>
                                <a:chOff x="684152" y="-366143"/>
                                <a:chExt cx="1013634" cy="1382819"/>
                              </a:xfrm>
                            </wpg:grpSpPr>
                            <wps:wsp>
                              <wps:cNvPr id="9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4152" y="-366143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6862AA" w14:textId="77777777" w:rsidR="00976BBA" w:rsidRPr="00BA42B2" w:rsidRDefault="00976BBA" w:rsidP="00976BBA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Grafik 74">
                                  <a:hlinkClick r:id="rId24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31F26B" w14:textId="77777777" w:rsidR="00976BBA" w:rsidRPr="009F4661" w:rsidRDefault="00976BBA" w:rsidP="00976BBA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dzlm.de/vam/msk-bruchstreifen.html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1BA14C" id="_x0000_s1844" style="position:absolute;margin-left:345.8pt;margin-top:25.65pt;width:79.8pt;height:108.85pt;z-index:253382656;mso-width-relative:margin;mso-height-relative:margin" coordorigin="6841,-3661" coordsize="10136,138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">
                      <v:shape id="Textfeld 7" o:spid="_x0000_s1845" type="#_x0000_t202" style="position:absolute;left:6841;top:-3661;width:7893;height:37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" filled="f" stroked="f">
                        <v:textbox>
                          <w:txbxContent>
                            <w:p w14:paraId="586862AA" w14:textId="77777777" w:rsidR="00976BBA" w:rsidRPr="00BA42B2" w:rsidRDefault="00976BBA" w:rsidP="00976BBA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846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" o:button="t">
                        <v:fill o:detectmouseclick="t"/>
                        <v:imagedata r:id="rId26" o:title=""/>
                      </v:shape>
                      <v:shape id="Textfeld 73" o:spid="_x0000_s1847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" filled="f" stroked="f" strokeweight=".5pt">
                        <v:textbox>
                          <w:txbxContent>
                            <w:p w14:paraId="4331F26B" w14:textId="77777777" w:rsidR="00976BBA" w:rsidRPr="009F4661" w:rsidRDefault="00976BBA" w:rsidP="00976BBA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dzlm.de/vam/msk-bruchstreifen.html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E2C04" w:rsidRPr="005B6061">
              <w:rPr>
                <w:rFonts w:ascii="Calibri" w:hAnsi="Calibri"/>
              </w:rPr>
              <w:t>Hat Jonas</w:t>
            </w:r>
            <w:r w:rsidR="000732F4">
              <w:rPr>
                <w:rFonts w:ascii="Calibri" w:hAnsi="Calibri"/>
              </w:rPr>
              <w:t>‘</w:t>
            </w:r>
            <w:r w:rsidR="003E2C04" w:rsidRPr="005B6061">
              <w:rPr>
                <w:rFonts w:ascii="Calibri" w:hAnsi="Calibri"/>
              </w:rPr>
              <w:t xml:space="preserve"> Computer schon mehr von der Datei kopiert oder Maurices Computer? Vergleiche auch die anderen Brüche.</w:t>
            </w:r>
          </w:p>
          <w:p w14:paraId="5A1A43C4" w14:textId="3C64899F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Wo brauchst du keinen Streifen zum Vergleichen? Wie vergleichst du dort?</w:t>
            </w:r>
          </w:p>
          <w:p w14:paraId="3CA6A22D" w14:textId="0BCC0AC1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Wer hat schon am meisten von der Datei kopiert? </w:t>
            </w:r>
          </w:p>
        </w:tc>
      </w:tr>
      <w:tr w:rsidR="003E2C04" w:rsidRPr="005B6061" w14:paraId="787CA28C" w14:textId="77777777" w:rsidTr="000732CB">
        <w:tc>
          <w:tcPr>
            <w:tcW w:w="709" w:type="dxa"/>
          </w:tcPr>
          <w:p w14:paraId="5AB8DE0D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59" w:type="dxa"/>
            <w:gridSpan w:val="2"/>
          </w:tcPr>
          <w:p w14:paraId="012B74E3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09" w:type="dxa"/>
            <w:gridSpan w:val="2"/>
          </w:tcPr>
          <w:p w14:paraId="7B2FEBF9" w14:textId="56FAB535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3E2C04" w:rsidRPr="005B6061" w14:paraId="49CED2DD" w14:textId="77777777" w:rsidTr="000732CB">
        <w:tc>
          <w:tcPr>
            <w:tcW w:w="709" w:type="dxa"/>
          </w:tcPr>
          <w:p w14:paraId="6074BA3C" w14:textId="1C956FA3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BE87D22" wp14:editId="7A64B32F">
                      <wp:extent cx="275475" cy="197485"/>
                      <wp:effectExtent l="0" t="0" r="4445" b="5715"/>
                      <wp:docPr id="58017649" name="Gruppieren 425">
                        <a:hlinkClick xmlns:a="http://schemas.openxmlformats.org/drawingml/2006/main" r:id="rId2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244991930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38572878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96DAC541-7B7A-43D3-8B79-37D633B846F1}">
                                      <asvg:svgBlip xmlns:asvg="http://schemas.microsoft.com/office/drawing/2016/SVG/main" r:embed="rId2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41E1AE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">
                        <v:imagedata r:id="rId5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9" w:type="dxa"/>
            <w:gridSpan w:val="2"/>
          </w:tcPr>
          <w:p w14:paraId="791986DB" w14:textId="77777777" w:rsidR="003E2C04" w:rsidRPr="005B6061" w:rsidDel="00C47577" w:rsidRDefault="003E2C04" w:rsidP="003E2C04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09" w:type="dxa"/>
            <w:gridSpan w:val="2"/>
          </w:tcPr>
          <w:p w14:paraId="63577173" w14:textId="3B355B5B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Welche Anteile sind leicht zu vergleichen, welche schwieriger? </w:t>
            </w:r>
          </w:p>
          <w:p w14:paraId="2CA82637" w14:textId="25315AFE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Vergleiche die schwierigen Brüche</w:t>
            </w:r>
            <w:r>
              <w:rPr>
                <w:rFonts w:ascii="Calibri" w:hAnsi="Calibri"/>
              </w:rPr>
              <w:br/>
              <w:t xml:space="preserve">mit den digitalen Bruchstreifen. </w:t>
            </w:r>
          </w:p>
        </w:tc>
      </w:tr>
    </w:tbl>
    <w:p w14:paraId="1814E847" w14:textId="7E8EE84A" w:rsidR="00C40CF5" w:rsidRPr="005B6061" w:rsidRDefault="00C40CF5">
      <w:pPr>
        <w:rPr>
          <w:rFonts w:ascii="Calibri" w:hAnsi="Calibri"/>
        </w:rPr>
      </w:pPr>
    </w:p>
    <w:tbl>
      <w:tblPr>
        <w:tblW w:w="921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046"/>
        <w:gridCol w:w="34"/>
      </w:tblGrid>
      <w:tr w:rsidR="001F2E0E" w:rsidRPr="005B6061" w14:paraId="6C6E8566" w14:textId="77777777" w:rsidTr="00D023AF">
        <w:tc>
          <w:tcPr>
            <w:tcW w:w="709" w:type="dxa"/>
          </w:tcPr>
          <w:p w14:paraId="1E7C3BAF" w14:textId="1DCAAF37" w:rsidR="001F2E0E" w:rsidRPr="005B6061" w:rsidRDefault="001F2E0E" w:rsidP="00C40CF5">
            <w:pPr>
              <w:pStyle w:val="berschrift2"/>
            </w:pPr>
            <w:r w:rsidRPr="005B6061">
              <w:lastRenderedPageBreak/>
              <w:t>2</w:t>
            </w:r>
          </w:p>
        </w:tc>
        <w:tc>
          <w:tcPr>
            <w:tcW w:w="8505" w:type="dxa"/>
            <w:gridSpan w:val="3"/>
          </w:tcPr>
          <w:p w14:paraId="1F0A626C" w14:textId="3D7F7976" w:rsidR="001F2E0E" w:rsidRPr="005B6061" w:rsidRDefault="000732CB" w:rsidP="00C40CF5">
            <w:pPr>
              <w:pStyle w:val="berschrift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50944" behindDoc="0" locked="0" layoutInCell="1" allowOverlap="1" wp14:anchorId="6BDAFB0E" wp14:editId="1592A55A">
                      <wp:simplePos x="0" y="0"/>
                      <wp:positionH relativeFrom="column">
                        <wp:posOffset>4442706</wp:posOffset>
                      </wp:positionH>
                      <wp:positionV relativeFrom="paragraph">
                        <wp:posOffset>385934</wp:posOffset>
                      </wp:positionV>
                      <wp:extent cx="149304" cy="309245"/>
                      <wp:effectExtent l="0" t="0" r="3175" b="8255"/>
                      <wp:wrapNone/>
                      <wp:docPr id="52125643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304" cy="309245"/>
                                <a:chOff x="25434" y="-4831"/>
                                <a:chExt cx="159954" cy="310629"/>
                              </a:xfrm>
                            </wpg:grpSpPr>
                            <wps:wsp>
                              <wps:cNvPr id="502244839" name="Textfeld 3"/>
                              <wps:cNvSpPr txBox="1"/>
                              <wps:spPr>
                                <a:xfrm>
                                  <a:off x="25434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F42B4A" w14:textId="5A152C47" w:rsidR="000732CB" w:rsidRPr="000732CB" w:rsidRDefault="000732CB" w:rsidP="000732CB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0732CB">
                                      <w:rPr>
                                        <w:b/>
                                        <w:bCs/>
                                        <w:color w:val="0070C0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2881744" name="Textfeld 3"/>
                              <wps:cNvSpPr txBox="1"/>
                              <wps:spPr>
                                <a:xfrm>
                                  <a:off x="46499" y="141856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17E794" w14:textId="7517FF73" w:rsidR="000732CB" w:rsidRPr="000732CB" w:rsidRDefault="000732CB" w:rsidP="000732CB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0732CB">
                                      <w:rPr>
                                        <w:b/>
                                        <w:bCs/>
                                        <w:color w:val="0070C0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9652754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DAFB0E" id="_x0000_s1848" style="position:absolute;margin-left:349.8pt;margin-top:30.4pt;width:11.75pt;height:24.35pt;z-index:253650944;mso-width-relative:margin;mso-height-relative:margin" coordorigin="25434,-4831" coordsize="159954,3106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">
                      <v:shape id="Textfeld 3" o:spid="_x0000_s1849" type="#_x0000_t202" style="position:absolute;left:25434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9F42B4A" w14:textId="5A152C47" w:rsidR="000732CB" w:rsidRPr="000732CB" w:rsidRDefault="000732CB" w:rsidP="000732CB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0732CB">
                                <w:rPr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850" type="#_x0000_t202" style="position:absolute;left:46499;top:141856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917E794" w14:textId="7517FF73" w:rsidR="000732CB" w:rsidRPr="000732CB" w:rsidRDefault="000732CB" w:rsidP="000732CB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0732CB">
                                <w:rPr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851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" strokecolor="#0070c0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t>Brüche vergleichen mit Situationen, Bildern, Zahlbeziehungen</w:t>
            </w:r>
          </w:p>
        </w:tc>
      </w:tr>
      <w:tr w:rsidR="00E26FA3" w:rsidRPr="005B6061" w14:paraId="74CFA084" w14:textId="77777777" w:rsidTr="00D023AF">
        <w:tc>
          <w:tcPr>
            <w:tcW w:w="709" w:type="dxa"/>
          </w:tcPr>
          <w:p w14:paraId="6FB5FB92" w14:textId="4E1AE70C" w:rsidR="00E26FA3" w:rsidRPr="005B6061" w:rsidRDefault="00E26FA3" w:rsidP="00D90050">
            <w:pPr>
              <w:pStyle w:val="berschrift3"/>
            </w:pPr>
            <w:r w:rsidRPr="005B6061">
              <w:t>2.</w:t>
            </w:r>
            <w:r>
              <w:t>1</w:t>
            </w:r>
          </w:p>
        </w:tc>
        <w:tc>
          <w:tcPr>
            <w:tcW w:w="8505" w:type="dxa"/>
            <w:gridSpan w:val="3"/>
          </w:tcPr>
          <w:p w14:paraId="3380F1F9" w14:textId="454BC183" w:rsidR="00E26FA3" w:rsidRPr="005B6061" w:rsidRDefault="00B018E0" w:rsidP="00D90050">
            <w:pPr>
              <w:pStyle w:val="berschrift3"/>
            </w:pPr>
            <w:r w:rsidRPr="005B6061">
              <w:rPr>
                <w:noProof/>
                <w:color w:val="0070C0"/>
              </w:rPr>
              <mc:AlternateContent>
                <mc:Choice Requires="wps">
                  <w:drawing>
                    <wp:anchor distT="0" distB="0" distL="114300" distR="114300" simplePos="0" relativeHeight="253336576" behindDoc="0" locked="0" layoutInCell="1" allowOverlap="1" wp14:anchorId="47DFD9BB" wp14:editId="4AE4E58D">
                      <wp:simplePos x="0" y="0"/>
                      <wp:positionH relativeFrom="column">
                        <wp:posOffset>4366851</wp:posOffset>
                      </wp:positionH>
                      <wp:positionV relativeFrom="paragraph">
                        <wp:posOffset>130810</wp:posOffset>
                      </wp:positionV>
                      <wp:extent cx="0" cy="2303780"/>
                      <wp:effectExtent l="12700" t="0" r="12700" b="20320"/>
                      <wp:wrapNone/>
                      <wp:docPr id="10128" name="Gerade Verbindung 10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0378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D22686" id="Gerade Verbindung 10128" o:spid="_x0000_s1026" style="position:absolute;z-index:253336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3.85pt,10.3pt" to="343.85pt,1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" strokecolor="#0070c0" strokeweight="2.25pt">
                      <v:stroke joinstyle="miter"/>
                    </v:line>
                  </w:pict>
                </mc:Fallback>
              </mc:AlternateContent>
            </w:r>
            <w:r w:rsidR="000732C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48896" behindDoc="0" locked="0" layoutInCell="1" allowOverlap="1" wp14:anchorId="3E5FC95C" wp14:editId="66423907">
                      <wp:simplePos x="0" y="0"/>
                      <wp:positionH relativeFrom="column">
                        <wp:posOffset>834390</wp:posOffset>
                      </wp:positionH>
                      <wp:positionV relativeFrom="paragraph">
                        <wp:posOffset>60325</wp:posOffset>
                      </wp:positionV>
                      <wp:extent cx="149304" cy="316865"/>
                      <wp:effectExtent l="0" t="0" r="3175" b="635"/>
                      <wp:wrapNone/>
                      <wp:docPr id="70982635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304" cy="316865"/>
                                <a:chOff x="33598" y="-4831"/>
                                <a:chExt cx="159954" cy="318283"/>
                              </a:xfrm>
                            </wpg:grpSpPr>
                            <wps:wsp>
                              <wps:cNvPr id="1885126874" name="Textfeld 3"/>
                              <wps:cNvSpPr txBox="1"/>
                              <wps:spPr>
                                <a:xfrm>
                                  <a:off x="33598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7AB1FA" w14:textId="0AF372F8" w:rsidR="000732CB" w:rsidRPr="000732CB" w:rsidRDefault="000732CB" w:rsidP="000732CB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327A86" w:themeColor="text2"/>
                                        <w:sz w:val="18"/>
                                        <w:szCs w:val="18"/>
                                      </w:rPr>
                                    </w:pPr>
                                    <w:r w:rsidRPr="000732CB">
                                      <w:rPr>
                                        <w:b/>
                                        <w:bCs/>
                                        <w:color w:val="327A86" w:themeColor="text2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7136871" name="Textfeld 3"/>
                              <wps:cNvSpPr txBox="1"/>
                              <wps:spPr>
                                <a:xfrm>
                                  <a:off x="46498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ECC46C" w14:textId="517A1C54" w:rsidR="000732CB" w:rsidRPr="000732CB" w:rsidRDefault="000732CB" w:rsidP="000732CB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327A86" w:themeColor="text2"/>
                                        <w:sz w:val="18"/>
                                        <w:szCs w:val="18"/>
                                      </w:rPr>
                                    </w:pPr>
                                    <w:r w:rsidRPr="000732CB">
                                      <w:rPr>
                                        <w:b/>
                                        <w:bCs/>
                                        <w:color w:val="327A86" w:themeColor="text2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4380388" name="Gerade Verbindung 1"/>
                              <wps:cNvCnPr/>
                              <wps:spPr>
                                <a:xfrm>
                                  <a:off x="59935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5FC95C" id="_x0000_s1852" style="position:absolute;margin-left:65.7pt;margin-top:4.75pt;width:11.75pt;height:24.95pt;z-index:253648896;mso-width-relative:margin;mso-height-relative:margin" coordorigin="33598,-4831" coordsize="15995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">
                      <v:shape id="Textfeld 3" o:spid="_x0000_s1853" type="#_x0000_t202" style="position:absolute;left:3359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27AB1FA" w14:textId="0AF372F8" w:rsidR="000732CB" w:rsidRPr="000732CB" w:rsidRDefault="000732CB" w:rsidP="000732CB">
                              <w:pPr>
                                <w:jc w:val="center"/>
                                <w:rPr>
                                  <w:b/>
                                  <w:bCs/>
                                  <w:color w:val="327A86" w:themeColor="text2"/>
                                  <w:sz w:val="18"/>
                                  <w:szCs w:val="18"/>
                                </w:rPr>
                              </w:pPr>
                              <w:r w:rsidRPr="000732CB">
                                <w:rPr>
                                  <w:b/>
                                  <w:bCs/>
                                  <w:color w:val="327A86" w:themeColor="text2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854" type="#_x0000_t202" style="position:absolute;left:4649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DECC46C" w14:textId="517A1C54" w:rsidR="000732CB" w:rsidRPr="000732CB" w:rsidRDefault="000732CB" w:rsidP="000732CB">
                              <w:pPr>
                                <w:jc w:val="center"/>
                                <w:rPr>
                                  <w:b/>
                                  <w:bCs/>
                                  <w:color w:val="327A86" w:themeColor="text2"/>
                                  <w:sz w:val="18"/>
                                  <w:szCs w:val="18"/>
                                </w:rPr>
                              </w:pPr>
                              <w:r w:rsidRPr="000732CB">
                                <w:rPr>
                                  <w:b/>
                                  <w:bCs/>
                                  <w:color w:val="327A86" w:themeColor="text2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855" style="position:absolute;visibility:visible;mso-wrap-style:square" from="59935,179565" to="16840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" strokecolor="#327a86 [3204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26FA3" w:rsidRPr="005B6061">
              <w:t xml:space="preserve">Brüche mit 0,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   </m:t>
              </m:r>
            </m:oMath>
            <w:r w:rsidR="000732CB">
              <w:t xml:space="preserve"> </w:t>
            </w:r>
            <w:r w:rsidR="00E26FA3" w:rsidRPr="005B6061">
              <w:t>und 1 vergleichen</w:t>
            </w:r>
          </w:p>
        </w:tc>
      </w:tr>
      <w:tr w:rsidR="00E26FA3" w:rsidRPr="005B6061" w14:paraId="37ED5218" w14:textId="77777777" w:rsidTr="00D023AF">
        <w:trPr>
          <w:trHeight w:val="1226"/>
        </w:trPr>
        <w:tc>
          <w:tcPr>
            <w:tcW w:w="709" w:type="dxa"/>
          </w:tcPr>
          <w:p w14:paraId="5C4DD798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505" w:type="dxa"/>
            <w:gridSpan w:val="3"/>
          </w:tcPr>
          <w:p w14:paraId="3154D4C9" w14:textId="27175BD6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Kenan hat </w:t>
            </w:r>
            <w:r w:rsidR="002D74C7">
              <w:rPr>
                <w:rFonts w:ascii="Calibri" w:hAnsi="Calibri"/>
              </w:rPr>
              <w:t xml:space="preserve">eine </w:t>
            </w:r>
            <w:r w:rsidRPr="005B6061">
              <w:rPr>
                <w:rFonts w:ascii="Calibri" w:hAnsi="Calibri"/>
              </w:rPr>
              <w:t>andere Idee, um Brüche zu vergleichen.</w:t>
            </w:r>
            <w:r w:rsidRPr="005B6061">
              <w:rPr>
                <w:rFonts w:ascii="Calibri" w:hAnsi="Calibri"/>
                <w:noProof/>
              </w:rPr>
              <w:t xml:space="preserve"> </w:t>
            </w:r>
          </w:p>
          <w:p w14:paraId="1E73F272" w14:textId="722C3C6E" w:rsidR="00E26FA3" w:rsidRPr="005B6061" w:rsidRDefault="000732CB" w:rsidP="00D90050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52992" behindDoc="0" locked="0" layoutInCell="1" allowOverlap="1" wp14:anchorId="7272BC33" wp14:editId="35DE1F13">
                      <wp:simplePos x="0" y="0"/>
                      <wp:positionH relativeFrom="column">
                        <wp:posOffset>1747988</wp:posOffset>
                      </wp:positionH>
                      <wp:positionV relativeFrom="paragraph">
                        <wp:posOffset>22292</wp:posOffset>
                      </wp:positionV>
                      <wp:extent cx="149304" cy="292799"/>
                      <wp:effectExtent l="0" t="0" r="3175" b="0"/>
                      <wp:wrapNone/>
                      <wp:docPr id="137676219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304" cy="292799"/>
                                <a:chOff x="25434" y="-4831"/>
                                <a:chExt cx="159954" cy="294109"/>
                              </a:xfrm>
                            </wpg:grpSpPr>
                            <wps:wsp>
                              <wps:cNvPr id="385625246" name="Textfeld 3"/>
                              <wps:cNvSpPr txBox="1"/>
                              <wps:spPr>
                                <a:xfrm>
                                  <a:off x="25434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02BFCFB" w14:textId="3434F5D9" w:rsidR="000732CB" w:rsidRPr="000732CB" w:rsidRDefault="000732CB" w:rsidP="000732CB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CB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8103952" name="Textfeld 3"/>
                              <wps:cNvSpPr txBox="1"/>
                              <wps:spPr>
                                <a:xfrm>
                                  <a:off x="46499" y="125336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952364" w14:textId="6DE68668" w:rsidR="000732CB" w:rsidRPr="000732CB" w:rsidRDefault="000732CB" w:rsidP="000732CB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CB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8149298" name="Gerade Verbindung 1"/>
                              <wps:cNvCnPr/>
                              <wps:spPr>
                                <a:xfrm>
                                  <a:off x="60365" y="171507"/>
                                  <a:ext cx="7713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72BC33" id="_x0000_s1856" style="position:absolute;margin-left:137.65pt;margin-top:1.75pt;width:11.75pt;height:23.05pt;z-index:253652992;mso-width-relative:margin;mso-height-relative:margin" coordorigin="25434,-4831" coordsize="159954,2941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">
                      <v:shape id="Textfeld 3" o:spid="_x0000_s1857" type="#_x0000_t202" style="position:absolute;left:25434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02BFCFB" w14:textId="3434F5D9" w:rsidR="000732CB" w:rsidRPr="000732CB" w:rsidRDefault="000732CB" w:rsidP="000732C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CB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858" type="#_x0000_t202" style="position:absolute;left:46499;top:125336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2952364" w14:textId="6DE68668" w:rsidR="000732CB" w:rsidRPr="000732CB" w:rsidRDefault="000732CB" w:rsidP="000732C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CB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859" style="position:absolute;visibility:visible;mso-wrap-style:square" from="60365,171507" to="137501,1715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38624" behindDoc="0" locked="0" layoutInCell="1" allowOverlap="1" wp14:anchorId="52BDFAFD" wp14:editId="4A4732A8">
                      <wp:simplePos x="0" y="0"/>
                      <wp:positionH relativeFrom="column">
                        <wp:posOffset>839588</wp:posOffset>
                      </wp:positionH>
                      <wp:positionV relativeFrom="paragraph">
                        <wp:posOffset>57967</wp:posOffset>
                      </wp:positionV>
                      <wp:extent cx="2165350" cy="492125"/>
                      <wp:effectExtent l="285750" t="0" r="25400" b="22225"/>
                      <wp:wrapNone/>
                      <wp:docPr id="2123907907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5350" cy="492125"/>
                              </a:xfrm>
                              <a:prstGeom prst="wedgeRoundRectCallout">
                                <a:avLst>
                                  <a:gd name="adj1" fmla="val -61099"/>
                                  <a:gd name="adj2" fmla="val 2167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397A10" w14:textId="26F3F4C3" w:rsidR="00E26FA3" w:rsidRPr="00CF4C38" w:rsidRDefault="00E26FA3" w:rsidP="00E26FA3">
                                  <w:pPr>
                                    <w:pStyle w:val="TextSprechblasen"/>
                                  </w:pPr>
                                  <w:r>
                                    <w:t>Ich vergleiche mit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r>
                                      <w:rPr>
                                        <w:rFonts w:ascii="Cambria Math" w:eastAsia="Times New Roman" w:hAnsi="Cambria Math"/>
                                        <w:color w:val="000000"/>
                                        <w:sz w:val="22"/>
                                        <w:szCs w:val="22"/>
                                      </w:rPr>
                                      <m:t xml:space="preserve">   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t>: Man kann gut sehen, ob ein Anteil größer oder kleiner ist.</w:t>
                                  </w:r>
                                </w:p>
                                <w:p w14:paraId="000CA33F" w14:textId="77777777" w:rsidR="00E26FA3" w:rsidRPr="00647B02" w:rsidRDefault="00E26FA3" w:rsidP="00E26FA3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BDFAFD" id="_x0000_s1860" type="#_x0000_t62" style="position:absolute;margin-left:66.1pt;margin-top:4.55pt;width:170.5pt;height:38.75pt;z-index:2533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" adj="-2397,15482" filled="f" strokecolor="#bfbfbf [2412]" strokeweight="1pt">
                      <v:textbox inset="1mm,1mm,1mm,1mm">
                        <w:txbxContent>
                          <w:p w14:paraId="68397A10" w14:textId="26F3F4C3" w:rsidR="00E26FA3" w:rsidRPr="00CF4C38" w:rsidRDefault="00E26FA3" w:rsidP="00E26FA3">
                            <w:pPr>
                              <w:pStyle w:val="TextSprechblasen"/>
                            </w:pPr>
                            <w:r>
                              <w:t>Ich vergleiche mit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eastAsia="Times New Roman" w:hAnsi="Cambria Math"/>
                                  <w:color w:val="000000"/>
                                  <w:sz w:val="22"/>
                                  <w:szCs w:val="22"/>
                                </w:rPr>
                                <m:t xml:space="preserve">   </m:t>
                              </m:r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 xml:space="preserve"> </m:t>
                              </m:r>
                            </m:oMath>
                            <w:r>
                              <w:t>: Man kann gut sehen, ob ein Anteil größer oder kleiner ist.</w:t>
                            </w:r>
                          </w:p>
                          <w:p w14:paraId="000CA33F" w14:textId="77777777" w:rsidR="00E26FA3" w:rsidRPr="00647B02" w:rsidRDefault="00E26FA3" w:rsidP="00E26FA3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6FA3"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39648" behindDoc="0" locked="0" layoutInCell="1" allowOverlap="1" wp14:anchorId="20D7DB57" wp14:editId="286F281B">
                      <wp:simplePos x="0" y="0"/>
                      <wp:positionH relativeFrom="column">
                        <wp:posOffset>84228</wp:posOffset>
                      </wp:positionH>
                      <wp:positionV relativeFrom="paragraph">
                        <wp:posOffset>60433</wp:posOffset>
                      </wp:positionV>
                      <wp:extent cx="487680" cy="793115"/>
                      <wp:effectExtent l="0" t="0" r="0" b="6985"/>
                      <wp:wrapNone/>
                      <wp:docPr id="166933722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793115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271051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4683923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069973" w14:textId="77777777" w:rsidR="00E26FA3" w:rsidRPr="0020319D" w:rsidRDefault="00E26FA3" w:rsidP="00E26FA3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D7DB57" id="_x0000_s1861" style="position:absolute;margin-left:6.65pt;margin-top:4.75pt;width:38.4pt;height:62.45pt;z-index:253339648;mso-width-relative:margin;mso-height-relative:margin" coordorigin="737,-430" coordsize="4877,79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">
                      <v:shape id="Grafik 5" o:spid="_x0000_s1862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">
                        <v:imagedata r:id="rId90" o:title="" chromakey="white"/>
                      </v:shape>
                      <v:shape id="_x0000_s1863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0069973" w14:textId="77777777" w:rsidR="00E26FA3" w:rsidRPr="0020319D" w:rsidRDefault="00E26FA3" w:rsidP="00E26FA3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128C791" w14:textId="37D604AD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  <w:p w14:paraId="747D02CE" w14:textId="0F243F2B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  <w:p w14:paraId="7AE17FB6" w14:textId="403A5EA0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E26FA3" w:rsidRPr="005B6061" w14:paraId="4E4ECC75" w14:textId="77777777" w:rsidTr="00D023AF">
        <w:tc>
          <w:tcPr>
            <w:tcW w:w="709" w:type="dxa"/>
          </w:tcPr>
          <w:p w14:paraId="267328A1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505" w:type="dxa"/>
            <w:gridSpan w:val="3"/>
          </w:tcPr>
          <w:p w14:paraId="2AEA6E06" w14:textId="57A79675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  <w:p w14:paraId="7E8BA53B" w14:textId="1A51F266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7F0D42B2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4006804B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43170621" wp14:editId="3ED72A94">
                  <wp:extent cx="360000" cy="272386"/>
                  <wp:effectExtent l="0" t="0" r="2540" b="0"/>
                  <wp:docPr id="726833652" name="Grafik 726833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4748447" w14:textId="3D1D46AD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  <w:r w:rsidR="005476A0">
              <w:rPr>
                <w:rFonts w:ascii="Calibri" w:hAnsi="Calibri"/>
                <w:noProof/>
              </w:rPr>
              <w:t xml:space="preserve"> </w:t>
            </w:r>
          </w:p>
        </w:tc>
        <w:tc>
          <w:tcPr>
            <w:tcW w:w="8046" w:type="dxa"/>
          </w:tcPr>
          <w:p w14:paraId="15037921" w14:textId="2B24425F" w:rsidR="00E26FA3" w:rsidRPr="005B6061" w:rsidRDefault="000732CB" w:rsidP="00D90050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57088" behindDoc="0" locked="0" layoutInCell="1" allowOverlap="1" wp14:anchorId="25C5A3FF" wp14:editId="2BDA7F7C">
                      <wp:simplePos x="0" y="0"/>
                      <wp:positionH relativeFrom="column">
                        <wp:posOffset>374650</wp:posOffset>
                      </wp:positionH>
                      <wp:positionV relativeFrom="paragraph">
                        <wp:posOffset>90604</wp:posOffset>
                      </wp:positionV>
                      <wp:extent cx="149225" cy="300355"/>
                      <wp:effectExtent l="0" t="0" r="3175" b="4445"/>
                      <wp:wrapNone/>
                      <wp:docPr id="73728691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300355"/>
                                <a:chOff x="25434" y="7256"/>
                                <a:chExt cx="159954" cy="302167"/>
                              </a:xfrm>
                            </wpg:grpSpPr>
                            <wps:wsp>
                              <wps:cNvPr id="1255916260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FB2CF3" w14:textId="25B133C4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376293" name="Textfeld 3"/>
                              <wps:cNvSpPr txBox="1"/>
                              <wps:spPr>
                                <a:xfrm>
                                  <a:off x="42201" y="145481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F84A03" w14:textId="4C7147A3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1782422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C5A3FF" id="_x0000_s1864" style="position:absolute;margin-left:29.5pt;margin-top:7.15pt;width:11.75pt;height:23.65pt;z-index:253657088;mso-width-relative:margin;mso-height-relative:margin" coordorigin="25434,7256" coordsize="159954,3021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">
                      <v:shape id="Textfeld 3" o:spid="_x0000_s1865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3FB2CF3" w14:textId="25B133C4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866" type="#_x0000_t202" style="position:absolute;left:42201;top:145481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5F84A03" w14:textId="4C7147A3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867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59136" behindDoc="0" locked="0" layoutInCell="1" allowOverlap="1" wp14:anchorId="6613F827" wp14:editId="78597BC7">
                      <wp:simplePos x="0" y="0"/>
                      <wp:positionH relativeFrom="column">
                        <wp:posOffset>796724</wp:posOffset>
                      </wp:positionH>
                      <wp:positionV relativeFrom="paragraph">
                        <wp:posOffset>85090</wp:posOffset>
                      </wp:positionV>
                      <wp:extent cx="149304" cy="300821"/>
                      <wp:effectExtent l="0" t="0" r="3175" b="4445"/>
                      <wp:wrapNone/>
                      <wp:docPr id="44584735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304" cy="300821"/>
                                <a:chOff x="25434" y="7256"/>
                                <a:chExt cx="159954" cy="302167"/>
                              </a:xfrm>
                            </wpg:grpSpPr>
                            <wps:wsp>
                              <wps:cNvPr id="1987726067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2F1915" w14:textId="0509374D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2120417" name="Textfeld 3"/>
                              <wps:cNvSpPr txBox="1"/>
                              <wps:spPr>
                                <a:xfrm>
                                  <a:off x="42201" y="145481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93B61B" w14:textId="5BD92B6D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242030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13F827" id="_x0000_s1868" style="position:absolute;margin-left:62.75pt;margin-top:6.7pt;width:11.75pt;height:23.7pt;z-index:253659136;mso-width-relative:margin;mso-height-relative:margin" coordorigin="25434,7256" coordsize="159954,3021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">
                      <v:shape id="Textfeld 3" o:spid="_x0000_s1869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F2F1915" w14:textId="0509374D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870" type="#_x0000_t202" style="position:absolute;left:42201;top:145481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A93B61B" w14:textId="5BD92B6D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871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26FA3" w:rsidRPr="005B6061">
              <w:rPr>
                <w:rFonts w:ascii="Calibri" w:hAnsi="Calibri"/>
                <w:noProof/>
                <w:position w:val="-22"/>
              </w:rPr>
              <w:drawing>
                <wp:anchor distT="0" distB="0" distL="114300" distR="114300" simplePos="0" relativeHeight="253340672" behindDoc="1" locked="0" layoutInCell="1" allowOverlap="1" wp14:anchorId="3D6EF2DB" wp14:editId="4B625BD0">
                  <wp:simplePos x="0" y="0"/>
                  <wp:positionH relativeFrom="column">
                    <wp:posOffset>2984917</wp:posOffset>
                  </wp:positionH>
                  <wp:positionV relativeFrom="paragraph">
                    <wp:posOffset>-1565654</wp:posOffset>
                  </wp:positionV>
                  <wp:extent cx="1856095" cy="2571722"/>
                  <wp:effectExtent l="0" t="0" r="0" b="0"/>
                  <wp:wrapNone/>
                  <wp:docPr id="17" name="Grafik 17" descr="Ein Bild, das Text, Schwarzweiß, parallel, Zah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7" descr="Ein Bild, das Text, Schwarzweiß, parallel, Zahl enthält.&#10;&#10;Automatisch generierte Beschreibu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095" cy="257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6FA3" w:rsidRPr="005B6061">
              <w:rPr>
                <w:rFonts w:ascii="Calibri" w:hAnsi="Calibri"/>
              </w:rPr>
              <w:t xml:space="preserve">Wie kannst du mit Kenans Idee entscheiden, </w:t>
            </w:r>
          </w:p>
          <w:p w14:paraId="65CCBC22" w14:textId="084DF3E9" w:rsidR="00E26FA3" w:rsidRPr="00BF65BD" w:rsidRDefault="000732CB" w:rsidP="000732CB">
            <w:pPr>
              <w:pStyle w:val="Listenabsatz"/>
              <w:spacing w:before="60" w:after="60"/>
              <w:ind w:left="357" w:hanging="357"/>
              <w:contextualSpacing w:val="0"/>
              <w:rPr>
                <w:rFonts w:cstheme="majorBidi"/>
                <w:i/>
                <w:iCs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3661184" behindDoc="0" locked="0" layoutInCell="1" allowOverlap="1" wp14:anchorId="7CD8C616" wp14:editId="1BEE894A">
                      <wp:simplePos x="0" y="0"/>
                      <wp:positionH relativeFrom="column">
                        <wp:posOffset>835025</wp:posOffset>
                      </wp:positionH>
                      <wp:positionV relativeFrom="paragraph">
                        <wp:posOffset>169746</wp:posOffset>
                      </wp:positionV>
                      <wp:extent cx="164465" cy="300355"/>
                      <wp:effectExtent l="0" t="0" r="635" b="4445"/>
                      <wp:wrapNone/>
                      <wp:docPr id="16114954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465" cy="300355"/>
                                <a:chOff x="16409" y="7256"/>
                                <a:chExt cx="176589" cy="301953"/>
                              </a:xfrm>
                            </wpg:grpSpPr>
                            <wps:wsp>
                              <wps:cNvPr id="313106280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189EF1" w14:textId="4FBCC92C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4342339" name="Textfeld 3"/>
                              <wps:cNvSpPr txBox="1"/>
                              <wps:spPr>
                                <a:xfrm>
                                  <a:off x="16409" y="145267"/>
                                  <a:ext cx="176589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DF7C1A" w14:textId="5775E358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9737898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D8C616" id="_x0000_s1872" style="position:absolute;left:0;text-align:left;margin-left:65.75pt;margin-top:13.35pt;width:12.95pt;height:23.65pt;z-index:253661184;mso-width-relative:margin;mso-height-relative:margin" coordorigin="16409,7256" coordsize="176589,3019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">
                      <v:shape id="Textfeld 3" o:spid="_x0000_s1873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E189EF1" w14:textId="4FBCC92C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874" type="#_x0000_t202" style="position:absolute;left:16409;top:145267;width:17658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2DF7C1A" w14:textId="5775E358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line id="Gerade Verbindung 1" o:spid="_x0000_s1875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3663232" behindDoc="0" locked="0" layoutInCell="1" allowOverlap="1" wp14:anchorId="23C0BA73" wp14:editId="2915A96F">
                      <wp:simplePos x="0" y="0"/>
                      <wp:positionH relativeFrom="column">
                        <wp:posOffset>378894</wp:posOffset>
                      </wp:positionH>
                      <wp:positionV relativeFrom="paragraph">
                        <wp:posOffset>169545</wp:posOffset>
                      </wp:positionV>
                      <wp:extent cx="164831" cy="300608"/>
                      <wp:effectExtent l="0" t="0" r="635" b="4445"/>
                      <wp:wrapNone/>
                      <wp:docPr id="177624587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831" cy="300608"/>
                                <a:chOff x="16409" y="7256"/>
                                <a:chExt cx="176589" cy="301953"/>
                              </a:xfrm>
                            </wpg:grpSpPr>
                            <wps:wsp>
                              <wps:cNvPr id="406365443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3015AC" w14:textId="127ECB8C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053556" name="Textfeld 3"/>
                              <wps:cNvSpPr txBox="1"/>
                              <wps:spPr>
                                <a:xfrm>
                                  <a:off x="16409" y="145267"/>
                                  <a:ext cx="176589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D2B977" w14:textId="0B84180E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970425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C0BA73" id="_x0000_s1876" style="position:absolute;left:0;text-align:left;margin-left:29.85pt;margin-top:13.35pt;width:13pt;height:23.65pt;z-index:253663232;mso-width-relative:margin;mso-height-relative:margin" coordorigin="16409,7256" coordsize="176589,3019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">
                      <v:shape id="Textfeld 3" o:spid="_x0000_s1877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E3015AC" w14:textId="127ECB8C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18</w:t>
                              </w:r>
                            </w:p>
                          </w:txbxContent>
                        </v:textbox>
                      </v:shape>
                      <v:shape id="Textfeld 3" o:spid="_x0000_s1878" type="#_x0000_t202" style="position:absolute;left:16409;top:145267;width:17658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FD2B977" w14:textId="0B84180E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24</w:t>
                              </w:r>
                            </w:p>
                          </w:txbxContent>
                        </v:textbox>
                      </v:shape>
                      <v:line id="Gerade Verbindung 1" o:spid="_x0000_s1879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26FA3" w:rsidRPr="005B6061">
              <w:t xml:space="preserve">ob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</m:t>
              </m:r>
              <m:r>
                <w:rPr>
                  <w:rFonts w:ascii="Cambria Math" w:hAnsi="Cambria Math"/>
                </w:rPr>
                <m:t xml:space="preserve"> </m:t>
              </m:r>
            </m:oMath>
            <w:r>
              <w:rPr>
                <w:rFonts w:eastAsiaTheme="minorEastAsia"/>
              </w:rPr>
              <w:t xml:space="preserve"> </w:t>
            </w:r>
            <w:r w:rsidR="00E26FA3" w:rsidRPr="005B6061">
              <w:t>oder</w:t>
            </w:r>
            <w:r w:rsidR="00E26FA3" w:rsidRPr="005B6061">
              <w:rPr>
                <w:iCs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</m:t>
              </m:r>
            </m:oMath>
            <w:r>
              <w:rPr>
                <w:rFonts w:eastAsiaTheme="minorEastAsia"/>
              </w:rPr>
              <w:t xml:space="preserve"> </w:t>
            </w:r>
            <w:r w:rsidR="00E26FA3" w:rsidRPr="005B6061">
              <w:t>größer ist?</w:t>
            </w:r>
            <w:r>
              <w:t xml:space="preserve"> </w:t>
            </w:r>
          </w:p>
          <w:p w14:paraId="7A5A580A" w14:textId="69EF936F" w:rsidR="00E26FA3" w:rsidRPr="005B6061" w:rsidRDefault="00E26FA3" w:rsidP="000732CB">
            <w:pPr>
              <w:pStyle w:val="Listenabsatz"/>
              <w:spacing w:before="60" w:after="60"/>
              <w:ind w:left="357" w:hanging="357"/>
              <w:contextualSpacing w:val="0"/>
            </w:pPr>
            <w:r w:rsidRPr="005B6061">
              <w:t xml:space="preserve">ob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  </m:t>
              </m:r>
            </m:oMath>
            <w:r w:rsidRPr="005B6061">
              <w:t>oder</w:t>
            </w:r>
            <w:r w:rsidRPr="005B6061">
              <w:rPr>
                <w:iCs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 </m:t>
              </m:r>
              <m:r>
                <w:rPr>
                  <w:rFonts w:ascii="Cambria Math" w:hAnsi="Cambria Math"/>
                </w:rPr>
                <m:t xml:space="preserve"> </m:t>
              </m:r>
            </m:oMath>
            <w:r w:rsidRPr="005B6061">
              <w:t>größer ist?</w:t>
            </w:r>
            <w:r w:rsidR="000732CB">
              <w:t xml:space="preserve"> </w:t>
            </w:r>
          </w:p>
          <w:p w14:paraId="76F062DA" w14:textId="4D70075F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Wo liegen die Brüche in der Streifentafel ungefähr?</w:t>
            </w:r>
          </w:p>
        </w:tc>
      </w:tr>
      <w:tr w:rsidR="00E26FA3" w:rsidRPr="005B6061" w14:paraId="23CA71C8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3AC4B075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26B253D8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2247490E" w14:textId="66AF14FD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40B71C6A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287BDB60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29BC3EC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46" w:type="dxa"/>
          </w:tcPr>
          <w:p w14:paraId="1CB80A9B" w14:textId="3051441A" w:rsidR="00E26FA3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Ordne die Pizzaanteile der Kinder der Größe nach und </w:t>
            </w:r>
            <w:r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>markiere sie ungefähr oben in der Streifentafel.</w:t>
            </w:r>
          </w:p>
          <w:p w14:paraId="5B7B95ED" w14:textId="5FBC7298" w:rsidR="00E26FA3" w:rsidRPr="005B6061" w:rsidRDefault="00E26FA3" w:rsidP="00BF65BD">
            <w:pPr>
              <w:pStyle w:val="Listenabsatz"/>
            </w:pPr>
            <w:r w:rsidRPr="005B6061">
              <w:t>Wer hat mehr als eine halbe Pizza gegessen?</w:t>
            </w:r>
          </w:p>
          <w:p w14:paraId="2F339917" w14:textId="00E9603B" w:rsidR="00E26FA3" w:rsidRPr="005B6061" w:rsidRDefault="00E26FA3" w:rsidP="00BF65BD">
            <w:pPr>
              <w:pStyle w:val="Listenabsatz"/>
            </w:pPr>
            <w:r w:rsidRPr="005B6061">
              <w:t>Wer hat weniger als eine halbe Pizza gegessen?</w:t>
            </w:r>
          </w:p>
          <w:p w14:paraId="6984C1B9" w14:textId="082DC9F4" w:rsidR="00E26FA3" w:rsidRPr="005B6061" w:rsidRDefault="00E26FA3" w:rsidP="00BF65BD">
            <w:pPr>
              <w:pStyle w:val="Listenabsatz"/>
            </w:pPr>
            <w:r w:rsidRPr="005B6061">
              <w:t>Wer hat fast eine ganze Pizza gegessen?</w:t>
            </w:r>
          </w:p>
          <w:p w14:paraId="2508C328" w14:textId="4A486AF1" w:rsidR="00E26FA3" w:rsidRPr="005B6061" w:rsidRDefault="00E26FA3" w:rsidP="00BF65BD">
            <w:pPr>
              <w:pStyle w:val="Listenabsatz"/>
            </w:pPr>
            <w:r w:rsidRPr="005B6061">
              <w:t>Wer hat nur ganz wenig von der Pizza gegessen?</w:t>
            </w:r>
          </w:p>
          <w:p w14:paraId="5C338D0D" w14:textId="3288C695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67DCF0B4" w14:textId="77777777" w:rsidTr="00D023AF">
        <w:trPr>
          <w:gridAfter w:val="1"/>
          <w:wAfter w:w="34" w:type="dxa"/>
          <w:trHeight w:val="1226"/>
        </w:trPr>
        <w:tc>
          <w:tcPr>
            <w:tcW w:w="709" w:type="dxa"/>
          </w:tcPr>
          <w:p w14:paraId="4BC9EF8A" w14:textId="7143374E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CF76397" w14:textId="6A7E2D84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59B46541" w14:textId="694FC44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:color w:val="D9D9D9" w:themeColor="background1" w:themeShade="D9"/>
              </w:rPr>
              <mc:AlternateContent>
                <mc:Choice Requires="wpg">
                  <w:drawing>
                    <wp:anchor distT="0" distB="0" distL="114300" distR="114300" simplePos="0" relativeHeight="253335552" behindDoc="0" locked="0" layoutInCell="1" allowOverlap="1" wp14:anchorId="76F1E3AB" wp14:editId="281BBB15">
                      <wp:simplePos x="0" y="0"/>
                      <wp:positionH relativeFrom="column">
                        <wp:posOffset>2011890</wp:posOffset>
                      </wp:positionH>
                      <wp:positionV relativeFrom="paragraph">
                        <wp:posOffset>81272</wp:posOffset>
                      </wp:positionV>
                      <wp:extent cx="2025650" cy="445940"/>
                      <wp:effectExtent l="25400" t="12700" r="107950" b="100330"/>
                      <wp:wrapNone/>
                      <wp:docPr id="10309" name="Gruppierung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5650" cy="445940"/>
                                <a:chOff x="76237" y="0"/>
                                <a:chExt cx="2025650" cy="446054"/>
                              </a:xfr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g:grpSpPr>
                            <wps:wsp>
                              <wps:cNvPr id="10310" name="Textfeld 10310"/>
                              <wps:cNvSpPr txBox="1"/>
                              <wps:spPr>
                                <a:xfrm>
                                  <a:off x="76237" y="54753"/>
                                  <a:ext cx="2025650" cy="391301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FDF4EFF" w14:textId="723F6569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Maurice isst </w:t>
                                    </w:r>
                                    <w:r w:rsidR="005476A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von der Pizza.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311" name="Gruppierung 11"/>
                              <wpg:cNvGrpSpPr/>
                              <wpg:grpSpPr>
                                <a:xfrm rot="4500000" flipH="1" flipV="1">
                                  <a:off x="494983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grpFill/>
                                <a:extLst>
                                  <a:ext uri="{0CCBE362-F206-4b92-989A-16890622DB6E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g:grpSpPr>
                              <wps:wsp>
                                <wps:cNvPr id="10312" name="Oval 14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13" name="Gerade Verbindung 10313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F1E3AB" id="Gruppierung 9" o:spid="_x0000_s1880" style="position:absolute;margin-left:158.4pt;margin-top:6.4pt;width:159.5pt;height:35.1pt;z-index:253335552;mso-width-relative:margin;mso-height-relative:margin" coordorigin="762" coordsize="20256,44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">
                      <v:shape id="Textfeld 10310" o:spid="_x0000_s1881" type="#_x0000_t202" style="position:absolute;left:762;top:547;width:20256;height:39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" filled="f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7FDF4EFF" w14:textId="723F6569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Maurice isst </w:t>
                              </w:r>
                              <w:r w:rsidR="005476A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von der Pizza.</w:t>
                              </w:r>
                            </w:p>
                          </w:txbxContent>
                        </v:textbox>
                      </v:shape>
                      <v:group id="Gruppierung 11" o:spid="_x0000_s1882" style="position:absolute;left:4949;top:473;width:1397;height:451;rotation:75;flip:x y" coordsize="139700,45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">
                        <v:oval id="Oval 14" o:spid="_x0000_s1883" style="position:absolute;left:69850;width:69850;height:450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" filled="f" strokecolor="#7f7f7f [1612]" strokeweight=".5pt">
                          <v:stroke joinstyle="miter"/>
                        </v:oval>
                        <v:line id="Gerade Verbindung 10313" o:spid="_x0000_s1884" style="position:absolute;rotation:-15;flip:x;visibility:visible;mso-wrap-style:square" from="0,0" to="6985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&#13;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789D60CD" w14:textId="56D67C33" w:rsidR="00E26FA3" w:rsidRPr="005B6061" w:rsidRDefault="005476A0" w:rsidP="00D90050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position w:val="-22"/>
              </w:rPr>
              <w:drawing>
                <wp:anchor distT="0" distB="0" distL="114300" distR="114300" simplePos="0" relativeHeight="253667328" behindDoc="0" locked="0" layoutInCell="1" allowOverlap="1" wp14:anchorId="7CE57B6F" wp14:editId="2BF4FA0F">
                  <wp:simplePos x="0" y="0"/>
                  <wp:positionH relativeFrom="column">
                    <wp:posOffset>2840895</wp:posOffset>
                  </wp:positionH>
                  <wp:positionV relativeFrom="paragraph">
                    <wp:posOffset>37061</wp:posOffset>
                  </wp:positionV>
                  <wp:extent cx="175544" cy="245762"/>
                  <wp:effectExtent l="0" t="0" r="0" b="0"/>
                  <wp:wrapNone/>
                  <wp:docPr id="168079938" name="Grafik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79938" name="Grafik 168079938"/>
                          <pic:cNvPicPr/>
                        </pic:nvPicPr>
                        <pic:blipFill>
                          <a:blip r:embed="rId9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44" cy="24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3666304" behindDoc="0" locked="0" layoutInCell="1" allowOverlap="1" wp14:anchorId="1CF6A374" wp14:editId="15E2F4D4">
                  <wp:simplePos x="0" y="0"/>
                  <wp:positionH relativeFrom="column">
                    <wp:posOffset>629205</wp:posOffset>
                  </wp:positionH>
                  <wp:positionV relativeFrom="page">
                    <wp:posOffset>302260</wp:posOffset>
                  </wp:positionV>
                  <wp:extent cx="140400" cy="252000"/>
                  <wp:effectExtent l="12700" t="0" r="0" b="2540"/>
                  <wp:wrapNone/>
                  <wp:docPr id="522146695" name="Grafik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146695" name="Grafik 522146695"/>
                          <pic:cNvPicPr/>
                        </pic:nvPicPr>
                        <pic:blipFill>
                          <a:blip r:embed="rId9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00000">
                            <a:off x="0" y="0"/>
                            <a:ext cx="1404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6FA3" w:rsidRPr="005B6061">
              <w:rPr>
                <w:rFonts w:ascii="Calibri" w:hAnsi="Calibri"/>
                <w:noProof/>
                <w:color w:val="D9D9D9" w:themeColor="background1" w:themeShade="D9"/>
              </w:rPr>
              <mc:AlternateContent>
                <mc:Choice Requires="wps">
                  <w:drawing>
                    <wp:anchor distT="0" distB="0" distL="114300" distR="114300" simplePos="0" relativeHeight="253329408" behindDoc="0" locked="0" layoutInCell="1" allowOverlap="1" wp14:anchorId="096F1C63" wp14:editId="12183F23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36830</wp:posOffset>
                      </wp:positionV>
                      <wp:extent cx="1663065" cy="384175"/>
                      <wp:effectExtent l="63500" t="190500" r="114935" b="238125"/>
                      <wp:wrapSquare wrapText="bothSides"/>
                      <wp:docPr id="10314" name="Textfeld 10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967749">
                                <a:off x="0" y="0"/>
                                <a:ext cx="1663065" cy="384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E685CC" w14:textId="114E6B20" w:rsidR="00E26FA3" w:rsidRPr="00C4386A" w:rsidRDefault="00E26FA3" w:rsidP="00E26FA3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Tim isst </w:t>
                                  </w:r>
                                  <w:r w:rsidR="005476A0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949C6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von der Pizza.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F1C63" id="Textfeld 10314" o:spid="_x0000_s1885" type="#_x0000_t202" style="position:absolute;margin-left:-.35pt;margin-top:2.9pt;width:130.95pt;height:30.25pt;rotation:-690587fd;z-index:2533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" fillcolor="#f2f2f2 [3052]" strokecolor="black [3213]">
                      <v:shadow on="t" color="black" opacity="28180f" origin="-.5,-.5" offset=".74836mm,.74836mm"/>
                      <v:textbox inset=",2.6mm">
                        <w:txbxContent>
                          <w:p w14:paraId="34E685CC" w14:textId="114E6B20" w:rsidR="00E26FA3" w:rsidRPr="00C4386A" w:rsidRDefault="00E26FA3" w:rsidP="00E26FA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Tim isst </w:t>
                            </w:r>
                            <w:r w:rsidR="005476A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949C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von der Pizza.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89791C8" w14:textId="316C8430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  <w:p w14:paraId="79C0827D" w14:textId="713A5B49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31456" behindDoc="0" locked="0" layoutInCell="1" allowOverlap="1" wp14:anchorId="5CDF32EC" wp14:editId="36BE2E39">
                      <wp:simplePos x="0" y="0"/>
                      <wp:positionH relativeFrom="column">
                        <wp:posOffset>1548130</wp:posOffset>
                      </wp:positionH>
                      <wp:positionV relativeFrom="paragraph">
                        <wp:posOffset>18746</wp:posOffset>
                      </wp:positionV>
                      <wp:extent cx="1398905" cy="434975"/>
                      <wp:effectExtent l="63500" t="88900" r="99695" b="200025"/>
                      <wp:wrapNone/>
                      <wp:docPr id="877913130" name="Gruppierung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8905" cy="434975"/>
                                <a:chOff x="-234392" y="0"/>
                                <a:chExt cx="1527577" cy="591961"/>
                              </a:xfr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g:grpSpPr>
                            <wps:wsp>
                              <wps:cNvPr id="160858753" name="Textfeld 11260"/>
                              <wps:cNvSpPr txBox="1"/>
                              <wps:spPr>
                                <a:xfrm rot="565869">
                                  <a:off x="-234392" y="87966"/>
                                  <a:ext cx="1527577" cy="50399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AA7BFA6" w14:textId="3F7E0273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Kenan isst </w:t>
                                    </w:r>
                                    <w:r w:rsidR="005476A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Pizza.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110683531" name="Gruppierung 13998"/>
                              <wpg:cNvGrpSpPr/>
                              <wpg:grpSpPr>
                                <a:xfrm rot="4500000" flipH="1" flipV="1">
                                  <a:off x="525463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grpFill/>
                                <a:extLst>
                                  <a:ext uri="{0CCBE362-F206-4b92-989A-16890622DB6E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g:grpSpPr>
                              <wps:wsp>
                                <wps:cNvPr id="980674993" name="Oval 13999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5189127" name="Gerade Verbindung 1985189127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DF32EC" id="Gruppierung 24" o:spid="_x0000_s1886" style="position:absolute;margin-left:121.9pt;margin-top:1.5pt;width:110.15pt;height:34.25pt;z-index:253331456;mso-width-relative:margin;mso-height-relative:margin" coordorigin="-2343" coordsize="15275,59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">
                      <v:shape id="Textfeld 11260" o:spid="_x0000_s1887" type="#_x0000_t202" style="position:absolute;left:-2343;top:879;width:15274;height:5040;rotation:618080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" filled="f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0AA7BFA6" w14:textId="3F7E0273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Kenan isst </w:t>
                              </w:r>
                              <w:r w:rsidR="005476A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Pizza.</w:t>
                              </w:r>
                            </w:p>
                          </w:txbxContent>
                        </v:textbox>
                      </v:shape>
                      <v:group id="Gruppierung 13998" o:spid="_x0000_s1888" style="position:absolute;left:5254;top:473;width:1397;height:451;rotation:75;flip:x y" coordsize="139700,45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">
                        <v:oval id="Oval 13999" o:spid="_x0000_s1889" style="position:absolute;left:69850;width:69850;height:450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" filled="f" strokecolor="#7f7f7f [1612]" strokeweight=".5pt">
                          <v:stroke joinstyle="miter"/>
                        </v:oval>
                        <v:line id="Gerade Verbindung 1985189127" o:spid="_x0000_s1890" style="position:absolute;rotation:-15;flip:x;visibility:visible;mso-wrap-style:square" from="0,0" to="6985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&#13;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695AF7A2" w14:textId="66CCF9F3" w:rsidR="00E26FA3" w:rsidRPr="005B6061" w:rsidRDefault="001949C6" w:rsidP="00D90050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3668352" behindDoc="0" locked="0" layoutInCell="1" allowOverlap="1" wp14:anchorId="4AC7DB83" wp14:editId="7029EEF5">
                  <wp:simplePos x="0" y="0"/>
                  <wp:positionH relativeFrom="column">
                    <wp:posOffset>2221866</wp:posOffset>
                  </wp:positionH>
                  <wp:positionV relativeFrom="paragraph">
                    <wp:posOffset>4377</wp:posOffset>
                  </wp:positionV>
                  <wp:extent cx="151080" cy="238706"/>
                  <wp:effectExtent l="0" t="0" r="0" b="3175"/>
                  <wp:wrapNone/>
                  <wp:docPr id="911838533" name="Grafik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838533" name="Grafik 911838533"/>
                          <pic:cNvPicPr/>
                        </pic:nvPicPr>
                        <pic:blipFill>
                          <a:blip r:embed="rId10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0000">
                            <a:off x="0" y="0"/>
                            <a:ext cx="151080" cy="238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DAF637" w14:textId="5B354F5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:color w:val="D9D9D9" w:themeColor="background1" w:themeShade="D9"/>
              </w:rPr>
              <mc:AlternateContent>
                <mc:Choice Requires="wpg">
                  <w:drawing>
                    <wp:anchor distT="0" distB="0" distL="114300" distR="114300" simplePos="0" relativeHeight="253333504" behindDoc="0" locked="0" layoutInCell="1" allowOverlap="1" wp14:anchorId="268E63D7" wp14:editId="549F97AD">
                      <wp:simplePos x="0" y="0"/>
                      <wp:positionH relativeFrom="column">
                        <wp:posOffset>1242855</wp:posOffset>
                      </wp:positionH>
                      <wp:positionV relativeFrom="paragraph">
                        <wp:posOffset>153797</wp:posOffset>
                      </wp:positionV>
                      <wp:extent cx="1900555" cy="453103"/>
                      <wp:effectExtent l="38100" t="0" r="106045" b="131445"/>
                      <wp:wrapNone/>
                      <wp:docPr id="10304" name="Gruppierung 140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0902531">
                                <a:off x="0" y="0"/>
                                <a:ext cx="1900555" cy="453103"/>
                                <a:chOff x="7007" y="0"/>
                                <a:chExt cx="1152399" cy="454553"/>
                              </a:xfrm>
                            </wpg:grpSpPr>
                            <wps:wsp>
                              <wps:cNvPr id="10305" name="Textfeld 10305"/>
                              <wps:cNvSpPr txBox="1"/>
                              <wps:spPr>
                                <a:xfrm rot="565869">
                                  <a:off x="7007" y="82768"/>
                                  <a:ext cx="1152399" cy="3717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070034B" w14:textId="26BDBEE6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Sarah isst </w:t>
                                    </w: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 xml:space="preserve">    </m:t>
                                      </m:r>
                                    </m:oMath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>von der Pizza.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306" name="Gruppierung 65"/>
                              <wpg:cNvGrpSpPr/>
                              <wpg:grpSpPr>
                                <a:xfrm rot="2700000" flipH="1" flipV="1">
                                  <a:off x="523558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extLst>
                                  <a:ext uri="{0CCBE362-F206-4b92-989A-16890622DB6E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g:grpSpPr>
                              <wps:wsp>
                                <wps:cNvPr id="10307" name="Oval 66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08" name="Gerade Verbindung 10308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8E63D7" id="Gruppierung 14015" o:spid="_x0000_s1891" style="position:absolute;margin-left:97.85pt;margin-top:12.1pt;width:149.65pt;height:35.7pt;rotation:-761822fd;z-index:253333504;mso-width-relative:margin;mso-height-relative:margin" coordorigin="70" coordsize="11523,45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">
                      <v:shape id="Textfeld 10305" o:spid="_x0000_s1892" type="#_x0000_t202" style="position:absolute;left:70;top:827;width:11524;height:3718;rotation:618080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" fillcolor="#f2f2f2 [3052]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6070034B" w14:textId="26BDBEE6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Sarah isst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   </m:t>
                                </m:r>
                              </m:oMath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von der Pizza.</w:t>
                              </w:r>
                            </w:p>
                          </w:txbxContent>
                        </v:textbox>
                      </v:shape>
                      <v:group id="Gruppierung 65" o:spid="_x0000_s1893" style="position:absolute;left:5235;top:473;width:1397;height:451;rotation:45;flip:x y" coordsize="139700,45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">
                        <v:oval id="Oval 66" o:spid="_x0000_s1894" style="position:absolute;left:69850;width:69850;height:450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" fillcolor="#7f7f7f [1612]" strokecolor="#7f7f7f [1612]" strokeweight=".5pt">
                          <v:stroke joinstyle="miter"/>
                        </v:oval>
                        <v:line id="Gerade Verbindung 10308" o:spid="_x0000_s1895" style="position:absolute;rotation:-15;flip:x;visibility:visible;mso-wrap-style:square" from="0,0" to="6985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&#13;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28247931" w14:textId="2C7BB769" w:rsidR="00E26FA3" w:rsidRPr="005B6061" w:rsidRDefault="005476A0" w:rsidP="00D90050">
            <w:pPr>
              <w:spacing w:line="240" w:lineRule="atLeast"/>
              <w:rPr>
                <w:rFonts w:ascii="Calibri" w:hAnsi="Calibri"/>
                <w:color w:val="D9D9D9" w:themeColor="background1" w:themeShade="D9"/>
              </w:rPr>
            </w:pPr>
            <w:r>
              <w:rPr>
                <w:rFonts w:ascii="Calibri" w:hAnsi="Calibri"/>
                <w:noProof/>
                <w:position w:val="-22"/>
              </w:rPr>
              <w:drawing>
                <wp:anchor distT="0" distB="0" distL="114300" distR="114300" simplePos="0" relativeHeight="253669376" behindDoc="0" locked="0" layoutInCell="1" allowOverlap="1" wp14:anchorId="07A8F5BA" wp14:editId="1B57E46D">
                  <wp:simplePos x="0" y="0"/>
                  <wp:positionH relativeFrom="column">
                    <wp:posOffset>1957625</wp:posOffset>
                  </wp:positionH>
                  <wp:positionV relativeFrom="paragraph">
                    <wp:posOffset>130810</wp:posOffset>
                  </wp:positionV>
                  <wp:extent cx="169200" cy="244800"/>
                  <wp:effectExtent l="0" t="0" r="0" b="9525"/>
                  <wp:wrapNone/>
                  <wp:docPr id="1703482371" name="Grafik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482371" name="Grafik 1703482371"/>
                          <pic:cNvPicPr/>
                        </pic:nvPicPr>
                        <pic:blipFill>
                          <a:blip r:embed="rId10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0000">
                            <a:off x="0" y="0"/>
                            <a:ext cx="169200" cy="24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6FA3" w:rsidRPr="005B6061">
              <w:rPr>
                <w:rFonts w:ascii="Calibri" w:hAnsi="Calibri"/>
                <w:noProof/>
                <w:color w:val="D9D9D9" w:themeColor="background1" w:themeShade="D9"/>
              </w:rPr>
              <mc:AlternateContent>
                <mc:Choice Requires="wpg">
                  <w:drawing>
                    <wp:anchor distT="0" distB="0" distL="114300" distR="114300" simplePos="0" relativeHeight="253330432" behindDoc="0" locked="0" layoutInCell="1" allowOverlap="1" wp14:anchorId="6C1307EE" wp14:editId="473AD304">
                      <wp:simplePos x="0" y="0"/>
                      <wp:positionH relativeFrom="column">
                        <wp:posOffset>560388</wp:posOffset>
                      </wp:positionH>
                      <wp:positionV relativeFrom="paragraph">
                        <wp:posOffset>-787400</wp:posOffset>
                      </wp:positionV>
                      <wp:extent cx="139700" cy="45085"/>
                      <wp:effectExtent l="85407" t="28893" r="40958" b="79057"/>
                      <wp:wrapNone/>
                      <wp:docPr id="10315" name="Gruppierung 139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700000" flipH="1" flipV="1">
                                <a:off x="0" y="0"/>
                                <a:ext cx="139700" cy="45085"/>
                                <a:chOff x="0" y="0"/>
                                <a:chExt cx="139700" cy="45085"/>
                              </a:xfrm>
                              <a:extLst>
                                <a:ext uri="{0CCBE362-F206-4b92-989A-16890622DB6E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g:grpSpPr>
                            <wps:wsp>
                              <wps:cNvPr id="10316" name="Oval 11214"/>
                              <wps:cNvSpPr/>
                              <wps:spPr>
                                <a:xfrm>
                                  <a:off x="69850" y="0"/>
                                  <a:ext cx="69850" cy="450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rgbClr val="5F5F5F"/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17" name="Gerade Verbindung 10317"/>
                              <wps:cNvCnPr/>
                              <wps:spPr>
                                <a:xfrm rot="900000" flipH="1">
                                  <a:off x="0" y="0"/>
                                  <a:ext cx="6985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5F5F5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F7A1C7" id="Gruppierung 13994" o:spid="_x0000_s1026" style="position:absolute;margin-left:44.15pt;margin-top:-62pt;width:11pt;height:3.55pt;rotation:45;flip:x y;z-index:253330432;mso-width-relative:margin;mso-height-relative:margin" coordsize="13970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">
                      <v:oval id="Oval 11214" o:spid="_x0000_s1027" style="position:absolute;left:69850;width:69850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" fillcolor="#7f7f7f [1612]" strokecolor="#5f5f5f" strokeweight=".5pt">
                        <v:stroke joinstyle="miter"/>
                      </v:oval>
                      <v:line id="Gerade Verbindung 10317" o:spid="_x0000_s1028" style="position:absolute;rotation:-15;flip:x;visibility:visible;mso-wrap-style:square" from="0,0" to="6985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" strokecolor="#5f5f5f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1A4A2525" w14:textId="09078626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32480" behindDoc="0" locked="0" layoutInCell="1" allowOverlap="1" wp14:anchorId="52C4682E" wp14:editId="39001E85">
                      <wp:simplePos x="0" y="0"/>
                      <wp:positionH relativeFrom="column">
                        <wp:posOffset>2661285</wp:posOffset>
                      </wp:positionH>
                      <wp:positionV relativeFrom="paragraph">
                        <wp:posOffset>115549</wp:posOffset>
                      </wp:positionV>
                      <wp:extent cx="1885950" cy="475615"/>
                      <wp:effectExtent l="25400" t="12700" r="107950" b="95885"/>
                      <wp:wrapNone/>
                      <wp:docPr id="23102733" name="Gruppierung 11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5950" cy="475615"/>
                                <a:chOff x="-69850" y="0"/>
                                <a:chExt cx="1885950" cy="475913"/>
                              </a:xfr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g:grpSpPr>
                            <wps:wsp>
                              <wps:cNvPr id="1328095852" name="Textfeld 1328095852"/>
                              <wps:cNvSpPr txBox="1"/>
                              <wps:spPr>
                                <a:xfrm>
                                  <a:off x="-69850" y="59691"/>
                                  <a:ext cx="1885950" cy="416222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43B32BB" w14:textId="46B32652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Emily isst </w:t>
                                    </w:r>
                                    <w:r w:rsidR="001949C6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von der Pizza.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533895671" name="Gruppierung 11251"/>
                              <wpg:cNvGrpSpPr/>
                              <wpg:grpSpPr>
                                <a:xfrm rot="4500000" flipH="1" flipV="1">
                                  <a:off x="494983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grpFill/>
                                <a:extLst>
                                  <a:ext uri="{0CCBE362-F206-4b92-989A-16890622DB6E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g:grpSpPr>
                              <wps:wsp>
                                <wps:cNvPr id="1022197393" name="Oval 11252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24522574" name="Gerade Verbindung 1024522574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C4682E" id="Gruppierung 11249" o:spid="_x0000_s1896" style="position:absolute;margin-left:209.55pt;margin-top:9.1pt;width:148.5pt;height:37.45pt;z-index:253332480;mso-width-relative:margin;mso-height-relative:margin" coordorigin="-698" coordsize="18859,47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">
                      <v:shape id="Textfeld 1328095852" o:spid="_x0000_s1897" type="#_x0000_t202" style="position:absolute;left:-698;top:596;width:18859;height:4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" filled="f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443B32BB" w14:textId="46B32652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Emily isst </w:t>
                              </w:r>
                              <w:r w:rsidR="001949C6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von der Pizza.</w:t>
                              </w:r>
                            </w:p>
                          </w:txbxContent>
                        </v:textbox>
                      </v:shape>
                      <v:group id="Gruppierung 11251" o:spid="_x0000_s1898" style="position:absolute;left:4949;top:473;width:1397;height:451;rotation:75;flip:x y" coordsize="139700,45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">
                        <v:oval id="Oval 11252" o:spid="_x0000_s1899" style="position:absolute;left:69850;width:69850;height:450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" filled="f" strokecolor="#7f7f7f [1612]" strokeweight=".5pt">
                          <v:stroke joinstyle="miter"/>
                        </v:oval>
                        <v:line id="Gerade Verbindung 1024522574" o:spid="_x0000_s1900" style="position:absolute;rotation:-15;flip:x;visibility:visible;mso-wrap-style:square" from="0,0" to="6985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&#13;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34528" behindDoc="0" locked="0" layoutInCell="1" allowOverlap="1" wp14:anchorId="7568766B" wp14:editId="098AAD01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85891</wp:posOffset>
                      </wp:positionV>
                      <wp:extent cx="1612265" cy="534881"/>
                      <wp:effectExtent l="50800" t="0" r="114935" b="214630"/>
                      <wp:wrapNone/>
                      <wp:docPr id="68" name="Gruppierung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265" cy="534881"/>
                                <a:chOff x="27960" y="0"/>
                                <a:chExt cx="1613650" cy="363133"/>
                              </a:xfr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g:grpSpPr>
                            <wps:wsp>
                              <wps:cNvPr id="69" name="Textfeld 69"/>
                              <wps:cNvSpPr txBox="1"/>
                              <wps:spPr>
                                <a:xfrm rot="565869">
                                  <a:off x="27960" y="113025"/>
                                  <a:ext cx="1613650" cy="250108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E160BA6" w14:textId="27051BF9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Jonas isst eine </w:t>
                                    </w:r>
                                    <w:r w:rsidR="005476A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Pizza.</w:t>
                                    </w:r>
                                    <w:r w:rsidR="001949C6" w:rsidRPr="001949C6">
                                      <w:rPr>
                                        <w:rFonts w:ascii="Calibri" w:hAnsi="Calibri"/>
                                        <w:noProof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0" name="Gruppierung 70"/>
                              <wpg:cNvGrpSpPr/>
                              <wpg:grpSpPr>
                                <a:xfrm rot="2700000" flipH="1" flipV="1">
                                  <a:off x="523558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grpFill/>
                                <a:extLst>
                                  <a:ext uri="{0CCBE362-F206-4b92-989A-16890622DB6E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g:grpSpPr>
                              <wps:wsp>
                                <wps:cNvPr id="72" name="Oval 72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" name="Gerade Verbindung 77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68766B" id="Gruppierung 68" o:spid="_x0000_s1901" style="position:absolute;margin-left:15.45pt;margin-top:6.75pt;width:126.95pt;height:42.1pt;z-index:253334528;mso-width-relative:margin;mso-height-relative:margin" coordorigin="279" coordsize="16136,36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">
                      <v:shape id="Textfeld 69" o:spid="_x0000_s1902" type="#_x0000_t202" style="position:absolute;left:279;top:1130;width:16137;height:2501;rotation:618080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" filled="f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2E160BA6" w14:textId="27051BF9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Jonas isst eine </w:t>
                              </w:r>
                              <w:r w:rsidR="005476A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Pizza.</w:t>
                              </w:r>
                              <w:r w:rsidR="001949C6" w:rsidRPr="001949C6">
                                <w:rPr>
                                  <w:rFonts w:ascii="Calibri" w:hAnsi="Calibri"/>
                                  <w:noProof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group id="Gruppierung 70" o:spid="_x0000_s1903" style="position:absolute;left:5235;top:473;width:1397;height:451;rotation:45;flip:x y" coordsize="139700,45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">
                        <v:oval id="Oval 72" o:spid="_x0000_s1904" style="position:absolute;left:69850;width:69850;height:450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" filled="f" strokecolor="#7f7f7f [1612]" strokeweight=".5pt">
                          <v:stroke joinstyle="miter"/>
                        </v:oval>
                        <v:line id="Gerade Verbindung 77" o:spid="_x0000_s1905" style="position:absolute;rotation:-15;flip:x;visibility:visible;mso-wrap-style:square" from="0,0" to="6985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&#13;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297FB5D7" w14:textId="333B89D9" w:rsidR="00E26FA3" w:rsidRPr="005B6061" w:rsidRDefault="001949C6" w:rsidP="00D90050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3673472" behindDoc="0" locked="0" layoutInCell="1" allowOverlap="1" wp14:anchorId="42E80653" wp14:editId="2FB3AF46">
                  <wp:simplePos x="0" y="0"/>
                  <wp:positionH relativeFrom="column">
                    <wp:posOffset>3331610</wp:posOffset>
                  </wp:positionH>
                  <wp:positionV relativeFrom="paragraph">
                    <wp:posOffset>72181</wp:posOffset>
                  </wp:positionV>
                  <wp:extent cx="165040" cy="241045"/>
                  <wp:effectExtent l="0" t="0" r="0" b="635"/>
                  <wp:wrapNone/>
                  <wp:docPr id="842721177" name="Grafik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721177" name="Grafik 842721177"/>
                          <pic:cNvPicPr/>
                        </pic:nvPicPr>
                        <pic:blipFill>
                          <a:blip r:embed="rId10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40" cy="2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6FB1D4" w14:textId="09B6131F" w:rsidR="00E26FA3" w:rsidRPr="005B6061" w:rsidRDefault="005476A0" w:rsidP="00D90050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position w:val="-22"/>
              </w:rPr>
              <w:drawing>
                <wp:anchor distT="0" distB="0" distL="114300" distR="114300" simplePos="0" relativeHeight="253670400" behindDoc="0" locked="0" layoutInCell="1" allowOverlap="1" wp14:anchorId="1D9B0EC9" wp14:editId="1F8E432C">
                  <wp:simplePos x="0" y="0"/>
                  <wp:positionH relativeFrom="column">
                    <wp:posOffset>1176575</wp:posOffset>
                  </wp:positionH>
                  <wp:positionV relativeFrom="paragraph">
                    <wp:posOffset>40005</wp:posOffset>
                  </wp:positionV>
                  <wp:extent cx="147600" cy="219600"/>
                  <wp:effectExtent l="0" t="0" r="0" b="9525"/>
                  <wp:wrapNone/>
                  <wp:docPr id="1504899181" name="Grafik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899181" name="Grafik 1504899181"/>
                          <pic:cNvPicPr/>
                        </pic:nvPicPr>
                        <pic:blipFill>
                          <a:blip r:embed="rId10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60000">
                            <a:off x="0" y="0"/>
                            <a:ext cx="147600" cy="2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05D8C0" w14:textId="587C4A4E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  <w:p w14:paraId="6E590335" w14:textId="6BDACF1D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E26FA3" w:rsidRPr="005B6061" w14:paraId="6624993E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220B0B2D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CB87266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6B097D9B" w14:textId="2C3C4F1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72588682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2517DBFB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F5EFAB6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046" w:type="dxa"/>
          </w:tcPr>
          <w:p w14:paraId="19C4D962" w14:textId="3B6EF868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Zeichne die Anteile aus </w:t>
            </w:r>
            <w:r w:rsidRPr="005B6061">
              <w:rPr>
                <w:rFonts w:ascii="Calibri" w:hAnsi="Calibri"/>
                <w:b/>
                <w:color w:val="327A86" w:themeColor="text2"/>
              </w:rPr>
              <w:t xml:space="preserve">b) </w:t>
            </w:r>
            <w:r w:rsidRPr="005B6061">
              <w:rPr>
                <w:rFonts w:ascii="Calibri" w:hAnsi="Calibri"/>
              </w:rPr>
              <w:t>jetzt ungefähr in diesen Streifen ein.</w:t>
            </w:r>
            <w:r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 xml:space="preserve">Nutze dazu deine Sortierung aus </w:t>
            </w:r>
            <w:r w:rsidRPr="005B6061">
              <w:rPr>
                <w:rFonts w:ascii="Calibri" w:hAnsi="Calibri"/>
                <w:b/>
                <w:color w:val="327A86" w:themeColor="text2"/>
              </w:rPr>
              <w:t>b)</w:t>
            </w:r>
            <w:r w:rsidRPr="005B6061">
              <w:rPr>
                <w:rFonts w:ascii="Calibri" w:hAnsi="Calibri"/>
              </w:rPr>
              <w:t>. Überprüfe dann mit der Streifentafel.</w:t>
            </w:r>
          </w:p>
          <w:p w14:paraId="2FD44019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41696" behindDoc="0" locked="0" layoutInCell="1" allowOverlap="1" wp14:anchorId="17FB64C8" wp14:editId="176929C2">
                      <wp:simplePos x="0" y="0"/>
                      <wp:positionH relativeFrom="column">
                        <wp:posOffset>86606</wp:posOffset>
                      </wp:positionH>
                      <wp:positionV relativeFrom="paragraph">
                        <wp:posOffset>180135</wp:posOffset>
                      </wp:positionV>
                      <wp:extent cx="4152408" cy="235974"/>
                      <wp:effectExtent l="0" t="0" r="13335" b="18415"/>
                      <wp:wrapNone/>
                      <wp:docPr id="453502350" name="Textfeld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52408" cy="2359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1EC99F5F" w14:textId="77777777" w:rsidR="00E26FA3" w:rsidRDefault="00E26FA3" w:rsidP="00E26FA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FB64C8" id="_x0000_s1906" type="#_x0000_t202" style="position:absolute;margin-left:6.8pt;margin-top:14.2pt;width:326.95pt;height:18.6pt;z-index:2533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" fillcolor="white [3201]" strokecolor="#bfbfbf [2412]" strokeweight="1pt">
                      <v:textbox>
                        <w:txbxContent>
                          <w:p w14:paraId="1EC99F5F" w14:textId="77777777" w:rsidR="00E26FA3" w:rsidRDefault="00E26FA3" w:rsidP="00E26FA3"/>
                        </w:txbxContent>
                      </v:textbox>
                    </v:shape>
                  </w:pict>
                </mc:Fallback>
              </mc:AlternateContent>
            </w:r>
          </w:p>
          <w:p w14:paraId="7CABBB19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  <w:p w14:paraId="63359AE0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  <w:p w14:paraId="1A8379B0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  <w:p w14:paraId="40E02782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2C52E731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492D12BA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59723CF6" wp14:editId="0E998888">
                  <wp:extent cx="313144" cy="272386"/>
                  <wp:effectExtent l="0" t="0" r="0" b="0"/>
                  <wp:docPr id="796304874" name="Grafik 796304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13439D1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d)</w:t>
            </w:r>
          </w:p>
        </w:tc>
        <w:tc>
          <w:tcPr>
            <w:tcW w:w="8046" w:type="dxa"/>
          </w:tcPr>
          <w:p w14:paraId="2B9AF55F" w14:textId="77777777" w:rsidR="00E26FA3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Eine Person denkt sich einen Anteil auf der Streifentafel aus, </w:t>
            </w:r>
          </w:p>
          <w:p w14:paraId="72C40D4F" w14:textId="77777777" w:rsidR="00E26FA3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die andere versucht, ihn zu raten und markiert sich in der Streifentafel, </w:t>
            </w:r>
            <w:r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 xml:space="preserve">wo der Anteil liegen kann. </w:t>
            </w:r>
          </w:p>
          <w:p w14:paraId="663F7AB2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Wechselt euch ab. </w:t>
            </w:r>
          </w:p>
        </w:tc>
      </w:tr>
    </w:tbl>
    <w:p w14:paraId="003BC524" w14:textId="58ED81A8" w:rsidR="00E26FA3" w:rsidRDefault="00FA70CB">
      <w:r w:rsidRPr="005B6061">
        <w:rPr>
          <w:rFonts w:ascii="Calibri" w:hAnsi="Calibri"/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3228032" behindDoc="0" locked="0" layoutInCell="1" allowOverlap="1" wp14:anchorId="6B592297" wp14:editId="1F1B9634">
                <wp:simplePos x="0" y="0"/>
                <wp:positionH relativeFrom="column">
                  <wp:posOffset>4506165</wp:posOffset>
                </wp:positionH>
                <wp:positionV relativeFrom="paragraph">
                  <wp:posOffset>2141445</wp:posOffset>
                </wp:positionV>
                <wp:extent cx="578485" cy="722893"/>
                <wp:effectExtent l="0" t="0" r="0" b="1270"/>
                <wp:wrapNone/>
                <wp:docPr id="600410801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485" cy="722893"/>
                          <a:chOff x="0" y="0"/>
                          <a:chExt cx="578485" cy="722893"/>
                        </a:xfrm>
                      </wpg:grpSpPr>
                      <pic:pic xmlns:pic="http://schemas.openxmlformats.org/drawingml/2006/picture">
                        <pic:nvPicPr>
                          <pic:cNvPr id="1499574282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" cy="62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5922421" name="Textfeld 12"/>
                        <wps:cNvSpPr txBox="1"/>
                        <wps:spPr>
                          <a:xfrm>
                            <a:off x="124874" y="576031"/>
                            <a:ext cx="349885" cy="1468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19F421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592297" id="_x0000_s1907" style="position:absolute;margin-left:354.8pt;margin-top:168.6pt;width:45.55pt;height:56.9pt;z-index:253228032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">
                <v:shape id="Grafik 4" o:spid="_x0000_s1908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">
                  <v:imagedata r:id="rId105" o:title="" chromakey="white"/>
                </v:shape>
                <v:shape id="_x0000_s1909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" filled="f" stroked="f" strokeweight=".5pt">
                  <v:textbox inset="0,0,0,0">
                    <w:txbxContent>
                      <w:p w14:paraId="0219F421" w14:textId="77777777" w:rsidR="00003BB0" w:rsidRPr="0020319D" w:rsidRDefault="00003BB0" w:rsidP="00DE2BAF">
                        <w:pPr>
                          <w:pStyle w:val="Transcript"/>
                          <w:rPr>
                            <w:sz w:val="18"/>
                            <w:szCs w:val="16"/>
                          </w:rPr>
                        </w:pPr>
                        <w:r w:rsidRPr="0020319D">
                          <w:rPr>
                            <w:sz w:val="18"/>
                            <w:szCs w:val="16"/>
                          </w:rPr>
                          <w:t>Jonas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34"/>
        <w:gridCol w:w="8151"/>
      </w:tblGrid>
      <w:tr w:rsidR="001F2E0E" w:rsidRPr="005B6061" w14:paraId="2B4562A5" w14:textId="77777777" w:rsidTr="0068490F">
        <w:tc>
          <w:tcPr>
            <w:tcW w:w="709" w:type="dxa"/>
          </w:tcPr>
          <w:p w14:paraId="1C58D117" w14:textId="1EA049F2" w:rsidR="001F2E0E" w:rsidRPr="005B6061" w:rsidRDefault="001F2E0E" w:rsidP="00E76F60">
            <w:pPr>
              <w:pStyle w:val="berschrift3"/>
            </w:pPr>
            <w:r w:rsidRPr="005B6061">
              <w:lastRenderedPageBreak/>
              <w:t>2.</w:t>
            </w:r>
            <w:r w:rsidR="00E26FA3">
              <w:t>2</w:t>
            </w:r>
          </w:p>
        </w:tc>
        <w:tc>
          <w:tcPr>
            <w:tcW w:w="8610" w:type="dxa"/>
            <w:gridSpan w:val="3"/>
          </w:tcPr>
          <w:p w14:paraId="40B33422" w14:textId="77777777" w:rsidR="001F2E0E" w:rsidRDefault="001F2E0E" w:rsidP="00E76F60">
            <w:pPr>
              <w:pStyle w:val="berschrift3"/>
            </w:pPr>
            <w:r w:rsidRPr="005B6061">
              <w:t>Brüche auf verschiedenen Wegen vergleichen</w:t>
            </w:r>
          </w:p>
          <w:p w14:paraId="1D56F017" w14:textId="2A55A71D" w:rsidR="00E5117A" w:rsidRPr="00E5117A" w:rsidRDefault="00E5117A" w:rsidP="00E5117A">
            <w:pPr>
              <w:rPr>
                <w:lang w:eastAsia="de-DE"/>
              </w:rPr>
            </w:pPr>
          </w:p>
        </w:tc>
      </w:tr>
      <w:tr w:rsidR="001F2E0E" w:rsidRPr="005B6061" w14:paraId="490FEA86" w14:textId="77777777" w:rsidTr="0068490F">
        <w:tc>
          <w:tcPr>
            <w:tcW w:w="709" w:type="dxa"/>
          </w:tcPr>
          <w:p w14:paraId="1FE627F0" w14:textId="0837E13B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610" w:type="dxa"/>
            <w:gridSpan w:val="3"/>
          </w:tcPr>
          <w:p w14:paraId="5B96ED6A" w14:textId="77FB11E2" w:rsidR="001F2E0E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23936" behindDoc="0" locked="0" layoutInCell="1" allowOverlap="1" wp14:anchorId="44B07CAE" wp14:editId="4C7AD6C6">
                      <wp:simplePos x="0" y="0"/>
                      <wp:positionH relativeFrom="column">
                        <wp:posOffset>4483964</wp:posOffset>
                      </wp:positionH>
                      <wp:positionV relativeFrom="paragraph">
                        <wp:posOffset>267786</wp:posOffset>
                      </wp:positionV>
                      <wp:extent cx="626957" cy="772886"/>
                      <wp:effectExtent l="0" t="0" r="0" b="1905"/>
                      <wp:wrapNone/>
                      <wp:docPr id="1426924937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134111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0454094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F120F4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B07CAE" id="_x0000_s1910" style="position:absolute;margin-left:353.05pt;margin-top:21.1pt;width:49.35pt;height:60.85pt;z-index:253223936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">
                      <v:shape id="Grafik 3" o:spid="_x0000_s1911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">
                        <v:imagedata r:id="rId58" o:title="" chromakey="white"/>
                      </v:shape>
                      <v:shape id="_x0000_s1912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6F120F4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26FA3">
              <w:rPr>
                <w:rFonts w:ascii="Calibri" w:hAnsi="Calibri"/>
                <w:noProof/>
              </w:rPr>
              <w:t>Auch d</w:t>
            </w:r>
            <w:r w:rsidR="001F2E0E" w:rsidRPr="005B6061">
              <w:rPr>
                <w:rFonts w:ascii="Calibri" w:hAnsi="Calibri"/>
                <w:noProof/>
              </w:rPr>
              <w:t xml:space="preserve">ie Freunde </w:t>
            </w:r>
            <w:r w:rsidR="00E26FA3">
              <w:rPr>
                <w:rFonts w:ascii="Calibri" w:hAnsi="Calibri"/>
                <w:noProof/>
              </w:rPr>
              <w:t xml:space="preserve">von Kenan </w:t>
            </w:r>
            <w:r w:rsidR="001F2E0E" w:rsidRPr="005B6061">
              <w:rPr>
                <w:rFonts w:ascii="Calibri" w:hAnsi="Calibri"/>
                <w:noProof/>
              </w:rPr>
              <w:t xml:space="preserve">haben verschiedene Wege gesammelt, </w:t>
            </w:r>
            <w:r w:rsidR="00B018E0">
              <w:rPr>
                <w:rFonts w:ascii="Calibri" w:hAnsi="Calibri"/>
                <w:noProof/>
              </w:rPr>
              <w:br/>
            </w:r>
            <w:r w:rsidR="001F2E0E" w:rsidRPr="005B6061">
              <w:rPr>
                <w:rFonts w:ascii="Calibri" w:hAnsi="Calibri"/>
                <w:noProof/>
              </w:rPr>
              <w:t>wie man Brüche gut vergleichen und ordnen kann.</w:t>
            </w:r>
          </w:p>
          <w:p w14:paraId="02015771" w14:textId="77777777" w:rsidR="00E5117A" w:rsidRPr="005B6061" w:rsidRDefault="00E5117A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81EE36F" w14:textId="23C03773" w:rsidR="001F2E0E" w:rsidRPr="005B6061" w:rsidRDefault="00E26FA3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21888" behindDoc="0" locked="0" layoutInCell="1" allowOverlap="1" wp14:anchorId="43398975" wp14:editId="2EBFB368">
                      <wp:simplePos x="0" y="0"/>
                      <wp:positionH relativeFrom="column">
                        <wp:posOffset>1198880</wp:posOffset>
                      </wp:positionH>
                      <wp:positionV relativeFrom="paragraph">
                        <wp:posOffset>49735</wp:posOffset>
                      </wp:positionV>
                      <wp:extent cx="3067839" cy="438263"/>
                      <wp:effectExtent l="0" t="0" r="462915" b="19050"/>
                      <wp:wrapNone/>
                      <wp:docPr id="98606296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7839" cy="438263"/>
                              </a:xfrm>
                              <a:prstGeom prst="wedgeRoundRectCallout">
                                <a:avLst>
                                  <a:gd name="adj1" fmla="val 62863"/>
                                  <a:gd name="adj2" fmla="val 12220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A925C9" w14:textId="207DB7AC" w:rsidR="00003BB0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>Ich guck</w:t>
                                  </w:r>
                                  <w:r w:rsidR="007365C9">
                                    <w:t>e</w:t>
                                  </w:r>
                                  <w:r>
                                    <w:t xml:space="preserve"> mir die Streifentafel an oder male ein Bild:</w:t>
                                  </w:r>
                                  <w:r w:rsidRPr="00115AD0">
                                    <w:t xml:space="preserve"> </w:t>
                                  </w:r>
                                  <w:r>
                                    <w:t>Der dunkle Streifen gehört zum größeren Anteil, weil er länger ist.</w:t>
                                  </w:r>
                                </w:p>
                                <w:p w14:paraId="721B557A" w14:textId="77777777" w:rsidR="00003BB0" w:rsidRPr="00CF4C38" w:rsidRDefault="00003BB0" w:rsidP="00DE2BAF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ED285E2" w14:textId="77777777" w:rsidR="00003BB0" w:rsidRPr="00647B02" w:rsidRDefault="00003BB0" w:rsidP="00DE2BAF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398975" id="_x0000_s1913" type="#_x0000_t62" style="position:absolute;margin-left:94.4pt;margin-top:3.9pt;width:241.55pt;height:34.5pt;z-index:2532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" adj="24378,13440" filled="f" strokecolor="#bfbfbf [2412]" strokeweight="1pt">
                      <v:textbox inset="1mm,1mm,1mm,1mm">
                        <w:txbxContent>
                          <w:p w14:paraId="16A925C9" w14:textId="207DB7AC" w:rsidR="00003BB0" w:rsidRDefault="00003BB0" w:rsidP="00DE2BAF">
                            <w:pPr>
                              <w:pStyle w:val="TextSprechblasen"/>
                            </w:pPr>
                            <w:r>
                              <w:t>Ich guck</w:t>
                            </w:r>
                            <w:r w:rsidR="007365C9">
                              <w:t>e</w:t>
                            </w:r>
                            <w:r>
                              <w:t xml:space="preserve"> mir die Streifentafel an oder male ein Bild:</w:t>
                            </w:r>
                            <w:r w:rsidRPr="00115AD0">
                              <w:t xml:space="preserve"> </w:t>
                            </w:r>
                            <w:r>
                              <w:t>Der dunkle Streifen gehört zum größeren Anteil, weil er länger ist.</w:t>
                            </w:r>
                          </w:p>
                          <w:p w14:paraId="721B557A" w14:textId="77777777" w:rsidR="00003BB0" w:rsidRPr="00CF4C38" w:rsidRDefault="00003BB0" w:rsidP="00DE2BA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1ED285E2" w14:textId="77777777" w:rsidR="00003BB0" w:rsidRPr="00647B02" w:rsidRDefault="00003BB0" w:rsidP="00DE2BAF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2944384" behindDoc="0" locked="0" layoutInCell="1" allowOverlap="1" wp14:anchorId="53CA0698" wp14:editId="119E5AB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106580</wp:posOffset>
                  </wp:positionV>
                  <wp:extent cx="1095375" cy="447675"/>
                  <wp:effectExtent l="0" t="0" r="9525" b="9525"/>
                  <wp:wrapNone/>
                  <wp:docPr id="1083334593" name="Grafik 1083334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B2.1.eps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407F0B0" w14:textId="73472C3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FA98833" w14:textId="51F4F29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5DAD475" w14:textId="51BB7D85" w:rsidR="001F2E0E" w:rsidRPr="005B6061" w:rsidRDefault="004E5C73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19840" behindDoc="0" locked="0" layoutInCell="1" allowOverlap="1" wp14:anchorId="3D8C029D" wp14:editId="1D0D9FFF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111760</wp:posOffset>
                      </wp:positionV>
                      <wp:extent cx="3134995" cy="492125"/>
                      <wp:effectExtent l="444500" t="0" r="14605" b="15875"/>
                      <wp:wrapNone/>
                      <wp:docPr id="1611824419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4995" cy="492125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461305" w14:textId="77777777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>Wenn die Zähler gleich sind, dann gucke ich mir nur die Nenner an: Der größere Nenner gehört zum kleineren Bruch.</w:t>
                                  </w:r>
                                </w:p>
                                <w:p w14:paraId="1B1CA8E4" w14:textId="77777777" w:rsidR="00003BB0" w:rsidRPr="00647B02" w:rsidRDefault="00003BB0" w:rsidP="00DE2BAF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8C029D" id="_x0000_s1914" type="#_x0000_t62" style="position:absolute;margin-left:109.8pt;margin-top:8.8pt;width:246.85pt;height:38.75pt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" adj="-2788,19496" filled="f" strokecolor="#bfbfbf [2412]" strokeweight="1pt">
                      <v:textbox inset="1mm,1mm,1mm,1mm">
                        <w:txbxContent>
                          <w:p w14:paraId="25461305" w14:textId="77777777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>Wenn die Zähler gleich sind, dann gucke ich mir nur die Nenner an: Der größere Nenner gehört zum kleineren Bruch.</w:t>
                            </w:r>
                          </w:p>
                          <w:p w14:paraId="1B1CA8E4" w14:textId="77777777" w:rsidR="00003BB0" w:rsidRPr="00647B02" w:rsidRDefault="00003BB0" w:rsidP="00DE2BAF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25984" behindDoc="0" locked="0" layoutInCell="1" allowOverlap="1" wp14:anchorId="5F8BB77F" wp14:editId="75DFA075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99060</wp:posOffset>
                      </wp:positionV>
                      <wp:extent cx="528320" cy="727075"/>
                      <wp:effectExtent l="0" t="0" r="0" b="0"/>
                      <wp:wrapNone/>
                      <wp:docPr id="1594920029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320" cy="727075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56186131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4159944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2D78DE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8BB77F" id="_x0000_s1915" style="position:absolute;margin-left:37.85pt;margin-top:7.8pt;width:41.6pt;height:57.25pt;z-index:253225984;mso-width-relative:margin;mso-height-relative:margin" coordorigin="-714,-252" coordsize="5290,72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">
                      <v:shape id="Grafik 9" o:spid="_x0000_s1916" type="#_x0000_t75" style="position:absolute;left:-714;top:-252;width:5290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">
                        <v:imagedata r:id="rId95" o:title="" chromakey="white"/>
                      </v:shape>
                      <v:shape id="_x0000_s1917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02D78DE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71574BA" w14:textId="4D81D80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D2BF6D0" w14:textId="5662ED7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AA84AF9" w14:textId="3CC529F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5512240" w14:textId="4893CF88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 wp14:anchorId="5D48B205" wp14:editId="7E3BE249">
                      <wp:simplePos x="0" y="0"/>
                      <wp:positionH relativeFrom="column">
                        <wp:posOffset>1307690</wp:posOffset>
                      </wp:positionH>
                      <wp:positionV relativeFrom="paragraph">
                        <wp:posOffset>68516</wp:posOffset>
                      </wp:positionV>
                      <wp:extent cx="2472055" cy="443865"/>
                      <wp:effectExtent l="0" t="0" r="423545" b="13335"/>
                      <wp:wrapNone/>
                      <wp:docPr id="797750803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2055" cy="443865"/>
                              </a:xfrm>
                              <a:prstGeom prst="wedgeRoundRectCallout">
                                <a:avLst>
                                  <a:gd name="adj1" fmla="val 64666"/>
                                  <a:gd name="adj2" fmla="val 1709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8F29C7" w14:textId="77777777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 xml:space="preserve">Bei gleichen Nennern ist das ganz einfach: </w:t>
                                  </w:r>
                                  <w:r>
                                    <w:br/>
                                    <w:t>Der größere Zähler gehört zum größeren Bruch.</w:t>
                                  </w:r>
                                </w:p>
                                <w:p w14:paraId="238F55AD" w14:textId="698CDC3C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48B205" id="_x0000_s1918" type="#_x0000_t62" style="position:absolute;margin-left:102.95pt;margin-top:5.4pt;width:194.65pt;height:34.95pt;z-index:2531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" adj="24768,14493" filled="f" strokecolor="#bfbfbf [2412]" strokeweight="1pt">
                      <v:textbox inset="1mm,1mm,1mm,1mm">
                        <w:txbxContent>
                          <w:p w14:paraId="488F29C7" w14:textId="77777777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 xml:space="preserve">Bei gleichen Nennern ist das ganz einfach: </w:t>
                            </w:r>
                            <w:r>
                              <w:br/>
                              <w:t>Der größere Zähler gehört zum größeren Bruch.</w:t>
                            </w:r>
                          </w:p>
                          <w:p w14:paraId="238F55AD" w14:textId="698CDC3C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9BCB64" w14:textId="257C8B3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7D68284" w14:textId="6D37D2C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B59A47F" w14:textId="4BC49C6F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9086BDC" w14:textId="12B0298E" w:rsidR="001F2E0E" w:rsidRPr="005B6061" w:rsidRDefault="001949C6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77568" behindDoc="0" locked="0" layoutInCell="1" allowOverlap="1" wp14:anchorId="67BB7C3E" wp14:editId="12203F22">
                      <wp:simplePos x="0" y="0"/>
                      <wp:positionH relativeFrom="column">
                        <wp:posOffset>2321801</wp:posOffset>
                      </wp:positionH>
                      <wp:positionV relativeFrom="paragraph">
                        <wp:posOffset>105396</wp:posOffset>
                      </wp:positionV>
                      <wp:extent cx="153670" cy="293681"/>
                      <wp:effectExtent l="0" t="0" r="0" b="0"/>
                      <wp:wrapNone/>
                      <wp:docPr id="48988467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681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2082498093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C1E8BF" w14:textId="3FFFE4ED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1949C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9616814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3CA6EE" w14:textId="4A56DB0F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1949C6"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1263303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BB7C3E" id="_x0000_s1919" style="position:absolute;margin-left:182.8pt;margin-top:8.3pt;width:12.1pt;height:23.1pt;z-index:253677568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">
                      <v:shape id="Textfeld 3" o:spid="_x0000_s1920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9C1E8BF" w14:textId="3FFFE4ED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949C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921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73CA6EE" w14:textId="4A56DB0F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949C6"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922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75520" behindDoc="0" locked="0" layoutInCell="1" allowOverlap="1" wp14:anchorId="4D4DBE12" wp14:editId="4187CF15">
                      <wp:simplePos x="0" y="0"/>
                      <wp:positionH relativeFrom="column">
                        <wp:posOffset>1503364</wp:posOffset>
                      </wp:positionH>
                      <wp:positionV relativeFrom="paragraph">
                        <wp:posOffset>99751</wp:posOffset>
                      </wp:positionV>
                      <wp:extent cx="156257" cy="293370"/>
                      <wp:effectExtent l="0" t="0" r="8890" b="0"/>
                      <wp:wrapNone/>
                      <wp:docPr id="95097501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257" cy="293370"/>
                                <a:chOff x="25434" y="7256"/>
                                <a:chExt cx="168782" cy="295453"/>
                              </a:xfrm>
                            </wpg:grpSpPr>
                            <wps:wsp>
                              <wps:cNvPr id="1419069132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E20298" w14:textId="3D24756B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1949C6"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9165810" name="Textfeld 3"/>
                              <wps:cNvSpPr txBox="1"/>
                              <wps:spPr>
                                <a:xfrm>
                                  <a:off x="28228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8A5A16" w14:textId="48BE1B2D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1949C6">
                                      <w:rPr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168125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4DBE12" id="_x0000_s1923" style="position:absolute;margin-left:118.4pt;margin-top:7.85pt;width:12.3pt;height:23.1pt;z-index:253675520;mso-width-relative:margin;mso-height-relative:margin" coordorigin="25434,7256" coordsize="168782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">
                      <v:shape id="Textfeld 3" o:spid="_x0000_s1924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7E20298" w14:textId="3D24756B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949C6"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925" type="#_x0000_t202" style="position:absolute;left:28228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48A5A16" w14:textId="48BE1B2D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949C6">
                                <w:rPr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926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17792" behindDoc="0" locked="0" layoutInCell="1" allowOverlap="1" wp14:anchorId="47012C34" wp14:editId="65B2F27D">
                      <wp:simplePos x="0" y="0"/>
                      <wp:positionH relativeFrom="column">
                        <wp:posOffset>1459230</wp:posOffset>
                      </wp:positionH>
                      <wp:positionV relativeFrom="paragraph">
                        <wp:posOffset>139797</wp:posOffset>
                      </wp:positionV>
                      <wp:extent cx="3888888" cy="518795"/>
                      <wp:effectExtent l="520700" t="0" r="10160" b="14605"/>
                      <wp:wrapNone/>
                      <wp:docPr id="34036687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8888" cy="518795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7B5F8E" w14:textId="55130DAB" w:rsidR="00003BB0" w:rsidRPr="00CF4C38" w:rsidRDefault="001949C6" w:rsidP="00DE2BAF">
                                  <w:pPr>
                                    <w:pStyle w:val="TextSprechblasen"/>
                                  </w:pPr>
                                  <w:r>
                                    <w:rPr>
                                      <w:szCs w:val="22"/>
                                    </w:rPr>
                                    <w:t xml:space="preserve">     </w:t>
                                  </w:r>
                                  <w:r w:rsidR="00003BB0">
                                    <w:rPr>
                                      <w:szCs w:val="22"/>
                                    </w:rPr>
                                    <w:t>ist so groß wie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 xml:space="preserve">     </m:t>
                                    </m:r>
                                  </m:oMath>
                                  <w:r w:rsidR="00003BB0">
                                    <w:rPr>
                                      <w:szCs w:val="22"/>
                                    </w:rPr>
                                    <w:t xml:space="preserve">: </w:t>
                                  </w:r>
                                  <w:r w:rsidR="00003BB0">
                                    <w:t xml:space="preserve">Wer den Schokoriegel in doppelt so viele Stücke eingeteilt hat, kann doppelt so viele Stücke nehmen und bekommt den gleichen Anteil. </w:t>
                                  </w:r>
                                </w:p>
                                <w:p w14:paraId="5B0D89E6" w14:textId="77777777" w:rsidR="00003BB0" w:rsidRPr="00CF4C38" w:rsidRDefault="00003BB0" w:rsidP="00DE2BAF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6399CEF" w14:textId="77777777" w:rsidR="00003BB0" w:rsidRPr="00647B02" w:rsidRDefault="00003BB0" w:rsidP="00DE2BAF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12C34" id="_x0000_s1927" type="#_x0000_t62" style="position:absolute;margin-left:114.9pt;margin-top:11pt;width:306.2pt;height:40.85pt;z-index:2532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" adj="-2788,19496" filled="f" strokecolor="#bfbfbf [2412]" strokeweight="1pt">
                      <v:textbox inset="1mm,1mm,1mm,1mm">
                        <w:txbxContent>
                          <w:p w14:paraId="1F7B5F8E" w14:textId="55130DAB" w:rsidR="00003BB0" w:rsidRPr="00CF4C38" w:rsidRDefault="001949C6" w:rsidP="00DE2BAF">
                            <w:pPr>
                              <w:pStyle w:val="TextSprechblasen"/>
                            </w:pPr>
                            <w:r>
                              <w:rPr>
                                <w:szCs w:val="22"/>
                              </w:rPr>
                              <w:t xml:space="preserve">     </w:t>
                            </w:r>
                            <w:r w:rsidR="00003BB0">
                              <w:rPr>
                                <w:szCs w:val="22"/>
                              </w:rPr>
                              <w:t>ist so groß wie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Cs w:val="22"/>
                                </w:rPr>
                                <m:t xml:space="preserve">     </m:t>
                              </m:r>
                            </m:oMath>
                            <w:r w:rsidR="00003BB0">
                              <w:rPr>
                                <w:szCs w:val="22"/>
                              </w:rPr>
                              <w:t xml:space="preserve">: </w:t>
                            </w:r>
                            <w:r w:rsidR="00003BB0">
                              <w:t xml:space="preserve">Wer den Schokoriegel in doppelt so viele Stücke eingeteilt hat, kann doppelt so viele Stücke nehmen und bekommt den gleichen Anteil. </w:t>
                            </w:r>
                          </w:p>
                          <w:p w14:paraId="5B0D89E6" w14:textId="77777777" w:rsidR="00003BB0" w:rsidRPr="00CF4C38" w:rsidRDefault="00003BB0" w:rsidP="00DE2BA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6399CEF" w14:textId="77777777" w:rsidR="00003BB0" w:rsidRPr="00647B02" w:rsidRDefault="00003BB0" w:rsidP="00DE2BAF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1EBAF3" w14:textId="697D0234" w:rsidR="001F2E0E" w:rsidRPr="005B6061" w:rsidRDefault="004E5C73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30080" behindDoc="0" locked="0" layoutInCell="1" allowOverlap="1" wp14:anchorId="76B1F5B1" wp14:editId="6C387203">
                      <wp:simplePos x="0" y="0"/>
                      <wp:positionH relativeFrom="column">
                        <wp:posOffset>621665</wp:posOffset>
                      </wp:positionH>
                      <wp:positionV relativeFrom="paragraph">
                        <wp:posOffset>22860</wp:posOffset>
                      </wp:positionV>
                      <wp:extent cx="581025" cy="702310"/>
                      <wp:effectExtent l="0" t="0" r="3175" b="8890"/>
                      <wp:wrapNone/>
                      <wp:docPr id="818837395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99887223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89813115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4E8C64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B1F5B1" id="_x0000_s1928" style="position:absolute;margin-left:48.95pt;margin-top:1.8pt;width:45.75pt;height:55.3pt;z-index:253230080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">
                      <v:shape id="Grafik 7" o:spid="_x0000_s1929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">
                        <v:imagedata r:id="rId65" o:title="" chromakey="white"/>
                      </v:shape>
                      <v:shape id="_x0000_s1930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64E8C64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CF6E8ED" w14:textId="61E920D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7528E1D" w14:textId="56BDD06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522A2FC" w14:textId="7373355B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15744" behindDoc="0" locked="0" layoutInCell="1" allowOverlap="1" wp14:anchorId="7B93D4FD" wp14:editId="4F96C290">
                      <wp:simplePos x="0" y="0"/>
                      <wp:positionH relativeFrom="column">
                        <wp:posOffset>2268832</wp:posOffset>
                      </wp:positionH>
                      <wp:positionV relativeFrom="paragraph">
                        <wp:posOffset>122127</wp:posOffset>
                      </wp:positionV>
                      <wp:extent cx="1932305" cy="443865"/>
                      <wp:effectExtent l="0" t="0" r="264795" b="13335"/>
                      <wp:wrapNone/>
                      <wp:docPr id="875725664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2305" cy="443865"/>
                              </a:xfrm>
                              <a:prstGeom prst="wedgeRoundRectCallout">
                                <a:avLst>
                                  <a:gd name="adj1" fmla="val 61696"/>
                                  <a:gd name="adj2" fmla="val -362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29DA00" w14:textId="5F34B80F" w:rsidR="00003BB0" w:rsidRPr="00647B02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>Ich stelle mir eine Situation vor, mit der ich die Brüche vergleichen kann.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3D4FD" id="_x0000_s1931" type="#_x0000_t62" style="position:absolute;margin-left:178.65pt;margin-top:9.6pt;width:152.15pt;height:34.95pt;z-index:2532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" adj="24126,10017" filled="f" strokecolor="#bfbfbf [2412]" strokeweight="1pt">
                      <v:textbox inset="1mm,1mm,1mm,1mm">
                        <w:txbxContent>
                          <w:p w14:paraId="4629DA00" w14:textId="5F34B80F" w:rsidR="00003BB0" w:rsidRPr="00647B02" w:rsidRDefault="00003BB0" w:rsidP="00DE2BAF">
                            <w:pPr>
                              <w:pStyle w:val="TextSprechblasen"/>
                            </w:pPr>
                            <w:r>
                              <w:t>Ich stelle mir eine Situation vor, mit der ich die Brüche vergleichen kann.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32128" behindDoc="0" locked="0" layoutInCell="1" allowOverlap="1" wp14:anchorId="4D13744F" wp14:editId="303478FF">
                      <wp:simplePos x="0" y="0"/>
                      <wp:positionH relativeFrom="column">
                        <wp:posOffset>4335968</wp:posOffset>
                      </wp:positionH>
                      <wp:positionV relativeFrom="paragraph">
                        <wp:posOffset>39531</wp:posOffset>
                      </wp:positionV>
                      <wp:extent cx="645795" cy="722893"/>
                      <wp:effectExtent l="0" t="0" r="0" b="1270"/>
                      <wp:wrapNone/>
                      <wp:docPr id="1701415906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37300939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91569087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5B2E99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13744F" id="_x0000_s1932" style="position:absolute;margin-left:341.4pt;margin-top:3.1pt;width:50.85pt;height:56.9pt;z-index:253232128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">
                      <v:shape id="Grafik 6" o:spid="_x0000_s1933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">
                        <v:imagedata r:id="rId74" o:title="" chromakey="white"/>
                      </v:shape>
                      <v:shape id="_x0000_s1934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A5B2E99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CD37D15" w14:textId="5DA3755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5C5D04B" w14:textId="600B9AFF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0D4B7F1" w14:textId="5A032D36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34176" behindDoc="0" locked="0" layoutInCell="1" allowOverlap="1" wp14:anchorId="78D39749" wp14:editId="68128D0D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58871</wp:posOffset>
                      </wp:positionV>
                      <wp:extent cx="654206" cy="797191"/>
                      <wp:effectExtent l="0" t="0" r="6350" b="3175"/>
                      <wp:wrapNone/>
                      <wp:docPr id="1948616612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4206" cy="797191"/>
                                <a:chOff x="48807" y="-22507"/>
                                <a:chExt cx="654268" cy="797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5299973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48807" y="-22507"/>
                                  <a:ext cx="65426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92800978" name="Textfeld 12"/>
                              <wps:cNvSpPr txBox="1"/>
                              <wps:spPr>
                                <a:xfrm>
                                  <a:off x="197382" y="62839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F7212F" w14:textId="77777777" w:rsidR="00003BB0" w:rsidRPr="0020319D" w:rsidRDefault="00003BB0" w:rsidP="00DE2BAF">
                                    <w:pPr>
                                      <w:pStyle w:val="Zitat1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Dilara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D39749" id="_x0000_s1935" style="position:absolute;margin-left:18.25pt;margin-top:4.65pt;width:51.5pt;height:62.75pt;z-index:253234176;mso-width-relative:margin;mso-height-relative:margin" coordorigin="488,-225" coordsize="6542,79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">
                      <v:shape id="Grafik 1" o:spid="_x0000_s1936" type="#_x0000_t75" style="position:absolute;left:488;top:-225;width:6542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">
                        <v:imagedata r:id="rId108" o:title="" chromakey="white"/>
                      </v:shape>
                      <v:shape id="_x0000_s1937" type="#_x0000_t202" style="position:absolute;left:1973;top:6283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4F7212F" w14:textId="77777777" w:rsidR="00003BB0" w:rsidRPr="0020319D" w:rsidRDefault="00003BB0" w:rsidP="00DE2BAF">
                              <w:pPr>
                                <w:pStyle w:val="Zitat1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BA18B91" w14:textId="74B61F4F" w:rsidR="001F2E0E" w:rsidRPr="005B6061" w:rsidRDefault="001949C6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83712" behindDoc="0" locked="0" layoutInCell="1" allowOverlap="1" wp14:anchorId="2987D20E" wp14:editId="3E84EA36">
                      <wp:simplePos x="0" y="0"/>
                      <wp:positionH relativeFrom="column">
                        <wp:posOffset>2246306</wp:posOffset>
                      </wp:positionH>
                      <wp:positionV relativeFrom="paragraph">
                        <wp:posOffset>152400</wp:posOffset>
                      </wp:positionV>
                      <wp:extent cx="153670" cy="293370"/>
                      <wp:effectExtent l="0" t="0" r="0" b="0"/>
                      <wp:wrapNone/>
                      <wp:docPr id="94523251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205201019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EFB8C4" w14:textId="48ECE378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8254908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FC0F67" w14:textId="77777777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1026840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87D20E" id="_x0000_s1938" style="position:absolute;margin-left:176.85pt;margin-top:12pt;width:12.1pt;height:23.1pt;z-index:253683712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">
                      <v:shape id="Textfeld 3" o:spid="_x0000_s1939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1EFB8C4" w14:textId="48ECE378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940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4FC0F67" w14:textId="77777777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941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81664" behindDoc="0" locked="0" layoutInCell="1" allowOverlap="1" wp14:anchorId="13F83B10" wp14:editId="2262AC9E">
                      <wp:simplePos x="0" y="0"/>
                      <wp:positionH relativeFrom="column">
                        <wp:posOffset>1894529</wp:posOffset>
                      </wp:positionH>
                      <wp:positionV relativeFrom="paragraph">
                        <wp:posOffset>145415</wp:posOffset>
                      </wp:positionV>
                      <wp:extent cx="153670" cy="293681"/>
                      <wp:effectExtent l="0" t="0" r="0" b="0"/>
                      <wp:wrapNone/>
                      <wp:docPr id="83848802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681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267360383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9DF2A9" w14:textId="6DA3204D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2986401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93A4D5" w14:textId="77777777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6879431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F83B10" id="_x0000_s1942" style="position:absolute;margin-left:149.2pt;margin-top:11.45pt;width:12.1pt;height:23.1pt;z-index:253681664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">
                      <v:shape id="Textfeld 3" o:spid="_x0000_s1943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F9DF2A9" w14:textId="6DA3204D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944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293A4D5" w14:textId="77777777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945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79616" behindDoc="0" locked="0" layoutInCell="1" allowOverlap="1" wp14:anchorId="3638BBB9" wp14:editId="7A22C168">
                      <wp:simplePos x="0" y="0"/>
                      <wp:positionH relativeFrom="column">
                        <wp:posOffset>1136326</wp:posOffset>
                      </wp:positionH>
                      <wp:positionV relativeFrom="paragraph">
                        <wp:posOffset>151130</wp:posOffset>
                      </wp:positionV>
                      <wp:extent cx="153670" cy="293370"/>
                      <wp:effectExtent l="0" t="0" r="0" b="0"/>
                      <wp:wrapNone/>
                      <wp:docPr id="80146064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649159240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4B4833" w14:textId="77777777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1949C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7074951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3E33F0" w14:textId="6BCF2A33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5775810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38BBB9" id="_x0000_s1946" style="position:absolute;margin-left:89.45pt;margin-top:11.9pt;width:12.1pt;height:23.1pt;z-index:253679616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">
                      <v:shape id="Textfeld 3" o:spid="_x0000_s1947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C4B4833" w14:textId="77777777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949C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948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53E33F0" w14:textId="6BCF2A33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949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E2BAF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36224" behindDoc="0" locked="0" layoutInCell="1" allowOverlap="1" wp14:anchorId="2BFDDDB8" wp14:editId="2ABA1FB7">
                      <wp:simplePos x="0" y="0"/>
                      <wp:positionH relativeFrom="column">
                        <wp:posOffset>1096645</wp:posOffset>
                      </wp:positionH>
                      <wp:positionV relativeFrom="paragraph">
                        <wp:posOffset>1086</wp:posOffset>
                      </wp:positionV>
                      <wp:extent cx="3307715" cy="541020"/>
                      <wp:effectExtent l="381000" t="0" r="6985" b="17780"/>
                      <wp:wrapNone/>
                      <wp:docPr id="1709690933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7715" cy="541020"/>
                              </a:xfrm>
                              <a:prstGeom prst="wedgeRoundRectCallout">
                                <a:avLst>
                                  <a:gd name="adj1" fmla="val -60674"/>
                                  <a:gd name="adj2" fmla="val -1706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CEC0A0" w14:textId="67787F0B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 xml:space="preserve">Im gleichen Streifen sehe ich ganz schnell, welcher Anteil kleiner ist: </w:t>
                                  </w:r>
                                  <w:r>
                                    <w:br/>
                                  </w:r>
                                  <w:r w:rsidR="001949C6">
                                    <w:t xml:space="preserve">    </w:t>
                                  </w:r>
                                  <w:r>
                                    <w:t xml:space="preserve"> ist kleiner als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  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t xml:space="preserve">. Bei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   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t xml:space="preserve"> hat der Computer weniger kopiert.</w:t>
                                  </w:r>
                                </w:p>
                                <w:p w14:paraId="329A3215" w14:textId="036A29B5" w:rsidR="00003BB0" w:rsidRPr="00647B02" w:rsidRDefault="00003BB0" w:rsidP="00DE2BAF">
                                  <w:pPr>
                                    <w:pStyle w:val="TextSprechblasen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FDDDB8" id="_x0000_s1950" type="#_x0000_t62" style="position:absolute;margin-left:86.35pt;margin-top:.1pt;width:260.45pt;height:42.6pt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" adj="-2306,7114" filled="f" strokecolor="#bfbfbf [2412]" strokeweight="1pt">
                      <v:textbox inset="1mm,1mm,1mm,1mm">
                        <w:txbxContent>
                          <w:p w14:paraId="1ACEC0A0" w14:textId="67787F0B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 xml:space="preserve">Im gleichen Streifen sehe ich ganz schnell, welcher Anteil kleiner ist: </w:t>
                            </w:r>
                            <w:r>
                              <w:br/>
                            </w:r>
                            <w:r w:rsidR="001949C6">
                              <w:t xml:space="preserve">    </w:t>
                            </w:r>
                            <w:r>
                              <w:t xml:space="preserve"> ist kleiner als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</m:t>
                              </m:r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 xml:space="preserve">  </m:t>
                              </m:r>
                              <m:r>
                                <w:rPr>
                                  <w:rFonts w:ascii="Cambria Math" w:hAnsi="Cambria Math"/>
                                  <w:szCs w:val="22"/>
                                </w:rPr>
                                <m:t xml:space="preserve"> </m:t>
                              </m:r>
                            </m:oMath>
                            <w:r>
                              <w:t xml:space="preserve">. Bei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 xml:space="preserve">   </m:t>
                              </m:r>
                              <m:r>
                                <w:rPr>
                                  <w:rFonts w:ascii="Cambria Math" w:hAnsi="Cambria Math"/>
                                  <w:szCs w:val="22"/>
                                </w:rPr>
                                <m:t xml:space="preserve"> </m:t>
                              </m:r>
                            </m:oMath>
                            <w:r>
                              <w:t xml:space="preserve"> hat der Computer weniger kopiert.</w:t>
                            </w:r>
                          </w:p>
                          <w:p w14:paraId="329A3215" w14:textId="036A29B5" w:rsidR="00003BB0" w:rsidRPr="00647B02" w:rsidRDefault="00003BB0" w:rsidP="00DE2BAF">
                            <w:pPr>
                              <w:pStyle w:val="TextSprechblasen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740C9E" w14:textId="42A51899" w:rsidR="001F2E0E" w:rsidRPr="005B6061" w:rsidRDefault="00E26FA3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44768" behindDoc="0" locked="0" layoutInCell="1" allowOverlap="1" wp14:anchorId="31B88CC9" wp14:editId="2D3F309B">
                      <wp:simplePos x="0" y="0"/>
                      <wp:positionH relativeFrom="column">
                        <wp:posOffset>4580255</wp:posOffset>
                      </wp:positionH>
                      <wp:positionV relativeFrom="paragraph">
                        <wp:posOffset>160655</wp:posOffset>
                      </wp:positionV>
                      <wp:extent cx="463550" cy="817880"/>
                      <wp:effectExtent l="0" t="0" r="6350" b="7620"/>
                      <wp:wrapNone/>
                      <wp:docPr id="798105431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0" cy="817880"/>
                                <a:chOff x="26037" y="-68428"/>
                                <a:chExt cx="463842" cy="8195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705598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037" y="-68428"/>
                                  <a:ext cx="463842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44202638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F20434" w14:textId="77777777" w:rsidR="00E26FA3" w:rsidRPr="0020319D" w:rsidRDefault="00E26FA3" w:rsidP="00E26FA3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B88CC9" id="_x0000_s1951" style="position:absolute;margin-left:360.65pt;margin-top:12.65pt;width:36.5pt;height:64.4pt;z-index:253344768;mso-width-relative:margin;mso-height-relative:margin" coordorigin="260,-684" coordsize="4638,81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">
                      <v:shape id="Grafik 5" o:spid="_x0000_s1952" type="#_x0000_t75" style="position:absolute;left:260;top:-684;width:4638;height:6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">
                        <v:imagedata r:id="rId90" o:title="" chromakey="white"/>
                      </v:shape>
                      <v:shape id="_x0000_s1953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7F20434" w14:textId="77777777" w:rsidR="00E26FA3" w:rsidRPr="0020319D" w:rsidRDefault="00E26FA3" w:rsidP="00E26FA3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2150C86" w14:textId="212FC846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  <w:p w14:paraId="6EBBAD4B" w14:textId="5F2F4E49" w:rsidR="001F2E0E" w:rsidRDefault="001949C6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85760" behindDoc="0" locked="0" layoutInCell="1" allowOverlap="1" wp14:anchorId="1E86443D" wp14:editId="0C19F808">
                      <wp:simplePos x="0" y="0"/>
                      <wp:positionH relativeFrom="column">
                        <wp:posOffset>3156238</wp:posOffset>
                      </wp:positionH>
                      <wp:positionV relativeFrom="paragraph">
                        <wp:posOffset>97165</wp:posOffset>
                      </wp:positionV>
                      <wp:extent cx="153670" cy="293681"/>
                      <wp:effectExtent l="0" t="0" r="0" b="0"/>
                      <wp:wrapNone/>
                      <wp:docPr id="206199378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681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50002684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26DCCE" w14:textId="1B29A439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215111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187B0B" w14:textId="403303F6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1830003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86443D" id="_x0000_s1954" style="position:absolute;margin-left:248.5pt;margin-top:7.65pt;width:12.1pt;height:23.1pt;z-index:253685760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">
                      <v:shape id="Textfeld 3" o:spid="_x0000_s1955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6F26DCCE" w14:textId="1B29A439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956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16187B0B" w14:textId="403303F6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957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26FA3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43744" behindDoc="0" locked="0" layoutInCell="1" allowOverlap="1" wp14:anchorId="72848E74" wp14:editId="3873C03C">
                      <wp:simplePos x="0" y="0"/>
                      <wp:positionH relativeFrom="column">
                        <wp:posOffset>2264799</wp:posOffset>
                      </wp:positionH>
                      <wp:positionV relativeFrom="paragraph">
                        <wp:posOffset>104734</wp:posOffset>
                      </wp:positionV>
                      <wp:extent cx="2165350" cy="492125"/>
                      <wp:effectExtent l="0" t="0" r="311150" b="15875"/>
                      <wp:wrapNone/>
                      <wp:docPr id="80355206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5350" cy="492125"/>
                              </a:xfrm>
                              <a:prstGeom prst="wedgeRoundRectCallout">
                                <a:avLst>
                                  <a:gd name="adj1" fmla="val 62415"/>
                                  <a:gd name="adj2" fmla="val -3526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DD0411" w14:textId="43562A5B" w:rsidR="00E26FA3" w:rsidRPr="00647B02" w:rsidRDefault="00E26FA3" w:rsidP="00FA70CB">
                                  <w:pPr>
                                    <w:pStyle w:val="TextSprechblasen"/>
                                  </w:pPr>
                                  <w:r>
                                    <w:t>Ich vergleiche mit</w:t>
                                  </w:r>
                                  <w:r w:rsidR="001949C6">
                                    <w:t xml:space="preserve">     </w:t>
                                  </w:r>
                                  <w:r>
                                    <w:t>:</w:t>
                                  </w:r>
                                  <w:r w:rsidR="007365C9">
                                    <w:t xml:space="preserve"> D</w:t>
                                  </w:r>
                                  <w:r>
                                    <w:t>as</w:t>
                                  </w:r>
                                  <w:r w:rsidR="00FA70CB">
                                    <w:t xml:space="preserve"> sehe ich </w:t>
                                  </w:r>
                                  <w:r w:rsidR="00FA70CB">
                                    <w:br/>
                                    <w:t xml:space="preserve">inzwischen auch ohne Streifentafel. 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48E74" id="_x0000_s1958" type="#_x0000_t62" style="position:absolute;margin-left:178.35pt;margin-top:8.25pt;width:170.5pt;height:38.75pt;z-index:2533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" adj="24282,3183" filled="f" strokecolor="#bfbfbf [2412]" strokeweight="1pt">
                      <v:textbox inset="1mm,1mm,1mm,1mm">
                        <w:txbxContent>
                          <w:p w14:paraId="76DD0411" w14:textId="43562A5B" w:rsidR="00E26FA3" w:rsidRPr="00647B02" w:rsidRDefault="00E26FA3" w:rsidP="00FA70CB">
                            <w:pPr>
                              <w:pStyle w:val="TextSprechblasen"/>
                            </w:pPr>
                            <w:r>
                              <w:t>Ich vergleiche mit</w:t>
                            </w:r>
                            <w:r w:rsidR="001949C6">
                              <w:t xml:space="preserve">     </w:t>
                            </w:r>
                            <w:r>
                              <w:t>:</w:t>
                            </w:r>
                            <w:r w:rsidR="007365C9">
                              <w:t xml:space="preserve"> D</w:t>
                            </w:r>
                            <w:r>
                              <w:t>as</w:t>
                            </w:r>
                            <w:r w:rsidR="00FA70CB">
                              <w:t xml:space="preserve"> sehe ich </w:t>
                            </w:r>
                            <w:r w:rsidR="00FA70CB">
                              <w:br/>
                              <w:t xml:space="preserve">inzwischen auch ohne Streifentafel.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41243C7" w14:textId="03A1E40B" w:rsidR="00E26FA3" w:rsidRDefault="00E26FA3" w:rsidP="00DD1172">
            <w:pPr>
              <w:spacing w:line="240" w:lineRule="atLeast"/>
              <w:rPr>
                <w:rFonts w:ascii="Calibri" w:hAnsi="Calibri"/>
              </w:rPr>
            </w:pPr>
          </w:p>
          <w:p w14:paraId="0C8E4594" w14:textId="3C9FA38C" w:rsidR="00E26FA3" w:rsidRPr="005B6061" w:rsidRDefault="00E26FA3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F2E0E" w:rsidRPr="005B6061" w14:paraId="3CD9754D" w14:textId="77777777" w:rsidTr="0068490F">
        <w:tc>
          <w:tcPr>
            <w:tcW w:w="709" w:type="dxa"/>
          </w:tcPr>
          <w:p w14:paraId="02A4F38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  <w:gridSpan w:val="2"/>
          </w:tcPr>
          <w:p w14:paraId="0D1EEAD2" w14:textId="59EF42ED" w:rsidR="001F2E0E" w:rsidRPr="005B6061" w:rsidRDefault="001F2E0E" w:rsidP="00DD1172">
            <w:pPr>
              <w:spacing w:line="240" w:lineRule="atLeast"/>
              <w:rPr>
                <w:rFonts w:ascii="Calibri" w:hAnsi="Calibri"/>
                <w:color w:val="565656" w:themeColor="accent3" w:themeShade="BF"/>
              </w:rPr>
            </w:pPr>
          </w:p>
        </w:tc>
        <w:tc>
          <w:tcPr>
            <w:tcW w:w="8151" w:type="dxa"/>
          </w:tcPr>
          <w:p w14:paraId="1B81F046" w14:textId="77777777" w:rsidR="001F2E0E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62321ED" w14:textId="590FFA85" w:rsidR="00FA70CB" w:rsidRPr="005B6061" w:rsidRDefault="00FA70CB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58312280" w14:textId="77777777" w:rsidTr="0068490F">
        <w:tc>
          <w:tcPr>
            <w:tcW w:w="709" w:type="dxa"/>
          </w:tcPr>
          <w:p w14:paraId="7D75F165" w14:textId="7B9CD45F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5911A66E" wp14:editId="688E116B">
                  <wp:extent cx="360000" cy="272386"/>
                  <wp:effectExtent l="0" t="0" r="2540" b="0"/>
                  <wp:docPr id="1698763887" name="Grafik 1698763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0BABB82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gridSpan w:val="2"/>
          </w:tcPr>
          <w:p w14:paraId="06B841D2" w14:textId="444E784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Sieh</w:t>
            </w:r>
            <w:r w:rsidR="007365C9">
              <w:rPr>
                <w:rFonts w:ascii="Calibri" w:hAnsi="Calibri"/>
                <w:noProof/>
              </w:rPr>
              <w:t>e</w:t>
            </w:r>
            <w:r w:rsidRPr="005B6061">
              <w:rPr>
                <w:rFonts w:ascii="Calibri" w:hAnsi="Calibri"/>
                <w:noProof/>
              </w:rPr>
              <w:t xml:space="preserve"> dir die Vergleichswege der Jungen und Mädchen für Brüche an: </w:t>
            </w:r>
          </w:p>
          <w:p w14:paraId="65C1D5B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Welche sind ähnlich? Finde Brüche, mit denen man die Wege gut erklären kann.</w:t>
            </w:r>
          </w:p>
        </w:tc>
      </w:tr>
      <w:tr w:rsidR="001F2E0E" w:rsidRPr="005B6061" w14:paraId="0788D925" w14:textId="77777777" w:rsidTr="0068490F">
        <w:tc>
          <w:tcPr>
            <w:tcW w:w="709" w:type="dxa"/>
          </w:tcPr>
          <w:p w14:paraId="700571D9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BED7A82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2"/>
          </w:tcPr>
          <w:p w14:paraId="00819DA1" w14:textId="2F147FDD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3E69BE2D" w14:textId="77777777" w:rsidTr="0068490F">
        <w:tc>
          <w:tcPr>
            <w:tcW w:w="709" w:type="dxa"/>
          </w:tcPr>
          <w:p w14:paraId="3485DEC2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  <w:p w14:paraId="6CED4FD3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43EA76D3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0CFAF28A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702B3C85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18E6064C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5E6B985D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67AA45D2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25F27864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692BF8FA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27FF2800" w14:textId="56FB746C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7AE38C4" wp14:editId="5480B434">
                  <wp:extent cx="360000" cy="272386"/>
                  <wp:effectExtent l="0" t="0" r="2540" b="0"/>
                  <wp:docPr id="1492697113" name="Grafik 1492697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2AE58E4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gridSpan w:val="2"/>
          </w:tcPr>
          <w:p w14:paraId="7594C63B" w14:textId="6E3946F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Kleiner (&lt;), größer (&gt;), oder gleich (=) ? </w:t>
            </w:r>
          </w:p>
          <w:p w14:paraId="6785ABC0" w14:textId="20E7F28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Probiere die Wege bei diesen Vergleichsaufgaben aus:</w:t>
            </w:r>
            <w:r w:rsidR="001949C6">
              <w:rPr>
                <w:rFonts w:ascii="Calibri" w:hAnsi="Calibri"/>
                <w:noProof/>
              </w:rPr>
              <w:t xml:space="preserve"> </w:t>
            </w:r>
          </w:p>
          <w:p w14:paraId="0E1AC38A" w14:textId="6D3528C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3153D023" wp14:editId="43B4A382">
                      <wp:simplePos x="0" y="0"/>
                      <wp:positionH relativeFrom="column">
                        <wp:posOffset>1449705</wp:posOffset>
                      </wp:positionH>
                      <wp:positionV relativeFrom="paragraph">
                        <wp:posOffset>118745</wp:posOffset>
                      </wp:positionV>
                      <wp:extent cx="1007745" cy="502920"/>
                      <wp:effectExtent l="25400" t="25400" r="84455" b="93980"/>
                      <wp:wrapNone/>
                      <wp:docPr id="11247" name="Textfeld 11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CA0D7C" w14:textId="7209FCBB" w:rsidR="00003BB0" w:rsidRDefault="00003BB0" w:rsidP="001949C6">
                                  <w:r>
                                    <w:t xml:space="preserve">(2)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53D023" id="Textfeld 11247" o:spid="_x0000_s1959" type="#_x0000_t202" style="position:absolute;margin-left:114.15pt;margin-top:9.35pt;width:79.35pt;height:39.6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&#13;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79CA0D7C" w14:textId="7209FCBB" w:rsidR="00003BB0" w:rsidRDefault="00003BB0" w:rsidP="001949C6">
                            <w:r>
                              <w:t xml:space="preserve">(2)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36192" behindDoc="0" locked="0" layoutInCell="1" allowOverlap="1" wp14:anchorId="6952FBE6" wp14:editId="03F18600">
                      <wp:simplePos x="0" y="0"/>
                      <wp:positionH relativeFrom="column">
                        <wp:posOffset>2773680</wp:posOffset>
                      </wp:positionH>
                      <wp:positionV relativeFrom="paragraph">
                        <wp:posOffset>118745</wp:posOffset>
                      </wp:positionV>
                      <wp:extent cx="1007745" cy="502920"/>
                      <wp:effectExtent l="25400" t="25400" r="84455" b="93980"/>
                      <wp:wrapNone/>
                      <wp:docPr id="11248" name="Textfeld 11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0FF1CF" w14:textId="61788E3C" w:rsidR="00003BB0" w:rsidRDefault="00003BB0" w:rsidP="001949C6">
                                  <w:r>
                                    <w:t xml:space="preserve">(3)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2FBE6" id="Textfeld 11248" o:spid="_x0000_s1960" type="#_x0000_t202" style="position:absolute;margin-left:218.4pt;margin-top:9.35pt;width:79.35pt;height:39.6pt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&#13;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250FF1CF" w14:textId="61788E3C" w:rsidR="00003BB0" w:rsidRDefault="00003BB0" w:rsidP="001949C6">
                            <w:r>
                              <w:t xml:space="preserve">(3)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3C74EC9B" wp14:editId="4A8DF9CA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118745</wp:posOffset>
                      </wp:positionV>
                      <wp:extent cx="1007745" cy="502285"/>
                      <wp:effectExtent l="25400" t="25400" r="84455" b="94615"/>
                      <wp:wrapNone/>
                      <wp:docPr id="11249" name="Textfeld 11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2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03216D" w14:textId="6DEBFA6D" w:rsidR="00003BB0" w:rsidRDefault="00003BB0" w:rsidP="001949C6">
                                  <w:r>
                                    <w:t xml:space="preserve">(1) </w:t>
                                  </w:r>
                                  <w:r w:rsidR="001949C6">
                                    <w:t xml:space="preserve">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   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4EC9B" id="Textfeld 11249" o:spid="_x0000_s1961" type="#_x0000_t202" style="position:absolute;margin-left:3.9pt;margin-top:9.35pt;width:79.35pt;height:39.55pt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&#13;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2603216D" w14:textId="6DEBFA6D" w:rsidR="00003BB0" w:rsidRDefault="00003BB0" w:rsidP="001949C6">
                            <w:r>
                              <w:t xml:space="preserve">(1) </w:t>
                            </w:r>
                            <w:r w:rsidR="001949C6">
                              <w:t xml:space="preserve">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    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2998656" behindDoc="0" locked="0" layoutInCell="1" allowOverlap="1" wp14:anchorId="2D8E71BD" wp14:editId="577ED186">
                  <wp:simplePos x="0" y="0"/>
                  <wp:positionH relativeFrom="column">
                    <wp:posOffset>2013585</wp:posOffset>
                  </wp:positionH>
                  <wp:positionV relativeFrom="paragraph">
                    <wp:posOffset>300355</wp:posOffset>
                  </wp:positionV>
                  <wp:extent cx="142240" cy="146050"/>
                  <wp:effectExtent l="0" t="0" r="10160" b="6350"/>
                  <wp:wrapNone/>
                  <wp:docPr id="1953012003" name="Grafik 1953012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42336" behindDoc="0" locked="0" layoutInCell="1" allowOverlap="1" wp14:anchorId="2A146814" wp14:editId="344B9214">
                      <wp:simplePos x="0" y="0"/>
                      <wp:positionH relativeFrom="column">
                        <wp:posOffset>1761490</wp:posOffset>
                      </wp:positionH>
                      <wp:positionV relativeFrom="paragraph">
                        <wp:posOffset>708660</wp:posOffset>
                      </wp:positionV>
                      <wp:extent cx="1007745" cy="504825"/>
                      <wp:effectExtent l="25400" t="25400" r="84455" b="92075"/>
                      <wp:wrapNone/>
                      <wp:docPr id="11251" name="Textfeld 11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61C5F4" w14:textId="4C200D24" w:rsidR="00003BB0" w:rsidRDefault="00003BB0" w:rsidP="001949C6">
                                  <w:r>
                                    <w:t xml:space="preserve">(5)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   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146814" id="Textfeld 11251" o:spid="_x0000_s1962" type="#_x0000_t202" style="position:absolute;margin-left:138.7pt;margin-top:55.8pt;width:79.35pt;height:39.75pt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&#13;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0C61C5F4" w14:textId="4C200D24" w:rsidR="00003BB0" w:rsidRDefault="00003BB0" w:rsidP="001949C6">
                            <w:r>
                              <w:t xml:space="preserve">(5)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    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41312" behindDoc="0" locked="0" layoutInCell="1" allowOverlap="1" wp14:anchorId="7B71EA83" wp14:editId="63AE6452">
                      <wp:simplePos x="0" y="0"/>
                      <wp:positionH relativeFrom="column">
                        <wp:posOffset>340360</wp:posOffset>
                      </wp:positionH>
                      <wp:positionV relativeFrom="paragraph">
                        <wp:posOffset>698500</wp:posOffset>
                      </wp:positionV>
                      <wp:extent cx="1007745" cy="504825"/>
                      <wp:effectExtent l="25400" t="25400" r="84455" b="92075"/>
                      <wp:wrapNone/>
                      <wp:docPr id="11252" name="Textfeld 11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404F2C" w14:textId="30F8CBD4" w:rsidR="00003BB0" w:rsidRDefault="00003BB0" w:rsidP="001949C6">
                                  <w:r>
                                    <w:t xml:space="preserve">(4)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 xml:space="preserve">  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1EA83" id="Textfeld 11252" o:spid="_x0000_s1963" type="#_x0000_t202" style="position:absolute;margin-left:26.8pt;margin-top:55pt;width:79.35pt;height:39.75pt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&#13;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31404F2C" w14:textId="30F8CBD4" w:rsidR="00003BB0" w:rsidRDefault="00003BB0" w:rsidP="001949C6">
                            <w:r>
                              <w:t xml:space="preserve">(4)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 xml:space="preserve">  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3CC2FFE" w14:textId="6D9EA156" w:rsidR="001F2E0E" w:rsidRPr="005B6061" w:rsidRDefault="001949C6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34496" behindDoc="0" locked="0" layoutInCell="1" allowOverlap="1" wp14:anchorId="1F21601D" wp14:editId="3C2F4CB7">
                  <wp:simplePos x="0" y="0"/>
                  <wp:positionH relativeFrom="column">
                    <wp:posOffset>3244539</wp:posOffset>
                  </wp:positionH>
                  <wp:positionV relativeFrom="paragraph">
                    <wp:posOffset>129540</wp:posOffset>
                  </wp:positionV>
                  <wp:extent cx="142240" cy="146050"/>
                  <wp:effectExtent l="0" t="0" r="0" b="6350"/>
                  <wp:wrapNone/>
                  <wp:docPr id="13986" name="Grafik 13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92928" behindDoc="0" locked="0" layoutInCell="1" allowOverlap="1" wp14:anchorId="0D9886D9" wp14:editId="47808141">
                      <wp:simplePos x="0" y="0"/>
                      <wp:positionH relativeFrom="column">
                        <wp:posOffset>3037733</wp:posOffset>
                      </wp:positionH>
                      <wp:positionV relativeFrom="paragraph">
                        <wp:posOffset>24834</wp:posOffset>
                      </wp:positionV>
                      <wp:extent cx="547357" cy="317500"/>
                      <wp:effectExtent l="0" t="0" r="0" b="0"/>
                      <wp:wrapNone/>
                      <wp:docPr id="561584340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0"/>
                              </a:xfrm>
                            </wpg:grpSpPr>
                            <wpg:grpSp>
                              <wpg:cNvPr id="1086204935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1167947085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DF1749" w14:textId="7777777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6043687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1E1DBD" w14:textId="7777777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1451118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81471747" name="Gruppieren 2"/>
                              <wpg:cNvGrpSpPr/>
                              <wpg:grpSpPr>
                                <a:xfrm>
                                  <a:off x="394097" y="0"/>
                                  <a:ext cx="152498" cy="317500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2123117136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099CE7" w14:textId="51BAED98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1561145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561DCB" w14:textId="3DB46D74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39879977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D9886D9" id="_x0000_s1964" style="position:absolute;margin-left:239.2pt;margin-top:1.95pt;width:43.1pt;height:25pt;z-index:253692928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">
                      <v:group id="_x0000_s1965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">
                        <v:shape id="Textfeld 3" o:spid="_x0000_s1966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39DF1749" w14:textId="7777777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967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91E1DBD" w14:textId="7777777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1968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969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">
                        <v:shape id="Textfeld 3" o:spid="_x0000_s1970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D099CE7" w14:textId="51BAED98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971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12561DCB" w14:textId="3DB46D74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18</w:t>
                                </w:r>
                              </w:p>
                            </w:txbxContent>
                          </v:textbox>
                        </v:shape>
                        <v:line id="Gerade Verbindung 1" o:spid="_x0000_s1972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90880" behindDoc="0" locked="0" layoutInCell="1" allowOverlap="1" wp14:anchorId="2A92F56A" wp14:editId="33045012">
                      <wp:simplePos x="0" y="0"/>
                      <wp:positionH relativeFrom="column">
                        <wp:posOffset>1783404</wp:posOffset>
                      </wp:positionH>
                      <wp:positionV relativeFrom="paragraph">
                        <wp:posOffset>22225</wp:posOffset>
                      </wp:positionV>
                      <wp:extent cx="560705" cy="317500"/>
                      <wp:effectExtent l="0" t="0" r="0" b="0"/>
                      <wp:wrapNone/>
                      <wp:docPr id="1162960506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0705" cy="317500"/>
                                <a:chOff x="-33684" y="0"/>
                                <a:chExt cx="594429" cy="317500"/>
                              </a:xfrm>
                            </wpg:grpSpPr>
                            <wpg:grpSp>
                              <wpg:cNvPr id="2127555895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1190741087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02DD5F" w14:textId="7AF7229A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3505506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F36E57" w14:textId="40B17D99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9244668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32072017" name="Gruppieren 2"/>
                              <wpg:cNvGrpSpPr/>
                              <wpg:grpSpPr>
                                <a:xfrm>
                                  <a:off x="408247" y="0"/>
                                  <a:ext cx="152498" cy="317500"/>
                                  <a:chOff x="44784" y="-4831"/>
                                  <a:chExt cx="154566" cy="318283"/>
                                </a:xfrm>
                              </wpg:grpSpPr>
                              <wps:wsp>
                                <wps:cNvPr id="1424099245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7896AB" w14:textId="7A88BD7A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1054721" name="Textfeld 3"/>
                                <wps:cNvSpPr txBox="1"/>
                                <wps:spPr>
                                  <a:xfrm>
                                    <a:off x="44784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4A9EFA" w14:textId="1526BCA3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7832386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92F56A" id="_x0000_s1973" style="position:absolute;margin-left:140.45pt;margin-top:1.75pt;width:44.15pt;height:25pt;z-index:253690880" coordorigin="-336" coordsize="5944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">
                      <v:group id="_x0000_s1974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">
                        <v:shape id="Textfeld 3" o:spid="_x0000_s1975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F02DD5F" w14:textId="7AF7229A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976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0BF36E57" w14:textId="40B17D99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1977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978" style="position:absolute;left:4082;width:1525;height:3175" coordorigin="44784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">
                        <v:shape id="Textfeld 3" o:spid="_x0000_s1979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27896AB" w14:textId="7A88BD7A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980" type="#_x0000_t202" style="position:absolute;left:44784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34A9EFA" w14:textId="1526BCA3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1981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2961792" behindDoc="0" locked="0" layoutInCell="1" allowOverlap="1" wp14:anchorId="5398ACE5" wp14:editId="2F7BB965">
                  <wp:simplePos x="0" y="0"/>
                  <wp:positionH relativeFrom="column">
                    <wp:posOffset>567676</wp:posOffset>
                  </wp:positionH>
                  <wp:positionV relativeFrom="paragraph">
                    <wp:posOffset>129540</wp:posOffset>
                  </wp:positionV>
                  <wp:extent cx="142240" cy="146050"/>
                  <wp:effectExtent l="0" t="0" r="0" b="6350"/>
                  <wp:wrapNone/>
                  <wp:docPr id="424934362" name="Grafik 424934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88832" behindDoc="0" locked="0" layoutInCell="1" allowOverlap="1" wp14:anchorId="7F864C09" wp14:editId="5B4CF949">
                      <wp:simplePos x="0" y="0"/>
                      <wp:positionH relativeFrom="column">
                        <wp:posOffset>342562</wp:posOffset>
                      </wp:positionH>
                      <wp:positionV relativeFrom="paragraph">
                        <wp:posOffset>24130</wp:posOffset>
                      </wp:positionV>
                      <wp:extent cx="560705" cy="317500"/>
                      <wp:effectExtent l="0" t="0" r="0" b="0"/>
                      <wp:wrapNone/>
                      <wp:docPr id="735724400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0705" cy="317500"/>
                                <a:chOff x="-33684" y="0"/>
                                <a:chExt cx="594429" cy="317500"/>
                              </a:xfrm>
                            </wpg:grpSpPr>
                            <wpg:grpSp>
                              <wpg:cNvPr id="143981035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1120460339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AD3186" w14:textId="1D575836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46685222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06D553" w14:textId="0E28221C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6583739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6324623" name="Gruppieren 2"/>
                              <wpg:cNvGrpSpPr/>
                              <wpg:grpSpPr>
                                <a:xfrm>
                                  <a:off x="408247" y="0"/>
                                  <a:ext cx="152498" cy="317500"/>
                                  <a:chOff x="44784" y="-4831"/>
                                  <a:chExt cx="154566" cy="318283"/>
                                </a:xfrm>
                              </wpg:grpSpPr>
                              <wps:wsp>
                                <wps:cNvPr id="1800894967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497344" w14:textId="4548199E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748562" name="Textfeld 3"/>
                                <wps:cNvSpPr txBox="1"/>
                                <wps:spPr>
                                  <a:xfrm>
                                    <a:off x="44784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B924C97" w14:textId="50F7BE69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2666235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864C09" id="_x0000_s1982" style="position:absolute;margin-left:26.95pt;margin-top:1.9pt;width:44.15pt;height:25pt;z-index:253688832" coordorigin="-336" coordsize="5944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">
                      <v:group id="_x0000_s1983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">
                        <v:shape id="Textfeld 3" o:spid="_x0000_s1984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CAD3186" w14:textId="1D575836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985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906D553" w14:textId="0E28221C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986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987" style="position:absolute;left:4082;width:1525;height:3175" coordorigin="44784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">
                        <v:shape id="Textfeld 3" o:spid="_x0000_s1988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2497344" w14:textId="4548199E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989" type="#_x0000_t202" style="position:absolute;left:44784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3B924C97" w14:textId="50F7BE69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990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3B59F938" w14:textId="7A84874F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5BA99F0" w14:textId="1EE2A4AB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2B02F54" w14:textId="77D3EFFC" w:rsidR="001F2E0E" w:rsidRPr="005B6061" w:rsidRDefault="001949C6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99072" behindDoc="0" locked="0" layoutInCell="1" allowOverlap="1" wp14:anchorId="3A66B5EA" wp14:editId="7BE5A817">
                      <wp:simplePos x="0" y="0"/>
                      <wp:positionH relativeFrom="column">
                        <wp:posOffset>3656458</wp:posOffset>
                      </wp:positionH>
                      <wp:positionV relativeFrom="paragraph">
                        <wp:posOffset>126021</wp:posOffset>
                      </wp:positionV>
                      <wp:extent cx="547357" cy="317500"/>
                      <wp:effectExtent l="0" t="0" r="0" b="0"/>
                      <wp:wrapNone/>
                      <wp:docPr id="1771409539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0"/>
                              </a:xfrm>
                            </wpg:grpSpPr>
                            <wpg:grpSp>
                              <wpg:cNvPr id="542079448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614618986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B7ACA0" w14:textId="3BFF2B15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1752786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230CF2" w14:textId="4254E164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4201190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31234751" name="Gruppieren 2"/>
                              <wpg:cNvGrpSpPr/>
                              <wpg:grpSpPr>
                                <a:xfrm>
                                  <a:off x="394097" y="0"/>
                                  <a:ext cx="152498" cy="317500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770024840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3CB7F5" w14:textId="488F05DD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2760165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2F8DC43" w14:textId="751DE4EC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7216703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A66B5EA" id="_x0000_s1991" style="position:absolute;margin-left:287.9pt;margin-top:9.9pt;width:43.1pt;height:25pt;z-index:253699072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">
                      <v:group id="_x0000_s1992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">
                        <v:shape id="Textfeld 3" o:spid="_x0000_s1993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1AB7ACA0" w14:textId="3BFF2B15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994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1230CF2" w14:textId="4254E164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line id="Gerade Verbindung 1" o:spid="_x0000_s1995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996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">
                        <v:shape id="Textfeld 3" o:spid="_x0000_s1997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E3CB7F5" w14:textId="488F05DD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998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2F8DC43" w14:textId="751DE4EC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999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97024" behindDoc="0" locked="0" layoutInCell="1" allowOverlap="1" wp14:anchorId="641D7B3C" wp14:editId="0F10359E">
                      <wp:simplePos x="0" y="0"/>
                      <wp:positionH relativeFrom="column">
                        <wp:posOffset>2047286</wp:posOffset>
                      </wp:positionH>
                      <wp:positionV relativeFrom="paragraph">
                        <wp:posOffset>92363</wp:posOffset>
                      </wp:positionV>
                      <wp:extent cx="547357" cy="317500"/>
                      <wp:effectExtent l="0" t="0" r="0" b="0"/>
                      <wp:wrapNone/>
                      <wp:docPr id="894936033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0"/>
                              </a:xfrm>
                            </wpg:grpSpPr>
                            <wpg:grpSp>
                              <wpg:cNvPr id="1194102992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973591028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D9DB364" w14:textId="07E4487D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7939709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5E8223" w14:textId="13B161F3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3452403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07610669" name="Gruppieren 2"/>
                              <wpg:cNvGrpSpPr/>
                              <wpg:grpSpPr>
                                <a:xfrm>
                                  <a:off x="394097" y="0"/>
                                  <a:ext cx="152498" cy="317500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895756281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AA163B8" w14:textId="4405D394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0578212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64257B" w14:textId="4B0ACFF3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7534529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41D7B3C" id="_x0000_s2000" style="position:absolute;margin-left:161.2pt;margin-top:7.25pt;width:43.1pt;height:25pt;z-index:253697024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">
                      <v:group id="_x0000_s2001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">
                        <v:shape id="Textfeld 3" o:spid="_x0000_s2002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D9DB364" w14:textId="07E4487D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03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75E8223" w14:textId="13B161F3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2004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_x0000_s2005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">
                        <v:shape id="Textfeld 3" o:spid="_x0000_s2006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AA163B8" w14:textId="4405D394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2007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464257B" w14:textId="4B0ACFF3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2008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94976" behindDoc="0" locked="0" layoutInCell="1" allowOverlap="1" wp14:anchorId="548A203D" wp14:editId="27EB75BA">
                      <wp:simplePos x="0" y="0"/>
                      <wp:positionH relativeFrom="column">
                        <wp:posOffset>643890</wp:posOffset>
                      </wp:positionH>
                      <wp:positionV relativeFrom="paragraph">
                        <wp:posOffset>92399</wp:posOffset>
                      </wp:positionV>
                      <wp:extent cx="547357" cy="317500"/>
                      <wp:effectExtent l="0" t="0" r="12065" b="0"/>
                      <wp:wrapNone/>
                      <wp:docPr id="1971300607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26756" y="0"/>
                                <a:chExt cx="573351" cy="317500"/>
                              </a:xfrm>
                            </wpg:grpSpPr>
                            <wpg:grpSp>
                              <wpg:cNvPr id="663061976" name="Gruppieren 2"/>
                              <wpg:cNvGrpSpPr/>
                              <wpg:grpSpPr>
                                <a:xfrm>
                                  <a:off x="-26756" y="0"/>
                                  <a:ext cx="142068" cy="317499"/>
                                  <a:chOff x="30373" y="-4831"/>
                                  <a:chExt cx="143601" cy="318283"/>
                                </a:xfrm>
                              </wpg:grpSpPr>
                              <wps:wsp>
                                <wps:cNvPr id="852490460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6F657F" w14:textId="7F98201A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778293" name="Textfeld 3"/>
                                <wps:cNvSpPr txBox="1"/>
                                <wps:spPr>
                                  <a:xfrm>
                                    <a:off x="30373" y="149510"/>
                                    <a:ext cx="140069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0FF93B" w14:textId="2A3A0CFD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80891659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25016243" name="Gruppieren 2"/>
                              <wpg:cNvGrpSpPr/>
                              <wpg:grpSpPr>
                                <a:xfrm>
                                  <a:off x="394097" y="0"/>
                                  <a:ext cx="152498" cy="317500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464440866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EB0B93" w14:textId="1BF50C1F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2386286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2FA8A1" w14:textId="5363F29D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9411526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48A203D" id="_x0000_s2009" style="position:absolute;margin-left:50.7pt;margin-top:7.3pt;width:43.1pt;height:25pt;z-index:253694976;mso-width-relative:margin" coordorigin="-267" coordsize="5733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">
                      <v:group id="_x0000_s2010" style="position:absolute;left:-267;width:1420;height:3174" coordorigin="30373,-4831" coordsize="14360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">
                        <v:shape id="Textfeld 3" o:spid="_x0000_s2011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86F657F" w14:textId="7F98201A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2012" type="#_x0000_t202" style="position:absolute;left:30373;top:149510;width:14006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730FF93B" w14:textId="2A3A0CFD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201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2014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">
                        <v:shape id="Textfeld 3" o:spid="_x0000_s2015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17EB0B93" w14:textId="1BF50C1F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16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12FA8A1" w14:textId="5363F29D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2017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43360" behindDoc="0" locked="0" layoutInCell="1" allowOverlap="1" wp14:anchorId="585ACE86" wp14:editId="522FDF82">
                      <wp:simplePos x="0" y="0"/>
                      <wp:positionH relativeFrom="column">
                        <wp:posOffset>3355975</wp:posOffset>
                      </wp:positionH>
                      <wp:positionV relativeFrom="paragraph">
                        <wp:posOffset>44336</wp:posOffset>
                      </wp:positionV>
                      <wp:extent cx="1007745" cy="504825"/>
                      <wp:effectExtent l="25400" t="25400" r="84455" b="92075"/>
                      <wp:wrapNone/>
                      <wp:docPr id="11250" name="Textfeld 11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752B1F" w14:textId="16313550" w:rsidR="00003BB0" w:rsidRDefault="00003BB0" w:rsidP="001949C6">
                                  <w:r>
                                    <w:t xml:space="preserve">(6)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ACE86" id="Textfeld 11250" o:spid="_x0000_s2018" type="#_x0000_t202" style="position:absolute;margin-left:264.25pt;margin-top:3.5pt;width:79.35pt;height:39.75pt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&#13;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67752B1F" w14:textId="16313550" w:rsidR="00003BB0" w:rsidRDefault="00003BB0" w:rsidP="001949C6">
                            <w:r>
                              <w:t xml:space="preserve">(6)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148AA0" w14:textId="00628B7E" w:rsidR="001F2E0E" w:rsidRPr="005B6061" w:rsidRDefault="001949C6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53952" behindDoc="0" locked="0" layoutInCell="1" allowOverlap="1" wp14:anchorId="76E0BC0F" wp14:editId="7D9EDC9F">
                  <wp:simplePos x="0" y="0"/>
                  <wp:positionH relativeFrom="column">
                    <wp:posOffset>3874446</wp:posOffset>
                  </wp:positionH>
                  <wp:positionV relativeFrom="paragraph">
                    <wp:posOffset>54610</wp:posOffset>
                  </wp:positionV>
                  <wp:extent cx="142240" cy="146050"/>
                  <wp:effectExtent l="0" t="0" r="0" b="6350"/>
                  <wp:wrapNone/>
                  <wp:docPr id="13987" name="Grafik 13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26304" behindDoc="0" locked="0" layoutInCell="1" allowOverlap="1" wp14:anchorId="6BE4A00F" wp14:editId="016A6EFC">
                  <wp:simplePos x="0" y="0"/>
                  <wp:positionH relativeFrom="column">
                    <wp:posOffset>2276475</wp:posOffset>
                  </wp:positionH>
                  <wp:positionV relativeFrom="paragraph">
                    <wp:posOffset>35884</wp:posOffset>
                  </wp:positionV>
                  <wp:extent cx="142240" cy="146050"/>
                  <wp:effectExtent l="0" t="0" r="0" b="6350"/>
                  <wp:wrapNone/>
                  <wp:docPr id="1005744343" name="Grafik 1005744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2974080" behindDoc="0" locked="0" layoutInCell="1" allowOverlap="1" wp14:anchorId="0F0DF07F" wp14:editId="6AF3B3BE">
                  <wp:simplePos x="0" y="0"/>
                  <wp:positionH relativeFrom="column">
                    <wp:posOffset>842956</wp:posOffset>
                  </wp:positionH>
                  <wp:positionV relativeFrom="paragraph">
                    <wp:posOffset>24765</wp:posOffset>
                  </wp:positionV>
                  <wp:extent cx="142240" cy="146050"/>
                  <wp:effectExtent l="0" t="0" r="0" b="6350"/>
                  <wp:wrapNone/>
                  <wp:docPr id="1338139033" name="Grafik 1338139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16DF2F" w14:textId="54A5D7B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77CFDB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11E480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Vergleicht eure Lösungen: Wo eignet sich welcher Weg besonders gut?</w:t>
            </w:r>
          </w:p>
          <w:p w14:paraId="2570B99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Wo findet ihr noch andere Wege?</w:t>
            </w:r>
          </w:p>
          <w:p w14:paraId="71BEC3C8" w14:textId="77777777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32DFF26C" w14:textId="77777777" w:rsidTr="0068490F">
        <w:trPr>
          <w:trHeight w:val="428"/>
        </w:trPr>
        <w:tc>
          <w:tcPr>
            <w:tcW w:w="709" w:type="dxa"/>
          </w:tcPr>
          <w:p w14:paraId="45DA1D20" w14:textId="49DDF2D4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2B9894D" wp14:editId="02D54A75">
                  <wp:extent cx="313144" cy="272386"/>
                  <wp:effectExtent l="0" t="0" r="0" b="0"/>
                  <wp:docPr id="243372096" name="Grafik 243372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B9C332F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185" w:type="dxa"/>
            <w:gridSpan w:val="2"/>
          </w:tcPr>
          <w:p w14:paraId="126474C2" w14:textId="09DA76AB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Denkt euch selbst Aufgaben aus, die besonders gut zu einzelnen Wegen passen. </w:t>
            </w:r>
            <w:r w:rsidR="001949C6">
              <w:rPr>
                <w:rFonts w:ascii="Calibri" w:hAnsi="Calibri"/>
                <w:noProof/>
              </w:rPr>
              <w:br/>
            </w:r>
            <w:r w:rsidRPr="005B6061">
              <w:rPr>
                <w:rFonts w:ascii="Calibri" w:hAnsi="Calibri"/>
                <w:noProof/>
              </w:rPr>
              <w:t>Tauscht die Aufgaben untereinander aus und löst sie. Kontrolliert gemeinsam.</w:t>
            </w:r>
          </w:p>
        </w:tc>
      </w:tr>
      <w:tr w:rsidR="001F2E0E" w:rsidRPr="005B6061" w14:paraId="3D2FE314" w14:textId="77777777" w:rsidTr="0068490F">
        <w:tc>
          <w:tcPr>
            <w:tcW w:w="709" w:type="dxa"/>
          </w:tcPr>
          <w:p w14:paraId="34B2D730" w14:textId="695646EA" w:rsidR="001F2E0E" w:rsidRPr="005B6061" w:rsidRDefault="001F2E0E" w:rsidP="00E76F60">
            <w:pPr>
              <w:pStyle w:val="berschrift2"/>
            </w:pPr>
            <w:r w:rsidRPr="005B6061">
              <w:lastRenderedPageBreak/>
              <w:t>3</w:t>
            </w:r>
          </w:p>
        </w:tc>
        <w:tc>
          <w:tcPr>
            <w:tcW w:w="8610" w:type="dxa"/>
            <w:gridSpan w:val="3"/>
          </w:tcPr>
          <w:p w14:paraId="4BF62680" w14:textId="77D20667" w:rsidR="001F2E0E" w:rsidRPr="005B6061" w:rsidRDefault="001F2E0E" w:rsidP="00E76F60">
            <w:pPr>
              <w:pStyle w:val="berschrift2"/>
            </w:pPr>
            <w:r w:rsidRPr="005B6061">
              <w:t xml:space="preserve">Brüche und Prozente ordnen </w:t>
            </w:r>
            <w:r w:rsidR="001C7E49">
              <w:t>durch gleichnamig machen</w:t>
            </w:r>
          </w:p>
        </w:tc>
      </w:tr>
      <w:tr w:rsidR="001F2E0E" w:rsidRPr="005B6061" w14:paraId="6C5E1F88" w14:textId="77777777" w:rsidTr="0068490F">
        <w:tc>
          <w:tcPr>
            <w:tcW w:w="709" w:type="dxa"/>
          </w:tcPr>
          <w:p w14:paraId="0A4D6399" w14:textId="77777777" w:rsidR="001F2E0E" w:rsidRPr="005B6061" w:rsidRDefault="001F2E0E" w:rsidP="00E76F60">
            <w:pPr>
              <w:pStyle w:val="berschrift3"/>
            </w:pPr>
            <w:r w:rsidRPr="005B6061">
              <w:t>3.1</w:t>
            </w:r>
          </w:p>
        </w:tc>
        <w:tc>
          <w:tcPr>
            <w:tcW w:w="8610" w:type="dxa"/>
            <w:gridSpan w:val="3"/>
          </w:tcPr>
          <w:p w14:paraId="58D13153" w14:textId="2949A9ED" w:rsidR="001F2E0E" w:rsidRPr="005B6061" w:rsidRDefault="001F2E0E" w:rsidP="00E76F60">
            <w:pPr>
              <w:pStyle w:val="berschrift3"/>
            </w:pPr>
            <w:r w:rsidRPr="005B6061">
              <w:t xml:space="preserve">Brüche </w:t>
            </w:r>
            <w:r w:rsidR="001C7E49">
              <w:t xml:space="preserve">ordnen durch </w:t>
            </w:r>
            <w:r w:rsidRPr="005B6061">
              <w:t>gleichnamig machen</w:t>
            </w:r>
          </w:p>
        </w:tc>
      </w:tr>
      <w:tr w:rsidR="001F2E0E" w:rsidRPr="005B6061" w14:paraId="40CA19DF" w14:textId="77777777" w:rsidTr="0068490F">
        <w:tc>
          <w:tcPr>
            <w:tcW w:w="709" w:type="dxa"/>
          </w:tcPr>
          <w:p w14:paraId="71EC9133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610" w:type="dxa"/>
            <w:gridSpan w:val="3"/>
          </w:tcPr>
          <w:p w14:paraId="494FD5C0" w14:textId="469F1432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Kleiner (&lt;), größer (&gt;) oder gleich (=)? </w:t>
            </w:r>
            <w:r w:rsidR="001C7E49">
              <w:rPr>
                <w:rFonts w:ascii="Calibri" w:hAnsi="Calibri"/>
                <w:noProof/>
              </w:rPr>
              <w:t xml:space="preserve">Tara und Tim </w:t>
            </w:r>
            <w:r w:rsidRPr="005B6061">
              <w:rPr>
                <w:rFonts w:ascii="Calibri" w:hAnsi="Calibri"/>
                <w:noProof/>
              </w:rPr>
              <w:t xml:space="preserve">sollen die Büche ordnen. </w:t>
            </w:r>
          </w:p>
          <w:p w14:paraId="16C80E01" w14:textId="1E2860D6" w:rsidR="001F2E0E" w:rsidRPr="005B6061" w:rsidRDefault="00976BBA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40320" behindDoc="0" locked="0" layoutInCell="1" allowOverlap="1" wp14:anchorId="036BF5F9" wp14:editId="79FC060A">
                      <wp:simplePos x="0" y="0"/>
                      <wp:positionH relativeFrom="column">
                        <wp:posOffset>4531360</wp:posOffset>
                      </wp:positionH>
                      <wp:positionV relativeFrom="paragraph">
                        <wp:posOffset>164465</wp:posOffset>
                      </wp:positionV>
                      <wp:extent cx="499745" cy="706755"/>
                      <wp:effectExtent l="0" t="0" r="0" b="4445"/>
                      <wp:wrapNone/>
                      <wp:docPr id="1859441718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745" cy="706755"/>
                                <a:chOff x="0" y="0"/>
                                <a:chExt cx="499745" cy="7067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016619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97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7244493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1B7AAD" w14:textId="77777777" w:rsidR="00003BB0" w:rsidRPr="0020319D" w:rsidRDefault="00003BB0" w:rsidP="00D023AF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Tim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6BF5F9" id="Gruppieren 14" o:spid="_x0000_s2019" style="position:absolute;margin-left:356.8pt;margin-top:12.95pt;width:39.35pt;height:55.65pt;z-index:253240320" coordsize="4997,70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">
                      <v:shape id="Grafik 11" o:spid="_x0000_s2020" type="#_x0000_t75" style="position:absolute;width:499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">
                        <v:imagedata r:id="rId111" o:title="" chromakey="white"/>
                      </v:shape>
                      <v:shape id="_x0000_s2021" type="#_x0000_t202" style="position:absolute;left:644;top:55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11B7AAD" w14:textId="77777777" w:rsidR="00003BB0" w:rsidRPr="0020319D" w:rsidRDefault="00003BB0" w:rsidP="00D023AF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Tim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3CDFB62" w14:textId="022D47CE" w:rsidR="001F2E0E" w:rsidRPr="005B6061" w:rsidRDefault="00976BBA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68640" behindDoc="0" locked="0" layoutInCell="1" allowOverlap="1" wp14:anchorId="4D29D74D" wp14:editId="6FBE1F5F">
                      <wp:simplePos x="0" y="0"/>
                      <wp:positionH relativeFrom="column">
                        <wp:posOffset>2750185</wp:posOffset>
                      </wp:positionH>
                      <wp:positionV relativeFrom="paragraph">
                        <wp:posOffset>28575</wp:posOffset>
                      </wp:positionV>
                      <wp:extent cx="1473835" cy="475615"/>
                      <wp:effectExtent l="0" t="0" r="164465" b="6985"/>
                      <wp:wrapNone/>
                      <wp:docPr id="591933583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3835" cy="475615"/>
                              </a:xfrm>
                              <a:prstGeom prst="wedgeRoundRectCallout">
                                <a:avLst>
                                  <a:gd name="adj1" fmla="val 58973"/>
                                  <a:gd name="adj2" fmla="val 10679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6BA861" w14:textId="77777777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>Aber vielleicht kann man die Nenner passend machen?</w:t>
                                  </w:r>
                                </w:p>
                                <w:p w14:paraId="166FEACF" w14:textId="2749AC81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9D74D" id="_x0000_s2022" type="#_x0000_t62" style="position:absolute;margin-left:216.55pt;margin-top:2.25pt;width:116.05pt;height:37.45pt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" adj="23538,13107" fillcolor="white [3212]" strokecolor="#bfbfbf [2412]" strokeweight="1pt">
                      <v:textbox inset="1mm,1mm,1mm,1mm">
                        <w:txbxContent>
                          <w:p w14:paraId="506BA861" w14:textId="77777777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>Aber vielleicht kann man die Nenner passend machen?</w:t>
                            </w:r>
                          </w:p>
                          <w:p w14:paraId="166FEACF" w14:textId="2749AC81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5C73"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42368" behindDoc="0" locked="0" layoutInCell="1" allowOverlap="1" wp14:anchorId="61FA7136" wp14:editId="2F8AC6DE">
                      <wp:simplePos x="0" y="0"/>
                      <wp:positionH relativeFrom="column">
                        <wp:posOffset>-13683</wp:posOffset>
                      </wp:positionH>
                      <wp:positionV relativeFrom="paragraph">
                        <wp:posOffset>73086</wp:posOffset>
                      </wp:positionV>
                      <wp:extent cx="547370" cy="722577"/>
                      <wp:effectExtent l="0" t="0" r="0" b="1905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722577"/>
                                <a:chOff x="0" y="0"/>
                                <a:chExt cx="547370" cy="722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135194" y="575721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E98BEA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FA7136" id="_x0000_s2023" style="position:absolute;margin-left:-1.1pt;margin-top:5.75pt;width:43.1pt;height:56.9pt;z-index:253242368;mso-height-relative:margin" coordsize="5473,72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">
                      <v:shape id="Grafik 10" o:spid="_x0000_s2024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">
                        <v:imagedata r:id="rId48" o:title="" chromakey="white"/>
                      </v:shape>
                      <v:shape id="_x0000_s2025" type="#_x0000_t202" style="position:absolute;left:1351;top:5757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EE98BEA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E5C73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66592" behindDoc="0" locked="0" layoutInCell="1" allowOverlap="1" wp14:anchorId="67A1573B" wp14:editId="5A650001">
                      <wp:simplePos x="0" y="0"/>
                      <wp:positionH relativeFrom="column">
                        <wp:posOffset>584835</wp:posOffset>
                      </wp:positionH>
                      <wp:positionV relativeFrom="paragraph">
                        <wp:posOffset>22225</wp:posOffset>
                      </wp:positionV>
                      <wp:extent cx="1809750" cy="486410"/>
                      <wp:effectExtent l="266700" t="0" r="19050" b="8890"/>
                      <wp:wrapNone/>
                      <wp:docPr id="60663265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0" cy="486410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F90CBA" w14:textId="77777777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 xml:space="preserve">Bei diesen Brüchen kann man ja gar nicht immer leicht vergleichen. </w:t>
                                  </w:r>
                                </w:p>
                                <w:p w14:paraId="2AA33CD7" w14:textId="4C9C230A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A1573B" id="_x0000_s2026" type="#_x0000_t62" style="position:absolute;margin-left:46.05pt;margin-top:1.75pt;width:142.5pt;height:38.3pt;z-index:2531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" adj="-2788,19496" filled="f" strokecolor="#bfbfbf [2412]" strokeweight="1pt">
                      <v:textbox inset="1mm,1mm,1mm,1mm">
                        <w:txbxContent>
                          <w:p w14:paraId="1CF90CBA" w14:textId="77777777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 xml:space="preserve">Bei diesen Brüchen kann man ja gar nicht immer leicht vergleichen. </w:t>
                            </w:r>
                          </w:p>
                          <w:p w14:paraId="2AA33CD7" w14:textId="4C9C230A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3188DC" w14:textId="4BF6194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75C4AD8" w14:textId="626B4AA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AB02206" w14:textId="749104E2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2162D0D" w14:textId="68354074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7CB22A4" w14:textId="00E5BDE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78D3F81" w14:textId="409F3040" w:rsidR="001F2E0E" w:rsidRPr="005B6061" w:rsidRDefault="00F315A8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01120" behindDoc="0" locked="0" layoutInCell="1" allowOverlap="1" wp14:anchorId="52679194" wp14:editId="346E7550">
                      <wp:simplePos x="0" y="0"/>
                      <wp:positionH relativeFrom="column">
                        <wp:posOffset>331248</wp:posOffset>
                      </wp:positionH>
                      <wp:positionV relativeFrom="paragraph">
                        <wp:posOffset>277073</wp:posOffset>
                      </wp:positionV>
                      <wp:extent cx="486664" cy="317500"/>
                      <wp:effectExtent l="0" t="0" r="8890" b="0"/>
                      <wp:wrapNone/>
                      <wp:docPr id="1694777621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6664" cy="317500"/>
                                <a:chOff x="-33684" y="0"/>
                                <a:chExt cx="580279" cy="317500"/>
                              </a:xfrm>
                            </wpg:grpSpPr>
                            <wpg:grpSp>
                              <wpg:cNvPr id="1544972384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561559506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19E097" w14:textId="7085E9C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09981078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AA6072" w14:textId="75D7BCED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3178749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98216480" name="Gruppieren 2"/>
                              <wpg:cNvGrpSpPr/>
                              <wpg:grpSpPr>
                                <a:xfrm>
                                  <a:off x="394097" y="0"/>
                                  <a:ext cx="152498" cy="317500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230553188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CB05A6" w14:textId="77400576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63841604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38EA9A" w14:textId="1616FFD3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2031895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2679194" id="_x0000_s2027" style="position:absolute;margin-left:26.1pt;margin-top:21.8pt;width:38.3pt;height:25pt;z-index:253701120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">
                      <v:group id="_x0000_s2028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">
                        <v:shape id="Textfeld 3" o:spid="_x0000_s2029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719E097" w14:textId="7085E9C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30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4AA6072" w14:textId="75D7BCED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203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2032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">
                        <v:shape id="Textfeld 3" o:spid="_x0000_s2033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8CB05A6" w14:textId="77400576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2034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538EA9A" w14:textId="1616FFD3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2035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09312" behindDoc="0" locked="0" layoutInCell="1" allowOverlap="1" wp14:anchorId="5D102145" wp14:editId="168752D2">
                      <wp:simplePos x="0" y="0"/>
                      <wp:positionH relativeFrom="column">
                        <wp:posOffset>3979424</wp:posOffset>
                      </wp:positionH>
                      <wp:positionV relativeFrom="paragraph">
                        <wp:posOffset>264053</wp:posOffset>
                      </wp:positionV>
                      <wp:extent cx="547357" cy="317500"/>
                      <wp:effectExtent l="12700" t="0" r="0" b="0"/>
                      <wp:wrapNone/>
                      <wp:docPr id="1283323887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41306" y="0"/>
                                <a:chExt cx="587901" cy="317501"/>
                              </a:xfrm>
                            </wpg:grpSpPr>
                            <wpg:grpSp>
                              <wpg:cNvPr id="2145091597" name="Gruppieren 2"/>
                              <wpg:cNvGrpSpPr/>
                              <wpg:grpSpPr>
                                <a:xfrm>
                                  <a:off x="-41306" y="0"/>
                                  <a:ext cx="167674" cy="317499"/>
                                  <a:chOff x="15666" y="-4831"/>
                                  <a:chExt cx="169483" cy="318283"/>
                                </a:xfrm>
                              </wpg:grpSpPr>
                              <wps:wsp>
                                <wps:cNvPr id="658959593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E02285" w14:textId="04B7D8C4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9723690" name="Textfeld 3"/>
                                <wps:cNvSpPr txBox="1"/>
                                <wps:spPr>
                                  <a:xfrm>
                                    <a:off x="15666" y="149510"/>
                                    <a:ext cx="169483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36876F" w14:textId="2D8DC1E9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29147338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964182195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744346684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73588E" w14:textId="77777777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5849782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1EE32F" w14:textId="77777777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2956977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D102145" id="_x0000_s2036" style="position:absolute;margin-left:313.35pt;margin-top:20.8pt;width:43.1pt;height:25pt;z-index:253709312;mso-width-relative:margin" coordorigin="-413" coordsize="587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">
                      <v:group id="_x0000_s2037" style="position:absolute;left:-413;width:1676;height:3174" coordorigin="15666,-4831" coordsize="169483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">
                        <v:shape id="Textfeld 3" o:spid="_x0000_s2038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0FE02285" w14:textId="04B7D8C4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039" type="#_x0000_t202" style="position:absolute;left:15666;top:149510;width:16948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" filled="f" stroked="f" strokeweight=".5pt">
                          <v:textbox inset="0,0,0,0">
                            <w:txbxContent>
                              <w:p w14:paraId="1F36876F" w14:textId="2D8DC1E9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2040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2041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">
                        <v:shape id="Textfeld 3" o:spid="_x0000_s2042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D73588E" w14:textId="77777777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043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91EE32F" w14:textId="77777777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2044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1949C6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05216" behindDoc="0" locked="0" layoutInCell="1" allowOverlap="1" wp14:anchorId="4D1C1CBC" wp14:editId="258145AD">
                      <wp:simplePos x="0" y="0"/>
                      <wp:positionH relativeFrom="column">
                        <wp:posOffset>1521605</wp:posOffset>
                      </wp:positionH>
                      <wp:positionV relativeFrom="paragraph">
                        <wp:posOffset>264016</wp:posOffset>
                      </wp:positionV>
                      <wp:extent cx="547357" cy="317500"/>
                      <wp:effectExtent l="0" t="0" r="0" b="0"/>
                      <wp:wrapNone/>
                      <wp:docPr id="887032639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1"/>
                              </a:xfrm>
                            </wpg:grpSpPr>
                            <wpg:grpSp>
                              <wpg:cNvPr id="1980908718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668226442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796228" w14:textId="7777777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9954877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DC55FD" w14:textId="7777777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1392340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829857466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403978456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7B02E7" w14:textId="1069A708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3313725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8B0C5C" w14:textId="7777777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9773331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D1C1CBC" id="_x0000_s2045" style="position:absolute;margin-left:119.8pt;margin-top:20.8pt;width:43.1pt;height:25pt;z-index:253705216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">
                      <v:group id="_x0000_s2046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">
                        <v:shape id="Textfeld 3" o:spid="_x0000_s2047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E796228" w14:textId="7777777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48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5DC55FD" w14:textId="7777777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2049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2050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">
                        <v:shape id="Textfeld 3" o:spid="_x0000_s2051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07B02E7" w14:textId="1069A708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052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68B0C5C" w14:textId="7777777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2053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</w:tr>
      <w:tr w:rsidR="001F2E0E" w:rsidRPr="005B6061" w14:paraId="0915EE75" w14:textId="77777777" w:rsidTr="0068490F">
        <w:trPr>
          <w:trHeight w:val="3121"/>
        </w:trPr>
        <w:tc>
          <w:tcPr>
            <w:tcW w:w="709" w:type="dxa"/>
          </w:tcPr>
          <w:p w14:paraId="244F49F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610" w:type="dxa"/>
            <w:gridSpan w:val="3"/>
          </w:tcPr>
          <w:p w14:paraId="10D56D4A" w14:textId="5F8EA449" w:rsidR="001F2E0E" w:rsidRPr="005B6061" w:rsidRDefault="00F315A8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07264" behindDoc="0" locked="0" layoutInCell="1" allowOverlap="1" wp14:anchorId="432433E2" wp14:editId="6B5AD416">
                      <wp:simplePos x="0" y="0"/>
                      <wp:positionH relativeFrom="column">
                        <wp:posOffset>2750638</wp:posOffset>
                      </wp:positionH>
                      <wp:positionV relativeFrom="paragraph">
                        <wp:posOffset>105697</wp:posOffset>
                      </wp:positionV>
                      <wp:extent cx="547357" cy="317500"/>
                      <wp:effectExtent l="0" t="0" r="0" b="0"/>
                      <wp:wrapNone/>
                      <wp:docPr id="1102165114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1"/>
                              </a:xfrm>
                            </wpg:grpSpPr>
                            <wpg:grpSp>
                              <wpg:cNvPr id="106572262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1665851820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7FD27B" w14:textId="4744EDCC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  <w:r w:rsidR="001949C6"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0525993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5E00D9" w14:textId="1508FE2E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18</w:t>
                                      </w:r>
                                      <w:r w:rsidR="001949C6"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0251707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05965141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518200199" name="Textfeld 3"/>
                                <wps:cNvSpPr txBox="1"/>
                                <wps:spPr>
                                  <a:xfrm>
                                    <a:off x="74864" y="-4831"/>
                                    <a:ext cx="70248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F34C2E" w14:textId="1904F443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  <w:r w:rsidR="001949C6"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9847290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FAE104" w14:textId="7777777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26475809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32433E2" id="_x0000_s2054" style="position:absolute;margin-left:216.6pt;margin-top:8.3pt;width:43.1pt;height:25pt;z-index:253707264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">
                      <v:group id="_x0000_s2055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">
                        <v:shape id="Textfeld 3" o:spid="_x0000_s2056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57FD27B" w14:textId="4744EDCC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  <w:r w:rsidR="001949C6"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57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35E00D9" w14:textId="1508FE2E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18</w:t>
                                </w:r>
                                <w:r w:rsidR="001949C6"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2058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2059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">
                        <v:shape id="Textfeld 3" o:spid="_x0000_s2060" type="#_x0000_t202" style="position:absolute;left:74864;top:-4831;width:70248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2F34C2E" w14:textId="1904F443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  <w:r w:rsidR="001949C6"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2061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" filled="f" stroked="f" strokeweight=".5pt">
                          <v:textbox inset="0,0,0,0">
                            <w:txbxContent>
                              <w:p w14:paraId="33FAE104" w14:textId="7777777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2062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82272" behindDoc="0" locked="0" layoutInCell="1" allowOverlap="1" wp14:anchorId="5CC21925" wp14:editId="24E39DE5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27305</wp:posOffset>
                      </wp:positionV>
                      <wp:extent cx="861060" cy="502920"/>
                      <wp:effectExtent l="38100" t="38100" r="110490" b="106680"/>
                      <wp:wrapNone/>
                      <wp:docPr id="10329" name="Textfeld 10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E8006A" w14:textId="20FF2C4B" w:rsidR="00003BB0" w:rsidRPr="00E3075C" w:rsidRDefault="00003BB0" w:rsidP="001949C6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407FF2">
                                    <w:rPr>
                                      <w:b/>
                                      <w:lang w:val="en-US"/>
                                    </w:rPr>
                                    <w:t xml:space="preserve">A </w:t>
                                  </w:r>
                                  <w:r w:rsidRPr="00E3075C">
                                    <w:rPr>
                                      <w:lang w:val="en-US"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C21925" id="Textfeld 10329" o:spid="_x0000_s2063" type="#_x0000_t202" style="position:absolute;margin-left:3.05pt;margin-top:2.15pt;width:67.8pt;height:39.6pt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63E8006A" w14:textId="20FF2C4B" w:rsidR="00003BB0" w:rsidRPr="00E3075C" w:rsidRDefault="00003BB0" w:rsidP="001949C6">
                            <w:pPr>
                              <w:rPr>
                                <w:lang w:val="en-US"/>
                              </w:rPr>
                            </w:pPr>
                            <w:r w:rsidRPr="00407FF2">
                              <w:rPr>
                                <w:b/>
                                <w:lang w:val="en-US"/>
                              </w:rPr>
                              <w:t xml:space="preserve">A </w:t>
                            </w:r>
                            <w:r w:rsidRPr="00E3075C">
                              <w:rPr>
                                <w:lang w:val="en-US"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76128" behindDoc="0" locked="0" layoutInCell="1" allowOverlap="1" wp14:anchorId="0E898687" wp14:editId="2243785C">
                      <wp:simplePos x="0" y="0"/>
                      <wp:positionH relativeFrom="column">
                        <wp:posOffset>3773170</wp:posOffset>
                      </wp:positionH>
                      <wp:positionV relativeFrom="paragraph">
                        <wp:posOffset>29845</wp:posOffset>
                      </wp:positionV>
                      <wp:extent cx="861060" cy="495300"/>
                      <wp:effectExtent l="25400" t="25400" r="104140" b="101600"/>
                      <wp:wrapSquare wrapText="bothSides"/>
                      <wp:docPr id="10326" name="Textfeld 10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962EE5" w14:textId="7A7E24B2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>D</w:t>
                                  </w:r>
                                  <w:r>
                                    <w:t xml:space="preserve">     </w:t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898687" id="Textfeld 10326" o:spid="_x0000_s2064" type="#_x0000_t202" style="position:absolute;margin-left:297.1pt;margin-top:2.35pt;width:67.8pt;height:39pt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6B962EE5" w14:textId="7A7E24B2" w:rsidR="00003BB0" w:rsidRDefault="00003BB0" w:rsidP="00F315A8">
                            <w:r w:rsidRPr="00407FF2">
                              <w:rPr>
                                <w:b/>
                              </w:rPr>
                              <w:t>D</w:t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87392" behindDoc="0" locked="0" layoutInCell="1" allowOverlap="1" wp14:anchorId="485E68F1" wp14:editId="1E4EFE4F">
                      <wp:simplePos x="0" y="0"/>
                      <wp:positionH relativeFrom="column">
                        <wp:posOffset>2525100</wp:posOffset>
                      </wp:positionH>
                      <wp:positionV relativeFrom="paragraph">
                        <wp:posOffset>23850</wp:posOffset>
                      </wp:positionV>
                      <wp:extent cx="862965" cy="502920"/>
                      <wp:effectExtent l="38100" t="38100" r="108585" b="106680"/>
                      <wp:wrapNone/>
                      <wp:docPr id="10328" name="Textfeld 10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2965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A933B0" w14:textId="7E417954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 xml:space="preserve">C </w:t>
                                  </w:r>
                                  <w:r>
                                    <w:t xml:space="preserve">   </w:t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E68F1" id="Textfeld 10328" o:spid="_x0000_s2065" type="#_x0000_t202" style="position:absolute;margin-left:198.85pt;margin-top:1.9pt;width:67.95pt;height:39.6pt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27A933B0" w14:textId="7E417954" w:rsidR="00003BB0" w:rsidRDefault="00003BB0" w:rsidP="00F315A8">
                            <w:r w:rsidRPr="00407FF2">
                              <w:rPr>
                                <w:b/>
                              </w:rPr>
                              <w:t xml:space="preserve">C </w:t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85344" behindDoc="0" locked="0" layoutInCell="1" allowOverlap="1" wp14:anchorId="7B0A7D47" wp14:editId="4B2D2771">
                      <wp:simplePos x="0" y="0"/>
                      <wp:positionH relativeFrom="column">
                        <wp:posOffset>1273380</wp:posOffset>
                      </wp:positionH>
                      <wp:positionV relativeFrom="paragraph">
                        <wp:posOffset>22225</wp:posOffset>
                      </wp:positionV>
                      <wp:extent cx="861060" cy="502920"/>
                      <wp:effectExtent l="38100" t="38100" r="110490" b="106680"/>
                      <wp:wrapNone/>
                      <wp:docPr id="10327" name="Textfeld 10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AA84D5" w14:textId="7B90EE03" w:rsidR="00003BB0" w:rsidRDefault="00003BB0" w:rsidP="001949C6">
                                  <w:r w:rsidRPr="00407FF2">
                                    <w:rPr>
                                      <w:b/>
                                    </w:rPr>
                                    <w:t>B</w:t>
                                  </w:r>
                                  <w: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0A7D47" id="Textfeld 10327" o:spid="_x0000_s2066" type="#_x0000_t202" style="position:absolute;margin-left:100.25pt;margin-top:1.75pt;width:67.8pt;height:39.6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2FAA84D5" w14:textId="7B90EE03" w:rsidR="00003BB0" w:rsidRDefault="00003BB0" w:rsidP="001949C6">
                            <w:r w:rsidRPr="00407FF2">
                              <w:rPr>
                                <w:b/>
                              </w:rPr>
                              <w:t>B</w:t>
                            </w:r>
                            <w: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6CE5A37" w14:textId="642E03DE" w:rsidR="001F2E0E" w:rsidRPr="005B6061" w:rsidRDefault="00F315A8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83648" behindDoc="0" locked="0" layoutInCell="1" allowOverlap="1" wp14:anchorId="308FD68E" wp14:editId="5CFA9E19">
                  <wp:simplePos x="0" y="0"/>
                  <wp:positionH relativeFrom="column">
                    <wp:posOffset>4182096</wp:posOffset>
                  </wp:positionH>
                  <wp:positionV relativeFrom="paragraph">
                    <wp:posOffset>42545</wp:posOffset>
                  </wp:positionV>
                  <wp:extent cx="142240" cy="146050"/>
                  <wp:effectExtent l="0" t="0" r="0" b="6350"/>
                  <wp:wrapNone/>
                  <wp:docPr id="14008" name="Grafik 14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79552" behindDoc="0" locked="0" layoutInCell="1" allowOverlap="1" wp14:anchorId="05E41D7B" wp14:editId="5EDCF13B">
                  <wp:simplePos x="0" y="0"/>
                  <wp:positionH relativeFrom="column">
                    <wp:posOffset>1728146</wp:posOffset>
                  </wp:positionH>
                  <wp:positionV relativeFrom="paragraph">
                    <wp:posOffset>30480</wp:posOffset>
                  </wp:positionV>
                  <wp:extent cx="142240" cy="146050"/>
                  <wp:effectExtent l="0" t="0" r="0" b="6350"/>
                  <wp:wrapNone/>
                  <wp:docPr id="14002" name="Grafik 14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84672" behindDoc="0" locked="0" layoutInCell="1" allowOverlap="1" wp14:anchorId="77F75BC7" wp14:editId="15901EFF">
                  <wp:simplePos x="0" y="0"/>
                  <wp:positionH relativeFrom="column">
                    <wp:posOffset>2982271</wp:posOffset>
                  </wp:positionH>
                  <wp:positionV relativeFrom="paragraph">
                    <wp:posOffset>37465</wp:posOffset>
                  </wp:positionV>
                  <wp:extent cx="142240" cy="146050"/>
                  <wp:effectExtent l="0" t="0" r="0" b="6350"/>
                  <wp:wrapNone/>
                  <wp:docPr id="14009" name="Grafik 14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49C6"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59072" behindDoc="0" locked="0" layoutInCell="1" allowOverlap="1" wp14:anchorId="41902E74" wp14:editId="7CF15990">
                  <wp:simplePos x="0" y="0"/>
                  <wp:positionH relativeFrom="column">
                    <wp:posOffset>480681</wp:posOffset>
                  </wp:positionH>
                  <wp:positionV relativeFrom="paragraph">
                    <wp:posOffset>48260</wp:posOffset>
                  </wp:positionV>
                  <wp:extent cx="142240" cy="146050"/>
                  <wp:effectExtent l="0" t="0" r="0" b="6350"/>
                  <wp:wrapNone/>
                  <wp:docPr id="13993" name="Grafik 13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67E1E0" w14:textId="7038AA3D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D510572" w14:textId="71DE7A1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84AD3A9" w14:textId="475C441F" w:rsidR="001F2E0E" w:rsidRPr="005B6061" w:rsidRDefault="00F315A8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15456" behindDoc="0" locked="0" layoutInCell="1" allowOverlap="1" wp14:anchorId="0095029A" wp14:editId="621DD3AC">
                      <wp:simplePos x="0" y="0"/>
                      <wp:positionH relativeFrom="column">
                        <wp:posOffset>3980282</wp:posOffset>
                      </wp:positionH>
                      <wp:positionV relativeFrom="paragraph">
                        <wp:posOffset>117786</wp:posOffset>
                      </wp:positionV>
                      <wp:extent cx="547357" cy="317500"/>
                      <wp:effectExtent l="0" t="0" r="0" b="0"/>
                      <wp:wrapNone/>
                      <wp:docPr id="186092496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1"/>
                              </a:xfrm>
                            </wpg:grpSpPr>
                            <wpg:grpSp>
                              <wpg:cNvPr id="1117971336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432911408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779500" w14:textId="4E0849B2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7815100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E0D3D24" w14:textId="70B8D6BB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56428826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09455895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2090787223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7D458F" w14:textId="1CF40532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5618999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520E13" w14:textId="7E7EFF40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1027362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095029A" id="_x0000_s2067" style="position:absolute;margin-left:313.4pt;margin-top:9.25pt;width:43.1pt;height:25pt;z-index:253715456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">
                      <v:group id="_x0000_s2068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">
                        <v:shape id="Textfeld 3" o:spid="_x0000_s2069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8779500" w14:textId="4E0849B2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070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6E0D3D24" w14:textId="70B8D6BB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207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2072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">
                        <v:shape id="Textfeld 3" o:spid="_x0000_s2073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B7D458F" w14:textId="1CF40532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74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C520E13" w14:textId="7E7EFF40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2075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13408" behindDoc="0" locked="0" layoutInCell="1" allowOverlap="1" wp14:anchorId="2D981108" wp14:editId="4F35E84E">
                      <wp:simplePos x="0" y="0"/>
                      <wp:positionH relativeFrom="column">
                        <wp:posOffset>2771067</wp:posOffset>
                      </wp:positionH>
                      <wp:positionV relativeFrom="paragraph">
                        <wp:posOffset>118189</wp:posOffset>
                      </wp:positionV>
                      <wp:extent cx="547357" cy="317500"/>
                      <wp:effectExtent l="0" t="0" r="0" b="0"/>
                      <wp:wrapNone/>
                      <wp:docPr id="1430440868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1"/>
                              </a:xfrm>
                            </wpg:grpSpPr>
                            <wpg:grpSp>
                              <wpg:cNvPr id="1329439313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1293838281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3680B8" w14:textId="3DD3964B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59086239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67AD61" w14:textId="209409FF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27593302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726779941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91466828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BA3BA6" w14:textId="24D9CAD5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7009094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084632" w14:textId="74B5A6A3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3386007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D981108" id="_x0000_s2076" style="position:absolute;margin-left:218.2pt;margin-top:9.3pt;width:43.1pt;height:25pt;z-index:253713408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">
                      <v:group id="_x0000_s2077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">
                        <v:shape id="Textfeld 3" o:spid="_x0000_s2078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63680B8" w14:textId="3DD3964B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079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867AD61" w14:textId="209409FF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2080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2081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">
                        <v:shape id="Textfeld 3" o:spid="_x0000_s2082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EBA3BA6" w14:textId="24D9CAD5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083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1084632" w14:textId="74B5A6A3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line id="Gerade Verbindung 1" o:spid="_x0000_s2084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11360" behindDoc="0" locked="0" layoutInCell="1" allowOverlap="1" wp14:anchorId="5B511BCB" wp14:editId="6080FB4F">
                      <wp:simplePos x="0" y="0"/>
                      <wp:positionH relativeFrom="column">
                        <wp:posOffset>1579556</wp:posOffset>
                      </wp:positionH>
                      <wp:positionV relativeFrom="paragraph">
                        <wp:posOffset>118110</wp:posOffset>
                      </wp:positionV>
                      <wp:extent cx="439206" cy="317500"/>
                      <wp:effectExtent l="0" t="0" r="5715" b="0"/>
                      <wp:wrapNone/>
                      <wp:docPr id="1863131769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9206" cy="317500"/>
                                <a:chOff x="-26756" y="0"/>
                                <a:chExt cx="591321" cy="317501"/>
                              </a:xfrm>
                            </wpg:grpSpPr>
                            <wpg:grpSp>
                              <wpg:cNvPr id="1668082778" name="Gruppieren 2"/>
                              <wpg:cNvGrpSpPr/>
                              <wpg:grpSpPr>
                                <a:xfrm>
                                  <a:off x="-26756" y="0"/>
                                  <a:ext cx="142068" cy="317499"/>
                                  <a:chOff x="30373" y="-4831"/>
                                  <a:chExt cx="143601" cy="318283"/>
                                </a:xfrm>
                              </wpg:grpSpPr>
                              <wps:wsp>
                                <wps:cNvPr id="1293210285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1B8E8F" w14:textId="51DEDC0E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488891" name="Textfeld 3"/>
                                <wps:cNvSpPr txBox="1"/>
                                <wps:spPr>
                                  <a:xfrm>
                                    <a:off x="30373" y="149510"/>
                                    <a:ext cx="140069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B7B10E" w14:textId="197ED9C5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4052344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8491569" name="Gruppieren 2"/>
                              <wpg:cNvGrpSpPr/>
                              <wpg:grpSpPr>
                                <a:xfrm>
                                  <a:off x="412067" y="0"/>
                                  <a:ext cx="152498" cy="317501"/>
                                  <a:chOff x="48656" y="-4831"/>
                                  <a:chExt cx="154566" cy="318283"/>
                                </a:xfrm>
                              </wpg:grpSpPr>
                              <wps:wsp>
                                <wps:cNvPr id="1771676198" name="Textfeld 3"/>
                                <wps:cNvSpPr txBox="1"/>
                                <wps:spPr>
                                  <a:xfrm>
                                    <a:off x="82035" y="-4831"/>
                                    <a:ext cx="70248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ED5D43E" w14:textId="2A10BD8A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323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62921296" name="Textfeld 3"/>
                                <wps:cNvSpPr txBox="1"/>
                                <wps:spPr>
                                  <a:xfrm>
                                    <a:off x="48656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C359A53" w14:textId="55EF53F0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9428135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B511BCB" id="_x0000_s2085" style="position:absolute;margin-left:124.35pt;margin-top:9.3pt;width:34.6pt;height:25pt;z-index:253711360;mso-width-relative:margin" coordorigin="-267" coordsize="5913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">
                      <v:group id="_x0000_s2086" style="position:absolute;left:-267;width:1420;height:3174" coordorigin="30373,-4831" coordsize="14360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">
                        <v:shape id="Textfeld 3" o:spid="_x0000_s2087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A1B8E8F" w14:textId="51DEDC0E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088" type="#_x0000_t202" style="position:absolute;left:30373;top:149510;width:14006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3AB7B10E" w14:textId="197ED9C5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2089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2090" style="position:absolute;left:4120;width:1525;height:3175" coordorigin="48656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">
                        <v:shape id="Textfeld 3" o:spid="_x0000_s2091" type="#_x0000_t202" style="position:absolute;left:82035;top:-4831;width:70248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ED5D43E" w14:textId="2A10BD8A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323</w:t>
                                </w:r>
                              </w:p>
                            </w:txbxContent>
                          </v:textbox>
                        </v:shape>
                        <v:shape id="Textfeld 3" o:spid="_x0000_s2092" type="#_x0000_t202" style="position:absolute;left:48656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C359A53" w14:textId="55EF53F0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2093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03168" behindDoc="0" locked="0" layoutInCell="1" allowOverlap="1" wp14:anchorId="0A139A6F" wp14:editId="0C975AC1">
                      <wp:simplePos x="0" y="0"/>
                      <wp:positionH relativeFrom="column">
                        <wp:posOffset>297875</wp:posOffset>
                      </wp:positionH>
                      <wp:positionV relativeFrom="paragraph">
                        <wp:posOffset>111737</wp:posOffset>
                      </wp:positionV>
                      <wp:extent cx="547357" cy="317500"/>
                      <wp:effectExtent l="0" t="0" r="0" b="0"/>
                      <wp:wrapNone/>
                      <wp:docPr id="1200561456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0"/>
                              </a:xfrm>
                            </wpg:grpSpPr>
                            <wpg:grpSp>
                              <wpg:cNvPr id="524273643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515675985" name="Textfeld 3"/>
                                <wps:cNvSpPr txBox="1"/>
                                <wps:spPr>
                                  <a:xfrm>
                                    <a:off x="42889" y="-4831"/>
                                    <a:ext cx="12484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186320" w14:textId="2C8A0B81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4694775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4E806E" w14:textId="0D86E564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7144851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548373556" name="Gruppieren 2"/>
                              <wpg:cNvGrpSpPr/>
                              <wpg:grpSpPr>
                                <a:xfrm>
                                  <a:off x="394097" y="0"/>
                                  <a:ext cx="152498" cy="317500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053066500" name="Textfeld 3"/>
                                <wps:cNvSpPr txBox="1"/>
                                <wps:spPr>
                                  <a:xfrm>
                                    <a:off x="71351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AEFA8E" w14:textId="6C4142D6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4445020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4D341C" w14:textId="1EAE49EE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8043183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A139A6F" id="_x0000_s2094" style="position:absolute;margin-left:23.45pt;margin-top:8.8pt;width:43.1pt;height:25pt;z-index:253703168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">
                      <v:group id="_x0000_s2095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">
                        <v:shape id="Textfeld 3" o:spid="_x0000_s2096" type="#_x0000_t202" style="position:absolute;left:42889;top:-4831;width:12484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7186320" w14:textId="2C8A0B81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097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B4E806E" w14:textId="0D86E564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2098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2099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">
                        <v:shape id="Textfeld 3" o:spid="_x0000_s2100" type="#_x0000_t202" style="position:absolute;left:71351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1DAEFA8E" w14:textId="6C4142D6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2101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44D341C" w14:textId="1EAE49EE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2102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05824" behindDoc="0" locked="0" layoutInCell="1" allowOverlap="1" wp14:anchorId="36D5058B" wp14:editId="1B9DAB3E">
                      <wp:simplePos x="0" y="0"/>
                      <wp:positionH relativeFrom="column">
                        <wp:posOffset>3772797</wp:posOffset>
                      </wp:positionH>
                      <wp:positionV relativeFrom="paragraph">
                        <wp:posOffset>65489</wp:posOffset>
                      </wp:positionV>
                      <wp:extent cx="861060" cy="484538"/>
                      <wp:effectExtent l="38100" t="38100" r="110490" b="106045"/>
                      <wp:wrapNone/>
                      <wp:docPr id="10331" name="Textfeld 10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4845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7111E5" w14:textId="1B77C556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>H</w:t>
                                  </w:r>
                                  <w: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D5058B" id="Textfeld 10331" o:spid="_x0000_s2103" type="#_x0000_t202" style="position:absolute;margin-left:297.05pt;margin-top:5.15pt;width:67.8pt;height:38.15pt;z-index:2530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3B7111E5" w14:textId="1B77C556" w:rsidR="00003BB0" w:rsidRDefault="00003BB0" w:rsidP="00F315A8">
                            <w:r w:rsidRPr="00407FF2">
                              <w:rPr>
                                <w:b/>
                              </w:rPr>
                              <w:t>H</w:t>
                            </w:r>
                            <w: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 wp14:anchorId="2D3D57F9" wp14:editId="5205E7CA">
                      <wp:simplePos x="0" y="0"/>
                      <wp:positionH relativeFrom="column">
                        <wp:posOffset>2524125</wp:posOffset>
                      </wp:positionH>
                      <wp:positionV relativeFrom="paragraph">
                        <wp:posOffset>65660</wp:posOffset>
                      </wp:positionV>
                      <wp:extent cx="861060" cy="485140"/>
                      <wp:effectExtent l="25400" t="25400" r="104140" b="99060"/>
                      <wp:wrapSquare wrapText="bothSides"/>
                      <wp:docPr id="10335" name="Textfeld 10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485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E895C0" w14:textId="1B4AC97D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>G</w:t>
                                  </w:r>
                                  <w: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3D57F9" id="Textfeld 10335" o:spid="_x0000_s2104" type="#_x0000_t202" style="position:absolute;margin-left:198.75pt;margin-top:5.15pt;width:67.8pt;height:38.2pt;z-index:2530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6BE895C0" w14:textId="1B4AC97D" w:rsidR="00003BB0" w:rsidRDefault="00003BB0" w:rsidP="00F315A8">
                            <w:r w:rsidRPr="00407FF2">
                              <w:rPr>
                                <w:b/>
                              </w:rPr>
                              <w:t>G</w:t>
                            </w:r>
                            <w: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58048" behindDoc="0" locked="0" layoutInCell="1" allowOverlap="1" wp14:anchorId="6822B48C" wp14:editId="5282BF4A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52070</wp:posOffset>
                      </wp:positionV>
                      <wp:extent cx="861060" cy="497840"/>
                      <wp:effectExtent l="38100" t="38100" r="110490" b="111760"/>
                      <wp:wrapSquare wrapText="bothSides"/>
                      <wp:docPr id="10336" name="Textfeld 10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497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1EC2CF" w14:textId="0AD5F5D4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 xml:space="preserve">F </w:t>
                                  </w:r>
                                  <w:r>
                                    <w:t xml:space="preserve">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2B48C" id="Textfeld 10336" o:spid="_x0000_s2105" type="#_x0000_t202" style="position:absolute;margin-left:100.85pt;margin-top:4.1pt;width:67.8pt;height:39.2pt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521EC2CF" w14:textId="0AD5F5D4" w:rsidR="00003BB0" w:rsidRDefault="00003BB0" w:rsidP="00F315A8">
                            <w:r w:rsidRPr="00407FF2">
                              <w:rPr>
                                <w:b/>
                              </w:rPr>
                              <w:t xml:space="preserve">F </w:t>
                            </w:r>
                            <w:r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80224" behindDoc="0" locked="0" layoutInCell="1" allowOverlap="1" wp14:anchorId="0024FA0F" wp14:editId="116D3053">
                      <wp:simplePos x="0" y="0"/>
                      <wp:positionH relativeFrom="column">
                        <wp:posOffset>38519</wp:posOffset>
                      </wp:positionH>
                      <wp:positionV relativeFrom="paragraph">
                        <wp:posOffset>47821</wp:posOffset>
                      </wp:positionV>
                      <wp:extent cx="861060" cy="502920"/>
                      <wp:effectExtent l="38100" t="38100" r="110490" b="106680"/>
                      <wp:wrapSquare wrapText="bothSides"/>
                      <wp:docPr id="10332" name="Textfeld 10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BB358A" w14:textId="2EF71082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>E</w:t>
                                  </w:r>
                                  <w: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4FA0F" id="Textfeld 10332" o:spid="_x0000_s2106" type="#_x0000_t202" style="position:absolute;margin-left:3.05pt;margin-top:3.75pt;width:67.8pt;height:39.6pt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4DBB358A" w14:textId="2EF71082" w:rsidR="00003BB0" w:rsidRDefault="00003BB0" w:rsidP="00F315A8">
                            <w:r w:rsidRPr="00407FF2">
                              <w:rPr>
                                <w:b/>
                              </w:rPr>
                              <w:t>E</w:t>
                            </w:r>
                            <w:r>
                              <w:t xml:space="preserve"> 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9A6CDCB" w14:textId="60839B97" w:rsidR="001F2E0E" w:rsidRPr="005B6061" w:rsidRDefault="00F315A8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82624" behindDoc="0" locked="0" layoutInCell="1" allowOverlap="1" wp14:anchorId="6C95E77D" wp14:editId="01F63277">
                  <wp:simplePos x="0" y="0"/>
                  <wp:positionH relativeFrom="column">
                    <wp:posOffset>4179570</wp:posOffset>
                  </wp:positionH>
                  <wp:positionV relativeFrom="paragraph">
                    <wp:posOffset>75889</wp:posOffset>
                  </wp:positionV>
                  <wp:extent cx="142240" cy="146050"/>
                  <wp:effectExtent l="0" t="0" r="0" b="6350"/>
                  <wp:wrapNone/>
                  <wp:docPr id="14007" name="Grafik 14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80576" behindDoc="0" locked="0" layoutInCell="1" allowOverlap="1" wp14:anchorId="6FC1FCC4" wp14:editId="5D1F3C79">
                  <wp:simplePos x="0" y="0"/>
                  <wp:positionH relativeFrom="column">
                    <wp:posOffset>2977191</wp:posOffset>
                  </wp:positionH>
                  <wp:positionV relativeFrom="paragraph">
                    <wp:posOffset>81280</wp:posOffset>
                  </wp:positionV>
                  <wp:extent cx="142240" cy="146050"/>
                  <wp:effectExtent l="0" t="0" r="0" b="6350"/>
                  <wp:wrapNone/>
                  <wp:docPr id="14005" name="Grafik 14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78528" behindDoc="0" locked="0" layoutInCell="1" allowOverlap="1" wp14:anchorId="02504144" wp14:editId="3228B60D">
                  <wp:simplePos x="0" y="0"/>
                  <wp:positionH relativeFrom="column">
                    <wp:posOffset>1719256</wp:posOffset>
                  </wp:positionH>
                  <wp:positionV relativeFrom="paragraph">
                    <wp:posOffset>66040</wp:posOffset>
                  </wp:positionV>
                  <wp:extent cx="142240" cy="146050"/>
                  <wp:effectExtent l="0" t="0" r="0" b="6350"/>
                  <wp:wrapNone/>
                  <wp:docPr id="14001" name="Grafik 14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64192" behindDoc="0" locked="0" layoutInCell="1" allowOverlap="1" wp14:anchorId="192432C1" wp14:editId="479A2199">
                  <wp:simplePos x="0" y="0"/>
                  <wp:positionH relativeFrom="column">
                    <wp:posOffset>498151</wp:posOffset>
                  </wp:positionH>
                  <wp:positionV relativeFrom="paragraph">
                    <wp:posOffset>74930</wp:posOffset>
                  </wp:positionV>
                  <wp:extent cx="142240" cy="146050"/>
                  <wp:effectExtent l="0" t="0" r="0" b="6350"/>
                  <wp:wrapNone/>
                  <wp:docPr id="13994" name="Grafik 13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319E96" w14:textId="0B09080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D9DE963" w14:textId="3F7CA6D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E0F4F69" w14:textId="1B383597" w:rsidR="001F2E0E" w:rsidRPr="005B6061" w:rsidRDefault="00F315A8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17504" behindDoc="0" locked="0" layoutInCell="1" allowOverlap="1" wp14:anchorId="599B2EBE" wp14:editId="2D4E576F">
                      <wp:simplePos x="0" y="0"/>
                      <wp:positionH relativeFrom="column">
                        <wp:posOffset>284526</wp:posOffset>
                      </wp:positionH>
                      <wp:positionV relativeFrom="paragraph">
                        <wp:posOffset>170611</wp:posOffset>
                      </wp:positionV>
                      <wp:extent cx="546735" cy="317500"/>
                      <wp:effectExtent l="0" t="0" r="0" b="0"/>
                      <wp:wrapNone/>
                      <wp:docPr id="2042307334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735" cy="317500"/>
                                <a:chOff x="-33684" y="0"/>
                                <a:chExt cx="580279" cy="317501"/>
                              </a:xfrm>
                            </wpg:grpSpPr>
                            <wpg:grpSp>
                              <wpg:cNvPr id="1865137947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1920799270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3CF48A" w14:textId="77777777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6842372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B5004D" w14:textId="24DB4F71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93515972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31012393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444348646" name="Textfeld 3"/>
                                <wps:cNvSpPr txBox="1"/>
                                <wps:spPr>
                                  <a:xfrm>
                                    <a:off x="64164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8621E99" w14:textId="363DF448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8221861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6E8A12" w14:textId="72E1049E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4958020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99B2EBE" id="_x0000_s2107" style="position:absolute;margin-left:22.4pt;margin-top:13.45pt;width:43.05pt;height:25pt;z-index:253717504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">
                      <v:group id="_x0000_s2108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">
                        <v:shape id="Textfeld 3" o:spid="_x0000_s2109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D3CF48A" w14:textId="77777777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10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EB5004D" w14:textId="24DB4F71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211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2112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">
                        <v:shape id="Textfeld 3" o:spid="_x0000_s2113" type="#_x0000_t202" style="position:absolute;left:64164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8621E99" w14:textId="363DF448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14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5C6E8A12" w14:textId="72E1049E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11</w:t>
                                </w:r>
                              </w:p>
                            </w:txbxContent>
                          </v:textbox>
                        </v:shape>
                        <v:line id="Gerade Verbindung 1" o:spid="_x0000_s2115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29376" behindDoc="0" locked="0" layoutInCell="1" allowOverlap="1" wp14:anchorId="00F1E5D2" wp14:editId="6B306F6B">
                      <wp:simplePos x="0" y="0"/>
                      <wp:positionH relativeFrom="column">
                        <wp:posOffset>2550708</wp:posOffset>
                      </wp:positionH>
                      <wp:positionV relativeFrom="paragraph">
                        <wp:posOffset>102884</wp:posOffset>
                      </wp:positionV>
                      <wp:extent cx="861060" cy="502619"/>
                      <wp:effectExtent l="38100" t="38100" r="110490" b="107315"/>
                      <wp:wrapNone/>
                      <wp:docPr id="10330" name="Textfeld 10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6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2C8AE0" w14:textId="7AB78A95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>K</w:t>
                                  </w:r>
                                  <w:r>
                                    <w:t xml:space="preserve">     </w:t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F1E5D2" id="Textfeld 10330" o:spid="_x0000_s2116" type="#_x0000_t202" style="position:absolute;margin-left:200.85pt;margin-top:8.1pt;width:67.8pt;height:39.6pt;z-index:2530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752C8AE0" w14:textId="7AB78A95" w:rsidR="00003BB0" w:rsidRDefault="00003BB0" w:rsidP="00F315A8">
                            <w:r w:rsidRPr="00407FF2">
                              <w:rPr>
                                <w:b/>
                              </w:rPr>
                              <w:t>K</w:t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14016" behindDoc="0" locked="0" layoutInCell="1" allowOverlap="1" wp14:anchorId="40983439" wp14:editId="0ABF1822">
                      <wp:simplePos x="0" y="0"/>
                      <wp:positionH relativeFrom="column">
                        <wp:posOffset>1280160</wp:posOffset>
                      </wp:positionH>
                      <wp:positionV relativeFrom="paragraph">
                        <wp:posOffset>102235</wp:posOffset>
                      </wp:positionV>
                      <wp:extent cx="861060" cy="502920"/>
                      <wp:effectExtent l="38100" t="38100" r="110490" b="106680"/>
                      <wp:wrapSquare wrapText="bothSides"/>
                      <wp:docPr id="10334" name="Textfeld 10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1F33AB" w14:textId="6270EE16" w:rsidR="00003BB0" w:rsidRDefault="00F315A8" w:rsidP="00F315A8"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="00003BB0" w:rsidRPr="00407FF2">
                                    <w:rPr>
                                      <w:b/>
                                    </w:rPr>
                                    <w:t>J</w:t>
                                  </w:r>
                                  <w:r w:rsidR="00003BB0"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 w:rsidR="00003BB0"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83439" id="Textfeld 10334" o:spid="_x0000_s2117" type="#_x0000_t202" style="position:absolute;margin-left:100.8pt;margin-top:8.05pt;width:67.8pt;height:39.6pt;z-index:2530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621F33AB" w14:textId="6270EE16" w:rsidR="00003BB0" w:rsidRDefault="00F315A8" w:rsidP="00F315A8"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003BB0" w:rsidRPr="00407FF2">
                              <w:rPr>
                                <w:b/>
                              </w:rPr>
                              <w:t>J</w:t>
                            </w:r>
                            <w:r w:rsidR="00003BB0"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 w:rsidR="00003BB0"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18112" behindDoc="0" locked="0" layoutInCell="1" allowOverlap="1" wp14:anchorId="3AB14C16" wp14:editId="600D8314">
                      <wp:simplePos x="0" y="0"/>
                      <wp:positionH relativeFrom="column">
                        <wp:posOffset>36189</wp:posOffset>
                      </wp:positionH>
                      <wp:positionV relativeFrom="paragraph">
                        <wp:posOffset>104309</wp:posOffset>
                      </wp:positionV>
                      <wp:extent cx="861060" cy="502920"/>
                      <wp:effectExtent l="38100" t="38100" r="110490" b="106680"/>
                      <wp:wrapNone/>
                      <wp:docPr id="10333" name="Textfeld 10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EF9C7E" w14:textId="6792AD7E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 xml:space="preserve">I </w:t>
                                  </w:r>
                                  <w:r>
                                    <w:t xml:space="preserve">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   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B14C16" id="Textfeld 10333" o:spid="_x0000_s2118" type="#_x0000_t202" style="position:absolute;margin-left:2.85pt;margin-top:8.2pt;width:67.8pt;height:39.6pt;z-index:2530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37EF9C7E" w14:textId="6792AD7E" w:rsidR="00003BB0" w:rsidRDefault="00003BB0" w:rsidP="00F315A8">
                            <w:r w:rsidRPr="00407FF2">
                              <w:rPr>
                                <w:b/>
                              </w:rPr>
                              <w:t xml:space="preserve">I </w:t>
                            </w:r>
                            <w:r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    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663DD2" w14:textId="0B3B7CEE" w:rsidR="001F2E0E" w:rsidRPr="005B6061" w:rsidRDefault="00B018E0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81600" behindDoc="0" locked="0" layoutInCell="1" allowOverlap="1" wp14:anchorId="79022178" wp14:editId="125FD835">
                  <wp:simplePos x="0" y="0"/>
                  <wp:positionH relativeFrom="column">
                    <wp:posOffset>2962954</wp:posOffset>
                  </wp:positionH>
                  <wp:positionV relativeFrom="paragraph">
                    <wp:posOffset>114935</wp:posOffset>
                  </wp:positionV>
                  <wp:extent cx="142240" cy="146050"/>
                  <wp:effectExtent l="0" t="0" r="0" b="6350"/>
                  <wp:wrapNone/>
                  <wp:docPr id="14006" name="Grafik 14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21600" behindDoc="0" locked="0" layoutInCell="1" allowOverlap="1" wp14:anchorId="64989557" wp14:editId="2602C289">
                      <wp:simplePos x="0" y="0"/>
                      <wp:positionH relativeFrom="column">
                        <wp:posOffset>2750901</wp:posOffset>
                      </wp:positionH>
                      <wp:positionV relativeFrom="paragraph">
                        <wp:posOffset>1616</wp:posOffset>
                      </wp:positionV>
                      <wp:extent cx="540340" cy="317500"/>
                      <wp:effectExtent l="0" t="0" r="6350" b="0"/>
                      <wp:wrapNone/>
                      <wp:docPr id="1847531482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0340" cy="317500"/>
                                <a:chOff x="-26897" y="0"/>
                                <a:chExt cx="573492" cy="317501"/>
                              </a:xfrm>
                            </wpg:grpSpPr>
                            <wpg:grpSp>
                              <wpg:cNvPr id="1099872262" name="Gruppieren 2"/>
                              <wpg:cNvGrpSpPr/>
                              <wpg:grpSpPr>
                                <a:xfrm>
                                  <a:off x="-26897" y="0"/>
                                  <a:ext cx="152431" cy="317499"/>
                                  <a:chOff x="30230" y="-4831"/>
                                  <a:chExt cx="154076" cy="318283"/>
                                </a:xfrm>
                              </wpg:grpSpPr>
                              <wps:wsp>
                                <wps:cNvPr id="1093907837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52ABC2" w14:textId="77777777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76311693" name="Textfeld 3"/>
                                <wps:cNvSpPr txBox="1"/>
                                <wps:spPr>
                                  <a:xfrm>
                                    <a:off x="3023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ADE6A6" w14:textId="77777777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2834277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890207015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731167460" name="Textfeld 3"/>
                                <wps:cNvSpPr txBox="1"/>
                                <wps:spPr>
                                  <a:xfrm>
                                    <a:off x="71652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AC5145" w14:textId="6786790C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8823376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531943" w14:textId="1AB7C6A8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4933855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4989557" id="_x0000_s2119" style="position:absolute;margin-left:216.6pt;margin-top:.15pt;width:42.55pt;height:25pt;z-index:253721600;mso-width-relative:margin" coordorigin="-268" coordsize="5734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">
                      <v:group id="_x0000_s2120" style="position:absolute;left:-268;width:1523;height:3174" coordorigin="3023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">
                        <v:shape id="Textfeld 3" o:spid="_x0000_s2121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652ABC2" w14:textId="77777777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22" type="#_x0000_t202" style="position:absolute;left:3023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7ADE6A6" w14:textId="77777777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212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2124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">
                        <v:shape id="Textfeld 3" o:spid="_x0000_s2125" type="#_x0000_t202" style="position:absolute;left:71652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4AC5145" w14:textId="6786790C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2126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6531943" w14:textId="1AB7C6A8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2127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19552" behindDoc="0" locked="0" layoutInCell="1" allowOverlap="1" wp14:anchorId="5D682873" wp14:editId="317D1105">
                      <wp:simplePos x="0" y="0"/>
                      <wp:positionH relativeFrom="column">
                        <wp:posOffset>1510385</wp:posOffset>
                      </wp:positionH>
                      <wp:positionV relativeFrom="paragraph">
                        <wp:posOffset>1616</wp:posOffset>
                      </wp:positionV>
                      <wp:extent cx="540340" cy="330284"/>
                      <wp:effectExtent l="0" t="0" r="6350" b="0"/>
                      <wp:wrapNone/>
                      <wp:docPr id="2140491875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0340" cy="330284"/>
                                <a:chOff x="-26897" y="0"/>
                                <a:chExt cx="573492" cy="330285"/>
                              </a:xfrm>
                            </wpg:grpSpPr>
                            <wpg:grpSp>
                              <wpg:cNvPr id="157107514" name="Gruppieren 2"/>
                              <wpg:cNvGrpSpPr/>
                              <wpg:grpSpPr>
                                <a:xfrm>
                                  <a:off x="-26897" y="0"/>
                                  <a:ext cx="152431" cy="330285"/>
                                  <a:chOff x="30230" y="-4831"/>
                                  <a:chExt cx="154076" cy="331101"/>
                                </a:xfrm>
                              </wpg:grpSpPr>
                              <wps:wsp>
                                <wps:cNvPr id="137120883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6C0E9F" w14:textId="77777777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7796981" name="Textfeld 3"/>
                                <wps:cNvSpPr txBox="1"/>
                                <wps:spPr>
                                  <a:xfrm>
                                    <a:off x="30230" y="162328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A4C1D8" w14:textId="59F5E6C2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9315175" name="Gerade Verbindung 1"/>
                                <wps:cNvCnPr/>
                                <wps:spPr>
                                  <a:xfrm>
                                    <a:off x="43610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17295295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398035742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041773" w14:textId="2AFED0D2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7109134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638C69" w14:textId="6850AF0E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3034233" name="Gerade Verbindung 1"/>
                                <wps:cNvCnPr/>
                                <wps:spPr>
                                  <a:xfrm>
                                    <a:off x="49648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682873" id="_x0000_s2128" style="position:absolute;margin-left:118.95pt;margin-top:.15pt;width:42.55pt;height:26pt;z-index:253719552;mso-width-relative:margin;mso-height-relative:margin" coordorigin="-268" coordsize="5734,33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">
                      <v:group id="_x0000_s2129" style="position:absolute;left:-268;width:1523;height:3302" coordorigin="30230,-4831" coordsize="154076,331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">
                        <v:shape id="Textfeld 3" o:spid="_x0000_s2130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696C0E9F" w14:textId="77777777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31" type="#_x0000_t202" style="position:absolute;left:30230;top:162328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9A4C1D8" w14:textId="59F5E6C2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2132" style="position:absolute;visibility:visible;mso-wrap-style:square" from="43610,179565" to="152078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2133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">
                        <v:shape id="Textfeld 3" o:spid="_x0000_s2134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9041773" w14:textId="2AFED0D2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2135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1638C69" w14:textId="6850AF0E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2136" style="position:absolute;visibility:visible;mso-wrap-style:square" from="49648,179565" to="158116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3A4F13"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77504" behindDoc="0" locked="0" layoutInCell="1" allowOverlap="1" wp14:anchorId="6ED97E9C" wp14:editId="6AAAB683">
                  <wp:simplePos x="0" y="0"/>
                  <wp:positionH relativeFrom="column">
                    <wp:posOffset>1717675</wp:posOffset>
                  </wp:positionH>
                  <wp:positionV relativeFrom="paragraph">
                    <wp:posOffset>117475</wp:posOffset>
                  </wp:positionV>
                  <wp:extent cx="142240" cy="146050"/>
                  <wp:effectExtent l="0" t="0" r="0" b="6350"/>
                  <wp:wrapNone/>
                  <wp:docPr id="14000" name="Grafik 1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15A8"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71360" behindDoc="0" locked="0" layoutInCell="1" allowOverlap="1" wp14:anchorId="0545F744" wp14:editId="7F07D607">
                  <wp:simplePos x="0" y="0"/>
                  <wp:positionH relativeFrom="column">
                    <wp:posOffset>497516</wp:posOffset>
                  </wp:positionH>
                  <wp:positionV relativeFrom="paragraph">
                    <wp:posOffset>129540</wp:posOffset>
                  </wp:positionV>
                  <wp:extent cx="142240" cy="146050"/>
                  <wp:effectExtent l="0" t="0" r="0" b="6350"/>
                  <wp:wrapNone/>
                  <wp:docPr id="13999" name="Grafik 13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215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84704" behindDoc="0" locked="0" layoutInCell="1" allowOverlap="1" wp14:anchorId="60B1AE57" wp14:editId="6FE4973C">
                      <wp:simplePos x="0" y="0"/>
                      <wp:positionH relativeFrom="column">
                        <wp:posOffset>4636770</wp:posOffset>
                      </wp:positionH>
                      <wp:positionV relativeFrom="paragraph">
                        <wp:posOffset>122555</wp:posOffset>
                      </wp:positionV>
                      <wp:extent cx="1030605" cy="1379220"/>
                      <wp:effectExtent l="0" t="0" r="0" b="0"/>
                      <wp:wrapNone/>
                      <wp:docPr id="13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0605" cy="1379220"/>
                                <a:chOff x="666932" y="-362845"/>
                                <a:chExt cx="1030854" cy="1379521"/>
                              </a:xfrm>
                            </wpg:grpSpPr>
                            <wps:wsp>
                              <wps:cNvPr id="14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6932" y="-362845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1BE344" w14:textId="77777777" w:rsidR="00CC215D" w:rsidRPr="00BA42B2" w:rsidRDefault="00CC215D" w:rsidP="00CC215D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" name="Grafik 74">
                                  <a:hlinkClick r:id="rId24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7F9EFD" w14:textId="77777777" w:rsidR="00CC215D" w:rsidRPr="009F4661" w:rsidRDefault="00CC215D" w:rsidP="00CC215D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dzlm.de/vam/msk-bruchstreifen.html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B1AE57" id="_x0000_s2137" style="position:absolute;margin-left:365.1pt;margin-top:9.65pt;width:81.15pt;height:108.6pt;z-index:253384704;mso-width-relative:margin;mso-height-relative:margin" coordorigin="6669,-3628" coordsize="10308,137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">
                      <v:shape id="Textfeld 7" o:spid="_x0000_s2138" type="#_x0000_t202" style="position:absolute;left:6669;top:-3628;width:7893;height:37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" filled="f" stroked="f">
                        <v:textbox>
                          <w:txbxContent>
                            <w:p w14:paraId="0A1BE344" w14:textId="77777777" w:rsidR="00CC215D" w:rsidRPr="00BA42B2" w:rsidRDefault="00CC215D" w:rsidP="00CC215D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2139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" o:button="t">
                        <v:fill o:detectmouseclick="t"/>
                        <v:imagedata r:id="rId26" o:title=""/>
                      </v:shape>
                      <v:shape id="Textfeld 73" o:spid="_x0000_s2140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" filled="f" stroked="f" strokeweight=".5pt">
                        <v:textbox>
                          <w:txbxContent>
                            <w:p w14:paraId="397F9EFD" w14:textId="77777777" w:rsidR="00CC215D" w:rsidRPr="009F4661" w:rsidRDefault="00CC215D" w:rsidP="00CC215D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dzlm.de/vam/msk-bruchstreifen.html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95E707E" w14:textId="02E3A1C4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70E4507" w14:textId="11A3D6F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97ADA4F" w14:textId="20B85CB2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7D7D8B07" w14:textId="77777777" w:rsidTr="0068490F">
        <w:tc>
          <w:tcPr>
            <w:tcW w:w="709" w:type="dxa"/>
          </w:tcPr>
          <w:p w14:paraId="2969A53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  <w:gridSpan w:val="2"/>
          </w:tcPr>
          <w:p w14:paraId="54F511D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color w:val="565656" w:themeColor="accent3" w:themeShade="BF"/>
              </w:rPr>
            </w:pPr>
          </w:p>
        </w:tc>
        <w:tc>
          <w:tcPr>
            <w:tcW w:w="8151" w:type="dxa"/>
          </w:tcPr>
          <w:p w14:paraId="58BA4889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3E5D0F6" w14:textId="77777777" w:rsidTr="0068490F">
        <w:tc>
          <w:tcPr>
            <w:tcW w:w="709" w:type="dxa"/>
          </w:tcPr>
          <w:p w14:paraId="544B94E3" w14:textId="37303487" w:rsidR="001F2E0E" w:rsidRPr="005B6061" w:rsidRDefault="00D957B0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F5BEBD8" wp14:editId="14739E47">
                      <wp:extent cx="275475" cy="197485"/>
                      <wp:effectExtent l="0" t="0" r="4445" b="5715"/>
                      <wp:docPr id="354313934" name="Gruppieren 425">
                        <a:hlinkClick xmlns:a="http://schemas.openxmlformats.org/drawingml/2006/main" r:id="rId2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458394377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23842122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96DAC541-7B7A-43D3-8B79-37D633B846F1}">
                                      <asvg:svgBlip xmlns:asvg="http://schemas.microsoft.com/office/drawing/2016/SVG/main" r:embed="rId2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71EA38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">
                        <v:imagedata r:id="rId5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729BA05A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gridSpan w:val="2"/>
          </w:tcPr>
          <w:p w14:paraId="57639F5F" w14:textId="070EC73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für die Brüche in Aufgabe </w:t>
            </w:r>
            <w:r w:rsidRPr="005B6061">
              <w:rPr>
                <w:rFonts w:ascii="Calibri" w:hAnsi="Calibri"/>
                <w:b/>
                <w:noProof/>
              </w:rPr>
              <w:t>A</w:t>
            </w:r>
            <w:r w:rsidRPr="005B6061">
              <w:rPr>
                <w:rFonts w:ascii="Calibri" w:hAnsi="Calibri"/>
                <w:noProof/>
              </w:rPr>
              <w:t xml:space="preserve"> und </w:t>
            </w:r>
            <w:r w:rsidRPr="005B6061">
              <w:rPr>
                <w:rFonts w:ascii="Calibri" w:hAnsi="Calibri"/>
                <w:b/>
                <w:noProof/>
              </w:rPr>
              <w:t>B</w:t>
            </w:r>
            <w:r w:rsidRPr="005B6061">
              <w:rPr>
                <w:rFonts w:ascii="Calibri" w:hAnsi="Calibri"/>
                <w:noProof/>
              </w:rPr>
              <w:t xml:space="preserve"> gemeinsame Nenner </w:t>
            </w:r>
            <w:r w:rsidR="00D957B0">
              <w:rPr>
                <w:rFonts w:ascii="Calibri" w:hAnsi="Calibri"/>
                <w:noProof/>
              </w:rPr>
              <w:br/>
            </w:r>
            <w:r w:rsidRPr="005B6061">
              <w:rPr>
                <w:rFonts w:ascii="Calibri" w:hAnsi="Calibri"/>
                <w:noProof/>
              </w:rPr>
              <w:t>in der Streifentafel</w:t>
            </w:r>
            <w:r w:rsidR="001C7E49">
              <w:rPr>
                <w:rFonts w:ascii="Calibri" w:hAnsi="Calibri"/>
                <w:noProof/>
              </w:rPr>
              <w:t xml:space="preserve"> oder den digitalen Bruchstreifen.</w:t>
            </w:r>
          </w:p>
        </w:tc>
      </w:tr>
      <w:tr w:rsidR="001F2E0E" w:rsidRPr="005B6061" w14:paraId="4B4FBDD9" w14:textId="77777777" w:rsidTr="0068490F">
        <w:tc>
          <w:tcPr>
            <w:tcW w:w="709" w:type="dxa"/>
          </w:tcPr>
          <w:p w14:paraId="428E31D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641B52C8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2"/>
          </w:tcPr>
          <w:p w14:paraId="0743B3A7" w14:textId="6A998AC3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B2A21B7" w14:textId="77777777" w:rsidTr="0068490F">
        <w:tc>
          <w:tcPr>
            <w:tcW w:w="709" w:type="dxa"/>
          </w:tcPr>
          <w:p w14:paraId="4D32FFC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88C50BC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gridSpan w:val="2"/>
          </w:tcPr>
          <w:p w14:paraId="7A022066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Für Aufgabe </w:t>
            </w:r>
            <w:r w:rsidRPr="005B6061">
              <w:rPr>
                <w:rFonts w:ascii="Calibri" w:hAnsi="Calibri"/>
                <w:b/>
                <w:noProof/>
              </w:rPr>
              <w:t>E</w:t>
            </w:r>
            <w:r w:rsidRPr="005B6061">
              <w:rPr>
                <w:rFonts w:ascii="Calibri" w:hAnsi="Calibri"/>
                <w:noProof/>
              </w:rPr>
              <w:t xml:space="preserve"> reicht die Streifentafel nicht aus: </w:t>
            </w:r>
          </w:p>
          <w:p w14:paraId="3EA1DCAB" w14:textId="622FF10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Wenn man nicht immer Streifen zeichnen möchte, kann man auch die Brüche auf den gleichen Nenner erweitern, also gleichnamig machen, und dann vergleichen.</w:t>
            </w:r>
          </w:p>
          <w:p w14:paraId="629B7073" w14:textId="7B7466B3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br/>
              <w:t xml:space="preserve">Finde für Aufgabe </w:t>
            </w:r>
            <w:r w:rsidRPr="005B6061">
              <w:rPr>
                <w:rFonts w:ascii="Calibri" w:hAnsi="Calibri"/>
                <w:b/>
                <w:noProof/>
              </w:rPr>
              <w:t>E</w:t>
            </w:r>
            <w:r w:rsidRPr="005B6061">
              <w:rPr>
                <w:rFonts w:ascii="Calibri" w:hAnsi="Calibri"/>
                <w:noProof/>
              </w:rPr>
              <w:t xml:space="preserve"> gleiche Nenner, indem du die Brüche gleichnamig machst. </w:t>
            </w:r>
          </w:p>
          <w:p w14:paraId="0035CDF0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Welcher Bruch ist größer?</w:t>
            </w:r>
          </w:p>
        </w:tc>
      </w:tr>
      <w:tr w:rsidR="001F2E0E" w:rsidRPr="005B6061" w14:paraId="14CE5DE7" w14:textId="77777777" w:rsidTr="0068490F">
        <w:trPr>
          <w:trHeight w:val="274"/>
        </w:trPr>
        <w:tc>
          <w:tcPr>
            <w:tcW w:w="709" w:type="dxa"/>
          </w:tcPr>
          <w:p w14:paraId="0A5C45C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10EE5C95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2"/>
          </w:tcPr>
          <w:p w14:paraId="23627FD2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101B9B90" w14:textId="77777777" w:rsidTr="0068490F">
        <w:trPr>
          <w:trHeight w:val="274"/>
        </w:trPr>
        <w:tc>
          <w:tcPr>
            <w:tcW w:w="709" w:type="dxa"/>
          </w:tcPr>
          <w:p w14:paraId="4BF52CC0" w14:textId="3807BA99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1B8E5BAC" wp14:editId="34D52476">
                  <wp:extent cx="360000" cy="272386"/>
                  <wp:effectExtent l="0" t="0" r="2540" b="0"/>
                  <wp:docPr id="929430898" name="Grafik 929430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7C2A6AE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185" w:type="dxa"/>
            <w:gridSpan w:val="2"/>
          </w:tcPr>
          <w:p w14:paraId="21812E64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auch zu den anderen Aufgaben gleiche Nenner und ordne die Brüche. </w:t>
            </w:r>
          </w:p>
          <w:p w14:paraId="73DD693F" w14:textId="5538D614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Gibt es Aufgaben, die man auch ohne gleichen Nenner gut vergleichen kann? Vergleicht, wie ihr die Aufgaben gelöst habt.</w:t>
            </w:r>
          </w:p>
        </w:tc>
      </w:tr>
      <w:tr w:rsidR="001F2E0E" w:rsidRPr="005B6061" w14:paraId="3A7A826A" w14:textId="77777777" w:rsidTr="0068490F">
        <w:trPr>
          <w:trHeight w:val="274"/>
        </w:trPr>
        <w:tc>
          <w:tcPr>
            <w:tcW w:w="709" w:type="dxa"/>
          </w:tcPr>
          <w:p w14:paraId="0E2B989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398991F4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2"/>
          </w:tcPr>
          <w:p w14:paraId="6DB100D9" w14:textId="1AB8DCF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5A56B892" w14:textId="77777777" w:rsidTr="0068490F">
        <w:trPr>
          <w:trHeight w:val="1855"/>
        </w:trPr>
        <w:tc>
          <w:tcPr>
            <w:tcW w:w="709" w:type="dxa"/>
          </w:tcPr>
          <w:p w14:paraId="120AD5BC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0EAE611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3CA3460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6EEE549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10587A7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2D6E3E1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3C5D1B7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8E9E079" w14:textId="68F1152A" w:rsidR="001F2E0E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36EB6E4D" wp14:editId="29BF8EC7">
                  <wp:extent cx="360000" cy="272386"/>
                  <wp:effectExtent l="0" t="0" r="2540" b="0"/>
                  <wp:docPr id="1755656881" name="Grafik 1755656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F552BC5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d)</w:t>
            </w:r>
          </w:p>
        </w:tc>
        <w:tc>
          <w:tcPr>
            <w:tcW w:w="8185" w:type="dxa"/>
            <w:gridSpan w:val="2"/>
          </w:tcPr>
          <w:p w14:paraId="517CE5AE" w14:textId="0A883BA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Wie löst du Aufgaben, in denen Prozente und Brüche vorkommen? </w:t>
            </w:r>
          </w:p>
          <w:p w14:paraId="3F841822" w14:textId="1406232B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99E949C" w14:textId="0079A712" w:rsidR="001F2E0E" w:rsidRPr="005B6061" w:rsidRDefault="00B018E0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41056" behindDoc="0" locked="0" layoutInCell="1" allowOverlap="1" wp14:anchorId="60316757" wp14:editId="268121BB">
                      <wp:simplePos x="0" y="0"/>
                      <wp:positionH relativeFrom="column">
                        <wp:posOffset>3548934</wp:posOffset>
                      </wp:positionH>
                      <wp:positionV relativeFrom="paragraph">
                        <wp:posOffset>119844</wp:posOffset>
                      </wp:positionV>
                      <wp:extent cx="1065600" cy="551041"/>
                      <wp:effectExtent l="63500" t="190500" r="140970" b="224155"/>
                      <wp:wrapNone/>
                      <wp:docPr id="478027813" name="Gruppieren 6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5600" cy="551041"/>
                                <a:chOff x="0" y="0"/>
                                <a:chExt cx="1065600" cy="551041"/>
                              </a:xfrm>
                            </wpg:grpSpPr>
                            <wps:wsp>
                              <wps:cNvPr id="917237738" name="Textfeld 917237738"/>
                              <wps:cNvSpPr txBox="1"/>
                              <wps:spPr>
                                <a:xfrm rot="1140000">
                                  <a:off x="0" y="0"/>
                                  <a:ext cx="1065600" cy="525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4E98B2F" w14:textId="2FA37FDF" w:rsidR="003A4F13" w:rsidRPr="0076699E" w:rsidRDefault="003A4F13" w:rsidP="003A4F13">
                                    <w:pPr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B</w:t>
                                    </w:r>
                                    <w:r>
                                      <w:t xml:space="preserve"> </w:t>
                                    </w: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 xml:space="preserve">   </m:t>
                                      </m:r>
                                    </m:oMath>
                                    <w:r>
                                      <w:rPr>
                                        <w:noProof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95645367" name="Grafik 6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2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">
                                  <a:off x="88900" y="43676"/>
                                  <a:ext cx="906780" cy="507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1437826" name="Grafik 593215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20000">
                                  <a:off x="549197" y="232627"/>
                                  <a:ext cx="143510" cy="147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316757" id="Gruppieren 626" o:spid="_x0000_s2141" style="position:absolute;margin-left:279.45pt;margin-top:9.45pt;width:83.9pt;height:43.4pt;z-index:253741056;mso-width-relative:margin;mso-height-relative:margin" coordsize="10656,5510" o:gfxdata="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">
                      <v:shape id="Textfeld 917237738" o:spid="_x0000_s2142" type="#_x0000_t202" style="position:absolute;width:10656;height:5256;rotation: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" fillcolor="#f2f2f2 [3052]" strokecolor="black [3213]">
                        <v:shadow on="t" color="black" opacity="28180f" origin="-.5,-.5" offset=".74836mm,.74836mm"/>
                        <v:textbox>
                          <w:txbxContent>
                            <w:p w14:paraId="04E98B2F" w14:textId="2FA37FDF" w:rsidR="003A4F13" w:rsidRPr="0076699E" w:rsidRDefault="003A4F13" w:rsidP="003A4F13">
                              <w:pPr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  <w: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  </m:t>
                                </m:r>
                              </m:oMath>
                              <w:r>
                                <w:rPr>
                                  <w:noProof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625" o:spid="_x0000_s2143" type="#_x0000_t75" style="position:absolute;left:889;top:436;width:9067;height:5074;rotation: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">
                        <v:imagedata r:id="rId113" o:title="" chromakey="white"/>
                      </v:shape>
                      <v:shape id="Grafik 59321572" o:spid="_x0000_s2144" type="#_x0000_t75" style="position:absolute;left:5491;top:2326;width:1436;height:1473;rotation: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">
                        <v:imagedata r:id="rId114" o:title=""/>
                      </v:shape>
                    </v:group>
                  </w:pict>
                </mc:Fallback>
              </mc:AlternateContent>
            </w:r>
            <w:r w:rsidR="003A4F13">
              <w:rPr>
                <w:rFonts w:ascii="Calibri" w:hAnsi="Calibri"/>
                <w:noProof/>
              </w:rPr>
              <w:drawing>
                <wp:anchor distT="0" distB="0" distL="114300" distR="114300" simplePos="0" relativeHeight="253726720" behindDoc="0" locked="0" layoutInCell="1" allowOverlap="1" wp14:anchorId="51360A5D" wp14:editId="52EDD3D1">
                  <wp:simplePos x="0" y="0"/>
                  <wp:positionH relativeFrom="column">
                    <wp:posOffset>783590</wp:posOffset>
                  </wp:positionH>
                  <wp:positionV relativeFrom="paragraph">
                    <wp:posOffset>165767</wp:posOffset>
                  </wp:positionV>
                  <wp:extent cx="746760" cy="389255"/>
                  <wp:effectExtent l="0" t="0" r="0" b="17145"/>
                  <wp:wrapNone/>
                  <wp:docPr id="1975527502" name="Grafik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527502" name="Grafik 1975527502"/>
                          <pic:cNvPicPr/>
                        </pic:nvPicPr>
                        <pic:blipFill>
                          <a:blip r:embed="rId1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00000">
                            <a:off x="0" y="0"/>
                            <a:ext cx="746760" cy="38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4F13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28000" behindDoc="0" locked="0" layoutInCell="1" allowOverlap="1" wp14:anchorId="27F0E741" wp14:editId="4B02EEBF">
                      <wp:simplePos x="0" y="0"/>
                      <wp:positionH relativeFrom="column">
                        <wp:posOffset>593973</wp:posOffset>
                      </wp:positionH>
                      <wp:positionV relativeFrom="paragraph">
                        <wp:posOffset>131166</wp:posOffset>
                      </wp:positionV>
                      <wp:extent cx="1066016" cy="524510"/>
                      <wp:effectExtent l="76200" t="114300" r="115570" b="173990"/>
                      <wp:wrapNone/>
                      <wp:docPr id="394930323" name="Textfeld 394930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077267">
                                <a:off x="0" y="0"/>
                                <a:ext cx="1066016" cy="524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0BAF57" w14:textId="20F9F4F0" w:rsidR="00003BB0" w:rsidRPr="0076699E" w:rsidRDefault="00003BB0" w:rsidP="001F2E0E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  <w: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F0E741" id="Textfeld 394930323" o:spid="_x0000_s2145" type="#_x0000_t202" style="position:absolute;margin-left:46.75pt;margin-top:10.35pt;width:83.95pt;height:41.3pt;rotation:-570964fd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7A0BAF57" w14:textId="20F9F4F0" w:rsidR="00003BB0" w:rsidRPr="0076699E" w:rsidRDefault="00003BB0" w:rsidP="001F2E0E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B810B7" w14:textId="6269EB1A" w:rsidR="001F2E0E" w:rsidRPr="005B6061" w:rsidRDefault="003A4F13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731840" behindDoc="0" locked="0" layoutInCell="1" allowOverlap="1" wp14:anchorId="7C5502F3" wp14:editId="08E3CECC">
                  <wp:simplePos x="0" y="0"/>
                  <wp:positionH relativeFrom="column">
                    <wp:posOffset>1002633</wp:posOffset>
                  </wp:positionH>
                  <wp:positionV relativeFrom="paragraph">
                    <wp:posOffset>147955</wp:posOffset>
                  </wp:positionV>
                  <wp:extent cx="144000" cy="147600"/>
                  <wp:effectExtent l="25400" t="12700" r="8890" b="17780"/>
                  <wp:wrapNone/>
                  <wp:docPr id="14010" name="Grafik 14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40000">
                            <a:off x="0" y="0"/>
                            <a:ext cx="144000" cy="14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6639D6" w14:textId="28025452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304AD6F" w14:textId="407E358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57E3B50" w14:textId="361537C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6B64A8C" w14:textId="3A017EC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Vergleicht eure Lösungswege.</w:t>
            </w:r>
            <w:r w:rsidR="003A4F13" w:rsidRPr="005B6061">
              <w:rPr>
                <w:rFonts w:ascii="Calibri" w:hAnsi="Calibri"/>
                <w:noProof/>
              </w:rPr>
              <w:t xml:space="preserve"> </w:t>
            </w:r>
          </w:p>
        </w:tc>
      </w:tr>
      <w:tr w:rsidR="001F2E0E" w:rsidRPr="005B6061" w14:paraId="6236840F" w14:textId="77777777" w:rsidTr="0068490F">
        <w:tc>
          <w:tcPr>
            <w:tcW w:w="709" w:type="dxa"/>
          </w:tcPr>
          <w:p w14:paraId="4BF39F77" w14:textId="32663756" w:rsidR="001F2E0E" w:rsidRPr="005B6061" w:rsidRDefault="001F2E0E" w:rsidP="00E76F60">
            <w:pPr>
              <w:pStyle w:val="berschrift3"/>
            </w:pPr>
            <w:r w:rsidRPr="005B6061">
              <w:lastRenderedPageBreak/>
              <w:t>3.2</w:t>
            </w:r>
          </w:p>
        </w:tc>
        <w:tc>
          <w:tcPr>
            <w:tcW w:w="8610" w:type="dxa"/>
            <w:gridSpan w:val="3"/>
          </w:tcPr>
          <w:p w14:paraId="24977A2B" w14:textId="41BFEA5F" w:rsidR="001F2E0E" w:rsidRPr="005B6061" w:rsidRDefault="001F2E0E" w:rsidP="00E76F60">
            <w:pPr>
              <w:pStyle w:val="berschrift3"/>
            </w:pPr>
            <w:r w:rsidRPr="005B6061">
              <w:t>Immer Nenner 100</w:t>
            </w:r>
          </w:p>
        </w:tc>
      </w:tr>
      <w:tr w:rsidR="001F2E0E" w:rsidRPr="005B6061" w14:paraId="01ED79CC" w14:textId="77777777" w:rsidTr="0068490F">
        <w:trPr>
          <w:trHeight w:val="2304"/>
        </w:trPr>
        <w:tc>
          <w:tcPr>
            <w:tcW w:w="709" w:type="dxa"/>
          </w:tcPr>
          <w:p w14:paraId="60751561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6C21397" w14:textId="32EA2ADF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gridSpan w:val="2"/>
          </w:tcPr>
          <w:p w14:paraId="7B0823F1" w14:textId="6FA751FB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Ordne diese Brüche und Prozente nach ihrer Größe. </w:t>
            </w:r>
            <w:r w:rsidRPr="005B6061">
              <w:rPr>
                <w:rFonts w:ascii="Calibri" w:hAnsi="Calibri"/>
                <w:noProof/>
              </w:rPr>
              <w:br/>
              <w:t>Trage sie im</w:t>
            </w:r>
            <w:r w:rsidR="00435284" w:rsidRPr="005B6061">
              <w:rPr>
                <w:rFonts w:ascii="Calibri" w:hAnsi="Calibri"/>
                <w:noProof/>
              </w:rPr>
              <w:t xml:space="preserve"> Hundertstel</w:t>
            </w:r>
            <w:r w:rsidRPr="005B6061">
              <w:rPr>
                <w:rFonts w:ascii="Calibri" w:hAnsi="Calibri"/>
                <w:noProof/>
              </w:rPr>
              <w:t>-Streifen ein und überprüfe mit der Streifentafel.</w:t>
            </w:r>
          </w:p>
          <w:p w14:paraId="0257C9F8" w14:textId="54047CB5" w:rsidR="001F2E0E" w:rsidRPr="00B06180" w:rsidRDefault="00624BC6" w:rsidP="00DD1172">
            <w:pPr>
              <w:spacing w:line="240" w:lineRule="atLeast"/>
              <w:rPr>
                <w:rFonts w:ascii="Calibri" w:hAnsi="Calibri" w:cs="Calibri"/>
                <w:iCs/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745152" behindDoc="0" locked="0" layoutInCell="1" allowOverlap="1" wp14:anchorId="509C3A11" wp14:editId="42F7D08F">
                      <wp:simplePos x="0" y="0"/>
                      <wp:positionH relativeFrom="column">
                        <wp:posOffset>332505</wp:posOffset>
                      </wp:positionH>
                      <wp:positionV relativeFrom="paragraph">
                        <wp:posOffset>124428</wp:posOffset>
                      </wp:positionV>
                      <wp:extent cx="370205" cy="448310"/>
                      <wp:effectExtent l="0" t="0" r="0" b="0"/>
                      <wp:wrapNone/>
                      <wp:docPr id="146672372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448310"/>
                                <a:chOff x="-48647" y="-35363"/>
                                <a:chExt cx="370770" cy="450214"/>
                              </a:xfrm>
                            </wpg:grpSpPr>
                            <wps:wsp>
                              <wps:cNvPr id="1767561217" name="Textfeld 3"/>
                              <wps:cNvSpPr txBox="1"/>
                              <wps:spPr>
                                <a:xfrm>
                                  <a:off x="-48647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79E646" w14:textId="00833BFA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5723370" name="Textfeld 3"/>
                              <wps:cNvSpPr txBox="1"/>
                              <wps:spPr>
                                <a:xfrm>
                                  <a:off x="-46299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83E5F2" w14:textId="3E4AFD17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540010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9C3A11" id="_x0000_s2146" style="position:absolute;margin-left:26.2pt;margin-top:9.8pt;width:29.15pt;height:35.3pt;z-index:253745152;mso-width-relative:margin;mso-height-relative:margin" coordorigin="-48647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">
                      <v:shape id="Textfeld 3" o:spid="_x0000_s2147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" filled="f" stroked="f" strokeweight=".5pt">
                        <v:textbox>
                          <w:txbxContent>
                            <w:p w14:paraId="4479E646" w14:textId="00833BFA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148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" filled="f" stroked="f" strokeweight=".5pt">
                        <v:textbox>
                          <w:txbxContent>
                            <w:p w14:paraId="1383E5F2" w14:textId="3E4AFD17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2149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755392" behindDoc="0" locked="0" layoutInCell="1" allowOverlap="1" wp14:anchorId="0CADC06F" wp14:editId="6F1A2A6A">
                      <wp:simplePos x="0" y="0"/>
                      <wp:positionH relativeFrom="column">
                        <wp:posOffset>3110692</wp:posOffset>
                      </wp:positionH>
                      <wp:positionV relativeFrom="paragraph">
                        <wp:posOffset>143180</wp:posOffset>
                      </wp:positionV>
                      <wp:extent cx="370205" cy="448310"/>
                      <wp:effectExtent l="0" t="0" r="0" b="0"/>
                      <wp:wrapNone/>
                      <wp:docPr id="135026824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448310"/>
                                <a:chOff x="-55051" y="-35363"/>
                                <a:chExt cx="370770" cy="450214"/>
                              </a:xfrm>
                            </wpg:grpSpPr>
                            <wps:wsp>
                              <wps:cNvPr id="1415625911" name="Textfeld 3"/>
                              <wps:cNvSpPr txBox="1"/>
                              <wps:spPr>
                                <a:xfrm>
                                  <a:off x="-55051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44ECAD" w14:textId="3B925E82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829070" name="Textfeld 3"/>
                              <wps:cNvSpPr txBox="1"/>
                              <wps:spPr>
                                <a:xfrm>
                                  <a:off x="-52702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AF0101" w14:textId="0C35FE67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1541556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ADC06F" id="_x0000_s2150" style="position:absolute;margin-left:244.95pt;margin-top:11.25pt;width:29.15pt;height:35.3pt;z-index:253755392;mso-width-relative:margin;mso-height-relative:margin" coordorigin="-55051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">
                      <v:shape id="Textfeld 3" o:spid="_x0000_s2151" type="#_x0000_t202" style="position:absolute;left:-5505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" filled="f" stroked="f" strokeweight=".5pt">
                        <v:textbox>
                          <w:txbxContent>
                            <w:p w14:paraId="7E44ECAD" w14:textId="3B925E82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7</w:t>
                              </w:r>
                            </w:p>
                          </w:txbxContent>
                        </v:textbox>
                      </v:shape>
                      <v:shape id="Textfeld 3" o:spid="_x0000_s2152" type="#_x0000_t202" style="position:absolute;left:-52702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" filled="f" stroked="f" strokeweight=".5pt">
                        <v:textbox>
                          <w:txbxContent>
                            <w:p w14:paraId="57AF0101" w14:textId="0C35FE67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153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753344" behindDoc="0" locked="0" layoutInCell="1" allowOverlap="1" wp14:anchorId="3DAACE2F" wp14:editId="4753A628">
                      <wp:simplePos x="0" y="0"/>
                      <wp:positionH relativeFrom="column">
                        <wp:posOffset>2246777</wp:posOffset>
                      </wp:positionH>
                      <wp:positionV relativeFrom="paragraph">
                        <wp:posOffset>106134</wp:posOffset>
                      </wp:positionV>
                      <wp:extent cx="370205" cy="448310"/>
                      <wp:effectExtent l="0" t="0" r="0" b="0"/>
                      <wp:wrapNone/>
                      <wp:docPr id="149758345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448310"/>
                                <a:chOff x="-55051" y="-35363"/>
                                <a:chExt cx="370770" cy="450214"/>
                              </a:xfrm>
                            </wpg:grpSpPr>
                            <wps:wsp>
                              <wps:cNvPr id="1205564563" name="Textfeld 3"/>
                              <wps:cNvSpPr txBox="1"/>
                              <wps:spPr>
                                <a:xfrm>
                                  <a:off x="-55051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67D7F8" w14:textId="649C1B67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737076" name="Textfeld 3"/>
                              <wps:cNvSpPr txBox="1"/>
                              <wps:spPr>
                                <a:xfrm>
                                  <a:off x="-46299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D51E7C" w14:textId="0D962C6A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1453823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AACE2F" id="_x0000_s2154" style="position:absolute;margin-left:176.9pt;margin-top:8.35pt;width:29.15pt;height:35.3pt;z-index:253753344;mso-width-relative:margin;mso-height-relative:margin" coordorigin="-55051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">
                      <v:shape id="Textfeld 3" o:spid="_x0000_s2155" type="#_x0000_t202" style="position:absolute;left:-5505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" filled="f" stroked="f" strokeweight=".5pt">
                        <v:textbox>
                          <w:txbxContent>
                            <w:p w14:paraId="4167D7F8" w14:textId="649C1B67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2156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" filled="f" stroked="f" strokeweight=".5pt">
                        <v:textbox>
                          <w:txbxContent>
                            <w:p w14:paraId="47D51E7C" w14:textId="0D962C6A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2157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3759488" behindDoc="0" locked="0" layoutInCell="1" allowOverlap="1" wp14:anchorId="5B90636B" wp14:editId="1E6C2690">
                      <wp:simplePos x="0" y="0"/>
                      <wp:positionH relativeFrom="column">
                        <wp:posOffset>980681</wp:posOffset>
                      </wp:positionH>
                      <wp:positionV relativeFrom="paragraph">
                        <wp:posOffset>106769</wp:posOffset>
                      </wp:positionV>
                      <wp:extent cx="370111" cy="447777"/>
                      <wp:effectExtent l="0" t="0" r="0" b="0"/>
                      <wp:wrapNone/>
                      <wp:docPr id="152472870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111" cy="447777"/>
                                <a:chOff x="-48647" y="-35363"/>
                                <a:chExt cx="370770" cy="450214"/>
                              </a:xfrm>
                            </wpg:grpSpPr>
                            <wps:wsp>
                              <wps:cNvPr id="6144306" name="Textfeld 3"/>
                              <wps:cNvSpPr txBox="1"/>
                              <wps:spPr>
                                <a:xfrm>
                                  <a:off x="-48647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F5508B" w14:textId="7135D341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0695757" name="Textfeld 3"/>
                              <wps:cNvSpPr txBox="1"/>
                              <wps:spPr>
                                <a:xfrm>
                                  <a:off x="-46299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C1F9BA6" w14:textId="38F6633E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7132677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90636B" id="_x0000_s2158" style="position:absolute;margin-left:77.2pt;margin-top:8.4pt;width:29.15pt;height:35.25pt;z-index:253759488" coordorigin="-48647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">
                      <v:shape id="Textfeld 3" o:spid="_x0000_s2159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" filled="f" stroked="f" strokeweight=".5pt">
                        <v:textbox>
                          <w:txbxContent>
                            <w:p w14:paraId="06F5508B" w14:textId="7135D341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2160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" filled="f" stroked="f" strokeweight=".5pt">
                        <v:textbox>
                          <w:txbxContent>
                            <w:p w14:paraId="0C1F9BA6" w14:textId="38F6633E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25</w:t>
                              </w:r>
                            </w:p>
                          </w:txbxContent>
                        </v:textbox>
                      </v:shape>
                      <v:line id="Gerade Verbindung 1" o:spid="_x0000_s2161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751296" behindDoc="0" locked="0" layoutInCell="1" allowOverlap="1" wp14:anchorId="4CDCA7AD" wp14:editId="3808DEAF">
                      <wp:simplePos x="0" y="0"/>
                      <wp:positionH relativeFrom="column">
                        <wp:posOffset>1586479</wp:posOffset>
                      </wp:positionH>
                      <wp:positionV relativeFrom="paragraph">
                        <wp:posOffset>107506</wp:posOffset>
                      </wp:positionV>
                      <wp:extent cx="370205" cy="448310"/>
                      <wp:effectExtent l="0" t="0" r="0" b="0"/>
                      <wp:wrapNone/>
                      <wp:docPr id="121065309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448310"/>
                                <a:chOff x="-55051" y="-35363"/>
                                <a:chExt cx="370770" cy="450214"/>
                              </a:xfrm>
                            </wpg:grpSpPr>
                            <wps:wsp>
                              <wps:cNvPr id="1328751596" name="Textfeld 3"/>
                              <wps:cNvSpPr txBox="1"/>
                              <wps:spPr>
                                <a:xfrm>
                                  <a:off x="-55051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00871D" w14:textId="56ED74CE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3284806" name="Textfeld 3"/>
                              <wps:cNvSpPr txBox="1"/>
                              <wps:spPr>
                                <a:xfrm>
                                  <a:off x="-46299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C4C4AC9" w14:textId="06A451A1" w:rsidR="00B018E0" w:rsidRPr="00700A59" w:rsidRDefault="00B018E0" w:rsidP="00B018E0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8139573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DCA7AD" id="_x0000_s2162" style="position:absolute;margin-left:124.9pt;margin-top:8.45pt;width:29.15pt;height:35.3pt;z-index:253751296;mso-width-relative:margin;mso-height-relative:margin" coordorigin="-55051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">
                      <v:shape id="Textfeld 3" o:spid="_x0000_s2163" type="#_x0000_t202" style="position:absolute;left:-5505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" filled="f" stroked="f" strokeweight=".5pt">
                        <v:textbox>
                          <w:txbxContent>
                            <w:p w14:paraId="4100871D" w14:textId="56ED74CE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15</w:t>
                              </w:r>
                            </w:p>
                          </w:txbxContent>
                        </v:textbox>
                      </v:shape>
                      <v:shape id="Textfeld 3" o:spid="_x0000_s2164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" filled="f" stroked="f" strokeweight=".5pt">
                        <v:textbox>
                          <w:txbxContent>
                            <w:p w14:paraId="4C4C4AC9" w14:textId="06A451A1" w:rsidR="00B018E0" w:rsidRPr="00700A59" w:rsidRDefault="00B018E0" w:rsidP="00B018E0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25</w:t>
                              </w:r>
                            </w:p>
                          </w:txbxContent>
                        </v:textbox>
                      </v:shape>
                      <v:line id="Gerade Verbindung 1" o:spid="_x0000_s2165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7CEBD47B" w14:textId="1C8BCA1C" w:rsidR="001F2E0E" w:rsidRPr="00B06180" w:rsidRDefault="00624BC6" w:rsidP="00DD1172">
            <w:pPr>
              <w:spacing w:line="240" w:lineRule="atLeast"/>
              <w:rPr>
                <w:rFonts w:ascii="Calibri" w:hAnsi="Calibri" w:cs="Calibri"/>
                <w:noProof/>
                <w:position w:val="-22"/>
              </w:rPr>
            </w:pPr>
            <w:r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3758464" behindDoc="0" locked="0" layoutInCell="1" allowOverlap="1" wp14:anchorId="31E566C8" wp14:editId="59DA1533">
                      <wp:simplePos x="0" y="0"/>
                      <wp:positionH relativeFrom="column">
                        <wp:posOffset>25710</wp:posOffset>
                      </wp:positionH>
                      <wp:positionV relativeFrom="paragraph">
                        <wp:posOffset>172844</wp:posOffset>
                      </wp:positionV>
                      <wp:extent cx="370112" cy="447777"/>
                      <wp:effectExtent l="0" t="0" r="0" b="0"/>
                      <wp:wrapNone/>
                      <wp:docPr id="13292448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112" cy="447777"/>
                                <a:chOff x="-48647" y="-35363"/>
                                <a:chExt cx="370770" cy="450214"/>
                              </a:xfrm>
                            </wpg:grpSpPr>
                            <wps:wsp>
                              <wps:cNvPr id="1673192912" name="Textfeld 3"/>
                              <wps:cNvSpPr txBox="1"/>
                              <wps:spPr>
                                <a:xfrm>
                                  <a:off x="-48647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E1E1D8" w14:textId="11092D1D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0268350" name="Textfeld 3"/>
                              <wps:cNvSpPr txBox="1"/>
                              <wps:spPr>
                                <a:xfrm>
                                  <a:off x="-46299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A1D1A4" w14:textId="64CEA29C" w:rsidR="00B018E0" w:rsidRPr="00700A59" w:rsidRDefault="00B018E0" w:rsidP="00B018E0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7356685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E566C8" id="_x0000_s2166" style="position:absolute;margin-left:2pt;margin-top:13.6pt;width:29.15pt;height:35.25pt;z-index:253758464" coordorigin="-48647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">
                      <v:shape id="Textfeld 3" o:spid="_x0000_s2167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" filled="f" stroked="f" strokeweight=".5pt">
                        <v:textbox>
                          <w:txbxContent>
                            <w:p w14:paraId="10E1E1D8" w14:textId="11092D1D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2168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" filled="f" stroked="f" strokeweight=".5pt">
                        <v:textbox>
                          <w:txbxContent>
                            <w:p w14:paraId="44A1D1A4" w14:textId="64CEA29C" w:rsidR="00B018E0" w:rsidRPr="00700A59" w:rsidRDefault="00B018E0" w:rsidP="00B018E0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169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7E436506" w14:textId="7817A75E" w:rsidR="001F2E0E" w:rsidRDefault="00624BC6" w:rsidP="00DD1172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  <w:r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3760512" behindDoc="0" locked="0" layoutInCell="1" allowOverlap="1" wp14:anchorId="05480CD4" wp14:editId="36101E68">
                      <wp:simplePos x="0" y="0"/>
                      <wp:positionH relativeFrom="column">
                        <wp:posOffset>1214933</wp:posOffset>
                      </wp:positionH>
                      <wp:positionV relativeFrom="paragraph">
                        <wp:posOffset>32494</wp:posOffset>
                      </wp:positionV>
                      <wp:extent cx="381000" cy="447675"/>
                      <wp:effectExtent l="0" t="0" r="0" b="0"/>
                      <wp:wrapNone/>
                      <wp:docPr id="114806217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0" cy="447675"/>
                                <a:chOff x="-61455" y="-35363"/>
                                <a:chExt cx="382110" cy="450214"/>
                              </a:xfrm>
                            </wpg:grpSpPr>
                            <wps:wsp>
                              <wps:cNvPr id="1055231635" name="Textfeld 3"/>
                              <wps:cNvSpPr txBox="1"/>
                              <wps:spPr>
                                <a:xfrm>
                                  <a:off x="-61455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401AB5" w14:textId="03F3EB0A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0215203" name="Textfeld 3"/>
                              <wps:cNvSpPr txBox="1"/>
                              <wps:spPr>
                                <a:xfrm>
                                  <a:off x="-39894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4D5DF5" w14:textId="0D302078" w:rsidR="00B018E0" w:rsidRPr="00700A59" w:rsidRDefault="00B018E0" w:rsidP="00B018E0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5024716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480CD4" id="_x0000_s2170" style="position:absolute;margin-left:95.65pt;margin-top:2.55pt;width:30pt;height:35.25pt;z-index:253760512" coordorigin="-61455,-35363" coordsize="38211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">
                      <v:shape id="Textfeld 3" o:spid="_x0000_s2171" type="#_x0000_t202" style="position:absolute;left:-61455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" filled="f" stroked="f" strokeweight=".5pt">
                        <v:textbox>
                          <w:txbxContent>
                            <w:p w14:paraId="45401AB5" w14:textId="03F3EB0A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  <v:shape id="Textfeld 3" o:spid="_x0000_s2172" type="#_x0000_t202" style="position:absolute;left:-39894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" filled="f" stroked="f" strokeweight=".5pt">
                        <v:textbox>
                          <w:txbxContent>
                            <w:p w14:paraId="474D5DF5" w14:textId="0D302078" w:rsidR="00B018E0" w:rsidRPr="00700A59" w:rsidRDefault="00B018E0" w:rsidP="00B018E0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50</w:t>
                              </w:r>
                            </w:p>
                          </w:txbxContent>
                        </v:textbox>
                      </v:shape>
                      <v:line id="Gerade Verbindung 1" o:spid="_x0000_s2173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3761536" behindDoc="0" locked="0" layoutInCell="1" allowOverlap="1" wp14:anchorId="6BA0FABD" wp14:editId="236B492F">
                      <wp:simplePos x="0" y="0"/>
                      <wp:positionH relativeFrom="column">
                        <wp:posOffset>597234</wp:posOffset>
                      </wp:positionH>
                      <wp:positionV relativeFrom="paragraph">
                        <wp:posOffset>109846</wp:posOffset>
                      </wp:positionV>
                      <wp:extent cx="4508149" cy="273685"/>
                      <wp:effectExtent l="0" t="0" r="0" b="0"/>
                      <wp:wrapNone/>
                      <wp:docPr id="1891928902" name="Textfeld 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8149" cy="2736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264E56" w14:textId="33E6DA7B" w:rsidR="00B018E0" w:rsidRDefault="00B018E0">
                                  <w:r w:rsidRPr="00B018E0">
                                    <w:rPr>
                                      <w:sz w:val="28"/>
                                      <w:szCs w:val="28"/>
                                    </w:rPr>
                                    <w:t>20 %</w:t>
                                  </w:r>
                                  <w:r w:rsidR="00624BC6">
                                    <w:rPr>
                                      <w:sz w:val="28"/>
                                      <w:szCs w:val="28"/>
                                    </w:rPr>
                                    <w:t xml:space="preserve">                     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50 %  </w:t>
                                  </w:r>
                                  <w:r w:rsidR="00624BC6">
                                    <w:rPr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30 %      </w:t>
                                  </w:r>
                                  <w:r w:rsidR="00624BC6">
                                    <w:rPr>
                                      <w:sz w:val="28"/>
                                      <w:szCs w:val="28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90 % </w:t>
                                  </w:r>
                                  <w:r w:rsidR="00624BC6">
                                    <w:rPr>
                                      <w:sz w:val="28"/>
                                      <w:szCs w:val="2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25 % </w:t>
                                  </w:r>
                                  <w:r w:rsidRPr="00B018E0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="00624BC6">
                                    <w:rPr>
                                      <w:sz w:val="28"/>
                                      <w:szCs w:val="28"/>
                                    </w:rPr>
                                    <w:t xml:space="preserve">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BA0FABD" id="Textfeld 627" o:spid="_x0000_s2174" type="#_x0000_t202" style="position:absolute;margin-left:47.05pt;margin-top:8.65pt;width:354.95pt;height:21.55pt;z-index:25376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" filled="f" stroked="f" strokeweight=".5pt">
                      <v:textbox>
                        <w:txbxContent>
                          <w:p w14:paraId="72264E56" w14:textId="33E6DA7B" w:rsidR="00B018E0" w:rsidRDefault="00B018E0">
                            <w:r w:rsidRPr="00B018E0">
                              <w:rPr>
                                <w:sz w:val="28"/>
                                <w:szCs w:val="28"/>
                              </w:rPr>
                              <w:t>20 %</w:t>
                            </w:r>
                            <w:r w:rsidR="00624BC6">
                              <w:rPr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50 %  </w:t>
                            </w:r>
                            <w:r w:rsidR="00624BC6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30 %      </w:t>
                            </w:r>
                            <w:r w:rsidR="00624BC6">
                              <w:rPr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90 % </w:t>
                            </w:r>
                            <w:r w:rsidR="00624BC6"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25 % </w:t>
                            </w:r>
                            <w:r w:rsidRPr="00B018E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624BC6">
                              <w:rPr>
                                <w:sz w:val="28"/>
                                <w:szCs w:val="28"/>
                              </w:rPr>
                              <w:t xml:space="preserve">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F6BBDC" w14:textId="58F2DD10" w:rsidR="00B018E0" w:rsidRDefault="00B018E0" w:rsidP="00DD1172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</w:p>
          <w:p w14:paraId="42C10274" w14:textId="7B6018D7" w:rsidR="00B018E0" w:rsidRPr="005B6061" w:rsidRDefault="00B018E0" w:rsidP="00DD1172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</w:p>
          <w:p w14:paraId="7A878EFD" w14:textId="17412C3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  <w:r w:rsidRPr="005B6061">
              <w:rPr>
                <w:rFonts w:ascii="Calibri" w:hAnsi="Calibri"/>
                <w:noProof/>
                <w:sz w:val="18"/>
                <w:szCs w:val="18"/>
              </w:rPr>
              <w:drawing>
                <wp:anchor distT="0" distB="0" distL="114300" distR="114300" simplePos="0" relativeHeight="253087744" behindDoc="0" locked="0" layoutInCell="1" allowOverlap="1" wp14:anchorId="3CB6609A" wp14:editId="5501D50F">
                  <wp:simplePos x="0" y="0"/>
                  <wp:positionH relativeFrom="column">
                    <wp:posOffset>2293</wp:posOffset>
                  </wp:positionH>
                  <wp:positionV relativeFrom="paragraph">
                    <wp:posOffset>91313</wp:posOffset>
                  </wp:positionV>
                  <wp:extent cx="4777823" cy="272837"/>
                  <wp:effectExtent l="0" t="0" r="0" b="0"/>
                  <wp:wrapNone/>
                  <wp:docPr id="14012" name="Grafik 14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2" name="100er.eps"/>
                          <pic:cNvPicPr/>
                        </pic:nvPicPr>
                        <pic:blipFill rotWithShape="1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" t="1" b="33296"/>
                          <a:stretch/>
                        </pic:blipFill>
                        <pic:spPr bwMode="auto">
                          <a:xfrm>
                            <a:off x="0" y="0"/>
                            <a:ext cx="4784146" cy="273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856AD5" w14:textId="71708AE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2604F03" w14:textId="1D9AA9DE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F63D47A" w14:textId="5A5EDC72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3DAF4C9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E143BE1" w14:textId="77777777" w:rsidTr="0068490F">
        <w:tc>
          <w:tcPr>
            <w:tcW w:w="709" w:type="dxa"/>
          </w:tcPr>
          <w:p w14:paraId="0E66321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19D8CC9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gridSpan w:val="2"/>
          </w:tcPr>
          <w:p w14:paraId="142EA402" w14:textId="164890F4" w:rsidR="001F2E0E" w:rsidRPr="005B6061" w:rsidRDefault="00BE1CEC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67680" behindDoc="0" locked="0" layoutInCell="1" allowOverlap="1" wp14:anchorId="4B5CEC43" wp14:editId="44BB1E0C">
                      <wp:simplePos x="0" y="0"/>
                      <wp:positionH relativeFrom="column">
                        <wp:posOffset>1735499</wp:posOffset>
                      </wp:positionH>
                      <wp:positionV relativeFrom="paragraph">
                        <wp:posOffset>240030</wp:posOffset>
                      </wp:positionV>
                      <wp:extent cx="153670" cy="293681"/>
                      <wp:effectExtent l="0" t="0" r="0" b="0"/>
                      <wp:wrapNone/>
                      <wp:docPr id="11452483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681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506073851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D06A4E" w14:textId="24CFD0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2134852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0E9B26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0799178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5CEC43" id="_x0000_s2175" style="position:absolute;margin-left:136.65pt;margin-top:18.9pt;width:12.1pt;height:23.1pt;z-index:253767680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">
                      <v:shape id="Textfeld 3" o:spid="_x0000_s2176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9D06A4E" w14:textId="24CFD0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2177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F0E9B26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178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69728" behindDoc="0" locked="0" layoutInCell="1" allowOverlap="1" wp14:anchorId="625C5578" wp14:editId="597C8740">
                      <wp:simplePos x="0" y="0"/>
                      <wp:positionH relativeFrom="column">
                        <wp:posOffset>1317669</wp:posOffset>
                      </wp:positionH>
                      <wp:positionV relativeFrom="paragraph">
                        <wp:posOffset>247015</wp:posOffset>
                      </wp:positionV>
                      <wp:extent cx="153670" cy="293681"/>
                      <wp:effectExtent l="0" t="0" r="0" b="0"/>
                      <wp:wrapNone/>
                      <wp:docPr id="76658610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681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46011004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95D0D5" w14:textId="1CAA83B9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6096084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D82ABB" w14:textId="1A5AEDBA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3234927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5C5578" id="_x0000_s2179" style="position:absolute;margin-left:103.75pt;margin-top:19.45pt;width:12.1pt;height:23.1pt;z-index:253769728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">
                      <v:shape id="Textfeld 3" o:spid="_x0000_s2180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6395D0D5" w14:textId="1CAA83B9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Textfeld 3" o:spid="_x0000_s2181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BD82ABB" w14:textId="1A5AEDBA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line id="Gerade Verbindung 1" o:spid="_x0000_s2182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Man kann viele Brüche und Prozente auch ohne Streifen vergleichen, </w:t>
            </w:r>
            <w:r w:rsidR="00C9356B" w:rsidRPr="005B6061">
              <w:rPr>
                <w:rFonts w:ascii="Calibri" w:hAnsi="Calibri"/>
                <w:noProof/>
              </w:rPr>
              <w:br/>
            </w:r>
            <w:r w:rsidR="001F2E0E" w:rsidRPr="005B6061">
              <w:rPr>
                <w:rFonts w:ascii="Calibri" w:hAnsi="Calibri"/>
                <w:noProof/>
              </w:rPr>
              <w:t xml:space="preserve">wenn man alle auf den Nenner 100 erweitert: </w:t>
            </w:r>
          </w:p>
          <w:p w14:paraId="5C56A1EA" w14:textId="2EE5B896" w:rsidR="001F2E0E" w:rsidRPr="00B06180" w:rsidRDefault="001F2E0E" w:rsidP="00DD1172">
            <w:pPr>
              <w:spacing w:line="240" w:lineRule="atLeast"/>
              <w:rPr>
                <w:rFonts w:ascii="Calibri" w:hAnsi="Calibri"/>
                <w:iCs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damit heraus, ob </w:t>
            </w:r>
            <w:r w:rsidR="00BE1CEC">
              <w:rPr>
                <w:rFonts w:ascii="Calibri" w:hAnsi="Calibri"/>
                <w:noProof/>
              </w:rPr>
              <w:t xml:space="preserve">   </w:t>
            </w:r>
            <w:r w:rsidRPr="005B6061">
              <w:rPr>
                <w:rFonts w:ascii="Calibri" w:hAnsi="Calibri"/>
                <w:noProof/>
              </w:rPr>
              <w:t xml:space="preserve"> oder </w:t>
            </w:r>
            <w:r w:rsidR="00BE1CEC">
              <w:rPr>
                <w:rFonts w:ascii="Calibri" w:hAnsi="Calibri"/>
                <w:noProof/>
              </w:rPr>
              <w:t xml:space="preserve">   </w:t>
            </w:r>
            <w:r w:rsidRPr="00B06180">
              <w:rPr>
                <w:rFonts w:ascii="Calibri" w:hAnsi="Calibri"/>
                <w:iCs/>
                <w:noProof/>
              </w:rPr>
              <w:t xml:space="preserve"> oder 20 % größer ist. </w:t>
            </w:r>
          </w:p>
          <w:p w14:paraId="028E7467" w14:textId="6270BD1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B06180">
              <w:rPr>
                <w:rFonts w:ascii="Calibri" w:hAnsi="Calibri"/>
                <w:iCs/>
                <w:noProof/>
              </w:rPr>
              <w:t xml:space="preserve">Überprüfe deine Rechnung mit </w:t>
            </w:r>
            <w:r w:rsidRPr="005B6061">
              <w:rPr>
                <w:rFonts w:ascii="Calibri" w:hAnsi="Calibri"/>
                <w:noProof/>
              </w:rPr>
              <w:t>der Streifentafel.</w:t>
            </w:r>
          </w:p>
        </w:tc>
      </w:tr>
    </w:tbl>
    <w:p w14:paraId="078390C1" w14:textId="36EBB896" w:rsidR="001F2E0E" w:rsidRPr="005B6061" w:rsidRDefault="001F2E0E" w:rsidP="00DD1172">
      <w:pPr>
        <w:spacing w:line="240" w:lineRule="atLeast"/>
        <w:rPr>
          <w:rFonts w:ascii="Calibri" w:hAnsi="Calibri"/>
        </w:rPr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185"/>
      </w:tblGrid>
      <w:tr w:rsidR="001F2E0E" w:rsidRPr="005B6061" w14:paraId="3C58F430" w14:textId="77777777" w:rsidTr="0068490F">
        <w:tc>
          <w:tcPr>
            <w:tcW w:w="709" w:type="dxa"/>
          </w:tcPr>
          <w:p w14:paraId="5D54F090" w14:textId="77777777" w:rsidR="001F2E0E" w:rsidRPr="005B6061" w:rsidRDefault="001F2E0E" w:rsidP="00E76F60">
            <w:pPr>
              <w:pStyle w:val="berschrift3"/>
            </w:pPr>
            <w:r w:rsidRPr="005B6061">
              <w:t>3.3</w:t>
            </w:r>
          </w:p>
        </w:tc>
        <w:tc>
          <w:tcPr>
            <w:tcW w:w="8610" w:type="dxa"/>
            <w:gridSpan w:val="2"/>
          </w:tcPr>
          <w:p w14:paraId="20A38603" w14:textId="25C6DDFA" w:rsidR="001F2E0E" w:rsidRPr="005B6061" w:rsidRDefault="00624BC6" w:rsidP="00E76F60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63584" behindDoc="0" locked="0" layoutInCell="1" allowOverlap="1" wp14:anchorId="46EBC265" wp14:editId="65E35BE6">
                      <wp:simplePos x="0" y="0"/>
                      <wp:positionH relativeFrom="column">
                        <wp:posOffset>2653074</wp:posOffset>
                      </wp:positionH>
                      <wp:positionV relativeFrom="paragraph">
                        <wp:posOffset>323215</wp:posOffset>
                      </wp:positionV>
                      <wp:extent cx="153670" cy="293370"/>
                      <wp:effectExtent l="0" t="0" r="0" b="0"/>
                      <wp:wrapNone/>
                      <wp:docPr id="50110506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31598523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9B6164" w14:textId="0445A940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264883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BF01C7" w14:textId="261FA934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820170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EBC265" id="_x0000_s2183" style="position:absolute;margin-left:208.9pt;margin-top:25.45pt;width:12.1pt;height:23.1pt;z-index:253763584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">
                      <v:shape id="Textfeld 3" o:spid="_x0000_s2184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F9B6164" w14:textId="0445A940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Textfeld 3" o:spid="_x0000_s2185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7BF01C7" w14:textId="261FA934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50</w:t>
                              </w:r>
                            </w:p>
                          </w:txbxContent>
                        </v:textbox>
                      </v:shape>
                      <v:line id="Gerade Verbindung 1" o:spid="_x0000_s2186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E1CE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65632" behindDoc="0" locked="0" layoutInCell="1" allowOverlap="1" wp14:anchorId="49F826C0" wp14:editId="5E497FDD">
                      <wp:simplePos x="0" y="0"/>
                      <wp:positionH relativeFrom="column">
                        <wp:posOffset>2230076</wp:posOffset>
                      </wp:positionH>
                      <wp:positionV relativeFrom="paragraph">
                        <wp:posOffset>323850</wp:posOffset>
                      </wp:positionV>
                      <wp:extent cx="153670" cy="293370"/>
                      <wp:effectExtent l="0" t="0" r="0" b="0"/>
                      <wp:wrapNone/>
                      <wp:docPr id="30055735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775382712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D71BC8" w14:textId="740DE8BB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8693981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018C9B" w14:textId="20879E40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4588473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F826C0" id="_x0000_s2187" style="position:absolute;margin-left:175.6pt;margin-top:25.5pt;width:12.1pt;height:23.1pt;z-index:253765632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">
                      <v:shape id="Textfeld 3" o:spid="_x0000_s2188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ED71BC8" w14:textId="740DE8BB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2189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B018C9B" w14:textId="20879E40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line id="Gerade Verbindung 1" o:spid="_x0000_s2190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t>Was liegt dazwischen?</w:t>
            </w:r>
          </w:p>
        </w:tc>
      </w:tr>
      <w:tr w:rsidR="001F2E0E" w:rsidRPr="005B6061" w14:paraId="1BD39CC4" w14:textId="77777777" w:rsidTr="0068490F">
        <w:tc>
          <w:tcPr>
            <w:tcW w:w="709" w:type="dxa"/>
          </w:tcPr>
          <w:p w14:paraId="3B9C99C6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1C40D96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</w:tcPr>
          <w:p w14:paraId="5949E000" w14:textId="43C7AF14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:sz w:val="18"/>
                <w:szCs w:val="18"/>
              </w:rPr>
              <w:drawing>
                <wp:anchor distT="0" distB="0" distL="114300" distR="114300" simplePos="0" relativeHeight="253088768" behindDoc="0" locked="0" layoutInCell="1" allowOverlap="1" wp14:anchorId="3E65D373" wp14:editId="425771AC">
                  <wp:simplePos x="0" y="0"/>
                  <wp:positionH relativeFrom="column">
                    <wp:posOffset>3054986</wp:posOffset>
                  </wp:positionH>
                  <wp:positionV relativeFrom="paragraph">
                    <wp:posOffset>40628</wp:posOffset>
                  </wp:positionV>
                  <wp:extent cx="1810136" cy="162313"/>
                  <wp:effectExtent l="0" t="171450" r="0" b="161925"/>
                  <wp:wrapNone/>
                  <wp:docPr id="14013" name="Grafik 14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2" name="100er.eps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95427">
                            <a:off x="0" y="0"/>
                            <a:ext cx="1878763" cy="168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</w:rPr>
              <w:t>Gib drei Prozente an, die zwischen</w:t>
            </w:r>
            <w:r w:rsidR="00BE1CEC">
              <w:rPr>
                <w:rFonts w:ascii="Calibri" w:hAnsi="Calibri"/>
              </w:rPr>
              <w:t xml:space="preserve">     </w:t>
            </w:r>
            <w:r w:rsidRPr="005B6061">
              <w:rPr>
                <w:rFonts w:ascii="Calibri" w:hAnsi="Calibri"/>
              </w:rPr>
              <w:t xml:space="preserve"> und</w:t>
            </w:r>
            <w:r w:rsidR="00BE1CEC"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</w:rPr>
              <w:t xml:space="preserve"> </w:t>
            </w:r>
            <w:r w:rsidR="00BE1CEC">
              <w:rPr>
                <w:rFonts w:ascii="Calibri" w:hAnsi="Calibri"/>
              </w:rPr>
              <w:t xml:space="preserve">   </w:t>
            </w:r>
            <w:r w:rsidRPr="005B6061">
              <w:rPr>
                <w:rFonts w:ascii="Calibri" w:hAnsi="Calibri"/>
              </w:rPr>
              <w:t xml:space="preserve"> liegen. </w:t>
            </w:r>
          </w:p>
          <w:p w14:paraId="022335CD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Zeichne die Prozente in der Streifentafel ein.</w:t>
            </w:r>
          </w:p>
        </w:tc>
      </w:tr>
      <w:tr w:rsidR="001F2E0E" w:rsidRPr="005B6061" w14:paraId="09558AD2" w14:textId="77777777" w:rsidTr="0068490F">
        <w:tc>
          <w:tcPr>
            <w:tcW w:w="709" w:type="dxa"/>
          </w:tcPr>
          <w:p w14:paraId="2031D3E3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29A7D4A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</w:tcPr>
          <w:p w14:paraId="6BC540D8" w14:textId="4F30D6A3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F2E0E" w:rsidRPr="005B6061" w14:paraId="21131C6A" w14:textId="77777777" w:rsidTr="0068490F">
        <w:tc>
          <w:tcPr>
            <w:tcW w:w="709" w:type="dxa"/>
          </w:tcPr>
          <w:p w14:paraId="31BB406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77A380E4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</w:tcPr>
          <w:p w14:paraId="5694AF3A" w14:textId="5A2A2E93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Gib drei Brüche an, die zwischen 10 % und 20 % liegen. </w:t>
            </w:r>
          </w:p>
        </w:tc>
      </w:tr>
      <w:tr w:rsidR="001F2E0E" w:rsidRPr="005B6061" w14:paraId="570A8569" w14:textId="77777777" w:rsidTr="0068490F">
        <w:tc>
          <w:tcPr>
            <w:tcW w:w="709" w:type="dxa"/>
          </w:tcPr>
          <w:p w14:paraId="7535C7E6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2B42C801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</w:tcPr>
          <w:p w14:paraId="3BFF952C" w14:textId="3454AE40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F2E0E" w:rsidRPr="005B6061" w14:paraId="7890A230" w14:textId="77777777" w:rsidTr="0068490F">
        <w:tc>
          <w:tcPr>
            <w:tcW w:w="709" w:type="dxa"/>
          </w:tcPr>
          <w:p w14:paraId="49ACF179" w14:textId="1611F6B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AB8911E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185" w:type="dxa"/>
          </w:tcPr>
          <w:p w14:paraId="5A727AE8" w14:textId="51B02027" w:rsidR="001F2E0E" w:rsidRPr="005B6061" w:rsidRDefault="00A31CCB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72736" behindDoc="0" locked="0" layoutInCell="1" allowOverlap="1" wp14:anchorId="34DFA92D" wp14:editId="42253DC5">
                      <wp:simplePos x="0" y="0"/>
                      <wp:positionH relativeFrom="column">
                        <wp:posOffset>4320555</wp:posOffset>
                      </wp:positionH>
                      <wp:positionV relativeFrom="paragraph">
                        <wp:posOffset>55974</wp:posOffset>
                      </wp:positionV>
                      <wp:extent cx="626957" cy="772886"/>
                      <wp:effectExtent l="0" t="0" r="0" b="1905"/>
                      <wp:wrapNone/>
                      <wp:docPr id="151168409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798946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1781434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E2D12E" w14:textId="77777777" w:rsidR="00003BB0" w:rsidRPr="0020319D" w:rsidRDefault="00003BB0" w:rsidP="00A31CCB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DFA92D" id="_x0000_s2191" style="position:absolute;margin-left:340.2pt;margin-top:4.4pt;width:49.35pt;height:60.85pt;z-index:253172736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">
                      <v:shape id="Grafik 3" o:spid="_x0000_s2192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">
                        <v:imagedata r:id="rId58" o:title="" chromakey="white"/>
                      </v:shape>
                      <v:shape id="_x0000_s2193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2E2D12E" w14:textId="77777777" w:rsidR="00003BB0" w:rsidRPr="0020319D" w:rsidRDefault="00003BB0" w:rsidP="00A31CCB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Emily wundert sich: </w:t>
            </w:r>
          </w:p>
          <w:p w14:paraId="74E20E17" w14:textId="1A5A68A8" w:rsidR="001F2E0E" w:rsidRPr="005B6061" w:rsidRDefault="00BE1CEC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71776" behindDoc="0" locked="0" layoutInCell="1" allowOverlap="1" wp14:anchorId="6775EB3A" wp14:editId="195D9ABD">
                      <wp:simplePos x="0" y="0"/>
                      <wp:positionH relativeFrom="column">
                        <wp:posOffset>3328058</wp:posOffset>
                      </wp:positionH>
                      <wp:positionV relativeFrom="paragraph">
                        <wp:posOffset>71307</wp:posOffset>
                      </wp:positionV>
                      <wp:extent cx="153670" cy="293370"/>
                      <wp:effectExtent l="0" t="0" r="0" b="0"/>
                      <wp:wrapNone/>
                      <wp:docPr id="103410191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416734567" name="Textfeld 3"/>
                              <wps:cNvSpPr txBox="1"/>
                              <wps:spPr>
                                <a:xfrm>
                                  <a:off x="32704" y="7256"/>
                                  <a:ext cx="145413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C8997ED" w14:textId="5B84C2FF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7551085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3958BA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349919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75EB3A" id="_x0000_s2194" style="position:absolute;margin-left:262.05pt;margin-top:5.6pt;width:12.1pt;height:23.1pt;z-index:253771776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">
                      <v:shape id="Textfeld 3" o:spid="_x0000_s2195" type="#_x0000_t202" style="position:absolute;left:32704;top:7256;width:14541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C8997ED" w14:textId="5B84C2FF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2196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A3958BA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197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73824" behindDoc="0" locked="0" layoutInCell="1" allowOverlap="1" wp14:anchorId="428E93A5" wp14:editId="3705FB22">
                      <wp:simplePos x="0" y="0"/>
                      <wp:positionH relativeFrom="column">
                        <wp:posOffset>3649922</wp:posOffset>
                      </wp:positionH>
                      <wp:positionV relativeFrom="paragraph">
                        <wp:posOffset>77701</wp:posOffset>
                      </wp:positionV>
                      <wp:extent cx="153670" cy="293370"/>
                      <wp:effectExtent l="0" t="0" r="0" b="0"/>
                      <wp:wrapNone/>
                      <wp:docPr id="156018593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654359046" name="Textfeld 3"/>
                              <wps:cNvSpPr txBox="1"/>
                              <wps:spPr>
                                <a:xfrm>
                                  <a:off x="32704" y="7256"/>
                                  <a:ext cx="145413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D30566" w14:textId="342267DB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011219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9CCC52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7017883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8E93A5" id="_x0000_s2198" style="position:absolute;margin-left:287.4pt;margin-top:6.1pt;width:12.1pt;height:23.1pt;z-index:253773824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">
                      <v:shape id="Textfeld 3" o:spid="_x0000_s2199" type="#_x0000_t202" style="position:absolute;left:32704;top:7256;width:14541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4D30566" w14:textId="342267DB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2200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09CCC52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201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E2BAF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70688" behindDoc="0" locked="0" layoutInCell="1" allowOverlap="1" wp14:anchorId="30576191" wp14:editId="6BC666C3">
                      <wp:simplePos x="0" y="0"/>
                      <wp:positionH relativeFrom="column">
                        <wp:posOffset>828611</wp:posOffset>
                      </wp:positionH>
                      <wp:positionV relativeFrom="paragraph">
                        <wp:posOffset>77635</wp:posOffset>
                      </wp:positionV>
                      <wp:extent cx="3454400" cy="838651"/>
                      <wp:effectExtent l="0" t="0" r="177800" b="12700"/>
                      <wp:wrapNone/>
                      <wp:docPr id="207308194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0" cy="838651"/>
                              </a:xfrm>
                              <a:prstGeom prst="wedgeRoundRectCallout">
                                <a:avLst>
                                  <a:gd name="adj1" fmla="val 54251"/>
                                  <a:gd name="adj2" fmla="val -3542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F5DA63" w14:textId="77777777" w:rsidR="00BE1CEC" w:rsidRDefault="00003BB0" w:rsidP="00DE2BAF">
                                  <w:pPr>
                                    <w:pStyle w:val="TextSprechblasen"/>
                                  </w:pPr>
                                  <w:r w:rsidRPr="00A878E4">
                                    <w:t xml:space="preserve">Wie soll </w:t>
                                  </w:r>
                                  <w:r>
                                    <w:t>man denn drei Brüche finden, die zwischen</w:t>
                                  </w:r>
                                  <w:r w:rsidR="00BE1CEC">
                                    <w:t xml:space="preserve">  </w:t>
                                  </w:r>
                                  <w: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2"/>
                                        <w:szCs w:val="22"/>
                                      </w:rPr>
                                      <m:t xml:space="preserve">   </m:t>
                                    </m:r>
                                  </m:oMath>
                                  <w:r w:rsidR="00BE1CEC">
                                    <w:t>un</w:t>
                                  </w:r>
                                  <w:r>
                                    <w:t xml:space="preserve">d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2"/>
                                        <w:szCs w:val="22"/>
                                      </w:rPr>
                                      <m:t xml:space="preserve">    </m:t>
                                    </m:r>
                                  </m:oMath>
                                  <w:r>
                                    <w:t xml:space="preserve">liegen?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2"/>
                                        <w:szCs w:val="22"/>
                                      </w:rPr>
                                      <m:t xml:space="preserve">    </m:t>
                                    </m:r>
                                  </m:oMath>
                                  <w:r>
                                    <w:t>k</w:t>
                                  </w:r>
                                  <w:r w:rsidRPr="00A878E4">
                                    <w:t>ommt doch direkt nac</w:t>
                                  </w:r>
                                  <w:r>
                                    <w:t>h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2"/>
                                        <w:szCs w:val="22"/>
                                      </w:rPr>
                                      <m:t xml:space="preserve">   </m:t>
                                    </m:r>
                                  </m:oMath>
                                  <w:r w:rsidRPr="00A878E4">
                                    <w:t>. Ich zähle doch 1,</w:t>
                                  </w:r>
                                  <w:r w:rsidR="007365C9">
                                    <w:t xml:space="preserve"> </w:t>
                                  </w:r>
                                  <w:r w:rsidRPr="00A878E4">
                                    <w:t>2,</w:t>
                                  </w:r>
                                  <w:r w:rsidR="007365C9">
                                    <w:t xml:space="preserve"> </w:t>
                                  </w:r>
                                  <w:r w:rsidRPr="00A878E4">
                                    <w:t>3,</w:t>
                                  </w:r>
                                  <w:r w:rsidR="007365C9">
                                    <w:t xml:space="preserve"> </w:t>
                                  </w:r>
                                  <w:r w:rsidRPr="00A878E4">
                                    <w:t>4,</w:t>
                                  </w:r>
                                  <w:r w:rsidR="007365C9">
                                    <w:t xml:space="preserve"> </w:t>
                                  </w:r>
                                  <w:r w:rsidRPr="00A878E4">
                                    <w:t>5</w:t>
                                  </w:r>
                                  <w:r w:rsidR="007365C9">
                                    <w:t xml:space="preserve"> </w:t>
                                  </w:r>
                                  <w:r>
                                    <w:t>...</w:t>
                                  </w:r>
                                  <w:r w:rsidRPr="00A878E4">
                                    <w:t xml:space="preserve"> </w:t>
                                  </w:r>
                                  <w:r w:rsidR="00BE1CEC">
                                    <w:br/>
                                  </w:r>
                                </w:p>
                                <w:p w14:paraId="7F3444BD" w14:textId="5073CFC0" w:rsidR="00003BB0" w:rsidRPr="00A878E4" w:rsidRDefault="00003BB0" w:rsidP="00DE2BAF">
                                  <w:pPr>
                                    <w:pStyle w:val="TextSprechblasen"/>
                                  </w:pPr>
                                  <w:r w:rsidRPr="00A878E4">
                                    <w:t xml:space="preserve">Zwischen </w:t>
                                  </w:r>
                                  <w:r>
                                    <w:t>3</w:t>
                                  </w:r>
                                  <w:r w:rsidRPr="00A878E4">
                                    <w:t xml:space="preserve"> und </w:t>
                                  </w:r>
                                  <w:r>
                                    <w:t>4</w:t>
                                  </w:r>
                                  <w:r w:rsidRPr="00A878E4">
                                    <w:t xml:space="preserve"> gibt es doch keine Zahl mehr!</w:t>
                                  </w:r>
                                </w:p>
                                <w:p w14:paraId="39B8EFE7" w14:textId="03BC8325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576191" id="_x0000_s2202" type="#_x0000_t62" style="position:absolute;margin-left:65.25pt;margin-top:6.1pt;width:272pt;height:66.05pt;z-index:2531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" adj="22518,3148" filled="f" strokecolor="#bfbfbf [2412]" strokeweight="1pt">
                      <v:textbox inset="1mm,1mm,1mm,1mm">
                        <w:txbxContent>
                          <w:p w14:paraId="05F5DA63" w14:textId="77777777" w:rsidR="00BE1CEC" w:rsidRDefault="00003BB0" w:rsidP="00DE2BAF">
                            <w:pPr>
                              <w:pStyle w:val="TextSprechblasen"/>
                            </w:pPr>
                            <w:r w:rsidRPr="00A878E4">
                              <w:t xml:space="preserve">Wie soll </w:t>
                            </w:r>
                            <w:r>
                              <w:t>man denn drei Brüche finden, die zwischen</w:t>
                            </w:r>
                            <w:r w:rsidR="00BE1CEC">
                              <w:t xml:space="preserve">  </w:t>
                            </w:r>
                            <w: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  <w:sz w:val="22"/>
                                  <w:szCs w:val="22"/>
                                </w:rPr>
                                <m:t xml:space="preserve">   </m:t>
                              </m:r>
                            </m:oMath>
                            <w:r w:rsidR="00BE1CEC">
                              <w:t>un</w:t>
                            </w:r>
                            <w:r>
                              <w:t xml:space="preserve">d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  <w:sz w:val="22"/>
                                  <w:szCs w:val="22"/>
                                </w:rPr>
                                <m:t xml:space="preserve">    </m:t>
                              </m:r>
                            </m:oMath>
                            <w:r>
                              <w:t xml:space="preserve">liegen?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  <w:sz w:val="22"/>
                                  <w:szCs w:val="22"/>
                                </w:rPr>
                                <m:t xml:space="preserve">    </m:t>
                              </m:r>
                            </m:oMath>
                            <w:r>
                              <w:t>k</w:t>
                            </w:r>
                            <w:r w:rsidRPr="00A878E4">
                              <w:t>ommt doch direkt nac</w:t>
                            </w:r>
                            <w:r>
                              <w:t>h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hAnsi="Cambria Math"/>
                                  <w:noProof/>
                                  <w:sz w:val="22"/>
                                  <w:szCs w:val="22"/>
                                </w:rPr>
                                <m:t xml:space="preserve">   </m:t>
                              </m:r>
                            </m:oMath>
                            <w:r w:rsidRPr="00A878E4">
                              <w:t>. Ich zähle doch 1,</w:t>
                            </w:r>
                            <w:r w:rsidR="007365C9">
                              <w:t xml:space="preserve"> </w:t>
                            </w:r>
                            <w:r w:rsidRPr="00A878E4">
                              <w:t>2,</w:t>
                            </w:r>
                            <w:r w:rsidR="007365C9">
                              <w:t xml:space="preserve"> </w:t>
                            </w:r>
                            <w:r w:rsidRPr="00A878E4">
                              <w:t>3,</w:t>
                            </w:r>
                            <w:r w:rsidR="007365C9">
                              <w:t xml:space="preserve"> </w:t>
                            </w:r>
                            <w:r w:rsidRPr="00A878E4">
                              <w:t>4,</w:t>
                            </w:r>
                            <w:r w:rsidR="007365C9">
                              <w:t xml:space="preserve"> </w:t>
                            </w:r>
                            <w:r w:rsidRPr="00A878E4">
                              <w:t>5</w:t>
                            </w:r>
                            <w:r w:rsidR="007365C9">
                              <w:t xml:space="preserve"> </w:t>
                            </w:r>
                            <w:r>
                              <w:t>...</w:t>
                            </w:r>
                            <w:r w:rsidRPr="00A878E4">
                              <w:t xml:space="preserve"> </w:t>
                            </w:r>
                            <w:r w:rsidR="00BE1CEC">
                              <w:br/>
                            </w:r>
                          </w:p>
                          <w:p w14:paraId="7F3444BD" w14:textId="5073CFC0" w:rsidR="00003BB0" w:rsidRPr="00A878E4" w:rsidRDefault="00003BB0" w:rsidP="00DE2BAF">
                            <w:pPr>
                              <w:pStyle w:val="TextSprechblasen"/>
                            </w:pPr>
                            <w:r w:rsidRPr="00A878E4">
                              <w:t xml:space="preserve">Zwischen </w:t>
                            </w:r>
                            <w:r>
                              <w:t>3</w:t>
                            </w:r>
                            <w:r w:rsidRPr="00A878E4">
                              <w:t xml:space="preserve"> und </w:t>
                            </w:r>
                            <w:r>
                              <w:t>4</w:t>
                            </w:r>
                            <w:r w:rsidRPr="00A878E4">
                              <w:t xml:space="preserve"> gibt es doch keine Zahl mehr!</w:t>
                            </w:r>
                          </w:p>
                          <w:p w14:paraId="39B8EFE7" w14:textId="03BC8325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437335" w14:textId="6CCE5AD9" w:rsidR="001F2E0E" w:rsidRPr="005B6061" w:rsidRDefault="00BE1CEC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77920" behindDoc="0" locked="0" layoutInCell="1" allowOverlap="1" wp14:anchorId="22AB76A6" wp14:editId="7DD3C2FA">
                      <wp:simplePos x="0" y="0"/>
                      <wp:positionH relativeFrom="column">
                        <wp:posOffset>2165306</wp:posOffset>
                      </wp:positionH>
                      <wp:positionV relativeFrom="paragraph">
                        <wp:posOffset>78740</wp:posOffset>
                      </wp:positionV>
                      <wp:extent cx="153670" cy="293370"/>
                      <wp:effectExtent l="0" t="0" r="0" b="0"/>
                      <wp:wrapNone/>
                      <wp:docPr id="74274366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854488963" name="Textfeld 3"/>
                              <wps:cNvSpPr txBox="1"/>
                              <wps:spPr>
                                <a:xfrm>
                                  <a:off x="32704" y="7256"/>
                                  <a:ext cx="145413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843CEC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2145725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825E0C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9020184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AB76A6" id="_x0000_s2203" style="position:absolute;margin-left:170.5pt;margin-top:6.2pt;width:12.1pt;height:23.1pt;z-index:253777920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">
                      <v:shape id="Textfeld 3" o:spid="_x0000_s2204" type="#_x0000_t202" style="position:absolute;left:32704;top:7256;width:14541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4843CEC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2205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5825E0C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206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75872" behindDoc="0" locked="0" layoutInCell="1" allowOverlap="1" wp14:anchorId="680FAA16" wp14:editId="7B802336">
                      <wp:simplePos x="0" y="0"/>
                      <wp:positionH relativeFrom="column">
                        <wp:posOffset>879399</wp:posOffset>
                      </wp:positionH>
                      <wp:positionV relativeFrom="paragraph">
                        <wp:posOffset>90803</wp:posOffset>
                      </wp:positionV>
                      <wp:extent cx="153670" cy="293370"/>
                      <wp:effectExtent l="0" t="0" r="0" b="0"/>
                      <wp:wrapNone/>
                      <wp:docPr id="200171962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229659135" name="Textfeld 3"/>
                              <wps:cNvSpPr txBox="1"/>
                              <wps:spPr>
                                <a:xfrm>
                                  <a:off x="32704" y="7256"/>
                                  <a:ext cx="145413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4A9ADC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0317260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BDE5A6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4594462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0FAA16" id="_x0000_s2207" style="position:absolute;margin-left:69.25pt;margin-top:7.15pt;width:12.1pt;height:23.1pt;z-index:253775872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">
                      <v:shape id="Textfeld 3" o:spid="_x0000_s2208" type="#_x0000_t202" style="position:absolute;left:32704;top:7256;width:14541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04A9ADC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2209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BBDE5A6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210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79A76C7A" w14:textId="3623690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6F97550" w14:textId="1936539E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B16549B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2B8904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D83E90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61FA5DA1" w14:textId="77777777" w:rsidTr="0068490F">
        <w:tc>
          <w:tcPr>
            <w:tcW w:w="709" w:type="dxa"/>
          </w:tcPr>
          <w:p w14:paraId="5FAAFF0D" w14:textId="72AE47F4" w:rsidR="001F2E0E" w:rsidRPr="005B6061" w:rsidRDefault="00DE2BA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230B436B" wp14:editId="1C92ADE0">
                  <wp:extent cx="360000" cy="272386"/>
                  <wp:effectExtent l="0" t="0" r="2540" b="0"/>
                  <wp:docPr id="193874963" name="Grafik 193874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E077A0D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</w:tcPr>
          <w:p w14:paraId="3FE226E1" w14:textId="24285DAE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Was meint Emily? </w:t>
            </w:r>
            <w:r w:rsidR="00435284" w:rsidRPr="005B6061">
              <w:rPr>
                <w:rFonts w:ascii="Calibri" w:hAnsi="Calibri"/>
                <w:noProof/>
              </w:rPr>
              <w:t>Erkläre, w</w:t>
            </w:r>
            <w:r w:rsidRPr="005B6061">
              <w:rPr>
                <w:rFonts w:ascii="Calibri" w:hAnsi="Calibri"/>
                <w:noProof/>
              </w:rPr>
              <w:t xml:space="preserve">ie sie </w:t>
            </w:r>
            <w:r w:rsidR="00435284" w:rsidRPr="005B6061">
              <w:rPr>
                <w:rFonts w:ascii="Calibri" w:hAnsi="Calibri"/>
                <w:noProof/>
              </w:rPr>
              <w:t xml:space="preserve">trotzdem </w:t>
            </w:r>
            <w:r w:rsidRPr="005B6061">
              <w:rPr>
                <w:rFonts w:ascii="Calibri" w:hAnsi="Calibri"/>
                <w:noProof/>
              </w:rPr>
              <w:t>einen passenden Bruch finden</w:t>
            </w:r>
            <w:r w:rsidR="00435284" w:rsidRPr="005B6061">
              <w:rPr>
                <w:rFonts w:ascii="Calibri" w:hAnsi="Calibri"/>
                <w:noProof/>
              </w:rPr>
              <w:t xml:space="preserve"> kann.</w:t>
            </w:r>
          </w:p>
        </w:tc>
      </w:tr>
      <w:tr w:rsidR="001F2E0E" w:rsidRPr="005B6061" w14:paraId="4A5B02EF" w14:textId="77777777" w:rsidTr="0068490F">
        <w:tc>
          <w:tcPr>
            <w:tcW w:w="709" w:type="dxa"/>
          </w:tcPr>
          <w:p w14:paraId="5CE6C5CC" w14:textId="26F8138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1C3F1AEC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</w:tcPr>
          <w:p w14:paraId="3BF8943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48281B95" w14:textId="77777777" w:rsidTr="0068490F">
        <w:tc>
          <w:tcPr>
            <w:tcW w:w="709" w:type="dxa"/>
          </w:tcPr>
          <w:p w14:paraId="208C5574" w14:textId="5E30BD68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EDF1B3F" wp14:editId="6CCD5715">
                  <wp:extent cx="360000" cy="272386"/>
                  <wp:effectExtent l="0" t="0" r="254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2B719AF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d)</w:t>
            </w:r>
          </w:p>
        </w:tc>
        <w:tc>
          <w:tcPr>
            <w:tcW w:w="8185" w:type="dxa"/>
          </w:tcPr>
          <w:p w14:paraId="0561208D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Was verändert sich in </w:t>
            </w:r>
            <w:r w:rsidRPr="00D023AF">
              <w:rPr>
                <w:rFonts w:ascii="Calibri" w:hAnsi="Calibri"/>
                <w:b/>
                <w:color w:val="327A86" w:themeColor="text2"/>
              </w:rPr>
              <w:t>c)</w:t>
            </w:r>
            <w:r w:rsidRPr="005B6061">
              <w:rPr>
                <w:rFonts w:ascii="Calibri" w:hAnsi="Calibri"/>
                <w:noProof/>
              </w:rPr>
              <w:t>, wenn die Zähler verdoppelt werden?</w:t>
            </w:r>
          </w:p>
          <w:p w14:paraId="7A2A69C1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Was verändert sich, wenn die Nenner verdoppelt werden?</w:t>
            </w:r>
          </w:p>
        </w:tc>
      </w:tr>
    </w:tbl>
    <w:p w14:paraId="45B6F061" w14:textId="7942E485" w:rsidR="001F2E0E" w:rsidRPr="005B6061" w:rsidRDefault="001F2E0E" w:rsidP="00DD1172">
      <w:pPr>
        <w:spacing w:line="240" w:lineRule="atLeast"/>
        <w:rPr>
          <w:rFonts w:ascii="Calibri" w:hAnsi="Calibri"/>
        </w:rPr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3510"/>
        <w:gridCol w:w="5100"/>
      </w:tblGrid>
      <w:tr w:rsidR="001F2E0E" w:rsidRPr="005B6061" w14:paraId="2EFE5E51" w14:textId="77777777" w:rsidTr="0068490F">
        <w:tc>
          <w:tcPr>
            <w:tcW w:w="709" w:type="dxa"/>
          </w:tcPr>
          <w:p w14:paraId="6216C5F6" w14:textId="77777777" w:rsidR="001F2E0E" w:rsidRPr="005B6061" w:rsidRDefault="001F2E0E" w:rsidP="00E76F60">
            <w:pPr>
              <w:pStyle w:val="berschrift3"/>
            </w:pPr>
            <w:r w:rsidRPr="005B6061">
              <w:t>3.4</w:t>
            </w:r>
          </w:p>
        </w:tc>
        <w:tc>
          <w:tcPr>
            <w:tcW w:w="8610" w:type="dxa"/>
            <w:gridSpan w:val="2"/>
          </w:tcPr>
          <w:p w14:paraId="2BF3472D" w14:textId="46F91568" w:rsidR="001F2E0E" w:rsidRPr="005B6061" w:rsidRDefault="001F2E0E" w:rsidP="00E76F60">
            <w:pPr>
              <w:pStyle w:val="berschrift3"/>
            </w:pPr>
            <w:r w:rsidRPr="005B6061">
              <w:t>Brüche und Prozente vergleichen</w:t>
            </w:r>
            <w:r w:rsidR="00DC64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6256" behindDoc="0" locked="0" layoutInCell="1" allowOverlap="1" wp14:anchorId="5CB700F5" wp14:editId="29DD0FA1">
                      <wp:simplePos x="0" y="0"/>
                      <wp:positionH relativeFrom="column">
                        <wp:posOffset>5152390</wp:posOffset>
                      </wp:positionH>
                      <wp:positionV relativeFrom="paragraph">
                        <wp:posOffset>2840990</wp:posOffset>
                      </wp:positionV>
                      <wp:extent cx="712204" cy="101080"/>
                      <wp:effectExtent l="0" t="0" r="0" b="0"/>
                      <wp:wrapNone/>
                      <wp:docPr id="275822137" name="Textfeld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2204" cy="10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6E6E6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C82067" w14:textId="77777777" w:rsidR="00DC641D" w:rsidRPr="0076496B" w:rsidRDefault="00DC641D" w:rsidP="00DC641D">
                                  <w:pPr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Abbrechen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B700F5" id="Textfeld 420" o:spid="_x0000_s2211" type="#_x0000_t202" style="position:absolute;margin-left:405.7pt;margin-top:223.7pt;width:56.1pt;height:7.95pt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" fillcolor="#e6e6e6" stroked="f" strokeweight=".5pt">
                      <v:textbox inset="0,0,0,0">
                        <w:txbxContent>
                          <w:p w14:paraId="75C82067" w14:textId="77777777" w:rsidR="00DC641D" w:rsidRPr="0076496B" w:rsidRDefault="00DC641D" w:rsidP="00DC641D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Abbrechen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F2E0E" w:rsidRPr="005B6061" w14:paraId="6860EB64" w14:textId="77777777" w:rsidTr="0068490F">
        <w:trPr>
          <w:trHeight w:val="297"/>
        </w:trPr>
        <w:tc>
          <w:tcPr>
            <w:tcW w:w="709" w:type="dxa"/>
          </w:tcPr>
          <w:p w14:paraId="6F752283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610" w:type="dxa"/>
            <w:gridSpan w:val="2"/>
          </w:tcPr>
          <w:p w14:paraId="2714E9FA" w14:textId="58FFD62B" w:rsidR="001F2E0E" w:rsidRPr="005B6061" w:rsidRDefault="00624BC6" w:rsidP="00624BC6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86112" behindDoc="0" locked="0" layoutInCell="1" allowOverlap="1" wp14:anchorId="2E35154F" wp14:editId="5A0E7EFA">
                      <wp:simplePos x="0" y="0"/>
                      <wp:positionH relativeFrom="column">
                        <wp:posOffset>766489</wp:posOffset>
                      </wp:positionH>
                      <wp:positionV relativeFrom="paragraph">
                        <wp:posOffset>94615</wp:posOffset>
                      </wp:positionV>
                      <wp:extent cx="153035" cy="293370"/>
                      <wp:effectExtent l="0" t="0" r="0" b="0"/>
                      <wp:wrapNone/>
                      <wp:docPr id="84032765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035" cy="293370"/>
                                <a:chOff x="27945" y="7256"/>
                                <a:chExt cx="165988" cy="295453"/>
                              </a:xfrm>
                            </wpg:grpSpPr>
                            <wps:wsp>
                              <wps:cNvPr id="142560615" name="Textfeld 3"/>
                              <wps:cNvSpPr txBox="1"/>
                              <wps:spPr>
                                <a:xfrm>
                                  <a:off x="32340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589791" w14:textId="77777777" w:rsidR="00160983" w:rsidRPr="001949C6" w:rsidRDefault="00160983" w:rsidP="00160983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2469474" name="Textfeld 3"/>
                              <wps:cNvSpPr txBox="1"/>
                              <wps:spPr>
                                <a:xfrm>
                                  <a:off x="27945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BB8DDC" w14:textId="77777777" w:rsidR="00160983" w:rsidRPr="001949C6" w:rsidRDefault="00160983" w:rsidP="00160983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0543759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35154F" id="_x0000_s2212" style="position:absolute;margin-left:60.35pt;margin-top:7.45pt;width:12.05pt;height:23.1pt;z-index:253786112;mso-width-relative:margin;mso-height-relative:margin" coordorigin="27945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">
                      <v:shape id="Textfeld 3" o:spid="_x0000_s2213" type="#_x0000_t202" style="position:absolute;left:32340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6589791" w14:textId="77777777" w:rsidR="00160983" w:rsidRPr="001949C6" w:rsidRDefault="00160983" w:rsidP="0016098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214" type="#_x0000_t202" style="position:absolute;left:27945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FBB8DDC" w14:textId="77777777" w:rsidR="00160983" w:rsidRPr="001949C6" w:rsidRDefault="00160983" w:rsidP="0016098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2215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>Sieh</w:t>
            </w:r>
            <w:r w:rsidR="007365C9">
              <w:rPr>
                <w:rFonts w:ascii="Calibri" w:hAnsi="Calibri"/>
                <w:noProof/>
              </w:rPr>
              <w:t>e</w:t>
            </w:r>
            <w:r w:rsidR="001F2E0E" w:rsidRPr="005B6061">
              <w:rPr>
                <w:rFonts w:ascii="Calibri" w:hAnsi="Calibri"/>
                <w:noProof/>
              </w:rPr>
              <w:t xml:space="preserve"> dir diese </w:t>
            </w:r>
            <w:r>
              <w:rPr>
                <w:rFonts w:ascii="Calibri" w:hAnsi="Calibri"/>
                <w:noProof/>
              </w:rPr>
              <w:t>Brüche und Prozent</w:t>
            </w:r>
            <w:r w:rsidR="009A01F5">
              <w:rPr>
                <w:rFonts w:ascii="Calibri" w:hAnsi="Calibri"/>
                <w:noProof/>
              </w:rPr>
              <w:t>e</w:t>
            </w:r>
            <w:r w:rsidR="001F2E0E" w:rsidRPr="005B6061">
              <w:rPr>
                <w:rFonts w:ascii="Calibri" w:hAnsi="Calibri"/>
                <w:noProof/>
              </w:rPr>
              <w:t xml:space="preserve"> an</w:t>
            </w:r>
            <w:r w:rsidR="00160983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84064" behindDoc="0" locked="0" layoutInCell="1" allowOverlap="1" wp14:anchorId="5723AEA3" wp14:editId="3FEBF478">
                      <wp:simplePos x="0" y="0"/>
                      <wp:positionH relativeFrom="column">
                        <wp:posOffset>4023995</wp:posOffset>
                      </wp:positionH>
                      <wp:positionV relativeFrom="paragraph">
                        <wp:posOffset>86316</wp:posOffset>
                      </wp:positionV>
                      <wp:extent cx="153233" cy="293370"/>
                      <wp:effectExtent l="0" t="0" r="0" b="0"/>
                      <wp:wrapNone/>
                      <wp:docPr id="168080321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233" cy="293370"/>
                                <a:chOff x="14112" y="7256"/>
                                <a:chExt cx="165988" cy="295453"/>
                              </a:xfrm>
                            </wpg:grpSpPr>
                            <wps:wsp>
                              <wps:cNvPr id="1311950763" name="Textfeld 3"/>
                              <wps:cNvSpPr txBox="1"/>
                              <wps:spPr>
                                <a:xfrm>
                                  <a:off x="18508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5F2E86" w14:textId="5E4F2EDC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2102649" name="Textfeld 3"/>
                              <wps:cNvSpPr txBox="1"/>
                              <wps:spPr>
                                <a:xfrm>
                                  <a:off x="14112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0C4118D" w14:textId="069BEB0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8223039" name="Gerade Verbindung 1"/>
                              <wps:cNvCnPr/>
                              <wps:spPr>
                                <a:xfrm>
                                  <a:off x="44845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23AEA3" id="_x0000_s2216" style="position:absolute;margin-left:316.85pt;margin-top:6.8pt;width:12.05pt;height:23.1pt;z-index:253784064;mso-width-relative:margin;mso-height-relative:margin" coordorigin="14112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">
                      <v:shape id="Textfeld 3" o:spid="_x0000_s2217" type="#_x0000_t202" style="position:absolute;left:18508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35F2E86" w14:textId="5E4F2EDC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218" type="#_x0000_t202" style="position:absolute;left:14112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0C4118D" w14:textId="069BEB0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2219" style="position:absolute;visibility:visible;mso-wrap-style:square" from="44845,179565" to="15331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60983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90208" behindDoc="0" locked="0" layoutInCell="1" allowOverlap="1" wp14:anchorId="48C88240" wp14:editId="792A1F6C">
                      <wp:simplePos x="0" y="0"/>
                      <wp:positionH relativeFrom="column">
                        <wp:posOffset>2986898</wp:posOffset>
                      </wp:positionH>
                      <wp:positionV relativeFrom="paragraph">
                        <wp:posOffset>101991</wp:posOffset>
                      </wp:positionV>
                      <wp:extent cx="155571" cy="299764"/>
                      <wp:effectExtent l="0" t="0" r="0" b="5080"/>
                      <wp:wrapNone/>
                      <wp:docPr id="6046528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571" cy="299764"/>
                                <a:chOff x="25413" y="817"/>
                                <a:chExt cx="168520" cy="301892"/>
                              </a:xfrm>
                            </wpg:grpSpPr>
                            <wps:wsp>
                              <wps:cNvPr id="451539528" name="Textfeld 3"/>
                              <wps:cNvSpPr txBox="1"/>
                              <wps:spPr>
                                <a:xfrm>
                                  <a:off x="25413" y="81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CB2209" w14:textId="77777777" w:rsidR="00160983" w:rsidRPr="001949C6" w:rsidRDefault="00160983" w:rsidP="00160983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8897833" name="Textfeld 3"/>
                              <wps:cNvSpPr txBox="1"/>
                              <wps:spPr>
                                <a:xfrm>
                                  <a:off x="27945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99835D" w14:textId="77777777" w:rsidR="00160983" w:rsidRPr="001949C6" w:rsidRDefault="00160983" w:rsidP="00160983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4181869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C88240" id="_x0000_s2220" style="position:absolute;margin-left:235.2pt;margin-top:8.05pt;width:12.25pt;height:23.6pt;z-index:253790208;mso-width-relative:margin;mso-height-relative:margin" coordorigin="25413,817" coordsize="168520,3018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">
                      <v:shape id="Textfeld 3" o:spid="_x0000_s2221" type="#_x0000_t202" style="position:absolute;left:25413;top:81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7CB2209" w14:textId="77777777" w:rsidR="00160983" w:rsidRPr="001949C6" w:rsidRDefault="00160983" w:rsidP="0016098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222" type="#_x0000_t202" style="position:absolute;left:27945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199835D" w14:textId="77777777" w:rsidR="00160983" w:rsidRPr="001949C6" w:rsidRDefault="00160983" w:rsidP="0016098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2223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i/>
                <w:iCs/>
                <w:noProof/>
              </w:rPr>
              <w:t xml:space="preserve">. </w:t>
            </w:r>
            <w:r w:rsidR="001F2E0E" w:rsidRPr="005B6061">
              <w:rPr>
                <w:rFonts w:ascii="Calibri" w:hAnsi="Calibri"/>
                <w:noProof/>
              </w:rPr>
              <w:t xml:space="preserve">Welche sind </w:t>
            </w:r>
          </w:p>
        </w:tc>
      </w:tr>
      <w:tr w:rsidR="001F2E0E" w:rsidRPr="005B6061" w14:paraId="2FE09B32" w14:textId="77777777" w:rsidTr="0068490F">
        <w:trPr>
          <w:trHeight w:val="297"/>
        </w:trPr>
        <w:tc>
          <w:tcPr>
            <w:tcW w:w="709" w:type="dxa"/>
          </w:tcPr>
          <w:p w14:paraId="693357C8" w14:textId="6F89BC5B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3510" w:type="dxa"/>
          </w:tcPr>
          <w:p w14:paraId="2354818E" w14:textId="77777777" w:rsidR="001F2E0E" w:rsidRDefault="00DE2BAF" w:rsidP="00DE2BAF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</w:t>
            </w:r>
            <w:r w:rsidR="001F2E0E" w:rsidRPr="005B6061">
              <w:rPr>
                <w:rFonts w:ascii="Calibri" w:hAnsi="Calibri"/>
                <w:noProof/>
              </w:rPr>
              <w:t>kleiner als</w:t>
            </w:r>
            <w:r w:rsidR="00624BC6">
              <w:rPr>
                <w:rFonts w:ascii="Calibri" w:hAnsi="Calibri"/>
                <w:noProof/>
              </w:rPr>
              <w:t xml:space="preserve"> </w:t>
            </w:r>
            <m:oMath>
              <m:r>
                <w:rPr>
                  <w:rFonts w:ascii="Calibri" w:hAnsi="Calibri"/>
                  <w:noProof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  </m:t>
              </m:r>
              <m:r>
                <w:rPr>
                  <w:rFonts w:ascii="Calibri" w:hAnsi="Calibri"/>
                  <w:noProof/>
                </w:rPr>
                <m:t xml:space="preserve"> </m:t>
              </m:r>
            </m:oMath>
            <w:r w:rsidR="001F2E0E" w:rsidRPr="005B6061">
              <w:rPr>
                <w:rFonts w:ascii="Calibri" w:hAnsi="Calibri"/>
                <w:noProof/>
              </w:rPr>
              <w:t>?</w:t>
            </w:r>
          </w:p>
          <w:p w14:paraId="2A1526E5" w14:textId="6B26505A" w:rsidR="00624BC6" w:rsidRDefault="00624BC6" w:rsidP="00DE2BAF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814784" behindDoc="0" locked="0" layoutInCell="1" allowOverlap="1" wp14:anchorId="6D1792F7" wp14:editId="4CC51ABD">
                      <wp:simplePos x="0" y="0"/>
                      <wp:positionH relativeFrom="column">
                        <wp:posOffset>751205</wp:posOffset>
                      </wp:positionH>
                      <wp:positionV relativeFrom="paragraph">
                        <wp:posOffset>78696</wp:posOffset>
                      </wp:positionV>
                      <wp:extent cx="3503930" cy="715010"/>
                      <wp:effectExtent l="0" t="0" r="0" b="0"/>
                      <wp:wrapNone/>
                      <wp:docPr id="595307265" name="Gruppieren 6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3930" cy="715010"/>
                                <a:chOff x="0" y="0"/>
                                <a:chExt cx="3504054" cy="715534"/>
                              </a:xfrm>
                            </wpg:grpSpPr>
                            <wps:wsp>
                              <wps:cNvPr id="1494422507" name="Textfeld 627"/>
                              <wps:cNvSpPr txBox="1"/>
                              <wps:spPr>
                                <a:xfrm>
                                  <a:off x="1899139" y="441214"/>
                                  <a:ext cx="629712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24B146" w14:textId="3099507A" w:rsidR="00624BC6" w:rsidRDefault="00624BC6" w:rsidP="00624BC6"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45</w:t>
                                    </w:r>
                                    <w:r w:rsidRPr="00B018E0"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%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3280754" name="Textfeld 627"/>
                              <wps:cNvSpPr txBox="1"/>
                              <wps:spPr>
                                <a:xfrm>
                                  <a:off x="147071" y="441214"/>
                                  <a:ext cx="575497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823AD5" w14:textId="39B8730A" w:rsidR="00624BC6" w:rsidRDefault="00624BC6" w:rsidP="00624BC6"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  <w:r w:rsidRPr="00B018E0">
                                      <w:rPr>
                                        <w:sz w:val="28"/>
                                        <w:szCs w:val="28"/>
                                      </w:rPr>
                                      <w:t>0 %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0913776" name="Textfeld 627"/>
                              <wps:cNvSpPr txBox="1"/>
                              <wps:spPr>
                                <a:xfrm>
                                  <a:off x="1023105" y="441214"/>
                                  <a:ext cx="57531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37A8FD" w14:textId="7C8AF347" w:rsidR="00624BC6" w:rsidRDefault="00624BC6" w:rsidP="00624BC6"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 w:rsidRPr="00B018E0">
                                      <w:rPr>
                                        <w:sz w:val="28"/>
                                        <w:szCs w:val="28"/>
                                      </w:rPr>
                                      <w:t>0 %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8160525" name="Textfeld 627"/>
                              <wps:cNvSpPr txBox="1"/>
                              <wps:spPr>
                                <a:xfrm>
                                  <a:off x="2826327" y="441214"/>
                                  <a:ext cx="575497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3A93A6" w14:textId="3F0BB4FD" w:rsidR="00624BC6" w:rsidRDefault="00624BC6" w:rsidP="00624BC6"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15</w:t>
                                    </w:r>
                                    <w:r w:rsidRPr="00B018E0"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%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475154859" name="Gruppieren 629"/>
                              <wpg:cNvGrpSpPr/>
                              <wpg:grpSpPr>
                                <a:xfrm>
                                  <a:off x="0" y="0"/>
                                  <a:ext cx="3504054" cy="448310"/>
                                  <a:chOff x="0" y="0"/>
                                  <a:chExt cx="3504054" cy="448310"/>
                                </a:xfrm>
                              </wpg:grpSpPr>
                              <wpg:grpSp>
                                <wpg:cNvPr id="1573200355" name="Gruppieren 2"/>
                                <wpg:cNvGrpSpPr/>
                                <wpg:grpSpPr>
                                  <a:xfrm>
                                    <a:off x="0" y="0"/>
                                    <a:ext cx="370177" cy="448310"/>
                                    <a:chOff x="-48647" y="-35363"/>
                                    <a:chExt cx="370770" cy="450214"/>
                                  </a:xfrm>
                                </wpg:grpSpPr>
                                <wps:wsp>
                                  <wps:cNvPr id="631710488" name="Textfeld 3"/>
                                  <wps:cNvSpPr txBox="1"/>
                                  <wps:spPr>
                                    <a:xfrm>
                                      <a:off x="-48647" y="-35363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C80B7B3" w14:textId="624D4A43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77917820" name="Textfeld 3"/>
                                  <wps:cNvSpPr txBox="1"/>
                                  <wps:spPr>
                                    <a:xfrm>
                                      <a:off x="-46299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E63F4A6" w14:textId="1A2F1283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61275616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784058482" name="Gruppieren 2"/>
                                <wpg:cNvGrpSpPr/>
                                <wpg:grpSpPr>
                                  <a:xfrm>
                                    <a:off x="517947" y="0"/>
                                    <a:ext cx="370176" cy="448310"/>
                                    <a:chOff x="-48647" y="-35363"/>
                                    <a:chExt cx="370770" cy="450214"/>
                                  </a:xfrm>
                                </wpg:grpSpPr>
                                <wps:wsp>
                                  <wps:cNvPr id="192181370" name="Textfeld 3"/>
                                  <wps:cNvSpPr txBox="1"/>
                                  <wps:spPr>
                                    <a:xfrm>
                                      <a:off x="-48647" y="-35363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1E826CF" w14:textId="78E54865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11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50834409" name="Textfeld 3"/>
                                  <wps:cNvSpPr txBox="1"/>
                                  <wps:spPr>
                                    <a:xfrm>
                                      <a:off x="-46299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855825B" w14:textId="552366BA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12173262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719504799" name="Gruppieren 2"/>
                                <wpg:cNvGrpSpPr/>
                                <wpg:grpSpPr>
                                  <a:xfrm>
                                    <a:off x="1035894" y="0"/>
                                    <a:ext cx="373624" cy="448310"/>
                                    <a:chOff x="-59118" y="-35363"/>
                                    <a:chExt cx="374837" cy="450214"/>
                                  </a:xfrm>
                                </wpg:grpSpPr>
                                <wps:wsp>
                                  <wps:cNvPr id="1040485552" name="Textfeld 3"/>
                                  <wps:cNvSpPr txBox="1"/>
                                  <wps:spPr>
                                    <a:xfrm>
                                      <a:off x="-55051" y="-35363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1E52714" w14:textId="4A28D56C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23215715" name="Textfeld 3"/>
                                  <wps:cNvSpPr txBox="1"/>
                                  <wps:spPr>
                                    <a:xfrm>
                                      <a:off x="-59118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1CFE2BE" w14:textId="0CD7FCDF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99266733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787641974" name="Gruppieren 2"/>
                                <wpg:cNvGrpSpPr/>
                                <wpg:grpSpPr>
                                  <a:xfrm>
                                    <a:off x="1560235" y="0"/>
                                    <a:ext cx="373624" cy="448310"/>
                                    <a:chOff x="-59118" y="-35363"/>
                                    <a:chExt cx="374837" cy="450214"/>
                                  </a:xfrm>
                                </wpg:grpSpPr>
                                <wps:wsp>
                                  <wps:cNvPr id="2029910660" name="Textfeld 3"/>
                                  <wps:cNvSpPr txBox="1"/>
                                  <wps:spPr>
                                    <a:xfrm>
                                      <a:off x="-55051" y="-35363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DD5D7BF" w14:textId="77777777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40433412" name="Textfeld 3"/>
                                  <wps:cNvSpPr txBox="1"/>
                                  <wps:spPr>
                                    <a:xfrm>
                                      <a:off x="-59118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6A367E9" w14:textId="14AABE3F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96296238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951551996" name="Gruppieren 2"/>
                                <wpg:cNvGrpSpPr/>
                                <wpg:grpSpPr>
                                  <a:xfrm>
                                    <a:off x="2084576" y="0"/>
                                    <a:ext cx="373624" cy="448310"/>
                                    <a:chOff x="-59118" y="-35363"/>
                                    <a:chExt cx="374837" cy="450214"/>
                                  </a:xfrm>
                                </wpg:grpSpPr>
                                <wps:wsp>
                                  <wps:cNvPr id="1550267675" name="Textfeld 3"/>
                                  <wps:cNvSpPr txBox="1"/>
                                  <wps:spPr>
                                    <a:xfrm>
                                      <a:off x="-55051" y="-35363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6DA040A" w14:textId="58A0BFEB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6604401" name="Textfeld 3"/>
                                  <wps:cNvSpPr txBox="1"/>
                                  <wps:spPr>
                                    <a:xfrm>
                                      <a:off x="-59118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24AB107" w14:textId="3DFADA1F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13703069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756464078" name="Gruppieren 2"/>
                                <wpg:cNvGrpSpPr/>
                                <wpg:grpSpPr>
                                  <a:xfrm>
                                    <a:off x="2602523" y="0"/>
                                    <a:ext cx="370177" cy="448310"/>
                                    <a:chOff x="-48647" y="-35363"/>
                                    <a:chExt cx="370770" cy="450214"/>
                                  </a:xfrm>
                                </wpg:grpSpPr>
                                <wps:wsp>
                                  <wps:cNvPr id="2082873670" name="Textfeld 3"/>
                                  <wps:cNvSpPr txBox="1"/>
                                  <wps:spPr>
                                    <a:xfrm>
                                      <a:off x="-48647" y="-35363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4B83384" w14:textId="7705C421" w:rsidR="00624BC6" w:rsidRPr="00700A59" w:rsidRDefault="00624BC6" w:rsidP="00624BC6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57354931" name="Textfeld 3"/>
                                  <wps:cNvSpPr txBox="1"/>
                                  <wps:spPr>
                                    <a:xfrm>
                                      <a:off x="-46299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3FAF762" w14:textId="082820F0" w:rsidR="00624BC6" w:rsidRPr="00700A59" w:rsidRDefault="00624BC6" w:rsidP="00624BC6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99432998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965879236" name="Gruppieren 2"/>
                                <wpg:cNvGrpSpPr/>
                                <wpg:grpSpPr>
                                  <a:xfrm>
                                    <a:off x="3126864" y="0"/>
                                    <a:ext cx="377190" cy="447675"/>
                                    <a:chOff x="-46299" y="-35380"/>
                                    <a:chExt cx="378016" cy="450231"/>
                                  </a:xfrm>
                                </wpg:grpSpPr>
                                <wps:wsp>
                                  <wps:cNvPr id="1964830685" name="Textfeld 3"/>
                                  <wps:cNvSpPr txBox="1"/>
                                  <wps:spPr>
                                    <a:xfrm>
                                      <a:off x="-39053" y="-35380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9CC6E47" w14:textId="01A0C7BA" w:rsidR="00624BC6" w:rsidRPr="00700A59" w:rsidRDefault="00624BC6" w:rsidP="00624BC6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6441894" name="Textfeld 3"/>
                                  <wps:cNvSpPr txBox="1"/>
                                  <wps:spPr>
                                    <a:xfrm>
                                      <a:off x="-46299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D9B1A8D" w14:textId="556F2EB7" w:rsidR="00624BC6" w:rsidRPr="00700A59" w:rsidRDefault="00624BC6" w:rsidP="00624BC6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6731011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1792F7" id="Gruppieren 630" o:spid="_x0000_s2224" style="position:absolute;margin-left:59.15pt;margin-top:6.2pt;width:275.9pt;height:56.3pt;z-index:253814784" coordsize="35040,71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">
                      <v:shape id="_x0000_s2225" type="#_x0000_t202" style="position:absolute;left:18991;top:4412;width:6297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" filled="f" stroked="f" strokeweight=".5pt">
                        <v:textbox>
                          <w:txbxContent>
                            <w:p w14:paraId="3F24B146" w14:textId="3099507A" w:rsidR="00624BC6" w:rsidRDefault="00624BC6" w:rsidP="00624BC6">
                              <w:r>
                                <w:rPr>
                                  <w:sz w:val="28"/>
                                  <w:szCs w:val="28"/>
                                </w:rPr>
                                <w:t>45</w:t>
                              </w:r>
                              <w:r w:rsidRPr="00B018E0">
                                <w:rPr>
                                  <w:sz w:val="28"/>
                                  <w:szCs w:val="28"/>
                                </w:rPr>
                                <w:t xml:space="preserve"> %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2226" type="#_x0000_t202" style="position:absolute;left:1470;top:4412;width:5755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" filled="f" stroked="f" strokeweight=".5pt">
                        <v:textbox>
                          <w:txbxContent>
                            <w:p w14:paraId="35823AD5" w14:textId="39B8730A" w:rsidR="00624BC6" w:rsidRDefault="00624BC6" w:rsidP="00624BC6">
                              <w:r>
                                <w:rPr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B018E0">
                                <w:rPr>
                                  <w:sz w:val="28"/>
                                  <w:szCs w:val="28"/>
                                </w:rPr>
                                <w:t>0 %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2227" type="#_x0000_t202" style="position:absolute;left:10231;top:4412;width:5753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" filled="f" stroked="f" strokeweight=".5pt">
                        <v:textbox>
                          <w:txbxContent>
                            <w:p w14:paraId="2837A8FD" w14:textId="7C8AF347" w:rsidR="00624BC6" w:rsidRDefault="00624BC6" w:rsidP="00624BC6">
                              <w:r>
                                <w:rPr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B018E0">
                                <w:rPr>
                                  <w:sz w:val="28"/>
                                  <w:szCs w:val="28"/>
                                </w:rPr>
                                <w:t>0 %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2228" type="#_x0000_t202" style="position:absolute;left:28263;top:4412;width:5755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" filled="f" stroked="f" strokeweight=".5pt">
                        <v:textbox>
                          <w:txbxContent>
                            <w:p w14:paraId="1A3A93A6" w14:textId="3F0BB4FD" w:rsidR="00624BC6" w:rsidRDefault="00624BC6" w:rsidP="00624BC6">
                              <w:r>
                                <w:rPr>
                                  <w:sz w:val="28"/>
                                  <w:szCs w:val="28"/>
                                </w:rPr>
                                <w:t>15</w:t>
                              </w:r>
                              <w:r w:rsidRPr="00B018E0">
                                <w:rPr>
                                  <w:sz w:val="28"/>
                                  <w:szCs w:val="28"/>
                                </w:rPr>
                                <w:t xml:space="preserve"> %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group id="Gruppieren 629" o:spid="_x0000_s2229" style="position:absolute;width:35040;height:4483" coordsize="35040,44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">
                        <v:group id="_x0000_s2230" style="position:absolute;width:3701;height:4483" coordorigin="-48647,-35363" coordsize="370770,450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">
                          <v:shape id="Textfeld 3" o:spid="_x0000_s2231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" filled="f" stroked="f" strokeweight=".5pt">
                            <v:textbox>
                              <w:txbxContent>
                                <w:p w14:paraId="5C80B7B3" w14:textId="624D4A43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32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" filled="f" stroked="f" strokeweight=".5pt">
                            <v:textbox>
                              <w:txbxContent>
                                <w:p w14:paraId="0E63F4A6" w14:textId="1A2F1283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33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" strokecolor="windowText" strokeweight="1pt">
                            <v:stroke joinstyle="miter"/>
                          </v:line>
                        </v:group>
                        <v:group id="_x0000_s2234" style="position:absolute;left:5179;width:3702;height:4483" coordorigin="-48647,-35363" coordsize="370770,450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">
                          <v:shape id="Textfeld 3" o:spid="_x0000_s2235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" filled="f" stroked="f" strokeweight=".5pt">
                            <v:textbox>
                              <w:txbxContent>
                                <w:p w14:paraId="31E826CF" w14:textId="78E54865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11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36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" filled="f" stroked="f" strokeweight=".5pt">
                            <v:textbox>
                              <w:txbxContent>
                                <w:p w14:paraId="6855825B" w14:textId="552366BA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37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" strokecolor="windowText" strokeweight="1pt">
                            <v:stroke joinstyle="miter"/>
                          </v:line>
                        </v:group>
                        <v:group id="_x0000_s2238" style="position:absolute;left:10358;width:3737;height:4483" coordorigin="-59118,-35363" coordsize="374837,450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">
                          <v:shape id="Textfeld 3" o:spid="_x0000_s2239" type="#_x0000_t202" style="position:absolute;left:-5505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" filled="f" stroked="f" strokeweight=".5pt">
                            <v:textbox>
                              <w:txbxContent>
                                <w:p w14:paraId="71E52714" w14:textId="4A28D56C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40" type="#_x0000_t202" style="position:absolute;left:-59118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" filled="f" stroked="f" strokeweight=".5pt">
                            <v:textbox>
                              <w:txbxContent>
                                <w:p w14:paraId="01CFE2BE" w14:textId="0CD7FCDF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41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" strokecolor="windowText" strokeweight="1pt">
                            <v:stroke joinstyle="miter"/>
                          </v:line>
                        </v:group>
                        <v:group id="_x0000_s2242" style="position:absolute;left:15602;width:3736;height:4483" coordorigin="-59118,-35363" coordsize="374837,450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">
                          <v:shape id="Textfeld 3" o:spid="_x0000_s2243" type="#_x0000_t202" style="position:absolute;left:-5505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" filled="f" stroked="f" strokeweight=".5pt">
                            <v:textbox>
                              <w:txbxContent>
                                <w:p w14:paraId="4DD5D7BF" w14:textId="77777777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44" type="#_x0000_t202" style="position:absolute;left:-59118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" filled="f" stroked="f" strokeweight=".5pt">
                            <v:textbox>
                              <w:txbxContent>
                                <w:p w14:paraId="06A367E9" w14:textId="14AABE3F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45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" strokecolor="windowText" strokeweight="1pt">
                            <v:stroke joinstyle="miter"/>
                          </v:line>
                        </v:group>
                        <v:group id="_x0000_s2246" style="position:absolute;left:20845;width:3737;height:4483" coordorigin="-59118,-35363" coordsize="374837,450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">
                          <v:shape id="Textfeld 3" o:spid="_x0000_s2247" type="#_x0000_t202" style="position:absolute;left:-5505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" filled="f" stroked="f" strokeweight=".5pt">
                            <v:textbox>
                              <w:txbxContent>
                                <w:p w14:paraId="36DA040A" w14:textId="58A0BFEB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48" type="#_x0000_t202" style="position:absolute;left:-59118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" filled="f" stroked="f" strokeweight=".5pt">
                            <v:textbox>
                              <w:txbxContent>
                                <w:p w14:paraId="124AB107" w14:textId="3DFADA1F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49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" strokecolor="windowText" strokeweight="1pt">
                            <v:stroke joinstyle="miter"/>
                          </v:line>
                        </v:group>
                        <v:group id="_x0000_s2250" style="position:absolute;left:26025;width:3702;height:4483" coordorigin="-48647,-35363" coordsize="370770,450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">
                          <v:shape id="Textfeld 3" o:spid="_x0000_s2251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" filled="f" stroked="f" strokeweight=".5pt">
                            <v:textbox>
                              <w:txbxContent>
                                <w:p w14:paraId="74B83384" w14:textId="7705C421" w:rsidR="00624BC6" w:rsidRPr="00700A59" w:rsidRDefault="00624BC6" w:rsidP="00624BC6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52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" filled="f" stroked="f" strokeweight=".5pt">
                            <v:textbox>
                              <w:txbxContent>
                                <w:p w14:paraId="03FAF762" w14:textId="082820F0" w:rsidR="00624BC6" w:rsidRPr="00700A59" w:rsidRDefault="00624BC6" w:rsidP="00624BC6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53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" strokecolor="windowText" strokeweight="1pt">
                            <v:stroke joinstyle="miter"/>
                          </v:line>
                        </v:group>
                        <v:group id="_x0000_s2254" style="position:absolute;left:31268;width:3772;height:4476" coordorigin="-46299,-35380" coordsize="378016,450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">
                          <v:shape id="Textfeld 3" o:spid="_x0000_s2255" type="#_x0000_t202" style="position:absolute;left:-39053;top:-35380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" filled="f" stroked="f" strokeweight=".5pt">
                            <v:textbox>
                              <w:txbxContent>
                                <w:p w14:paraId="39CC6E47" w14:textId="01A0C7BA" w:rsidR="00624BC6" w:rsidRPr="00700A59" w:rsidRDefault="00624BC6" w:rsidP="00624BC6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56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" filled="f" stroked="f" strokeweight=".5pt">
                            <v:textbox>
                              <w:txbxContent>
                                <w:p w14:paraId="4D9B1A8D" w14:textId="556F2EB7" w:rsidR="00624BC6" w:rsidRPr="00700A59" w:rsidRDefault="00624BC6" w:rsidP="00624BC6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57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" strokecolor="windowText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</w:p>
          <w:p w14:paraId="7CB73F86" w14:textId="5D679E07" w:rsidR="00624BC6" w:rsidRDefault="00624BC6" w:rsidP="00DE2BAF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1BB888B" w14:textId="1607D943" w:rsidR="00624BC6" w:rsidRPr="005B6061" w:rsidRDefault="00624BC6" w:rsidP="00DE2BAF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5100" w:type="dxa"/>
          </w:tcPr>
          <w:p w14:paraId="3B28CAC7" w14:textId="5BC0630F" w:rsidR="001F2E0E" w:rsidRPr="005B6061" w:rsidRDefault="00DE2BAF" w:rsidP="00DE2BAF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</w:rPr>
              <w:t xml:space="preserve">(2) </w:t>
            </w:r>
            <w:r w:rsidR="001F2E0E" w:rsidRPr="005B6061">
              <w:rPr>
                <w:rFonts w:ascii="Calibri" w:hAnsi="Calibri"/>
                <w:noProof/>
              </w:rPr>
              <w:t xml:space="preserve">größer als </w:t>
            </w:r>
            <m:oMath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  </m:t>
              </m:r>
              <m:r>
                <w:rPr>
                  <w:rFonts w:ascii="Calibri" w:eastAsiaTheme="minorEastAsia" w:hAnsi="Calibri"/>
                  <w:noProof/>
                </w:rPr>
                <m:t xml:space="preserve"> </m:t>
              </m:r>
            </m:oMath>
            <w:r w:rsidR="001F2E0E" w:rsidRPr="005B6061">
              <w:rPr>
                <w:rFonts w:ascii="Calibri" w:eastAsiaTheme="minorEastAsia" w:hAnsi="Calibri"/>
                <w:noProof/>
              </w:rPr>
              <w:t>,</w:t>
            </w:r>
            <w:r w:rsidR="001F2E0E" w:rsidRPr="005B6061">
              <w:rPr>
                <w:rFonts w:ascii="Calibri" w:hAnsi="Calibri"/>
                <w:noProof/>
              </w:rPr>
              <w:t xml:space="preserve"> aber kleiner als</w:t>
            </w:r>
            <w:r w:rsidR="00160983">
              <w:rPr>
                <w:rFonts w:ascii="Calibri" w:hAnsi="Calibri"/>
                <w:noProof/>
              </w:rPr>
              <w:t xml:space="preserve"> </w:t>
            </w:r>
            <w:r w:rsidR="001F2E0E" w:rsidRPr="005B6061">
              <w:rPr>
                <w:rFonts w:ascii="Calibri" w:hAnsi="Calibri"/>
                <w:noProof/>
              </w:rPr>
              <w:t xml:space="preserve"> </w:t>
            </w:r>
            <w:r w:rsidR="001F2E0E" w:rsidRPr="005B6061">
              <w:rPr>
                <w:rFonts w:ascii="Calibri" w:eastAsiaTheme="minorEastAsia" w:hAnsi="Calibri"/>
                <w:noProof/>
              </w:rPr>
              <w:t xml:space="preserve"> </w:t>
            </w:r>
            <w:r w:rsidR="001F2E0E" w:rsidRPr="005B6061">
              <w:rPr>
                <w:rFonts w:ascii="Calibri" w:hAnsi="Calibri"/>
                <w:noProof/>
              </w:rPr>
              <w:t>?</w:t>
            </w:r>
          </w:p>
          <w:p w14:paraId="7884D6EC" w14:textId="77777777" w:rsidR="00DE2BAF" w:rsidRDefault="00DE2BAF" w:rsidP="00DE2BAF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2BB7BE4" w14:textId="77777777" w:rsidR="0068490F" w:rsidRDefault="0068490F" w:rsidP="00DE2BAF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272241F" w14:textId="5FD3C12E" w:rsidR="0068490F" w:rsidRPr="005B6061" w:rsidRDefault="0068490F" w:rsidP="00DE2BAF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56AE9026" w14:textId="1FB539B4" w:rsidR="001F2E0E" w:rsidRPr="005B6061" w:rsidRDefault="001F2E0E" w:rsidP="00DD1172">
      <w:pPr>
        <w:spacing w:line="240" w:lineRule="atLeast"/>
        <w:rPr>
          <w:rFonts w:ascii="Calibri" w:hAnsi="Calibri"/>
        </w:rPr>
      </w:pPr>
      <w:r w:rsidRPr="005B6061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 wp14:anchorId="14955EAC" wp14:editId="30E23C7F">
                <wp:simplePos x="0" y="0"/>
                <wp:positionH relativeFrom="column">
                  <wp:posOffset>0</wp:posOffset>
                </wp:positionH>
                <wp:positionV relativeFrom="paragraph">
                  <wp:posOffset>457200</wp:posOffset>
                </wp:positionV>
                <wp:extent cx="628650" cy="286385"/>
                <wp:effectExtent l="0" t="0" r="0" b="0"/>
                <wp:wrapSquare wrapText="bothSides"/>
                <wp:docPr id="10340" name="Textfeld 10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FDE66" id="Textfeld 10340" o:spid="_x0000_s1026" type="#_x0000_t202" style="position:absolute;margin-left:0;margin-top:36pt;width:49.5pt;height:22.5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" filled="f" stroked="f">
                <w10:wrap type="square"/>
              </v:shape>
            </w:pict>
          </mc:Fallback>
        </mc:AlternateContent>
      </w:r>
    </w:p>
    <w:sectPr w:rsidR="001F2E0E" w:rsidRPr="005B6061" w:rsidSect="00A53051">
      <w:headerReference w:type="default" r:id="rId117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0172EF" w14:textId="77777777" w:rsidR="00D713C7" w:rsidRDefault="00D713C7" w:rsidP="00F56440">
      <w:r>
        <w:separator/>
      </w:r>
    </w:p>
    <w:p w14:paraId="65A2FD82" w14:textId="77777777" w:rsidR="00D713C7" w:rsidRDefault="00D713C7" w:rsidP="00F56440"/>
    <w:p w14:paraId="38E45764" w14:textId="77777777" w:rsidR="00D713C7" w:rsidRDefault="00D713C7" w:rsidP="00F56440"/>
    <w:p w14:paraId="2AF97823" w14:textId="77777777" w:rsidR="00D713C7" w:rsidRDefault="00D713C7" w:rsidP="00F56440"/>
    <w:p w14:paraId="3F82A444" w14:textId="77777777" w:rsidR="00D713C7" w:rsidRDefault="00D713C7"/>
    <w:p w14:paraId="11E49E78" w14:textId="77777777" w:rsidR="00D713C7" w:rsidRDefault="00D713C7"/>
    <w:p w14:paraId="0AA02C4D" w14:textId="77777777" w:rsidR="00D713C7" w:rsidRDefault="00D713C7"/>
  </w:endnote>
  <w:endnote w:type="continuationSeparator" w:id="0">
    <w:p w14:paraId="78C59C1C" w14:textId="77777777" w:rsidR="00D713C7" w:rsidRDefault="00D713C7" w:rsidP="00F56440">
      <w:r>
        <w:continuationSeparator/>
      </w:r>
    </w:p>
    <w:p w14:paraId="5002D3CF" w14:textId="77777777" w:rsidR="00D713C7" w:rsidRDefault="00D713C7" w:rsidP="00F56440"/>
    <w:p w14:paraId="17848CC9" w14:textId="77777777" w:rsidR="00D713C7" w:rsidRDefault="00D713C7" w:rsidP="00F56440"/>
    <w:p w14:paraId="5319B3AA" w14:textId="77777777" w:rsidR="00D713C7" w:rsidRDefault="00D713C7" w:rsidP="00F56440"/>
    <w:p w14:paraId="1C0E66E3" w14:textId="77777777" w:rsidR="00D713C7" w:rsidRDefault="00D713C7"/>
    <w:p w14:paraId="6F8DDC0B" w14:textId="77777777" w:rsidR="00D713C7" w:rsidRDefault="00D713C7"/>
    <w:p w14:paraId="303F7A13" w14:textId="77777777" w:rsidR="00D713C7" w:rsidRDefault="00D713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rovidenceCV Sans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altName w:val="Times New Roman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MS ??">
    <w:altName w:val="MS Mincho"/>
    <w:panose1 w:val="020B0604020202020204"/>
    <w:charset w:val="80"/>
    <w:family w:val="auto"/>
    <w:pitch w:val="variable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12F05" w14:textId="77777777" w:rsidR="00003BB0" w:rsidRDefault="00003BB0" w:rsidP="003F0902">
    <w:pPr>
      <w:pStyle w:val="Fuzeile"/>
      <w:jc w:val="left"/>
    </w:pPr>
  </w:p>
  <w:p w14:paraId="34459A26" w14:textId="77777777" w:rsidR="00003BB0" w:rsidRDefault="00003BB0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AC98D" w14:textId="77777777" w:rsidR="00003BB0" w:rsidRPr="00ED059C" w:rsidRDefault="00003BB0" w:rsidP="00003BB0">
    <w:pPr>
      <w:pStyle w:val="Fuzeile"/>
      <w:ind w:right="360"/>
      <w:jc w:val="center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D08D9" w14:textId="77777777" w:rsidR="00003BB0" w:rsidRPr="009A01F5" w:rsidRDefault="00003BB0" w:rsidP="009A01F5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CCFECF" w14:textId="77777777" w:rsidR="00D713C7" w:rsidRDefault="00D713C7" w:rsidP="00F56440">
      <w:r>
        <w:separator/>
      </w:r>
    </w:p>
    <w:p w14:paraId="1A582E42" w14:textId="77777777" w:rsidR="00D713C7" w:rsidRDefault="00D713C7" w:rsidP="00F56440"/>
    <w:p w14:paraId="43F35266" w14:textId="77777777" w:rsidR="00D713C7" w:rsidRDefault="00D713C7" w:rsidP="00F56440"/>
    <w:p w14:paraId="68ACE446" w14:textId="77777777" w:rsidR="00D713C7" w:rsidRDefault="00D713C7" w:rsidP="00F56440"/>
    <w:p w14:paraId="4BBE4DBC" w14:textId="77777777" w:rsidR="00D713C7" w:rsidRDefault="00D713C7"/>
    <w:p w14:paraId="5EB90C3F" w14:textId="77777777" w:rsidR="00D713C7" w:rsidRDefault="00D713C7"/>
    <w:p w14:paraId="7C17BCC0" w14:textId="77777777" w:rsidR="00D713C7" w:rsidRDefault="00D713C7"/>
  </w:footnote>
  <w:footnote w:type="continuationSeparator" w:id="0">
    <w:p w14:paraId="662162C4" w14:textId="77777777" w:rsidR="00D713C7" w:rsidRDefault="00D713C7" w:rsidP="00F56440">
      <w:r>
        <w:continuationSeparator/>
      </w:r>
    </w:p>
    <w:p w14:paraId="29D6E8D9" w14:textId="77777777" w:rsidR="00D713C7" w:rsidRDefault="00D713C7" w:rsidP="00F56440"/>
    <w:p w14:paraId="34AF9909" w14:textId="77777777" w:rsidR="00D713C7" w:rsidRDefault="00D713C7" w:rsidP="00F56440"/>
    <w:p w14:paraId="4F8EBDB1" w14:textId="77777777" w:rsidR="00D713C7" w:rsidRDefault="00D713C7" w:rsidP="00F56440"/>
    <w:p w14:paraId="32101DD2" w14:textId="77777777" w:rsidR="00D713C7" w:rsidRDefault="00D713C7"/>
    <w:p w14:paraId="2F54D80F" w14:textId="77777777" w:rsidR="00D713C7" w:rsidRDefault="00D713C7"/>
    <w:p w14:paraId="64F177F6" w14:textId="77777777" w:rsidR="00D713C7" w:rsidRDefault="00D713C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800C9" w14:textId="77777777" w:rsidR="00003BB0" w:rsidRPr="00E0758C" w:rsidRDefault="00003BB0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003BB0" w:rsidRPr="00E0758C" w14:paraId="195A1C35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9E314A8" w14:textId="77777777" w:rsidR="00003BB0" w:rsidRPr="00E0758C" w:rsidRDefault="00003BB0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79C519C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2F3D30B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EF43320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30F8DEF8" w14:textId="77777777" w:rsidR="00003BB0" w:rsidRPr="00E17AE8" w:rsidRDefault="00003BB0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F6205" w14:textId="2365019B" w:rsidR="00003BB0" w:rsidRPr="00E0758C" w:rsidRDefault="00003BB0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003BB0" w:rsidRPr="00E0758C" w14:paraId="48C3C556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40C02DA9" w14:textId="74FB5EA3" w:rsidR="00003BB0" w:rsidRPr="00E0758C" w:rsidRDefault="00A02793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noProof/>
            </w:rPr>
            <w:drawing>
              <wp:anchor distT="0" distB="0" distL="114300" distR="114300" simplePos="0" relativeHeight="251673600" behindDoc="0" locked="0" layoutInCell="1" allowOverlap="1" wp14:anchorId="3178BD34" wp14:editId="05302D11">
                <wp:simplePos x="0" y="0"/>
                <wp:positionH relativeFrom="column">
                  <wp:posOffset>125095</wp:posOffset>
                </wp:positionH>
                <wp:positionV relativeFrom="paragraph">
                  <wp:posOffset>17780</wp:posOffset>
                </wp:positionV>
                <wp:extent cx="384175" cy="311785"/>
                <wp:effectExtent l="0" t="0" r="0" b="5715"/>
                <wp:wrapNone/>
                <wp:docPr id="1340801600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0801600" name="Grafik 1340801600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duotone>
                            <a:schemeClr val="accent6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384175" cy="311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7A4900D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B3A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F370C86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DE86DA9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2E13142" wp14:editId="142B67AD">
                <wp:extent cx="337235" cy="324000"/>
                <wp:effectExtent l="0" t="0" r="5715" b="0"/>
                <wp:docPr id="120915641" name="Grafik 1209156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9763F06" w14:textId="7012EBC6" w:rsidR="00003BB0" w:rsidRPr="00E17AE8" w:rsidRDefault="00003BB0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5A86E" w14:textId="77777777" w:rsidR="00003BB0" w:rsidRPr="00A95CB4" w:rsidRDefault="00003BB0" w:rsidP="00003BB0">
    <w:pPr>
      <w:spacing w:line="240" w:lineRule="auto"/>
      <w:rPr>
        <w:sz w:val="24"/>
      </w:rPr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923"/>
      <w:gridCol w:w="1415"/>
      <w:gridCol w:w="4842"/>
      <w:gridCol w:w="3839"/>
    </w:tblGrid>
    <w:tr w:rsidR="00003BB0" w14:paraId="61963A38" w14:textId="77777777" w:rsidTr="00003BB0">
      <w:trPr>
        <w:trHeight w:hRule="exact" w:val="1134"/>
      </w:trPr>
      <w:tc>
        <w:tcPr>
          <w:tcW w:w="1985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vAlign w:val="center"/>
          <w:hideMark/>
        </w:tcPr>
        <w:p w14:paraId="074B58EF" w14:textId="77777777" w:rsidR="00003BB0" w:rsidRDefault="00003BB0" w:rsidP="00003BB0">
          <w:pPr>
            <w:pStyle w:val="Kopfzeile"/>
            <w:jc w:val="center"/>
            <w:rPr>
              <w:rStyle w:val="Seitenzahl"/>
            </w:rPr>
          </w:pPr>
          <w:r>
            <w:rPr>
              <w:rStyle w:val="Seitenzahl"/>
              <w:color w:val="FFFFFF" w:themeColor="background1"/>
            </w:rPr>
            <w:fldChar w:fldCharType="begin"/>
          </w:r>
          <w:r>
            <w:rPr>
              <w:rStyle w:val="Seitenzahl"/>
              <w:color w:val="FFFFFF" w:themeColor="background1"/>
            </w:rPr>
            <w:instrText xml:space="preserve">PAGE  </w:instrText>
          </w:r>
          <w:r>
            <w:rPr>
              <w:rStyle w:val="Seitenzahl"/>
              <w:color w:val="FFFFFF" w:themeColor="background1"/>
            </w:rPr>
            <w:fldChar w:fldCharType="separate"/>
          </w:r>
          <w:r>
            <w:rPr>
              <w:rStyle w:val="Seitenzahl"/>
              <w:noProof/>
              <w:color w:val="FFFFFF" w:themeColor="background1"/>
            </w:rPr>
            <w:t>36</w:t>
          </w:r>
          <w:r>
            <w:rPr>
              <w:rStyle w:val="Seitenzahl"/>
              <w:color w:val="FFFFFF" w:themeColor="background1"/>
            </w:rPr>
            <w:fldChar w:fldCharType="end"/>
          </w:r>
        </w:p>
      </w:tc>
      <w:tc>
        <w:tcPr>
          <w:tcW w:w="1418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vAlign w:val="center"/>
          <w:hideMark/>
        </w:tcPr>
        <w:p w14:paraId="709F7B8C" w14:textId="77777777" w:rsidR="00003BB0" w:rsidRDefault="00003BB0" w:rsidP="00003BB0">
          <w:pPr>
            <w:pStyle w:val="Kopfzeile"/>
            <w:jc w:val="center"/>
            <w:rPr>
              <w:rFonts w:ascii="Comic Sans MS" w:hAnsi="Comic Sans MS"/>
              <w:sz w:val="10"/>
              <w:szCs w:val="10"/>
            </w:rPr>
          </w:pPr>
          <w:r>
            <w:rPr>
              <w:noProof/>
            </w:rPr>
            <w:drawing>
              <wp:inline distT="0" distB="0" distL="0" distR="0" wp14:anchorId="7D021423" wp14:editId="53CB6AB7">
                <wp:extent cx="828000" cy="370164"/>
                <wp:effectExtent l="0" t="0" r="0" b="0"/>
                <wp:docPr id="224761420" name="Grafik 2247614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1aneu.ep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000" cy="3701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tcMar>
            <w:top w:w="0" w:type="dxa"/>
            <w:left w:w="284" w:type="dxa"/>
            <w:bottom w:w="0" w:type="dxa"/>
            <w:right w:w="0" w:type="dxa"/>
          </w:tcMar>
          <w:vAlign w:val="center"/>
          <w:hideMark/>
        </w:tcPr>
        <w:p w14:paraId="3153A8F0" w14:textId="77777777" w:rsidR="00003BB0" w:rsidRDefault="00003BB0" w:rsidP="00003BB0">
          <w:pPr>
            <w:pStyle w:val="Kopfzeile"/>
            <w:rPr>
              <w:b/>
              <w:color w:val="FFFFFF" w:themeColor="background1"/>
              <w:sz w:val="22"/>
              <w:szCs w:val="22"/>
            </w:rPr>
          </w:pPr>
          <w:r>
            <w:rPr>
              <w:b/>
              <w:color w:val="FFFFFF" w:themeColor="background1"/>
              <w:sz w:val="22"/>
              <w:szCs w:val="22"/>
            </w:rPr>
            <w:t>Baustein B3 A</w:t>
          </w:r>
        </w:p>
        <w:p w14:paraId="7184DB6C" w14:textId="77777777" w:rsidR="00003BB0" w:rsidRDefault="00003BB0" w:rsidP="00003BB0">
          <w:pPr>
            <w:pStyle w:val="Kopfzeile"/>
            <w:rPr>
              <w:b/>
              <w:color w:val="000000"/>
              <w:sz w:val="22"/>
              <w:szCs w:val="22"/>
            </w:rPr>
          </w:pPr>
          <w:r>
            <w:rPr>
              <w:color w:val="FFFFFF" w:themeColor="background1"/>
              <w:sz w:val="22"/>
              <w:szCs w:val="22"/>
            </w:rPr>
            <w:t>Ich kann Brüche gleichnamig machen</w:t>
          </w:r>
        </w:p>
      </w:tc>
      <w:tc>
        <w:tcPr>
          <w:tcW w:w="3969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BFBFBF" w:themeFill="background1" w:themeFillShade="BF"/>
          <w:vAlign w:val="center"/>
        </w:tcPr>
        <w:p w14:paraId="10E2AF14" w14:textId="77777777" w:rsidR="00003BB0" w:rsidRDefault="00003BB0" w:rsidP="00003BB0">
          <w:r>
            <w:t xml:space="preserve">  </w:t>
          </w:r>
        </w:p>
        <w:p w14:paraId="63635ADF" w14:textId="77777777" w:rsidR="00003BB0" w:rsidRDefault="00003BB0" w:rsidP="00003BB0"/>
        <w:p w14:paraId="75A1F739" w14:textId="77777777" w:rsidR="00003BB0" w:rsidRDefault="00003BB0" w:rsidP="00003BB0"/>
      </w:tc>
    </w:tr>
  </w:tbl>
  <w:p w14:paraId="5B446191" w14:textId="77777777" w:rsidR="00003BB0" w:rsidRPr="007C249F" w:rsidRDefault="00003BB0" w:rsidP="00003BB0">
    <w:pPr>
      <w:spacing w:line="240" w:lineRule="auto"/>
      <w:rPr>
        <w:sz w:val="24"/>
      </w:rPr>
    </w:pPr>
  </w:p>
  <w:p w14:paraId="695FCEBE" w14:textId="77777777" w:rsidR="00003BB0" w:rsidRPr="007C249F" w:rsidRDefault="00003BB0" w:rsidP="00003BB0">
    <w:pPr>
      <w:spacing w:line="240" w:lineRule="auto"/>
      <w:rPr>
        <w:sz w:val="2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D338F" w14:textId="77777777" w:rsidR="00003BB0" w:rsidRPr="003D4125" w:rsidRDefault="00003BB0" w:rsidP="00003BB0">
    <w:pPr>
      <w:pStyle w:val="Kopfzeile"/>
      <w:framePr w:wrap="around" w:vAnchor="text" w:hAnchor="page" w:x="878" w:y="704"/>
      <w:rPr>
        <w:rStyle w:val="Seitenzahl"/>
        <w:color w:val="FFFFFF" w:themeColor="background1"/>
      </w:rPr>
    </w:pPr>
  </w:p>
  <w:p w14:paraId="267FDBAE" w14:textId="77777777" w:rsidR="00003BB0" w:rsidRDefault="00003BB0" w:rsidP="00003BB0">
    <w:pPr>
      <w:pStyle w:val="Kopfzeile"/>
    </w:pP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003BB0" w:rsidRPr="00E0758C" w14:paraId="3137104D" w14:textId="77777777" w:rsidTr="00003BB0">
      <w:trPr>
        <w:trHeight w:val="397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EF84D74" w14:textId="63136312" w:rsidR="00003BB0" w:rsidRPr="00E0758C" w:rsidRDefault="00A02793" w:rsidP="00C23411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noProof/>
            </w:rPr>
            <w:drawing>
              <wp:anchor distT="0" distB="0" distL="114300" distR="114300" simplePos="0" relativeHeight="251675648" behindDoc="0" locked="0" layoutInCell="1" allowOverlap="1" wp14:anchorId="79CC8313" wp14:editId="43F1055C">
                <wp:simplePos x="0" y="0"/>
                <wp:positionH relativeFrom="column">
                  <wp:posOffset>-26670</wp:posOffset>
                </wp:positionH>
                <wp:positionV relativeFrom="paragraph">
                  <wp:posOffset>10160</wp:posOffset>
                </wp:positionV>
                <wp:extent cx="384175" cy="311785"/>
                <wp:effectExtent l="0" t="0" r="0" b="5715"/>
                <wp:wrapNone/>
                <wp:docPr id="1981132897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0801600" name="Grafik 1340801600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384175" cy="311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6C024A5" w14:textId="5D1E2DAD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76378E">
            <w:rPr>
              <w:color w:val="706F6F"/>
              <w:sz w:val="20"/>
              <w:szCs w:val="20"/>
            </w:rPr>
            <w:t xml:space="preserve">Ich kann </w:t>
          </w:r>
          <w:r>
            <w:rPr>
              <w:color w:val="706F6F"/>
              <w:sz w:val="20"/>
              <w:szCs w:val="20"/>
            </w:rPr>
            <w:t>Brüche gleichnamig machen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44AAF0D" w14:textId="48281078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B3A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02A48C9" w14:textId="77777777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A5F8315" wp14:editId="6D34B9C2">
                <wp:extent cx="337235" cy="324000"/>
                <wp:effectExtent l="0" t="0" r="5715" b="0"/>
                <wp:docPr id="466597028" name="Grafik 4665970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9299F14" w14:textId="77777777" w:rsidR="00003BB0" w:rsidRDefault="00003BB0" w:rsidP="00003BB0">
    <w:pPr>
      <w:pStyle w:val="Kopfzeile"/>
    </w:pPr>
  </w:p>
  <w:p w14:paraId="7CC8A6BE" w14:textId="2CF015D9" w:rsidR="00003BB0" w:rsidRDefault="00003BB0" w:rsidP="00003BB0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9D630B2" wp14:editId="6917015E">
              <wp:simplePos x="0" y="0"/>
              <wp:positionH relativeFrom="column">
                <wp:posOffset>-279400</wp:posOffset>
              </wp:positionH>
              <wp:positionV relativeFrom="paragraph">
                <wp:posOffset>2150745</wp:posOffset>
              </wp:positionV>
              <wp:extent cx="323215" cy="294640"/>
              <wp:effectExtent l="0" t="0" r="0" b="0"/>
              <wp:wrapNone/>
              <wp:docPr id="12" name="Textfeld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215" cy="294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C5FDF0" w14:textId="77777777" w:rsidR="00003BB0" w:rsidRDefault="00D713C7" w:rsidP="00003BB0">
                          <w:r w:rsidRPr="001F2E0E">
                            <w:rPr>
                              <w:noProof/>
                              <w:position w:val="-4"/>
                            </w:rPr>
                            <w:object w:dxaOrig="200" w:dyaOrig="320" w14:anchorId="54EFA722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alt="" style="width:9.6pt;height:15.75pt;mso-width-percent:0;mso-height-percent:0;mso-width-percent:0;mso-height-percent:0">
                                <v:imagedata r:id="rId3" o:title=""/>
                              </v:shape>
                              <o:OLEObject Type="Embed" ProgID="Equation.3" ShapeID="_x0000_i1025" DrawAspect="Content" ObjectID="_1826133091" r:id="rId4"/>
                            </w:objec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D630B2" id="_x0000_t202" coordsize="21600,21600" o:spt="202" path="m,l,21600r21600,l21600,xe">
              <v:stroke joinstyle="miter"/>
              <v:path gradientshapeok="t" o:connecttype="rect"/>
            </v:shapetype>
            <v:shape id="Textfeld 12" o:spid="_x0000_s2258" type="#_x0000_t202" style="position:absolute;margin-left:-22pt;margin-top:169.35pt;width:25.45pt;height:23.2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" filled="f" stroked="f">
              <v:textbox style="mso-fit-shape-to-text:t">
                <w:txbxContent>
                  <w:p w14:paraId="3EC5FDF0" w14:textId="77777777" w:rsidR="00003BB0" w:rsidRDefault="00D713C7" w:rsidP="00003BB0">
                    <w:r w:rsidRPr="001F2E0E">
                      <w:rPr>
                        <w:noProof/>
                        <w:position w:val="-4"/>
                      </w:rPr>
                      <w:object w:dxaOrig="200" w:dyaOrig="320" w14:anchorId="54EFA722">
                        <v:shape id="_x0000_i1025" type="#_x0000_t75" alt="" style="width:9.6pt;height:15.75pt;mso-width-percent:0;mso-height-percent:0;mso-width-percent:0;mso-height-percent:0">
                          <v:imagedata r:id="rId3" o:title=""/>
                        </v:shape>
                        <o:OLEObject Type="Embed" ProgID="Equation.3" ShapeID="_x0000_i1025" DrawAspect="Content" ObjectID="_1826133091" r:id="rId5"/>
                      </w:object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FF8B2" w14:textId="77777777" w:rsidR="00003BB0" w:rsidRPr="00A95CB4" w:rsidRDefault="00003BB0" w:rsidP="00003BB0">
    <w:pPr>
      <w:spacing w:line="240" w:lineRule="auto"/>
      <w:rPr>
        <w:sz w:val="24"/>
      </w:rPr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923"/>
      <w:gridCol w:w="1415"/>
      <w:gridCol w:w="4842"/>
      <w:gridCol w:w="3839"/>
    </w:tblGrid>
    <w:tr w:rsidR="00003BB0" w14:paraId="3F518436" w14:textId="77777777" w:rsidTr="00003BB0">
      <w:trPr>
        <w:trHeight w:hRule="exact" w:val="1134"/>
      </w:trPr>
      <w:tc>
        <w:tcPr>
          <w:tcW w:w="1985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vAlign w:val="center"/>
          <w:hideMark/>
        </w:tcPr>
        <w:p w14:paraId="72A4B49B" w14:textId="77777777" w:rsidR="00003BB0" w:rsidRDefault="00003BB0" w:rsidP="00003BB0">
          <w:pPr>
            <w:pStyle w:val="Kopfzeile"/>
            <w:jc w:val="center"/>
            <w:rPr>
              <w:rStyle w:val="Seitenzahl"/>
            </w:rPr>
          </w:pPr>
          <w:r>
            <w:rPr>
              <w:rStyle w:val="Seitenzahl"/>
              <w:color w:val="FFFFFF" w:themeColor="background1"/>
            </w:rPr>
            <w:fldChar w:fldCharType="begin"/>
          </w:r>
          <w:r>
            <w:rPr>
              <w:rStyle w:val="Seitenzahl"/>
              <w:color w:val="FFFFFF" w:themeColor="background1"/>
            </w:rPr>
            <w:instrText xml:space="preserve">PAGE  </w:instrText>
          </w:r>
          <w:r>
            <w:rPr>
              <w:rStyle w:val="Seitenzahl"/>
              <w:color w:val="FFFFFF" w:themeColor="background1"/>
            </w:rPr>
            <w:fldChar w:fldCharType="separate"/>
          </w:r>
          <w:r>
            <w:rPr>
              <w:rStyle w:val="Seitenzahl"/>
              <w:noProof/>
              <w:color w:val="FFFFFF" w:themeColor="background1"/>
            </w:rPr>
            <w:t>36</w:t>
          </w:r>
          <w:r>
            <w:rPr>
              <w:rStyle w:val="Seitenzahl"/>
              <w:color w:val="FFFFFF" w:themeColor="background1"/>
            </w:rPr>
            <w:fldChar w:fldCharType="end"/>
          </w:r>
        </w:p>
      </w:tc>
      <w:tc>
        <w:tcPr>
          <w:tcW w:w="1418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vAlign w:val="center"/>
          <w:hideMark/>
        </w:tcPr>
        <w:p w14:paraId="33B18663" w14:textId="77777777" w:rsidR="00003BB0" w:rsidRDefault="00003BB0" w:rsidP="00003BB0">
          <w:pPr>
            <w:pStyle w:val="Kopfzeile"/>
            <w:jc w:val="center"/>
            <w:rPr>
              <w:rFonts w:ascii="Comic Sans MS" w:hAnsi="Comic Sans MS"/>
              <w:sz w:val="10"/>
              <w:szCs w:val="10"/>
            </w:rPr>
          </w:pPr>
          <w:r>
            <w:rPr>
              <w:noProof/>
            </w:rPr>
            <w:drawing>
              <wp:inline distT="0" distB="0" distL="0" distR="0" wp14:anchorId="6BEE7F6E" wp14:editId="379B883C">
                <wp:extent cx="828000" cy="370164"/>
                <wp:effectExtent l="0" t="0" r="0" b="0"/>
                <wp:docPr id="40460794" name="Grafik 404607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1aneu.ep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000" cy="3701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tcMar>
            <w:top w:w="0" w:type="dxa"/>
            <w:left w:w="284" w:type="dxa"/>
            <w:bottom w:w="0" w:type="dxa"/>
            <w:right w:w="0" w:type="dxa"/>
          </w:tcMar>
          <w:vAlign w:val="center"/>
          <w:hideMark/>
        </w:tcPr>
        <w:p w14:paraId="3C7D42FB" w14:textId="77777777" w:rsidR="00003BB0" w:rsidRDefault="00003BB0" w:rsidP="00003BB0">
          <w:pPr>
            <w:pStyle w:val="Kopfzeile"/>
            <w:rPr>
              <w:b/>
              <w:color w:val="FFFFFF" w:themeColor="background1"/>
              <w:sz w:val="22"/>
              <w:szCs w:val="22"/>
            </w:rPr>
          </w:pPr>
          <w:r>
            <w:rPr>
              <w:b/>
              <w:color w:val="FFFFFF" w:themeColor="background1"/>
              <w:sz w:val="22"/>
              <w:szCs w:val="22"/>
            </w:rPr>
            <w:t>Baustein B3 A</w:t>
          </w:r>
        </w:p>
        <w:p w14:paraId="2C7F67CF" w14:textId="77777777" w:rsidR="00003BB0" w:rsidRDefault="00003BB0" w:rsidP="00003BB0">
          <w:pPr>
            <w:pStyle w:val="Kopfzeile"/>
            <w:rPr>
              <w:b/>
              <w:color w:val="000000"/>
              <w:sz w:val="22"/>
              <w:szCs w:val="22"/>
            </w:rPr>
          </w:pPr>
          <w:r>
            <w:rPr>
              <w:color w:val="FFFFFF" w:themeColor="background1"/>
              <w:sz w:val="22"/>
              <w:szCs w:val="22"/>
            </w:rPr>
            <w:t>Ich kann Brüche gleichnamig machen</w:t>
          </w:r>
        </w:p>
      </w:tc>
      <w:tc>
        <w:tcPr>
          <w:tcW w:w="3969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BFBFBF" w:themeFill="background1" w:themeFillShade="BF"/>
          <w:vAlign w:val="center"/>
        </w:tcPr>
        <w:p w14:paraId="2EBE34C3" w14:textId="77777777" w:rsidR="00003BB0" w:rsidRDefault="00003BB0" w:rsidP="00003BB0">
          <w:r>
            <w:t xml:space="preserve">  </w:t>
          </w:r>
        </w:p>
        <w:p w14:paraId="51FAD808" w14:textId="77777777" w:rsidR="00003BB0" w:rsidRDefault="00003BB0" w:rsidP="00003BB0"/>
        <w:p w14:paraId="1F3E97C8" w14:textId="77777777" w:rsidR="00003BB0" w:rsidRDefault="00003BB0" w:rsidP="00003BB0"/>
      </w:tc>
    </w:tr>
  </w:tbl>
  <w:p w14:paraId="3549DA11" w14:textId="77777777" w:rsidR="00003BB0" w:rsidRPr="007C249F" w:rsidRDefault="00003BB0" w:rsidP="00003BB0">
    <w:pPr>
      <w:spacing w:line="240" w:lineRule="auto"/>
      <w:rPr>
        <w:sz w:val="24"/>
      </w:rPr>
    </w:pPr>
  </w:p>
  <w:p w14:paraId="6D3F9ED5" w14:textId="77777777" w:rsidR="00003BB0" w:rsidRPr="007C249F" w:rsidRDefault="00003BB0" w:rsidP="00003BB0">
    <w:pPr>
      <w:spacing w:line="240" w:lineRule="auto"/>
      <w:rPr>
        <w:sz w:val="2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18024" w14:textId="77777777" w:rsidR="00003BB0" w:rsidRPr="003D4125" w:rsidRDefault="00003BB0" w:rsidP="00003BB0">
    <w:pPr>
      <w:pStyle w:val="Kopfzeile"/>
      <w:framePr w:wrap="around" w:vAnchor="text" w:hAnchor="page" w:x="878" w:y="704"/>
      <w:rPr>
        <w:rStyle w:val="Seitenzahl"/>
        <w:color w:val="FFFFFF" w:themeColor="background1"/>
      </w:rPr>
    </w:pPr>
  </w:p>
  <w:p w14:paraId="4E9DB600" w14:textId="77777777" w:rsidR="00003BB0" w:rsidRDefault="00003BB0" w:rsidP="00003BB0">
    <w:pPr>
      <w:pStyle w:val="Kopfzeile"/>
    </w:pP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003BB0" w:rsidRPr="00E0758C" w14:paraId="44CB2EB2" w14:textId="77777777" w:rsidTr="00B650E1">
      <w:trPr>
        <w:trHeight w:val="397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135BFE70" w14:textId="40992ACC" w:rsidR="00003BB0" w:rsidRPr="00E0758C" w:rsidRDefault="00560BA7" w:rsidP="00C23411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F0BB4B1" wp14:editId="64518028">
                <wp:extent cx="369882" cy="259080"/>
                <wp:effectExtent l="0" t="0" r="0" b="0"/>
                <wp:docPr id="1866183784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6183784" name="Grafik 1866183784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duotone>
                            <a:schemeClr val="accent6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8899" cy="2653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B3CB965" w14:textId="5D683C98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Standortbestimmung B3B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3A1460F" w14:textId="02E972FB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D099CA5" w14:textId="77777777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53CB344" wp14:editId="24B60747">
                <wp:extent cx="337235" cy="324000"/>
                <wp:effectExtent l="0" t="0" r="5715" b="0"/>
                <wp:docPr id="543739916" name="Grafik 5437399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1CB4AD1" w14:textId="77777777" w:rsidR="00003BB0" w:rsidRDefault="00003BB0" w:rsidP="00003BB0">
    <w:pPr>
      <w:pStyle w:val="Kopfzeile"/>
    </w:pPr>
  </w:p>
  <w:p w14:paraId="2F01F9D6" w14:textId="0C499D0B" w:rsidR="00003BB0" w:rsidRDefault="00003BB0" w:rsidP="00003BB0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64204E2" wp14:editId="5DC246FD">
              <wp:simplePos x="0" y="0"/>
              <wp:positionH relativeFrom="column">
                <wp:posOffset>-279400</wp:posOffset>
              </wp:positionH>
              <wp:positionV relativeFrom="paragraph">
                <wp:posOffset>2150745</wp:posOffset>
              </wp:positionV>
              <wp:extent cx="323215" cy="294640"/>
              <wp:effectExtent l="0" t="0" r="0" b="0"/>
              <wp:wrapNone/>
              <wp:docPr id="1437713375" name="Textfeld 14377133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215" cy="294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F86A3D" w14:textId="77777777" w:rsidR="00003BB0" w:rsidRDefault="00003BB0" w:rsidP="00003BB0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4204E2" id="_x0000_t202" coordsize="21600,21600" o:spt="202" path="m,l,21600r21600,l21600,xe">
              <v:stroke joinstyle="miter"/>
              <v:path gradientshapeok="t" o:connecttype="rect"/>
            </v:shapetype>
            <v:shape id="Textfeld 1437713375" o:spid="_x0000_s2259" type="#_x0000_t202" style="position:absolute;margin-left:-22pt;margin-top:169.35pt;width:25.45pt;height:23.2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" filled="f" stroked="f">
              <v:textbox style="mso-fit-shape-to-text:t">
                <w:txbxContent>
                  <w:p w14:paraId="37F86A3D" w14:textId="77777777" w:rsidR="00003BB0" w:rsidRDefault="00003BB0" w:rsidP="00003BB0"/>
                </w:txbxContent>
              </v:textbox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782C3" w14:textId="77777777" w:rsidR="00003BB0" w:rsidRDefault="00003BB0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34"/>
      <w:gridCol w:w="6413"/>
      <w:gridCol w:w="1003"/>
      <w:gridCol w:w="919"/>
    </w:tblGrid>
    <w:tr w:rsidR="00003BB0" w:rsidRPr="00E0758C" w14:paraId="2807247C" w14:textId="77777777" w:rsidTr="00370779">
      <w:trPr>
        <w:trHeight w:val="510"/>
        <w:jc w:val="center"/>
      </w:trPr>
      <w:tc>
        <w:tcPr>
          <w:tcW w:w="1134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5805392" w14:textId="2DCB5CE8" w:rsidR="00003BB0" w:rsidRPr="00E0758C" w:rsidRDefault="00370779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6DB808EB" wp14:editId="72D19350">
                <wp:extent cx="489549" cy="342900"/>
                <wp:effectExtent l="0" t="0" r="6350" b="0"/>
                <wp:docPr id="1031315399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6183784" name="Grafik 1866183784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5760" cy="347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12F4FC" w14:textId="07766549" w:rsidR="00003BB0" w:rsidRPr="00E0758C" w:rsidRDefault="00003BB0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C40CF5">
            <w:rPr>
              <w:color w:val="706F6F"/>
              <w:sz w:val="20"/>
              <w:szCs w:val="20"/>
            </w:rPr>
            <w:t xml:space="preserve">Ich kann Brüche und Prozente </w:t>
          </w:r>
          <w:r>
            <w:rPr>
              <w:color w:val="706F6F"/>
              <w:sz w:val="20"/>
              <w:szCs w:val="20"/>
            </w:rPr>
            <w:t>der Größe nach ordnen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D4D4596" w14:textId="0B792AB5" w:rsidR="00003BB0" w:rsidRPr="00E0758C" w:rsidRDefault="00003BB0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B3B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8733D64" w14:textId="77777777" w:rsidR="00003BB0" w:rsidRPr="00E0758C" w:rsidRDefault="00003BB0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7FF47CD" wp14:editId="37723680">
                <wp:extent cx="337235" cy="324000"/>
                <wp:effectExtent l="0" t="0" r="5715" b="0"/>
                <wp:docPr id="58" name="Grafik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0F65E4" w14:textId="77777777" w:rsidR="00003BB0" w:rsidRDefault="00003B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67pt;height:137pt;visibility:visible;mso-wrap-style:square" o:bullet="t">
        <v:imagedata r:id="rId1" o:title=""/>
      </v:shape>
    </w:pict>
  </w:numPicBullet>
  <w:numPicBullet w:numPicBulletId="1">
    <w:pict>
      <v:shape w14:anchorId="26190F56" id="_x0000_i1026" type="#_x0000_t75" style="width:75pt;height:105pt;visibility:visible;mso-wrap-style:square" o:bullet="t">
        <v:imagedata r:id="rId2" o:title="" chromakey="white"/>
      </v:shape>
    </w:pict>
  </w:numPicBullet>
  <w:abstractNum w:abstractNumId="0" w15:restartNumberingAfterBreak="0">
    <w:nsid w:val="FFFFFF1D"/>
    <w:multiLevelType w:val="multilevel"/>
    <w:tmpl w:val="E744A5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59AF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A1A6A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B6902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AD07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D2E0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AF2CB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E1E08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5883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080D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C1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962FDE"/>
    <w:multiLevelType w:val="hybridMultilevel"/>
    <w:tmpl w:val="1E1219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0C41DA2"/>
    <w:multiLevelType w:val="hybridMultilevel"/>
    <w:tmpl w:val="FE28E36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4321C91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44719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078534E3"/>
    <w:multiLevelType w:val="hybridMultilevel"/>
    <w:tmpl w:val="36747318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9901689"/>
    <w:multiLevelType w:val="hybridMultilevel"/>
    <w:tmpl w:val="770ECF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0C100061"/>
    <w:multiLevelType w:val="hybridMultilevel"/>
    <w:tmpl w:val="4A446B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D2A3E50"/>
    <w:multiLevelType w:val="hybridMultilevel"/>
    <w:tmpl w:val="B49A2662"/>
    <w:lvl w:ilvl="0" w:tplc="0C0EBD4C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F42776D"/>
    <w:multiLevelType w:val="hybridMultilevel"/>
    <w:tmpl w:val="E1B0C04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FED23EC"/>
    <w:multiLevelType w:val="hybridMultilevel"/>
    <w:tmpl w:val="8A426BF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12BD0335"/>
    <w:multiLevelType w:val="hybridMultilevel"/>
    <w:tmpl w:val="7DE8CD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3DB7AFF"/>
    <w:multiLevelType w:val="hybridMultilevel"/>
    <w:tmpl w:val="B3D8D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6881BDE"/>
    <w:multiLevelType w:val="hybridMultilevel"/>
    <w:tmpl w:val="8FE4C0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82D292E"/>
    <w:multiLevelType w:val="hybridMultilevel"/>
    <w:tmpl w:val="EF08B1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900563E"/>
    <w:multiLevelType w:val="hybridMultilevel"/>
    <w:tmpl w:val="951CF6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9BF77AF"/>
    <w:multiLevelType w:val="hybridMultilevel"/>
    <w:tmpl w:val="8528F17A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C1D284F"/>
    <w:multiLevelType w:val="hybridMultilevel"/>
    <w:tmpl w:val="4754CDA8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C7608E0"/>
    <w:multiLevelType w:val="hybridMultilevel"/>
    <w:tmpl w:val="40183BAC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D690542"/>
    <w:multiLevelType w:val="hybridMultilevel"/>
    <w:tmpl w:val="312257E4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0516CC3"/>
    <w:multiLevelType w:val="hybridMultilevel"/>
    <w:tmpl w:val="AC0AAD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2D86539"/>
    <w:multiLevelType w:val="hybridMultilevel"/>
    <w:tmpl w:val="84CE6DD8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33A298C"/>
    <w:multiLevelType w:val="hybridMultilevel"/>
    <w:tmpl w:val="717AAD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5B53A19"/>
    <w:multiLevelType w:val="hybridMultilevel"/>
    <w:tmpl w:val="0AA81D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29BF3992"/>
    <w:multiLevelType w:val="hybridMultilevel"/>
    <w:tmpl w:val="DDC8D2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2A2E63C3"/>
    <w:multiLevelType w:val="hybridMultilevel"/>
    <w:tmpl w:val="FAFC4244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A373A79"/>
    <w:multiLevelType w:val="hybridMultilevel"/>
    <w:tmpl w:val="E968BE1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D125895"/>
    <w:multiLevelType w:val="hybridMultilevel"/>
    <w:tmpl w:val="BE28B624"/>
    <w:lvl w:ilvl="0" w:tplc="1C068BBC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2DA12E61"/>
    <w:multiLevelType w:val="hybridMultilevel"/>
    <w:tmpl w:val="E6525D46"/>
    <w:lvl w:ilvl="0" w:tplc="FBDCC710">
      <w:start w:val="2"/>
      <w:numFmt w:val="bullet"/>
      <w:lvlText w:val="à"/>
      <w:lvlJc w:val="left"/>
      <w:pPr>
        <w:ind w:left="1004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2FEA5774"/>
    <w:multiLevelType w:val="multilevel"/>
    <w:tmpl w:val="CA386EF4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37D92DFC"/>
    <w:multiLevelType w:val="hybridMultilevel"/>
    <w:tmpl w:val="D44E6E7A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7FB4967"/>
    <w:multiLevelType w:val="hybridMultilevel"/>
    <w:tmpl w:val="ABA8E258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98137FC"/>
    <w:multiLevelType w:val="hybridMultilevel"/>
    <w:tmpl w:val="1A5A5D0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3CEF4D33"/>
    <w:multiLevelType w:val="hybridMultilevel"/>
    <w:tmpl w:val="53D6B208"/>
    <w:lvl w:ilvl="0" w:tplc="F11C5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E9C1871"/>
    <w:multiLevelType w:val="hybridMultilevel"/>
    <w:tmpl w:val="9D9282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0E66D0F"/>
    <w:multiLevelType w:val="hybridMultilevel"/>
    <w:tmpl w:val="626C2B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3F969FE"/>
    <w:multiLevelType w:val="multilevel"/>
    <w:tmpl w:val="933AC3F8"/>
    <w:styleLink w:val="AktuelleList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327A86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487C70A9"/>
    <w:multiLevelType w:val="multilevel"/>
    <w:tmpl w:val="27DEDEAE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upperLetter"/>
      <w:lvlRestart w:val="0"/>
      <w:suff w:val="space"/>
      <w:lvlText w:val="N1%3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9" w15:restartNumberingAfterBreak="0">
    <w:nsid w:val="48907B6C"/>
    <w:multiLevelType w:val="hybridMultilevel"/>
    <w:tmpl w:val="7DD02F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A404002"/>
    <w:multiLevelType w:val="hybridMultilevel"/>
    <w:tmpl w:val="A92EDAB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4CE836F6"/>
    <w:multiLevelType w:val="hybridMultilevel"/>
    <w:tmpl w:val="A918ADE4"/>
    <w:lvl w:ilvl="0" w:tplc="D55005F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6F7C8630">
      <w:start w:val="1"/>
      <w:numFmt w:val="decimal"/>
      <w:lvlText w:val="(%2)"/>
      <w:lvlJc w:val="left"/>
      <w:pPr>
        <w:ind w:left="3060" w:hanging="360"/>
      </w:pPr>
      <w:rPr>
        <w:rFonts w:hint="default"/>
        <w:b w:val="0"/>
        <w:color w:val="000000" w:themeColor="text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E1658C3"/>
    <w:multiLevelType w:val="hybridMultilevel"/>
    <w:tmpl w:val="096022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4E97363E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FF7740D"/>
    <w:multiLevelType w:val="hybridMultilevel"/>
    <w:tmpl w:val="E6BA03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1950D14"/>
    <w:multiLevelType w:val="hybridMultilevel"/>
    <w:tmpl w:val="C540CA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4C3464"/>
    <w:multiLevelType w:val="hybridMultilevel"/>
    <w:tmpl w:val="4844AC2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93C1F5F"/>
    <w:multiLevelType w:val="hybridMultilevel"/>
    <w:tmpl w:val="5402405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59D90FFF"/>
    <w:multiLevelType w:val="hybridMultilevel"/>
    <w:tmpl w:val="9D9A908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A8321AF"/>
    <w:multiLevelType w:val="hybridMultilevel"/>
    <w:tmpl w:val="C31A74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E076EB0"/>
    <w:multiLevelType w:val="hybridMultilevel"/>
    <w:tmpl w:val="EE1C34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F382439"/>
    <w:multiLevelType w:val="hybridMultilevel"/>
    <w:tmpl w:val="12E2B5FE"/>
    <w:lvl w:ilvl="0" w:tplc="FE1C448C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0241978"/>
    <w:multiLevelType w:val="hybridMultilevel"/>
    <w:tmpl w:val="80F8099E"/>
    <w:lvl w:ilvl="0" w:tplc="686C63BA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4" w15:restartNumberingAfterBreak="0">
    <w:nsid w:val="621C2855"/>
    <w:multiLevelType w:val="hybridMultilevel"/>
    <w:tmpl w:val="DA0E08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A1626CB"/>
    <w:multiLevelType w:val="hybridMultilevel"/>
    <w:tmpl w:val="B1AA5466"/>
    <w:lvl w:ilvl="0" w:tplc="2B7A64A2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b w:val="0"/>
        <w:color w:val="327A86" w:themeColor="text2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6AFB5EC2"/>
    <w:multiLevelType w:val="hybridMultilevel"/>
    <w:tmpl w:val="0C80D5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 w15:restartNumberingAfterBreak="0">
    <w:nsid w:val="6E4B79C9"/>
    <w:multiLevelType w:val="hybridMultilevel"/>
    <w:tmpl w:val="987C74CE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7A86" w:themeColor="text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 w15:restartNumberingAfterBreak="0">
    <w:nsid w:val="702D3D03"/>
    <w:multiLevelType w:val="hybridMultilevel"/>
    <w:tmpl w:val="D8F84C2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712724A6"/>
    <w:multiLevelType w:val="hybridMultilevel"/>
    <w:tmpl w:val="6D526C4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 w15:restartNumberingAfterBreak="0">
    <w:nsid w:val="72020D14"/>
    <w:multiLevelType w:val="hybridMultilevel"/>
    <w:tmpl w:val="4FB8DEAA"/>
    <w:lvl w:ilvl="0" w:tplc="DD1AB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4110947"/>
    <w:multiLevelType w:val="hybridMultilevel"/>
    <w:tmpl w:val="1F5671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7694612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4" w15:restartNumberingAfterBreak="0">
    <w:nsid w:val="7720637B"/>
    <w:multiLevelType w:val="hybridMultilevel"/>
    <w:tmpl w:val="692C148C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765349F"/>
    <w:multiLevelType w:val="hybridMultilevel"/>
    <w:tmpl w:val="0ED4517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 w15:restartNumberingAfterBreak="0">
    <w:nsid w:val="7B0E241B"/>
    <w:multiLevelType w:val="hybridMultilevel"/>
    <w:tmpl w:val="E11C71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FF40C30"/>
    <w:multiLevelType w:val="hybridMultilevel"/>
    <w:tmpl w:val="8DE288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6833773">
    <w:abstractNumId w:val="35"/>
  </w:num>
  <w:num w:numId="2" w16cid:durableId="1205749575">
    <w:abstractNumId w:val="22"/>
  </w:num>
  <w:num w:numId="3" w16cid:durableId="446046605">
    <w:abstractNumId w:val="51"/>
  </w:num>
  <w:num w:numId="4" w16cid:durableId="622349658">
    <w:abstractNumId w:val="10"/>
  </w:num>
  <w:num w:numId="5" w16cid:durableId="1280333837">
    <w:abstractNumId w:val="8"/>
  </w:num>
  <w:num w:numId="6" w16cid:durableId="2005013601">
    <w:abstractNumId w:val="7"/>
  </w:num>
  <w:num w:numId="7" w16cid:durableId="1838841008">
    <w:abstractNumId w:val="6"/>
  </w:num>
  <w:num w:numId="8" w16cid:durableId="2135442240">
    <w:abstractNumId w:val="5"/>
  </w:num>
  <w:num w:numId="9" w16cid:durableId="1290211071">
    <w:abstractNumId w:val="9"/>
  </w:num>
  <w:num w:numId="10" w16cid:durableId="929698138">
    <w:abstractNumId w:val="4"/>
  </w:num>
  <w:num w:numId="11" w16cid:durableId="373241108">
    <w:abstractNumId w:val="3"/>
  </w:num>
  <w:num w:numId="12" w16cid:durableId="203295129">
    <w:abstractNumId w:val="2"/>
  </w:num>
  <w:num w:numId="13" w16cid:durableId="1055470273">
    <w:abstractNumId w:val="1"/>
  </w:num>
  <w:num w:numId="14" w16cid:durableId="22441610">
    <w:abstractNumId w:val="14"/>
  </w:num>
  <w:num w:numId="15" w16cid:durableId="1862860866">
    <w:abstractNumId w:val="55"/>
  </w:num>
  <w:num w:numId="16" w16cid:durableId="826433563">
    <w:abstractNumId w:val="36"/>
  </w:num>
  <w:num w:numId="17" w16cid:durableId="1266116518">
    <w:abstractNumId w:val="73"/>
  </w:num>
  <w:num w:numId="18" w16cid:durableId="1457330150">
    <w:abstractNumId w:val="57"/>
  </w:num>
  <w:num w:numId="19" w16cid:durableId="615214251">
    <w:abstractNumId w:val="26"/>
  </w:num>
  <w:num w:numId="20" w16cid:durableId="1335765830">
    <w:abstractNumId w:val="74"/>
  </w:num>
  <w:num w:numId="21" w16cid:durableId="1634601049">
    <w:abstractNumId w:val="51"/>
    <w:lvlOverride w:ilvl="0">
      <w:startOverride w:val="1"/>
    </w:lvlOverride>
  </w:num>
  <w:num w:numId="22" w16cid:durableId="1296914971">
    <w:abstractNumId w:val="19"/>
  </w:num>
  <w:num w:numId="23" w16cid:durableId="822743833">
    <w:abstractNumId w:val="32"/>
  </w:num>
  <w:num w:numId="24" w16cid:durableId="682130251">
    <w:abstractNumId w:val="38"/>
  </w:num>
  <w:num w:numId="25" w16cid:durableId="65080689">
    <w:abstractNumId w:val="65"/>
  </w:num>
  <w:num w:numId="26" w16cid:durableId="759375423">
    <w:abstractNumId w:val="11"/>
  </w:num>
  <w:num w:numId="27" w16cid:durableId="484442429">
    <w:abstractNumId w:val="71"/>
  </w:num>
  <w:num w:numId="28" w16cid:durableId="360210818">
    <w:abstractNumId w:val="71"/>
    <w:lvlOverride w:ilvl="0">
      <w:startOverride w:val="1"/>
    </w:lvlOverride>
  </w:num>
  <w:num w:numId="29" w16cid:durableId="417362863">
    <w:abstractNumId w:val="71"/>
    <w:lvlOverride w:ilvl="0">
      <w:startOverride w:val="1"/>
    </w:lvlOverride>
  </w:num>
  <w:num w:numId="30" w16cid:durableId="80414138">
    <w:abstractNumId w:val="39"/>
  </w:num>
  <w:num w:numId="31" w16cid:durableId="752553836">
    <w:abstractNumId w:val="39"/>
  </w:num>
  <w:num w:numId="32" w16cid:durableId="1939479090">
    <w:abstractNumId w:val="48"/>
  </w:num>
  <w:num w:numId="33" w16cid:durableId="155458028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09828881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840243927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70933688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87905062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370449337">
    <w:abstractNumId w:val="48"/>
    <w:lvlOverride w:ilvl="0">
      <w:startOverride w:val="3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74463974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644044896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42796435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08699446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113284398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851992922">
    <w:abstractNumId w:val="49"/>
  </w:num>
  <w:num w:numId="45" w16cid:durableId="645817467">
    <w:abstractNumId w:val="45"/>
  </w:num>
  <w:num w:numId="46" w16cid:durableId="1796944864">
    <w:abstractNumId w:val="40"/>
  </w:num>
  <w:num w:numId="47" w16cid:durableId="1836917976">
    <w:abstractNumId w:val="28"/>
  </w:num>
  <w:num w:numId="48" w16cid:durableId="1602373959">
    <w:abstractNumId w:val="43"/>
  </w:num>
  <w:num w:numId="49" w16cid:durableId="783187314">
    <w:abstractNumId w:val="34"/>
  </w:num>
  <w:num w:numId="50" w16cid:durableId="928539690">
    <w:abstractNumId w:val="30"/>
  </w:num>
  <w:num w:numId="51" w16cid:durableId="236327430">
    <w:abstractNumId w:val="35"/>
  </w:num>
  <w:num w:numId="52" w16cid:durableId="106582505">
    <w:abstractNumId w:val="35"/>
  </w:num>
  <w:num w:numId="53" w16cid:durableId="1678575813">
    <w:abstractNumId w:val="35"/>
  </w:num>
  <w:num w:numId="54" w16cid:durableId="903371189">
    <w:abstractNumId w:val="46"/>
  </w:num>
  <w:num w:numId="55" w16cid:durableId="1045955658">
    <w:abstractNumId w:val="66"/>
  </w:num>
  <w:num w:numId="56" w16cid:durableId="1444571346">
    <w:abstractNumId w:val="70"/>
  </w:num>
  <w:num w:numId="57" w16cid:durableId="947126666">
    <w:abstractNumId w:val="52"/>
  </w:num>
  <w:num w:numId="58" w16cid:durableId="1454514378">
    <w:abstractNumId w:val="53"/>
  </w:num>
  <w:num w:numId="59" w16cid:durableId="525291438">
    <w:abstractNumId w:val="13"/>
  </w:num>
  <w:num w:numId="60" w16cid:durableId="1181967373">
    <w:abstractNumId w:val="0"/>
  </w:num>
  <w:num w:numId="61" w16cid:durableId="934558294">
    <w:abstractNumId w:val="63"/>
  </w:num>
  <w:num w:numId="62" w16cid:durableId="532618497">
    <w:abstractNumId w:val="69"/>
  </w:num>
  <w:num w:numId="63" w16cid:durableId="970478450">
    <w:abstractNumId w:val="59"/>
  </w:num>
  <w:num w:numId="64" w16cid:durableId="1831754422">
    <w:abstractNumId w:val="60"/>
  </w:num>
  <w:num w:numId="65" w16cid:durableId="579141963">
    <w:abstractNumId w:val="77"/>
  </w:num>
  <w:num w:numId="66" w16cid:durableId="657998542">
    <w:abstractNumId w:val="61"/>
  </w:num>
  <w:num w:numId="67" w16cid:durableId="2092307351">
    <w:abstractNumId w:val="25"/>
  </w:num>
  <w:num w:numId="68" w16cid:durableId="768234981">
    <w:abstractNumId w:val="23"/>
  </w:num>
  <w:num w:numId="69" w16cid:durableId="1357581686">
    <w:abstractNumId w:val="24"/>
  </w:num>
  <w:num w:numId="70" w16cid:durableId="1351686251">
    <w:abstractNumId w:val="76"/>
  </w:num>
  <w:num w:numId="71" w16cid:durableId="379671502">
    <w:abstractNumId w:val="62"/>
  </w:num>
  <w:num w:numId="72" w16cid:durableId="172304959">
    <w:abstractNumId w:val="17"/>
  </w:num>
  <w:num w:numId="73" w16cid:durableId="548684955">
    <w:abstractNumId w:val="56"/>
  </w:num>
  <w:num w:numId="74" w16cid:durableId="759255771">
    <w:abstractNumId w:val="31"/>
  </w:num>
  <w:num w:numId="75" w16cid:durableId="1326976952">
    <w:abstractNumId w:val="41"/>
  </w:num>
  <w:num w:numId="76" w16cid:durableId="974680187">
    <w:abstractNumId w:val="29"/>
  </w:num>
  <w:num w:numId="77" w16cid:durableId="616106377">
    <w:abstractNumId w:val="15"/>
  </w:num>
  <w:num w:numId="78" w16cid:durableId="848909597">
    <w:abstractNumId w:val="18"/>
  </w:num>
  <w:num w:numId="79" w16cid:durableId="1697732983">
    <w:abstractNumId w:val="20"/>
  </w:num>
  <w:num w:numId="80" w16cid:durableId="1183469038">
    <w:abstractNumId w:val="58"/>
  </w:num>
  <w:num w:numId="81" w16cid:durableId="1315332424">
    <w:abstractNumId w:val="16"/>
  </w:num>
  <w:num w:numId="82" w16cid:durableId="1522233614">
    <w:abstractNumId w:val="42"/>
  </w:num>
  <w:num w:numId="83" w16cid:durableId="1031884742">
    <w:abstractNumId w:val="67"/>
  </w:num>
  <w:num w:numId="84" w16cid:durableId="1245649338">
    <w:abstractNumId w:val="72"/>
  </w:num>
  <w:num w:numId="85" w16cid:durableId="1175807475">
    <w:abstractNumId w:val="12"/>
  </w:num>
  <w:num w:numId="86" w16cid:durableId="1240291296">
    <w:abstractNumId w:val="54"/>
  </w:num>
  <w:num w:numId="87" w16cid:durableId="336731210">
    <w:abstractNumId w:val="33"/>
  </w:num>
  <w:num w:numId="88" w16cid:durableId="808598441">
    <w:abstractNumId w:val="75"/>
  </w:num>
  <w:num w:numId="89" w16cid:durableId="497892339">
    <w:abstractNumId w:val="68"/>
  </w:num>
  <w:num w:numId="90" w16cid:durableId="133379638">
    <w:abstractNumId w:val="50"/>
  </w:num>
  <w:num w:numId="91" w16cid:durableId="1464958774">
    <w:abstractNumId w:val="47"/>
  </w:num>
  <w:num w:numId="92" w16cid:durableId="763721534">
    <w:abstractNumId w:val="64"/>
  </w:num>
  <w:num w:numId="93" w16cid:durableId="527059877">
    <w:abstractNumId w:val="44"/>
  </w:num>
  <w:num w:numId="94" w16cid:durableId="854659653">
    <w:abstractNumId w:val="27"/>
  </w:num>
  <w:num w:numId="95" w16cid:durableId="2023433258">
    <w:abstractNumId w:val="21"/>
  </w:num>
  <w:num w:numId="96" w16cid:durableId="776213902">
    <w:abstractNumId w:val="37"/>
  </w:num>
  <w:numIdMacAtCleanup w:val="8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usanne Prediger">
    <w15:presenceInfo w15:providerId="None" w15:userId="Susanne Predig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061"/>
    <w:rsid w:val="00001908"/>
    <w:rsid w:val="000027E1"/>
    <w:rsid w:val="00003560"/>
    <w:rsid w:val="00003BB0"/>
    <w:rsid w:val="00004F79"/>
    <w:rsid w:val="000052CA"/>
    <w:rsid w:val="00010863"/>
    <w:rsid w:val="00011C8C"/>
    <w:rsid w:val="00013005"/>
    <w:rsid w:val="00013060"/>
    <w:rsid w:val="00014F69"/>
    <w:rsid w:val="00020370"/>
    <w:rsid w:val="00021B05"/>
    <w:rsid w:val="00024CED"/>
    <w:rsid w:val="00026F34"/>
    <w:rsid w:val="00030B49"/>
    <w:rsid w:val="00031F49"/>
    <w:rsid w:val="000348F6"/>
    <w:rsid w:val="000358FA"/>
    <w:rsid w:val="0003654F"/>
    <w:rsid w:val="00037AF7"/>
    <w:rsid w:val="000413D5"/>
    <w:rsid w:val="000425FD"/>
    <w:rsid w:val="00042A48"/>
    <w:rsid w:val="00042F87"/>
    <w:rsid w:val="00045C57"/>
    <w:rsid w:val="00047413"/>
    <w:rsid w:val="0005096B"/>
    <w:rsid w:val="000510BA"/>
    <w:rsid w:val="0005134C"/>
    <w:rsid w:val="0005153C"/>
    <w:rsid w:val="00060EE5"/>
    <w:rsid w:val="00061010"/>
    <w:rsid w:val="000732CB"/>
    <w:rsid w:val="000732F4"/>
    <w:rsid w:val="00074FE1"/>
    <w:rsid w:val="00076180"/>
    <w:rsid w:val="00076A10"/>
    <w:rsid w:val="00081AEE"/>
    <w:rsid w:val="00085A82"/>
    <w:rsid w:val="00086449"/>
    <w:rsid w:val="000876EC"/>
    <w:rsid w:val="000909C0"/>
    <w:rsid w:val="00091B11"/>
    <w:rsid w:val="0009400B"/>
    <w:rsid w:val="00095D18"/>
    <w:rsid w:val="000970F9"/>
    <w:rsid w:val="00097784"/>
    <w:rsid w:val="000A1AD3"/>
    <w:rsid w:val="000A2473"/>
    <w:rsid w:val="000A412F"/>
    <w:rsid w:val="000A45CA"/>
    <w:rsid w:val="000B3971"/>
    <w:rsid w:val="000B6E7B"/>
    <w:rsid w:val="000B7134"/>
    <w:rsid w:val="000C56AC"/>
    <w:rsid w:val="000C7083"/>
    <w:rsid w:val="000D045B"/>
    <w:rsid w:val="000D30D1"/>
    <w:rsid w:val="000D3D65"/>
    <w:rsid w:val="000D488F"/>
    <w:rsid w:val="000D7745"/>
    <w:rsid w:val="000E1DE9"/>
    <w:rsid w:val="000E2765"/>
    <w:rsid w:val="000F13CD"/>
    <w:rsid w:val="000F1545"/>
    <w:rsid w:val="000F32C4"/>
    <w:rsid w:val="000F3516"/>
    <w:rsid w:val="000F4AEF"/>
    <w:rsid w:val="000F7F6B"/>
    <w:rsid w:val="00101357"/>
    <w:rsid w:val="001023CA"/>
    <w:rsid w:val="001029C2"/>
    <w:rsid w:val="00104379"/>
    <w:rsid w:val="00104F4B"/>
    <w:rsid w:val="00111F13"/>
    <w:rsid w:val="00112BD0"/>
    <w:rsid w:val="00114AE7"/>
    <w:rsid w:val="00114F3B"/>
    <w:rsid w:val="00120536"/>
    <w:rsid w:val="00120E67"/>
    <w:rsid w:val="00121691"/>
    <w:rsid w:val="0012488A"/>
    <w:rsid w:val="001277B3"/>
    <w:rsid w:val="001312A6"/>
    <w:rsid w:val="00133C95"/>
    <w:rsid w:val="00133CDA"/>
    <w:rsid w:val="00137696"/>
    <w:rsid w:val="00140BC5"/>
    <w:rsid w:val="0014695C"/>
    <w:rsid w:val="00146ED1"/>
    <w:rsid w:val="00146F2A"/>
    <w:rsid w:val="00150886"/>
    <w:rsid w:val="00150C06"/>
    <w:rsid w:val="00153FFA"/>
    <w:rsid w:val="00155587"/>
    <w:rsid w:val="001559BE"/>
    <w:rsid w:val="001567A8"/>
    <w:rsid w:val="0016018E"/>
    <w:rsid w:val="00160983"/>
    <w:rsid w:val="001610F3"/>
    <w:rsid w:val="0016227F"/>
    <w:rsid w:val="00164725"/>
    <w:rsid w:val="001662C7"/>
    <w:rsid w:val="00166406"/>
    <w:rsid w:val="00170589"/>
    <w:rsid w:val="001735AF"/>
    <w:rsid w:val="0017368D"/>
    <w:rsid w:val="00177A63"/>
    <w:rsid w:val="00180775"/>
    <w:rsid w:val="001807CE"/>
    <w:rsid w:val="00180EC4"/>
    <w:rsid w:val="00183265"/>
    <w:rsid w:val="00183A28"/>
    <w:rsid w:val="0018492B"/>
    <w:rsid w:val="001853AA"/>
    <w:rsid w:val="001858C2"/>
    <w:rsid w:val="0018699D"/>
    <w:rsid w:val="001902FA"/>
    <w:rsid w:val="001910BF"/>
    <w:rsid w:val="00192D9F"/>
    <w:rsid w:val="001948F0"/>
    <w:rsid w:val="001949C6"/>
    <w:rsid w:val="001A1780"/>
    <w:rsid w:val="001A24A5"/>
    <w:rsid w:val="001B249B"/>
    <w:rsid w:val="001B3139"/>
    <w:rsid w:val="001B43D2"/>
    <w:rsid w:val="001B497D"/>
    <w:rsid w:val="001B6010"/>
    <w:rsid w:val="001C0814"/>
    <w:rsid w:val="001C0C6A"/>
    <w:rsid w:val="001C3EE1"/>
    <w:rsid w:val="001C4682"/>
    <w:rsid w:val="001C6C3A"/>
    <w:rsid w:val="001C7622"/>
    <w:rsid w:val="001C7E49"/>
    <w:rsid w:val="001D040F"/>
    <w:rsid w:val="001D5930"/>
    <w:rsid w:val="001D6674"/>
    <w:rsid w:val="001D7B44"/>
    <w:rsid w:val="001E08C7"/>
    <w:rsid w:val="001E402C"/>
    <w:rsid w:val="001E4845"/>
    <w:rsid w:val="001E6CA6"/>
    <w:rsid w:val="001E7430"/>
    <w:rsid w:val="001F0D92"/>
    <w:rsid w:val="001F2780"/>
    <w:rsid w:val="001F2A76"/>
    <w:rsid w:val="001F2E0E"/>
    <w:rsid w:val="001F6F57"/>
    <w:rsid w:val="001F7FCB"/>
    <w:rsid w:val="00200132"/>
    <w:rsid w:val="002018FF"/>
    <w:rsid w:val="00202DAA"/>
    <w:rsid w:val="00203171"/>
    <w:rsid w:val="0020319D"/>
    <w:rsid w:val="00204695"/>
    <w:rsid w:val="002061FE"/>
    <w:rsid w:val="00206256"/>
    <w:rsid w:val="00206AA9"/>
    <w:rsid w:val="0021237C"/>
    <w:rsid w:val="002149EF"/>
    <w:rsid w:val="002150E8"/>
    <w:rsid w:val="00217D94"/>
    <w:rsid w:val="00222DE1"/>
    <w:rsid w:val="002274BA"/>
    <w:rsid w:val="00230A99"/>
    <w:rsid w:val="00232800"/>
    <w:rsid w:val="002330F5"/>
    <w:rsid w:val="00235B6C"/>
    <w:rsid w:val="00240516"/>
    <w:rsid w:val="00240CAD"/>
    <w:rsid w:val="00243737"/>
    <w:rsid w:val="00252562"/>
    <w:rsid w:val="00261CE3"/>
    <w:rsid w:val="00264D79"/>
    <w:rsid w:val="00267D51"/>
    <w:rsid w:val="00273BC7"/>
    <w:rsid w:val="00273C8A"/>
    <w:rsid w:val="002744EB"/>
    <w:rsid w:val="00276E7E"/>
    <w:rsid w:val="00281B10"/>
    <w:rsid w:val="002823B8"/>
    <w:rsid w:val="00284390"/>
    <w:rsid w:val="00285AC9"/>
    <w:rsid w:val="002869C0"/>
    <w:rsid w:val="00286FD9"/>
    <w:rsid w:val="0029256A"/>
    <w:rsid w:val="00294F93"/>
    <w:rsid w:val="002955B6"/>
    <w:rsid w:val="002969B0"/>
    <w:rsid w:val="00297993"/>
    <w:rsid w:val="002A14A2"/>
    <w:rsid w:val="002A3358"/>
    <w:rsid w:val="002A51C1"/>
    <w:rsid w:val="002B31A8"/>
    <w:rsid w:val="002B7422"/>
    <w:rsid w:val="002C1315"/>
    <w:rsid w:val="002C19BA"/>
    <w:rsid w:val="002C381B"/>
    <w:rsid w:val="002C4669"/>
    <w:rsid w:val="002D1257"/>
    <w:rsid w:val="002D1886"/>
    <w:rsid w:val="002D3247"/>
    <w:rsid w:val="002D3D06"/>
    <w:rsid w:val="002D3E8C"/>
    <w:rsid w:val="002D74C7"/>
    <w:rsid w:val="002D7805"/>
    <w:rsid w:val="002E0053"/>
    <w:rsid w:val="002E12D1"/>
    <w:rsid w:val="002E1BD0"/>
    <w:rsid w:val="002E55B9"/>
    <w:rsid w:val="002E6140"/>
    <w:rsid w:val="002E6426"/>
    <w:rsid w:val="002F016F"/>
    <w:rsid w:val="002F1251"/>
    <w:rsid w:val="002F15FE"/>
    <w:rsid w:val="002F2B43"/>
    <w:rsid w:val="002F436B"/>
    <w:rsid w:val="002F4885"/>
    <w:rsid w:val="002F6CF7"/>
    <w:rsid w:val="002F7364"/>
    <w:rsid w:val="003006A2"/>
    <w:rsid w:val="00300A26"/>
    <w:rsid w:val="0030347F"/>
    <w:rsid w:val="00305887"/>
    <w:rsid w:val="003060CD"/>
    <w:rsid w:val="00307951"/>
    <w:rsid w:val="003079FB"/>
    <w:rsid w:val="003105B6"/>
    <w:rsid w:val="00310899"/>
    <w:rsid w:val="00314CE0"/>
    <w:rsid w:val="00315877"/>
    <w:rsid w:val="0032057B"/>
    <w:rsid w:val="00321A3D"/>
    <w:rsid w:val="00321AB1"/>
    <w:rsid w:val="0032289E"/>
    <w:rsid w:val="00322C9D"/>
    <w:rsid w:val="00324169"/>
    <w:rsid w:val="003244CA"/>
    <w:rsid w:val="00324D01"/>
    <w:rsid w:val="00327672"/>
    <w:rsid w:val="0033164A"/>
    <w:rsid w:val="00332BA3"/>
    <w:rsid w:val="00333312"/>
    <w:rsid w:val="00335B6E"/>
    <w:rsid w:val="0033677C"/>
    <w:rsid w:val="00337FCD"/>
    <w:rsid w:val="00341EE8"/>
    <w:rsid w:val="0034350A"/>
    <w:rsid w:val="00343820"/>
    <w:rsid w:val="00346151"/>
    <w:rsid w:val="00352164"/>
    <w:rsid w:val="00352A29"/>
    <w:rsid w:val="00353A6E"/>
    <w:rsid w:val="00353BDB"/>
    <w:rsid w:val="00353E63"/>
    <w:rsid w:val="00354A18"/>
    <w:rsid w:val="00354D8C"/>
    <w:rsid w:val="003577EB"/>
    <w:rsid w:val="00357CE4"/>
    <w:rsid w:val="0036197D"/>
    <w:rsid w:val="00362FA9"/>
    <w:rsid w:val="003654EE"/>
    <w:rsid w:val="003655ED"/>
    <w:rsid w:val="00365C83"/>
    <w:rsid w:val="00365D85"/>
    <w:rsid w:val="003663D7"/>
    <w:rsid w:val="00367D3E"/>
    <w:rsid w:val="00370779"/>
    <w:rsid w:val="00372E6D"/>
    <w:rsid w:val="0037445F"/>
    <w:rsid w:val="00376235"/>
    <w:rsid w:val="00376929"/>
    <w:rsid w:val="00376C2F"/>
    <w:rsid w:val="0038636D"/>
    <w:rsid w:val="00386976"/>
    <w:rsid w:val="00386A12"/>
    <w:rsid w:val="00387E4E"/>
    <w:rsid w:val="00387E96"/>
    <w:rsid w:val="003908B0"/>
    <w:rsid w:val="00391BC6"/>
    <w:rsid w:val="00393206"/>
    <w:rsid w:val="003950AC"/>
    <w:rsid w:val="003974A2"/>
    <w:rsid w:val="003A06D1"/>
    <w:rsid w:val="003A4F13"/>
    <w:rsid w:val="003A591E"/>
    <w:rsid w:val="003A5D9A"/>
    <w:rsid w:val="003A744F"/>
    <w:rsid w:val="003B03AF"/>
    <w:rsid w:val="003B04ED"/>
    <w:rsid w:val="003B04FD"/>
    <w:rsid w:val="003B3036"/>
    <w:rsid w:val="003B3169"/>
    <w:rsid w:val="003B54C2"/>
    <w:rsid w:val="003B5F33"/>
    <w:rsid w:val="003B5FCD"/>
    <w:rsid w:val="003B6076"/>
    <w:rsid w:val="003B6095"/>
    <w:rsid w:val="003C3680"/>
    <w:rsid w:val="003C3E45"/>
    <w:rsid w:val="003C704E"/>
    <w:rsid w:val="003C7B7B"/>
    <w:rsid w:val="003D1638"/>
    <w:rsid w:val="003D17F3"/>
    <w:rsid w:val="003D2DC6"/>
    <w:rsid w:val="003D3CF9"/>
    <w:rsid w:val="003D5798"/>
    <w:rsid w:val="003E26AC"/>
    <w:rsid w:val="003E2C04"/>
    <w:rsid w:val="003E3B62"/>
    <w:rsid w:val="003E6872"/>
    <w:rsid w:val="003F00BC"/>
    <w:rsid w:val="003F0902"/>
    <w:rsid w:val="003F3BD6"/>
    <w:rsid w:val="003F4199"/>
    <w:rsid w:val="003F5131"/>
    <w:rsid w:val="003F5B27"/>
    <w:rsid w:val="003F625D"/>
    <w:rsid w:val="003F629F"/>
    <w:rsid w:val="003F6BF5"/>
    <w:rsid w:val="003F7237"/>
    <w:rsid w:val="00402E04"/>
    <w:rsid w:val="004041C4"/>
    <w:rsid w:val="00405B3A"/>
    <w:rsid w:val="00406E9D"/>
    <w:rsid w:val="004118F0"/>
    <w:rsid w:val="00411A02"/>
    <w:rsid w:val="00415C01"/>
    <w:rsid w:val="00415ECC"/>
    <w:rsid w:val="00421399"/>
    <w:rsid w:val="00421559"/>
    <w:rsid w:val="004221C0"/>
    <w:rsid w:val="00423B88"/>
    <w:rsid w:val="00423F1A"/>
    <w:rsid w:val="00424693"/>
    <w:rsid w:val="00427CE9"/>
    <w:rsid w:val="00431FDA"/>
    <w:rsid w:val="00432024"/>
    <w:rsid w:val="00433600"/>
    <w:rsid w:val="00434F7B"/>
    <w:rsid w:val="00435284"/>
    <w:rsid w:val="00435756"/>
    <w:rsid w:val="00437383"/>
    <w:rsid w:val="004410FB"/>
    <w:rsid w:val="00441287"/>
    <w:rsid w:val="00442BEF"/>
    <w:rsid w:val="00442DA2"/>
    <w:rsid w:val="004430E4"/>
    <w:rsid w:val="00443A02"/>
    <w:rsid w:val="004443AB"/>
    <w:rsid w:val="0045075A"/>
    <w:rsid w:val="00450EDC"/>
    <w:rsid w:val="004629EB"/>
    <w:rsid w:val="00463F5D"/>
    <w:rsid w:val="0046593A"/>
    <w:rsid w:val="00467290"/>
    <w:rsid w:val="0047062D"/>
    <w:rsid w:val="00473ABD"/>
    <w:rsid w:val="00473B71"/>
    <w:rsid w:val="004769B6"/>
    <w:rsid w:val="00476B75"/>
    <w:rsid w:val="00477539"/>
    <w:rsid w:val="004806B4"/>
    <w:rsid w:val="004830B6"/>
    <w:rsid w:val="004848EA"/>
    <w:rsid w:val="0048537F"/>
    <w:rsid w:val="00485714"/>
    <w:rsid w:val="004858B2"/>
    <w:rsid w:val="004861BB"/>
    <w:rsid w:val="00486CA9"/>
    <w:rsid w:val="00490C71"/>
    <w:rsid w:val="00491713"/>
    <w:rsid w:val="00491C61"/>
    <w:rsid w:val="00492077"/>
    <w:rsid w:val="004A06ED"/>
    <w:rsid w:val="004A2630"/>
    <w:rsid w:val="004A34E5"/>
    <w:rsid w:val="004A42F8"/>
    <w:rsid w:val="004A46D2"/>
    <w:rsid w:val="004B006A"/>
    <w:rsid w:val="004B1E4C"/>
    <w:rsid w:val="004B43CE"/>
    <w:rsid w:val="004B43D8"/>
    <w:rsid w:val="004B579F"/>
    <w:rsid w:val="004B5C13"/>
    <w:rsid w:val="004B66BA"/>
    <w:rsid w:val="004C0FF9"/>
    <w:rsid w:val="004D01A4"/>
    <w:rsid w:val="004D033C"/>
    <w:rsid w:val="004D0BBC"/>
    <w:rsid w:val="004D5108"/>
    <w:rsid w:val="004D537D"/>
    <w:rsid w:val="004D5F34"/>
    <w:rsid w:val="004E07B3"/>
    <w:rsid w:val="004E0F84"/>
    <w:rsid w:val="004E104C"/>
    <w:rsid w:val="004E1347"/>
    <w:rsid w:val="004E1456"/>
    <w:rsid w:val="004E1F9F"/>
    <w:rsid w:val="004E35D0"/>
    <w:rsid w:val="004E4ECE"/>
    <w:rsid w:val="004E5545"/>
    <w:rsid w:val="004E5C73"/>
    <w:rsid w:val="004E5F18"/>
    <w:rsid w:val="004E6E5D"/>
    <w:rsid w:val="004E7EF5"/>
    <w:rsid w:val="004F1C8D"/>
    <w:rsid w:val="004F5B76"/>
    <w:rsid w:val="004F5DC5"/>
    <w:rsid w:val="004F60E4"/>
    <w:rsid w:val="004F626F"/>
    <w:rsid w:val="004F6B97"/>
    <w:rsid w:val="004F797A"/>
    <w:rsid w:val="004F7D54"/>
    <w:rsid w:val="00500622"/>
    <w:rsid w:val="00502804"/>
    <w:rsid w:val="00506BFA"/>
    <w:rsid w:val="005072C9"/>
    <w:rsid w:val="00510FCB"/>
    <w:rsid w:val="00512E4A"/>
    <w:rsid w:val="005131AB"/>
    <w:rsid w:val="0051334C"/>
    <w:rsid w:val="00513F2E"/>
    <w:rsid w:val="00516206"/>
    <w:rsid w:val="0051765A"/>
    <w:rsid w:val="00520724"/>
    <w:rsid w:val="0052085C"/>
    <w:rsid w:val="005248F5"/>
    <w:rsid w:val="005256C6"/>
    <w:rsid w:val="00525E77"/>
    <w:rsid w:val="00530597"/>
    <w:rsid w:val="005306EE"/>
    <w:rsid w:val="00530806"/>
    <w:rsid w:val="00530B72"/>
    <w:rsid w:val="00533B76"/>
    <w:rsid w:val="0053554B"/>
    <w:rsid w:val="00536918"/>
    <w:rsid w:val="00536D6C"/>
    <w:rsid w:val="00536F5D"/>
    <w:rsid w:val="00545929"/>
    <w:rsid w:val="00546784"/>
    <w:rsid w:val="005476A0"/>
    <w:rsid w:val="00550488"/>
    <w:rsid w:val="005513D5"/>
    <w:rsid w:val="00551D37"/>
    <w:rsid w:val="00553DAF"/>
    <w:rsid w:val="00553FDA"/>
    <w:rsid w:val="005551AE"/>
    <w:rsid w:val="005570FE"/>
    <w:rsid w:val="00557355"/>
    <w:rsid w:val="00557A27"/>
    <w:rsid w:val="0056041E"/>
    <w:rsid w:val="00560A32"/>
    <w:rsid w:val="00560BA7"/>
    <w:rsid w:val="00561FC1"/>
    <w:rsid w:val="005621AF"/>
    <w:rsid w:val="00563011"/>
    <w:rsid w:val="00564563"/>
    <w:rsid w:val="005659A1"/>
    <w:rsid w:val="0056638C"/>
    <w:rsid w:val="0057230A"/>
    <w:rsid w:val="00575518"/>
    <w:rsid w:val="0057597F"/>
    <w:rsid w:val="0057608C"/>
    <w:rsid w:val="00576703"/>
    <w:rsid w:val="00577C8D"/>
    <w:rsid w:val="00577DDC"/>
    <w:rsid w:val="005818A3"/>
    <w:rsid w:val="00582922"/>
    <w:rsid w:val="00585E55"/>
    <w:rsid w:val="00587F2C"/>
    <w:rsid w:val="00592CA7"/>
    <w:rsid w:val="0059380F"/>
    <w:rsid w:val="005948D3"/>
    <w:rsid w:val="00595DF8"/>
    <w:rsid w:val="00596FF7"/>
    <w:rsid w:val="005A1B94"/>
    <w:rsid w:val="005A3044"/>
    <w:rsid w:val="005A489E"/>
    <w:rsid w:val="005A6AF0"/>
    <w:rsid w:val="005B0745"/>
    <w:rsid w:val="005B080D"/>
    <w:rsid w:val="005B181B"/>
    <w:rsid w:val="005B2620"/>
    <w:rsid w:val="005B39E7"/>
    <w:rsid w:val="005B4A79"/>
    <w:rsid w:val="005B6061"/>
    <w:rsid w:val="005C24F6"/>
    <w:rsid w:val="005C26AF"/>
    <w:rsid w:val="005C56C1"/>
    <w:rsid w:val="005D10B2"/>
    <w:rsid w:val="005D1C13"/>
    <w:rsid w:val="005D2164"/>
    <w:rsid w:val="005D3569"/>
    <w:rsid w:val="005D3B6F"/>
    <w:rsid w:val="005D410F"/>
    <w:rsid w:val="005D794B"/>
    <w:rsid w:val="005D7D56"/>
    <w:rsid w:val="005E0251"/>
    <w:rsid w:val="005E093F"/>
    <w:rsid w:val="005E0CC6"/>
    <w:rsid w:val="005E0D57"/>
    <w:rsid w:val="005E619C"/>
    <w:rsid w:val="005F0A6D"/>
    <w:rsid w:val="005F0F1A"/>
    <w:rsid w:val="005F22E4"/>
    <w:rsid w:val="005F37FA"/>
    <w:rsid w:val="005F72C7"/>
    <w:rsid w:val="005F772D"/>
    <w:rsid w:val="005F7CEC"/>
    <w:rsid w:val="006015F6"/>
    <w:rsid w:val="00604461"/>
    <w:rsid w:val="00605734"/>
    <w:rsid w:val="00606A6D"/>
    <w:rsid w:val="00614F05"/>
    <w:rsid w:val="00616645"/>
    <w:rsid w:val="00617C84"/>
    <w:rsid w:val="006201B8"/>
    <w:rsid w:val="00624BC6"/>
    <w:rsid w:val="00624F74"/>
    <w:rsid w:val="006259AD"/>
    <w:rsid w:val="00627412"/>
    <w:rsid w:val="00632A43"/>
    <w:rsid w:val="006347EC"/>
    <w:rsid w:val="0063560B"/>
    <w:rsid w:val="0063562D"/>
    <w:rsid w:val="00636D7F"/>
    <w:rsid w:val="0063710A"/>
    <w:rsid w:val="00637B96"/>
    <w:rsid w:val="006410D6"/>
    <w:rsid w:val="00643F9F"/>
    <w:rsid w:val="00644F56"/>
    <w:rsid w:val="00647092"/>
    <w:rsid w:val="00651822"/>
    <w:rsid w:val="006518F9"/>
    <w:rsid w:val="00661A9A"/>
    <w:rsid w:val="0066281B"/>
    <w:rsid w:val="00662B5B"/>
    <w:rsid w:val="00664421"/>
    <w:rsid w:val="006663E4"/>
    <w:rsid w:val="00667BB0"/>
    <w:rsid w:val="00675072"/>
    <w:rsid w:val="0067534A"/>
    <w:rsid w:val="006753D5"/>
    <w:rsid w:val="00681F02"/>
    <w:rsid w:val="0068490F"/>
    <w:rsid w:val="00685B0E"/>
    <w:rsid w:val="00685B7A"/>
    <w:rsid w:val="00686C67"/>
    <w:rsid w:val="00686FC0"/>
    <w:rsid w:val="006905F9"/>
    <w:rsid w:val="00696B7F"/>
    <w:rsid w:val="006A253B"/>
    <w:rsid w:val="006A3468"/>
    <w:rsid w:val="006A449A"/>
    <w:rsid w:val="006A4708"/>
    <w:rsid w:val="006A4DA8"/>
    <w:rsid w:val="006A55F1"/>
    <w:rsid w:val="006A7431"/>
    <w:rsid w:val="006B1E07"/>
    <w:rsid w:val="006B5344"/>
    <w:rsid w:val="006B7BB0"/>
    <w:rsid w:val="006C0629"/>
    <w:rsid w:val="006C117D"/>
    <w:rsid w:val="006C2B08"/>
    <w:rsid w:val="006C4602"/>
    <w:rsid w:val="006C72EB"/>
    <w:rsid w:val="006C7499"/>
    <w:rsid w:val="006D25D9"/>
    <w:rsid w:val="006D3390"/>
    <w:rsid w:val="006D39F5"/>
    <w:rsid w:val="006D4B83"/>
    <w:rsid w:val="006E162A"/>
    <w:rsid w:val="006E5474"/>
    <w:rsid w:val="006E5DEC"/>
    <w:rsid w:val="006E700D"/>
    <w:rsid w:val="006F0F14"/>
    <w:rsid w:val="006F3B1C"/>
    <w:rsid w:val="006F3F4C"/>
    <w:rsid w:val="006F5191"/>
    <w:rsid w:val="006F5451"/>
    <w:rsid w:val="00700B74"/>
    <w:rsid w:val="00705357"/>
    <w:rsid w:val="00705AE4"/>
    <w:rsid w:val="0071032F"/>
    <w:rsid w:val="00712580"/>
    <w:rsid w:val="00715037"/>
    <w:rsid w:val="00722C3F"/>
    <w:rsid w:val="00723E53"/>
    <w:rsid w:val="00724BEB"/>
    <w:rsid w:val="00727114"/>
    <w:rsid w:val="007306C0"/>
    <w:rsid w:val="00734981"/>
    <w:rsid w:val="007364F6"/>
    <w:rsid w:val="007365C9"/>
    <w:rsid w:val="0073796D"/>
    <w:rsid w:val="00737D8D"/>
    <w:rsid w:val="007400DB"/>
    <w:rsid w:val="00740387"/>
    <w:rsid w:val="00740CAE"/>
    <w:rsid w:val="0074113F"/>
    <w:rsid w:val="00744AA0"/>
    <w:rsid w:val="00744B61"/>
    <w:rsid w:val="00746883"/>
    <w:rsid w:val="00746934"/>
    <w:rsid w:val="00750506"/>
    <w:rsid w:val="00751A89"/>
    <w:rsid w:val="00752EF5"/>
    <w:rsid w:val="00753CFE"/>
    <w:rsid w:val="007553A0"/>
    <w:rsid w:val="00757F0F"/>
    <w:rsid w:val="007605DF"/>
    <w:rsid w:val="007610A9"/>
    <w:rsid w:val="00761338"/>
    <w:rsid w:val="0076139C"/>
    <w:rsid w:val="0076233D"/>
    <w:rsid w:val="0076378E"/>
    <w:rsid w:val="00764711"/>
    <w:rsid w:val="00765286"/>
    <w:rsid w:val="00765F9F"/>
    <w:rsid w:val="0076674D"/>
    <w:rsid w:val="007674C3"/>
    <w:rsid w:val="007723C1"/>
    <w:rsid w:val="007751B1"/>
    <w:rsid w:val="007767B1"/>
    <w:rsid w:val="00776C43"/>
    <w:rsid w:val="00782287"/>
    <w:rsid w:val="00784962"/>
    <w:rsid w:val="00786812"/>
    <w:rsid w:val="00787C6C"/>
    <w:rsid w:val="00790F21"/>
    <w:rsid w:val="00791C77"/>
    <w:rsid w:val="00792FE3"/>
    <w:rsid w:val="0079477A"/>
    <w:rsid w:val="00794F5B"/>
    <w:rsid w:val="00795F88"/>
    <w:rsid w:val="0079608D"/>
    <w:rsid w:val="007A0104"/>
    <w:rsid w:val="007A149C"/>
    <w:rsid w:val="007A1C42"/>
    <w:rsid w:val="007A605F"/>
    <w:rsid w:val="007A6CB2"/>
    <w:rsid w:val="007A7B97"/>
    <w:rsid w:val="007B19C9"/>
    <w:rsid w:val="007B2454"/>
    <w:rsid w:val="007B4C16"/>
    <w:rsid w:val="007B5694"/>
    <w:rsid w:val="007B726E"/>
    <w:rsid w:val="007C250C"/>
    <w:rsid w:val="007C3B5B"/>
    <w:rsid w:val="007C722E"/>
    <w:rsid w:val="007D11EE"/>
    <w:rsid w:val="007D1456"/>
    <w:rsid w:val="007D3998"/>
    <w:rsid w:val="007D62DE"/>
    <w:rsid w:val="007D723D"/>
    <w:rsid w:val="007E05C0"/>
    <w:rsid w:val="007E2ED3"/>
    <w:rsid w:val="007E4C69"/>
    <w:rsid w:val="007E6AC7"/>
    <w:rsid w:val="007F025F"/>
    <w:rsid w:val="007F1CD1"/>
    <w:rsid w:val="00802179"/>
    <w:rsid w:val="008026EF"/>
    <w:rsid w:val="00803A68"/>
    <w:rsid w:val="00803F58"/>
    <w:rsid w:val="0080703B"/>
    <w:rsid w:val="00807CF4"/>
    <w:rsid w:val="00811D2D"/>
    <w:rsid w:val="00812B0E"/>
    <w:rsid w:val="00814EAA"/>
    <w:rsid w:val="00815AB2"/>
    <w:rsid w:val="00815AED"/>
    <w:rsid w:val="00816C34"/>
    <w:rsid w:val="00821C99"/>
    <w:rsid w:val="008225F8"/>
    <w:rsid w:val="00824C43"/>
    <w:rsid w:val="00824E78"/>
    <w:rsid w:val="00825CEC"/>
    <w:rsid w:val="0082611C"/>
    <w:rsid w:val="0082727E"/>
    <w:rsid w:val="00830DD1"/>
    <w:rsid w:val="008311EE"/>
    <w:rsid w:val="00831920"/>
    <w:rsid w:val="00833606"/>
    <w:rsid w:val="00835054"/>
    <w:rsid w:val="0083575B"/>
    <w:rsid w:val="00835983"/>
    <w:rsid w:val="00835C0B"/>
    <w:rsid w:val="008368C8"/>
    <w:rsid w:val="00841EB1"/>
    <w:rsid w:val="008440E3"/>
    <w:rsid w:val="00844A02"/>
    <w:rsid w:val="008454DC"/>
    <w:rsid w:val="008456A0"/>
    <w:rsid w:val="00846EE1"/>
    <w:rsid w:val="0084766C"/>
    <w:rsid w:val="008506EA"/>
    <w:rsid w:val="00851046"/>
    <w:rsid w:val="00851CEC"/>
    <w:rsid w:val="00854D4E"/>
    <w:rsid w:val="008616E5"/>
    <w:rsid w:val="008619E9"/>
    <w:rsid w:val="00867226"/>
    <w:rsid w:val="00867A6B"/>
    <w:rsid w:val="00871C2C"/>
    <w:rsid w:val="008738EB"/>
    <w:rsid w:val="00880305"/>
    <w:rsid w:val="00882512"/>
    <w:rsid w:val="00892D37"/>
    <w:rsid w:val="00895250"/>
    <w:rsid w:val="008959E2"/>
    <w:rsid w:val="00895CBA"/>
    <w:rsid w:val="008A17D3"/>
    <w:rsid w:val="008A76B6"/>
    <w:rsid w:val="008B0060"/>
    <w:rsid w:val="008B01B3"/>
    <w:rsid w:val="008B083A"/>
    <w:rsid w:val="008B08C3"/>
    <w:rsid w:val="008B33FB"/>
    <w:rsid w:val="008B342E"/>
    <w:rsid w:val="008C4891"/>
    <w:rsid w:val="008C6C14"/>
    <w:rsid w:val="008C767A"/>
    <w:rsid w:val="008D4C53"/>
    <w:rsid w:val="008D6498"/>
    <w:rsid w:val="008D6BF7"/>
    <w:rsid w:val="008D7103"/>
    <w:rsid w:val="008D7E10"/>
    <w:rsid w:val="008E0035"/>
    <w:rsid w:val="008E1743"/>
    <w:rsid w:val="008E2563"/>
    <w:rsid w:val="008E3650"/>
    <w:rsid w:val="008E4060"/>
    <w:rsid w:val="008E408B"/>
    <w:rsid w:val="008E5276"/>
    <w:rsid w:val="008E6EEC"/>
    <w:rsid w:val="008F06F9"/>
    <w:rsid w:val="008F0B13"/>
    <w:rsid w:val="008F1CEB"/>
    <w:rsid w:val="008F4B5F"/>
    <w:rsid w:val="008F521D"/>
    <w:rsid w:val="00900175"/>
    <w:rsid w:val="00901145"/>
    <w:rsid w:val="00906263"/>
    <w:rsid w:val="00906CCB"/>
    <w:rsid w:val="009073CA"/>
    <w:rsid w:val="00911328"/>
    <w:rsid w:val="009117E0"/>
    <w:rsid w:val="00911A27"/>
    <w:rsid w:val="00911EDF"/>
    <w:rsid w:val="009128DE"/>
    <w:rsid w:val="00914E01"/>
    <w:rsid w:val="0091609E"/>
    <w:rsid w:val="00916A46"/>
    <w:rsid w:val="0092067B"/>
    <w:rsid w:val="009213AD"/>
    <w:rsid w:val="00926D9F"/>
    <w:rsid w:val="009270B6"/>
    <w:rsid w:val="0092716D"/>
    <w:rsid w:val="00927D4F"/>
    <w:rsid w:val="0093552E"/>
    <w:rsid w:val="00935BAB"/>
    <w:rsid w:val="00937676"/>
    <w:rsid w:val="0094004C"/>
    <w:rsid w:val="009404FD"/>
    <w:rsid w:val="009409A9"/>
    <w:rsid w:val="00942DC5"/>
    <w:rsid w:val="00942FF7"/>
    <w:rsid w:val="00944924"/>
    <w:rsid w:val="009451EE"/>
    <w:rsid w:val="00950ED3"/>
    <w:rsid w:val="00951D37"/>
    <w:rsid w:val="00952141"/>
    <w:rsid w:val="00960613"/>
    <w:rsid w:val="00961035"/>
    <w:rsid w:val="00963E73"/>
    <w:rsid w:val="00963FC5"/>
    <w:rsid w:val="009649E5"/>
    <w:rsid w:val="00964E33"/>
    <w:rsid w:val="00967788"/>
    <w:rsid w:val="00967FAC"/>
    <w:rsid w:val="009701AC"/>
    <w:rsid w:val="00971F57"/>
    <w:rsid w:val="00974ACA"/>
    <w:rsid w:val="00976BBA"/>
    <w:rsid w:val="00983C41"/>
    <w:rsid w:val="00983DC1"/>
    <w:rsid w:val="00992879"/>
    <w:rsid w:val="0099425F"/>
    <w:rsid w:val="00996BBE"/>
    <w:rsid w:val="009971EF"/>
    <w:rsid w:val="009973BD"/>
    <w:rsid w:val="009A01F5"/>
    <w:rsid w:val="009A660E"/>
    <w:rsid w:val="009A767B"/>
    <w:rsid w:val="009B13A2"/>
    <w:rsid w:val="009B13F2"/>
    <w:rsid w:val="009B1745"/>
    <w:rsid w:val="009C07AB"/>
    <w:rsid w:val="009C1954"/>
    <w:rsid w:val="009C2627"/>
    <w:rsid w:val="009C4E47"/>
    <w:rsid w:val="009D30C8"/>
    <w:rsid w:val="009D47D3"/>
    <w:rsid w:val="009E0BEE"/>
    <w:rsid w:val="009E1793"/>
    <w:rsid w:val="009E2ABB"/>
    <w:rsid w:val="009E34A3"/>
    <w:rsid w:val="009E4029"/>
    <w:rsid w:val="009E5DC5"/>
    <w:rsid w:val="009E639E"/>
    <w:rsid w:val="009E6EFC"/>
    <w:rsid w:val="009E7A07"/>
    <w:rsid w:val="009F0699"/>
    <w:rsid w:val="009F0C21"/>
    <w:rsid w:val="009F1216"/>
    <w:rsid w:val="009F178D"/>
    <w:rsid w:val="009F1D68"/>
    <w:rsid w:val="009F4F4E"/>
    <w:rsid w:val="009F555C"/>
    <w:rsid w:val="00A00AC8"/>
    <w:rsid w:val="00A00F20"/>
    <w:rsid w:val="00A02793"/>
    <w:rsid w:val="00A04869"/>
    <w:rsid w:val="00A05FEB"/>
    <w:rsid w:val="00A06C41"/>
    <w:rsid w:val="00A07BB3"/>
    <w:rsid w:val="00A07FE3"/>
    <w:rsid w:val="00A10D69"/>
    <w:rsid w:val="00A14690"/>
    <w:rsid w:val="00A147B9"/>
    <w:rsid w:val="00A1590E"/>
    <w:rsid w:val="00A161B2"/>
    <w:rsid w:val="00A16E50"/>
    <w:rsid w:val="00A179D2"/>
    <w:rsid w:val="00A2208A"/>
    <w:rsid w:val="00A27870"/>
    <w:rsid w:val="00A31CCB"/>
    <w:rsid w:val="00A32041"/>
    <w:rsid w:val="00A34C62"/>
    <w:rsid w:val="00A34E36"/>
    <w:rsid w:val="00A35E9D"/>
    <w:rsid w:val="00A40852"/>
    <w:rsid w:val="00A429C2"/>
    <w:rsid w:val="00A42FF1"/>
    <w:rsid w:val="00A433E8"/>
    <w:rsid w:val="00A4510E"/>
    <w:rsid w:val="00A47116"/>
    <w:rsid w:val="00A5118B"/>
    <w:rsid w:val="00A53051"/>
    <w:rsid w:val="00A53FD1"/>
    <w:rsid w:val="00A561C8"/>
    <w:rsid w:val="00A563F1"/>
    <w:rsid w:val="00A565E3"/>
    <w:rsid w:val="00A57412"/>
    <w:rsid w:val="00A6056F"/>
    <w:rsid w:val="00A605EA"/>
    <w:rsid w:val="00A614C9"/>
    <w:rsid w:val="00A6175C"/>
    <w:rsid w:val="00A6279D"/>
    <w:rsid w:val="00A637F6"/>
    <w:rsid w:val="00A6622F"/>
    <w:rsid w:val="00A671E4"/>
    <w:rsid w:val="00A67271"/>
    <w:rsid w:val="00A675EF"/>
    <w:rsid w:val="00A678FC"/>
    <w:rsid w:val="00A706A6"/>
    <w:rsid w:val="00A709C2"/>
    <w:rsid w:val="00A72E24"/>
    <w:rsid w:val="00A73563"/>
    <w:rsid w:val="00A7731D"/>
    <w:rsid w:val="00A77C0C"/>
    <w:rsid w:val="00A82866"/>
    <w:rsid w:val="00A82B32"/>
    <w:rsid w:val="00A83021"/>
    <w:rsid w:val="00A8336B"/>
    <w:rsid w:val="00A862D3"/>
    <w:rsid w:val="00A92C70"/>
    <w:rsid w:val="00A955F6"/>
    <w:rsid w:val="00A95AD0"/>
    <w:rsid w:val="00A96648"/>
    <w:rsid w:val="00A97601"/>
    <w:rsid w:val="00AA0750"/>
    <w:rsid w:val="00AA0AF3"/>
    <w:rsid w:val="00AA1F9C"/>
    <w:rsid w:val="00AA2AFA"/>
    <w:rsid w:val="00AA374B"/>
    <w:rsid w:val="00AA6944"/>
    <w:rsid w:val="00AA7BE7"/>
    <w:rsid w:val="00AB041C"/>
    <w:rsid w:val="00AB4734"/>
    <w:rsid w:val="00AB54DE"/>
    <w:rsid w:val="00AB7C17"/>
    <w:rsid w:val="00AC3B11"/>
    <w:rsid w:val="00AC7674"/>
    <w:rsid w:val="00AD027D"/>
    <w:rsid w:val="00AD13C3"/>
    <w:rsid w:val="00AD1C72"/>
    <w:rsid w:val="00AD1ED2"/>
    <w:rsid w:val="00AD623E"/>
    <w:rsid w:val="00AD791E"/>
    <w:rsid w:val="00AE04E1"/>
    <w:rsid w:val="00AE3E32"/>
    <w:rsid w:val="00AE4B56"/>
    <w:rsid w:val="00AE6358"/>
    <w:rsid w:val="00AF203B"/>
    <w:rsid w:val="00B00EE2"/>
    <w:rsid w:val="00B00F42"/>
    <w:rsid w:val="00B010C2"/>
    <w:rsid w:val="00B018E0"/>
    <w:rsid w:val="00B01E3A"/>
    <w:rsid w:val="00B033AE"/>
    <w:rsid w:val="00B055C4"/>
    <w:rsid w:val="00B06180"/>
    <w:rsid w:val="00B0709F"/>
    <w:rsid w:val="00B114AE"/>
    <w:rsid w:val="00B126D2"/>
    <w:rsid w:val="00B1324A"/>
    <w:rsid w:val="00B14BD7"/>
    <w:rsid w:val="00B165C1"/>
    <w:rsid w:val="00B20B30"/>
    <w:rsid w:val="00B21930"/>
    <w:rsid w:val="00B2197A"/>
    <w:rsid w:val="00B2327C"/>
    <w:rsid w:val="00B243B7"/>
    <w:rsid w:val="00B24DE1"/>
    <w:rsid w:val="00B262C5"/>
    <w:rsid w:val="00B265A8"/>
    <w:rsid w:val="00B27756"/>
    <w:rsid w:val="00B30199"/>
    <w:rsid w:val="00B31521"/>
    <w:rsid w:val="00B3542D"/>
    <w:rsid w:val="00B3647F"/>
    <w:rsid w:val="00B37647"/>
    <w:rsid w:val="00B41FF9"/>
    <w:rsid w:val="00B427B8"/>
    <w:rsid w:val="00B43C40"/>
    <w:rsid w:val="00B53DD7"/>
    <w:rsid w:val="00B54EF4"/>
    <w:rsid w:val="00B56F51"/>
    <w:rsid w:val="00B577E2"/>
    <w:rsid w:val="00B60530"/>
    <w:rsid w:val="00B64D91"/>
    <w:rsid w:val="00B650E1"/>
    <w:rsid w:val="00B66771"/>
    <w:rsid w:val="00B70CFD"/>
    <w:rsid w:val="00B71962"/>
    <w:rsid w:val="00B73599"/>
    <w:rsid w:val="00B74344"/>
    <w:rsid w:val="00B7511D"/>
    <w:rsid w:val="00B840BC"/>
    <w:rsid w:val="00B843D5"/>
    <w:rsid w:val="00B849BA"/>
    <w:rsid w:val="00B84D5A"/>
    <w:rsid w:val="00B953E6"/>
    <w:rsid w:val="00BA119B"/>
    <w:rsid w:val="00BA2A29"/>
    <w:rsid w:val="00BA2E49"/>
    <w:rsid w:val="00BA3DA5"/>
    <w:rsid w:val="00BA4FF1"/>
    <w:rsid w:val="00BB05E4"/>
    <w:rsid w:val="00BB456F"/>
    <w:rsid w:val="00BB4735"/>
    <w:rsid w:val="00BB543D"/>
    <w:rsid w:val="00BB6FAC"/>
    <w:rsid w:val="00BB762D"/>
    <w:rsid w:val="00BC2170"/>
    <w:rsid w:val="00BC35DB"/>
    <w:rsid w:val="00BD1B41"/>
    <w:rsid w:val="00BD4139"/>
    <w:rsid w:val="00BD5277"/>
    <w:rsid w:val="00BD56FF"/>
    <w:rsid w:val="00BD779E"/>
    <w:rsid w:val="00BE1913"/>
    <w:rsid w:val="00BE1CEC"/>
    <w:rsid w:val="00BE1EF5"/>
    <w:rsid w:val="00BE336E"/>
    <w:rsid w:val="00BE43DC"/>
    <w:rsid w:val="00BE6AC7"/>
    <w:rsid w:val="00BE6E0C"/>
    <w:rsid w:val="00BF012F"/>
    <w:rsid w:val="00BF0B52"/>
    <w:rsid w:val="00BF0F9A"/>
    <w:rsid w:val="00BF1945"/>
    <w:rsid w:val="00BF309C"/>
    <w:rsid w:val="00BF36C1"/>
    <w:rsid w:val="00BF375B"/>
    <w:rsid w:val="00BF43AC"/>
    <w:rsid w:val="00BF50BD"/>
    <w:rsid w:val="00BF62C0"/>
    <w:rsid w:val="00BF65BD"/>
    <w:rsid w:val="00BF7225"/>
    <w:rsid w:val="00C05056"/>
    <w:rsid w:val="00C056A1"/>
    <w:rsid w:val="00C06056"/>
    <w:rsid w:val="00C06312"/>
    <w:rsid w:val="00C069FF"/>
    <w:rsid w:val="00C06E18"/>
    <w:rsid w:val="00C10528"/>
    <w:rsid w:val="00C12B19"/>
    <w:rsid w:val="00C12D86"/>
    <w:rsid w:val="00C216EB"/>
    <w:rsid w:val="00C2193A"/>
    <w:rsid w:val="00C23411"/>
    <w:rsid w:val="00C25120"/>
    <w:rsid w:val="00C25C46"/>
    <w:rsid w:val="00C31EC7"/>
    <w:rsid w:val="00C34775"/>
    <w:rsid w:val="00C37BC0"/>
    <w:rsid w:val="00C40CF5"/>
    <w:rsid w:val="00C43751"/>
    <w:rsid w:val="00C4398E"/>
    <w:rsid w:val="00C44A59"/>
    <w:rsid w:val="00C44BF8"/>
    <w:rsid w:val="00C46951"/>
    <w:rsid w:val="00C4776D"/>
    <w:rsid w:val="00C506B3"/>
    <w:rsid w:val="00C507AD"/>
    <w:rsid w:val="00C50AE3"/>
    <w:rsid w:val="00C51BE4"/>
    <w:rsid w:val="00C568E3"/>
    <w:rsid w:val="00C56C77"/>
    <w:rsid w:val="00C64E3F"/>
    <w:rsid w:val="00C6505F"/>
    <w:rsid w:val="00C6567D"/>
    <w:rsid w:val="00C66483"/>
    <w:rsid w:val="00C67509"/>
    <w:rsid w:val="00C714A3"/>
    <w:rsid w:val="00C77BD6"/>
    <w:rsid w:val="00C8046F"/>
    <w:rsid w:val="00C80E7B"/>
    <w:rsid w:val="00C81516"/>
    <w:rsid w:val="00C8286F"/>
    <w:rsid w:val="00C82C61"/>
    <w:rsid w:val="00C83338"/>
    <w:rsid w:val="00C83502"/>
    <w:rsid w:val="00C836CF"/>
    <w:rsid w:val="00C83C21"/>
    <w:rsid w:val="00C84303"/>
    <w:rsid w:val="00C90693"/>
    <w:rsid w:val="00C911C2"/>
    <w:rsid w:val="00C91344"/>
    <w:rsid w:val="00C9163F"/>
    <w:rsid w:val="00C9356B"/>
    <w:rsid w:val="00C94274"/>
    <w:rsid w:val="00C97361"/>
    <w:rsid w:val="00CA03D2"/>
    <w:rsid w:val="00CA0D61"/>
    <w:rsid w:val="00CA1D0B"/>
    <w:rsid w:val="00CA30DC"/>
    <w:rsid w:val="00CA387B"/>
    <w:rsid w:val="00CA7662"/>
    <w:rsid w:val="00CB1226"/>
    <w:rsid w:val="00CB2196"/>
    <w:rsid w:val="00CB3264"/>
    <w:rsid w:val="00CB3AF1"/>
    <w:rsid w:val="00CB673F"/>
    <w:rsid w:val="00CB72F3"/>
    <w:rsid w:val="00CC215D"/>
    <w:rsid w:val="00CC77F0"/>
    <w:rsid w:val="00CD338A"/>
    <w:rsid w:val="00CD4046"/>
    <w:rsid w:val="00CD4FD7"/>
    <w:rsid w:val="00CD583B"/>
    <w:rsid w:val="00CD70B2"/>
    <w:rsid w:val="00CD7D00"/>
    <w:rsid w:val="00CD7EA4"/>
    <w:rsid w:val="00CE312D"/>
    <w:rsid w:val="00CE3A95"/>
    <w:rsid w:val="00CE75DE"/>
    <w:rsid w:val="00CF2749"/>
    <w:rsid w:val="00CF28DA"/>
    <w:rsid w:val="00CF2CDC"/>
    <w:rsid w:val="00CF2F07"/>
    <w:rsid w:val="00CF3F6C"/>
    <w:rsid w:val="00CF6B4E"/>
    <w:rsid w:val="00CF79BE"/>
    <w:rsid w:val="00D01456"/>
    <w:rsid w:val="00D023AF"/>
    <w:rsid w:val="00D02746"/>
    <w:rsid w:val="00D049F7"/>
    <w:rsid w:val="00D10355"/>
    <w:rsid w:val="00D1049E"/>
    <w:rsid w:val="00D12349"/>
    <w:rsid w:val="00D1550E"/>
    <w:rsid w:val="00D1727F"/>
    <w:rsid w:val="00D21024"/>
    <w:rsid w:val="00D21B88"/>
    <w:rsid w:val="00D22D33"/>
    <w:rsid w:val="00D230D7"/>
    <w:rsid w:val="00D31EF8"/>
    <w:rsid w:val="00D320DC"/>
    <w:rsid w:val="00D32506"/>
    <w:rsid w:val="00D35B2E"/>
    <w:rsid w:val="00D404C8"/>
    <w:rsid w:val="00D4245A"/>
    <w:rsid w:val="00D459CB"/>
    <w:rsid w:val="00D47B84"/>
    <w:rsid w:val="00D47BA6"/>
    <w:rsid w:val="00D5145C"/>
    <w:rsid w:val="00D521C6"/>
    <w:rsid w:val="00D53628"/>
    <w:rsid w:val="00D53CEA"/>
    <w:rsid w:val="00D63AAB"/>
    <w:rsid w:val="00D67EB7"/>
    <w:rsid w:val="00D713C7"/>
    <w:rsid w:val="00D71D8A"/>
    <w:rsid w:val="00D73F40"/>
    <w:rsid w:val="00D75894"/>
    <w:rsid w:val="00D818F5"/>
    <w:rsid w:val="00D826C1"/>
    <w:rsid w:val="00D86395"/>
    <w:rsid w:val="00D87C0B"/>
    <w:rsid w:val="00D90353"/>
    <w:rsid w:val="00D90FD1"/>
    <w:rsid w:val="00D919CC"/>
    <w:rsid w:val="00D92625"/>
    <w:rsid w:val="00D92F05"/>
    <w:rsid w:val="00D93B89"/>
    <w:rsid w:val="00D94851"/>
    <w:rsid w:val="00D957B0"/>
    <w:rsid w:val="00D95B77"/>
    <w:rsid w:val="00DA1AD4"/>
    <w:rsid w:val="00DA3534"/>
    <w:rsid w:val="00DA3562"/>
    <w:rsid w:val="00DA581C"/>
    <w:rsid w:val="00DA7DEA"/>
    <w:rsid w:val="00DB0C59"/>
    <w:rsid w:val="00DB28DE"/>
    <w:rsid w:val="00DB2E8D"/>
    <w:rsid w:val="00DB48DF"/>
    <w:rsid w:val="00DB546C"/>
    <w:rsid w:val="00DC06FB"/>
    <w:rsid w:val="00DC0B23"/>
    <w:rsid w:val="00DC14C3"/>
    <w:rsid w:val="00DC4583"/>
    <w:rsid w:val="00DC60D7"/>
    <w:rsid w:val="00DC641D"/>
    <w:rsid w:val="00DD1172"/>
    <w:rsid w:val="00DD1212"/>
    <w:rsid w:val="00DD3C47"/>
    <w:rsid w:val="00DD4281"/>
    <w:rsid w:val="00DD5F0C"/>
    <w:rsid w:val="00DD7425"/>
    <w:rsid w:val="00DE0061"/>
    <w:rsid w:val="00DE01CB"/>
    <w:rsid w:val="00DE0333"/>
    <w:rsid w:val="00DE0E6A"/>
    <w:rsid w:val="00DE27E6"/>
    <w:rsid w:val="00DE2BAF"/>
    <w:rsid w:val="00DE31E6"/>
    <w:rsid w:val="00DE38D4"/>
    <w:rsid w:val="00DE56BE"/>
    <w:rsid w:val="00DE617A"/>
    <w:rsid w:val="00DF140D"/>
    <w:rsid w:val="00DF4DF2"/>
    <w:rsid w:val="00E012B4"/>
    <w:rsid w:val="00E022BD"/>
    <w:rsid w:val="00E028E8"/>
    <w:rsid w:val="00E0515E"/>
    <w:rsid w:val="00E0758C"/>
    <w:rsid w:val="00E07631"/>
    <w:rsid w:val="00E076C1"/>
    <w:rsid w:val="00E077E2"/>
    <w:rsid w:val="00E13D69"/>
    <w:rsid w:val="00E14506"/>
    <w:rsid w:val="00E147FB"/>
    <w:rsid w:val="00E14F0A"/>
    <w:rsid w:val="00E154AC"/>
    <w:rsid w:val="00E16E7E"/>
    <w:rsid w:val="00E17AE8"/>
    <w:rsid w:val="00E205DF"/>
    <w:rsid w:val="00E224A1"/>
    <w:rsid w:val="00E22D64"/>
    <w:rsid w:val="00E24481"/>
    <w:rsid w:val="00E24F6C"/>
    <w:rsid w:val="00E26FA3"/>
    <w:rsid w:val="00E3056F"/>
    <w:rsid w:val="00E3244B"/>
    <w:rsid w:val="00E3266E"/>
    <w:rsid w:val="00E34202"/>
    <w:rsid w:val="00E34AD9"/>
    <w:rsid w:val="00E4017F"/>
    <w:rsid w:val="00E403B6"/>
    <w:rsid w:val="00E41FA1"/>
    <w:rsid w:val="00E42873"/>
    <w:rsid w:val="00E44C23"/>
    <w:rsid w:val="00E44ED6"/>
    <w:rsid w:val="00E456FD"/>
    <w:rsid w:val="00E5117A"/>
    <w:rsid w:val="00E53C48"/>
    <w:rsid w:val="00E54CD1"/>
    <w:rsid w:val="00E56592"/>
    <w:rsid w:val="00E61159"/>
    <w:rsid w:val="00E6633C"/>
    <w:rsid w:val="00E6658B"/>
    <w:rsid w:val="00E7003F"/>
    <w:rsid w:val="00E70231"/>
    <w:rsid w:val="00E704D4"/>
    <w:rsid w:val="00E71967"/>
    <w:rsid w:val="00E71F93"/>
    <w:rsid w:val="00E722BB"/>
    <w:rsid w:val="00E7596F"/>
    <w:rsid w:val="00E75FBC"/>
    <w:rsid w:val="00E76BB7"/>
    <w:rsid w:val="00E76F60"/>
    <w:rsid w:val="00E81C7B"/>
    <w:rsid w:val="00E846EB"/>
    <w:rsid w:val="00E855E8"/>
    <w:rsid w:val="00E91C8C"/>
    <w:rsid w:val="00E920AB"/>
    <w:rsid w:val="00EA041A"/>
    <w:rsid w:val="00EA079A"/>
    <w:rsid w:val="00EA153E"/>
    <w:rsid w:val="00EA4189"/>
    <w:rsid w:val="00EA578E"/>
    <w:rsid w:val="00EB0F6A"/>
    <w:rsid w:val="00EB0FED"/>
    <w:rsid w:val="00EB22B7"/>
    <w:rsid w:val="00EB5E35"/>
    <w:rsid w:val="00EB7A55"/>
    <w:rsid w:val="00EC0A91"/>
    <w:rsid w:val="00EC1137"/>
    <w:rsid w:val="00EC1D0E"/>
    <w:rsid w:val="00EC2020"/>
    <w:rsid w:val="00EC2138"/>
    <w:rsid w:val="00EC3730"/>
    <w:rsid w:val="00EC3FF9"/>
    <w:rsid w:val="00EC4901"/>
    <w:rsid w:val="00ED04EF"/>
    <w:rsid w:val="00ED3F78"/>
    <w:rsid w:val="00ED4B91"/>
    <w:rsid w:val="00ED4F01"/>
    <w:rsid w:val="00EE2D5D"/>
    <w:rsid w:val="00EE2E0B"/>
    <w:rsid w:val="00EF2EED"/>
    <w:rsid w:val="00EF5F53"/>
    <w:rsid w:val="00EF6C83"/>
    <w:rsid w:val="00EF7ADC"/>
    <w:rsid w:val="00EF7BBC"/>
    <w:rsid w:val="00F02B3B"/>
    <w:rsid w:val="00F02F68"/>
    <w:rsid w:val="00F05D57"/>
    <w:rsid w:val="00F05E24"/>
    <w:rsid w:val="00F10ADA"/>
    <w:rsid w:val="00F138ED"/>
    <w:rsid w:val="00F13C8B"/>
    <w:rsid w:val="00F167F1"/>
    <w:rsid w:val="00F16823"/>
    <w:rsid w:val="00F17C88"/>
    <w:rsid w:val="00F17F19"/>
    <w:rsid w:val="00F209BF"/>
    <w:rsid w:val="00F20BB5"/>
    <w:rsid w:val="00F26F8D"/>
    <w:rsid w:val="00F30D14"/>
    <w:rsid w:val="00F313F7"/>
    <w:rsid w:val="00F315A8"/>
    <w:rsid w:val="00F378CB"/>
    <w:rsid w:val="00F40330"/>
    <w:rsid w:val="00F411EB"/>
    <w:rsid w:val="00F417FD"/>
    <w:rsid w:val="00F4325B"/>
    <w:rsid w:val="00F43A93"/>
    <w:rsid w:val="00F47D41"/>
    <w:rsid w:val="00F5002D"/>
    <w:rsid w:val="00F515D5"/>
    <w:rsid w:val="00F51F4A"/>
    <w:rsid w:val="00F52123"/>
    <w:rsid w:val="00F53C44"/>
    <w:rsid w:val="00F54226"/>
    <w:rsid w:val="00F553C8"/>
    <w:rsid w:val="00F56440"/>
    <w:rsid w:val="00F57CBC"/>
    <w:rsid w:val="00F63C91"/>
    <w:rsid w:val="00F65A22"/>
    <w:rsid w:val="00F66E2F"/>
    <w:rsid w:val="00F705F1"/>
    <w:rsid w:val="00F70D1B"/>
    <w:rsid w:val="00F7120E"/>
    <w:rsid w:val="00F73335"/>
    <w:rsid w:val="00F73FFC"/>
    <w:rsid w:val="00F754B6"/>
    <w:rsid w:val="00F776E7"/>
    <w:rsid w:val="00F80DC9"/>
    <w:rsid w:val="00F86491"/>
    <w:rsid w:val="00F86BCD"/>
    <w:rsid w:val="00F86E63"/>
    <w:rsid w:val="00F87862"/>
    <w:rsid w:val="00F9173A"/>
    <w:rsid w:val="00F91DBD"/>
    <w:rsid w:val="00F9201C"/>
    <w:rsid w:val="00F93689"/>
    <w:rsid w:val="00F94410"/>
    <w:rsid w:val="00F94811"/>
    <w:rsid w:val="00F94DBE"/>
    <w:rsid w:val="00F950FF"/>
    <w:rsid w:val="00F96B1A"/>
    <w:rsid w:val="00F97093"/>
    <w:rsid w:val="00F97721"/>
    <w:rsid w:val="00FA0206"/>
    <w:rsid w:val="00FA176D"/>
    <w:rsid w:val="00FA19F7"/>
    <w:rsid w:val="00FA3E8E"/>
    <w:rsid w:val="00FA555C"/>
    <w:rsid w:val="00FA70CB"/>
    <w:rsid w:val="00FA7568"/>
    <w:rsid w:val="00FB0762"/>
    <w:rsid w:val="00FB150A"/>
    <w:rsid w:val="00FB188E"/>
    <w:rsid w:val="00FB40B8"/>
    <w:rsid w:val="00FB4662"/>
    <w:rsid w:val="00FB47AA"/>
    <w:rsid w:val="00FB5B67"/>
    <w:rsid w:val="00FB6AAD"/>
    <w:rsid w:val="00FC1415"/>
    <w:rsid w:val="00FC1570"/>
    <w:rsid w:val="00FC4DBB"/>
    <w:rsid w:val="00FC5B2F"/>
    <w:rsid w:val="00FC65F8"/>
    <w:rsid w:val="00FD2D28"/>
    <w:rsid w:val="00FD40C0"/>
    <w:rsid w:val="00FD59BF"/>
    <w:rsid w:val="00FD634F"/>
    <w:rsid w:val="00FD6552"/>
    <w:rsid w:val="00FE042C"/>
    <w:rsid w:val="00FE27F5"/>
    <w:rsid w:val="00FE2839"/>
    <w:rsid w:val="00FE2CD3"/>
    <w:rsid w:val="00FE3AAA"/>
    <w:rsid w:val="00FE6AD8"/>
    <w:rsid w:val="00FF087C"/>
    <w:rsid w:val="00FF12B3"/>
    <w:rsid w:val="00FF155A"/>
    <w:rsid w:val="00FF4DAB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B84CB0"/>
  <w15:chartTrackingRefBased/>
  <w15:docId w15:val="{AE69594B-77D9-4842-958A-A0780F61C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D3E8C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F65BD"/>
    <w:pPr>
      <w:numPr>
        <w:numId w:val="96"/>
      </w:numPr>
      <w:spacing w:line="240" w:lineRule="atLeast"/>
      <w:contextualSpacing/>
    </w:pPr>
    <w:rPr>
      <w:rFonts w:ascii="Calibri" w:hAnsi="Calibri"/>
      <w:noProof/>
    </w:r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F65BD"/>
    <w:rPr>
      <w:rFonts w:ascii="Calibri" w:hAnsi="Calibri"/>
      <w:noProof/>
    </w:rPr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D7E10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cPr>
      <w:shd w:val="clear" w:color="auto" w:fill="FFFFFF" w:themeFill="background1"/>
    </w:tcPr>
    <w:tblStylePr w:type="firstRow">
      <w:rPr>
        <w:b w:val="0"/>
        <w:bCs/>
      </w:rPr>
    </w:tblStylePr>
    <w:tblStylePr w:type="lastRow">
      <w:rPr>
        <w:b/>
        <w:bCs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45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table" w:customStyle="1" w:styleId="Tabellenraster1">
    <w:name w:val="Tabellenraster1"/>
    <w:basedOn w:val="NormaleTabelle"/>
    <w:next w:val="Tabellenraster"/>
    <w:uiPriority w:val="59"/>
    <w:rsid w:val="00B73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1277B3"/>
    <w:rPr>
      <w:color w:val="808080"/>
    </w:rPr>
  </w:style>
  <w:style w:type="paragraph" w:customStyle="1" w:styleId="Transcript">
    <w:name w:val="Transcript"/>
    <w:basedOn w:val="Standard"/>
    <w:qFormat/>
    <w:rsid w:val="000D3D65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character" w:styleId="Seitenzahl">
    <w:name w:val="page number"/>
    <w:basedOn w:val="Absatz-Standardschriftart"/>
    <w:uiPriority w:val="99"/>
    <w:unhideWhenUsed/>
    <w:rsid w:val="001F2E0E"/>
  </w:style>
  <w:style w:type="paragraph" w:customStyle="1" w:styleId="mskAufgabeNummer">
    <w:name w:val="msk_Aufgabe_Nummer"/>
    <w:basedOn w:val="Standard"/>
    <w:rsid w:val="001F2E0E"/>
    <w:pPr>
      <w:keepNext/>
      <w:spacing w:line="270" w:lineRule="atLeast"/>
    </w:pPr>
    <w:rPr>
      <w:rFonts w:ascii="Cambria" w:eastAsia="Times New Roman" w:hAnsi="Cambria" w:cs="Times New Roman"/>
      <w:b/>
      <w:bCs/>
      <w:color w:val="000000"/>
      <w:szCs w:val="24"/>
      <w:lang w:eastAsia="de-DE"/>
    </w:rPr>
  </w:style>
  <w:style w:type="paragraph" w:customStyle="1" w:styleId="mskAufgabeText">
    <w:name w:val="msk_Aufgabe_Text"/>
    <w:basedOn w:val="Standard"/>
    <w:link w:val="mskAufgabeTextZchn"/>
    <w:rsid w:val="001F2E0E"/>
    <w:pPr>
      <w:keepNext/>
      <w:spacing w:line="270" w:lineRule="atLeast"/>
    </w:pPr>
    <w:rPr>
      <w:rFonts w:ascii="Cambria" w:eastAsia="Times New Roman" w:hAnsi="Cambria" w:cs="Times New Roman"/>
      <w:color w:val="000000"/>
      <w:lang w:eastAsia="de-DE"/>
    </w:rPr>
  </w:style>
  <w:style w:type="character" w:customStyle="1" w:styleId="mskAufgabeTextZchn">
    <w:name w:val="msk_Aufgabe_Text Zchn"/>
    <w:link w:val="mskAufgabeText"/>
    <w:rsid w:val="001F2E0E"/>
    <w:rPr>
      <w:rFonts w:ascii="Cambria" w:eastAsia="Times New Roman" w:hAnsi="Cambria" w:cs="Times New Roman"/>
      <w:color w:val="000000"/>
      <w:lang w:eastAsia="de-DE"/>
    </w:rPr>
  </w:style>
  <w:style w:type="paragraph" w:customStyle="1" w:styleId="MittleresRaster1-Akzent21">
    <w:name w:val="Mittleres Raster 1 - Akzent 21"/>
    <w:basedOn w:val="Standard"/>
    <w:uiPriority w:val="34"/>
    <w:qFormat/>
    <w:rsid w:val="001F2E0E"/>
    <w:pPr>
      <w:keepNext/>
      <w:spacing w:line="270" w:lineRule="atLeast"/>
      <w:ind w:left="720"/>
      <w:contextualSpacing/>
    </w:pPr>
    <w:rPr>
      <w:rFonts w:ascii="Cambria" w:eastAsia="Times New Roman" w:hAnsi="Cambria" w:cs="Times New Roman"/>
      <w:color w:val="000000"/>
      <w:szCs w:val="24"/>
      <w:lang w:eastAsia="de-DE"/>
    </w:rPr>
  </w:style>
  <w:style w:type="paragraph" w:customStyle="1" w:styleId="DialogAufgabeNummerV">
    <w:name w:val="Dialog_Aufgabe_Nummer_V"/>
    <w:link w:val="DialogAufgabeNummerVZchn"/>
    <w:uiPriority w:val="99"/>
    <w:rsid w:val="001F2E0E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8000"/>
      <w:szCs w:val="20"/>
      <w:lang w:eastAsia="de-DE"/>
    </w:rPr>
  </w:style>
  <w:style w:type="paragraph" w:customStyle="1" w:styleId="DialogAufgabeText">
    <w:name w:val="Dialog_Aufgabe_Text"/>
    <w:basedOn w:val="Standard"/>
    <w:link w:val="DialogAufgabeTextZchn"/>
    <w:uiPriority w:val="99"/>
    <w:rsid w:val="001F2E0E"/>
    <w:pPr>
      <w:keepNext/>
      <w:spacing w:line="270" w:lineRule="atLeast"/>
    </w:pPr>
    <w:rPr>
      <w:rFonts w:ascii="Times New Roman" w:eastAsia="Times New Roman" w:hAnsi="Times New Roman" w:cs="Times New Roman"/>
      <w:color w:val="000000"/>
      <w:lang w:eastAsia="de-DE"/>
    </w:rPr>
  </w:style>
  <w:style w:type="paragraph" w:customStyle="1" w:styleId="DialogMarginalieText">
    <w:name w:val="Dialog_Marginalie_Text"/>
    <w:link w:val="DialogMarginalieTextZchn"/>
    <w:uiPriority w:val="99"/>
    <w:rsid w:val="001F2E0E"/>
    <w:pPr>
      <w:keepNext/>
      <w:spacing w:after="0" w:line="240" w:lineRule="auto"/>
    </w:pPr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customStyle="1" w:styleId="DialogZwischenziel">
    <w:name w:val="Dialog_Zwischenziel"/>
    <w:basedOn w:val="DialogAufgabeText"/>
    <w:link w:val="DialogZwischenzielZchn"/>
    <w:rsid w:val="001F2E0E"/>
    <w:pPr>
      <w:keepNext w:val="0"/>
      <w:widowControl w:val="0"/>
    </w:pPr>
    <w:rPr>
      <w:rFonts w:ascii="Arial Narrow" w:hAnsi="Arial Narrow"/>
      <w:color w:val="800000"/>
    </w:rPr>
  </w:style>
  <w:style w:type="character" w:customStyle="1" w:styleId="DialogAufgabeTextZchn">
    <w:name w:val="Dialog_Aufgabe_Text Zchn"/>
    <w:link w:val="DialogAufgabeText"/>
    <w:uiPriority w:val="99"/>
    <w:locked/>
    <w:rsid w:val="001F2E0E"/>
    <w:rPr>
      <w:rFonts w:ascii="Times New Roman" w:eastAsia="Times New Roman" w:hAnsi="Times New Roman" w:cs="Times New Roman"/>
      <w:color w:val="000000"/>
      <w:lang w:eastAsia="de-DE"/>
    </w:rPr>
  </w:style>
  <w:style w:type="character" w:customStyle="1" w:styleId="DialogZwischenzielZchn">
    <w:name w:val="Dialog_Zwischenziel Zchn"/>
    <w:link w:val="DialogZwischenziel"/>
    <w:locked/>
    <w:rsid w:val="001F2E0E"/>
    <w:rPr>
      <w:rFonts w:ascii="Arial Narrow" w:eastAsia="Times New Roman" w:hAnsi="Arial Narrow" w:cs="Times New Roman"/>
      <w:color w:val="800000"/>
      <w:lang w:eastAsia="de-DE"/>
    </w:rPr>
  </w:style>
  <w:style w:type="character" w:customStyle="1" w:styleId="DialogAufgabeNummerVZchn">
    <w:name w:val="Dialog_Aufgabe_Nummer_V Zchn"/>
    <w:link w:val="DialogAufgabeNummerV"/>
    <w:uiPriority w:val="99"/>
    <w:locked/>
    <w:rsid w:val="001F2E0E"/>
    <w:rPr>
      <w:rFonts w:ascii="Times New Roman" w:eastAsia="Times New Roman" w:hAnsi="Times New Roman" w:cs="Times New Roman"/>
      <w:b/>
      <w:bCs/>
      <w:color w:val="008000"/>
      <w:szCs w:val="20"/>
      <w:lang w:eastAsia="de-DE"/>
    </w:rPr>
  </w:style>
  <w:style w:type="character" w:customStyle="1" w:styleId="DialogMarginalieTextZchn">
    <w:name w:val="Dialog_Marginalie_Text Zchn"/>
    <w:link w:val="DialogMarginalieText"/>
    <w:uiPriority w:val="99"/>
    <w:locked/>
    <w:rsid w:val="001F2E0E"/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F2E0E"/>
    <w:pPr>
      <w:keepNext/>
      <w:spacing w:line="240" w:lineRule="auto"/>
    </w:pPr>
    <w:rPr>
      <w:rFonts w:ascii="Lucida Grande" w:eastAsia="Times New Roman" w:hAnsi="Lucida Grande" w:cs="Lucida Grande"/>
      <w:color w:val="000000"/>
      <w:sz w:val="24"/>
      <w:szCs w:val="24"/>
      <w:lang w:eastAsia="de-DE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1F2E0E"/>
    <w:rPr>
      <w:rFonts w:ascii="Lucida Grande" w:eastAsia="Times New Roman" w:hAnsi="Lucida Grande" w:cs="Lucida Grande"/>
      <w:color w:val="000000"/>
      <w:sz w:val="24"/>
      <w:szCs w:val="24"/>
      <w:lang w:eastAsia="de-DE"/>
    </w:rPr>
  </w:style>
  <w:style w:type="paragraph" w:customStyle="1" w:styleId="DialogAufgabeNummerO">
    <w:name w:val="Dialog_Aufgabe_Nummer_O"/>
    <w:basedOn w:val="Standard"/>
    <w:link w:val="DialogAufgabeNummerOZchn"/>
    <w:uiPriority w:val="99"/>
    <w:rsid w:val="001F2E0E"/>
    <w:pPr>
      <w:keepNext/>
      <w:spacing w:line="270" w:lineRule="atLeast"/>
    </w:pPr>
    <w:rPr>
      <w:rFonts w:ascii="Times New Roman" w:eastAsia="Times New Roman" w:hAnsi="Times New Roman" w:cs="Times New Roman"/>
      <w:b/>
      <w:bCs/>
      <w:color w:val="FF9900"/>
      <w:lang w:eastAsia="de-DE"/>
    </w:rPr>
  </w:style>
  <w:style w:type="paragraph" w:customStyle="1" w:styleId="DialogSprechblase">
    <w:name w:val="Dialog_Sprechblase"/>
    <w:link w:val="DialogSprechblaseZchn"/>
    <w:uiPriority w:val="99"/>
    <w:rsid w:val="001F2E0E"/>
    <w:pPr>
      <w:spacing w:after="0" w:line="270" w:lineRule="atLeast"/>
    </w:pPr>
    <w:rPr>
      <w:rFonts w:ascii="ProvidenceCV Sans" w:eastAsia="Times New Roman" w:hAnsi="ProvidenceCV Sans" w:cs="Times New Roman"/>
      <w:color w:val="000000"/>
      <w:sz w:val="20"/>
      <w:szCs w:val="20"/>
      <w:lang w:eastAsia="de-DE"/>
    </w:rPr>
  </w:style>
  <w:style w:type="character" w:customStyle="1" w:styleId="DialogAufgabeNummerOZchn">
    <w:name w:val="Dialog_Aufgabe_Nummer_O Zchn"/>
    <w:link w:val="DialogAufgabeNummerO"/>
    <w:uiPriority w:val="99"/>
    <w:locked/>
    <w:rsid w:val="001F2E0E"/>
    <w:rPr>
      <w:rFonts w:ascii="Times New Roman" w:eastAsia="Times New Roman" w:hAnsi="Times New Roman" w:cs="Times New Roman"/>
      <w:b/>
      <w:bCs/>
      <w:color w:val="FF9900"/>
      <w:lang w:eastAsia="de-DE"/>
    </w:rPr>
  </w:style>
  <w:style w:type="character" w:customStyle="1" w:styleId="DialogMarkierungWS">
    <w:name w:val="Dialog_Markierung_WS"/>
    <w:uiPriority w:val="99"/>
    <w:rsid w:val="001F2E0E"/>
    <w:rPr>
      <w:rFonts w:cs="Times New Roman"/>
      <w:b/>
      <w:color w:val="16757C"/>
    </w:rPr>
  </w:style>
  <w:style w:type="character" w:customStyle="1" w:styleId="DialogSprechblaseZchn">
    <w:name w:val="Dialog_Sprechblase Zchn"/>
    <w:link w:val="DialogSprechblase"/>
    <w:uiPriority w:val="99"/>
    <w:locked/>
    <w:rsid w:val="001F2E0E"/>
    <w:rPr>
      <w:rFonts w:ascii="ProvidenceCV Sans" w:eastAsia="Times New Roman" w:hAnsi="ProvidenceCV Sans" w:cs="Times New Roman"/>
      <w:color w:val="000000"/>
      <w:sz w:val="20"/>
      <w:szCs w:val="20"/>
      <w:lang w:eastAsia="de-DE"/>
    </w:rPr>
  </w:style>
  <w:style w:type="paragraph" w:customStyle="1" w:styleId="DialogEtappeberschrift">
    <w:name w:val="Dialog_Etappe_Überschrift"/>
    <w:uiPriority w:val="99"/>
    <w:rsid w:val="001F2E0E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0000"/>
      <w:sz w:val="30"/>
      <w:szCs w:val="24"/>
      <w:lang w:eastAsia="de-DE"/>
    </w:rPr>
  </w:style>
  <w:style w:type="paragraph" w:customStyle="1" w:styleId="DialogEtappeV">
    <w:name w:val="Dialog_Etappe_V"/>
    <w:basedOn w:val="Standard"/>
    <w:uiPriority w:val="99"/>
    <w:rsid w:val="001F2E0E"/>
    <w:pPr>
      <w:keepNext/>
      <w:spacing w:line="270" w:lineRule="atLeast"/>
    </w:pPr>
    <w:rPr>
      <w:rFonts w:ascii="Times New Roman" w:eastAsia="Times New Roman" w:hAnsi="Times New Roman" w:cs="Times New Roman"/>
      <w:b/>
      <w:bCs/>
      <w:color w:val="008000"/>
      <w:sz w:val="30"/>
      <w:szCs w:val="24"/>
      <w:lang w:eastAsia="de-DE"/>
    </w:rPr>
  </w:style>
  <w:style w:type="paragraph" w:customStyle="1" w:styleId="DialogMarginalieberschrift">
    <w:name w:val="Dialog_Marginalie_Überschrift"/>
    <w:next w:val="DialogMarginalieText"/>
    <w:link w:val="DialogMarginalieberschriftZchn"/>
    <w:uiPriority w:val="99"/>
    <w:rsid w:val="001F2E0E"/>
    <w:pPr>
      <w:keepNext/>
      <w:spacing w:after="0" w:line="240" w:lineRule="auto"/>
    </w:pPr>
    <w:rPr>
      <w:rFonts w:ascii="Times New Roman" w:eastAsia="Times New Roman" w:hAnsi="Times New Roman" w:cs="Times New Roman"/>
      <w:b/>
      <w:i/>
      <w:caps/>
      <w:color w:val="000000"/>
      <w:sz w:val="18"/>
      <w:szCs w:val="18"/>
      <w:lang w:eastAsia="de-DE"/>
    </w:rPr>
  </w:style>
  <w:style w:type="character" w:customStyle="1" w:styleId="DialogMarginalieberschriftZchn">
    <w:name w:val="Dialog_Marginalie_Überschrift Zchn"/>
    <w:basedOn w:val="Absatz-Standardschriftart"/>
    <w:link w:val="DialogMarginalieberschrift"/>
    <w:uiPriority w:val="99"/>
    <w:locked/>
    <w:rsid w:val="001F2E0E"/>
    <w:rPr>
      <w:rFonts w:ascii="Times New Roman" w:eastAsia="Times New Roman" w:hAnsi="Times New Roman" w:cs="Times New Roman"/>
      <w:b/>
      <w:i/>
      <w:caps/>
      <w:color w:val="000000"/>
      <w:sz w:val="18"/>
      <w:szCs w:val="1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1F2E0E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de-DE"/>
    </w:rPr>
  </w:style>
  <w:style w:type="paragraph" w:customStyle="1" w:styleId="Text">
    <w:name w:val="Text"/>
    <w:basedOn w:val="Standard"/>
    <w:qFormat/>
    <w:rsid w:val="001F2E0E"/>
    <w:pPr>
      <w:spacing w:line="240" w:lineRule="auto"/>
    </w:pPr>
    <w:rPr>
      <w:rFonts w:ascii="Cambria" w:hAnsi="Cambria" w:cs="Times New Roman"/>
      <w:color w:val="000000" w:themeColor="text1"/>
      <w:szCs w:val="20"/>
      <w:lang w:eastAsia="de-DE"/>
    </w:rPr>
  </w:style>
  <w:style w:type="paragraph" w:customStyle="1" w:styleId="TextSprechblasen">
    <w:name w:val="Text_Sprechblasen"/>
    <w:basedOn w:val="Standard"/>
    <w:next w:val="Standard"/>
    <w:qFormat/>
    <w:rsid w:val="00DE2BAF"/>
    <w:pPr>
      <w:spacing w:line="240" w:lineRule="atLeast"/>
    </w:pPr>
    <w:rPr>
      <w:rFonts w:cstheme="minorHAnsi"/>
      <w:color w:val="000000" w:themeColor="text1"/>
      <w:sz w:val="18"/>
      <w:szCs w:val="18"/>
      <w:lang w:eastAsia="de-DE"/>
    </w:rPr>
  </w:style>
  <w:style w:type="paragraph" w:customStyle="1" w:styleId="berschriftAufgaben">
    <w:name w:val="Überschrift_Aufgaben"/>
    <w:basedOn w:val="berschrift1"/>
    <w:qFormat/>
    <w:rsid w:val="001F2E0E"/>
    <w:pPr>
      <w:spacing w:after="0" w:line="240" w:lineRule="auto"/>
    </w:pPr>
    <w:rPr>
      <w:rFonts w:ascii="Cambria" w:eastAsia="MS Gothic" w:hAnsi="Cambria" w:cs="Times New Roman"/>
      <w:bCs/>
      <w:iCs w:val="0"/>
      <w:sz w:val="28"/>
      <w:szCs w:val="30"/>
      <w:lang w:eastAsia="de-DE"/>
    </w:rPr>
  </w:style>
  <w:style w:type="paragraph" w:customStyle="1" w:styleId="berschriftTeilaufgaben">
    <w:name w:val="Überschrift_Teilaufgaben"/>
    <w:basedOn w:val="berschrift2"/>
    <w:qFormat/>
    <w:rsid w:val="001F2E0E"/>
    <w:pPr>
      <w:keepNext/>
      <w:spacing w:before="0" w:after="0"/>
    </w:pPr>
    <w:rPr>
      <w:rFonts w:ascii="Cambria" w:hAnsi="Cambria"/>
      <w:noProof/>
      <w:color w:val="808080" w:themeColor="background1" w:themeShade="80"/>
      <w:sz w:val="22"/>
      <w:szCs w:val="22"/>
    </w:rPr>
  </w:style>
  <w:style w:type="paragraph" w:customStyle="1" w:styleId="SOBText">
    <w:name w:val="SOB_Text"/>
    <w:basedOn w:val="Standard"/>
    <w:qFormat/>
    <w:rsid w:val="00A67271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SOBberschrift1">
    <w:name w:val="SOB_Überschrift 1"/>
    <w:basedOn w:val="Standard"/>
    <w:qFormat/>
    <w:rsid w:val="00A67271"/>
    <w:pPr>
      <w:keepNext/>
      <w:spacing w:line="240" w:lineRule="auto"/>
    </w:pPr>
    <w:rPr>
      <w:rFonts w:ascii="Cambria" w:eastAsia="MS ??" w:hAnsi="Cambria" w:cs="Times New Roman"/>
      <w:b/>
      <w:sz w:val="28"/>
      <w:szCs w:val="28"/>
      <w:lang w:eastAsia="de-DE"/>
    </w:rPr>
  </w:style>
  <w:style w:type="paragraph" w:customStyle="1" w:styleId="SOBberschrift2">
    <w:name w:val="SOB_Überschrift 2"/>
    <w:basedOn w:val="berschrift2"/>
    <w:qFormat/>
    <w:rsid w:val="00A67271"/>
    <w:pPr>
      <w:keepNext/>
      <w:spacing w:before="0" w:after="0"/>
    </w:pPr>
    <w:rPr>
      <w:rFonts w:ascii="Cambria" w:eastAsia="MS ??" w:hAnsi="Cambria"/>
      <w:bCs w:val="0"/>
      <w:color w:val="auto"/>
      <w:sz w:val="22"/>
      <w:szCs w:val="24"/>
    </w:rPr>
  </w:style>
  <w:style w:type="paragraph" w:customStyle="1" w:styleId="Zitat1">
    <w:name w:val="Zitat1"/>
    <w:basedOn w:val="Standard"/>
    <w:qFormat/>
    <w:rsid w:val="00DE2BAF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numbering" w:customStyle="1" w:styleId="AktuelleListe1">
    <w:name w:val="Aktuelle Liste1"/>
    <w:uiPriority w:val="99"/>
    <w:rsid w:val="00E26FA3"/>
    <w:pPr>
      <w:numPr>
        <w:numId w:val="9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header" Target="header7.xml"/><Relationship Id="rId21" Type="http://schemas.openxmlformats.org/officeDocument/2006/relationships/image" Target="media/image15.png"/><Relationship Id="rId47" Type="http://schemas.openxmlformats.org/officeDocument/2006/relationships/image" Target="media/image23.png"/><Relationship Id="rId63" Type="http://schemas.openxmlformats.org/officeDocument/2006/relationships/image" Target="media/image33.png"/><Relationship Id="rId68" Type="http://schemas.openxmlformats.org/officeDocument/2006/relationships/header" Target="header4.xml"/><Relationship Id="rId84" Type="http://schemas.openxmlformats.org/officeDocument/2006/relationships/image" Target="media/image50.wmf"/><Relationship Id="rId89" Type="http://schemas.openxmlformats.org/officeDocument/2006/relationships/image" Target="media/image55.png"/><Relationship Id="rId112" Type="http://schemas.openxmlformats.org/officeDocument/2006/relationships/image" Target="media/image78.png"/><Relationship Id="rId16" Type="http://schemas.openxmlformats.org/officeDocument/2006/relationships/image" Target="media/image9.wmf"/><Relationship Id="rId107" Type="http://schemas.openxmlformats.org/officeDocument/2006/relationships/image" Target="media/image73.png"/><Relationship Id="rId11" Type="http://schemas.openxmlformats.org/officeDocument/2006/relationships/header" Target="header1.xml"/><Relationship Id="rId53" Type="http://schemas.openxmlformats.org/officeDocument/2006/relationships/image" Target="media/image25.png"/><Relationship Id="rId58" Type="http://schemas.openxmlformats.org/officeDocument/2006/relationships/image" Target="media/image28.png"/><Relationship Id="rId74" Type="http://schemas.openxmlformats.org/officeDocument/2006/relationships/image" Target="media/image40.png"/><Relationship Id="rId79" Type="http://schemas.openxmlformats.org/officeDocument/2006/relationships/image" Target="media/image45.png"/><Relationship Id="rId102" Type="http://schemas.openxmlformats.org/officeDocument/2006/relationships/image" Target="media/image68.png"/><Relationship Id="rId5" Type="http://schemas.openxmlformats.org/officeDocument/2006/relationships/webSettings" Target="webSettings.xml"/><Relationship Id="rId90" Type="http://schemas.openxmlformats.org/officeDocument/2006/relationships/image" Target="media/image56.png"/><Relationship Id="rId95" Type="http://schemas.openxmlformats.org/officeDocument/2006/relationships/image" Target="media/image61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48" Type="http://schemas.openxmlformats.org/officeDocument/2006/relationships/image" Target="media/image24.png"/><Relationship Id="rId64" Type="http://schemas.openxmlformats.org/officeDocument/2006/relationships/image" Target="media/image34.png"/><Relationship Id="rId69" Type="http://schemas.openxmlformats.org/officeDocument/2006/relationships/footer" Target="footer2.xml"/><Relationship Id="rId113" Type="http://schemas.openxmlformats.org/officeDocument/2006/relationships/image" Target="media/image79.png"/><Relationship Id="rId118" Type="http://schemas.openxmlformats.org/officeDocument/2006/relationships/fontTable" Target="fontTable.xml"/><Relationship Id="rId80" Type="http://schemas.openxmlformats.org/officeDocument/2006/relationships/image" Target="media/image46.png"/><Relationship Id="rId85" Type="http://schemas.openxmlformats.org/officeDocument/2006/relationships/image" Target="media/image51.wmf"/><Relationship Id="rId12" Type="http://schemas.openxmlformats.org/officeDocument/2006/relationships/footer" Target="footer1.xml"/><Relationship Id="rId17" Type="http://schemas.openxmlformats.org/officeDocument/2006/relationships/image" Target="media/image10.wmf"/><Relationship Id="rId25" Type="http://schemas.openxmlformats.org/officeDocument/2006/relationships/image" Target="media/image18.png"/><Relationship Id="rId46" Type="http://schemas.openxmlformats.org/officeDocument/2006/relationships/image" Target="media/image260.png"/><Relationship Id="rId59" Type="http://schemas.openxmlformats.org/officeDocument/2006/relationships/image" Target="media/image29.png"/><Relationship Id="rId67" Type="http://schemas.openxmlformats.org/officeDocument/2006/relationships/header" Target="header3.xml"/><Relationship Id="rId103" Type="http://schemas.openxmlformats.org/officeDocument/2006/relationships/image" Target="media/image69.png"/><Relationship Id="rId108" Type="http://schemas.openxmlformats.org/officeDocument/2006/relationships/image" Target="media/image74.png"/><Relationship Id="rId116" Type="http://schemas.openxmlformats.org/officeDocument/2006/relationships/image" Target="media/image82.wmf"/><Relationship Id="rId20" Type="http://schemas.openxmlformats.org/officeDocument/2006/relationships/image" Target="media/image14.png"/><Relationship Id="rId54" Type="http://schemas.microsoft.com/office/2007/relationships/hdphoto" Target="media/hdphoto1.wdp"/><Relationship Id="rId62" Type="http://schemas.openxmlformats.org/officeDocument/2006/relationships/image" Target="media/image32.png"/><Relationship Id="rId70" Type="http://schemas.openxmlformats.org/officeDocument/2006/relationships/header" Target="header5.xml"/><Relationship Id="rId75" Type="http://schemas.openxmlformats.org/officeDocument/2006/relationships/image" Target="media/image41.wmf"/><Relationship Id="rId83" Type="http://schemas.openxmlformats.org/officeDocument/2006/relationships/image" Target="media/image49.wmf"/><Relationship Id="rId88" Type="http://schemas.openxmlformats.org/officeDocument/2006/relationships/image" Target="media/image54.wmf"/><Relationship Id="rId91" Type="http://schemas.openxmlformats.org/officeDocument/2006/relationships/image" Target="media/image57.wmf"/><Relationship Id="rId96" Type="http://schemas.openxmlformats.org/officeDocument/2006/relationships/image" Target="media/image62.wmf"/><Relationship Id="rId111" Type="http://schemas.openxmlformats.org/officeDocument/2006/relationships/image" Target="media/image7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49" Type="http://schemas.openxmlformats.org/officeDocument/2006/relationships/hyperlink" Target="https://vam.dzlm.de/vams/apps/Bruchstreifen.html" TargetMode="External"/><Relationship Id="rId57" Type="http://schemas.openxmlformats.org/officeDocument/2006/relationships/image" Target="media/image27.png"/><Relationship Id="rId106" Type="http://schemas.openxmlformats.org/officeDocument/2006/relationships/image" Target="media/image72.wmf"/><Relationship Id="rId114" Type="http://schemas.openxmlformats.org/officeDocument/2006/relationships/image" Target="media/image80.wmf"/><Relationship Id="rId119" Type="http://schemas.microsoft.com/office/2011/relationships/people" Target="people.xml"/><Relationship Id="rId10" Type="http://schemas.openxmlformats.org/officeDocument/2006/relationships/image" Target="media/image5.png"/><Relationship Id="rId52" Type="http://schemas.openxmlformats.org/officeDocument/2006/relationships/image" Target="media/image250.png"/><Relationship Id="rId60" Type="http://schemas.openxmlformats.org/officeDocument/2006/relationships/image" Target="media/image30.png"/><Relationship Id="rId65" Type="http://schemas.openxmlformats.org/officeDocument/2006/relationships/image" Target="media/image35.png"/><Relationship Id="rId73" Type="http://schemas.openxmlformats.org/officeDocument/2006/relationships/image" Target="media/image39.png"/><Relationship Id="rId78" Type="http://schemas.openxmlformats.org/officeDocument/2006/relationships/image" Target="media/image44.wmf"/><Relationship Id="rId81" Type="http://schemas.openxmlformats.org/officeDocument/2006/relationships/image" Target="media/image47.wmf"/><Relationship Id="rId86" Type="http://schemas.openxmlformats.org/officeDocument/2006/relationships/image" Target="media/image52.wmf"/><Relationship Id="rId94" Type="http://schemas.openxmlformats.org/officeDocument/2006/relationships/image" Target="media/image60.png"/><Relationship Id="rId99" Type="http://schemas.openxmlformats.org/officeDocument/2006/relationships/image" Target="media/image65.png"/><Relationship Id="rId101" Type="http://schemas.openxmlformats.org/officeDocument/2006/relationships/image" Target="media/image6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6.wmf"/><Relationship Id="rId18" Type="http://schemas.openxmlformats.org/officeDocument/2006/relationships/header" Target="header2.xml"/><Relationship Id="rId109" Type="http://schemas.openxmlformats.org/officeDocument/2006/relationships/image" Target="media/image75.wmf"/><Relationship Id="rId55" Type="http://schemas.openxmlformats.org/officeDocument/2006/relationships/image" Target="media/image26.png"/><Relationship Id="rId76" Type="http://schemas.openxmlformats.org/officeDocument/2006/relationships/image" Target="media/image42.png"/><Relationship Id="rId97" Type="http://schemas.openxmlformats.org/officeDocument/2006/relationships/image" Target="media/image63.png"/><Relationship Id="rId104" Type="http://schemas.openxmlformats.org/officeDocument/2006/relationships/image" Target="media/image70.png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eader" Target="header6.xml"/><Relationship Id="rId92" Type="http://schemas.openxmlformats.org/officeDocument/2006/relationships/image" Target="media/image58.png"/><Relationship Id="rId2" Type="http://schemas.openxmlformats.org/officeDocument/2006/relationships/numbering" Target="numbering.xml"/><Relationship Id="rId29" Type="http://schemas.openxmlformats.org/officeDocument/2006/relationships/image" Target="media/image22.svg"/><Relationship Id="rId24" Type="http://schemas.openxmlformats.org/officeDocument/2006/relationships/hyperlink" Target="https://dzlm.de/vam/msk-bruchstreifen.html" TargetMode="External"/><Relationship Id="rId66" Type="http://schemas.openxmlformats.org/officeDocument/2006/relationships/image" Target="media/image36.jpeg"/><Relationship Id="rId87" Type="http://schemas.openxmlformats.org/officeDocument/2006/relationships/image" Target="media/image53.wmf"/><Relationship Id="rId110" Type="http://schemas.openxmlformats.org/officeDocument/2006/relationships/image" Target="media/image76.png"/><Relationship Id="rId115" Type="http://schemas.openxmlformats.org/officeDocument/2006/relationships/image" Target="media/image81.png"/><Relationship Id="rId61" Type="http://schemas.openxmlformats.org/officeDocument/2006/relationships/image" Target="media/image31.jpeg"/><Relationship Id="rId82" Type="http://schemas.openxmlformats.org/officeDocument/2006/relationships/image" Target="media/image48.wmf"/><Relationship Id="rId19" Type="http://schemas.openxmlformats.org/officeDocument/2006/relationships/image" Target="media/image13.wmf"/><Relationship Id="rId14" Type="http://schemas.openxmlformats.org/officeDocument/2006/relationships/image" Target="media/image7.wmf"/><Relationship Id="rId56" Type="http://schemas.microsoft.com/office/2007/relationships/hdphoto" Target="media/hdphoto2.wdp"/><Relationship Id="rId77" Type="http://schemas.openxmlformats.org/officeDocument/2006/relationships/image" Target="media/image43.png"/><Relationship Id="rId100" Type="http://schemas.openxmlformats.org/officeDocument/2006/relationships/image" Target="media/image66.png"/><Relationship Id="rId105" Type="http://schemas.openxmlformats.org/officeDocument/2006/relationships/image" Target="media/image71.png"/><Relationship Id="rId8" Type="http://schemas.openxmlformats.org/officeDocument/2006/relationships/image" Target="media/image3.png"/><Relationship Id="rId72" Type="http://schemas.openxmlformats.org/officeDocument/2006/relationships/footer" Target="footer3.xml"/><Relationship Id="rId93" Type="http://schemas.openxmlformats.org/officeDocument/2006/relationships/image" Target="media/image59.png"/><Relationship Id="rId98" Type="http://schemas.openxmlformats.org/officeDocument/2006/relationships/image" Target="media/image64.pn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7.emf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5" Type="http://schemas.openxmlformats.org/officeDocument/2006/relationships/oleObject" Target="embeddings/oleObject2.bin"/><Relationship Id="rId4" Type="http://schemas.openxmlformats.org/officeDocument/2006/relationships/oleObject" Target="embeddings/oleObject1.bin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38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3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D8014-D4D8-49E8-A939-BE9B6B518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13</Pages>
  <Words>2189</Words>
  <Characters>13313</Characters>
  <Application>Microsoft Office Word</Application>
  <DocSecurity>0</DocSecurity>
  <Lines>192</Lines>
  <Paragraphs>59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Susanne Prediger</cp:lastModifiedBy>
  <cp:revision>2</cp:revision>
  <cp:lastPrinted>2025-11-28T04:42:00Z</cp:lastPrinted>
  <dcterms:created xsi:type="dcterms:W3CDTF">2025-12-01T16:51:00Z</dcterms:created>
  <dcterms:modified xsi:type="dcterms:W3CDTF">2025-12-01T16:51:00Z</dcterms:modified>
</cp:coreProperties>
</file>