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57850AB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959775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Dieses Material wurde durch Andrea Schink &amp; Susanne Prediger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in 2014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konzipiert und in 2023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für die 2. Auflage überarbeitet. Es kann unter der Creative Commons Lizenz BY-NC-SA (Namensnennung – Nicht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Kommerziell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– Weitergabe unter gleichen Bedingungen) 4.0 International weiterverwendet werden.</w:t>
                  </w:r>
                </w:p>
              </w:tc>
            </w:tr>
            <w:tr w:rsidR="00961035" w:rsidRPr="00D943D9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FA34583" w:rsidR="00961035" w:rsidRPr="00D943D9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Prediger, S., Selter, C., Hußmann, S. &amp; </w:t>
                  </w:r>
                  <w:proofErr w:type="spellStart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Nührenbörger</w:t>
                  </w:r>
                  <w:proofErr w:type="spellEnd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(2026).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 xml:space="preserve">Cornelsen. </w:t>
                  </w:r>
                  <w:r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 xml:space="preserve">Open Educational Resources </w:t>
                  </w:r>
                  <w:proofErr w:type="spellStart"/>
                  <w:r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>unter</w:t>
                  </w:r>
                  <w:proofErr w:type="spellEnd"/>
                  <w:r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 xml:space="preserve"> mathe-sicher-koennen.dzlm.de/bpd/#B</w:t>
                  </w:r>
                  <w:r w:rsidR="001D5930"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</w:t>
                  </w:r>
                  <w:proofErr w:type="spell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bpd</w:t>
                  </w:r>
                  <w:proofErr w:type="spell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1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ins w:id="1" w:author="Susanne Prediger" w:date="2025-11-10T11:33:00Z" w16du:dateUtc="2025-11-10T10:33:00Z"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3430784" behindDoc="0" locked="0" layoutInCell="1" allowOverlap="1" wp14:anchorId="66F7553D" wp14:editId="60476990">
                        <wp:simplePos x="0" y="0"/>
                        <wp:positionH relativeFrom="column">
                          <wp:posOffset>2058196</wp:posOffset>
                        </wp:positionH>
                        <wp:positionV relativeFrom="paragraph">
                          <wp:posOffset>318770</wp:posOffset>
                        </wp:positionV>
                        <wp:extent cx="175260" cy="317500"/>
                        <wp:effectExtent l="0" t="0" r="2540" b="0"/>
                        <wp:wrapNone/>
                        <wp:docPr id="334151688" name="Gruppieren 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75260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511942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44912C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201129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349DB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0999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w16sdtfl="http://schemas.microsoft.com/office/word/2024/wordml/sdtformatlock">
                    <w:pict>
  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44912C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2C3349DB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w:pict>
                  </mc:Fallback>
                </mc:AlternateContent>
              </w:r>
            </w:ins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61DC6CD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127635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EB898A" id="Gruppieren 130" o:spid="_x0000_s1102" style="position:absolute;left:0;text-align:left;margin-left:231.15pt;margin-top:10.0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&#13;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0A2F66BD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1" o:title="" chromakey="white"/>
                      </v:sha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6E2E884A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6766CF60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7A10890E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68435493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1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proofErr w:type="gramStart"/>
            <w:r w:rsidR="00D21B88" w:rsidRPr="000027E1">
              <w:rPr>
                <w:rFonts w:ascii="Calibri" w:hAnsi="Calibri"/>
                <w:color w:val="000000" w:themeColor="text1"/>
              </w:rPr>
              <w:t>Verfeinere</w:t>
            </w:r>
            <w:proofErr w:type="gramEnd"/>
            <w:r w:rsidR="00D21B88" w:rsidRPr="000027E1">
              <w:rPr>
                <w:rFonts w:ascii="Calibri" w:hAnsi="Calibri"/>
                <w:color w:val="000000" w:themeColor="text1"/>
              </w:rPr>
              <w:t xml:space="preserve">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617F35E4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11CC30F7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578B3063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580BCB82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33B23E46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0B9379BF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3BCB9157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1CA68867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456707E4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387396A5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6699E1AD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0C20EFBD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2DED8556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604D04AE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202001" id="Gruppieren 141" o:spid="_x0000_s1456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">
                      <v:group id="_x0000_s145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5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6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6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DC33A5" id="_x0000_s1467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">
                      <v:group id="_x0000_s1468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69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3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7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5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6A56A8" id="_x0000_s1478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">
                      <v:group id="_x0000_s147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8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142818" id="_x0000_s1487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">
                      <v:group id="_x0000_s1488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0EF8F05E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5FDBB05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4761806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68490F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4B4111A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4E7FA7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81915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7A871E" id="_x0000_s1496" style="position:absolute;margin-left:313.1pt;margin-top:6.4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">
                      <v:group id="_x0000_s149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49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4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0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474634C4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123190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480BF4" id="_x0000_s1507" style="position:absolute;margin-left:214.8pt;margin-top:9.7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">
                      <v:group id="_x0000_s150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0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1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332EB3" id="_x0000_s1518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">
                      <v:group id="_x0000_s151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2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CD8DF3" id="_x0000_s1529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">
                      <v:group id="_x0000_s153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3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3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68490F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1D1854" id="_x0000_s1540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">
                      <v:group id="_x0000_s154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4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4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153172" id="_x0000_s1551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">
                      <v:group id="_x0000_s155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5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5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6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778E09" id="_x0000_s1562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">
                      <v:group id="_x0000_s1563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64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6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2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54282BAE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9A83A4" id="_x0000_s1573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">
                      <v:group id="_x0000_s157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7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7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7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4194805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D4A46C" id="_x0000_s1584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">
                      <v:group id="_x0000_s1585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86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8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8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59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F767C3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256556" id="_x0000_s1595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CXDqzB7AQAAKkY&#13;&#10;AAAOAAAAAAAAAAAAAAAAAC4CAABkcnMvZTJvRG9jLnhtbFBLAQItABQABgAIAAAAIQBkhs1u4QAA&#13;&#10;AAwBAAAPAAAAAAAAAAAAAAAAAEYHAABkcnMvZG93bnJldi54bWxQSwUGAAAAAAQABADzAAAAVAgA&#13;&#10;AAAA&#13;&#10;">
                      <v:group id="_x0000_s1596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597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5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9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6D909EE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67E6ECA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6B6320A3">
                      <wp:simplePos x="0" y="0"/>
                      <wp:positionH relativeFrom="column">
                        <wp:posOffset>213034</wp:posOffset>
                      </wp:positionH>
                      <wp:positionV relativeFrom="paragraph">
                        <wp:posOffset>94615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442B0E" id="_x0000_s1606" style="position:absolute;margin-left:16.75pt;margin-top:7.45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">
                      <v:group id="_x0000_s160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0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1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1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658431A1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28686061">
                      <wp:simplePos x="0" y="0"/>
                      <wp:positionH relativeFrom="column">
                        <wp:posOffset>209859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43D9F8" id="_x0000_s1617" style="position:absolute;margin-left:16.5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">
                      <v:group id="_x0000_s161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1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2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2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4FAE977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tcBorders>
              <w:left w:val="single" w:sz="8" w:space="0" w:color="BFBFBF" w:themeColor="background1" w:themeShade="BF"/>
            </w:tcBorders>
          </w:tcPr>
          <w:p w14:paraId="74CF2154" w14:textId="74C1B3C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6280544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84627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CB6B31" id="_x0000_s1628" style="position:absolute;margin-left:15.6pt;margin-top:6.65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">
                      <v:group id="_x0000_s162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061C7F8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02D6E8C">
                      <wp:simplePos x="0" y="0"/>
                      <wp:positionH relativeFrom="column">
                        <wp:posOffset>182300</wp:posOffset>
                      </wp:positionH>
                      <wp:positionV relativeFrom="paragraph">
                        <wp:posOffset>76303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C9EC5E" id="_x0000_s1639" style="position:absolute;margin-left:14.35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">
                      <v:group id="_x0000_s164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4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4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4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9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60190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44312F39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4FA83E" id="Gruppieren 22" o:spid="_x0000_s1650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kt&#13;&#10;1Y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51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52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6F303E" id="_x0000_s1653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">
                      <v:shape id="Textfeld 3" o:spid="_x0000_s16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8D3A5F" id="_x0000_s1657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">
                      <v:shape id="Textfeld 3" o:spid="_x0000_s16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59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4D9E124F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3B08ED" id="Gruppieren 17" o:spid="_x0000_s1661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Ml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b0adehwt5Srx4RqdXIGWaKM3wu&#13;&#10;4c4tc37BLMYHNjES/Xd8qkbjNd1LlNTa/vvaftBH7nBKyQ7jaErdzw0L/ar5qpDVMLsGwQ7CchDU&#13;&#10;pr3SqDMgBm+iiAvWN4NYoSp/YFLOwis4YorjrSn1g3jlu6GIScvFbBaVurZ3q+4MmmUW0Qqw3+9/&#13;&#10;MGt6znpk7JseeMNKdkzdTjfArvRs43UlI68PKPaAg8NRinMO0tEg/XUdtQ7/OVz+B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">
                      <v:shape id="Grafik 7" o:spid="_x0000_s166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6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FDE53B" id="_x0000_s1664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kAhwMAAMMKAAAOAAAAZHJzL2Uyb0RvYy54bWzsVktv3DgMvi/Q/yDo3vg5fiFOkaabYIEg&#13;&#10;DTbZ9qyR5RkDsqSVNLHTX19KHns6SXpod4uiQC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">
                      <v:shape id="Textfeld 3" o:spid="_x0000_s16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586700" id="_x0000_s1668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">
                      <v:shape id="Textfeld 3" o:spid="_x0000_s16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CD8D14" id="_x0000_s1672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NdnggMAAMAKAAAOAAAAZHJzL2Uyb0RvYy54bWzsVktv3DgMvi/Q/yDo3tgev404RZpuggWC&#13;&#10;NNhk27NGlmcMyJJW0sROf30peezpJOmh3S0KFL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">
                      <v:shape id="Textfeld 3" o:spid="_x0000_s167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727475" id="_x0000_s1676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">
                      <v:shape id="Textfeld 3" o:spid="_x0000_s1677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43CF35" id="_x0000_s1680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uqafKosDAADDCgAADgAAAAAAAAAA&#13;&#10;AAAAAAAuAgAAZHJzL2Uyb0RvYy54bWxQSwECLQAUAAYACAAAACEAQOZRl+EAAAAMAQAADwAAAAAA&#13;&#10;AAAAAAAAAADlBQAAZHJzL2Rvd25yZXYueG1sUEsFBgAAAAAEAAQA8wAAAPMGAAAAAA==&#13;&#10;">
                      <v:shape id="Textfeld 3" o:spid="_x0000_s16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82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83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D59E13" id="_x0000_s1684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JY8hQMAAMIKAAAOAAAAZHJzL2Uyb0RvYy54bWzsVktv3DYQvgfofyB4j/V+wnLgOrERwHCM&#13;&#10;2m3OXIraFUCRDMm15Pz6DKmVNn7k0LRFUaC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">
                      <v:shape id="Textfeld 3" o:spid="_x0000_s16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AA96A3" id="_x0000_s1688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">
                      <v:shape id="Textfeld 3" o:spid="_x0000_s1689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0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6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9F7974" id="_x0000_s1692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">
                      <v:shape id="Textfeld 3" o:spid="_x0000_s1693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4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6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3E5CAA1" id="_x0000_s1696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">
                      <v:shape id="Textfeld 3" o:spid="_x0000_s1697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698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699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C60645" id="_x0000_s1700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">
                      <v:group id="_x0000_s170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0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0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0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0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09F1FE9" id="_x0000_s1711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">
                      <v:shape id="Textfeld 3" o:spid="_x0000_s1712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1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1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07511BA4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05398C" id="_x0000_s1715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DgnmpS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16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17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26" o:title=""/>
                      </v:shape>
                      <v:shape id="Textfeld 73" o:spid="_x0000_s1718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1D169B5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8B8310" id="Gruppieren 18" o:spid="_x0000_s1719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5eier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0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2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63F4A7" id="Gruppieren 139" o:spid="_x0000_s1722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">
                      <v:shape id="_x0000_s1723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4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5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6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77B82A" id="Gruppieren 15" o:spid="_x0000_s1727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">
                      <v:shape id="Grafik 9" o:spid="_x0000_s17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4D1E43A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73660</wp:posOffset>
                      </wp:positionV>
                      <wp:extent cx="503190" cy="648000"/>
                      <wp:effectExtent l="0" t="0" r="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648000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0" style="position:absolute;margin-left:2.85pt;margin-top:5.8pt;width:39.6pt;height:51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">
                      <v:shape id="Grafik 4" o:spid="_x0000_s1731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7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269C16AA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D28B4F" id="_x0000_s1733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PJKqtQ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">
                      <v:shape id="Grafik 5" o:spid="_x0000_s1734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1" o:title="" chromakey="white"/>
                      </v:shape>
                      <v:shape id="_x0000_s17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4F46F0" id="_x0000_s1736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KwMlzoYDAADBCgAADgAAAAAAAAAAAAAAAAAu&#13;&#10;AgAAZHJzL2Uyb0RvYy54bWxQSwECLQAUAAYACAAAACEAx5nEseAAAAAMAQAADwAAAAAAAAAAAAAA&#13;&#10;AADgBQAAZHJzL2Rvd25yZXYueG1sUEsFBgAAAAAEAAQA8wAAAO0GAAAAAA==&#13;&#10;">
                      <v:shape id="Textfeld 3" o:spid="_x0000_s17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CA52C" id="_x0000_s1740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">
                      <v:shape id="Textfeld 3" o:spid="_x0000_s17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36D65E" id="_x0000_s1744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">
                      <v:shape id="Textfeld 3" o:spid="_x0000_s17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61CA7E" id="_x0000_s1748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">
                      <v:shape id="Textfeld 3" o:spid="_x0000_s17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026CE50F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0A9ACB2" id="_x0000_s1752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">
                      <v:group id="_x0000_s1753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5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5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5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5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5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6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76C094" id="_x0000_s1763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">
                      <v:group id="_x0000_s1764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65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7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69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FA0250" id="_x0000_s1774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">
                      <v:group id="_x0000_s1775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76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7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8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0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81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4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0D6BA2" id="_x0000_s1785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4XUlRYkDAADBCgAADgAAAAAAAAAA&#13;&#10;AAAAAAAuAgAAZHJzL2Uyb0RvYy54bWxQSwECLQAUAAYACAAAACEAAS18guMAAAAOAQAADwAAAAAA&#13;&#10;AAAAAAAAAADjBQAAZHJzL2Rvd25yZXYueG1sUEsFBgAAAAAEAAQA8wAAAPMGAAAAAA==&#13;&#10;">
                      <v:shape id="Textfeld 3" o:spid="_x0000_s1786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87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A72F8E" id="_x0000_s1789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">
                      <v:shape id="Textfeld 3" o:spid="_x0000_s1790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791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2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C30AA58" id="_x0000_s1793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s+olO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CC182C" id="_x0000_s1794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yaMgQ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31CC3729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290E25" id="_x0000_s1798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OqM5lw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">
                      <v:shape id="Grafik 8" o:spid="_x0000_s1799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0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08C466" id="Gruppieren 114" o:spid="_x0000_s1801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Ie9NDG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02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03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04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05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06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07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08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82356CD" id="Textfeld 113" o:spid="_x0000_s1809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2369ED95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4C66EB9E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0C7BD0" id="_x0000_s1810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">
                      <v:shape id="Textfeld 3" o:spid="_x0000_s181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12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24179FA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6D32AEC0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40B44E" id="_x0000_s1814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">
                      <v:shape id="Grafik 5" o:spid="_x0000_s1815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16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0755C8" id="_x0000_s1817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O4Xz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18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1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4DD13031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D681E6" id="_x0000_s1820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x0u6rA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">
                      <v:shape id="Grafik 6" o:spid="_x0000_s1821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2A139F40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5B2E28" id="_x0000_s1823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+&#13;&#10;B2I3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24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25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971C7B" id="_x0000_s1826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HJ4rwg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Sxe2Fvp9SsStRolw9hzhi0Ewnmgzi+pxduCTbyX/is+ldS4&#13;&#10;TXdSQmptv/9oP9ijdNAmZIe3apa4v7c0jDD5WaGo4WHrBdsLq15Q2+ZWo/UAKKKJIg5YL3uxQqN+&#13;&#10;wzM6D7dARRXDXbPE9+Ktb19MPMOMz+fRqJ2ED+rRYH62vA+wP+2/UWs6ynpU7IvuaUNLes7c1jbA&#13;&#10;rvR863UlIq2PKHaAg8JRio8gpLNX9nQdrY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">
                      <v:shape id="Grafik 9" o:spid="_x0000_s182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2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659591" id="_x0000_s1829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I1zzBJIDAABjCgAA&#13;&#10;DgAAAAAAAAAAAAAAAAAuAgAAZHJzL2Uyb0RvYy54bWxQSwECLQAUAAYACAAAACEALvzWnOMAAAAO&#13;&#10;AQAADwAAAAAAAAAAAAAAAADsBQAAZHJzL2Rvd25yZXYueG1sUEsFBgAAAAAEAAQA8wAAAPwGAAAA&#13;&#10;AA==&#13;&#10;">
                      <v:shape id="Textfeld 3" o:spid="_x0000_s1830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31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3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B8F7AC" id="_x0000_s1833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">
                      <v:shape id="Textfeld 3" o:spid="_x0000_s1834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5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3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478E7" id="_x0000_s1837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dzudMkgMAAGMK&#13;&#10;AAAOAAAAAAAAAAAAAAAAAC4CAABkcnMvZTJvRG9jLnhtbFBLAQItABQABgAIAAAAIQAmDf7O5QAA&#13;&#10;AA4BAAAPAAAAAAAAAAAAAAAAAOwFAABkcnMvZG93bnJldi54bWxQSwUGAAAAAAQABADzAAAA/gYA&#13;&#10;AAAA&#13;&#10;">
                      <v:shape id="Textfeld 3" o:spid="_x0000_s1838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9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418D06F" id="Textfeld 14004" o:spid="_x0000_s1841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A1828C1" id="Textfeld 14003" o:spid="_x0000_s1842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Eo3mFu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C9184A8" id="Textfeld 13992" o:spid="_x0000_s1843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m8W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yen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HM6bxa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1A8637B3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59DAC15D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448E19F2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51BA14C" id="_x0000_s1844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x1Us+Q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">
                      <v:shape id="Textfeld 7" o:spid="_x0000_s1845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4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26" o:title=""/>
                      </v:shape>
                      <v:shape id="Textfeld 73" o:spid="_x0000_s184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proofErr w:type="gramStart"/>
            <w:r w:rsidR="003E2C04" w:rsidRPr="005B6061">
              <w:rPr>
                <w:rFonts w:ascii="Calibri" w:hAnsi="Calibri"/>
              </w:rPr>
              <w:t>Hat</w:t>
            </w:r>
            <w:proofErr w:type="gramEnd"/>
            <w:r w:rsidR="003E2C04" w:rsidRPr="005B6061">
              <w:rPr>
                <w:rFonts w:ascii="Calibri" w:hAnsi="Calibri"/>
              </w:rPr>
              <w:t xml:space="preserve">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0BCC0AC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25315AF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DAFB0E" id="_x0000_s1848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">
                      <v:shape id="Textfeld 3" o:spid="_x0000_s1849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0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5FC95C" id="_x0000_s1852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EwThgMAAMcKAAAOAAAAZHJzL2Uyb0RvYy54bWzsVttu3DgMfV9g/0HQe2N7fBnbiFNk0yZY&#13;&#10;IEiDTdo+a2R5xoAsqZImdvr1S8mXya0o2t2iKNA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">
                      <v:shape id="Textfeld 3" o:spid="_x0000_s1853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4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5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272BC33" id="_x0000_s1856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">
                      <v:shape id="Textfeld 3" o:spid="_x0000_s1857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8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9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2BDFAFD" id="_x0000_s1860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2qzcyL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0D7DB57" id="_x0000_s1861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0GhHwQ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9Oo4thb6XXrwjUaqQMXdEZthBw54E6v6QWkwWbmJb+Oz6V1HhN&#13;&#10;d1JCam3/+Wg/6CN1OE3IDpNqlri/tzR0MPlVIalhrPWC7YVVL6htc6tReahZeBNFXLBe9mKFOv2B&#13;&#10;IToPr+CIKoa3ZonvxVvfzksMYcbn86jUNsIH9WjQPlvaB9if9j+oNR1lPTL2Tfe0oSU9Z26rG2BX&#13;&#10;er71uhKR1kcUO8BB4SjFEQjpbMaerqPW8Z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">
                      <v:shape id="Grafik 5" o:spid="_x0000_s186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0" o:title="" chromakey="white"/>
                      </v:shape>
                      <v:shape id="_x0000_s18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6F705C34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5C5A3FF" id="_x0000_s1864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">
                      <v:shape id="Textfeld 3" o:spid="_x0000_s186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66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6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13F827" id="_x0000_s1868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">
                      <v:shape id="Textfeld 3" o:spid="_x0000_s186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0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7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D8C616" id="_x0000_s1872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eygjAMAAL8KAAAOAAAAZHJzL2Uyb0RvYy54bWzsVltv3CgUfl+p/wHx3vhuj604UZpuopWi&#13;&#10;Nmqy22cG4xlLGFhgYqe/vgc89iRp8tC01Wql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">
                      <v:shape id="Textfeld 3" o:spid="_x0000_s187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4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7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C0BA73" id="_x0000_s1876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Xog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">
                      <v:shape id="Textfeld 3" o:spid="_x0000_s187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78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7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F1E3AB" id="Gruppierung 9" o:spid="_x0000_s1880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">
                      <v:shape id="Textfeld 10310" o:spid="_x0000_s1881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82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8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8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43856494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6F1C63" id="Textfeld 10314" o:spid="_x0000_s1885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xKmMuu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DF32EC" id="Gruppierung 24" o:spid="_x0000_s1886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CyBADlBQcAAPkZAAAOAAAAAAAAAAAAAAAAAC4CAABkcnMvZTJvRG9j&#13;&#10;LnhtbFBLAQItABQABgAIAAAAIQC1PvW25AAAAA0BAAAPAAAAAAAAAAAAAAAAAF8JAABkcnMvZG93&#13;&#10;bnJldi54bWxQSwUGAAAAAAQABADzAAAAcAoAAAAA&#13;&#10;">
                      <v:shape id="Textfeld 11260" o:spid="_x0000_s1887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88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8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68E63D7" id="Gruppierung 14015" o:spid="_x0000_s1891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">
                      <v:shape id="Textfeld 10305" o:spid="_x0000_s1892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89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89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89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71401C2A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C4682E" id="Gruppierung 11249" o:spid="_x0000_s1896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">
                      <v:shape id="Textfeld 1328095852" o:spid="_x0000_s1897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898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89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68766B" id="Gruppierung 68" o:spid="_x0000_s1901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">
                      <v:shape id="Textfeld 69" o:spid="_x0000_s1902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0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0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0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7F8D77F6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7F47C640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7FB64C8" id="_x0000_s1906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B592297" id="_x0000_s1907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8SpI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o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7xKki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0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5" o:title="" chromakey="white"/>
                </v:shape>
                <v:shape id="_x0000_s190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3103F12B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B07CAE" id="_x0000_s1910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gp0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5bHvhb2VXr8gUquRM0wcZ9hCwJ0H6vySWgwXbGJg+q/4VFLj&#13;&#10;Nd1JCam1/f6j/aCP3OE0IXsMq1ni/t7S0MPkZ4WshsnWC7YXVr2gts2tRu2hauFNFHHBetmLFSr1&#13;&#10;G+boPLyCI6oY3polvhdvfTsyMYcZn8+jUtsKH9SjQQNtiR9gfzp8o9Z0nPXI2Bfd84aW9Jy6rW7I&#13;&#10;rNLzrdeViLw+odgBDg5HKU5BSGdj9vU6ap3+r7j5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SCnT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3398975" id="_x0000_s1913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7Q/D&#13;&#10;mb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8C029D" id="_x0000_s1914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2GiGZL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8BB77F" id="_x0000_s1915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pm9xc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1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1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A857C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2E0F07B9" w:rsidR="001F2E0E" w:rsidRPr="005B6061" w:rsidRDefault="00D943D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6832" behindDoc="0" locked="0" layoutInCell="1" allowOverlap="1" wp14:anchorId="68E9E077" wp14:editId="297CBA4D">
                      <wp:simplePos x="0" y="0"/>
                      <wp:positionH relativeFrom="column">
                        <wp:posOffset>4019903</wp:posOffset>
                      </wp:positionH>
                      <wp:positionV relativeFrom="paragraph">
                        <wp:posOffset>2291</wp:posOffset>
                      </wp:positionV>
                      <wp:extent cx="578485" cy="722893"/>
                      <wp:effectExtent l="0" t="0" r="0" b="1270"/>
                      <wp:wrapNone/>
                      <wp:docPr id="95802506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34774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21416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7EAA4" w14:textId="77777777" w:rsidR="00D943D9" w:rsidRPr="00160B38" w:rsidRDefault="00D943D9" w:rsidP="00D943D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077" id="_x0000_s1918" style="position:absolute;margin-left:316.55pt;margin-top:.2pt;width:45.55pt;height:56.9pt;z-index:2538168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">
                      <v:shape id="Grafik 4" o:spid="_x0000_s191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">
                        <v:imagedata r:id="rId108" o:title="" chromakey="white"/>
                      </v:shape>
                      <v:shape id="_x0000_s192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37EAA4" w14:textId="77777777" w:rsidR="00D943D9" w:rsidRPr="00160B38" w:rsidRDefault="00D943D9" w:rsidP="00D943D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48B205" id="_x0000_s1918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e9V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4jnqViAO9444aAbcW35T&#13;&#10;YdPdMh/umcMmwtnHLYW3G3A/Kalx4gvqf2yZk5SozwZH6nwSH46EvuD6wqovmK1eArYAtilGS0d0&#13;&#10;dkEdj6UD/YzLaRGj4hUzHGMXlAd3FJah2US43rhcLJIZrgXLwq15tDyCR+Ziez7tn5mz7SQFnME7&#13;&#10;OG4HNkud3LB2so2eBhbbAGUV4uWJp1bAlYKnVzurLyer05KevwA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M1&#13;&#10;71W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19669E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0A32CE2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BB7C3E" id="_x0000_s1919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">
                      <v:shape id="Textfeld 3" o:spid="_x0000_s192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2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4DBE12" id="_x0000_s1923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">
                      <v:shape id="Textfeld 3" o:spid="_x0000_s192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25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2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proofErr w:type="spellStart"/>
                                  <w:r w:rsidR="00003BB0">
                                    <w:t>Wer den</w:t>
                                  </w:r>
                                  <w:proofErr w:type="spellEnd"/>
                                  <w:r w:rsidR="00003BB0">
                                    <w:t xml:space="preserve">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7012C34" id="_x0000_s1927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6440EACE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B1F5B1" id="_x0000_s1928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">
                      <v:shape id="Grafik 7" o:spid="_x0000_s192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30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93D4FD" id="_x0000_s1931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13744F" id="_x0000_s1932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">
                      <v:shape id="Grafik 6" o:spid="_x0000_s19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4" o:title="" chromakey="white"/>
                      </v:shape>
                      <v:shape id="_x0000_s19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D39749" id="_x0000_s1935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">
                      <v:shape id="Grafik 1" o:spid="_x0000_s1936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10" o:title="" chromakey="white"/>
                      </v:shape>
                      <v:shape id="_x0000_s1937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87D20E" id="_x0000_s1938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">
                      <v:shape id="Textfeld 3" o:spid="_x0000_s193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3F83B10" id="_x0000_s1942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">
                      <v:shape id="Textfeld 3" o:spid="_x0000_s194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44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38BBB9" id="_x0000_s1946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">
                      <v:shape id="Textfeld 3" o:spid="_x0000_s194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</w:t>
                                  </w:r>
                                  <w:proofErr w:type="gramStart"/>
                                  <w:r>
                                    <w:t>ganz schnell</w:t>
                                  </w:r>
                                  <w:proofErr w:type="gramEnd"/>
                                  <w:r>
                                    <w:t xml:space="preserve">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BFDDDB8" id="_x0000_s1950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489A5879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B88CC9" id="_x0000_s1951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">
                      <v:shape id="Grafik 5" o:spid="_x0000_s1952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5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86443D" id="_x0000_s1954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&#13;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848E74" id="_x0000_s1958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mjt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nkOujWUx5UlFtoX&#13;&#10;7gy/q3Hq7pnzK2ZxinBQcU2hdQv2OyUNPvmCum87ZgUl8qPGNzXOw8URPxTsUFgPBb1TS8ARwDnF&#13;&#10;bPGIwdbL07GyoF5wOy1CVjQxzTF3Qbm3J2Hp21WE+42LxSK64V4wzN/rJ8MDeGAujOfz4YVZ0z0l&#13;&#10;j4/wAU7rgc3iJLesnX1DpIbFzkNV+2A889QJuFPw9GppDeXodd7S8x8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VKaO2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0E50B0C6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09549E7C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153D023" id="Textfeld 11247" o:spid="_x0000_s1959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952FBE6" id="Textfeld 11248" o:spid="_x0000_s1960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hgk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GQ9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H+uGCT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74EC9B" id="Textfeld 11249" o:spid="_x0000_s1961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T9oAxd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146814" id="Textfeld 11251" o:spid="_x0000_s1962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71EA83" id="Textfeld 11252" o:spid="_x0000_s1963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9886D9" id="_x0000_s1964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">
                      <v:group id="_x0000_s196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6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6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7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A92F56A" id="_x0000_s1973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">
                      <v:group id="_x0000_s197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7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7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7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7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8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864C09" id="_x0000_s1982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">
                      <v:group id="_x0000_s1983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8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5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8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87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198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9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66B5EA" id="_x0000_s1991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">
                      <v:group id="_x0000_s1992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199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994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9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9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199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1D7B3C" id="_x0000_s2000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">
                      <v:group id="_x0000_s200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0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0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0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0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8A203D" id="_x0000_s2009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">
                      <v:group id="_x0000_s2010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1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2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1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1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1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85ACE86" id="Textfeld 11250" o:spid="_x0000_s2018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7430A5C6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6BF5F9" id="Gruppieren 14" o:spid="_x0000_s2019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">
                      <v:shape id="Grafik 11" o:spid="_x0000_s2020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3" o:title="" chromakey="white"/>
                      </v:shape>
                      <v:shape id="_x0000_s202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29D74D" id="_x0000_s2022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jmY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+fE2/q7jcr3DwYZ1S0C&#13;&#10;q+ltBcN5R6x7IAaGDXYEbDPQlsr8wKiBzZBh+70mhmHEP0l4etPUNw65sWDGwmYsyFqsFcwOjDNE&#13;&#10;C0dwNo4fjoVR4gWW2MpHBRWRFGJnmDpzENau21iwBilbrYIZrA9N3J180tSDe+b8GD+3L8To/sU5&#13;&#10;eKv36rBFyCJMfMfa0dZ7SrWqnSoq55VHnnoBVg+cTnbbWA5Wx2W+fAU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W&#13;&#10;9jmY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360EE33F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FA7136" id="_x0000_s2023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EiTroQ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">
                      <v:shape id="Grafik 10" o:spid="_x0000_s202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25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7A1573B" id="_x0000_s2026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yBoKi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679194" id="_x0000_s2027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">
                      <v:group id="_x0000_s202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2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3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3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3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3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3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3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102145" id="_x0000_s2036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">
                      <v:group id="_x0000_s2037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3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39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4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4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4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1C1CBC" id="_x0000_s2045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">
                      <v:group id="_x0000_s204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4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0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5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2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2433E2" id="_x0000_s2054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">
                      <v:group id="_x0000_s205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5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5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5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60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6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C21925" id="Textfeld 10329" o:spid="_x0000_s2063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iYy3Q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E898687" id="Textfeld 10326" o:spid="_x0000_s2064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8Yr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4d9sy9t&#13;&#10;vsUZwKJQhwcnryvs1BsR4F543AdYO9xxcIdHoW2Tcbu7cVZa//yn9yiPY4pczhrcLxkPP9fCK870&#13;&#10;V4MDfDYYjdAsEDEanw6R8Iec5SHHrOtLi+0/wG3qJF2jPOj+WnhbP+EqnEevyBJGou+MS/A9cQnd&#13;&#10;3sNlKtV8TmK4hJyAG7NwMhqPSMdJfGyfhHe7cQWc81vb7yIxfTO1nWzUNHa+BltUNNIR6w7XXQ1w&#13;&#10;gVF37pZt3JCHNEm9/BJmvwA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BTC8Yr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85E68F1" id="Textfeld 10328" o:spid="_x0000_s2065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MBzfjP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0A7D47" id="Textfeld 10327" o:spid="_x0000_s2066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Vzl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6p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Uilc5d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95029A" id="_x0000_s2067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">
                      <v:group id="_x0000_s206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6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7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7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7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7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981108" id="_x0000_s2076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">
                      <v:group id="_x0000_s20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511BCB" id="_x0000_s2085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">
                      <v:group id="_x0000_s2086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8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0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091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092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139A6F" id="_x0000_s2094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">
                      <v:group id="_x0000_s20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096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00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0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6D5058B" id="Textfeld 10331" o:spid="_x0000_s2103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D3D57F9" id="Textfeld 10335" o:spid="_x0000_s2104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i/DPBd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822B48C" id="Textfeld 10336" o:spid="_x0000_s2105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wjb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Ox6a&#13;&#10;fWmLLc4AFoU6PDh5XWOn3ogA98LjPsDa4Y6DOzxKbduc292Ns8r6n396j/I4psjlrMX9kvPwYy28&#13;&#10;4kx/MTjA59kY54QBEeOTsxES/pCzPOSYdXNlsf0z3KZO0jXKgx6upbfNE67CefSKLGEk+s65BD8Q&#13;&#10;V9DvPVymUs3nJIZLyAm4MQsno/GIdJzEx+5JeLcbV8A5v7XDLhLTV1Pby0ZNY+drsGVNIx2x7nHd&#13;&#10;1QAXGHXnbtnGDXlIk9TzL2H2Cw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KdrCNv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024FA0F" id="Textfeld 10332" o:spid="_x0000_s2106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o1e3QIAAFo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ubLx0OxL&#13;&#10;W2xxBrAo1OHByesaO/VGBLgXHvcB1g53HNzhUWrb5tzubpxV1v/803uUxzFFLmct7pechx9r4RVn&#13;&#10;+ovBAT7LxmM0C0SMTz7i0DB/yFkecsy6ubTY/hluUyfpGuVBD9fS2+YJV+E8ekWWMBJ951yCH4hL&#13;&#10;6PceLlOp5nMSwyXkBNyYhZPReEQ6TuJj9yS8240r4Jzf2mEXiemrqe1lo6ax8zXYsqaRjlj3uO5q&#13;&#10;gAuMunO3bOOGPKRJ6vmXMPsF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DtNo1e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9B2EBE" id="_x0000_s2107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">
                      <v:group id="_x0000_s210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0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1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13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1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0F1E5D2" id="Textfeld 10330" o:spid="_x0000_s2116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983439" id="Textfeld 10334" o:spid="_x0000_s2117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AB14C16" id="Textfeld 10333" o:spid="_x0000_s2118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JRWxON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989557" id="_x0000_s2119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">
                      <v:group id="_x0000_s2120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25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682873" id="_x0000_s2128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">
                      <v:group id="_x0000_s2129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3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1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32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3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3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3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36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54395215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B1AE57" id="_x0000_s2137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CqJB9w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">
                      <v:shape id="Textfeld 7" o:spid="_x0000_s2138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3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26" o:title=""/>
                      </v:shape>
                      <v:shape id="Textfeld 73" o:spid="_x0000_s214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79E7FF47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4F79420E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316757" id="Gruppieren 626" o:spid="_x0000_s2141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">
                      <v:shape id="Textfeld 917237738" o:spid="_x0000_s2142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43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5" o:title="" chromakey="white"/>
                      </v:shape>
                      <v:shape id="Grafik 59321572" o:spid="_x0000_s2144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6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7F0E741" id="Textfeld 394930323" o:spid="_x0000_s2145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09C3A11" id="_x0000_s2146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">
                      <v:shape id="Textfeld 3" o:spid="_x0000_s214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ADC06F" id="_x0000_s2150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">
                      <v:shape id="Textfeld 3" o:spid="_x0000_s2151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52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AACE2F" id="_x0000_s2154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">
                      <v:shape id="Textfeld 3" o:spid="_x0000_s215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90636B" id="_x0000_s2158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&#13;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DCA7AD" id="_x0000_s2162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&#13;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E566C8" id="_x0000_s2166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">
                      <v:shape id="Textfeld 3" o:spid="_x0000_s216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480CD4" id="_x0000_s2170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">
                      <v:shape id="Textfeld 3" o:spid="_x0000_s2171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BA0FABD" id="Textfeld 627" o:spid="_x0000_s2174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&#13;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5CEC43" id="_x0000_s2175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">
                      <v:shape id="Textfeld 3" o:spid="_x0000_s217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7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7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5C5578" id="_x0000_s2179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">
                      <v:shape id="Textfeld 3" o:spid="_x0000_s218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8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8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EBC265" id="_x0000_s2183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">
                      <v:shape id="Textfeld 3" o:spid="_x0000_s218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F826C0" id="_x0000_s2187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&#13;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4F0D6219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4DFA92D" id="_x0000_s2191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Yt2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Iwe2IW61psXRGo1UoaJ4wxbCuTvnjq/ohbDBZsYmP4rPpXUeE13&#13;&#10;UkJqbf/53n7QR+pwmpA9htU8cX/vaOhh8rNCUsNk6wXbC+teULvmRqP0ULTwJoq4YL3sxQqF+g1z&#13;&#10;dBFewRFVDG/NE9+LN74dmZjDjC8WUalthffqwaCBtrwPbHw8fKPWdJT1yNgX3dOGlvScua1uyKzS&#13;&#10;i53XlYi0Dsi2KHaAg8JRilMQ0tmYfb2OWqf/K67/BQ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">
                      <v:shape id="Grafik 3" o:spid="_x0000_s2192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19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75EB3A" id="_x0000_s2194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">
                      <v:shape id="Textfeld 3" o:spid="_x0000_s2195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8E93A5" id="_x0000_s2198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">
                      <v:shape id="Textfeld 3" o:spid="_x0000_s2199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proofErr w:type="spellStart"/>
                                  <w:r w:rsidRPr="00A878E4">
                                    <w:t>ommt</w:t>
                                  </w:r>
                                  <w:proofErr w:type="spellEnd"/>
                                  <w:r w:rsidRPr="00A878E4">
                                    <w:t xml:space="preserve">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0576191" id="_x0000_s2202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AB76A6" id="_x0000_s2203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">
                      <v:shape id="Textfeld 3" o:spid="_x0000_s2204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0FAA16" id="_x0000_s2207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">
                      <v:shape id="Textfeld 3" o:spid="_x0000_s2208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76EF228D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11A80C5E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B700F5" id="Textfeld 420" o:spid="_x0000_s2211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5154F" id="_x0000_s2212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">
                      <v:shape id="Textfeld 3" o:spid="_x0000_s2213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4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1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23AEA3" id="_x0000_s2216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z3Mg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">
                      <v:shape id="Textfeld 3" o:spid="_x0000_s2217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8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19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C88240" id="_x0000_s2220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">
                      <v:shape id="Textfeld 3" o:spid="_x0000_s2221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2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D1792F7" id="Gruppieren 630" o:spid="_x0000_s2224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">
                      <v:shape id="_x0000_s2225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6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7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8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29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30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4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8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39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0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42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4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6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47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0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5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4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55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1FB539B4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9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8F4CF" w14:textId="77777777" w:rsidR="008E2553" w:rsidRDefault="008E2553" w:rsidP="00F56440">
      <w:r>
        <w:separator/>
      </w:r>
    </w:p>
    <w:p w14:paraId="18648690" w14:textId="77777777" w:rsidR="008E2553" w:rsidRDefault="008E2553" w:rsidP="00F56440"/>
    <w:p w14:paraId="638B0239" w14:textId="77777777" w:rsidR="008E2553" w:rsidRDefault="008E2553" w:rsidP="00F56440"/>
    <w:p w14:paraId="66E14296" w14:textId="77777777" w:rsidR="008E2553" w:rsidRDefault="008E2553" w:rsidP="00F56440"/>
    <w:p w14:paraId="6AC45453" w14:textId="77777777" w:rsidR="008E2553" w:rsidRDefault="008E2553"/>
    <w:p w14:paraId="08E3DA35" w14:textId="77777777" w:rsidR="008E2553" w:rsidRDefault="008E2553"/>
    <w:p w14:paraId="2836E5DE" w14:textId="77777777" w:rsidR="008E2553" w:rsidRDefault="008E2553"/>
  </w:endnote>
  <w:endnote w:type="continuationSeparator" w:id="0">
    <w:p w14:paraId="457FC29D" w14:textId="77777777" w:rsidR="008E2553" w:rsidRDefault="008E2553" w:rsidP="00F56440">
      <w:r>
        <w:continuationSeparator/>
      </w:r>
    </w:p>
    <w:p w14:paraId="5159CE36" w14:textId="77777777" w:rsidR="008E2553" w:rsidRDefault="008E2553" w:rsidP="00F56440"/>
    <w:p w14:paraId="7D48CAE6" w14:textId="77777777" w:rsidR="008E2553" w:rsidRDefault="008E2553" w:rsidP="00F56440"/>
    <w:p w14:paraId="6C9CDF39" w14:textId="77777777" w:rsidR="008E2553" w:rsidRDefault="008E2553" w:rsidP="00F56440"/>
    <w:p w14:paraId="592C8FB5" w14:textId="77777777" w:rsidR="008E2553" w:rsidRDefault="008E2553"/>
    <w:p w14:paraId="1D91F24A" w14:textId="77777777" w:rsidR="008E2553" w:rsidRDefault="008E2553"/>
    <w:p w14:paraId="0308CB11" w14:textId="77777777" w:rsidR="008E2553" w:rsidRDefault="008E25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E9F36" w14:textId="77777777" w:rsidR="008E2553" w:rsidRDefault="008E2553" w:rsidP="00F56440">
      <w:r>
        <w:separator/>
      </w:r>
    </w:p>
    <w:p w14:paraId="77BEAC49" w14:textId="77777777" w:rsidR="008E2553" w:rsidRDefault="008E2553" w:rsidP="00F56440"/>
    <w:p w14:paraId="68E46C45" w14:textId="77777777" w:rsidR="008E2553" w:rsidRDefault="008E2553" w:rsidP="00F56440"/>
    <w:p w14:paraId="1E1A87BB" w14:textId="77777777" w:rsidR="008E2553" w:rsidRDefault="008E2553" w:rsidP="00F56440"/>
    <w:p w14:paraId="7AD5E3A7" w14:textId="77777777" w:rsidR="008E2553" w:rsidRDefault="008E2553"/>
    <w:p w14:paraId="7A8B6BE2" w14:textId="77777777" w:rsidR="008E2553" w:rsidRDefault="008E2553"/>
    <w:p w14:paraId="51B6C4CC" w14:textId="77777777" w:rsidR="008E2553" w:rsidRDefault="008E2553"/>
  </w:footnote>
  <w:footnote w:type="continuationSeparator" w:id="0">
    <w:p w14:paraId="3EC8020E" w14:textId="77777777" w:rsidR="008E2553" w:rsidRDefault="008E2553" w:rsidP="00F56440">
      <w:r>
        <w:continuationSeparator/>
      </w:r>
    </w:p>
    <w:p w14:paraId="1A039C4B" w14:textId="77777777" w:rsidR="008E2553" w:rsidRDefault="008E2553" w:rsidP="00F56440"/>
    <w:p w14:paraId="178FAE7C" w14:textId="77777777" w:rsidR="008E2553" w:rsidRDefault="008E2553" w:rsidP="00F56440"/>
    <w:p w14:paraId="7E25783A" w14:textId="77777777" w:rsidR="008E2553" w:rsidRDefault="008E2553" w:rsidP="00F56440"/>
    <w:p w14:paraId="7E823736" w14:textId="77777777" w:rsidR="008E2553" w:rsidRDefault="008E2553"/>
    <w:p w14:paraId="648D1344" w14:textId="77777777" w:rsidR="008E2553" w:rsidRDefault="008E2553"/>
    <w:p w14:paraId="13291343" w14:textId="77777777" w:rsidR="008E2553" w:rsidRDefault="008E25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8E2553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54EFA72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55pt;height:15.95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27316920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261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8E2553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54EFA722">
                        <v:shape id="_x0000_i1025" type="#_x0000_t75" alt="" style="width:9.55pt;height:15.95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27316920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259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67pt;height:137pt;visibility:visible;mso-wrap-style:square" o:bullet="t">
        <v:imagedata r:id="rId1" o:title=""/>
      </v:shape>
    </w:pict>
  </w:numPicBullet>
  <w:numPicBullet w:numPicBulletId="1">
    <w:pict>
      <v:shape id="_x0000_i1053" type="#_x0000_t75" style="width:75pt;height:10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usanne Prediger">
    <w15:presenceInfo w15:providerId="None" w15:userId="Susanne Predi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0678F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5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92879"/>
    <w:rsid w:val="0099425F"/>
    <w:rsid w:val="00996BBE"/>
    <w:rsid w:val="009971EF"/>
    <w:rsid w:val="009973BD"/>
    <w:rsid w:val="009A01F5"/>
    <w:rsid w:val="009A44EA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3D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117A"/>
    <w:rsid w:val="00E53C48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75.png"/><Relationship Id="rId21" Type="http://schemas.openxmlformats.org/officeDocument/2006/relationships/image" Target="media/image15.png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4.xml"/><Relationship Id="rId84" Type="http://schemas.openxmlformats.org/officeDocument/2006/relationships/image" Target="media/image46.wmf"/><Relationship Id="rId89" Type="http://schemas.openxmlformats.org/officeDocument/2006/relationships/image" Target="media/image48.png"/><Relationship Id="rId112" Type="http://schemas.openxmlformats.org/officeDocument/2006/relationships/image" Target="media/image72.png"/><Relationship Id="rId16" Type="http://schemas.openxmlformats.org/officeDocument/2006/relationships/image" Target="media/image9.wmf"/><Relationship Id="rId107" Type="http://schemas.openxmlformats.org/officeDocument/2006/relationships/image" Target="media/image68.png"/><Relationship Id="rId11" Type="http://schemas.openxmlformats.org/officeDocument/2006/relationships/header" Target="header1.xm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1.png"/><Relationship Id="rId102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footer" Target="footer2.xml"/><Relationship Id="rId113" Type="http://schemas.openxmlformats.org/officeDocument/2006/relationships/image" Target="media/image77.png"/><Relationship Id="rId118" Type="http://schemas.openxmlformats.org/officeDocument/2006/relationships/image" Target="media/image76.wmf"/><Relationship Id="rId80" Type="http://schemas.openxmlformats.org/officeDocument/2006/relationships/image" Target="media/image42.png"/><Relationship Id="rId85" Type="http://schemas.openxmlformats.org/officeDocument/2006/relationships/image" Target="media/image47.wmf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46" Type="http://schemas.openxmlformats.org/officeDocument/2006/relationships/image" Target="media/image260.png"/><Relationship Id="rId59" Type="http://schemas.openxmlformats.org/officeDocument/2006/relationships/image" Target="media/image29.png"/><Relationship Id="rId67" Type="http://schemas.openxmlformats.org/officeDocument/2006/relationships/header" Target="header3.xml"/><Relationship Id="rId103" Type="http://schemas.openxmlformats.org/officeDocument/2006/relationships/image" Target="media/image65.png"/><Relationship Id="rId108" Type="http://schemas.openxmlformats.org/officeDocument/2006/relationships/image" Target="media/image69.png"/><Relationship Id="rId116" Type="http://schemas.openxmlformats.org/officeDocument/2006/relationships/image" Target="media/image80.wmf"/><Relationship Id="rId20" Type="http://schemas.openxmlformats.org/officeDocument/2006/relationships/image" Target="media/image14.png"/><Relationship Id="rId54" Type="http://schemas.microsoft.com/office/2007/relationships/hdphoto" Target="media/hdphoto1.wdp"/><Relationship Id="rId62" Type="http://schemas.openxmlformats.org/officeDocument/2006/relationships/image" Target="media/image31.png"/><Relationship Id="rId70" Type="http://schemas.openxmlformats.org/officeDocument/2006/relationships/header" Target="header5.xml"/><Relationship Id="rId75" Type="http://schemas.openxmlformats.org/officeDocument/2006/relationships/image" Target="media/image38.wmf"/><Relationship Id="rId83" Type="http://schemas.openxmlformats.org/officeDocument/2006/relationships/image" Target="media/image45.wmf"/><Relationship Id="rId88" Type="http://schemas.openxmlformats.org/officeDocument/2006/relationships/image" Target="media/image54.wmf"/><Relationship Id="rId91" Type="http://schemas.openxmlformats.org/officeDocument/2006/relationships/image" Target="media/image49.wmf"/><Relationship Id="rId96" Type="http://schemas.openxmlformats.org/officeDocument/2006/relationships/image" Target="media/image55.wmf"/><Relationship Id="rId111" Type="http://schemas.openxmlformats.org/officeDocument/2006/relationships/image" Target="media/image7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67.wmf"/><Relationship Id="rId114" Type="http://schemas.openxmlformats.org/officeDocument/2006/relationships/image" Target="media/image73.png"/><Relationship Id="rId119" Type="http://schemas.openxmlformats.org/officeDocument/2006/relationships/header" Target="header7.xml"/><Relationship Id="rId10" Type="http://schemas.openxmlformats.org/officeDocument/2006/relationships/image" Target="media/image5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37.png"/><Relationship Id="rId78" Type="http://schemas.openxmlformats.org/officeDocument/2006/relationships/image" Target="media/image40.wmf"/><Relationship Id="rId81" Type="http://schemas.openxmlformats.org/officeDocument/2006/relationships/image" Target="media/image43.wmf"/><Relationship Id="rId86" Type="http://schemas.openxmlformats.org/officeDocument/2006/relationships/image" Target="media/image52.wmf"/><Relationship Id="rId94" Type="http://schemas.openxmlformats.org/officeDocument/2006/relationships/image" Target="media/image51.png"/><Relationship Id="rId99" Type="http://schemas.openxmlformats.org/officeDocument/2006/relationships/image" Target="media/image60.png"/><Relationship Id="rId101" Type="http://schemas.openxmlformats.org/officeDocument/2006/relationships/image" Target="media/image63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109" Type="http://schemas.openxmlformats.org/officeDocument/2006/relationships/image" Target="media/image70.png"/><Relationship Id="rId55" Type="http://schemas.openxmlformats.org/officeDocument/2006/relationships/image" Target="media/image26.png"/><Relationship Id="rId76" Type="http://schemas.openxmlformats.org/officeDocument/2006/relationships/image" Target="media/image39.png"/><Relationship Id="rId97" Type="http://schemas.openxmlformats.org/officeDocument/2006/relationships/image" Target="media/image57.png"/><Relationship Id="rId104" Type="http://schemas.openxmlformats.org/officeDocument/2006/relationships/image" Target="media/image66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hyperlink" Target="https://dzlm.de/vam/msk-bruchstreifen.html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53.wmf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61" Type="http://schemas.openxmlformats.org/officeDocument/2006/relationships/image" Target="media/image30.jpeg"/><Relationship Id="rId82" Type="http://schemas.openxmlformats.org/officeDocument/2006/relationships/image" Target="media/image44.wmf"/><Relationship Id="rId19" Type="http://schemas.openxmlformats.org/officeDocument/2006/relationships/image" Target="media/image13.wmf"/><Relationship Id="rId14" Type="http://schemas.openxmlformats.org/officeDocument/2006/relationships/image" Target="media/image7.wmf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62.png"/><Relationship Id="rId105" Type="http://schemas.openxmlformats.org/officeDocument/2006/relationships/image" Target="media/image71.png"/><Relationship Id="rId8" Type="http://schemas.openxmlformats.org/officeDocument/2006/relationships/image" Target="media/image3.png"/><Relationship Id="rId72" Type="http://schemas.openxmlformats.org/officeDocument/2006/relationships/footer" Target="footer3.xml"/><Relationship Id="rId93" Type="http://schemas.openxmlformats.org/officeDocument/2006/relationships/image" Target="media/image59.png"/><Relationship Id="rId98" Type="http://schemas.openxmlformats.org/officeDocument/2006/relationships/image" Target="media/image58.png"/><Relationship Id="rId121" Type="http://schemas.microsoft.com/office/2011/relationships/people" Target="people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4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13</Pages>
  <Words>2123</Words>
  <Characters>13380</Characters>
  <Application>Microsoft Office Word</Application>
  <DocSecurity>0</DocSecurity>
  <Lines>111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2</cp:revision>
  <cp:lastPrinted>2025-11-28T04:42:00Z</cp:lastPrinted>
  <dcterms:created xsi:type="dcterms:W3CDTF">2025-12-15T14:15:00Z</dcterms:created>
  <dcterms:modified xsi:type="dcterms:W3CDTF">2025-12-15T14:15:00Z</dcterms:modified>
</cp:coreProperties>
</file>