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0933253C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0DB1F600" w14:textId="51D6B5B0" w:rsidR="00961035" w:rsidRPr="005B6061" w:rsidRDefault="00961035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349AFB9D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5B1C3C20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34B35172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959775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Dieses Material wurde durch Andrea Schink &amp; Susanne Prediger in 2014 konzipiert und in 2023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D943D9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6FA34583" w:rsidR="00961035" w:rsidRPr="00D943D9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 sicher können 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Prediger, S., Selter, C., Hußmann, S. &amp; Nührenbörger,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(2026).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 xml:space="preserve">Cornelsen. </w:t>
                  </w:r>
                  <w:r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>Open Educational Resources unter mathe-sicher-koennen.dzlm.de/bpd/#B</w:t>
                  </w:r>
                  <w:r w:rsidR="001D5930" w:rsidRPr="00D943D9">
                    <w:rPr>
                      <w:rFonts w:ascii="Calibri" w:hAnsi="Calibri"/>
                      <w:color w:val="808080"/>
                      <w:sz w:val="18"/>
                      <w:szCs w:val="18"/>
                      <w:lang w:val="en-US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FB32D99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Zu dem Diagnose- und Fördermaterial sind auch Handreichungen verfügbar sowie Erklärvideos und Fortbildungsfilme, alles zu finden unter mathe-sicher-koennen.dzlm.de/bpd.</w:t>
                  </w:r>
                  <w:r w:rsidR="005248F5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Das Material der 1. Auflage (von 2014) ist in Print auch bei Cornelsen kaufbar, wurde hier jedoch leicht weiterentwickelt. 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18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ins w:id="1" w:author="Susanne Prediger" w:date="2025-11-10T11:33:00Z" w16du:dateUtc="2025-11-10T10:33:00Z"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3430784" behindDoc="0" locked="0" layoutInCell="1" allowOverlap="1" wp14:anchorId="66F7553D" wp14:editId="60476990">
                        <wp:simplePos x="0" y="0"/>
                        <wp:positionH relativeFrom="column">
                          <wp:posOffset>2058196</wp:posOffset>
                        </wp:positionH>
                        <wp:positionV relativeFrom="paragraph">
                          <wp:posOffset>318770</wp:posOffset>
                        </wp:positionV>
                        <wp:extent cx="175260" cy="317500"/>
                        <wp:effectExtent l="0" t="0" r="2540" b="0"/>
                        <wp:wrapNone/>
                        <wp:docPr id="334151688" name="Gruppieren 2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75260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511942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44912C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201129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3349DB" w14:textId="77777777" w:rsidR="005D10B2" w:rsidRPr="00451DD8" w:rsidRDefault="005D10B2" w:rsidP="005D10B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51DD8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0999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644912C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2C3349DB" w14:textId="77777777" w:rsidR="005D10B2" w:rsidRPr="00451DD8" w:rsidRDefault="005D10B2" w:rsidP="005D10B2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51DD8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w:pict>
                  </mc:Fallback>
                </mc:AlternateContent>
              </w:r>
            </w:ins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61DC6CD1">
                      <wp:simplePos x="0" y="0"/>
                      <wp:positionH relativeFrom="column">
                        <wp:posOffset>2935605</wp:posOffset>
                      </wp:positionH>
                      <wp:positionV relativeFrom="paragraph">
                        <wp:posOffset>127635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15pt;margin-top:10.0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&#13;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2DF41E17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1" o:title="" chromakey="white"/>
                      </v:sha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2F035582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0A6064AF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5A4B0089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00E7DE62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1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Verfeinere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75D4D477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08EC8C73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5D8315EA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34E20268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403B1002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33863F67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5C8348A1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05F32947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116FB804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1F72C802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26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197E5AEC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30FA9DA4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5C7C8B58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398DA40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604D04AE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02001" id="Gruppieren 141" o:spid="_x0000_s1456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">
                      <v:group id="_x0000_s145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5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5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6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6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6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6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C33A5" id="_x0000_s1467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">
                      <v:group id="_x0000_s1468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69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1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3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7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5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A56A8" id="_x0000_s1478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">
                      <v:group id="_x0000_s147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8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2818" id="_x0000_s1487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">
                      <v:group id="_x0000_s1488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0EF8F05E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(3) 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2</m:t>
                  </m:r>
                </m:num>
                <m:den>
                  <m:r>
                    <w:rPr>
                      <w:rFonts w:ascii="Calibri" w:hAnsi="Calibri"/>
                    </w:rPr>
                    <m:t>8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und </w:t>
            </w:r>
            <m:oMath>
              <m:f>
                <m:fPr>
                  <m:ctrlPr>
                    <w:rPr>
                      <w:rFonts w:ascii="Calibri" w:hAnsi="Calibri"/>
                      <w:i/>
                    </w:rPr>
                  </m:ctrlPr>
                </m:fPr>
                <m:num>
                  <m:r>
                    <w:rPr>
                      <w:rFonts w:ascii="Calibri" w:hAnsi="Calibri"/>
                    </w:rPr>
                    <m:t>5</m:t>
                  </m:r>
                </m:num>
                <m:den>
                  <m:r>
                    <w:rPr>
                      <w:rFonts w:ascii="Calibri" w:hAnsi="Calibri"/>
                    </w:rPr>
                    <m:t>6</m:t>
                  </m:r>
                </m:den>
              </m:f>
            </m:oMath>
            <w:r w:rsidRPr="005B6061">
              <w:rPr>
                <w:rFonts w:ascii="Calibri" w:hAnsi="Calibri"/>
                <w:noProof/>
              </w:rPr>
              <w:t xml:space="preserve">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5FDBB05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4761806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68490F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4B4111A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4E7FA76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81915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A871E" id="_x0000_s1496" style="position:absolute;margin-left:313.1pt;margin-top:6.4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">
                      <v:group id="_x0000_s149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49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4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0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474634C4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123190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80BF4" id="_x0000_s1507" style="position:absolute;margin-left:214.8pt;margin-top:9.7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">
                      <v:group id="_x0000_s150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0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1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32EB3" id="_x0000_s1518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">
                      <v:group id="_x0000_s151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2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D8DF3" id="_x0000_s1529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">
                      <v:group id="_x0000_s153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3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3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3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68490F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tcBorders>
              <w:right w:val="single" w:sz="8" w:space="0" w:color="BFBFBF" w:themeColor="background1" w:themeShade="BF"/>
            </w:tcBorders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1854" id="_x0000_s1540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">
                      <v:group id="_x0000_s154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4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4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53172" id="_x0000_s1551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">
                      <v:group id="_x0000_s155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5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5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6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78E09" id="_x0000_s1562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">
                      <v:group id="_x0000_s1563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64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6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6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2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B231EA" w14:textId="54282BAE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A83A4" id="_x0000_s1573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">
                      <v:group id="_x0000_s157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7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7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7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4194805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4A46C" id="_x0000_s1584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">
                      <v:group id="_x0000_s1585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86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8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8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59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F767C3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56556" id="_x0000_s1595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CXDqzB7AQAAKkY&#13;&#10;AAAOAAAAAAAAAAAAAAAAAC4CAABkcnMvZTJvRG9jLnhtbFBLAQItABQABgAIAAAAIQBkhs1u4QAA&#13;&#10;AAwBAAAPAAAAAAAAAAAAAAAAAEYHAABkcnMvZG93bnJldi54bWxQSwUGAAAAAAQABADzAAAAVAgA&#13;&#10;AAAA&#13;&#10;">
                      <v:group id="_x0000_s1596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597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5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9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6D909EE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  <w:tcBorders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EDD90" w14:textId="67E6ECA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6B6320A3">
                      <wp:simplePos x="0" y="0"/>
                      <wp:positionH relativeFrom="column">
                        <wp:posOffset>213034</wp:posOffset>
                      </wp:positionH>
                      <wp:positionV relativeFrom="paragraph">
                        <wp:posOffset>94615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2B0E" id="_x0000_s1606" style="position:absolute;margin-left:16.75pt;margin-top:7.45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">
                      <v:group id="_x0000_s160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0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0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1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1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658431A1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28686061">
                      <wp:simplePos x="0" y="0"/>
                      <wp:positionH relativeFrom="column">
                        <wp:posOffset>209859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D9F8" id="_x0000_s1617" style="position:absolute;margin-left:16.5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">
                      <v:group id="_x0000_s161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1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2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2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4FAE977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tcBorders>
              <w:left w:val="single" w:sz="8" w:space="0" w:color="BFBFBF" w:themeColor="background1" w:themeShade="BF"/>
            </w:tcBorders>
          </w:tcPr>
          <w:p w14:paraId="74CF2154" w14:textId="74C1B3C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6280544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84627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CB6B31" id="_x0000_s1628" style="position:absolute;margin-left:15.6pt;margin-top:6.65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">
                      <v:group id="_x0000_s162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061C7F8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02D6E8C">
                      <wp:simplePos x="0" y="0"/>
                      <wp:positionH relativeFrom="column">
                        <wp:posOffset>182300</wp:posOffset>
                      </wp:positionH>
                      <wp:positionV relativeFrom="paragraph">
                        <wp:posOffset>76303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9EC5E" id="_x0000_s1639" style="position:absolute;margin-left:14.35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">
                      <v:group id="_x0000_s164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4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4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4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9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60190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09E976BB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650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kt&#13;&#10;1Y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51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52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F303E" id="_x0000_s1653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">
                      <v:shape id="Textfeld 3" o:spid="_x0000_s16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5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D3A5F" id="_x0000_s1657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">
                      <v:shape id="Textfeld 3" o:spid="_x0000_s165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59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64902BB4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61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vMlgmw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">
                      <v:shape id="Grafik 7" o:spid="_x0000_s1662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63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E53B" id="_x0000_s1664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OkAhwMAAMMKAAAOAAAAZHJzL2Uyb0RvYy54bWzsVktv3DgMvi/Q/yDo3vg5fiFOkaabYIEg&#13;&#10;DTbZ9qyR5RkDsqSVNLHTX19KHns6SXpod4uiQC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">
                      <v:shape id="Textfeld 3" o:spid="_x0000_s166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6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86700" id="_x0000_s1668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">
                      <v:shape id="Textfeld 3" o:spid="_x0000_s166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8D14" id="_x0000_s1672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NdnggMAAMAKAAAOAAAAZHJzL2Uyb0RvYy54bWzsVktv3DgMvi/Q/yDo3tgev404RZpuggWC&#13;&#10;NNhk27NGlmcMyJJW0sROf30peezpJOmh3S0KFL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">
                      <v:shape id="Textfeld 3" o:spid="_x0000_s167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7475" id="_x0000_s1676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">
                      <v:shape id="Textfeld 3" o:spid="_x0000_s1677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3CF35" id="_x0000_s1680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uqafKosDAADDCgAADgAAAAAAAAAA&#13;&#10;AAAAAAAuAgAAZHJzL2Uyb0RvYy54bWxQSwECLQAUAAYACAAAACEAQOZRl+EAAAAMAQAADwAAAAAA&#13;&#10;AAAAAAAAAADlBQAAZHJzL2Rvd25yZXYueG1sUEsFBgAAAAAEAAQA8wAAAPMGAAAAAA==&#13;&#10;">
                      <v:shape id="Textfeld 3" o:spid="_x0000_s16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82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83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9E13" id="_x0000_s1684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JY8hQMAAMIKAAAOAAAAZHJzL2Uyb0RvYy54bWzsVktv3DYQvgfofyB4j/V+wnLgOrERwHCM&#13;&#10;2m3OXIraFUCRDMm15Pz6DKmVNn7k0LRFUaC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">
                      <v:shape id="Textfeld 3" o:spid="_x0000_s16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96A3" id="_x0000_s1688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">
                      <v:shape id="Textfeld 3" o:spid="_x0000_s1689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0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6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F7974" id="_x0000_s1692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">
                      <v:shape id="Textfeld 3" o:spid="_x0000_s1693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4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6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5CAA1" id="_x0000_s1696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">
                      <v:shape id="Textfeld 3" o:spid="_x0000_s1697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698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699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60645" id="_x0000_s1700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">
                      <v:group id="_x0000_s170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0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0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0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0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0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F1FE9" id="_x0000_s1711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">
                      <v:shape id="Textfeld 3" o:spid="_x0000_s1712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1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1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09462F45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15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DgnmpS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16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17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26" o:title=""/>
                      </v:shape>
                      <v:shape id="Textfeld 73" o:spid="_x0000_s1718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563D508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19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u5eier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0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2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3F4A7" id="Gruppieren 139" o:spid="_x0000_s1722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">
                      <v:shape id="_x0000_s1723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4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5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26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727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">
                      <v:shape id="Grafik 9" o:spid="_x0000_s172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2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6F2E173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73660</wp:posOffset>
                      </wp:positionV>
                      <wp:extent cx="503190" cy="648000"/>
                      <wp:effectExtent l="0" t="0" r="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648000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0" style="position:absolute;margin-left:2.85pt;margin-top:5.8pt;width:39.6pt;height:51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">
                      <v:shape id="Grafik 4" o:spid="_x0000_s1731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7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572CDD2E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33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PJKqtQ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">
                      <v:shape id="Grafik 5" o:spid="_x0000_s1734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1" o:title="" chromakey="white"/>
                      </v:shape>
                      <v:shape id="_x0000_s17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F46F0" id="_x0000_s1736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KwMlzoYDAADBCgAADgAAAAAAAAAAAAAAAAAu&#13;&#10;AgAAZHJzL2Uyb0RvYy54bWxQSwECLQAUAAYACAAAACEAx5nEseAAAAAMAQAADwAAAAAAAAAAAAAA&#13;&#10;AADgBQAAZHJzL2Rvd25yZXYueG1sUEsFBgAAAAAEAAQA8wAAAO0GAAAAAA==&#13;&#10;">
                      <v:shape id="Textfeld 3" o:spid="_x0000_s173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3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3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A52C" id="_x0000_s1740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">
                      <v:shape id="Textfeld 3" o:spid="_x0000_s17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4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6D65E" id="_x0000_s1744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">
                      <v:shape id="Textfeld 3" o:spid="_x0000_s17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1CA7E" id="_x0000_s1748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">
                      <v:shape id="Textfeld 3" o:spid="_x0000_s17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0015961F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9ACB2" id="_x0000_s1752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">
                      <v:group id="_x0000_s1753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5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5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5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5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5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5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6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6C094" id="_x0000_s1763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">
                      <v:group id="_x0000_s1764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65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7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69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1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0250" id="_x0000_s1774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">
                      <v:group id="_x0000_s1775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76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7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8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0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81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4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D6BA2" id="_x0000_s1785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4XUlRYkDAADBCgAADgAAAAAAAAAA&#13;&#10;AAAAAAAuAgAAZHJzL2Uyb0RvYy54bWxQSwECLQAUAAYACAAAACEAAS18guMAAAAOAQAADwAAAAAA&#13;&#10;AAAAAAAAAADjBQAAZHJzL2Rvd25yZXYueG1sUEsFBgAAAAAEAAQA8wAAAPMGAAAAAA==&#13;&#10;">
                      <v:shape id="Textfeld 3" o:spid="_x0000_s1786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87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72F8E" id="_x0000_s1789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">
                      <v:shape id="Textfeld 3" o:spid="_x0000_s1790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791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2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793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s+olO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C182C" id="_x0000_s1794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yaMgQ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043F00FD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798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OqM5lw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">
                      <v:shape id="Grafik 8" o:spid="_x0000_s1799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0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801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Ie9NDG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02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03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04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05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06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07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08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B9779BE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809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0546B29E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28C0BE06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C7BD0" id="_x0000_s1810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">
                      <v:shape id="Textfeld 3" o:spid="_x0000_s181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12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24179FA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kopiert 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18E1C7F5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14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">
                      <v:shape id="Grafik 5" o:spid="_x0000_s1815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16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817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oO4Xz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18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1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6B32D9FE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0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x0u6rA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">
                      <v:shape id="Grafik 6" o:spid="_x0000_s1821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2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77F7743A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23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+&#13;&#10;B2I3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24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25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826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HJ4rwg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Sxe2Fvp9SsStRolw9hzhi0Ewnmgzi+pxduCTbyX/is+ldS4&#13;&#10;TXdSQmptv/9oP9ijdNAmZIe3apa4v7c0jDD5WaGo4WHrBdsLq15Q2+ZWo/UAKKKJIg5YL3uxQqN+&#13;&#10;wzM6D7dARRXDXbPE9+Ktb19MPMOMz+fRqJ2ED+rRYH62vA+wP+2/UWs6ynpU7IvuaUNLes7c1jbA&#13;&#10;rvR863UlIq2PKHaAg8JRio8gpLNX9nQdrY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">
                      <v:shape id="Grafik 9" o:spid="_x0000_s182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2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9591" id="_x0000_s1829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I1zzBJIDAABjCgAA&#13;&#10;DgAAAAAAAAAAAAAAAAAuAgAAZHJzL2Uyb0RvYy54bWxQSwECLQAUAAYACAAAACEALvzWnOMAAAAO&#13;&#10;AQAADwAAAAAAAAAAAAAAAADsBQAAZHJzL2Rvd25yZXYueG1sUEsFBgAAAAAEAAQA8wAAAPwGAAAA&#13;&#10;AA==&#13;&#10;">
                      <v:shape id="Textfeld 3" o:spid="_x0000_s1830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31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32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8F7AC" id="_x0000_s1833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">
                      <v:shape id="Textfeld 3" o:spid="_x0000_s1834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5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3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478E7" id="_x0000_s1837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dzudMkgMAAGMK&#13;&#10;AAAOAAAAAAAAAAAAAAAAAC4CAABkcnMvZTJvRG9jLnhtbFBLAQItABQABgAIAAAAIQAmDf7O5QAA&#13;&#10;AA4BAAAPAAAAAAAAAAAAAAAAAOwFAABkcnMvZG93bnJldi54bWxQSwUGAAAAAAQABADzAAAA/gYA&#13;&#10;AAAA&#13;&#10;">
                      <v:shape id="Textfeld 3" o:spid="_x0000_s1838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39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0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841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842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Eo3mFu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843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m8W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yen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HM6bxa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31DFF645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59DAC15D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50CBB4B2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44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x1Us+Q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">
                      <v:shape id="Textfeld 7" o:spid="_x0000_s1845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4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26" o:title=""/>
                      </v:shape>
                      <v:shape id="Textfeld 73" o:spid="_x0000_s184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2C04" w:rsidRPr="005B6061">
              <w:rPr>
                <w:rFonts w:ascii="Calibri" w:hAnsi="Calibri"/>
              </w:rPr>
              <w:t>Hat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kopiert 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0BCC0AC1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kopiert?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25315AF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>
              <w:rPr>
                <w:rFonts w:ascii="Calibri" w:hAnsi="Calibri"/>
              </w:rPr>
              <w:br/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AFB0E" id="_x0000_s1848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">
                      <v:shape id="Textfeld 3" o:spid="_x0000_s1849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0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C95C" id="_x0000_s1852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EwThgMAAMcKAAAOAAAAZHJzL2Uyb0RvYy54bWzsVttu3DgMfV9g/0HQe2N7fBnbiFNk0yZY&#13;&#10;IEiDTdo+a2R5xoAsqZImdvr1S8mXya0o2t2iKNA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">
                      <v:shape id="Textfeld 3" o:spid="_x0000_s1853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4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5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2BC33" id="_x0000_s1856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">
                      <v:shape id="Textfeld 3" o:spid="_x0000_s1857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8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59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860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2qzcyL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861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0GhHwQ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9Oo4thb6XXrwjUaqQMXdEZthBw54E6v6QWkwWbmJb+Oz6V1HhN&#13;&#10;d1JCam3/+Wg/6CN1OE3IDpNqlri/tzR0MPlVIalhrPWC7YVVL6htc6tReahZeBNFXLBe9mKFOv2B&#13;&#10;IToPr+CIKoa3ZonvxVvfzksMYcbn86jUNsIH9WjQPlvaB9if9j+oNR1lPTL2Tfe0oSU9Z26rG2BX&#13;&#10;er71uhKR1kcUO8BB4SjFEQjpbMaerqPW8Z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">
                      <v:shape id="Grafik 5" o:spid="_x0000_s186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0" o:title="" chromakey="white"/>
                      </v:shape>
                      <v:shape id="_x0000_s186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17A5DAE8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5A3FF" id="_x0000_s1864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">
                      <v:shape id="Textfeld 3" o:spid="_x0000_s186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66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6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3F827" id="_x0000_s1868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">
                      <v:shape id="Textfeld 3" o:spid="_x0000_s186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0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7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C616" id="_x0000_s1872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eygjAMAAL8KAAAOAAAAZHJzL2Uyb0RvYy54bWzsVltv3CgUfl+p/wHx3vhuj604UZpuopWi&#13;&#10;Nmqy22cG4xlLGFhgYqe/vgc89iRp8tC01Wql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">
                      <v:shape id="Textfeld 3" o:spid="_x0000_s187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4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7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BA73" id="_x0000_s1876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nXog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">
                      <v:shape id="Textfeld 3" o:spid="_x0000_s187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78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7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880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">
                      <v:shape id="Textfeld 10310" o:spid="_x0000_s1881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82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8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8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7A2FD25B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885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xKmMuu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886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CyBADlBQcAAPkZAAAOAAAAAAAAAAAAAAAAAC4CAABkcnMvZTJvRG9j&#13;&#10;LnhtbFBLAQItABQABgAIAAAAIQC1PvW25AAAAA0BAAAPAAAAAAAAAAAAAAAAAF8JAABkcnMvZG93&#13;&#10;bnJldi54bWxQSwUGAAAAAAQABADzAAAAcAoAAAAA&#13;&#10;">
                      <v:shape id="Textfeld 11260" o:spid="_x0000_s1887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88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8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891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">
                      <v:shape id="Textfeld 10305" o:spid="_x0000_s1892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89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89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89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1A9FA955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896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">
                      <v:shape id="Textfeld 1328095852" o:spid="_x0000_s1897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898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899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0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901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">
                      <v:shape id="Textfeld 69" o:spid="_x0000_s1902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03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04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05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32CA6C0B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46BBEEF1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906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907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8SpI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o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7xKki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0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5" o:title="" chromakey="white"/>
                </v:shape>
                <v:shape id="_x0000_s190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6D8948D4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0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gp0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5bHvhb2VXr8gUquRM0wcZ9hCwJ0H6vySWgwXbGJg+q/4VFLj&#13;&#10;Nd1JCam1/f6j/aCP3OE0IXsMq1ni/t7S0MPkZ4WshsnWC7YXVr2gts2tRu2hauFNFHHBetmLFSr1&#13;&#10;G+boPLyCI6oY3polvhdvfTsyMYcZn8+jUtsKH9SjQQNtiR9gfzp8o9Z0nPXI2Bfd84aW9Jy6rW7I&#13;&#10;rNLzrdeViLw+odgBDg5HKU5BSGdj9vU6ap3+r7j5Bw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MSCnT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11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12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913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7Q/D&#13;&#10;mb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914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2GiGZL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915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Opm9xc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1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1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A857C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2E0F07B9" w:rsidR="001F2E0E" w:rsidRPr="005B6061" w:rsidRDefault="00D943D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6832" behindDoc="0" locked="0" layoutInCell="1" allowOverlap="1" wp14:anchorId="68E9E077" wp14:editId="65C5BA4F">
                      <wp:simplePos x="0" y="0"/>
                      <wp:positionH relativeFrom="column">
                        <wp:posOffset>4019903</wp:posOffset>
                      </wp:positionH>
                      <wp:positionV relativeFrom="paragraph">
                        <wp:posOffset>2291</wp:posOffset>
                      </wp:positionV>
                      <wp:extent cx="578485" cy="722893"/>
                      <wp:effectExtent l="0" t="0" r="0" b="1270"/>
                      <wp:wrapNone/>
                      <wp:docPr id="95802506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34774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21416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7EAA4" w14:textId="77777777" w:rsidR="00D943D9" w:rsidRPr="00160B38" w:rsidRDefault="00D943D9" w:rsidP="00D943D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077" id="_x0000_s1918" style="position:absolute;margin-left:316.55pt;margin-top:.2pt;width:45.55pt;height:56.9pt;z-index:2538168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">
                      <v:shape id="Grafik 4" o:spid="_x0000_s1919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">
                        <v:imagedata r:id="rId108" o:title="" chromakey="white"/>
                      </v:shape>
                      <v:shape id="_x0000_s1920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37EAA4" w14:textId="77777777" w:rsidR="00D943D9" w:rsidRPr="00160B38" w:rsidRDefault="00D943D9" w:rsidP="00D943D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918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e9V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4jnqViAO9444aAbcW35T&#13;&#10;YdPdMh/umcMmwtnHLYW3G3A/Kalx4gvqf2yZk5SozwZH6nwSH46EvuD6wqovmK1eArYAtilGS0d0&#13;&#10;dkEdj6UD/YzLaRGj4hUzHGMXlAd3FJah2US43rhcLJIZrgXLwq15tDyCR+Ziez7tn5mz7SQFnME7&#13;&#10;OG4HNkud3LB2so2eBhbbAGUV4uWJp1bAlYKnVzurLyer05KevwA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M1&#13;&#10;71W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19669E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0A32CE2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B7C3E" id="_x0000_s1919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">
                      <v:shape id="Textfeld 3" o:spid="_x0000_s192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2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BE12" id="_x0000_s1923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">
                      <v:shape id="Textfeld 3" o:spid="_x0000_s192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25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2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927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50CD0F03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28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">
                      <v:shape id="Grafik 7" o:spid="_x0000_s1929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30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931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932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">
                      <v:shape id="Grafik 6" o:spid="_x0000_s193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4" o:title="" chromakey="white"/>
                      </v:shape>
                      <v:shape id="_x0000_s193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935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">
                      <v:shape id="Grafik 1" o:spid="_x0000_s1936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10" o:title="" chromakey="white"/>
                      </v:shape>
                      <v:shape id="_x0000_s1937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D20E" id="_x0000_s1938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">
                      <v:shape id="Textfeld 3" o:spid="_x0000_s193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83B10" id="_x0000_s1942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">
                      <v:shape id="Textfeld 3" o:spid="_x0000_s1943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44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8BBB9" id="_x0000_s1946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">
                      <v:shape id="Textfeld 3" o:spid="_x0000_s194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4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4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950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0A17DEDA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51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">
                      <v:shape id="Grafik 5" o:spid="_x0000_s1952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5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6443D" id="_x0000_s1954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&#13;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958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mjt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nkOujWUx5UlFtoX&#13;&#10;7gy/q3Hq7pnzK2ZxinBQcU2hdQv2OyUNPvmCum87ZgUl8qPGNzXOw8URPxTsUFgPBb1TS8ARwDnF&#13;&#10;bPGIwdbL07GyoF5wOy1CVjQxzTF3Qbm3J2Hp21WE+42LxSK64V4wzN/rJ8MDeGAujOfz4YVZ0z0l&#13;&#10;j4/wAU7rgc3iJLesnX1DpIbFzkNV+2A889QJuFPw9GppDeXodd7S8x8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VKaO2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4317FB7E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0F9E3305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959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960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hgk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GQ9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H+uGCT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961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T9oAxd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962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963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9886D9" id="_x0000_s1964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">
                      <v:group id="_x0000_s196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6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6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6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6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7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7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7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2F56A" id="_x0000_s1973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">
                      <v:group id="_x0000_s197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7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7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78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7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80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4C09" id="_x0000_s1982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">
                      <v:group id="_x0000_s1983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8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5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8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87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198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89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66B5EA" id="_x0000_s1991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">
                      <v:group id="_x0000_s1992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199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994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9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9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199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99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1D7B3C" id="_x0000_s2000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">
                      <v:group id="_x0000_s2001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0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3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0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0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08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8A203D" id="_x0000_s2009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">
                      <v:group id="_x0000_s2010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1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2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1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1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1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2018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2C1DD5C2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19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">
                      <v:shape id="Grafik 11" o:spid="_x0000_s2020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3" o:title="" chromakey="white"/>
                      </v:shape>
                      <v:shape id="_x0000_s2021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2022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jmY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+fE2/q7jcr3DwYZ1S0C&#13;&#10;q+ltBcN5R6x7IAaGDXYEbDPQlsr8wKiBzZBh+70mhmHEP0l4etPUNw65sWDGwmYsyFqsFcwOjDNE&#13;&#10;C0dwNo4fjoVR4gWW2MpHBRWRFGJnmDpzENau21iwBilbrYIZrA9N3J180tSDe+b8GD+3L8To/sU5&#13;&#10;eKv36rBFyCJMfMfa0dZ7SrWqnSoq55VHnnoBVg+cTnbbWA5Wx2W+fAU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W&#13;&#10;9jmY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5BA034FE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23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EiTroQ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">
                      <v:shape id="Grafik 10" o:spid="_x0000_s202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25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2026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yBoKi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679194" id="_x0000_s2027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">
                      <v:group id="_x0000_s202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2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3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3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3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3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3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3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102145" id="_x0000_s2036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">
                      <v:group id="_x0000_s2037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3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39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4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4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4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1C1CBC" id="_x0000_s2045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">
                      <v:group id="_x0000_s204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4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0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5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2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2433E2" id="_x0000_s2054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">
                      <v:group id="_x0000_s205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5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5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5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5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60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6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2063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iYy3Q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2064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8Yr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4d9sy9t&#13;&#10;vsUZwKJQhwcnryvs1BsR4F543AdYO9xxcIdHoW2Tcbu7cVZa//yn9yiPY4pczhrcLxkPP9fCK870&#13;&#10;V4MDfDYYjdAsEDEanw6R8Iec5SHHrOtLi+0/wG3qJF2jPOj+WnhbP+EqnEevyBJGou+MS/A9cQnd&#13;&#10;3sNlKtV8TmK4hJyAG7NwMhqPSMdJfGyfhHe7cQWc81vb7yIxfTO1nWzUNHa+BltUNNIR6w7XXQ1w&#13;&#10;gVF37pZt3JCHNEm9/BJmvwA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BTC8Yr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2065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MBzfjP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2066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Vzl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6p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Uilc5d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095029A" id="_x0000_s2067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">
                      <v:group id="_x0000_s206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6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7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7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7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7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981108" id="_x0000_s2076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">
                      <v:group id="_x0000_s20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511BCB" id="_x0000_s2085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">
                      <v:group id="_x0000_s2086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8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0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091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092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139A6F" id="_x0000_s2094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">
                      <v:group id="_x0000_s20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096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9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00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01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2103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2104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i/DPBd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2105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wjb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Ox6a&#13;&#10;fWmLLc4AFoU6PDh5XWOn3ogA98LjPsDa4Y6DOzxKbduc292Ns8r6n396j/I4psjlrMX9kvPwYy28&#13;&#10;4kx/MTjA59kY54QBEeOTsxES/pCzPOSYdXNlsf0z3KZO0jXKgx6upbfNE67CefSKLGEk+s65BD8Q&#13;&#10;V9DvPVymUs3nJIZLyAm4MQsno/GIdJzEx+5JeLcbV8A5v7XDLhLTV1Pby0ZNY+drsGVNIx2x7nHd&#13;&#10;1QAXGHXnbtnGDXlIk9TzL2H2Cw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KdrCNv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2106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DtNo1e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B2EBE" id="_x0000_s2107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">
                      <v:group id="_x0000_s210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0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1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1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13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1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1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2116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2117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2118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JRWxON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989557" id="_x0000_s2119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">
                      <v:group id="_x0000_s2120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25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2873" id="_x0000_s2128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">
                      <v:group id="_x0000_s2129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3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1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32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3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3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3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36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408F7C4C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2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37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CqJB9w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">
                      <v:shape id="Textfeld 7" o:spid="_x0000_s2138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3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26" o:title=""/>
                      </v:shape>
                      <v:shape id="Textfeld 73" o:spid="_x0000_s214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5D3B21E0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3C928D15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6757" id="Gruppieren 626" o:spid="_x0000_s2141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">
                      <v:shape id="Textfeld 917237738" o:spid="_x0000_s2142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43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5" o:title="" chromakey="white"/>
                      </v:shape>
                      <v:shape id="Grafik 59321572" o:spid="_x0000_s2144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6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2145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3A11" id="_x0000_s2146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">
                      <v:shape id="Textfeld 3" o:spid="_x0000_s214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4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DC06F" id="_x0000_s2150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">
                      <v:shape id="Textfeld 3" o:spid="_x0000_s2151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52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CE2F" id="_x0000_s2154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">
                      <v:shape id="Textfeld 3" o:spid="_x0000_s215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0636B" id="_x0000_s2158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&#13;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CA7AD" id="_x0000_s2162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&#13;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566C8" id="_x0000_s2166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">
                      <v:shape id="Textfeld 3" o:spid="_x0000_s216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0CD4" id="_x0000_s2170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">
                      <v:shape id="Textfeld 3" o:spid="_x0000_s2171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74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&#13;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CEC43" id="_x0000_s2175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">
                      <v:shape id="Textfeld 3" o:spid="_x0000_s217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7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7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5578" id="_x0000_s2179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">
                      <v:shape id="Textfeld 3" o:spid="_x0000_s218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8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8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BC265" id="_x0000_s2183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">
                      <v:shape id="Textfeld 3" o:spid="_x0000_s218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26C0" id="_x0000_s2187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&#13;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332564A3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191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xYt2wg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Iwe2IW61psXRGo1UoaJ4wxbCuTvnjq/ohbDBZsYmP4rPpXUeE13&#13;&#10;UkJqbf/53n7QR+pwmpA9htU8cX/vaOhh8rNCUsNk6wXbC+teULvmRqP0ULTwJoq4YL3sxQqF+g1z&#13;&#10;dBFewRFVDG/NE9+LN74dmZjDjC8WUalthffqwaCBtrwPbHw8fKPWdJT1yNgX3dOGlvScua1uyKzS&#13;&#10;i53XlYi0Dsi2KHaAg8JRilMQ0tmYfb2OWqf/K67/BQ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">
                      <v:shape id="Grafik 3" o:spid="_x0000_s2192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19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EB3A" id="_x0000_s2194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">
                      <v:shape id="Textfeld 3" o:spid="_x0000_s2195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9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E93A5" id="_x0000_s2198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">
                      <v:shape id="Textfeld 3" o:spid="_x0000_s2199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2202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76A6" id="_x0000_s2203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">
                      <v:shape id="Textfeld 3" o:spid="_x0000_s2204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5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FAA16" id="_x0000_s2207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">
                      <v:shape id="Textfeld 3" o:spid="_x0000_s2208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0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25C28998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00FA84BA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00F5" id="Textfeld 420" o:spid="_x0000_s2211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154F" id="_x0000_s2212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">
                      <v:shape id="Textfeld 3" o:spid="_x0000_s2213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4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1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AEA3" id="_x0000_s2216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z3Mg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">
                      <v:shape id="Textfeld 3" o:spid="_x0000_s2217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18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19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8240" id="_x0000_s2220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">
                      <v:shape id="Textfeld 3" o:spid="_x0000_s2221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2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792F7" id="Gruppieren 630" o:spid="_x0000_s2224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">
                      <v:shape id="_x0000_s2225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6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7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28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29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30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4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3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38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39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0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42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4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6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47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0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5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54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55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6AE9026" w14:textId="1FB539B4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A53051">
      <w:headerReference w:type="default" r:id="rId119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399B7" w14:textId="77777777" w:rsidR="00B66E1D" w:rsidRDefault="00B66E1D" w:rsidP="00F56440">
      <w:r>
        <w:separator/>
      </w:r>
    </w:p>
    <w:p w14:paraId="229CCB23" w14:textId="77777777" w:rsidR="00B66E1D" w:rsidRDefault="00B66E1D" w:rsidP="00F56440"/>
    <w:p w14:paraId="7429C664" w14:textId="77777777" w:rsidR="00B66E1D" w:rsidRDefault="00B66E1D" w:rsidP="00F56440"/>
    <w:p w14:paraId="01ACF1E1" w14:textId="77777777" w:rsidR="00B66E1D" w:rsidRDefault="00B66E1D" w:rsidP="00F56440"/>
    <w:p w14:paraId="62C7E87A" w14:textId="77777777" w:rsidR="00B66E1D" w:rsidRDefault="00B66E1D"/>
    <w:p w14:paraId="2A2E82D1" w14:textId="77777777" w:rsidR="00B66E1D" w:rsidRDefault="00B66E1D"/>
    <w:p w14:paraId="555D4505" w14:textId="77777777" w:rsidR="00B66E1D" w:rsidRDefault="00B66E1D"/>
  </w:endnote>
  <w:endnote w:type="continuationSeparator" w:id="0">
    <w:p w14:paraId="5354658B" w14:textId="77777777" w:rsidR="00B66E1D" w:rsidRDefault="00B66E1D" w:rsidP="00F56440">
      <w:r>
        <w:continuationSeparator/>
      </w:r>
    </w:p>
    <w:p w14:paraId="67C86FD1" w14:textId="77777777" w:rsidR="00B66E1D" w:rsidRDefault="00B66E1D" w:rsidP="00F56440"/>
    <w:p w14:paraId="0F769B77" w14:textId="77777777" w:rsidR="00B66E1D" w:rsidRDefault="00B66E1D" w:rsidP="00F56440"/>
    <w:p w14:paraId="5436E558" w14:textId="77777777" w:rsidR="00B66E1D" w:rsidRDefault="00B66E1D" w:rsidP="00F56440"/>
    <w:p w14:paraId="590934E3" w14:textId="77777777" w:rsidR="00B66E1D" w:rsidRDefault="00B66E1D"/>
    <w:p w14:paraId="513ED316" w14:textId="77777777" w:rsidR="00B66E1D" w:rsidRDefault="00B66E1D"/>
    <w:p w14:paraId="7234DF09" w14:textId="77777777" w:rsidR="00B66E1D" w:rsidRDefault="00B66E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Sylfae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8CA1A" w14:textId="77777777" w:rsidR="00B66E1D" w:rsidRDefault="00B66E1D" w:rsidP="00F56440">
      <w:r>
        <w:separator/>
      </w:r>
    </w:p>
    <w:p w14:paraId="0DAE0DA8" w14:textId="77777777" w:rsidR="00B66E1D" w:rsidRDefault="00B66E1D" w:rsidP="00F56440"/>
    <w:p w14:paraId="694EA113" w14:textId="77777777" w:rsidR="00B66E1D" w:rsidRDefault="00B66E1D" w:rsidP="00F56440"/>
    <w:p w14:paraId="088634D7" w14:textId="77777777" w:rsidR="00B66E1D" w:rsidRDefault="00B66E1D" w:rsidP="00F56440"/>
    <w:p w14:paraId="1FA5D4E7" w14:textId="77777777" w:rsidR="00B66E1D" w:rsidRDefault="00B66E1D"/>
    <w:p w14:paraId="37E56F9F" w14:textId="77777777" w:rsidR="00B66E1D" w:rsidRDefault="00B66E1D"/>
    <w:p w14:paraId="77F7E819" w14:textId="77777777" w:rsidR="00B66E1D" w:rsidRDefault="00B66E1D"/>
  </w:footnote>
  <w:footnote w:type="continuationSeparator" w:id="0">
    <w:p w14:paraId="38F3759E" w14:textId="77777777" w:rsidR="00B66E1D" w:rsidRDefault="00B66E1D" w:rsidP="00F56440">
      <w:r>
        <w:continuationSeparator/>
      </w:r>
    </w:p>
    <w:p w14:paraId="6EF3FC3F" w14:textId="77777777" w:rsidR="00B66E1D" w:rsidRDefault="00B66E1D" w:rsidP="00F56440"/>
    <w:p w14:paraId="2120F287" w14:textId="77777777" w:rsidR="00B66E1D" w:rsidRDefault="00B66E1D" w:rsidP="00F56440"/>
    <w:p w14:paraId="0804DF44" w14:textId="77777777" w:rsidR="00B66E1D" w:rsidRDefault="00B66E1D" w:rsidP="00F56440"/>
    <w:p w14:paraId="3DF5EC59" w14:textId="77777777" w:rsidR="00B66E1D" w:rsidRDefault="00B66E1D"/>
    <w:p w14:paraId="1E78F876" w14:textId="77777777" w:rsidR="00B66E1D" w:rsidRDefault="00B66E1D"/>
    <w:p w14:paraId="21E09073" w14:textId="77777777" w:rsidR="00B66E1D" w:rsidRDefault="00B66E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B66E1D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260A96A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25pt;height:15.85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27595800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261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B66E1D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260A96A8">
                        <v:shape id="_x0000_i1025" type="#_x0000_t75" alt="" style="width:9.25pt;height:15.85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27595800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259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782C3" w14:textId="77777777" w:rsidR="00003BB0" w:rsidRDefault="00003BB0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34"/>
      <w:gridCol w:w="6413"/>
      <w:gridCol w:w="1003"/>
      <w:gridCol w:w="919"/>
    </w:tblGrid>
    <w:tr w:rsidR="00003BB0" w:rsidRPr="00E0758C" w14:paraId="2807247C" w14:textId="77777777" w:rsidTr="00370779">
      <w:trPr>
        <w:trHeight w:val="510"/>
        <w:jc w:val="center"/>
      </w:trPr>
      <w:tc>
        <w:tcPr>
          <w:tcW w:w="113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805392" w14:textId="2DCB5CE8" w:rsidR="00003BB0" w:rsidRPr="00E0758C" w:rsidRDefault="0037077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6DB808EB" wp14:editId="72D19350">
                <wp:extent cx="489549" cy="342900"/>
                <wp:effectExtent l="0" t="0" r="6350" b="0"/>
                <wp:docPr id="1031315399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60" cy="34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12F4FC" w14:textId="07766549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C40CF5">
            <w:rPr>
              <w:color w:val="706F6F"/>
              <w:sz w:val="20"/>
              <w:szCs w:val="20"/>
            </w:rPr>
            <w:t xml:space="preserve">Ich kann Brüche und Prozente </w:t>
          </w:r>
          <w:r>
            <w:rPr>
              <w:color w:val="706F6F"/>
              <w:sz w:val="20"/>
              <w:szCs w:val="20"/>
            </w:rPr>
            <w:t>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4D4596" w14:textId="0B792AB5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8733D64" w14:textId="77777777" w:rsidR="00003BB0" w:rsidRPr="00E0758C" w:rsidRDefault="00003BB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FF47CD" wp14:editId="37723680">
                <wp:extent cx="337235" cy="324000"/>
                <wp:effectExtent l="0" t="0" r="5715" b="0"/>
                <wp:docPr id="58" name="Grafi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0F65E4" w14:textId="77777777" w:rsidR="00003BB0" w:rsidRDefault="00003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numPicBullet w:numPicBulletId="1">
    <w:pict>
      <v:shape w14:anchorId="26190F56" id="_x0000_i1026" type="#_x0000_t75" style="width:75pt;height:10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sanne Prediger">
    <w15:presenceInfo w15:providerId="None" w15:userId="Susanne Predi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0678F"/>
    <w:rsid w:val="00010863"/>
    <w:rsid w:val="00011C8C"/>
    <w:rsid w:val="00013005"/>
    <w:rsid w:val="00013060"/>
    <w:rsid w:val="00014F69"/>
    <w:rsid w:val="00020370"/>
    <w:rsid w:val="00021B05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30C1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13D5"/>
    <w:rsid w:val="00551D37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3044"/>
    <w:rsid w:val="005A489E"/>
    <w:rsid w:val="005A6AF0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5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92879"/>
    <w:rsid w:val="0099425F"/>
    <w:rsid w:val="00996BBE"/>
    <w:rsid w:val="009971EF"/>
    <w:rsid w:val="009973BD"/>
    <w:rsid w:val="009A01F5"/>
    <w:rsid w:val="009A44EA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66E1D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7C0B"/>
    <w:rsid w:val="00D90353"/>
    <w:rsid w:val="00D90FD1"/>
    <w:rsid w:val="00D919CC"/>
    <w:rsid w:val="00D92625"/>
    <w:rsid w:val="00D92F05"/>
    <w:rsid w:val="00D93B89"/>
    <w:rsid w:val="00D943D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C7398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1FA1"/>
    <w:rsid w:val="00E42873"/>
    <w:rsid w:val="00E44C23"/>
    <w:rsid w:val="00E44ED6"/>
    <w:rsid w:val="00E456FD"/>
    <w:rsid w:val="00E5117A"/>
    <w:rsid w:val="00E53C48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70.png"/><Relationship Id="rId21" Type="http://schemas.openxmlformats.org/officeDocument/2006/relationships/image" Target="media/image15.png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4.xml"/><Relationship Id="rId84" Type="http://schemas.openxmlformats.org/officeDocument/2006/relationships/image" Target="media/image45.wmf"/><Relationship Id="rId89" Type="http://schemas.openxmlformats.org/officeDocument/2006/relationships/image" Target="media/image47.png"/><Relationship Id="rId112" Type="http://schemas.openxmlformats.org/officeDocument/2006/relationships/image" Target="media/image67.png"/><Relationship Id="rId16" Type="http://schemas.openxmlformats.org/officeDocument/2006/relationships/image" Target="media/image9.wmf"/><Relationship Id="rId107" Type="http://schemas.openxmlformats.org/officeDocument/2006/relationships/image" Target="media/image64.png"/><Relationship Id="rId11" Type="http://schemas.openxmlformats.org/officeDocument/2006/relationships/header" Target="header1.xm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1.png"/><Relationship Id="rId102" Type="http://schemas.openxmlformats.org/officeDocument/2006/relationships/image" Target="media/image58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8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footer" Target="footer2.xml"/><Relationship Id="rId113" Type="http://schemas.openxmlformats.org/officeDocument/2006/relationships/image" Target="media/image77.png"/><Relationship Id="rId118" Type="http://schemas.openxmlformats.org/officeDocument/2006/relationships/image" Target="media/image71.wmf"/><Relationship Id="rId80" Type="http://schemas.openxmlformats.org/officeDocument/2006/relationships/image" Target="media/image42.png"/><Relationship Id="rId85" Type="http://schemas.openxmlformats.org/officeDocument/2006/relationships/image" Target="media/image46.wmf"/><Relationship Id="rId12" Type="http://schemas.openxmlformats.org/officeDocument/2006/relationships/footer" Target="footer1.xml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46" Type="http://schemas.openxmlformats.org/officeDocument/2006/relationships/image" Target="media/image260.png"/><Relationship Id="rId59" Type="http://schemas.openxmlformats.org/officeDocument/2006/relationships/image" Target="media/image29.png"/><Relationship Id="rId67" Type="http://schemas.openxmlformats.org/officeDocument/2006/relationships/header" Target="header3.xml"/><Relationship Id="rId103" Type="http://schemas.openxmlformats.org/officeDocument/2006/relationships/image" Target="media/image60.png"/><Relationship Id="rId108" Type="http://schemas.openxmlformats.org/officeDocument/2006/relationships/image" Target="media/image69.png"/><Relationship Id="rId116" Type="http://schemas.openxmlformats.org/officeDocument/2006/relationships/image" Target="media/image80.wmf"/><Relationship Id="rId20" Type="http://schemas.openxmlformats.org/officeDocument/2006/relationships/image" Target="media/image14.png"/><Relationship Id="rId54" Type="http://schemas.microsoft.com/office/2007/relationships/hdphoto" Target="media/hdphoto1.wdp"/><Relationship Id="rId62" Type="http://schemas.openxmlformats.org/officeDocument/2006/relationships/image" Target="media/image31.png"/><Relationship Id="rId70" Type="http://schemas.openxmlformats.org/officeDocument/2006/relationships/header" Target="header5.xml"/><Relationship Id="rId75" Type="http://schemas.openxmlformats.org/officeDocument/2006/relationships/image" Target="media/image38.wmf"/><Relationship Id="rId83" Type="http://schemas.openxmlformats.org/officeDocument/2006/relationships/image" Target="media/image44.wmf"/><Relationship Id="rId88" Type="http://schemas.openxmlformats.org/officeDocument/2006/relationships/image" Target="media/image54.wmf"/><Relationship Id="rId91" Type="http://schemas.openxmlformats.org/officeDocument/2006/relationships/image" Target="media/image48.wmf"/><Relationship Id="rId96" Type="http://schemas.openxmlformats.org/officeDocument/2006/relationships/image" Target="media/image51.wmf"/><Relationship Id="rId111" Type="http://schemas.openxmlformats.org/officeDocument/2006/relationships/image" Target="media/image6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63.wmf"/><Relationship Id="rId114" Type="http://schemas.openxmlformats.org/officeDocument/2006/relationships/image" Target="media/image68.png"/><Relationship Id="rId119" Type="http://schemas.openxmlformats.org/officeDocument/2006/relationships/header" Target="header7.xml"/><Relationship Id="rId10" Type="http://schemas.openxmlformats.org/officeDocument/2006/relationships/image" Target="media/image5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37.png"/><Relationship Id="rId78" Type="http://schemas.openxmlformats.org/officeDocument/2006/relationships/image" Target="media/image40.wmf"/><Relationship Id="rId81" Type="http://schemas.openxmlformats.org/officeDocument/2006/relationships/image" Target="media/image42.wmf"/><Relationship Id="rId86" Type="http://schemas.openxmlformats.org/officeDocument/2006/relationships/image" Target="media/image52.wmf"/><Relationship Id="rId94" Type="http://schemas.openxmlformats.org/officeDocument/2006/relationships/image" Target="media/image50.png"/><Relationship Id="rId99" Type="http://schemas.openxmlformats.org/officeDocument/2006/relationships/image" Target="media/image54.png"/><Relationship Id="rId101" Type="http://schemas.openxmlformats.org/officeDocument/2006/relationships/image" Target="media/image57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109" Type="http://schemas.openxmlformats.org/officeDocument/2006/relationships/image" Target="media/image65.png"/><Relationship Id="rId55" Type="http://schemas.openxmlformats.org/officeDocument/2006/relationships/image" Target="media/image26.png"/><Relationship Id="rId76" Type="http://schemas.openxmlformats.org/officeDocument/2006/relationships/image" Target="media/image39.png"/><Relationship Id="rId97" Type="http://schemas.openxmlformats.org/officeDocument/2006/relationships/image" Target="media/image52.png"/><Relationship Id="rId104" Type="http://schemas.openxmlformats.org/officeDocument/2006/relationships/image" Target="media/image62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6.xml"/><Relationship Id="rId92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hyperlink" Target="https://dzlm.de/vam/msk-bruchstreifen.html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53.wmf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61" Type="http://schemas.openxmlformats.org/officeDocument/2006/relationships/image" Target="media/image30.jpeg"/><Relationship Id="rId82" Type="http://schemas.openxmlformats.org/officeDocument/2006/relationships/image" Target="media/image43.wmf"/><Relationship Id="rId19" Type="http://schemas.openxmlformats.org/officeDocument/2006/relationships/image" Target="media/image13.wmf"/><Relationship Id="rId14" Type="http://schemas.openxmlformats.org/officeDocument/2006/relationships/image" Target="media/image7.wmf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55.png"/><Relationship Id="rId105" Type="http://schemas.openxmlformats.org/officeDocument/2006/relationships/image" Target="media/image71.png"/><Relationship Id="rId8" Type="http://schemas.openxmlformats.org/officeDocument/2006/relationships/image" Target="media/image3.png"/><Relationship Id="rId72" Type="http://schemas.openxmlformats.org/officeDocument/2006/relationships/footer" Target="footer3.xml"/><Relationship Id="rId93" Type="http://schemas.openxmlformats.org/officeDocument/2006/relationships/image" Target="media/image59.png"/><Relationship Id="rId98" Type="http://schemas.openxmlformats.org/officeDocument/2006/relationships/image" Target="media/image53.png"/><Relationship Id="rId121" Type="http://schemas.microsoft.com/office/2011/relationships/people" Target="people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4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13</Pages>
  <Words>2123</Words>
  <Characters>13380</Characters>
  <Application>Microsoft Office Word</Application>
  <DocSecurity>0</DocSecurity>
  <Lines>111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2025-11-28T04:42:00Z</cp:lastPrinted>
  <dcterms:created xsi:type="dcterms:W3CDTF">2025-12-18T19:42:00Z</dcterms:created>
  <dcterms:modified xsi:type="dcterms:W3CDTF">2025-12-18T19:42:00Z</dcterms:modified>
</cp:coreProperties>
</file>