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3EE26" w14:textId="77777777" w:rsidR="00E0758C" w:rsidRPr="007F4553" w:rsidRDefault="00E0758C" w:rsidP="00D22F3C">
      <w:pPr>
        <w:spacing w:line="240" w:lineRule="atLeast"/>
        <w:rPr>
          <w:rFonts w:cstheme="minorHAnsi"/>
        </w:rPr>
      </w:pPr>
      <w:bookmarkStart w:id="0" w:name="_Hlk116917551"/>
    </w:p>
    <w:p w14:paraId="776404CA" w14:textId="77777777" w:rsidR="00E0758C" w:rsidRPr="007F4553" w:rsidRDefault="00E0758C" w:rsidP="00D22F3C">
      <w:pPr>
        <w:spacing w:after="120" w:line="240" w:lineRule="atLeast"/>
        <w:rPr>
          <w:rFonts w:cstheme="minorHAnsi"/>
          <w:b/>
          <w:color w:val="000000"/>
          <w:sz w:val="72"/>
          <w:szCs w:val="72"/>
          <w:lang w:eastAsia="de-DE"/>
        </w:rPr>
      </w:pPr>
      <w:r w:rsidRPr="007F4553">
        <w:rPr>
          <w:rFonts w:cstheme="min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62400" behindDoc="1" locked="0" layoutInCell="1" allowOverlap="1" wp14:anchorId="716146CF" wp14:editId="3C0A33B8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t>Mathe sicher können</w:t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br/>
      </w:r>
      <w:r w:rsidRPr="007F4553">
        <w:rPr>
          <w:rFonts w:cstheme="minorHAnsi"/>
          <w:b/>
          <w:color w:val="000000"/>
          <w:sz w:val="48"/>
          <w:szCs w:val="48"/>
          <w:lang w:eastAsia="de-DE"/>
        </w:rPr>
        <w:t>Diagnose- und Fördermaterial</w:t>
      </w:r>
    </w:p>
    <w:p w14:paraId="5318A32E" w14:textId="77777777" w:rsidR="00E0758C" w:rsidRDefault="00E0758C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029A4BEA" w14:textId="77777777" w:rsidR="001C65D3" w:rsidRPr="007F4553" w:rsidRDefault="001C65D3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733907D4" w14:textId="77777777" w:rsidR="00E0758C" w:rsidRPr="007F4553" w:rsidRDefault="00D73F40" w:rsidP="00D22F3C">
      <w:pPr>
        <w:tabs>
          <w:tab w:val="left" w:pos="8020"/>
        </w:tabs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  <w:r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B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4</w:t>
      </w:r>
      <w:r w:rsidR="00E0758C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 xml:space="preserve"> 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 xml:space="preserve">Mit </w:t>
      </w:r>
      <w:r w:rsidR="00D21024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Brüche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n rechnen</w:t>
      </w:r>
    </w:p>
    <w:p w14:paraId="6DEE545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p w14:paraId="6B265EE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0840D6" w:rsidRPr="007F4553" w14:paraId="638072CB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3A13A0E8" w14:textId="77777777" w:rsidR="00E0758C" w:rsidRPr="007F4553" w:rsidRDefault="00E0758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70" w:type="dxa"/>
          </w:tcPr>
          <w:p w14:paraId="1E10A7CB" w14:textId="77777777" w:rsidR="00E0758C" w:rsidRPr="007F4553" w:rsidRDefault="000840D6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  <w:r w:rsidRPr="007F4553">
              <w:rPr>
                <w:rFonts w:cstheme="minorHAnsi"/>
                <w:b/>
                <w:noProof/>
                <w:color w:val="327A86" w:themeColor="text2"/>
                <w:lang w:eastAsia="de-DE"/>
              </w:rPr>
              <w:drawing>
                <wp:inline distT="0" distB="0" distL="0" distR="0" wp14:anchorId="13BABE99" wp14:editId="7548583B">
                  <wp:extent cx="2220685" cy="1110343"/>
                  <wp:effectExtent l="0" t="0" r="1905" b="0"/>
                  <wp:docPr id="209460921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609211" name="Grafik 20946092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98" cy="1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001E37A" w14:textId="77777777" w:rsidR="00E0758C" w:rsidRPr="007F4553" w:rsidRDefault="00E0758C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</w:p>
        </w:tc>
      </w:tr>
    </w:tbl>
    <w:p w14:paraId="51C0CDC8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7F4553" w14:paraId="0464E140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6CA358E8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lang w:eastAsia="en-US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5196A1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AC4A11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</w:tr>
      <w:tr w:rsidR="00961035" w:rsidRPr="007F4553" w14:paraId="31223FB6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2D220B53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eastAsiaTheme="minorHAnsi" w:hAnsiTheme="minorHAnsi" w:cstheme="minorHAnsi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Baustein B</w:t>
            </w:r>
            <w:r w:rsidR="00872D1E" w:rsidRPr="007F4553">
              <w:rPr>
                <w:rFonts w:asciiTheme="minorHAnsi" w:eastAsiaTheme="minorHAnsi" w:hAnsiTheme="minorHAnsi" w:cstheme="minorHAnsi"/>
                <w:lang w:eastAsia="en-US"/>
              </w:rPr>
              <w:t>4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A </w:t>
            </w:r>
          </w:p>
          <w:p w14:paraId="0E19360A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83ACA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bCs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Ich kann </w:t>
            </w:r>
            <w:r w:rsidR="00084679"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Addition und Subtraktion von Brüchen verstehen </w:t>
            </w:r>
          </w:p>
          <w:p w14:paraId="027DBBF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t xml:space="preserve"> 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Diagnosematerial (1 Seite Standortbestimmung)</w:t>
            </w:r>
          </w:p>
          <w:p w14:paraId="06886522" w14:textId="77777777" w:rsidR="00961035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>Fördermaterial in drei Fördereinheite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>n (</w:t>
            </w:r>
            <w:r w:rsidR="00DE27E6"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>6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 xml:space="preserve"> Seiten)</w:t>
            </w:r>
          </w:p>
          <w:p w14:paraId="399C7509" w14:textId="327EA2D5" w:rsidR="00DE0C99" w:rsidRPr="00DE0C99" w:rsidRDefault="00DE0C99" w:rsidP="00DE0C99">
            <w:pPr>
              <w:spacing w:line="240" w:lineRule="atLeast"/>
              <w:rPr>
                <w:rFonts w:cstheme="minorHAnsi"/>
                <w:color w:val="000000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DE0C99">
              <w:rPr>
                <w:rFonts w:ascii="Calibri" w:eastAsiaTheme="minorHAnsi" w:hAnsi="Calibri"/>
                <w:color w:val="000000"/>
              </w:rPr>
              <w:t xml:space="preserve"> Arbeitsmaterial Streifentafel (1 Seite)</w:t>
            </w:r>
          </w:p>
          <w:p w14:paraId="2CA0D543" w14:textId="77777777" w:rsidR="00DE0C99" w:rsidRPr="007F4553" w:rsidRDefault="00DE0C99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</w:pPr>
          </w:p>
        </w:tc>
      </w:tr>
    </w:tbl>
    <w:p w14:paraId="09F307D5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p w14:paraId="51BE5F16" w14:textId="77777777" w:rsidR="00D21024" w:rsidRPr="007F4553" w:rsidRDefault="00D21024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7F4553" w14:paraId="0224EA12" w14:textId="77777777" w:rsidTr="00B676BE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7F4553" w14:paraId="492BB461" w14:textId="77777777" w:rsidTr="00B415DB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BFBFBF" w:themeColor="background1" w:themeShade="BF"/>
                  </w:tcBorders>
                </w:tcPr>
                <w:p w14:paraId="0F52AAB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cstheme="minorHAnsi"/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60108D81" wp14:editId="736DCE96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BFBFBF" w:themeColor="background1" w:themeShade="BF"/>
                  </w:tcBorders>
                </w:tcPr>
                <w:p w14:paraId="716BA1D1" w14:textId="2B27DC93" w:rsidR="00961035" w:rsidRPr="007F4553" w:rsidRDefault="00961035" w:rsidP="00084679">
                  <w:pPr>
                    <w:pStyle w:val="Impressum"/>
                    <w:spacing w:line="240" w:lineRule="auto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Dieses Material wurde durch Andrea Schink &amp; Susanne Prediger in 2014 konzipiert und in 2023</w:t>
                  </w:r>
                  <w:r w:rsidR="004A40FC" w:rsidRPr="007F4553">
                    <w:rPr>
                      <w:rFonts w:asciiTheme="minorHAnsi" w:hAnsiTheme="minorHAnsi" w:cstheme="minorHAnsi"/>
                      <w:color w:val="808080"/>
                    </w:rPr>
                    <w:t>–</w:t>
                  </w:r>
                  <w:r w:rsidR="00E33A09" w:rsidRPr="007F4553">
                    <w:rPr>
                      <w:rFonts w:asciiTheme="minorHAnsi" w:hAnsiTheme="minorHAnsi" w:cstheme="minorHAnsi"/>
                      <w:color w:val="808080"/>
                    </w:rPr>
                    <w:t>25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für die 2. Auflage überarbeitet.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7F4553" w14:paraId="28A136DC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2CB3C4D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0792DFD2" w14:textId="59542045" w:rsidR="00FB2E9F" w:rsidRPr="007F4553" w:rsidRDefault="00961035" w:rsidP="00084679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Andrea Schink &amp; Susanne Prediger (202</w:t>
                  </w:r>
                  <w:r w:rsidR="00E33A09" w:rsidRPr="007F4553">
                    <w:rPr>
                      <w:rFonts w:asciiTheme="minorHAnsi" w:hAnsiTheme="minorHAnsi" w:cstheme="minorHAnsi"/>
                      <w:color w:val="808080"/>
                    </w:rPr>
                    <w:t>5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). Mathe sicher können Diagnose- und Förderbausteine B</w:t>
                  </w:r>
                  <w:r w:rsidR="003678AB" w:rsidRPr="007F4553">
                    <w:rPr>
                      <w:rFonts w:asciiTheme="minorHAnsi" w:hAnsiTheme="minorHAnsi" w:cstheme="minorHAnsi"/>
                      <w:color w:val="808080"/>
                    </w:rPr>
                    <w:t>4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: </w:t>
                  </w:r>
                  <w:r w:rsidR="003678AB" w:rsidRPr="007F4553">
                    <w:rPr>
                      <w:rFonts w:asciiTheme="minorHAnsi" w:hAnsiTheme="minorHAnsi" w:cstheme="minorHAnsi"/>
                      <w:color w:val="808080"/>
                    </w:rPr>
                    <w:t>Mit Brüchen rechnen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. </w:t>
                  </w:r>
                  <w:r w:rsidR="00E33A09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In Susanne Prediger, Christoph Selter, Stephan Hußmann &amp; Marcus Nührenbörger (Hrsg.), Mathe sicher können. Diagnose- und Förderkonzept zur Sicherung mathematischer Basiskompetenzen (2. Auflage). 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Open Educational Resources unter </w:t>
                  </w:r>
                  <w:hyperlink r:id="rId11" w:anchor="B4" w:history="1">
                    <w:r w:rsidRPr="007F4553">
                      <w:rPr>
                        <w:rStyle w:val="Hyperlink"/>
                        <w:rFonts w:asciiTheme="minorHAnsi" w:hAnsiTheme="minorHAnsi" w:cstheme="minorHAnsi"/>
                      </w:rPr>
                      <w:t>mathe-sicher-koennen.dzlm.de/bpd/#B</w:t>
                    </w:r>
                    <w:r w:rsidR="00872D1E" w:rsidRPr="007F4553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</w:tr>
            <w:tr w:rsidR="00961035" w:rsidRPr="007F4553" w14:paraId="0C173492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4BC258E8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79D9A4F4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4F0C5FEC" w14:textId="5A42902F" w:rsidR="0090791D" w:rsidRDefault="00961035" w:rsidP="00084679">
                  <w:pPr>
                    <w:pStyle w:val="Impressum"/>
                    <w:spacing w:line="240" w:lineRule="auto"/>
                    <w:ind w:right="143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Zu dem Diagnose- und Fördermaterial sind auch 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Didaktische Handreichungen 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verfügbar sowie Fortbildungsfilme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für Lehrkräfte und Erklärvideos für Lernende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, alles zu finden unter mathe-sicher-koennen.dzlm.de/bpd. 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Die </w:t>
                  </w:r>
                  <w:r w:rsidR="003C3B3F" w:rsidRPr="0090791D">
                    <w:rPr>
                      <w:rFonts w:asciiTheme="minorHAnsi" w:hAnsiTheme="minorHAnsi" w:cstheme="minorHAnsi"/>
                      <w:b/>
                      <w:bCs/>
                      <w:color w:val="808080"/>
                    </w:rPr>
                    <w:t>digitalen Bruchstreifen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unter </w:t>
                  </w:r>
                  <w:hyperlink r:id="rId12" w:history="1">
                    <w:r w:rsidR="003C3B3F" w:rsidRPr="007F4553">
                      <w:rPr>
                        <w:rStyle w:val="Hyperlink"/>
                        <w:rFonts w:asciiTheme="minorHAnsi" w:hAnsiTheme="minorHAnsi" w:cstheme="minorHAnsi"/>
                      </w:rPr>
                      <w:t>https://dzlm.de/vam/msk-bruchstreifen.html</w:t>
                    </w:r>
                  </w:hyperlink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helfen beim Veranschaulichen.</w:t>
                  </w:r>
                  <w:r w:rsidR="0090791D">
                    <w:rPr>
                      <w:rFonts w:asciiTheme="minorHAnsi" w:hAnsiTheme="minorHAnsi" w:cstheme="minorHAnsi"/>
                      <w:color w:val="808080"/>
                    </w:rPr>
                    <w:t xml:space="preserve"> Zwei </w:t>
                  </w:r>
                  <w:r w:rsidR="0090791D" w:rsidRPr="0090791D">
                    <w:rPr>
                      <w:rFonts w:asciiTheme="minorHAnsi" w:hAnsiTheme="minorHAnsi" w:cstheme="minorHAnsi"/>
                      <w:b/>
                      <w:bCs/>
                      <w:color w:val="808080"/>
                    </w:rPr>
                    <w:t>Erklärvideos</w:t>
                  </w:r>
                  <w:r w:rsidR="0090791D">
                    <w:rPr>
                      <w:rFonts w:asciiTheme="minorHAnsi" w:hAnsiTheme="minorHAnsi" w:cstheme="minorHAnsi"/>
                      <w:color w:val="808080"/>
                    </w:rPr>
                    <w:t xml:space="preserve"> sind mit Link im Material: </w:t>
                  </w:r>
                </w:p>
                <w:p w14:paraId="7240B3EE" w14:textId="7B83A190" w:rsidR="0090791D" w:rsidRPr="0090791D" w:rsidRDefault="0090791D" w:rsidP="0090791D">
                  <w:pPr>
                    <w:pStyle w:val="Impressum"/>
                    <w:jc w:val="left"/>
                  </w:pPr>
                  <w:r>
                    <w:t xml:space="preserve">B4A-1: Addieren gleich eingeteilter Brüche: </w:t>
                  </w:r>
                  <w:r>
                    <w:fldChar w:fldCharType="begin"/>
                  </w:r>
                  <w:r>
                    <w:instrText>HYPERLINK "</w:instrText>
                  </w:r>
                  <w:r w:rsidRPr="0090791D">
                    <w:br/>
                    <w:instrText>https://mathe-sicher-koennen.dzlm.de/erklaervideos?nid=757</w:instrText>
                  </w:r>
                  <w:r>
                    <w:instrText>"</w:instrText>
                  </w:r>
                  <w:r>
                    <w:fldChar w:fldCharType="separate"/>
                  </w:r>
                  <w:r w:rsidRPr="00C24AF4">
                    <w:rPr>
                      <w:rStyle w:val="Hyperlink"/>
                    </w:rPr>
                    <w:t>mathe-sicher-koennen.dzlm.de/</w:t>
                  </w:r>
                  <w:proofErr w:type="spellStart"/>
                  <w:r w:rsidRPr="00C24AF4">
                    <w:rPr>
                      <w:rStyle w:val="Hyperlink"/>
                    </w:rPr>
                    <w:t>erklaervideos?nid</w:t>
                  </w:r>
                  <w:proofErr w:type="spellEnd"/>
                  <w:r w:rsidRPr="00C24AF4">
                    <w:rPr>
                      <w:rStyle w:val="Hyperlink"/>
                    </w:rPr>
                    <w:t>=757</w:t>
                  </w:r>
                  <w:r>
                    <w:fldChar w:fldCharType="end"/>
                  </w:r>
                </w:p>
                <w:p w14:paraId="37439EA2" w14:textId="776D542E" w:rsidR="0090791D" w:rsidRPr="0090791D" w:rsidRDefault="0090791D" w:rsidP="0090791D">
                  <w:pPr>
                    <w:pStyle w:val="Impressum"/>
                  </w:pPr>
                  <w:r>
                    <w:t>B4A-</w:t>
                  </w:r>
                  <w:r>
                    <w:t>2</w:t>
                  </w:r>
                  <w:r>
                    <w:t xml:space="preserve">: Addieren </w:t>
                  </w:r>
                  <w:r>
                    <w:t>un</w:t>
                  </w:r>
                  <w:r>
                    <w:t xml:space="preserve">gleich eingeteilter Brüche: </w:t>
                  </w:r>
                  <w:hyperlink r:id="rId13" w:history="1">
                    <w:r w:rsidRPr="00C24AF4">
                      <w:rPr>
                        <w:rStyle w:val="Hyperlink"/>
                      </w:rPr>
                      <w:t>mathe-sicher-koennen.dzlm.de/</w:t>
                    </w:r>
                    <w:proofErr w:type="spellStart"/>
                    <w:r w:rsidRPr="00C24AF4">
                      <w:rPr>
                        <w:rStyle w:val="Hyperlink"/>
                      </w:rPr>
                      <w:t>erklaervideos?nid</w:t>
                    </w:r>
                    <w:proofErr w:type="spellEnd"/>
                    <w:r w:rsidRPr="00C24AF4">
                      <w:rPr>
                        <w:rStyle w:val="Hyperlink"/>
                      </w:rPr>
                      <w:t>=758</w:t>
                    </w:r>
                  </w:hyperlink>
                </w:p>
                <w:p w14:paraId="2D9A1B54" w14:textId="0AFACABB" w:rsidR="0090791D" w:rsidRPr="0090791D" w:rsidRDefault="0090791D" w:rsidP="00084679">
                  <w:pPr>
                    <w:pStyle w:val="Impressum"/>
                    <w:spacing w:line="240" w:lineRule="auto"/>
                    <w:ind w:right="143"/>
                  </w:pPr>
                  <w:r>
                    <w:rPr>
                      <w:rFonts w:asciiTheme="minorHAnsi" w:hAnsiTheme="minorHAnsi" w:cstheme="minorHAnsi"/>
                      <w:color w:val="808080"/>
                    </w:rPr>
                    <w:t xml:space="preserve">Das </w:t>
                  </w:r>
                  <w:r>
                    <w:rPr>
                      <w:rFonts w:asciiTheme="minorHAnsi" w:hAnsiTheme="minorHAnsi" w:cstheme="minorHAnsi"/>
                      <w:color w:val="808080"/>
                    </w:rPr>
                    <w:t xml:space="preserve">3. </w:t>
                  </w:r>
                  <w:r>
                    <w:rPr>
                      <w:rFonts w:asciiTheme="minorHAnsi" w:hAnsiTheme="minorHAnsi" w:cstheme="minorHAnsi"/>
                      <w:color w:val="808080"/>
                    </w:rPr>
                    <w:t>Video wirft nur das Problem der ungleichen Einteilung auf, es kann zur Initiie</w:t>
                  </w:r>
                  <w:r>
                    <w:rPr>
                      <w:rFonts w:asciiTheme="minorHAnsi" w:hAnsiTheme="minorHAnsi" w:cstheme="minorHAnsi"/>
                      <w:color w:val="808080"/>
                    </w:rPr>
                    <w:t xml:space="preserve">rung </w:t>
                  </w:r>
                  <w:r>
                    <w:rPr>
                      <w:rFonts w:asciiTheme="minorHAnsi" w:hAnsiTheme="minorHAnsi" w:cstheme="minorHAnsi"/>
                      <w:color w:val="808080"/>
                    </w:rPr>
                    <w:t>der Erkundung genutzt werden</w:t>
                  </w:r>
                  <w:r>
                    <w:rPr>
                      <w:rFonts w:asciiTheme="minorHAnsi" w:hAnsiTheme="minorHAnsi" w:cstheme="minorHAnsi"/>
                      <w:color w:val="808080"/>
                    </w:rPr>
                    <w:t xml:space="preserve">: BAA-Problem: </w:t>
                  </w:r>
                  <w:hyperlink r:id="rId14" w:history="1">
                    <w:r w:rsidR="006C4692" w:rsidRPr="00C24AF4">
                      <w:rPr>
                        <w:rStyle w:val="Hyperlink"/>
                      </w:rPr>
                      <w:t>https://mathe-sicher-koennen.dzlm.de/erklaervideos?nid=759</w:t>
                    </w:r>
                  </w:hyperlink>
                  <w:r>
                    <w:t xml:space="preserve">  </w:t>
                  </w:r>
                </w:p>
              </w:tc>
            </w:tr>
          </w:tbl>
          <w:p w14:paraId="71486A5A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</w:tbl>
    <w:p w14:paraId="4ABC5851" w14:textId="77777777" w:rsidR="003C3B3F" w:rsidRPr="007F4553" w:rsidRDefault="003C3B3F" w:rsidP="003C3B3F">
      <w:pPr>
        <w:spacing w:line="240" w:lineRule="atLeast"/>
        <w:rPr>
          <w:rFonts w:cstheme="minorHAnsi"/>
        </w:rPr>
      </w:pPr>
    </w:p>
    <w:p w14:paraId="5D347341" w14:textId="77777777" w:rsidR="003C3B3F" w:rsidRPr="007F4553" w:rsidRDefault="003C3B3F" w:rsidP="00D22F3C">
      <w:pPr>
        <w:spacing w:line="240" w:lineRule="atLeast"/>
        <w:rPr>
          <w:rFonts w:cstheme="minorHAnsi"/>
        </w:rPr>
        <w:sectPr w:rsidR="003C3B3F" w:rsidRPr="007F4553" w:rsidSect="00DF679F">
          <w:headerReference w:type="default" r:id="rId15"/>
          <w:footerReference w:type="default" r:id="rId1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425"/>
        <w:gridCol w:w="425"/>
        <w:gridCol w:w="2835"/>
        <w:gridCol w:w="284"/>
        <w:gridCol w:w="2551"/>
        <w:gridCol w:w="2941"/>
      </w:tblGrid>
      <w:tr w:rsidR="00084679" w:rsidRPr="007F4553" w14:paraId="76EBDA63" w14:textId="77777777" w:rsidTr="001A6C2A">
        <w:tc>
          <w:tcPr>
            <w:tcW w:w="9461" w:type="dxa"/>
            <w:gridSpan w:val="6"/>
          </w:tcPr>
          <w:bookmarkEnd w:id="0"/>
          <w:p w14:paraId="01034E9F" w14:textId="77777777" w:rsidR="00084679" w:rsidRPr="007F4553" w:rsidRDefault="00084679" w:rsidP="000A23F7">
            <w:pPr>
              <w:pStyle w:val="berschrift1"/>
              <w:spacing w:line="240" w:lineRule="auto"/>
              <w:ind w:right="-139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 xml:space="preserve">Kann ich Addition und Subtraktion von Brüchen verstehen? </w:t>
            </w:r>
          </w:p>
        </w:tc>
      </w:tr>
      <w:tr w:rsidR="006F274D" w:rsidRPr="007F4553" w14:paraId="5B9E4A47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0F22A1F3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1</w:t>
            </w:r>
          </w:p>
        </w:tc>
        <w:tc>
          <w:tcPr>
            <w:tcW w:w="9036" w:type="dxa"/>
            <w:gridSpan w:val="5"/>
          </w:tcPr>
          <w:p w14:paraId="3EABB07C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79904" behindDoc="0" locked="0" layoutInCell="1" allowOverlap="1" wp14:anchorId="64E5E205" wp14:editId="6C59E9BC">
                      <wp:simplePos x="0" y="0"/>
                      <wp:positionH relativeFrom="column">
                        <wp:posOffset>796451</wp:posOffset>
                      </wp:positionH>
                      <wp:positionV relativeFrom="paragraph">
                        <wp:posOffset>476250</wp:posOffset>
                      </wp:positionV>
                      <wp:extent cx="1452880" cy="714375"/>
                      <wp:effectExtent l="0" t="0" r="0" b="0"/>
                      <wp:wrapNone/>
                      <wp:docPr id="1431492672" name="Gruppieren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56668" y="136190"/>
                                <a:chExt cx="1452965" cy="714747"/>
                              </a:xfrm>
                            </wpg:grpSpPr>
                            <wpg:grpSp>
                              <wpg:cNvPr id="1600261185" name="Gruppieren 1600261185"/>
                              <wpg:cNvGrpSpPr/>
                              <wpg:grpSpPr>
                                <a:xfrm>
                                  <a:off x="458935" y="278164"/>
                                  <a:ext cx="565126" cy="375732"/>
                                  <a:chOff x="458935" y="278164"/>
                                  <a:chExt cx="565126" cy="375732"/>
                                </a:xfrm>
                              </wpg:grpSpPr>
                              <wps:wsp>
                                <wps:cNvPr id="793083269" name="Textfeld 398"/>
                                <wps:cNvSpPr txBox="1"/>
                                <wps:spPr>
                                  <a:xfrm>
                                    <a:off x="868962" y="35552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89F9CC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130744906" name="Gruppieren 2130744906"/>
                                <wpg:cNvGrpSpPr/>
                                <wpg:grpSpPr>
                                  <a:xfrm>
                                    <a:off x="458935" y="278164"/>
                                    <a:ext cx="427504" cy="375732"/>
                                    <a:chOff x="458935" y="278164"/>
                                    <a:chExt cx="427504" cy="375732"/>
                                  </a:xfrm>
                                </wpg:grpSpPr>
                                <wpg:grpSp>
                                  <wpg:cNvPr id="209509389" name="Gruppieren 209509389"/>
                                  <wpg:cNvGrpSpPr/>
                                  <wpg:grpSpPr>
                                    <a:xfrm>
                                      <a:off x="623156" y="278164"/>
                                      <a:ext cx="263283" cy="375732"/>
                                      <a:chOff x="623156" y="278164"/>
                                      <a:chExt cx="265727" cy="376755"/>
                                    </a:xfrm>
                                  </wpg:grpSpPr>
                                  <wps:wsp>
                                    <wps:cNvPr id="1875481321" name="Textfeld 3"/>
                                    <wps:cNvSpPr txBox="1"/>
                                    <wps:spPr>
                                      <a:xfrm>
                                        <a:off x="676147" y="27816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2CB4F3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40274723" name="Textfeld 3"/>
                                    <wps:cNvSpPr txBox="1"/>
                                    <wps:spPr>
                                      <a:xfrm>
                                        <a:off x="623156" y="49097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2077AA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4555968" name="Gerade Verbindung 1294555968"/>
                                    <wps:cNvCnPr/>
                                    <wps:spPr>
                                      <a:xfrm>
                                        <a:off x="673868" y="46794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47361522" name="Textfeld 398"/>
                                  <wps:cNvSpPr txBox="1"/>
                                  <wps:spPr>
                                    <a:xfrm>
                                      <a:off x="458935" y="34613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16259A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62523499" name="Gruppieren 562523499"/>
                              <wpg:cNvGrpSpPr/>
                              <wpg:grpSpPr>
                                <a:xfrm>
                                  <a:off x="56668" y="278164"/>
                                  <a:ext cx="565126" cy="375732"/>
                                  <a:chOff x="56668" y="278164"/>
                                  <a:chExt cx="565126" cy="375732"/>
                                </a:xfrm>
                              </wpg:grpSpPr>
                              <wps:wsp>
                                <wps:cNvPr id="123665881" name="Textfeld 398"/>
                                <wps:cNvSpPr txBox="1"/>
                                <wps:spPr>
                                  <a:xfrm>
                                    <a:off x="466695" y="35552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CB7520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54357217" name="Gruppieren 354357217"/>
                                <wpg:cNvGrpSpPr/>
                                <wpg:grpSpPr>
                                  <a:xfrm>
                                    <a:off x="56668" y="278164"/>
                                    <a:ext cx="427504" cy="375732"/>
                                    <a:chOff x="56668" y="278164"/>
                                    <a:chExt cx="427504" cy="375732"/>
                                  </a:xfrm>
                                </wpg:grpSpPr>
                                <wpg:grpSp>
                                  <wpg:cNvPr id="918453625" name="Gruppieren 918453625"/>
                                  <wpg:cNvGrpSpPr/>
                                  <wpg:grpSpPr>
                                    <a:xfrm>
                                      <a:off x="220889" y="278164"/>
                                      <a:ext cx="263283" cy="375732"/>
                                      <a:chOff x="220889" y="278164"/>
                                      <a:chExt cx="265727" cy="376755"/>
                                    </a:xfrm>
                                  </wpg:grpSpPr>
                                  <wps:wsp>
                                    <wps:cNvPr id="772900013" name="Textfeld 3"/>
                                    <wps:cNvSpPr txBox="1"/>
                                    <wps:spPr>
                                      <a:xfrm>
                                        <a:off x="273880" y="27816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6AF455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559339218" name="Textfeld 3"/>
                                    <wps:cNvSpPr txBox="1"/>
                                    <wps:spPr>
                                      <a:xfrm>
                                        <a:off x="220889" y="49097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9CD2A8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8234367" name="Gerade Verbindung 2118234367"/>
                                    <wps:cNvCnPr/>
                                    <wps:spPr>
                                      <a:xfrm>
                                        <a:off x="271601" y="46794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55535476" name="Textfeld 398"/>
                                  <wps:cNvSpPr txBox="1"/>
                                  <wps:spPr>
                                    <a:xfrm>
                                      <a:off x="56668" y="34613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472E8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73263903" name="Grafik 13732639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44050" y="136190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E5E205" id="Gruppieren 31" o:spid="_x0000_s1026" style="position:absolute;margin-left:62.7pt;margin-top:37.5pt;width:114.4pt;height:56.25pt;z-index:253179904" coordorigin="566,1361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">
                      <v:group id="Gruppieren 1600261185" o:spid="_x0000_s1027" style="position:absolute;left:4589;top:2781;width:5651;height:3757" coordorigin="4589,2781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8" type="#_x0000_t202" style="position:absolute;left:8689;top:355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889F9CC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2130744906" o:spid="_x0000_s1029" style="position:absolute;left:4589;top:2781;width:4275;height:3757" coordorigin="4589,278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">
                          <v:group id="Gruppieren 209509389" o:spid="_x0000_s1030" style="position:absolute;left:6231;top:2781;width:2633;height:3757" coordorigin="6231,278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">
                            <v:shape id="Textfeld 3" o:spid="_x0000_s1031" type="#_x0000_t202" style="position:absolute;left:6761;top:2781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A2CB4F3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6231;top:4909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62077AA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94555968" o:spid="_x0000_s1033" style="position:absolute;visibility:visible;mso-wrap-style:square" from="6738,4679" to="8192,4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" strokecolor="black [3213]" strokeweight="1pt">
                              <v:stroke joinstyle="miter"/>
                            </v:line>
                          </v:group>
                          <v:shape id="_x0000_s1034" type="#_x0000_t202" style="position:absolute;left:4589;top:346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7A16259A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562523499" o:spid="_x0000_s1035" style="position:absolute;left:566;top:2781;width:5651;height:3757" coordorigin="566,2781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">
                        <v:shape id="_x0000_s1036" type="#_x0000_t202" style="position:absolute;left:4666;top:355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21CB7520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354357217" o:spid="_x0000_s1037" style="position:absolute;left:566;top:2781;width:4275;height:3757" coordorigin="566,278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">
                          <v:group id="Gruppieren 918453625" o:spid="_x0000_s1038" style="position:absolute;left:2208;top:2781;width:2633;height:3757" coordorigin="2208,278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">
                            <v:shape id="Textfeld 3" o:spid="_x0000_s1039" type="#_x0000_t202" style="position:absolute;left:2738;top:2781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56AF455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0" type="#_x0000_t202" style="position:absolute;left:2208;top:4909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0D9CD2A8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118234367" o:spid="_x0000_s1041" style="position:absolute;visibility:visible;mso-wrap-style:square" from="2716,4679" to="4169,4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42" type="#_x0000_t202" style="position:absolute;left:566;top:346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BF472E8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73263903" o:spid="_x0000_s1043" type="#_x0000_t75" style="position:absolute;left:10440;top:1361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">
                        <v:imagedata r:id="rId18" o:title="" recolortarget="#727272 [1449]"/>
                      </v:shape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Anteile mit gleichen Nennern zusammenfügen und wegnehmen</w: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ab/>
            </w:r>
          </w:p>
        </w:tc>
      </w:tr>
      <w:tr w:rsidR="006F274D" w:rsidRPr="007F4553" w14:paraId="0174F628" w14:textId="77777777" w:rsidTr="001A6C2A">
        <w:tblPrEx>
          <w:tblCellMar>
            <w:left w:w="0" w:type="dxa"/>
            <w:right w:w="0" w:type="dxa"/>
          </w:tblCellMar>
        </w:tblPrEx>
        <w:trPr>
          <w:trHeight w:val="907"/>
        </w:trPr>
        <w:tc>
          <w:tcPr>
            <w:tcW w:w="425" w:type="dxa"/>
          </w:tcPr>
          <w:p w14:paraId="62947FB3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5F3E42B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color w:val="70BCC9" w:themeColor="accent1" w:themeTint="99"/>
                <w:lang w:eastAsia="de-DE"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28854646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Rechne aus </w:t>
            </w:r>
          </w:p>
          <w:p w14:paraId="1BE5C0A0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1B81C1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Rechnung:</w:t>
            </w:r>
          </w:p>
          <w:p w14:paraId="324DBBD4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  <w:p w14:paraId="6B2B9160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</w:tr>
      <w:tr w:rsidR="006F274D" w:rsidRPr="007F4553" w14:paraId="32E8A46D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F140DC1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F60B248" w14:textId="77777777" w:rsidR="006F274D" w:rsidRPr="007F4553" w:rsidRDefault="006F274D" w:rsidP="002F628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19" w:type="dxa"/>
            <w:gridSpan w:val="2"/>
          </w:tcPr>
          <w:p w14:paraId="7BA43B43" w14:textId="77777777" w:rsidR="006F274D" w:rsidRPr="007F4553" w:rsidRDefault="006F274D" w:rsidP="002F628F">
            <w:pPr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68261A3" w14:textId="77777777" w:rsidR="006F274D" w:rsidRPr="007F4553" w:rsidRDefault="006F274D" w:rsidP="002F628F">
            <w:pPr>
              <w:rPr>
                <w:rFonts w:cstheme="minorHAnsi"/>
              </w:rPr>
            </w:pPr>
          </w:p>
        </w:tc>
      </w:tr>
      <w:tr w:rsidR="006F274D" w:rsidRPr="007F4553" w14:paraId="595369E4" w14:textId="77777777" w:rsidTr="001A6C2A">
        <w:tblPrEx>
          <w:tblCellMar>
            <w:left w:w="0" w:type="dxa"/>
            <w:right w:w="0" w:type="dxa"/>
          </w:tblCellMar>
        </w:tblPrEx>
        <w:trPr>
          <w:trHeight w:val="1134"/>
        </w:trPr>
        <w:tc>
          <w:tcPr>
            <w:tcW w:w="425" w:type="dxa"/>
          </w:tcPr>
          <w:p w14:paraId="21F8A6E4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B2742A2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0C341779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color w:val="70BCC9" w:themeColor="accent1" w:themeTint="99"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02CBBE35" wp14:editId="5068BE04">
                      <wp:simplePos x="0" y="0"/>
                      <wp:positionH relativeFrom="column">
                        <wp:posOffset>568410</wp:posOffset>
                      </wp:positionH>
                      <wp:positionV relativeFrom="paragraph">
                        <wp:posOffset>792120</wp:posOffset>
                      </wp:positionV>
                      <wp:extent cx="1452880" cy="714375"/>
                      <wp:effectExtent l="0" t="0" r="0" b="0"/>
                      <wp:wrapNone/>
                      <wp:docPr id="1185373967" name="Gruppieren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077136" y="0"/>
                                <a:chExt cx="1452965" cy="714747"/>
                              </a:xfrm>
                            </wpg:grpSpPr>
                            <wpg:grpSp>
                              <wpg:cNvPr id="1372022653" name="Gruppieren 1372022653"/>
                              <wpg:cNvGrpSpPr/>
                              <wpg:grpSpPr>
                                <a:xfrm>
                                  <a:off x="2479403" y="141974"/>
                                  <a:ext cx="565126" cy="375732"/>
                                  <a:chOff x="2479403" y="141974"/>
                                  <a:chExt cx="565126" cy="375732"/>
                                </a:xfrm>
                              </wpg:grpSpPr>
                              <wps:wsp>
                                <wps:cNvPr id="666884937" name="Textfeld 398"/>
                                <wps:cNvSpPr txBox="1"/>
                                <wps:spPr>
                                  <a:xfrm>
                                    <a:off x="2889430" y="21933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DE9DB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17113556" name="Gruppieren 917113556"/>
                                <wpg:cNvGrpSpPr/>
                                <wpg:grpSpPr>
                                  <a:xfrm>
                                    <a:off x="2479403" y="141974"/>
                                    <a:ext cx="427504" cy="375732"/>
                                    <a:chOff x="2479403" y="141974"/>
                                    <a:chExt cx="427504" cy="375732"/>
                                  </a:xfrm>
                                </wpg:grpSpPr>
                                <wpg:grpSp>
                                  <wpg:cNvPr id="1398114588" name="Gruppieren 1398114588"/>
                                  <wpg:cNvGrpSpPr/>
                                  <wpg:grpSpPr>
                                    <a:xfrm>
                                      <a:off x="2643624" y="141974"/>
                                      <a:ext cx="263283" cy="375732"/>
                                      <a:chOff x="2643624" y="141974"/>
                                      <a:chExt cx="265727" cy="376755"/>
                                    </a:xfrm>
                                  </wpg:grpSpPr>
                                  <wps:wsp>
                                    <wps:cNvPr id="1571738238" name="Textfeld 3"/>
                                    <wps:cNvSpPr txBox="1"/>
                                    <wps:spPr>
                                      <a:xfrm>
                                        <a:off x="2696615" y="14197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36AD41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60592352" name="Textfeld 3"/>
                                    <wps:cNvSpPr txBox="1"/>
                                    <wps:spPr>
                                      <a:xfrm>
                                        <a:off x="2643624" y="35478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3DD775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5907136" name="Gerade Verbindung 1945907136"/>
                                    <wps:cNvCnPr/>
                                    <wps:spPr>
                                      <a:xfrm>
                                        <a:off x="2694336" y="33175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21695990" name="Textfeld 398"/>
                                  <wps:cNvSpPr txBox="1"/>
                                  <wps:spPr>
                                    <a:xfrm>
                                      <a:off x="2479403" y="20994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0D634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73675726" name="Gruppieren 1773675726"/>
                              <wpg:cNvGrpSpPr/>
                              <wpg:grpSpPr>
                                <a:xfrm>
                                  <a:off x="2077136" y="141974"/>
                                  <a:ext cx="565126" cy="375732"/>
                                  <a:chOff x="2077136" y="141974"/>
                                  <a:chExt cx="565126" cy="375732"/>
                                </a:xfrm>
                              </wpg:grpSpPr>
                              <wps:wsp>
                                <wps:cNvPr id="1546735360" name="Textfeld 398"/>
                                <wps:cNvSpPr txBox="1"/>
                                <wps:spPr>
                                  <a:xfrm>
                                    <a:off x="2487163" y="21933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E358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09030705" name="Gruppieren 1609030705"/>
                                <wpg:cNvGrpSpPr/>
                                <wpg:grpSpPr>
                                  <a:xfrm>
                                    <a:off x="2077136" y="141974"/>
                                    <a:ext cx="427504" cy="375732"/>
                                    <a:chOff x="2077136" y="141974"/>
                                    <a:chExt cx="427504" cy="375732"/>
                                  </a:xfrm>
                                </wpg:grpSpPr>
                                <wpg:grpSp>
                                  <wpg:cNvPr id="1820403096" name="Gruppieren 1820403096"/>
                                  <wpg:cNvGrpSpPr/>
                                  <wpg:grpSpPr>
                                    <a:xfrm>
                                      <a:off x="2241357" y="141974"/>
                                      <a:ext cx="263283" cy="375732"/>
                                      <a:chOff x="2241357" y="141974"/>
                                      <a:chExt cx="265727" cy="376755"/>
                                    </a:xfrm>
                                  </wpg:grpSpPr>
                                  <wps:wsp>
                                    <wps:cNvPr id="2033348684" name="Textfeld 3"/>
                                    <wps:cNvSpPr txBox="1"/>
                                    <wps:spPr>
                                      <a:xfrm>
                                        <a:off x="2294348" y="14197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492673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25955666" name="Textfeld 3"/>
                                    <wps:cNvSpPr txBox="1"/>
                                    <wps:spPr>
                                      <a:xfrm>
                                        <a:off x="2241357" y="35478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41C161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9306025" name="Gerade Verbindung 1449306025"/>
                                    <wps:cNvCnPr/>
                                    <wps:spPr>
                                      <a:xfrm>
                                        <a:off x="2292069" y="33175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50854239" name="Textfeld 398"/>
                                  <wps:cNvSpPr txBox="1"/>
                                  <wps:spPr>
                                    <a:xfrm>
                                      <a:off x="2077136" y="20994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C95A4E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998559096" name="Grafik 9985590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64518" y="0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CBBE35" id="Gruppieren 32" o:spid="_x0000_s1044" style="position:absolute;margin-left:44.75pt;margin-top:62.35pt;width:114.4pt;height:56.25pt;z-index:253180928" coordorigin="20771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">
                      <v:group id="Gruppieren 1372022653" o:spid="_x0000_s1045" style="position:absolute;left:24794;top:1419;width:5651;height:3758" coordorigin="24794,141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">
                        <v:shape id="_x0000_s1046" type="#_x0000_t202" style="position:absolute;left:28894;top:219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BDE9DB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17113556" o:spid="_x0000_s1047" style="position:absolute;left:24794;top:1419;width:4275;height:3758" coordorigin="24794,141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">
                          <v:group id="Gruppieren 1398114588" o:spid="_x0000_s1048" style="position:absolute;left:26436;top:1419;width:2633;height:3758" coordorigin="26436,141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">
                            <v:shape id="Textfeld 3" o:spid="_x0000_s1049" type="#_x0000_t202" style="position:absolute;left:26966;top:141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F36AD41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0" type="#_x0000_t202" style="position:absolute;left:26436;top:3547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33DD775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45907136" o:spid="_x0000_s1051" style="position:absolute;visibility:visible;mso-wrap-style:square" from="26943,3317" to="28396,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52" type="#_x0000_t202" style="position:absolute;left:24794;top:209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2F0D634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773675726" o:spid="_x0000_s1053" style="position:absolute;left:20771;top:1419;width:5651;height:3758" coordorigin="20771,141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">
                        <v:shape id="_x0000_s1054" type="#_x0000_t202" style="position:absolute;left:24871;top:219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B8E358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609030705" o:spid="_x0000_s1055" style="position:absolute;left:20771;top:1419;width:4275;height:3758" coordorigin="20771,141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">
                          <v:group id="Gruppieren 1820403096" o:spid="_x0000_s1056" style="position:absolute;left:22413;top:1419;width:2633;height:3758" coordorigin="22413,141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">
                            <v:shape id="Textfeld 3" o:spid="_x0000_s1057" type="#_x0000_t202" style="position:absolute;left:22943;top:141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C492673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8" type="#_x0000_t202" style="position:absolute;left:22413;top:3547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41C161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49306025" o:spid="_x0000_s1059" style="position:absolute;visibility:visible;mso-wrap-style:square" from="22920,3317" to="24374,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qhj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IriJtelzq7gVywdANc/AAAA//8DAFBLAQItABQABgAIAAAAIQDb4fbL7gAAAIUBAAAT&#13;&#10;AAAAAAAAAAAAAAAAAAAAAABbQ29udGVudF9UeXBlc10ueG1sUEsBAi0AFAAGAAgAAAAhAFr0LFu/&#13;&#10;AAAAFQEAAAsAAAAAAAAAAAAAAAAAHwEAAF9yZWxzLy5yZWxzUEsBAi0AFAAGAAgAAAAhACGOqG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060" type="#_x0000_t202" style="position:absolute;left:20771;top:209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6DC95A4E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98559096" o:spid="_x0000_s1061" type="#_x0000_t75" style="position:absolute;left:30645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">
                        <v:imagedata r:id="rId18" o:title="" recolortarget="#727272 [1449]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</w:rPr>
              <w:t xml:space="preserve">Erkläre deine Rechnung </w:t>
            </w:r>
            <w:r w:rsidRPr="007F4553">
              <w:rPr>
                <w:rFonts w:cstheme="minorHAnsi"/>
              </w:rPr>
              <w:br/>
              <w:t>mit einem Bild:</w:t>
            </w: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752F89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Bild: </w:t>
            </w:r>
          </w:p>
          <w:p w14:paraId="3BAD658C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061D9058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37372356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0C16B710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0122CE3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450F13C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3119" w:type="dxa"/>
            <w:gridSpan w:val="2"/>
          </w:tcPr>
          <w:p w14:paraId="30434C83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0DAFC88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19B992E7" w14:textId="77777777" w:rsidTr="001A6C2A">
        <w:tblPrEx>
          <w:tblCellMar>
            <w:left w:w="0" w:type="dxa"/>
            <w:right w:w="0" w:type="dxa"/>
          </w:tblCellMar>
        </w:tblPrEx>
        <w:trPr>
          <w:trHeight w:val="907"/>
        </w:trPr>
        <w:tc>
          <w:tcPr>
            <w:tcW w:w="425" w:type="dxa"/>
          </w:tcPr>
          <w:p w14:paraId="5E79A97E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C6827F4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lang w:eastAsia="de-DE"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42D1AC09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Rechne aus: </w:t>
            </w:r>
          </w:p>
          <w:p w14:paraId="00C19A6F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4E3A8A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Rechnung:</w:t>
            </w:r>
          </w:p>
          <w:p w14:paraId="3A288C09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</w:p>
          <w:p w14:paraId="40911AAF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070E0B3F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F456DE6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text2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text2" w:themeTint="99"/>
              </w:rPr>
              <w:t>2</w:t>
            </w:r>
          </w:p>
        </w:tc>
        <w:tc>
          <w:tcPr>
            <w:tcW w:w="9036" w:type="dxa"/>
            <w:gridSpan w:val="5"/>
          </w:tcPr>
          <w:p w14:paraId="2596036C" w14:textId="0E6AF975" w:rsidR="006F274D" w:rsidRPr="007F4553" w:rsidRDefault="0020062F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text2" w:themeTint="99"/>
              </w:rPr>
            </w:pPr>
            <w:r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74AB4867" wp14:editId="29CBDEAC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407670</wp:posOffset>
                      </wp:positionV>
                      <wp:extent cx="1452880" cy="714375"/>
                      <wp:effectExtent l="0" t="0" r="0" b="0"/>
                      <wp:wrapNone/>
                      <wp:docPr id="530871059" name="Gruppieren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048675" y="1060513"/>
                                <a:chExt cx="1452965" cy="714747"/>
                              </a:xfrm>
                            </wpg:grpSpPr>
                            <wpg:grpSp>
                              <wpg:cNvPr id="518839117" name="Gruppieren 518839117"/>
                              <wpg:cNvGrpSpPr/>
                              <wpg:grpSpPr>
                                <a:xfrm>
                                  <a:off x="2450942" y="1202490"/>
                                  <a:ext cx="565126" cy="375732"/>
                                  <a:chOff x="2450942" y="1202490"/>
                                  <a:chExt cx="565126" cy="375732"/>
                                </a:xfrm>
                              </wpg:grpSpPr>
                              <wps:wsp>
                                <wps:cNvPr id="926936531" name="Textfeld 398"/>
                                <wps:cNvSpPr txBox="1"/>
                                <wps:spPr>
                                  <a:xfrm>
                                    <a:off x="2860969" y="12798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761BFD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743459" name="Gruppieren 13743459"/>
                                <wpg:cNvGrpSpPr/>
                                <wpg:grpSpPr>
                                  <a:xfrm>
                                    <a:off x="2450942" y="1202490"/>
                                    <a:ext cx="427504" cy="375732"/>
                                    <a:chOff x="2450942" y="1202490"/>
                                    <a:chExt cx="427504" cy="375732"/>
                                  </a:xfrm>
                                </wpg:grpSpPr>
                                <wpg:grpSp>
                                  <wpg:cNvPr id="1030954451" name="Gruppieren 1030954451"/>
                                  <wpg:cNvGrpSpPr/>
                                  <wpg:grpSpPr>
                                    <a:xfrm>
                                      <a:off x="2615163" y="1202490"/>
                                      <a:ext cx="263283" cy="375732"/>
                                      <a:chOff x="2615163" y="1202487"/>
                                      <a:chExt cx="265727" cy="376755"/>
                                    </a:xfrm>
                                  </wpg:grpSpPr>
                                  <wps:wsp>
                                    <wps:cNvPr id="863112400" name="Textfeld 3"/>
                                    <wps:cNvSpPr txBox="1"/>
                                    <wps:spPr>
                                      <a:xfrm>
                                        <a:off x="2668154" y="120248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2FDCB2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18261117" name="Textfeld 3"/>
                                    <wps:cNvSpPr txBox="1"/>
                                    <wps:spPr>
                                      <a:xfrm>
                                        <a:off x="2615163" y="141530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7F2F1C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9489852" name="Gerade Verbindung 1479489852"/>
                                    <wps:cNvCnPr/>
                                    <wps:spPr>
                                      <a:xfrm>
                                        <a:off x="2665875" y="139226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2939898" name="Textfeld 398"/>
                                  <wps:cNvSpPr txBox="1"/>
                                  <wps:spPr>
                                    <a:xfrm>
                                      <a:off x="2450942" y="127045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38B25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41205262" name="Gruppieren 1341205262"/>
                              <wpg:cNvGrpSpPr/>
                              <wpg:grpSpPr>
                                <a:xfrm>
                                  <a:off x="2048675" y="1202490"/>
                                  <a:ext cx="565126" cy="375732"/>
                                  <a:chOff x="2048675" y="1202490"/>
                                  <a:chExt cx="565126" cy="375732"/>
                                </a:xfrm>
                              </wpg:grpSpPr>
                              <wps:wsp>
                                <wps:cNvPr id="176627938" name="Textfeld 398"/>
                                <wps:cNvSpPr txBox="1"/>
                                <wps:spPr>
                                  <a:xfrm>
                                    <a:off x="2458702" y="12798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99267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30550771" name="Gruppieren 1830550771"/>
                                <wpg:cNvGrpSpPr/>
                                <wpg:grpSpPr>
                                  <a:xfrm>
                                    <a:off x="2048675" y="1202490"/>
                                    <a:ext cx="420304" cy="375732"/>
                                    <a:chOff x="2048675" y="1202490"/>
                                    <a:chExt cx="420304" cy="375732"/>
                                  </a:xfrm>
                                </wpg:grpSpPr>
                                <wpg:grpSp>
                                  <wpg:cNvPr id="1939912211" name="Gruppieren 1939912211"/>
                                  <wpg:cNvGrpSpPr/>
                                  <wpg:grpSpPr>
                                    <a:xfrm>
                                      <a:off x="2205696" y="1202490"/>
                                      <a:ext cx="263283" cy="375732"/>
                                      <a:chOff x="2205629" y="1202487"/>
                                      <a:chExt cx="265727" cy="376755"/>
                                    </a:xfrm>
                                  </wpg:grpSpPr>
                                  <wps:wsp>
                                    <wps:cNvPr id="986361649" name="Textfeld 3"/>
                                    <wps:cNvSpPr txBox="1"/>
                                    <wps:spPr>
                                      <a:xfrm>
                                        <a:off x="2265887" y="120248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95CF2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50605471" name="Textfeld 3"/>
                                    <wps:cNvSpPr txBox="1"/>
                                    <wps:spPr>
                                      <a:xfrm>
                                        <a:off x="2205629" y="141530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799EE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4441354" name="Gerade Verbindung 1424441354"/>
                                    <wps:cNvCnPr/>
                                    <wps:spPr>
                                      <a:xfrm>
                                        <a:off x="2263608" y="139226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43914000" name="Textfeld 398"/>
                                  <wps:cNvSpPr txBox="1"/>
                                  <wps:spPr>
                                    <a:xfrm>
                                      <a:off x="2048675" y="127045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54217D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39150694" name="Grafik 21391506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36057" y="1060513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AB4867" id="Gruppieren 147" o:spid="_x0000_s1062" style="position:absolute;margin-left:167.65pt;margin-top:32.1pt;width:114.4pt;height:56.25pt;z-index:253182976" coordorigin="20486,10605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">
                      <v:group id="Gruppieren 518839117" o:spid="_x0000_s1063" style="position:absolute;left:24509;top:12024;width:5651;height:3758" coordorigin="24509,12024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">
                        <v:shape id="_x0000_s1064" type="#_x0000_t202" style="position:absolute;left:28609;top:1279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D761BFD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3743459" o:spid="_x0000_s1065" style="position:absolute;left:24509;top:12024;width:4275;height:3758" coordorigin="24509,12024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">
                          <v:group id="Gruppieren 1030954451" o:spid="_x0000_s1066" style="position:absolute;left:26151;top:12024;width:2633;height:3758" coordorigin="26151,12024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">
                            <v:shape id="Textfeld 3" o:spid="_x0000_s1067" type="#_x0000_t202" style="position:absolute;left:26681;top:12024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42FDCB2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8" type="#_x0000_t202" style="position:absolute;left:26151;top:141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7F2F1C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79489852" o:spid="_x0000_s1069" style="position:absolute;visibility:visible;mso-wrap-style:square" from="26658,13922" to="28112,13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70" type="#_x0000_t202" style="position:absolute;left:24509;top:127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838B25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341205262" o:spid="_x0000_s1071" style="position:absolute;left:20486;top:12024;width:5652;height:3758" coordorigin="20486,12024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">
                        <v:shape id="_x0000_s1072" type="#_x0000_t202" style="position:absolute;left:24587;top:1279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48399267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830550771" o:spid="_x0000_s1073" style="position:absolute;left:20486;top:12024;width:4203;height:3758" coordorigin="20486,12024" coordsize="4203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">
                          <v:group id="Gruppieren 1939912211" o:spid="_x0000_s1074" style="position:absolute;left:22056;top:12024;width:2633;height:3758" coordorigin="22056,12024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">
                            <v:shape id="Textfeld 3" o:spid="_x0000_s1075" type="#_x0000_t202" style="position:absolute;left:22658;top:12024;width:1596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995CF2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6" type="#_x0000_t202" style="position:absolute;left:22056;top:141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9799EE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24441354" o:spid="_x0000_s1077" style="position:absolute;visibility:visible;mso-wrap-style:square" from="22636,13922" to="24089,13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078" type="#_x0000_t202" style="position:absolute;left:20486;top:127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654217D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2139150694" o:spid="_x0000_s1079" type="#_x0000_t75" style="position:absolute;left:30360;top:10605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">
                        <v:imagedata r:id="rId18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4000" behindDoc="0" locked="0" layoutInCell="1" allowOverlap="1" wp14:anchorId="5FDA29A4" wp14:editId="0D2A4846">
                      <wp:simplePos x="0" y="0"/>
                      <wp:positionH relativeFrom="column">
                        <wp:posOffset>3998595</wp:posOffset>
                      </wp:positionH>
                      <wp:positionV relativeFrom="paragraph">
                        <wp:posOffset>421801</wp:posOffset>
                      </wp:positionV>
                      <wp:extent cx="1452880" cy="714375"/>
                      <wp:effectExtent l="0" t="0" r="0" b="0"/>
                      <wp:wrapNone/>
                      <wp:docPr id="1477550898" name="Gruppieren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4255103" y="1085932"/>
                                <a:chExt cx="1452965" cy="714747"/>
                              </a:xfrm>
                            </wpg:grpSpPr>
                            <wpg:grpSp>
                              <wpg:cNvPr id="1682180231" name="Gruppieren 1682180231"/>
                              <wpg:cNvGrpSpPr/>
                              <wpg:grpSpPr>
                                <a:xfrm>
                                  <a:off x="4657370" y="1227909"/>
                                  <a:ext cx="565126" cy="375732"/>
                                  <a:chOff x="4657370" y="1227909"/>
                                  <a:chExt cx="565126" cy="375732"/>
                                </a:xfrm>
                              </wpg:grpSpPr>
                              <wps:wsp>
                                <wps:cNvPr id="1526413449" name="Textfeld 398"/>
                                <wps:cNvSpPr txBox="1"/>
                                <wps:spPr>
                                  <a:xfrm>
                                    <a:off x="5067397" y="130526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1A2F7A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31005563" name="Gruppieren 1531005563"/>
                                <wpg:cNvGrpSpPr/>
                                <wpg:grpSpPr>
                                  <a:xfrm>
                                    <a:off x="4657370" y="1227909"/>
                                    <a:ext cx="427504" cy="375732"/>
                                    <a:chOff x="4657370" y="1227909"/>
                                    <a:chExt cx="427504" cy="375732"/>
                                  </a:xfrm>
                                </wpg:grpSpPr>
                                <wpg:grpSp>
                                  <wpg:cNvPr id="77089394" name="Gruppieren 77089394"/>
                                  <wpg:cNvGrpSpPr/>
                                  <wpg:grpSpPr>
                                    <a:xfrm>
                                      <a:off x="4821591" y="1227909"/>
                                      <a:ext cx="263283" cy="375732"/>
                                      <a:chOff x="4821591" y="1227906"/>
                                      <a:chExt cx="265727" cy="376755"/>
                                    </a:xfrm>
                                  </wpg:grpSpPr>
                                  <wps:wsp>
                                    <wps:cNvPr id="134212060" name="Textfeld 3"/>
                                    <wps:cNvSpPr txBox="1"/>
                                    <wps:spPr>
                                      <a:xfrm>
                                        <a:off x="4874582" y="1227906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34F42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65014099" name="Textfeld 3"/>
                                    <wps:cNvSpPr txBox="1"/>
                                    <wps:spPr>
                                      <a:xfrm>
                                        <a:off x="4821591" y="144071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AC1097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3730" name="Gerade Verbindung 2083730"/>
                                    <wps:cNvCnPr/>
                                    <wps:spPr>
                                      <a:xfrm>
                                        <a:off x="4872303" y="141768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62829935" name="Textfeld 398"/>
                                  <wps:cNvSpPr txBox="1"/>
                                  <wps:spPr>
                                    <a:xfrm>
                                      <a:off x="4657370" y="129587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9985A4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8787231" name="Gruppieren 738787231"/>
                              <wpg:cNvGrpSpPr/>
                              <wpg:grpSpPr>
                                <a:xfrm>
                                  <a:off x="4255103" y="1227909"/>
                                  <a:ext cx="565126" cy="375732"/>
                                  <a:chOff x="4255103" y="1227909"/>
                                  <a:chExt cx="565126" cy="375732"/>
                                </a:xfrm>
                              </wpg:grpSpPr>
                              <wps:wsp>
                                <wps:cNvPr id="2078030571" name="Textfeld 398"/>
                                <wps:cNvSpPr txBox="1"/>
                                <wps:spPr>
                                  <a:xfrm>
                                    <a:off x="4665130" y="130526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1FE8C3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42615369" name="Gruppieren 942615369"/>
                                <wpg:cNvGrpSpPr/>
                                <wpg:grpSpPr>
                                  <a:xfrm>
                                    <a:off x="4255103" y="1227909"/>
                                    <a:ext cx="427504" cy="375732"/>
                                    <a:chOff x="4255103" y="1227909"/>
                                    <a:chExt cx="427504" cy="375732"/>
                                  </a:xfrm>
                                </wpg:grpSpPr>
                                <wpg:grpSp>
                                  <wpg:cNvPr id="1211744312" name="Gruppieren 1211744312"/>
                                  <wpg:cNvGrpSpPr/>
                                  <wpg:grpSpPr>
                                    <a:xfrm>
                                      <a:off x="4419324" y="1227909"/>
                                      <a:ext cx="263283" cy="375732"/>
                                      <a:chOff x="4419324" y="1227906"/>
                                      <a:chExt cx="265727" cy="376755"/>
                                    </a:xfrm>
                                  </wpg:grpSpPr>
                                  <wps:wsp>
                                    <wps:cNvPr id="1028463106" name="Textfeld 3"/>
                                    <wps:cNvSpPr txBox="1"/>
                                    <wps:spPr>
                                      <a:xfrm>
                                        <a:off x="4472315" y="1227906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BAFC80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29765755" name="Textfeld 3"/>
                                    <wps:cNvSpPr txBox="1"/>
                                    <wps:spPr>
                                      <a:xfrm>
                                        <a:off x="4419324" y="144071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35DA5E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5826432" name="Gerade Verbindung 1985826432"/>
                                    <wps:cNvCnPr/>
                                    <wps:spPr>
                                      <a:xfrm>
                                        <a:off x="4470036" y="141768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16637977" name="Textfeld 398"/>
                                  <wps:cNvSpPr txBox="1"/>
                                  <wps:spPr>
                                    <a:xfrm>
                                      <a:off x="4255103" y="129587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60101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471749566" name="Grafik 4717495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5242485" y="1085932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DA29A4" id="Gruppieren 234" o:spid="_x0000_s1080" style="position:absolute;margin-left:314.85pt;margin-top:33.2pt;width:114.4pt;height:56.25pt;z-index:253184000" coordorigin="42551,10859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">
                      <v:group id="Gruppieren 1682180231" o:spid="_x0000_s1081" style="position:absolute;left:46573;top:12279;width:5651;height:3757" coordorigin="46573,122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">
                        <v:shape id="_x0000_s1082" type="#_x0000_t202" style="position:absolute;left:50673;top:13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191A2F7A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531005563" o:spid="_x0000_s1083" style="position:absolute;left:46573;top:12279;width:4275;height:3757" coordorigin="46573,122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">
                          <v:group id="Gruppieren 77089394" o:spid="_x0000_s1084" style="position:absolute;left:48215;top:12279;width:2633;height:3757" coordorigin="48215,1227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">
                            <v:shape id="Textfeld 3" o:spid="_x0000_s1085" type="#_x0000_t202" style="position:absolute;left:48745;top:12279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2D34F42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86" type="#_x0000_t202" style="position:absolute;left:48215;top:1440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2AC1097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3730" o:spid="_x0000_s1087" style="position:absolute;visibility:visible;mso-wrap-style:square" from="48723,14176" to="50176,14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" strokecolor="black [3213]" strokeweight="1pt">
                              <v:stroke joinstyle="miter"/>
                            </v:line>
                          </v:group>
                          <v:shape id="_x0000_s1088" type="#_x0000_t202" style="position:absolute;left:46573;top:12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B9985A4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738787231" o:spid="_x0000_s1089" style="position:absolute;left:42551;top:12279;width:5651;height:3757" coordorigin="42551,122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">
                        <v:shape id="_x0000_s1090" type="#_x0000_t202" style="position:absolute;left:46651;top:13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1FE8C3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42615369" o:spid="_x0000_s1091" style="position:absolute;left:42551;top:12279;width:4275;height:3757" coordorigin="42551,122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">
                          <v:group id="Gruppieren 1211744312" o:spid="_x0000_s1092" style="position:absolute;left:44193;top:12279;width:2633;height:3757" coordorigin="44193,1227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">
                            <v:shape id="Textfeld 3" o:spid="_x0000_s1093" type="#_x0000_t202" style="position:absolute;left:44723;top:1227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9BAFC80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94" type="#_x0000_t202" style="position:absolute;left:44193;top:144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B35DA5E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85826432" o:spid="_x0000_s1095" style="position:absolute;visibility:visible;mso-wrap-style:square" from="44700,14176" to="46153,14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96" type="#_x0000_t202" style="position:absolute;left:42551;top:12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2660101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471749566" o:spid="_x0000_s1097" type="#_x0000_t75" style="position:absolute;left:52424;top:10859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">
                        <v:imagedata r:id="rId18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1952" behindDoc="0" locked="0" layoutInCell="1" allowOverlap="1" wp14:anchorId="73CD1DF9" wp14:editId="5D4E8EDF">
                      <wp:simplePos x="0" y="0"/>
                      <wp:positionH relativeFrom="column">
                        <wp:posOffset>356940</wp:posOffset>
                      </wp:positionH>
                      <wp:positionV relativeFrom="paragraph">
                        <wp:posOffset>401092</wp:posOffset>
                      </wp:positionV>
                      <wp:extent cx="1452880" cy="714375"/>
                      <wp:effectExtent l="0" t="0" r="0" b="0"/>
                      <wp:wrapNone/>
                      <wp:docPr id="1659634903" name="Gruppieren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0" y="1038288"/>
                                <a:chExt cx="1452965" cy="714747"/>
                              </a:xfrm>
                            </wpg:grpSpPr>
                            <wpg:grpSp>
                              <wpg:cNvPr id="1799481173" name="Gruppieren 1799481173"/>
                              <wpg:cNvGrpSpPr/>
                              <wpg:grpSpPr>
                                <a:xfrm>
                                  <a:off x="402267" y="1180265"/>
                                  <a:ext cx="565126" cy="375732"/>
                                  <a:chOff x="402267" y="1180265"/>
                                  <a:chExt cx="565126" cy="375732"/>
                                </a:xfrm>
                              </wpg:grpSpPr>
                              <wps:wsp>
                                <wps:cNvPr id="853882072" name="Textfeld 398"/>
                                <wps:cNvSpPr txBox="1"/>
                                <wps:spPr>
                                  <a:xfrm>
                                    <a:off x="812294" y="125762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80C7D1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1448351" name="Gruppieren 131448351"/>
                                <wpg:cNvGrpSpPr/>
                                <wpg:grpSpPr>
                                  <a:xfrm>
                                    <a:off x="402267" y="1180265"/>
                                    <a:ext cx="427504" cy="375732"/>
                                    <a:chOff x="402267" y="1180265"/>
                                    <a:chExt cx="427504" cy="375732"/>
                                  </a:xfrm>
                                </wpg:grpSpPr>
                                <wpg:grpSp>
                                  <wpg:cNvPr id="883872037" name="Gruppieren 883872037"/>
                                  <wpg:cNvGrpSpPr/>
                                  <wpg:grpSpPr>
                                    <a:xfrm>
                                      <a:off x="566488" y="1180265"/>
                                      <a:ext cx="263283" cy="375732"/>
                                      <a:chOff x="566488" y="1180262"/>
                                      <a:chExt cx="265727" cy="376755"/>
                                    </a:xfrm>
                                  </wpg:grpSpPr>
                                  <wps:wsp>
                                    <wps:cNvPr id="1564816683" name="Textfeld 3"/>
                                    <wps:cNvSpPr txBox="1"/>
                                    <wps:spPr>
                                      <a:xfrm>
                                        <a:off x="619479" y="118026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2EF3EB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47052015" name="Textfeld 3"/>
                                    <wps:cNvSpPr txBox="1"/>
                                    <wps:spPr>
                                      <a:xfrm>
                                        <a:off x="566488" y="139307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5D5577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533949" name="Gerade Verbindung 2056533949"/>
                                    <wps:cNvCnPr/>
                                    <wps:spPr>
                                      <a:xfrm>
                                        <a:off x="617200" y="137004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7230203" name="Textfeld 398"/>
                                  <wps:cNvSpPr txBox="1"/>
                                  <wps:spPr>
                                    <a:xfrm>
                                      <a:off x="402267" y="124823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DE6134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87477733" name="Gruppieren 487477733"/>
                              <wpg:cNvGrpSpPr/>
                              <wpg:grpSpPr>
                                <a:xfrm>
                                  <a:off x="0" y="1180265"/>
                                  <a:ext cx="565126" cy="375732"/>
                                  <a:chOff x="0" y="1180265"/>
                                  <a:chExt cx="565126" cy="375732"/>
                                </a:xfrm>
                              </wpg:grpSpPr>
                              <wps:wsp>
                                <wps:cNvPr id="1164400971" name="Textfeld 398"/>
                                <wps:cNvSpPr txBox="1"/>
                                <wps:spPr>
                                  <a:xfrm>
                                    <a:off x="410027" y="125762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9A29C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76619775" name="Gruppieren 1776619775"/>
                                <wpg:cNvGrpSpPr/>
                                <wpg:grpSpPr>
                                  <a:xfrm>
                                    <a:off x="0" y="1180265"/>
                                    <a:ext cx="427504" cy="375732"/>
                                    <a:chOff x="0" y="1180265"/>
                                    <a:chExt cx="427504" cy="375732"/>
                                  </a:xfrm>
                                </wpg:grpSpPr>
                                <wpg:grpSp>
                                  <wpg:cNvPr id="2048096347" name="Gruppieren 2048096347"/>
                                  <wpg:cNvGrpSpPr/>
                                  <wpg:grpSpPr>
                                    <a:xfrm>
                                      <a:off x="164221" y="1180265"/>
                                      <a:ext cx="263283" cy="375732"/>
                                      <a:chOff x="164221" y="1180262"/>
                                      <a:chExt cx="265727" cy="376755"/>
                                    </a:xfrm>
                                  </wpg:grpSpPr>
                                  <wps:wsp>
                                    <wps:cNvPr id="423367628" name="Textfeld 3"/>
                                    <wps:cNvSpPr txBox="1"/>
                                    <wps:spPr>
                                      <a:xfrm>
                                        <a:off x="217212" y="118026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76F8EA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89832535" name="Textfeld 3"/>
                                    <wps:cNvSpPr txBox="1"/>
                                    <wps:spPr>
                                      <a:xfrm>
                                        <a:off x="164221" y="139307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E5D89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7638736" name="Gerade Verbindung 1137638736"/>
                                    <wps:cNvCnPr/>
                                    <wps:spPr>
                                      <a:xfrm>
                                        <a:off x="214933" y="137004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373180" name="Textfeld 398"/>
                                  <wps:cNvSpPr txBox="1"/>
                                  <wps:spPr>
                                    <a:xfrm>
                                      <a:off x="0" y="124823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7FC75A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11411047" name="Grafik 3114110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87382" y="1038288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CD1DF9" id="Gruppieren 99" o:spid="_x0000_s1098" style="position:absolute;margin-left:28.1pt;margin-top:31.6pt;width:114.4pt;height:56.25pt;z-index:253181952" coordorigin=",10382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">
                      <v:group id="Gruppieren 1799481173" o:spid="_x0000_s1099" style="position:absolute;left:4022;top:11802;width:5651;height:3757" coordorigin="4022,11802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">
                        <v:shape id="_x0000_s1100" type="#_x0000_t202" style="position:absolute;left:8122;top:1257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5480C7D1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31448351" o:spid="_x0000_s1101" style="position:absolute;left:4022;top:11802;width:4275;height:3757" coordorigin="4022,1180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">
                          <v:group id="Gruppieren 883872037" o:spid="_x0000_s1102" style="position:absolute;left:5664;top:11802;width:2633;height:3757" coordorigin="5664,1180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">
                            <v:shape id="Textfeld 3" o:spid="_x0000_s1103" type="#_x0000_t202" style="position:absolute;left:6194;top:11802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D2EF3EB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04" type="#_x0000_t202" style="position:absolute;left:5664;top:13930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F5D5577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56533949" o:spid="_x0000_s1105" style="position:absolute;visibility:visible;mso-wrap-style:square" from="6172,13700" to="7625,13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106" type="#_x0000_t202" style="position:absolute;left:4022;top:1248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27DE6134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487477733" o:spid="_x0000_s1107" style="position:absolute;top:11802;width:5651;height:3757" coordorigin=",11802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">
                        <v:shape id="_x0000_s1108" type="#_x0000_t202" style="position:absolute;left:4100;top:1257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79A29C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76619775" o:spid="_x0000_s1109" style="position:absolute;top:11802;width:4275;height:3757" coordorigin=",1180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">
                          <v:group id="Gruppieren 2048096347" o:spid="_x0000_s1110" style="position:absolute;left:1642;top:11802;width:2633;height:3757" coordorigin="1642,1180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">
                            <v:shape id="Textfeld 3" o:spid="_x0000_s1111" type="#_x0000_t202" style="position:absolute;left:2172;top:11802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76F8EA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12" type="#_x0000_t202" style="position:absolute;left:1642;top:13930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6E5D89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37638736" o:spid="_x0000_s1113" style="position:absolute;visibility:visible;mso-wrap-style:square" from="2149,13700" to="3602,13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14" type="#_x0000_t202" style="position:absolute;top:12482;width:155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D7FC75A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311411047" o:spid="_x0000_s1115" type="#_x0000_t75" style="position:absolute;left:9873;top:10382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">
                        <v:imagedata r:id="rId18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color w:val="70BCC9" w:themeColor="text2" w:themeTint="99"/>
              </w:rPr>
              <w:t>Anteile mit verschiedenen Nennern zusammenfügen und wegnehmen</w:t>
            </w:r>
          </w:p>
        </w:tc>
      </w:tr>
      <w:tr w:rsidR="006F274D" w:rsidRPr="007F4553" w14:paraId="47B66C94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40D22E87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A4FC530" w14:textId="77777777" w:rsidR="006F274D" w:rsidRPr="007F4553" w:rsidDel="00BA7CAB" w:rsidRDefault="006F274D" w:rsidP="002F628F">
            <w:pPr>
              <w:spacing w:line="280" w:lineRule="atLeast"/>
              <w:rPr>
                <w:rFonts w:cstheme="minorHAnsi"/>
                <w:b/>
                <w:bCs/>
                <w:noProof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2835" w:type="dxa"/>
            <w:tcBorders>
              <w:bottom w:val="single" w:sz="4" w:space="0" w:color="A6A6A6" w:themeColor="background1" w:themeShade="A6"/>
            </w:tcBorders>
          </w:tcPr>
          <w:p w14:paraId="414C9B9A" w14:textId="77777777" w:rsidR="006F274D" w:rsidRPr="007F4553" w:rsidRDefault="006F274D" w:rsidP="002F628F">
            <w:pPr>
              <w:spacing w:line="280" w:lineRule="atLeast"/>
              <w:rPr>
                <w:rFonts w:cstheme="minorHAnsi"/>
                <w:noProof/>
                <w:sz w:val="12"/>
                <w:szCs w:val="12"/>
              </w:rPr>
            </w:pPr>
            <w:r w:rsidRPr="007F4553">
              <w:rPr>
                <w:rFonts w:cstheme="minorHAnsi"/>
              </w:rPr>
              <w:t xml:space="preserve">(1) </w:t>
            </w:r>
          </w:p>
        </w:tc>
        <w:tc>
          <w:tcPr>
            <w:tcW w:w="2835" w:type="dxa"/>
            <w:gridSpan w:val="2"/>
            <w:tcBorders>
              <w:bottom w:val="single" w:sz="4" w:space="0" w:color="A6A6A6" w:themeColor="background1" w:themeShade="A6"/>
            </w:tcBorders>
          </w:tcPr>
          <w:p w14:paraId="32FA42A1" w14:textId="77777777" w:rsidR="006F274D" w:rsidRPr="007F4553" w:rsidRDefault="006F274D" w:rsidP="002F628F">
            <w:pPr>
              <w:spacing w:line="28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(2)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941" w:type="dxa"/>
            <w:tcBorders>
              <w:bottom w:val="single" w:sz="4" w:space="0" w:color="A6A6A6" w:themeColor="background1" w:themeShade="A6"/>
            </w:tcBorders>
          </w:tcPr>
          <w:p w14:paraId="45DAF29B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  <w:sz w:val="28"/>
                <w:szCs w:val="28"/>
              </w:rPr>
            </w:pPr>
            <w:r w:rsidRPr="007F4553">
              <w:rPr>
                <w:rFonts w:cstheme="minorHAnsi"/>
              </w:rPr>
              <w:t xml:space="preserve">(3)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  <w:p w14:paraId="7B99EF29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</w:rPr>
            </w:pPr>
          </w:p>
          <w:p w14:paraId="5B78E357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</w:rPr>
            </w:pPr>
          </w:p>
        </w:tc>
      </w:tr>
      <w:tr w:rsidR="006F274D" w:rsidRPr="007F4553" w14:paraId="06E30480" w14:textId="77777777" w:rsidTr="001A6C2A">
        <w:tblPrEx>
          <w:tblCellMar>
            <w:left w:w="0" w:type="dxa"/>
            <w:right w:w="0" w:type="dxa"/>
          </w:tblCellMar>
        </w:tblPrEx>
        <w:trPr>
          <w:trHeight w:val="1528"/>
        </w:trPr>
        <w:tc>
          <w:tcPr>
            <w:tcW w:w="425" w:type="dxa"/>
          </w:tcPr>
          <w:p w14:paraId="3C7039CA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3865D3EC" w14:textId="77777777" w:rsidR="006F274D" w:rsidRPr="007F4553" w:rsidRDefault="006F274D" w:rsidP="002F628F">
            <w:pPr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7FE0E6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  <w:p w14:paraId="05E39B12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07C0A7E8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04F622C3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71A03E25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  <w:p w14:paraId="2B7D1132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97976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59CF4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</w:tc>
      </w:tr>
      <w:tr w:rsidR="006F274D" w:rsidRPr="007F4553" w14:paraId="28B70530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4E305D65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07BBCB1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sz w:val="12"/>
                <w:szCs w:val="12"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71745D8E" wp14:editId="2A236C77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39209</wp:posOffset>
                      </wp:positionV>
                      <wp:extent cx="1452880" cy="714375"/>
                      <wp:effectExtent l="0" t="0" r="0" b="0"/>
                      <wp:wrapNone/>
                      <wp:docPr id="1965527933" name="Gruppieren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58475" y="2103698"/>
                                <a:chExt cx="1452965" cy="714747"/>
                              </a:xfrm>
                            </wpg:grpSpPr>
                            <wpg:grpSp>
                              <wpg:cNvPr id="2111999587" name="Gruppieren 2111999587"/>
                              <wpg:cNvGrpSpPr/>
                              <wpg:grpSpPr>
                                <a:xfrm>
                                  <a:off x="460742" y="2245678"/>
                                  <a:ext cx="565126" cy="375732"/>
                                  <a:chOff x="460742" y="2245678"/>
                                  <a:chExt cx="565126" cy="375732"/>
                                </a:xfrm>
                              </wpg:grpSpPr>
                              <wps:wsp>
                                <wps:cNvPr id="1163566211" name="Textfeld 398"/>
                                <wps:cNvSpPr txBox="1"/>
                                <wps:spPr>
                                  <a:xfrm>
                                    <a:off x="870769" y="232303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B52D76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21448501" name="Gruppieren 1721448501"/>
                                <wpg:cNvGrpSpPr/>
                                <wpg:grpSpPr>
                                  <a:xfrm>
                                    <a:off x="460742" y="2245678"/>
                                    <a:ext cx="427504" cy="375732"/>
                                    <a:chOff x="460742" y="2245678"/>
                                    <a:chExt cx="427504" cy="375732"/>
                                  </a:xfrm>
                                </wpg:grpSpPr>
                                <wpg:grpSp>
                                  <wpg:cNvPr id="1940979422" name="Gruppieren 1940979422"/>
                                  <wpg:cNvGrpSpPr/>
                                  <wpg:grpSpPr>
                                    <a:xfrm>
                                      <a:off x="624963" y="2245678"/>
                                      <a:ext cx="263283" cy="375732"/>
                                      <a:chOff x="624963" y="2245672"/>
                                      <a:chExt cx="265727" cy="376755"/>
                                    </a:xfrm>
                                  </wpg:grpSpPr>
                                  <wps:wsp>
                                    <wps:cNvPr id="1598221610" name="Textfeld 3"/>
                                    <wps:cNvSpPr txBox="1"/>
                                    <wps:spPr>
                                      <a:xfrm>
                                        <a:off x="677954" y="224567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89A72F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6234532" name="Textfeld 3"/>
                                    <wps:cNvSpPr txBox="1"/>
                                    <wps:spPr>
                                      <a:xfrm>
                                        <a:off x="624963" y="245848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78977E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4911730" name="Gerade Verbindung 704911730"/>
                                    <wps:cNvCnPr/>
                                    <wps:spPr>
                                      <a:xfrm>
                                        <a:off x="675675" y="243545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67001625" name="Textfeld 398"/>
                                  <wps:cNvSpPr txBox="1"/>
                                  <wps:spPr>
                                    <a:xfrm>
                                      <a:off x="460742" y="231364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AB7855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09966618" name="Gruppieren 1109966618"/>
                              <wpg:cNvGrpSpPr/>
                              <wpg:grpSpPr>
                                <a:xfrm>
                                  <a:off x="58475" y="2245678"/>
                                  <a:ext cx="565126" cy="375732"/>
                                  <a:chOff x="58475" y="2245678"/>
                                  <a:chExt cx="565126" cy="375732"/>
                                </a:xfrm>
                              </wpg:grpSpPr>
                              <wps:wsp>
                                <wps:cNvPr id="1377465525" name="Textfeld 398"/>
                                <wps:cNvSpPr txBox="1"/>
                                <wps:spPr>
                                  <a:xfrm>
                                    <a:off x="468502" y="232303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785FF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31383491" name="Gruppieren 1731383491"/>
                                <wpg:cNvGrpSpPr/>
                                <wpg:grpSpPr>
                                  <a:xfrm>
                                    <a:off x="58475" y="2245678"/>
                                    <a:ext cx="427504" cy="375732"/>
                                    <a:chOff x="58475" y="2245678"/>
                                    <a:chExt cx="427504" cy="375732"/>
                                  </a:xfrm>
                                </wpg:grpSpPr>
                                <wpg:grpSp>
                                  <wpg:cNvPr id="2147080708" name="Gruppieren 2147080708"/>
                                  <wpg:cNvGrpSpPr/>
                                  <wpg:grpSpPr>
                                    <a:xfrm>
                                      <a:off x="222696" y="2245678"/>
                                      <a:ext cx="263283" cy="375732"/>
                                      <a:chOff x="222696" y="2245672"/>
                                      <a:chExt cx="265727" cy="376755"/>
                                    </a:xfrm>
                                  </wpg:grpSpPr>
                                  <wps:wsp>
                                    <wps:cNvPr id="454441086" name="Textfeld 3"/>
                                    <wps:cNvSpPr txBox="1"/>
                                    <wps:spPr>
                                      <a:xfrm>
                                        <a:off x="275687" y="224567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D4BCAD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54534260" name="Textfeld 3"/>
                                    <wps:cNvSpPr txBox="1"/>
                                    <wps:spPr>
                                      <a:xfrm>
                                        <a:off x="222696" y="245848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435B4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7494428" name="Gerade Verbindung 887494428"/>
                                    <wps:cNvCnPr/>
                                    <wps:spPr>
                                      <a:xfrm>
                                        <a:off x="273408" y="243545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63733994" name="Textfeld 398"/>
                                  <wps:cNvSpPr txBox="1"/>
                                  <wps:spPr>
                                    <a:xfrm>
                                      <a:off x="58475" y="231364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106BCE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38626325" name="Grafik 2138626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45857" y="2103698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745D8E" id="Gruppieren 254" o:spid="_x0000_s1116" style="position:absolute;margin-left:20.05pt;margin-top:3.1pt;width:114.4pt;height:56.25pt;z-index:253185024" coordorigin="584,21036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">
                      <v:group id="Gruppieren 2111999587" o:spid="_x0000_s1117" style="position:absolute;left:4607;top:22456;width:5651;height:3758" coordorigin="4607,22456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">
                        <v:shape id="_x0000_s1118" type="#_x0000_t202" style="position:absolute;left:8707;top:232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62B52D76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21448501" o:spid="_x0000_s1119" style="position:absolute;left:4607;top:22456;width:4275;height:3758" coordorigin="4607,22456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">
                          <v:group id="Gruppieren 1940979422" o:spid="_x0000_s1120" style="position:absolute;left:6249;top:22456;width:2633;height:3758" coordorigin="6249,22456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">
                            <v:shape id="Textfeld 3" o:spid="_x0000_s1121" type="#_x0000_t202" style="position:absolute;left:6779;top:22456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389A72F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22" type="#_x0000_t202" style="position:absolute;left:6249;top:24584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3578977E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04911730" o:spid="_x0000_s1123" style="position:absolute;visibility:visible;mso-wrap-style:square" from="6756,24354" to="8210,2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24" type="#_x0000_t202" style="position:absolute;left:4607;top:2313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4AB7855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109966618" o:spid="_x0000_s1125" style="position:absolute;left:584;top:22456;width:5652;height:3758" coordorigin="584,22456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">
                        <v:shape id="_x0000_s1126" type="#_x0000_t202" style="position:absolute;left:4685;top:232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9785FF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31383491" o:spid="_x0000_s1127" style="position:absolute;left:584;top:22456;width:4275;height:3758" coordorigin="584,22456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">
                          <v:group id="Gruppieren 2147080708" o:spid="_x0000_s1128" style="position:absolute;left:2226;top:22456;width:2633;height:3758" coordorigin="2226,22456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">
                            <v:shape id="Textfeld 3" o:spid="_x0000_s1129" type="#_x0000_t202" style="position:absolute;left:2756;top:22456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7D4BCAD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0" type="#_x0000_t202" style="position:absolute;left:2226;top:24584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5435B4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87494428" o:spid="_x0000_s1131" style="position:absolute;visibility:visible;mso-wrap-style:square" from="2734,24354" to="4187,2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132" type="#_x0000_t202" style="position:absolute;left:584;top:2313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1106BCE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2138626325" o:spid="_x0000_s1133" type="#_x0000_t75" style="position:absolute;left:10458;top:21036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">
                        <v:imagedata r:id="rId18" o:title="" recolortarget="#727272 [1449]"/>
                      </v:shape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</w:tcBorders>
          </w:tcPr>
          <w:p w14:paraId="16029357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</w:tcBorders>
          </w:tcPr>
          <w:p w14:paraId="7BDB3D8E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6048" behindDoc="0" locked="0" layoutInCell="1" allowOverlap="1" wp14:anchorId="6C8B0E6D" wp14:editId="2C04CC33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25400</wp:posOffset>
                      </wp:positionV>
                      <wp:extent cx="1452880" cy="714375"/>
                      <wp:effectExtent l="0" t="0" r="0" b="0"/>
                      <wp:wrapNone/>
                      <wp:docPr id="1715462984" name="Gruppieren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107150" y="2125923"/>
                                <a:chExt cx="1452965" cy="714747"/>
                              </a:xfrm>
                            </wpg:grpSpPr>
                            <wpg:grpSp>
                              <wpg:cNvPr id="1350893095" name="Gruppieren 1350893095"/>
                              <wpg:cNvGrpSpPr/>
                              <wpg:grpSpPr>
                                <a:xfrm>
                                  <a:off x="2509417" y="2267903"/>
                                  <a:ext cx="565126" cy="375732"/>
                                  <a:chOff x="2509417" y="2267903"/>
                                  <a:chExt cx="565126" cy="375732"/>
                                </a:xfrm>
                              </wpg:grpSpPr>
                              <wps:wsp>
                                <wps:cNvPr id="523401388" name="Textfeld 398"/>
                                <wps:cNvSpPr txBox="1"/>
                                <wps:spPr>
                                  <a:xfrm>
                                    <a:off x="2919444" y="234525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754271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16220972" name="Gruppieren 1716220972"/>
                                <wpg:cNvGrpSpPr/>
                                <wpg:grpSpPr>
                                  <a:xfrm>
                                    <a:off x="2509417" y="2267903"/>
                                    <a:ext cx="427504" cy="375732"/>
                                    <a:chOff x="2509417" y="2267903"/>
                                    <a:chExt cx="427504" cy="375732"/>
                                  </a:xfrm>
                                </wpg:grpSpPr>
                                <wpg:grpSp>
                                  <wpg:cNvPr id="30756648" name="Gruppieren 30756648"/>
                                  <wpg:cNvGrpSpPr/>
                                  <wpg:grpSpPr>
                                    <a:xfrm>
                                      <a:off x="2673638" y="2267903"/>
                                      <a:ext cx="263283" cy="375732"/>
                                      <a:chOff x="2673638" y="2267897"/>
                                      <a:chExt cx="265727" cy="376755"/>
                                    </a:xfrm>
                                  </wpg:grpSpPr>
                                  <wps:wsp>
                                    <wps:cNvPr id="1078158284" name="Textfeld 3"/>
                                    <wps:cNvSpPr txBox="1"/>
                                    <wps:spPr>
                                      <a:xfrm>
                                        <a:off x="2726629" y="226789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C8BBFC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19656947" name="Textfeld 3"/>
                                    <wps:cNvSpPr txBox="1"/>
                                    <wps:spPr>
                                      <a:xfrm>
                                        <a:off x="2673638" y="248071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05639F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9444100" name="Gerade Verbindung 449444100"/>
                                    <wps:cNvCnPr/>
                                    <wps:spPr>
                                      <a:xfrm>
                                        <a:off x="2724350" y="245767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87465553" name="Textfeld 398"/>
                                  <wps:cNvSpPr txBox="1"/>
                                  <wps:spPr>
                                    <a:xfrm>
                                      <a:off x="2509417" y="233586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6565E7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16505681" name="Gruppieren 1616505681"/>
                              <wpg:cNvGrpSpPr/>
                              <wpg:grpSpPr>
                                <a:xfrm>
                                  <a:off x="2107150" y="2267903"/>
                                  <a:ext cx="565126" cy="375732"/>
                                  <a:chOff x="2107150" y="2267903"/>
                                  <a:chExt cx="565126" cy="375732"/>
                                </a:xfrm>
                              </wpg:grpSpPr>
                              <wps:wsp>
                                <wps:cNvPr id="1943045106" name="Textfeld 398"/>
                                <wps:cNvSpPr txBox="1"/>
                                <wps:spPr>
                                  <a:xfrm>
                                    <a:off x="2517177" y="234525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BFF58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77771373" name="Gruppieren 977771373"/>
                                <wpg:cNvGrpSpPr/>
                                <wpg:grpSpPr>
                                  <a:xfrm>
                                    <a:off x="2107150" y="2267903"/>
                                    <a:ext cx="427504" cy="375732"/>
                                    <a:chOff x="2107150" y="2267903"/>
                                    <a:chExt cx="427504" cy="375732"/>
                                  </a:xfrm>
                                </wpg:grpSpPr>
                                <wpg:grpSp>
                                  <wpg:cNvPr id="1820223413" name="Gruppieren 1820223413"/>
                                  <wpg:cNvGrpSpPr/>
                                  <wpg:grpSpPr>
                                    <a:xfrm>
                                      <a:off x="2271371" y="2267903"/>
                                      <a:ext cx="263283" cy="375732"/>
                                      <a:chOff x="2271371" y="2267897"/>
                                      <a:chExt cx="265727" cy="376755"/>
                                    </a:xfrm>
                                  </wpg:grpSpPr>
                                  <wps:wsp>
                                    <wps:cNvPr id="886306784" name="Textfeld 3"/>
                                    <wps:cNvSpPr txBox="1"/>
                                    <wps:spPr>
                                      <a:xfrm>
                                        <a:off x="2324362" y="226789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7D9B7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6600628" name="Textfeld 3"/>
                                    <wps:cNvSpPr txBox="1"/>
                                    <wps:spPr>
                                      <a:xfrm>
                                        <a:off x="2271371" y="248071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9F0858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7369623" name="Gerade Verbindung 477369623"/>
                                    <wps:cNvCnPr/>
                                    <wps:spPr>
                                      <a:xfrm>
                                        <a:off x="2322083" y="245767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61672533" name="Textfeld 398"/>
                                  <wps:cNvSpPr txBox="1"/>
                                  <wps:spPr>
                                    <a:xfrm>
                                      <a:off x="2107150" y="233586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D642B5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103940488" name="Grafik 11039404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94532" y="2125923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8B0E6D" id="Gruppieren 272" o:spid="_x0000_s1134" style="position:absolute;margin-left:4.2pt;margin-top:2pt;width:114.4pt;height:56.25pt;z-index:253186048" coordorigin="21071,21259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">
                      <v:group id="Gruppieren 1350893095" o:spid="_x0000_s1135" style="position:absolute;left:25094;top:22679;width:5651;height:3757" coordorigin="25094,226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">
                        <v:shape id="_x0000_s1136" type="#_x0000_t202" style="position:absolute;left:29194;top:234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0754271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16220972" o:spid="_x0000_s1137" style="position:absolute;left:25094;top:22679;width:4275;height:3757" coordorigin="25094,226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">
                          <v:group id="Gruppieren 30756648" o:spid="_x0000_s1138" style="position:absolute;left:26736;top:22679;width:2633;height:3757" coordorigin="26736,226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">
                            <v:shape id="Textfeld 3" o:spid="_x0000_s1139" type="#_x0000_t202" style="position:absolute;left:27266;top:22678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EC8BBFC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0" type="#_x0000_t202" style="position:absolute;left:26736;top:248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805639F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49444100" o:spid="_x0000_s1141" style="position:absolute;visibility:visible;mso-wrap-style:square" from="27243,24576" to="28696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42" type="#_x0000_t202" style="position:absolute;left:25094;top:233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B6565E7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616505681" o:spid="_x0000_s1143" style="position:absolute;left:21071;top:22679;width:5651;height:3757" coordorigin="21071,226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">
                        <v:shape id="_x0000_s1144" type="#_x0000_t202" style="position:absolute;left:25171;top:234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15BFF58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77771373" o:spid="_x0000_s1145" style="position:absolute;left:21071;top:22679;width:4275;height:3757" coordorigin="21071,226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">
                          <v:group id="Gruppieren 1820223413" o:spid="_x0000_s1146" style="position:absolute;left:22713;top:22679;width:2633;height:3757" coordorigin="22713,226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">
                            <v:shape id="Textfeld 3" o:spid="_x0000_s1147" type="#_x0000_t202" style="position:absolute;left:23243;top:22678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07D9B7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8" type="#_x0000_t202" style="position:absolute;left:22713;top:248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" filled="f" stroked="f" strokeweight=".5pt">
                              <v:textbox inset="0,0,0,0">
                                <w:txbxContent>
                                  <w:p w14:paraId="339F0858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7369623" o:spid="_x0000_s1149" style="position:absolute;visibility:visible;mso-wrap-style:square" from="23220,24576" to="24674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50" type="#_x0000_t202" style="position:absolute;left:21071;top:233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9D642B5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103940488" o:spid="_x0000_s1151" type="#_x0000_t75" style="position:absolute;left:30945;top:21259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">
                        <v:imagedata r:id="rId18" o:title="" recolortarget="#727272 [1449]"/>
                      </v:shape>
                    </v:group>
                  </w:pict>
                </mc:Fallback>
              </mc:AlternateConten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</w:tcBorders>
          </w:tcPr>
          <w:p w14:paraId="24D55F55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87072" behindDoc="0" locked="0" layoutInCell="1" allowOverlap="1" wp14:anchorId="1ED983FD" wp14:editId="4F1A987E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23334</wp:posOffset>
                      </wp:positionV>
                      <wp:extent cx="1452880" cy="714375"/>
                      <wp:effectExtent l="0" t="0" r="0" b="0"/>
                      <wp:wrapNone/>
                      <wp:docPr id="1091168359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0" y="0"/>
                                <a:chExt cx="1452880" cy="714375"/>
                              </a:xfrm>
                            </wpg:grpSpPr>
                            <wpg:grpSp>
                              <wpg:cNvPr id="1623837014" name="Gruppieren 290"/>
                              <wpg:cNvGrpSpPr/>
                              <wpg:grpSpPr>
                                <a:xfrm>
                                  <a:off x="0" y="0"/>
                                  <a:ext cx="1452880" cy="714375"/>
                                  <a:chOff x="4313578" y="2151342"/>
                                  <a:chExt cx="1452965" cy="714747"/>
                                </a:xfrm>
                              </wpg:grpSpPr>
                              <wpg:grpSp>
                                <wpg:cNvPr id="1247900867" name="Gruppieren 1247900867"/>
                                <wpg:cNvGrpSpPr/>
                                <wpg:grpSpPr>
                                  <a:xfrm>
                                    <a:off x="4715845" y="2293322"/>
                                    <a:ext cx="565126" cy="375732"/>
                                    <a:chOff x="4715845" y="2293322"/>
                                    <a:chExt cx="565126" cy="375732"/>
                                  </a:xfrm>
                                </wpg:grpSpPr>
                                <wps:wsp>
                                  <wps:cNvPr id="1741314910" name="Textfeld 398"/>
                                  <wps:cNvSpPr txBox="1"/>
                                  <wps:spPr>
                                    <a:xfrm>
                                      <a:off x="5125872" y="237067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55E57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003852607" name="Gruppieren 1003852607"/>
                                  <wpg:cNvGrpSpPr/>
                                  <wpg:grpSpPr>
                                    <a:xfrm>
                                      <a:off x="4715845" y="2293322"/>
                                      <a:ext cx="427504" cy="375732"/>
                                      <a:chOff x="4715845" y="2293322"/>
                                      <a:chExt cx="427504" cy="375732"/>
                                    </a:xfrm>
                                  </wpg:grpSpPr>
                                  <wpg:grpSp>
                                    <wpg:cNvPr id="1116389400" name="Gruppieren 1116389400"/>
                                    <wpg:cNvGrpSpPr/>
                                    <wpg:grpSpPr>
                                      <a:xfrm>
                                        <a:off x="4880066" y="2293322"/>
                                        <a:ext cx="263283" cy="375732"/>
                                        <a:chOff x="4880066" y="2293316"/>
                                        <a:chExt cx="265727" cy="376755"/>
                                      </a:xfrm>
                                    </wpg:grpSpPr>
                                    <wps:wsp>
                                      <wps:cNvPr id="344725144" name="Textfeld 3"/>
                                      <wps:cNvSpPr txBox="1"/>
                                      <wps:spPr>
                                        <a:xfrm>
                                          <a:off x="4933057" y="2293316"/>
                                          <a:ext cx="159527" cy="18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5498001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42872437" name="Textfeld 3"/>
                                      <wps:cNvSpPr txBox="1"/>
                                      <wps:spPr>
                                        <a:xfrm>
                                          <a:off x="4880066" y="2506129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4513B9B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45194493" name="Gerade Verbindung 1045194493"/>
                                      <wps:cNvCnPr/>
                                      <wps:spPr>
                                        <a:xfrm>
                                          <a:off x="4930778" y="2483095"/>
                                          <a:ext cx="14533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881334902" name="Textfeld 398"/>
                                    <wps:cNvSpPr txBox="1"/>
                                    <wps:spPr>
                                      <a:xfrm>
                                        <a:off x="4715845" y="2361287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692BF4" w14:textId="77777777" w:rsidR="006F274D" w:rsidRDefault="006F274D" w:rsidP="006F274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65652468" name="Gruppieren 565652468"/>
                                <wpg:cNvGrpSpPr/>
                                <wpg:grpSpPr>
                                  <a:xfrm>
                                    <a:off x="4313578" y="2293322"/>
                                    <a:ext cx="565126" cy="375732"/>
                                    <a:chOff x="4313578" y="2293322"/>
                                    <a:chExt cx="565126" cy="375732"/>
                                  </a:xfrm>
                                </wpg:grpSpPr>
                                <wps:wsp>
                                  <wps:cNvPr id="127605106" name="Textfeld 398"/>
                                  <wps:cNvSpPr txBox="1"/>
                                  <wps:spPr>
                                    <a:xfrm>
                                      <a:off x="4723605" y="237067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321B9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68251143" name="Gruppieren 1368251143"/>
                                  <wpg:cNvGrpSpPr/>
                                  <wpg:grpSpPr>
                                    <a:xfrm>
                                      <a:off x="4313578" y="2293322"/>
                                      <a:ext cx="427504" cy="375732"/>
                                      <a:chOff x="4313578" y="2293322"/>
                                      <a:chExt cx="427504" cy="375732"/>
                                    </a:xfrm>
                                  </wpg:grpSpPr>
                                  <wpg:grpSp>
                                    <wpg:cNvPr id="1336793850" name="Gruppieren 1336793850"/>
                                    <wpg:cNvGrpSpPr/>
                                    <wpg:grpSpPr>
                                      <a:xfrm>
                                        <a:off x="4477799" y="2293322"/>
                                        <a:ext cx="263283" cy="375732"/>
                                        <a:chOff x="4477799" y="2293316"/>
                                        <a:chExt cx="265727" cy="376755"/>
                                      </a:xfrm>
                                    </wpg:grpSpPr>
                                    <wps:wsp>
                                      <wps:cNvPr id="973963522" name="Textfeld 3"/>
                                      <wps:cNvSpPr txBox="1"/>
                                      <wps:spPr>
                                        <a:xfrm>
                                          <a:off x="4530790" y="2293316"/>
                                          <a:ext cx="159527" cy="18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98A021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31536611" name="Textfeld 3"/>
                                      <wps:cNvSpPr txBox="1"/>
                                      <wps:spPr>
                                        <a:xfrm>
                                          <a:off x="4477799" y="2506129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A681BF7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6107383" name="Gerade Verbindung 676107383"/>
                                      <wps:cNvCnPr/>
                                      <wps:spPr>
                                        <a:xfrm>
                                          <a:off x="4528511" y="2483095"/>
                                          <a:ext cx="14533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68551572" name="Textfeld 398"/>
                                    <wps:cNvSpPr txBox="1"/>
                                    <wps:spPr>
                                      <a:xfrm>
                                        <a:off x="4313578" y="2361287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DBAB8" w14:textId="77777777" w:rsidR="006F274D" w:rsidRDefault="006F274D" w:rsidP="006F274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1574713283" name="Grafik 15747132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5300960" y="2151342"/>
                                    <a:ext cx="465583" cy="7147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890195514" name="Textfeld 398"/>
                              <wps:cNvSpPr txBox="1"/>
                              <wps:spPr>
                                <a:xfrm>
                                  <a:off x="54591" y="197892"/>
                                  <a:ext cx="202299" cy="468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479C0B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D983FD" id="Gruppieren 425" o:spid="_x0000_s1152" style="position:absolute;margin-left:11.5pt;margin-top:1.85pt;width:114.4pt;height:56.25pt;z-index:253187072" coordsize="14528,71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">
                      <v:group id="Gruppieren 290" o:spid="_x0000_s1153" style="position:absolute;width:14528;height:7143" coordorigin="43135,21513" coordsize="14529,7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">
                        <v:group id="Gruppieren 1247900867" o:spid="_x0000_s1154" style="position:absolute;left:47158;top:22933;width:5651;height:3757" coordorigin="47158,22933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">
                          <v:shape id="_x0000_s1155" type="#_x0000_t202" style="position:absolute;left:51258;top:2370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DB55E57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group id="Gruppieren 1003852607" o:spid="_x0000_s1156" style="position:absolute;left:47158;top:22933;width:4275;height:3757" coordorigin="47158,22933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">
                            <v:group id="Gruppieren 1116389400" o:spid="_x0000_s1157" style="position:absolute;left:48800;top:22933;width:2633;height:3757" coordorigin="48800,2293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">
                              <v:shape id="Textfeld 3" o:spid="_x0000_s1158" type="#_x0000_t202" style="position:absolute;left:49330;top:22933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45498001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159" type="#_x0000_t202" style="position:absolute;left:48800;top:2506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4513B9B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45194493" o:spid="_x0000_s1160" style="position:absolute;visibility:visible;mso-wrap-style:square" from="49307,24830" to="50761,24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1161" type="#_x0000_t202" style="position:absolute;left:47158;top:2361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2C692BF4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565652468" o:spid="_x0000_s1162" style="position:absolute;left:43135;top:22933;width:5652;height:3757" coordorigin="43135,22933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">
                          <v:shape id="_x0000_s1163" type="#_x0000_t202" style="position:absolute;left:47236;top:2370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68321B9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group id="Gruppieren 1368251143" o:spid="_x0000_s1164" style="position:absolute;left:43135;top:22933;width:4275;height:3757" coordorigin="43135,22933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">
                            <v:group id="Gruppieren 1336793850" o:spid="_x0000_s1165" style="position:absolute;left:44777;top:22933;width:2633;height:3757" coordorigin="44777,2293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">
                              <v:shape id="Textfeld 3" o:spid="_x0000_s1166" type="#_x0000_t202" style="position:absolute;left:45307;top:22933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3B98A021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167" type="#_x0000_t202" style="position:absolute;left:44777;top:25061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A681BF7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76107383" o:spid="_x0000_s1168" style="position:absolute;visibility:visible;mso-wrap-style:square" from="45285,24830" to="46738,24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169" type="#_x0000_t202" style="position:absolute;left:43135;top:2361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743DBAB8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Grafik 1574713283" o:spid="_x0000_s1170" type="#_x0000_t75" style="position:absolute;left:53009;top:21513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">
                          <v:imagedata r:id="rId18" o:title="" recolortarget="#727272 [1449]"/>
                        </v:shape>
                      </v:group>
                      <v:shape id="_x0000_s1171" type="#_x0000_t202" style="position:absolute;left:545;top:1978;width:2023;height:46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A479C0B" w14:textId="77777777" w:rsidR="006F274D" w:rsidRDefault="006F274D" w:rsidP="006F274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F274D" w:rsidRPr="007F4553" w14:paraId="2AFF40C4" w14:textId="77777777" w:rsidTr="001A6C2A">
        <w:tblPrEx>
          <w:tblCellMar>
            <w:left w:w="0" w:type="dxa"/>
            <w:right w:w="0" w:type="dxa"/>
          </w:tblCellMar>
        </w:tblPrEx>
        <w:trPr>
          <w:trHeight w:val="759"/>
        </w:trPr>
        <w:tc>
          <w:tcPr>
            <w:tcW w:w="425" w:type="dxa"/>
          </w:tcPr>
          <w:p w14:paraId="104EDCF4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C7F404D" w14:textId="77777777" w:rsidR="006F274D" w:rsidRPr="007F4553" w:rsidDel="00BA7CAB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2835" w:type="dxa"/>
            <w:tcBorders>
              <w:bottom w:val="single" w:sz="4" w:space="0" w:color="A6A6A6" w:themeColor="background1" w:themeShade="A6"/>
            </w:tcBorders>
          </w:tcPr>
          <w:p w14:paraId="78D2A4A2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  <w:r w:rsidRPr="007F4553">
              <w:rPr>
                <w:rFonts w:cstheme="minorHAnsi"/>
              </w:rPr>
              <w:t xml:space="preserve">(1)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4" w:space="0" w:color="A6A6A6" w:themeColor="background1" w:themeShade="A6"/>
            </w:tcBorders>
          </w:tcPr>
          <w:p w14:paraId="4402D2D0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(2)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941" w:type="dxa"/>
            <w:tcBorders>
              <w:bottom w:val="single" w:sz="4" w:space="0" w:color="A6A6A6" w:themeColor="background1" w:themeShade="A6"/>
            </w:tcBorders>
          </w:tcPr>
          <w:p w14:paraId="3B5E480F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(3)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</w:tr>
      <w:tr w:rsidR="006F274D" w:rsidRPr="007F4553" w14:paraId="0C28E83E" w14:textId="77777777" w:rsidTr="001A6C2A">
        <w:tblPrEx>
          <w:tblCellMar>
            <w:left w:w="0" w:type="dxa"/>
            <w:right w:w="0" w:type="dxa"/>
          </w:tblCellMar>
        </w:tblPrEx>
        <w:trPr>
          <w:trHeight w:val="1701"/>
        </w:trPr>
        <w:tc>
          <w:tcPr>
            <w:tcW w:w="425" w:type="dxa"/>
          </w:tcPr>
          <w:p w14:paraId="1D646676" w14:textId="77777777" w:rsidR="006F274D" w:rsidRPr="007F4553" w:rsidRDefault="006F274D" w:rsidP="002F628F">
            <w:pPr>
              <w:pStyle w:val="SOBberschrift2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2FBB8CBE" w14:textId="77777777" w:rsidR="006F274D" w:rsidRPr="007F4553" w:rsidRDefault="006F274D" w:rsidP="002F628F">
            <w:pPr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1320A0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7DD77E87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4F1DEA2B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49AD4777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179B83E3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  <w:p w14:paraId="441F6545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CDEB0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6877B883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EE6ABB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7C816C69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</w:p>
        </w:tc>
      </w:tr>
      <w:tr w:rsidR="006F274D" w:rsidRPr="007F4553" w14:paraId="2D4341BF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18623BD0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3</w:t>
            </w:r>
          </w:p>
        </w:tc>
        <w:tc>
          <w:tcPr>
            <w:tcW w:w="9036" w:type="dxa"/>
            <w:gridSpan w:val="5"/>
          </w:tcPr>
          <w:p w14:paraId="0B9D5144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88096" behindDoc="0" locked="0" layoutInCell="1" allowOverlap="1" wp14:anchorId="1044F259" wp14:editId="4A58FD0E">
                      <wp:simplePos x="0" y="0"/>
                      <wp:positionH relativeFrom="column">
                        <wp:posOffset>2054696</wp:posOffset>
                      </wp:positionH>
                      <wp:positionV relativeFrom="paragraph">
                        <wp:posOffset>448022</wp:posOffset>
                      </wp:positionV>
                      <wp:extent cx="932802" cy="360000"/>
                      <wp:effectExtent l="0" t="0" r="7620" b="8890"/>
                      <wp:wrapNone/>
                      <wp:docPr id="1220295499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802" cy="360000"/>
                                <a:chOff x="0" y="0"/>
                                <a:chExt cx="932802" cy="306299"/>
                              </a:xfrm>
                            </wpg:grpSpPr>
                            <wpg:grpSp>
                              <wpg:cNvPr id="1609108590" name="Gruppieren 1609108590"/>
                              <wpg:cNvGrpSpPr/>
                              <wpg:grpSpPr>
                                <a:xfrm>
                                  <a:off x="0" y="0"/>
                                  <a:ext cx="518543" cy="301890"/>
                                  <a:chOff x="0" y="0"/>
                                  <a:chExt cx="518543" cy="301890"/>
                                </a:xfrm>
                              </wpg:grpSpPr>
                              <wps:wsp>
                                <wps:cNvPr id="1143693047" name="Textfeld 398"/>
                                <wps:cNvSpPr txBox="1"/>
                                <wps:spPr>
                                  <a:xfrm>
                                    <a:off x="363444" y="25869"/>
                                    <a:ext cx="155099" cy="228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724A51" w14:textId="77777777" w:rsidR="006F274D" w:rsidRPr="00F63952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63952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06881697" name="Gruppieren 306881697"/>
                                <wpg:cNvGrpSpPr/>
                                <wpg:grpSpPr>
                                  <a:xfrm>
                                    <a:off x="0" y="0"/>
                                    <a:ext cx="384683" cy="301890"/>
                                    <a:chOff x="0" y="0"/>
                                    <a:chExt cx="384683" cy="301890"/>
                                  </a:xfrm>
                                </wpg:grpSpPr>
                                <wpg:grpSp>
                                  <wpg:cNvPr id="55081732" name="Gruppieren 55081732"/>
                                  <wpg:cNvGrpSpPr/>
                                  <wpg:grpSpPr>
                                    <a:xfrm>
                                      <a:off x="204041" y="0"/>
                                      <a:ext cx="180642" cy="301890"/>
                                      <a:chOff x="204410" y="0"/>
                                      <a:chExt cx="182318" cy="302715"/>
                                    </a:xfrm>
                                  </wpg:grpSpPr>
                                  <wps:wsp>
                                    <wps:cNvPr id="883893317" name="Textfeld 3"/>
                                    <wps:cNvSpPr txBox="1"/>
                                    <wps:spPr>
                                      <a:xfrm>
                                        <a:off x="217103" y="0"/>
                                        <a:ext cx="159583" cy="184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33161E" w14:textId="77777777" w:rsidR="006F274D" w:rsidRPr="00F63952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63952"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080750" name="Textfeld 3"/>
                                    <wps:cNvSpPr txBox="1"/>
                                    <wps:spPr>
                                      <a:xfrm>
                                        <a:off x="204410" y="138773"/>
                                        <a:ext cx="18231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08CC08" w14:textId="77777777" w:rsidR="006F274D" w:rsidRPr="00F63952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63952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654162" name="Gerade Verbindung 1071654162"/>
                                    <wps:cNvCnPr/>
                                    <wps:spPr>
                                      <a:xfrm>
                                        <a:off x="237627" y="150130"/>
                                        <a:ext cx="109003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1976053" name="Textfeld 398"/>
                                  <wps:cNvSpPr txBox="1"/>
                                  <wps:spPr>
                                    <a:xfrm>
                                      <a:off x="0" y="5229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BD21615" w14:textId="77777777" w:rsidR="006F274D" w:rsidRPr="00F63952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87226891" name="Gruppieren 587226891"/>
                              <wpg:cNvGrpSpPr/>
                              <wpg:grpSpPr>
                                <a:xfrm>
                                  <a:off x="495441" y="1085"/>
                                  <a:ext cx="437361" cy="305214"/>
                                  <a:chOff x="495441" y="1085"/>
                                  <a:chExt cx="437361" cy="305214"/>
                                </a:xfrm>
                              </wpg:grpSpPr>
                              <wps:wsp>
                                <wps:cNvPr id="1603816901" name="Textfeld 398"/>
                                <wps:cNvSpPr txBox="1"/>
                                <wps:spPr>
                                  <a:xfrm>
                                    <a:off x="631044" y="32824"/>
                                    <a:ext cx="149661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F653F0" w14:textId="77777777" w:rsidR="006F274D" w:rsidRPr="00F63952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63952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01787890" name="Gruppieren 1801787890"/>
                                <wpg:cNvGrpSpPr/>
                                <wpg:grpSpPr>
                                  <a:xfrm>
                                    <a:off x="495441" y="1085"/>
                                    <a:ext cx="160719" cy="305214"/>
                                    <a:chOff x="495956" y="1085"/>
                                    <a:chExt cx="162209" cy="306048"/>
                                  </a:xfrm>
                                </wpg:grpSpPr>
                                <wps:wsp>
                                  <wps:cNvPr id="1442282831" name="Textfeld 3"/>
                                  <wps:cNvSpPr txBox="1"/>
                                  <wps:spPr>
                                    <a:xfrm>
                                      <a:off x="497789" y="1085"/>
                                      <a:ext cx="159583" cy="18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ED8EB8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1044294" name="Textfeld 3"/>
                                  <wps:cNvSpPr txBox="1"/>
                                  <wps:spPr>
                                    <a:xfrm>
                                      <a:off x="495956" y="143191"/>
                                      <a:ext cx="162209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30D3AD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1845433" name="Gerade Verbindung 1391845433"/>
                                  <wps:cNvCnPr/>
                                  <wps:spPr>
                                    <a:xfrm>
                                      <a:off x="518454" y="151216"/>
                                      <a:ext cx="10900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783754" name="Gruppieren 11783754"/>
                                <wpg:cNvGrpSpPr/>
                                <wpg:grpSpPr>
                                  <a:xfrm>
                                    <a:off x="735636" y="7149"/>
                                    <a:ext cx="197166" cy="298564"/>
                                    <a:chOff x="735878" y="7149"/>
                                    <a:chExt cx="198996" cy="299380"/>
                                  </a:xfrm>
                                </wpg:grpSpPr>
                                <wps:wsp>
                                  <wps:cNvPr id="457447835" name="Textfeld 3"/>
                                  <wps:cNvSpPr txBox="1"/>
                                  <wps:spPr>
                                    <a:xfrm>
                                      <a:off x="761995" y="7149"/>
                                      <a:ext cx="159583" cy="18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0271E3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9394700" name="Textfeld 3"/>
                                  <wps:cNvSpPr txBox="1"/>
                                  <wps:spPr>
                                    <a:xfrm>
                                      <a:off x="735878" y="142587"/>
                                      <a:ext cx="19899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35740A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3363230" name="Gerade Verbindung 823363230"/>
                                  <wps:cNvCnPr/>
                                  <wps:spPr>
                                    <a:xfrm>
                                      <a:off x="782792" y="152496"/>
                                      <a:ext cx="10900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4F259" id="Gruppieren 11" o:spid="_x0000_s1172" style="position:absolute;margin-left:161.8pt;margin-top:35.3pt;width:73.45pt;height:28.35pt;z-index:253188096;mso-width-relative:margin;mso-height-relative:margin" coordsize="9328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">
                      <v:group id="Gruppieren 1609108590" o:spid="_x0000_s1173" style="position:absolute;width:5185;height:3018" coordsize="518543,30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">
                        <v:shape id="_x0000_s1174" type="#_x0000_t202" style="position:absolute;left:363444;top:25869;width:155099;height:228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4724A51" w14:textId="77777777" w:rsidR="006F274D" w:rsidRPr="00F63952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63952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Gruppieren 306881697" o:spid="_x0000_s1175" style="position:absolute;width:384683;height:301890" coordsize="384683,30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">
                          <v:group id="Gruppieren 55081732" o:spid="_x0000_s1176" style="position:absolute;left:204041;width:180642;height:301890" coordorigin="204410" coordsize="182318,30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jaSzgAAAOY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">
                            <v:shape id="Textfeld 3" o:spid="_x0000_s1177" type="#_x0000_t202" style="position:absolute;left:217103;width:159583;height:184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3133161E" w14:textId="77777777" w:rsidR="006F274D" w:rsidRPr="00F63952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63952"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78" type="#_x0000_t202" style="position:absolute;left:204410;top:138773;width:18231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508CC08" w14:textId="77777777" w:rsidR="006F274D" w:rsidRPr="00F63952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63952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71654162" o:spid="_x0000_s1179" style="position:absolute;visibility:visible;mso-wrap-style:square" from="237627,150130" to="346630,150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80" type="#_x0000_t202" style="position:absolute;top:52296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6BD21615" w14:textId="77777777" w:rsidR="006F274D" w:rsidRPr="00F63952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587226891" o:spid="_x0000_s1181" style="position:absolute;left:4954;top:10;width:4374;height:3052" coordorigin="4954,10" coordsize="4373,3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">
                        <v:shape id="_x0000_s1182" type="#_x0000_t202" style="position:absolute;left:6310;top:328;width:1497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EF653F0" w14:textId="77777777" w:rsidR="006F274D" w:rsidRPr="00F63952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63952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1801787890" o:spid="_x0000_s1183" style="position:absolute;left:4954;top:10;width:1607;height:3052" coordorigin="4959,10" coordsize="1622,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">
                          <v:shape id="Textfeld 3" o:spid="_x0000_s1184" type="#_x0000_t202" style="position:absolute;left:4977;top:1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5ED8EB8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85" type="#_x0000_t202" style="position:absolute;left:4959;top:1431;width:1622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030D3AD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391845433" o:spid="_x0000_s1186" style="position:absolute;visibility:visible;mso-wrap-style:square" from="5184,1512" to="6274,15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11783754" o:spid="_x0000_s1187" style="position:absolute;left:7356;top:71;width:1972;height:2986" coordorigin="7358,71" coordsize="1989,2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5zq3zQAAAOY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">
                          <v:shape id="Textfeld 3" o:spid="_x0000_s1188" type="#_x0000_t202" style="position:absolute;left:7619;top:71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90271E3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89" type="#_x0000_t202" style="position:absolute;left:7358;top:1425;width:1990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35740A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823363230" o:spid="_x0000_s1190" style="position:absolute;visibility:visible;mso-wrap-style:square" from="7827,1524" to="8917,1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Addition und Subtraktion vielfältig verstehen</w: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ab/>
            </w:r>
          </w:p>
        </w:tc>
      </w:tr>
      <w:tr w:rsidR="006F274D" w:rsidRPr="007F4553" w14:paraId="396B37BB" w14:textId="77777777" w:rsidTr="001A6C2A">
        <w:tblPrEx>
          <w:tblCellMar>
            <w:left w:w="0" w:type="dxa"/>
            <w:right w:w="0" w:type="dxa"/>
          </w:tblCellMar>
        </w:tblPrEx>
        <w:trPr>
          <w:trHeight w:val="467"/>
        </w:trPr>
        <w:tc>
          <w:tcPr>
            <w:tcW w:w="425" w:type="dxa"/>
          </w:tcPr>
          <w:p w14:paraId="083DFE07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color w:val="800000"/>
              </w:rPr>
            </w:pPr>
          </w:p>
        </w:tc>
        <w:tc>
          <w:tcPr>
            <w:tcW w:w="9036" w:type="dxa"/>
            <w:gridSpan w:val="5"/>
            <w:tcBorders>
              <w:bottom w:val="single" w:sz="4" w:space="0" w:color="A6A6A6" w:themeColor="background1" w:themeShade="A6"/>
            </w:tcBorders>
          </w:tcPr>
          <w:p w14:paraId="4D470A84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Schreibe eine Textaufgabe, bei der man                        rechnen muss.</w:t>
            </w:r>
          </w:p>
        </w:tc>
      </w:tr>
      <w:tr w:rsidR="006F274D" w:rsidRPr="007F4553" w14:paraId="138EB5EC" w14:textId="77777777" w:rsidTr="001A6C2A">
        <w:tblPrEx>
          <w:tblCellMar>
            <w:left w:w="0" w:type="dxa"/>
            <w:right w:w="0" w:type="dxa"/>
          </w:tblCellMar>
        </w:tblPrEx>
        <w:trPr>
          <w:trHeight w:val="1247"/>
        </w:trPr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6145C93D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903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60DDD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</w:p>
        </w:tc>
      </w:tr>
    </w:tbl>
    <w:p w14:paraId="24CA7A90" w14:textId="77777777" w:rsidR="00D85197" w:rsidRDefault="00D85197">
      <w:pPr>
        <w:sectPr w:rsidR="00D85197" w:rsidSect="00DF679F">
          <w:headerReference w:type="default" r:id="rId1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426"/>
        <w:gridCol w:w="2234"/>
        <w:gridCol w:w="1488"/>
        <w:gridCol w:w="1489"/>
        <w:gridCol w:w="1488"/>
        <w:gridCol w:w="1488"/>
        <w:gridCol w:w="176"/>
      </w:tblGrid>
      <w:tr w:rsidR="00C50D7C" w:rsidRPr="007F4553" w14:paraId="5B521D56" w14:textId="77777777" w:rsidTr="005143FE">
        <w:tc>
          <w:tcPr>
            <w:tcW w:w="9461" w:type="dxa"/>
            <w:gridSpan w:val="8"/>
          </w:tcPr>
          <w:p w14:paraId="3BFFB1BB" w14:textId="6D7A4791" w:rsidR="00C50D7C" w:rsidRPr="007F4553" w:rsidRDefault="00C50D7C" w:rsidP="00D85197">
            <w:pPr>
              <w:pStyle w:val="berschrift1"/>
              <w:spacing w:after="0" w:line="240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>Ich kann Addition und Subtraktion von Brüchen verstehen</w:t>
            </w:r>
          </w:p>
        </w:tc>
      </w:tr>
      <w:tr w:rsidR="00C50D7C" w:rsidRPr="007F4553" w14:paraId="598C41C5" w14:textId="77777777" w:rsidTr="005143FE">
        <w:trPr>
          <w:trHeight w:val="470"/>
        </w:trPr>
        <w:tc>
          <w:tcPr>
            <w:tcW w:w="672" w:type="dxa"/>
          </w:tcPr>
          <w:p w14:paraId="783C543D" w14:textId="77777777" w:rsidR="00C50D7C" w:rsidRPr="007F4553" w:rsidRDefault="00C50D7C" w:rsidP="00C21526">
            <w:pPr>
              <w:pStyle w:val="berschrift2"/>
              <w:spacing w:after="0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789" w:type="dxa"/>
            <w:gridSpan w:val="7"/>
          </w:tcPr>
          <w:p w14:paraId="3D78ACDC" w14:textId="286647BF" w:rsidR="00C50D7C" w:rsidRPr="007F4553" w:rsidRDefault="00C50D7C" w:rsidP="00C21526">
            <w:pPr>
              <w:pStyle w:val="berschrift2"/>
              <w:spacing w:after="0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Anteile mit gleichen Nennern zusammenfügen und wegnehmen</w:t>
            </w:r>
          </w:p>
        </w:tc>
      </w:tr>
      <w:tr w:rsidR="00C50D7C" w:rsidRPr="007F4553" w14:paraId="5EB1F80A" w14:textId="77777777" w:rsidTr="005143FE">
        <w:tc>
          <w:tcPr>
            <w:tcW w:w="672" w:type="dxa"/>
          </w:tcPr>
          <w:p w14:paraId="74C41833" w14:textId="24174404" w:rsidR="00C50D7C" w:rsidRPr="007F4553" w:rsidRDefault="00C50D7C" w:rsidP="00D90050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789" w:type="dxa"/>
            <w:gridSpan w:val="7"/>
          </w:tcPr>
          <w:p w14:paraId="21E1637A" w14:textId="044C86D7" w:rsidR="00C50D7C" w:rsidRPr="007F4553" w:rsidRDefault="00C50D7C" w:rsidP="00D90050">
            <w:pPr>
              <w:pStyle w:val="berschrift3"/>
              <w:rPr>
                <w:rFonts w:asciiTheme="minorHAnsi" w:hAnsiTheme="minorHAnsi" w:cstheme="minorHAnsi"/>
                <w:color w:val="0000FF"/>
              </w:rPr>
            </w:pPr>
            <w:r w:rsidRPr="007F4553">
              <w:rPr>
                <w:rFonts w:asciiTheme="minorHAnsi" w:hAnsiTheme="minorHAnsi" w:cstheme="minorHAnsi"/>
              </w:rPr>
              <w:t>Mehrere Anteile zusammenfügen</w:t>
            </w:r>
            <w:r w:rsidR="001A120D" w:rsidRPr="007F4553">
              <w:rPr>
                <w:rFonts w:asciiTheme="minorHAnsi" w:hAnsiTheme="minorHAnsi" w:cstheme="minorHAnsi"/>
              </w:rPr>
              <w:t xml:space="preserve"> und wegnehmen am Bruchstreifen</w:t>
            </w:r>
          </w:p>
        </w:tc>
      </w:tr>
      <w:tr w:rsidR="00F811BC" w:rsidRPr="007F4553" w14:paraId="5BF8E29E" w14:textId="77777777" w:rsidTr="005143FE">
        <w:tc>
          <w:tcPr>
            <w:tcW w:w="672" w:type="dxa"/>
          </w:tcPr>
          <w:p w14:paraId="1176E49F" w14:textId="77777777" w:rsidR="00F811BC" w:rsidRPr="007F4553" w:rsidRDefault="00F811BC" w:rsidP="00D900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6" w:type="dxa"/>
          </w:tcPr>
          <w:p w14:paraId="192D67AE" w14:textId="3278BDE9" w:rsidR="00F811BC" w:rsidRPr="007F4553" w:rsidRDefault="00F811BC" w:rsidP="00D90050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363" w:type="dxa"/>
            <w:gridSpan w:val="6"/>
          </w:tcPr>
          <w:p w14:paraId="43A96A14" w14:textId="1672D6DF" w:rsidR="00F811BC" w:rsidRPr="007F4553" w:rsidRDefault="00F811BC" w:rsidP="00F811BC">
            <w:pPr>
              <w:ind w:left="360" w:hanging="360"/>
              <w:rPr>
                <w:rFonts w:cstheme="minorHAnsi"/>
              </w:rPr>
            </w:pPr>
            <w:r w:rsidRPr="007F4553">
              <w:rPr>
                <w:rFonts w:cstheme="minorHAnsi"/>
              </w:rPr>
              <w:t>Erst hat Emily eine halbe Stunde gewartet, dann noch eine Viertelstunde.</w:t>
            </w:r>
          </w:p>
          <w:p w14:paraId="3E2C2F8B" w14:textId="6F9F0C57" w:rsidR="00F811BC" w:rsidRPr="007F4553" w:rsidRDefault="00F811B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Wie lange hat sie insgesamt gewartet?</w:t>
            </w:r>
          </w:p>
          <w:p w14:paraId="5A403BAA" w14:textId="754F5E97" w:rsidR="00F811BC" w:rsidRPr="007F4553" w:rsidRDefault="00F811B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Mit welcher Aufgabe kann man die</w:t>
            </w:r>
            <w:r w:rsidR="00A65CC8" w:rsidRPr="007F4553">
              <w:rPr>
                <w:rFonts w:cstheme="minorHAnsi"/>
              </w:rPr>
              <w:t>se</w:t>
            </w:r>
            <w:r w:rsidRPr="007F4553">
              <w:rPr>
                <w:rFonts w:cstheme="minorHAnsi"/>
              </w:rPr>
              <w:t xml:space="preserve"> Frage </w:t>
            </w:r>
            <w:r w:rsidR="00A65CC8" w:rsidRPr="007F4553">
              <w:rPr>
                <w:rFonts w:cstheme="minorHAnsi"/>
              </w:rPr>
              <w:t>auf</w:t>
            </w:r>
            <w:r w:rsidRPr="007F4553">
              <w:rPr>
                <w:rFonts w:cstheme="minorHAnsi"/>
              </w:rPr>
              <w:t>schreiben</w:t>
            </w:r>
            <w:r w:rsidR="00A65CC8" w:rsidRPr="007F4553">
              <w:rPr>
                <w:rFonts w:cstheme="minorHAnsi"/>
              </w:rPr>
              <w:t xml:space="preserve"> und beantworten</w:t>
            </w:r>
            <w:r w:rsidRPr="007F4553">
              <w:rPr>
                <w:rFonts w:cstheme="minorHAnsi"/>
              </w:rPr>
              <w:t>?</w:t>
            </w:r>
          </w:p>
          <w:p w14:paraId="7DEF2F5C" w14:textId="6CE920C0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</w:tc>
      </w:tr>
      <w:tr w:rsidR="00C50D7C" w:rsidRPr="007F4553" w14:paraId="0A711D77" w14:textId="77777777" w:rsidTr="005143FE">
        <w:tc>
          <w:tcPr>
            <w:tcW w:w="672" w:type="dxa"/>
          </w:tcPr>
          <w:p w14:paraId="4270ADE2" w14:textId="07BBFF14" w:rsidR="00C50D7C" w:rsidRPr="007F4553" w:rsidRDefault="00F811BC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5235487A" wp14:editId="3D8A72AE">
                      <wp:extent cx="275475" cy="197485"/>
                      <wp:effectExtent l="0" t="0" r="4445" b="5715"/>
                      <wp:docPr id="118410828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54524336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755717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462B1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MLa&#13;&#10;Jun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">
                        <v:imagedata r:id="rId2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74F9A106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CA0D4D9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A154A02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0C2B45BD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09ECF538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6A5C521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6C8584BA" w14:textId="75A1604E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4AF87A82" wp14:editId="620A3117">
                  <wp:extent cx="360000" cy="272386"/>
                  <wp:effectExtent l="0" t="0" r="2540" b="0"/>
                  <wp:docPr id="99059326" name="Grafik 99059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5941BF64" w14:textId="034BB0B4" w:rsidR="00C50D7C" w:rsidRPr="007F4553" w:rsidRDefault="001A120D" w:rsidP="00D90050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4112" behindDoc="0" locked="0" layoutInCell="1" allowOverlap="1" wp14:anchorId="7541891C" wp14:editId="64B5206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361850</wp:posOffset>
                      </wp:positionV>
                      <wp:extent cx="490855" cy="609600"/>
                      <wp:effectExtent l="0" t="0" r="0" b="0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60960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D9FA94" w14:textId="77777777" w:rsidR="00307330" w:rsidRPr="001A120D" w:rsidRDefault="00307330" w:rsidP="0030733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A120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41891C" id="Gruppieren 16" o:spid="_x0000_s1191" style="position:absolute;margin-left:14.95pt;margin-top:28.5pt;width:38.65pt;height:48pt;z-index:253274112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">
                      <v:shape id="Grafik 8" o:spid="_x0000_s119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">
                        <v:imagedata r:id="rId25" o:title="" chromakey="white"/>
                      </v:shape>
                      <v:shape id="Textfeld 12" o:spid="_x0000_s119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DD9FA94" w14:textId="77777777" w:rsidR="00307330" w:rsidRPr="001A120D" w:rsidRDefault="00307330" w:rsidP="0030733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A120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20EB" w:rsidRPr="007F4553">
              <w:rPr>
                <w:rFonts w:cstheme="minorHAnsi"/>
              </w:rPr>
              <w:t>b</w:t>
            </w:r>
            <w:r w:rsidR="00C50D7C" w:rsidRPr="007F4553">
              <w:rPr>
                <w:rFonts w:cstheme="minorHAnsi"/>
              </w:rPr>
              <w:t>)</w:t>
            </w:r>
          </w:p>
        </w:tc>
        <w:tc>
          <w:tcPr>
            <w:tcW w:w="8363" w:type="dxa"/>
            <w:gridSpan w:val="6"/>
          </w:tcPr>
          <w:p w14:paraId="5D620334" w14:textId="46AA0341" w:rsidR="00C50D7C" w:rsidRPr="007F4553" w:rsidRDefault="008C58D0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39968" behindDoc="0" locked="0" layoutInCell="1" allowOverlap="1" wp14:anchorId="64C5A00F" wp14:editId="2CE18077">
                      <wp:simplePos x="0" y="0"/>
                      <wp:positionH relativeFrom="column">
                        <wp:posOffset>3441890</wp:posOffset>
                      </wp:positionH>
                      <wp:positionV relativeFrom="paragraph">
                        <wp:posOffset>-25136</wp:posOffset>
                      </wp:positionV>
                      <wp:extent cx="1697786" cy="1016676"/>
                      <wp:effectExtent l="0" t="0" r="0" b="0"/>
                      <wp:wrapNone/>
                      <wp:docPr id="125019892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856760420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EBB8D" w14:textId="77777777" w:rsidR="00C50D7C" w:rsidRPr="00BA42B2" w:rsidRDefault="00C50D7C" w:rsidP="00C50D7C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6003747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0858086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ADC75F" w14:textId="77777777" w:rsidR="00C50D7C" w:rsidRPr="009F4661" w:rsidRDefault="00C50D7C" w:rsidP="00C50D7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5A00F" id="Gruppieren 112" o:spid="_x0000_s1194" style="position:absolute;margin-left:271pt;margin-top:-2pt;width:133.7pt;height:80.05pt;z-index:253139968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">
                      <v:shape id="Textfeld 7" o:spid="_x0000_s1195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" filled="f" stroked="f">
                        <v:textbox>
                          <w:txbxContent>
                            <w:p w14:paraId="2B3EBB8D" w14:textId="77777777" w:rsidR="00C50D7C" w:rsidRPr="00BA42B2" w:rsidRDefault="00C50D7C" w:rsidP="00C50D7C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9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" o:button="t">
                        <v:fill o:detectmouseclick="t"/>
                        <v:imagedata r:id="rId27" o:title=""/>
                      </v:shape>
                      <v:shape id="_x0000_s119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" filled="f" stroked="f" strokeweight=".5pt">
                        <v:textbox>
                          <w:txbxContent>
                            <w:p w14:paraId="20ADC75F" w14:textId="77777777" w:rsidR="00C50D7C" w:rsidRPr="009F4661" w:rsidRDefault="00C50D7C" w:rsidP="00C50D7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0D7C" w:rsidRPr="007F4553">
              <w:rPr>
                <w:rFonts w:cstheme="minorHAnsi"/>
              </w:rPr>
              <w:t xml:space="preserve">Im digitalen Bruchstreifen </w:t>
            </w:r>
            <w:r w:rsidR="001A120D" w:rsidRPr="007F4553">
              <w:rPr>
                <w:rFonts w:cstheme="minorHAnsi"/>
              </w:rPr>
              <w:t xml:space="preserve">oder der Streifentafel </w:t>
            </w:r>
            <w:r w:rsidR="001A120D" w:rsidRPr="007F4553">
              <w:rPr>
                <w:rFonts w:cstheme="minorHAnsi"/>
              </w:rPr>
              <w:br/>
            </w:r>
            <w:r w:rsidR="00C50D7C" w:rsidRPr="007F4553">
              <w:rPr>
                <w:rFonts w:cstheme="minorHAnsi"/>
              </w:rPr>
              <w:t xml:space="preserve">kann man mehrere Anteile zusammenfügen. </w:t>
            </w:r>
          </w:p>
          <w:p w14:paraId="19342EE9" w14:textId="3C0D228B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4C62DD79" wp14:editId="2A2B930D">
                      <wp:simplePos x="0" y="0"/>
                      <wp:positionH relativeFrom="column">
                        <wp:posOffset>470223</wp:posOffset>
                      </wp:positionH>
                      <wp:positionV relativeFrom="paragraph">
                        <wp:posOffset>130655</wp:posOffset>
                      </wp:positionV>
                      <wp:extent cx="2696043" cy="378844"/>
                      <wp:effectExtent l="190500" t="0" r="9525" b="15240"/>
                      <wp:wrapNone/>
                      <wp:docPr id="453728364" name="Abgerundete rechteckige Legend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6043" cy="378844"/>
                              </a:xfrm>
                              <a:prstGeom prst="wedgeRoundRectCallout">
                                <a:avLst>
                                  <a:gd name="adj1" fmla="val -56152"/>
                                  <a:gd name="adj2" fmla="val -1233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DE9320" w14:textId="53DA9427" w:rsidR="00307330" w:rsidRPr="001A120D" w:rsidRDefault="00307330" w:rsidP="00307330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1A120D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kann zwei Anteile zusammenfügen, wenn ich die Teile im gleich großen Streifen zusammenschiebe.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62DD7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0" o:spid="_x0000_s1198" type="#_x0000_t62" style="position:absolute;margin-left:37.05pt;margin-top:10.3pt;width:212.3pt;height:29.8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" adj="-1329,8136" filled="f" strokecolor="#a5a5a5 [2092]" strokeweight="1pt">
                      <v:textbox inset="1mm,0,1mm,0">
                        <w:txbxContent>
                          <w:p w14:paraId="68DE9320" w14:textId="53DA9427" w:rsidR="00307330" w:rsidRPr="001A120D" w:rsidRDefault="00307330" w:rsidP="00307330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1A120D">
                              <w:rPr>
                                <w:color w:val="000000"/>
                                <w:sz w:val="19"/>
                                <w:szCs w:val="19"/>
                              </w:rPr>
                              <w:t xml:space="preserve">Ich kann zwei Anteile zusammenfügen, wenn ich die Teile im gleich großen Streifen zusammenschiebe.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542EEF" w14:textId="064E9222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</w:p>
          <w:p w14:paraId="1183069C" w14:textId="77777777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</w:p>
          <w:p w14:paraId="158869D4" w14:textId="1C705EDF" w:rsidR="008C58D0" w:rsidRPr="007F4553" w:rsidRDefault="008C58D0" w:rsidP="00D90050">
            <w:pPr>
              <w:spacing w:line="240" w:lineRule="atLeast"/>
              <w:rPr>
                <w:rFonts w:cstheme="minorHAnsi"/>
                <w:sz w:val="8"/>
                <w:szCs w:val="8"/>
              </w:rPr>
            </w:pPr>
            <w:r w:rsidRPr="007F4553">
              <w:rPr>
                <w:rFonts w:cstheme="minorHAnsi"/>
                <w:noProof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177856" behindDoc="0" locked="0" layoutInCell="1" allowOverlap="1" wp14:anchorId="0675C222" wp14:editId="7FB8B738">
                      <wp:simplePos x="0" y="0"/>
                      <wp:positionH relativeFrom="column">
                        <wp:posOffset>3363620</wp:posOffset>
                      </wp:positionH>
                      <wp:positionV relativeFrom="paragraph">
                        <wp:posOffset>411002</wp:posOffset>
                      </wp:positionV>
                      <wp:extent cx="1777365" cy="789940"/>
                      <wp:effectExtent l="0" t="0" r="13335" b="10160"/>
                      <wp:wrapNone/>
                      <wp:docPr id="2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7365" cy="789940"/>
                                <a:chOff x="0" y="0"/>
                                <a:chExt cx="1777365" cy="789940"/>
                              </a:xfrm>
                            </wpg:grpSpPr>
                            <wps:wsp>
                              <wps:cNvPr id="16" name="Abgerundetes Rechteck 19"/>
                              <wps:cNvSpPr/>
                              <wps:spPr bwMode="auto">
                                <a:xfrm>
                                  <a:off x="0" y="0"/>
                                  <a:ext cx="1777365" cy="789940"/>
                                </a:xfrm>
                                <a:prstGeom prst="roundRect">
                                  <a:avLst>
                                    <a:gd name="adj" fmla="val 1687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innerShdw blurRad="88900" dist="50800" dir="2700000">
                                    <a:schemeClr val="bg1">
                                      <a:alpha val="90000"/>
                                    </a:schemeClr>
                                  </a:innerShdw>
                                </a:effectLst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Gruppieren 21"/>
                              <wpg:cNvGrpSpPr/>
                              <wpg:grpSpPr>
                                <a:xfrm>
                                  <a:off x="100940" y="65315"/>
                                  <a:ext cx="1579418" cy="645951"/>
                                  <a:chOff x="0" y="0"/>
                                  <a:chExt cx="3456940" cy="1223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56940" cy="1223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" name="Gerade Verbindung mit Pfeil 20"/>
                                <wps:cNvCnPr/>
                                <wps:spPr>
                                  <a:xfrm flipV="1">
                                    <a:off x="1732808" y="459674"/>
                                    <a:ext cx="0" cy="2790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230173" id="Gruppieren 22" o:spid="_x0000_s1026" style="position:absolute;margin-left:264.85pt;margin-top:32.35pt;width:139.95pt;height:62.2pt;z-index:253177856" coordsize="17773,78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">
                      <v:roundrect id="Abgerundetes Rechteck 19" o:spid="_x0000_s1027" style="position:absolute;width:17773;height:7899;visibility:visible;mso-wrap-style:square;v-text-anchor:top" arcsize="11056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" fillcolor="black [3213]" strokecolor="#327a86 [3215]"/>
                      <v:group id="Gruppieren 21" o:spid="_x0000_s1028" style="position:absolute;left:1009;top:653;width:15794;height:6459" coordsize="34569,1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      <v:shape id="Grafik 13" o:spid="_x0000_s1029" type="#_x0000_t75" style="position:absolute;width:34569;height:1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">
                          <v:imagedata r:id="rId29" o:title="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20" o:spid="_x0000_s1030" type="#_x0000_t32" style="position:absolute;left:17328;top:4596;width:0;height:279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" strokecolor="black [3200]" strokeweight=".5pt">
                          <v:stroke endarrow="block" joinstyle="miter"/>
                        </v:shape>
                      </v:group>
                    </v:group>
                  </w:pict>
                </mc:Fallback>
              </mc:AlternateContent>
            </w:r>
          </w:p>
          <w:p w14:paraId="73F82492" w14:textId="2276B03C" w:rsidR="00C50D7C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Welchen Anteil hat der </w:t>
            </w:r>
            <w:r w:rsidRPr="007F4553">
              <w:rPr>
                <w:rFonts w:cstheme="minorHAnsi"/>
                <w:color w:val="0070C0"/>
              </w:rPr>
              <w:t>blaue</w:t>
            </w:r>
            <w:r w:rsidRPr="007F4553">
              <w:rPr>
                <w:rFonts w:cstheme="minorHAnsi"/>
              </w:rPr>
              <w:t xml:space="preserve"> </w:t>
            </w:r>
            <w:r w:rsidR="006457FB" w:rsidRPr="007F4553">
              <w:rPr>
                <w:rFonts w:cstheme="minorHAnsi"/>
              </w:rPr>
              <w:t xml:space="preserve">Teil am ganzen </w:t>
            </w:r>
            <w:r w:rsidR="008C58D0" w:rsidRPr="007F4553">
              <w:rPr>
                <w:rFonts w:cstheme="minorHAnsi"/>
              </w:rPr>
              <w:t>St</w:t>
            </w:r>
            <w:r w:rsidRPr="007F4553">
              <w:rPr>
                <w:rFonts w:cstheme="minorHAnsi"/>
              </w:rPr>
              <w:t>reifen?</w:t>
            </w:r>
          </w:p>
          <w:p w14:paraId="5DCAEEA7" w14:textId="3E53AC10" w:rsidR="008C58D0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Welchen Anteil hat der </w:t>
            </w:r>
            <w:r w:rsidRPr="007F4553">
              <w:rPr>
                <w:rFonts w:cstheme="minorHAnsi"/>
                <w:color w:val="C00000"/>
              </w:rPr>
              <w:t>rote</w:t>
            </w:r>
            <w:r w:rsidRPr="007F4553">
              <w:rPr>
                <w:rFonts w:cstheme="minorHAnsi"/>
              </w:rPr>
              <w:t xml:space="preserve"> </w:t>
            </w:r>
            <w:r w:rsidR="006457FB" w:rsidRPr="007F4553">
              <w:rPr>
                <w:rFonts w:cstheme="minorHAnsi"/>
              </w:rPr>
              <w:t xml:space="preserve">Teil am ganzen </w:t>
            </w:r>
            <w:r w:rsidR="008C58D0" w:rsidRPr="007F4553">
              <w:rPr>
                <w:rFonts w:cstheme="minorHAnsi"/>
              </w:rPr>
              <w:t>S</w:t>
            </w:r>
            <w:r w:rsidRPr="007F4553">
              <w:rPr>
                <w:rFonts w:cstheme="minorHAnsi"/>
              </w:rPr>
              <w:t>treifen?</w:t>
            </w:r>
          </w:p>
          <w:p w14:paraId="10ED937C" w14:textId="62962C28" w:rsidR="008C58D0" w:rsidRPr="007F4553" w:rsidRDefault="0030733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Wie schiebt Rico die Teile zusammen? Zeige am </w:t>
            </w:r>
            <w:r w:rsidRPr="007F4553">
              <w:rPr>
                <w:rFonts w:cstheme="minorHAnsi"/>
              </w:rPr>
              <w:br/>
              <w:t xml:space="preserve">digitalen Bruchstreifen oder </w:t>
            </w:r>
            <w:r w:rsidR="005062D1">
              <w:rPr>
                <w:rFonts w:cstheme="minorHAnsi"/>
              </w:rPr>
              <w:t>a</w:t>
            </w:r>
            <w:r w:rsidRPr="007F4553">
              <w:rPr>
                <w:rFonts w:cstheme="minorHAnsi"/>
              </w:rPr>
              <w:t>n der Streifentafel.</w:t>
            </w:r>
          </w:p>
          <w:p w14:paraId="54F57174" w14:textId="41C08BB4" w:rsidR="00CC4B20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Mit welchen Aufgaben könnte man das </w:t>
            </w:r>
            <w:r w:rsidRPr="007F4553">
              <w:rPr>
                <w:rFonts w:cstheme="minorHAnsi"/>
              </w:rPr>
              <w:br/>
              <w:t>Zusammenfügen beider Anteile darstellen?</w:t>
            </w:r>
          </w:p>
          <w:p w14:paraId="0459F74E" w14:textId="1394E132" w:rsidR="00CC4B20" w:rsidRPr="007F4553" w:rsidRDefault="00CC4B20" w:rsidP="00307330">
            <w:pPr>
              <w:pStyle w:val="Listenabsatz"/>
              <w:numPr>
                <w:ilvl w:val="0"/>
                <w:numId w:val="0"/>
              </w:numPr>
              <w:ind w:left="284"/>
              <w:rPr>
                <w:rFonts w:cstheme="minorHAnsi"/>
              </w:rPr>
            </w:pPr>
          </w:p>
        </w:tc>
      </w:tr>
      <w:tr w:rsidR="00C21526" w:rsidRPr="007F4553" w14:paraId="75978358" w14:textId="77777777" w:rsidTr="005143FE">
        <w:tc>
          <w:tcPr>
            <w:tcW w:w="672" w:type="dxa"/>
          </w:tcPr>
          <w:p w14:paraId="79FB3896" w14:textId="77777777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35B6D0BF" w14:textId="087B28A4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c)</w:t>
            </w:r>
          </w:p>
        </w:tc>
        <w:tc>
          <w:tcPr>
            <w:tcW w:w="8363" w:type="dxa"/>
            <w:gridSpan w:val="6"/>
          </w:tcPr>
          <w:p w14:paraId="7932E00D" w14:textId="6FF0883D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Stelle Dir vor, erst sind fünf Sechstel blau gefärbt, dann </w:t>
            </w:r>
            <w:r w:rsidRPr="007F4553">
              <w:rPr>
                <w:rFonts w:cstheme="minorHAnsi"/>
              </w:rPr>
              <w:br/>
              <w:t xml:space="preserve">nimmst du zwei blaue Sechstel weg und färbst sie stattdessen rot. </w:t>
            </w:r>
          </w:p>
          <w:p w14:paraId="6CF4C41C" w14:textId="5EBE6EAD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Welche Aufgabe passt dazu?</w:t>
            </w:r>
          </w:p>
          <w:p w14:paraId="160C8274" w14:textId="5480BEB1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drawing>
                <wp:anchor distT="0" distB="0" distL="114300" distR="114300" simplePos="0" relativeHeight="253323264" behindDoc="0" locked="0" layoutInCell="1" allowOverlap="1" wp14:anchorId="7289D75A" wp14:editId="2EF0F703">
                  <wp:simplePos x="0" y="0"/>
                  <wp:positionH relativeFrom="column">
                    <wp:posOffset>3726815</wp:posOffset>
                  </wp:positionH>
                  <wp:positionV relativeFrom="paragraph">
                    <wp:posOffset>1905</wp:posOffset>
                  </wp:positionV>
                  <wp:extent cx="1383030" cy="200025"/>
                  <wp:effectExtent l="0" t="0" r="1270" b="3175"/>
                  <wp:wrapNone/>
                  <wp:docPr id="155390616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906164" name="Grafik 155390616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8303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</w:rPr>
              <w:t xml:space="preserve">Wieso kannst du zu einem Bild mehrere Aufgaben finden? </w:t>
            </w:r>
          </w:p>
          <w:p w14:paraId="518F6D5D" w14:textId="0CEDC713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Findest Du noch eine Aufgabe zu demselben Bild?</w:t>
            </w:r>
          </w:p>
          <w:p w14:paraId="41730BC6" w14:textId="1FD052AD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</w:tr>
      <w:tr w:rsidR="00C21526" w:rsidRPr="007F4553" w14:paraId="260E2BA3" w14:textId="77777777" w:rsidTr="005143FE">
        <w:tc>
          <w:tcPr>
            <w:tcW w:w="672" w:type="dxa"/>
          </w:tcPr>
          <w:p w14:paraId="71DA76FB" w14:textId="77777777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321216" behindDoc="0" locked="0" layoutInCell="1" allowOverlap="1" wp14:anchorId="3682C15F" wp14:editId="7DE8D0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3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172A21" id="Gruppieren 71" o:spid="_x0000_s1026" href="https://mathe-sicher-koennen.dzlm.de/erklaervideos?nid=757" style="position:absolute;margin-left:0;margin-top:.1pt;width:18.1pt;height:13.2pt;z-index:25332121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 </w:t>
            </w:r>
          </w:p>
          <w:p w14:paraId="27B37B5F" w14:textId="08D9D79D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B</w:t>
            </w:r>
            <w:r w:rsidR="00322655"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4</w:t>
            </w:r>
            <w:r w:rsidR="00331856"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-1</w:t>
            </w:r>
          </w:p>
        </w:tc>
        <w:tc>
          <w:tcPr>
            <w:tcW w:w="426" w:type="dxa"/>
          </w:tcPr>
          <w:p w14:paraId="2B90AD4D" w14:textId="448DC656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d)</w:t>
            </w:r>
          </w:p>
        </w:tc>
        <w:tc>
          <w:tcPr>
            <w:tcW w:w="8363" w:type="dxa"/>
            <w:gridSpan w:val="6"/>
          </w:tcPr>
          <w:p w14:paraId="22E2E9FA" w14:textId="671AE36F" w:rsidR="0090791D" w:rsidRPr="0090791D" w:rsidRDefault="00C21526" w:rsidP="0090791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19168" behindDoc="0" locked="0" layoutInCell="1" allowOverlap="1" wp14:anchorId="1A2822D5" wp14:editId="1EC28BFF">
                  <wp:simplePos x="0" y="0"/>
                  <wp:positionH relativeFrom="column">
                    <wp:posOffset>4395903</wp:posOffset>
                  </wp:positionH>
                  <wp:positionV relativeFrom="paragraph">
                    <wp:posOffset>-20496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814727" name="Grafik 76" descr="Vorschau Ihres QR Code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</w:rPr>
              <w:t>Schaue das Erklärvideo und bearbeite die letzte Aufgabe im Video.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  <w:p w14:paraId="685528E1" w14:textId="7C1C4D2B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</w:tr>
      <w:tr w:rsidR="00C21526" w:rsidRPr="007F4553" w14:paraId="74C501DE" w14:textId="77777777" w:rsidTr="005143FE">
        <w:tc>
          <w:tcPr>
            <w:tcW w:w="672" w:type="dxa"/>
          </w:tcPr>
          <w:p w14:paraId="30842590" w14:textId="77777777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58A1DC27" w14:textId="4BE85D2D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e)</w:t>
            </w:r>
          </w:p>
        </w:tc>
        <w:tc>
          <w:tcPr>
            <w:tcW w:w="8363" w:type="dxa"/>
            <w:gridSpan w:val="6"/>
          </w:tcPr>
          <w:p w14:paraId="51ECC8A3" w14:textId="5481FB27" w:rsidR="00C21526" w:rsidRPr="007F4553" w:rsidRDefault="00C21526" w:rsidP="00C21526">
            <w:pPr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30374C4" wp14:editId="1617207D">
                      <wp:simplePos x="0" y="0"/>
                      <wp:positionH relativeFrom="column">
                        <wp:posOffset>4319270</wp:posOffset>
                      </wp:positionH>
                      <wp:positionV relativeFrom="paragraph">
                        <wp:posOffset>297859</wp:posOffset>
                      </wp:positionV>
                      <wp:extent cx="938463" cy="585537"/>
                      <wp:effectExtent l="0" t="0" r="0" b="0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8463" cy="5855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3F1802" w14:textId="7EDCF67B" w:rsidR="00C21526" w:rsidRPr="00C21526" w:rsidRDefault="00C21526" w:rsidP="00C21526">
                                  <w:pPr>
                                    <w:spacing w:line="216" w:lineRule="auto"/>
                                    <w:rPr>
                                      <w:color w:val="A44168" w:themeColor="accent5"/>
                                      <w:sz w:val="14"/>
                                      <w:szCs w:val="14"/>
                                    </w:rPr>
                                  </w:pPr>
                                  <w:hyperlink r:id="rId34" w:history="1">
                                    <w:r w:rsidRPr="00C21526">
                                      <w:rPr>
                                        <w:rStyle w:val="Hyperlink"/>
                                        <w:noProof/>
                                        <w:color w:val="A44168" w:themeColor="accent5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</w:t>
                                    </w:r>
                                    <w:r w:rsidR="0090791D">
                                      <w:rPr>
                                        <w:rStyle w:val="Hyperlink"/>
                                        <w:noProof/>
                                        <w:color w:val="A44168" w:themeColor="accent5"/>
                                        <w:sz w:val="14"/>
                                        <w:szCs w:val="14"/>
                                        <w:u w:val="none"/>
                                      </w:rPr>
                                      <w:t>757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0374C4" id="Textfeld 78" o:spid="_x0000_s1199" type="#_x0000_t202" style="position:absolute;margin-left:340.1pt;margin-top:23.45pt;width:73.9pt;height:46.1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" filled="f" stroked="f" strokeweight=".5pt">
                      <v:textbox>
                        <w:txbxContent>
                          <w:p w14:paraId="483F1802" w14:textId="7EDCF67B" w:rsidR="00C21526" w:rsidRPr="00C21526" w:rsidRDefault="00C21526" w:rsidP="00C21526">
                            <w:pPr>
                              <w:spacing w:line="216" w:lineRule="auto"/>
                              <w:rPr>
                                <w:color w:val="A44168" w:themeColor="accent5"/>
                                <w:sz w:val="14"/>
                                <w:szCs w:val="14"/>
                              </w:rPr>
                            </w:pPr>
                            <w:hyperlink r:id="rId35" w:history="1">
                              <w:r w:rsidRPr="00C21526">
                                <w:rPr>
                                  <w:rStyle w:val="Hyperlink"/>
                                  <w:noProof/>
                                  <w:color w:val="A44168" w:themeColor="accent5"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</w:t>
                              </w:r>
                              <w:r w:rsidR="0090791D">
                                <w:rPr>
                                  <w:rStyle w:val="Hyperlink"/>
                                  <w:noProof/>
                                  <w:color w:val="A44168" w:themeColor="accent5"/>
                                  <w:sz w:val="14"/>
                                  <w:szCs w:val="14"/>
                                  <w:u w:val="none"/>
                                </w:rPr>
                                <w:t>757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</w:rPr>
              <w:t xml:space="preserve">Stelle an Bruchstreifen folgende Aufgaben dar und </w:t>
            </w:r>
            <w:r w:rsidR="00B60BFF">
              <w:rPr>
                <w:rFonts w:cstheme="minorHAnsi"/>
              </w:rPr>
              <w:t>rechne</w:t>
            </w:r>
            <w:r w:rsidR="005062D1">
              <w:rPr>
                <w:rFonts w:cstheme="minorHAnsi"/>
              </w:rPr>
              <w:t xml:space="preserve"> sie</w:t>
            </w:r>
            <w:r w:rsidR="00B60BFF">
              <w:rPr>
                <w:rFonts w:cstheme="minorHAnsi"/>
              </w:rPr>
              <w:t xml:space="preserve"> aus.</w:t>
            </w:r>
            <w:r w:rsidRPr="007F4553">
              <w:rPr>
                <w:rFonts w:cstheme="minorHAnsi"/>
              </w:rPr>
              <w:t xml:space="preserve"> </w:t>
            </w:r>
          </w:p>
          <w:p w14:paraId="668C2B87" w14:textId="15EB0B6A" w:rsidR="00C21526" w:rsidRPr="00B60BFF" w:rsidRDefault="008D5CC7" w:rsidP="00C21526">
            <w:pPr>
              <w:rPr>
                <w:rFonts w:cstheme="minorHAnsi"/>
                <w:sz w:val="11"/>
                <w:szCs w:val="11"/>
              </w:rPr>
            </w:pP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75218FF6" wp14:editId="792F36C7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154940</wp:posOffset>
                      </wp:positionV>
                      <wp:extent cx="2975610" cy="327660"/>
                      <wp:effectExtent l="0" t="0" r="0" b="2540"/>
                      <wp:wrapNone/>
                      <wp:docPr id="1125698909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609800824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947134643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44477E" w14:textId="2AF84D34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43679615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78037399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871429724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485C08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13183777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21696912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246482966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DC6ECF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79903101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218FF6" id="Gruppieren 382" o:spid="_x0000_s1200" style="position:absolute;margin-left:63.05pt;margin-top:12.2pt;width:234.3pt;height:25.8pt;z-index:253508608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">
                      <v:group id="Gruppieren 381" o:spid="_x0000_s1201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">
                        <v:shape id="_x0000_s1202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C44477E" w14:textId="2AF84D34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3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204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">
                        <v:shape id="_x0000_s1205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3485C08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6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207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">
                        <v:shape id="_x0000_s1208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0DC6ECF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9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10976" behindDoc="0" locked="0" layoutInCell="1" allowOverlap="1" wp14:anchorId="09616A48" wp14:editId="08998849">
                      <wp:simplePos x="0" y="0"/>
                      <wp:positionH relativeFrom="column">
                        <wp:posOffset>1507705</wp:posOffset>
                      </wp:positionH>
                      <wp:positionV relativeFrom="paragraph">
                        <wp:posOffset>121285</wp:posOffset>
                      </wp:positionV>
                      <wp:extent cx="640080" cy="329565"/>
                      <wp:effectExtent l="0" t="0" r="7620" b="635"/>
                      <wp:wrapNone/>
                      <wp:docPr id="1929492553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867422711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151810625" name="Gruppieren 1151810625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765863575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357AA0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79217407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AE2478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7681615" name="Gerade Verbindung 1367681615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7921758" name="Gruppieren 387921758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514015647" name="Gruppieren 514015647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367862376" name="Gruppieren 367862376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308059456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B9C8FD" w14:textId="0949CD12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53928825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6070FE" w14:textId="77777777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4990701" name="Gerade Verbindung 1654990701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81888685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DBAD5E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0364174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96DAF9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616A48" id="Gruppieren 501" o:spid="_x0000_s1210" style="position:absolute;margin-left:118.7pt;margin-top:9.55pt;width:50.4pt;height:25.95pt;z-index:253310976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">
                      <v:shape id="Textfeld 3" o:spid="_x0000_s1211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" filled="f" stroked="f" strokeweight=".5pt">
                        <v:textbox style="mso-fit-shape-to-text:t" inset="0,0,0,0"/>
                      </v:shape>
                      <v:group id="Gruppieren 1151810625" o:spid="_x0000_s1212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">
                        <v:shape id="Textfeld 3" o:spid="_x0000_s121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357AA0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1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EAE2478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367681615" o:spid="_x0000_s121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387921758" o:spid="_x0000_s1216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">
                        <v:group id="Gruppieren 514015647" o:spid="_x0000_s1217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">
                          <v:group id="Gruppieren 367862376" o:spid="_x0000_s1218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">
                            <v:shape id="Textfeld 3" o:spid="_x0000_s1219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9B9C8FD" w14:textId="0949CD12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20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76070FE" w14:textId="77777777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54990701" o:spid="_x0000_s1221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222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49DBAD5E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23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B96DAF9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06880" behindDoc="0" locked="0" layoutInCell="1" allowOverlap="1" wp14:anchorId="19FABC90" wp14:editId="60978944">
                      <wp:simplePos x="0" y="0"/>
                      <wp:positionH relativeFrom="column">
                        <wp:posOffset>2826600</wp:posOffset>
                      </wp:positionH>
                      <wp:positionV relativeFrom="paragraph">
                        <wp:posOffset>113665</wp:posOffset>
                      </wp:positionV>
                      <wp:extent cx="640080" cy="329565"/>
                      <wp:effectExtent l="0" t="0" r="7620" b="635"/>
                      <wp:wrapNone/>
                      <wp:docPr id="2003354938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862098306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23733201" name="Gruppieren 1423733201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974612218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1E81B6" w14:textId="678A3733" w:rsidR="00C21526" w:rsidRDefault="00C21526" w:rsidP="00D141E4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1822726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B9B036" w14:textId="77777777" w:rsidR="00C21526" w:rsidRDefault="00C21526" w:rsidP="00D141E4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4409628" name="Gerade Verbindung 1174409628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51276015" name="Gruppieren 1051276015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514577597" name="Gruppieren 1514577597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585407345" name="Gruppieren 585407345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741560331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BAED90" w14:textId="77777777" w:rsidR="00C21526" w:rsidRDefault="00C21526" w:rsidP="00D141E4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13880460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EFC371" w14:textId="77777777" w:rsidR="00C21526" w:rsidRDefault="00C21526" w:rsidP="00D141E4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0776803" name="Gerade Verbindung 990776803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32654882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E304D2" w14:textId="77777777" w:rsidR="00C21526" w:rsidRDefault="00C21526" w:rsidP="00D141E4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14406904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0B8E5F" w14:textId="7947C92D" w:rsidR="00C21526" w:rsidRDefault="00C21526" w:rsidP="00D141E4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ABC90" id="_x0000_s1224" style="position:absolute;margin-left:222.55pt;margin-top:8.95pt;width:50.4pt;height:25.95pt;z-index:253306880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">
                      <v:shape id="Textfeld 3" o:spid="_x0000_s1225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1423733201" o:spid="_x0000_s1226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">
                        <v:shape id="Textfeld 3" o:spid="_x0000_s122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4E1E81B6" w14:textId="678A3733" w:rsidR="00C21526" w:rsidRDefault="00C21526" w:rsidP="00D141E4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AB9B036" w14:textId="77777777" w:rsidR="00C21526" w:rsidRDefault="00C21526" w:rsidP="00D141E4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174409628" o:spid="_x0000_s122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051276015" o:spid="_x0000_s1230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">
                        <v:group id="Gruppieren 1514577597" o:spid="_x0000_s1231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">
                          <v:group id="Gruppieren 585407345" o:spid="_x0000_s1232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">
                            <v:shape id="Textfeld 3" o:spid="_x0000_s1233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8BAED90" w14:textId="77777777" w:rsidR="00C21526" w:rsidRDefault="00C21526" w:rsidP="00D141E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34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5EFC371" w14:textId="77777777" w:rsidR="00C21526" w:rsidRDefault="00C21526" w:rsidP="00D141E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90776803" o:spid="_x0000_s1235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236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3E304D2" w14:textId="77777777" w:rsidR="00C21526" w:rsidRDefault="00C21526" w:rsidP="00D141E4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37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F0B8E5F" w14:textId="7947C92D" w:rsidR="00C21526" w:rsidRDefault="00C21526" w:rsidP="00D141E4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07904" behindDoc="0" locked="0" layoutInCell="1" allowOverlap="1" wp14:anchorId="071F580E" wp14:editId="3079E9C5">
                      <wp:simplePos x="0" y="0"/>
                      <wp:positionH relativeFrom="column">
                        <wp:posOffset>208283</wp:posOffset>
                      </wp:positionH>
                      <wp:positionV relativeFrom="paragraph">
                        <wp:posOffset>137852</wp:posOffset>
                      </wp:positionV>
                      <wp:extent cx="640080" cy="329678"/>
                      <wp:effectExtent l="0" t="0" r="7620" b="635"/>
                      <wp:wrapNone/>
                      <wp:docPr id="807634207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778039943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091940688" name="Gruppieren 1091940688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550749581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CB31C2" w14:textId="076099C6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937978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CBB3A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7004305" name="Gerade Verbindung 1507004305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12365316" name="Gruppieren 1612365316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699923306" name="Gruppieren 699923306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2077836181" name="Gruppieren 2077836181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655574953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432981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15443561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FEF1B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1341310" name="Gerade Verbindung 1681341310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84522136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465E69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09930132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1F06CF" w14:textId="77777777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1F580E" id="_x0000_s1238" style="position:absolute;margin-left:16.4pt;margin-top:10.85pt;width:50.4pt;height:25.95pt;z-index:253307904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">
                      <v:shape id="Textfeld 3" o:spid="_x0000_s1239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091940688" o:spid="_x0000_s1240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">
                        <v:shape id="Textfeld 3" o:spid="_x0000_s124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2CB31C2" w14:textId="076099C6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2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CBB3A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507004305" o:spid="_x0000_s124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612365316" o:spid="_x0000_s1244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">
                        <v:group id="Gruppieren 699923306" o:spid="_x0000_s1245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">
                          <v:group id="Gruppieren 2077836181" o:spid="_x0000_s1246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">
                            <v:shape id="Textfeld 3" o:spid="_x0000_s1247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5432981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8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55FEF1B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81341310" o:spid="_x0000_s1249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250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D465E69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51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041F06CF" w14:textId="77777777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03D9FE32" w14:textId="6925FAD0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8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bCs/>
                <w:color w:val="auto"/>
              </w:rPr>
              <w:t>(</w:t>
            </w:r>
            <w:r w:rsidRPr="007F4553">
              <w:rPr>
                <w:rFonts w:asciiTheme="minorHAnsi" w:hAnsiTheme="minorHAnsi" w:cstheme="minorHAnsi"/>
              </w:rPr>
              <w:t>1)</w:t>
            </w:r>
            <w:r w:rsidRPr="007F4553">
              <w:rPr>
                <w:rFonts w:asciiTheme="minorHAnsi" w:hAnsiTheme="minorHAnsi" w:cstheme="minorHAnsi"/>
              </w:rPr>
              <w:tab/>
              <w:t xml:space="preserve">                          </w:t>
            </w:r>
            <w:r w:rsidR="008D5CC7">
              <w:rPr>
                <w:rFonts w:asciiTheme="minorHAnsi" w:hAnsiTheme="minorHAnsi" w:cstheme="minorHAnsi"/>
              </w:rPr>
              <w:t xml:space="preserve">       </w:t>
            </w:r>
            <w:r w:rsidRPr="007F4553">
              <w:rPr>
                <w:rFonts w:asciiTheme="minorHAnsi" w:hAnsiTheme="minorHAnsi" w:cstheme="minorHAnsi"/>
              </w:rPr>
              <w:t xml:space="preserve">(2)                      </w:t>
            </w:r>
            <w:r w:rsidR="008D5CC7">
              <w:rPr>
                <w:rFonts w:asciiTheme="minorHAnsi" w:hAnsiTheme="minorHAnsi" w:cstheme="minorHAnsi"/>
              </w:rPr>
              <w:t xml:space="preserve">    </w:t>
            </w:r>
            <w:r w:rsidRPr="007F4553">
              <w:rPr>
                <w:rFonts w:asciiTheme="minorHAnsi" w:hAnsiTheme="minorHAnsi" w:cstheme="minorHAnsi"/>
              </w:rPr>
              <w:t xml:space="preserve">     </w:t>
            </w:r>
            <w:r w:rsidR="008D5CC7">
              <w:rPr>
                <w:rFonts w:asciiTheme="minorHAnsi" w:hAnsiTheme="minorHAnsi" w:cstheme="minorHAnsi"/>
              </w:rPr>
              <w:t xml:space="preserve">      </w:t>
            </w:r>
            <w:r w:rsidRPr="007F4553">
              <w:rPr>
                <w:rFonts w:asciiTheme="minorHAnsi" w:hAnsiTheme="minorHAnsi" w:cstheme="minorHAnsi"/>
              </w:rPr>
              <w:t xml:space="preserve">(3) </w:t>
            </w:r>
          </w:p>
          <w:p w14:paraId="5CF963A2" w14:textId="65495373" w:rsidR="00C21526" w:rsidRPr="007F4553" w:rsidRDefault="008D5CC7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152D45CB" wp14:editId="235561E3">
                      <wp:simplePos x="0" y="0"/>
                      <wp:positionH relativeFrom="column">
                        <wp:posOffset>798035</wp:posOffset>
                      </wp:positionH>
                      <wp:positionV relativeFrom="paragraph">
                        <wp:posOffset>166388</wp:posOffset>
                      </wp:positionV>
                      <wp:extent cx="2975610" cy="327660"/>
                      <wp:effectExtent l="0" t="0" r="0" b="2540"/>
                      <wp:wrapNone/>
                      <wp:docPr id="11773114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350129725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945998069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46D33C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5740013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33020235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810924875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305299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1459020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332337834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834696333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8D74B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16799415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2D45CB" id="_x0000_s1252" style="position:absolute;margin-left:62.85pt;margin-top:13.1pt;width:234.3pt;height:25.8pt;z-index:253510656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">
                      <v:group id="Gruppieren 381" o:spid="_x0000_s1253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">
                        <v:shape id="_x0000_s1254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346D33C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55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256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OfB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">
                        <v:shape id="_x0000_s1257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28305299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58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259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">
                        <v:shape id="_x0000_s1260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B88D74B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61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2000" behindDoc="0" locked="0" layoutInCell="1" allowOverlap="1" wp14:anchorId="18CEE891" wp14:editId="050E1F55">
                      <wp:simplePos x="0" y="0"/>
                      <wp:positionH relativeFrom="column">
                        <wp:posOffset>2832315</wp:posOffset>
                      </wp:positionH>
                      <wp:positionV relativeFrom="paragraph">
                        <wp:posOffset>161290</wp:posOffset>
                      </wp:positionV>
                      <wp:extent cx="640080" cy="329565"/>
                      <wp:effectExtent l="0" t="0" r="7620" b="635"/>
                      <wp:wrapNone/>
                      <wp:docPr id="1548385316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724674532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62809494" name="Gruppieren 1462809494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356801316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A678BF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8410236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2EF10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3116729" name="Gerade Verbindung 763116729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1365016" name="Gruppieren 1681365016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455955318" name="Gruppieren 455955318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620240935" name="Gruppieren 620240935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420154754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49EAB8" w14:textId="70575D5E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62121698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BE52C5" w14:textId="77777777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466422" name="Gerade Verbindung 600466422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67270226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7A416C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65068257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2C930A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CEE891" id="_x0000_s1262" style="position:absolute;margin-left:223pt;margin-top:12.7pt;width:50.4pt;height:25.95pt;z-index:253312000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">
                      <v:shape id="Textfeld 3" o:spid="_x0000_s1263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462809494" o:spid="_x0000_s1264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">
                        <v:shape id="Textfeld 3" o:spid="_x0000_s1265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A678BF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66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D72EF10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763116729" o:spid="_x0000_s1267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681365016" o:spid="_x0000_s1268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">
                        <v:group id="Gruppieren 455955318" o:spid="_x0000_s1269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">
                          <v:group id="Gruppieren 620240935" o:spid="_x0000_s1270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">
                            <v:shape id="Textfeld 3" o:spid="_x0000_s1271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D49EAB8" w14:textId="70575D5E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2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7BE52C5" w14:textId="77777777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00466422" o:spid="_x0000_s1273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" strokecolor="black [3213]" strokeweight="1pt">
                              <v:stroke joinstyle="miter"/>
                            </v:line>
                          </v:group>
                          <v:shape id="_x0000_s1274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B7A416C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75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C2C930A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08928" behindDoc="0" locked="0" layoutInCell="1" allowOverlap="1" wp14:anchorId="10FB58BC" wp14:editId="5009EBE7">
                      <wp:simplePos x="0" y="0"/>
                      <wp:positionH relativeFrom="column">
                        <wp:posOffset>1529295</wp:posOffset>
                      </wp:positionH>
                      <wp:positionV relativeFrom="paragraph">
                        <wp:posOffset>152400</wp:posOffset>
                      </wp:positionV>
                      <wp:extent cx="640080" cy="329565"/>
                      <wp:effectExtent l="0" t="0" r="7620" b="635"/>
                      <wp:wrapNone/>
                      <wp:docPr id="146842135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528139311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93774076" name="Gruppieren 1493774076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505488398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8DDD6C" w14:textId="48E57806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7767950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553663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8309197" name="Gerade Verbindung 1538309197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7011859" name="Gruppieren 1257011859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848177571" name="Gruppieren 848177571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992583503" name="Gruppieren 992583503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81438115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0E4B23" w14:textId="7397D0E4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6552312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A43BE7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621444" name="Gerade Verbindung 213621444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5975198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73510B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3365428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1814D" w14:textId="77777777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B58BC" id="_x0000_s1276" style="position:absolute;margin-left:120.4pt;margin-top:12pt;width:50.4pt;height:25.95pt;z-index:253308928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">
                      <v:shape id="Textfeld 3" o:spid="_x0000_s1277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493774076" o:spid="_x0000_s1278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">
                        <v:shape id="Textfeld 3" o:spid="_x0000_s1279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88DDD6C" w14:textId="48E57806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80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553663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538309197" o:spid="_x0000_s1281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257011859" o:spid="_x0000_s1282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">
                        <v:group id="Gruppieren 848177571" o:spid="_x0000_s1283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">
                          <v:group id="Gruppieren 992583503" o:spid="_x0000_s1284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">
                            <v:shape id="Textfeld 3" o:spid="_x0000_s1285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D0E4B23" w14:textId="7397D0E4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86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CA43BE7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13621444" o:spid="_x0000_s1287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288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B73510B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89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22B1814D" w14:textId="77777777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09952" behindDoc="0" locked="0" layoutInCell="1" allowOverlap="1" wp14:anchorId="5BBFDA39" wp14:editId="27ABE5BF">
                      <wp:simplePos x="0" y="0"/>
                      <wp:positionH relativeFrom="column">
                        <wp:posOffset>195547</wp:posOffset>
                      </wp:positionH>
                      <wp:positionV relativeFrom="paragraph">
                        <wp:posOffset>153210</wp:posOffset>
                      </wp:positionV>
                      <wp:extent cx="640080" cy="329678"/>
                      <wp:effectExtent l="0" t="0" r="7620" b="635"/>
                      <wp:wrapNone/>
                      <wp:docPr id="916519576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06292768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049838018" name="Gruppieren 2049838018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66727784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8200D7" w14:textId="04E9985F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7607348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D4BAD4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6962668" name="Gerade Verbindung 1106962668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74337077" name="Gruppieren 1774337077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929054931" name="Gruppieren 1929054931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442677218" name="Gruppieren 442677218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544291974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8E717E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32152291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68F86E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1100082" name="Gerade Verbindung 1681100082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74913980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9ADBA5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04259660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83B45E" w14:textId="0736A979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BFDA39" id="_x0000_s1290" style="position:absolute;margin-left:15.4pt;margin-top:12.05pt;width:50.4pt;height:25.95pt;z-index:253309952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">
                      <v:shape id="Textfeld 3" o:spid="_x0000_s1291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2049838018" o:spid="_x0000_s1292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">
                        <v:shape id="Textfeld 3" o:spid="_x0000_s129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18200D7" w14:textId="04E9985F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9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34D4BAD4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106962668" o:spid="_x0000_s129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774337077" o:spid="_x0000_s1296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">
                        <v:group id="Gruppieren 1929054931" o:spid="_x0000_s1297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">
                          <v:group id="Gruppieren 442677218" o:spid="_x0000_s1298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">
                            <v:shape id="Textfeld 3" o:spid="_x0000_s1299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58E717E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00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68F86E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81100082" o:spid="_x0000_s1301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302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29ADBA5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303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E83B45E" w14:textId="0736A979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49FD432F" w14:textId="073E5129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(4)</w:t>
            </w:r>
            <w:r w:rsidRPr="007F4553">
              <w:rPr>
                <w:rFonts w:asciiTheme="minorHAnsi" w:hAnsiTheme="minorHAnsi" w:cstheme="minorHAnsi"/>
              </w:rPr>
              <w:tab/>
              <w:t xml:space="preserve">   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               </w:t>
            </w:r>
            <w:r w:rsidR="008D5CC7">
              <w:rPr>
                <w:rFonts w:asciiTheme="minorHAnsi" w:eastAsiaTheme="minorEastAsia" w:hAnsiTheme="minorHAnsi" w:cstheme="minorHAnsi"/>
              </w:rPr>
              <w:t xml:space="preserve">       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    </w:t>
            </w:r>
            <w:r w:rsidRPr="007F4553">
              <w:rPr>
                <w:rFonts w:asciiTheme="minorHAnsi" w:hAnsiTheme="minorHAnsi" w:cstheme="minorHAnsi"/>
              </w:rPr>
              <w:t>(5)</w:t>
            </w:r>
            <w:r w:rsidR="008D5CC7">
              <w:rPr>
                <w:rFonts w:asciiTheme="minorHAnsi" w:hAnsiTheme="minorHAnsi" w:cstheme="minorHAnsi"/>
              </w:rPr>
              <w:t xml:space="preserve">        </w:t>
            </w:r>
            <w:r w:rsidRPr="007F4553">
              <w:rPr>
                <w:rFonts w:asciiTheme="minorHAnsi" w:hAnsiTheme="minorHAnsi" w:cstheme="minorHAnsi"/>
              </w:rPr>
              <w:t xml:space="preserve">                             (6) </w:t>
            </w:r>
          </w:p>
          <w:p w14:paraId="3C77D9AD" w14:textId="3FDED254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</w:p>
          <w:p w14:paraId="6831F70B" w14:textId="6237B7A8" w:rsidR="00C21526" w:rsidRPr="007F4553" w:rsidRDefault="008D5CC7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before="120" w:line="240" w:lineRule="atLeast"/>
              <w:rPr>
                <w:rFonts w:asciiTheme="minorHAnsi" w:eastAsiaTheme="minorEastAsia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7120" behindDoc="0" locked="0" layoutInCell="1" allowOverlap="1" wp14:anchorId="704A6022" wp14:editId="398DC1F1">
                  <wp:simplePos x="0" y="0"/>
                  <wp:positionH relativeFrom="column">
                    <wp:posOffset>3261575</wp:posOffset>
                  </wp:positionH>
                  <wp:positionV relativeFrom="paragraph">
                    <wp:posOffset>35560</wp:posOffset>
                  </wp:positionV>
                  <wp:extent cx="186690" cy="327025"/>
                  <wp:effectExtent l="0" t="0" r="3810" b="3175"/>
                  <wp:wrapNone/>
                  <wp:docPr id="2048624885" name="Grafik 204862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6096" behindDoc="0" locked="0" layoutInCell="1" allowOverlap="1" wp14:anchorId="3915A768" wp14:editId="7D18C014">
                  <wp:simplePos x="0" y="0"/>
                  <wp:positionH relativeFrom="column">
                    <wp:posOffset>2901950</wp:posOffset>
                  </wp:positionH>
                  <wp:positionV relativeFrom="paragraph">
                    <wp:posOffset>26885</wp:posOffset>
                  </wp:positionV>
                  <wp:extent cx="186690" cy="327025"/>
                  <wp:effectExtent l="0" t="0" r="3810" b="3175"/>
                  <wp:wrapNone/>
                  <wp:docPr id="1142007057" name="Grafik 114200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4048" behindDoc="0" locked="0" layoutInCell="1" allowOverlap="1" wp14:anchorId="6891DC8A" wp14:editId="3DEEF2E1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22225</wp:posOffset>
                  </wp:positionV>
                  <wp:extent cx="186690" cy="327025"/>
                  <wp:effectExtent l="0" t="0" r="3810" b="3175"/>
                  <wp:wrapNone/>
                  <wp:docPr id="1908265232" name="Grafik 190826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5072" behindDoc="0" locked="0" layoutInCell="1" allowOverlap="1" wp14:anchorId="07835137" wp14:editId="12E883E6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27520</wp:posOffset>
                  </wp:positionV>
                  <wp:extent cx="186690" cy="327025"/>
                  <wp:effectExtent l="0" t="0" r="3810" b="3175"/>
                  <wp:wrapNone/>
                  <wp:docPr id="1828798663" name="Grafik 1828798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57275" behindDoc="0" locked="0" layoutInCell="1" allowOverlap="1" wp14:anchorId="63BCFE06" wp14:editId="6C59CD96">
                      <wp:simplePos x="0" y="0"/>
                      <wp:positionH relativeFrom="column">
                        <wp:posOffset>795870</wp:posOffset>
                      </wp:positionH>
                      <wp:positionV relativeFrom="paragraph">
                        <wp:posOffset>31115</wp:posOffset>
                      </wp:positionV>
                      <wp:extent cx="2975610" cy="327660"/>
                      <wp:effectExtent l="0" t="0" r="0" b="2540"/>
                      <wp:wrapNone/>
                      <wp:docPr id="97153076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79418636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166217562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300CF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09062060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57976833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566625490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5D1E57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71811633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59068954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959778532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2794E5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5538099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BCFE06" id="_x0000_s1304" style="position:absolute;margin-left:62.65pt;margin-top:2.45pt;width:234.3pt;height:25.8pt;z-index:252257275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">
                      <v:group id="Gruppieren 381" o:spid="_x0000_s1305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">
                        <v:shape id="_x0000_s1306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E1300CF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07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308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">
                        <v:shape id="_x0000_s1309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D5D1E57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10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311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">
                        <v:shape id="_x0000_s1312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742794E5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13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3024" behindDoc="0" locked="0" layoutInCell="1" allowOverlap="1" wp14:anchorId="1F5A6ADF" wp14:editId="09D4A5F2">
                      <wp:simplePos x="0" y="0"/>
                      <wp:positionH relativeFrom="column">
                        <wp:posOffset>197627</wp:posOffset>
                      </wp:positionH>
                      <wp:positionV relativeFrom="paragraph">
                        <wp:posOffset>23094</wp:posOffset>
                      </wp:positionV>
                      <wp:extent cx="640080" cy="329678"/>
                      <wp:effectExtent l="0" t="0" r="7620" b="635"/>
                      <wp:wrapNone/>
                      <wp:docPr id="2117921443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757932760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398976862" name="Gruppieren 1398976862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209968786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FDB01C" w14:textId="2B17A49C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49778321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59D37A" w14:textId="263F347C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5251780" name="Gerade Verbindung 1885251780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2050621" name="Gruppieren 112050621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653504026" name="Gruppieren 1653504026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1494749508" name="Gruppieren 1494749508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321551072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12B6BA" w14:textId="3B27AB8D" w:rsidR="00C21526" w:rsidRDefault="008E2B53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338977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F8DB61" w14:textId="638D595A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801475" name="Gerade Verbindung 172801475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86846049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0501F6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5653109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291F98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5A6ADF" id="_x0000_s1314" style="position:absolute;margin-left:15.55pt;margin-top:1.8pt;width:50.4pt;height:25.95pt;z-index:253313024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">
                      <v:shape id="Textfeld 3" o:spid="_x0000_s1315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398976862" o:spid="_x0000_s1316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">
                        <v:shape id="Textfeld 3" o:spid="_x0000_s131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AFDB01C" w14:textId="2B17A49C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159D37A" w14:textId="263F347C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885251780" o:spid="_x0000_s131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2050621" o:spid="_x0000_s1320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">
                        <v:group id="Gruppieren 1653504026" o:spid="_x0000_s1321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">
                          <v:group id="Gruppieren 1494749508" o:spid="_x0000_s1322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">
                            <v:shape id="Textfeld 3" o:spid="_x0000_s1323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E12B6BA" w14:textId="3B27AB8D" w:rsidR="00C21526" w:rsidRDefault="008E2B53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24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EF8DB61" w14:textId="638D595A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2801475" o:spid="_x0000_s1325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326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C0501F6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327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47291F98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</w:rPr>
              <w:t xml:space="preserve">(7)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          </m:t>
              </m:r>
            </m:oMath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     </w:t>
            </w:r>
            <w:r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(8)         +            </w:t>
            </w:r>
            <w:r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(9)         </w:t>
            </w:r>
            <w:r w:rsidR="00C21526" w:rsidRPr="008D5CC7">
              <w:rPr>
                <w:rFonts w:asciiTheme="minorHAnsi" w:eastAsiaTheme="minorEastAsia" w:hAnsiTheme="minorHAnsi" w:cstheme="minorHAnsi"/>
                <w:sz w:val="28"/>
                <w:szCs w:val="22"/>
              </w:rPr>
              <w:t>–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         </w:t>
            </w:r>
          </w:p>
          <w:p w14:paraId="5487B203" w14:textId="29F44163" w:rsidR="00C21526" w:rsidRPr="007F4553" w:rsidRDefault="00C21526" w:rsidP="00D85197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before="180" w:after="180"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</w:rPr>
              <w:t xml:space="preserve">                                        </w:t>
            </w:r>
            <w:r w:rsidR="008D5CC7"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Pr="007F4553">
              <w:rPr>
                <w:rFonts w:asciiTheme="minorHAnsi" w:eastAsiaTheme="minorEastAsia" w:hAnsiTheme="minorHAnsi" w:cstheme="minorHAnsi"/>
              </w:rPr>
              <w:t>Welche Aufgaben passen zu demselben Bild wie (7)?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7320EB" w:rsidRPr="007F4553" w14:paraId="3BF614A1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E6DBEF9" w14:textId="1DBCB1D7" w:rsidR="007320EB" w:rsidRPr="007F4553" w:rsidRDefault="007320EB" w:rsidP="007320EB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>1.2</w:t>
            </w:r>
          </w:p>
        </w:tc>
        <w:tc>
          <w:tcPr>
            <w:tcW w:w="8613" w:type="dxa"/>
            <w:gridSpan w:val="6"/>
          </w:tcPr>
          <w:p w14:paraId="06490FF6" w14:textId="74D46891" w:rsidR="007320EB" w:rsidRPr="007F4553" w:rsidRDefault="00BF5518" w:rsidP="007320EB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51232" behindDoc="0" locked="0" layoutInCell="1" allowOverlap="1" wp14:anchorId="6BAE7B7B" wp14:editId="0ACAE86F">
                      <wp:simplePos x="0" y="0"/>
                      <wp:positionH relativeFrom="column">
                        <wp:posOffset>2834373</wp:posOffset>
                      </wp:positionH>
                      <wp:positionV relativeFrom="paragraph">
                        <wp:posOffset>57150</wp:posOffset>
                      </wp:positionV>
                      <wp:extent cx="629920" cy="746760"/>
                      <wp:effectExtent l="0" t="0" r="0" b="2540"/>
                      <wp:wrapNone/>
                      <wp:docPr id="16834667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301619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728433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4523C6" w14:textId="77777777" w:rsidR="007320EB" w:rsidRPr="007320EB" w:rsidRDefault="007320EB" w:rsidP="007320E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320EB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AE7B7B" id="Gruppieren 21" o:spid="_x0000_s1328" style="position:absolute;margin-left:223.2pt;margin-top:4.5pt;width:49.6pt;height:58.8pt;z-index:25315123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">
                      <v:shape id="Grafik 3" o:spid="_x0000_s132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">
                        <v:imagedata r:id="rId39" o:title="" chromakey="white"/>
                      </v:shape>
                      <v:shape id="Textfeld 12" o:spid="_x0000_s133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4523C6" w14:textId="77777777" w:rsidR="007320EB" w:rsidRPr="007320EB" w:rsidRDefault="007320EB" w:rsidP="007320E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320EB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3136896" behindDoc="0" locked="0" layoutInCell="1" allowOverlap="1" wp14:anchorId="2AD61BDA" wp14:editId="3904A23F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226060</wp:posOffset>
                  </wp:positionV>
                  <wp:extent cx="2073275" cy="519430"/>
                  <wp:effectExtent l="0" t="0" r="0" b="1270"/>
                  <wp:wrapNone/>
                  <wp:docPr id="1497394470" name="Grafik 149739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5" t="7328" r="8643" b="19785"/>
                          <a:stretch/>
                        </pic:blipFill>
                        <pic:spPr bwMode="auto">
                          <a:xfrm>
                            <a:off x="0" y="0"/>
                            <a:ext cx="207327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59A83C84" wp14:editId="6274E1BB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179906</wp:posOffset>
                      </wp:positionV>
                      <wp:extent cx="2106295" cy="621665"/>
                      <wp:effectExtent l="0" t="0" r="40005" b="13335"/>
                      <wp:wrapNone/>
                      <wp:docPr id="1415794310" name="Gefaltete Ecke 1415794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6295" cy="621665"/>
                              </a:xfrm>
                              <a:prstGeom prst="foldedCorner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5C5CD2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1415794310" o:spid="_x0000_s1026" type="#_x0000_t65" style="position:absolute;margin-left:259.95pt;margin-top:14.15pt;width:165.85pt;height:48.9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" adj="18000" fillcolor="#f2f2f2 [3052]" strokecolor="#7f7f7f [1612]" strokeweight=".5pt">
                      <v:stroke joinstyle="miter"/>
                    </v:shape>
                  </w:pict>
                </mc:Fallback>
              </mc:AlternateContent>
            </w:r>
            <w:r w:rsidR="007320EB" w:rsidRPr="007F4553">
              <w:rPr>
                <w:rFonts w:asciiTheme="minorHAnsi" w:hAnsiTheme="minorHAnsi" w:cstheme="minorHAnsi"/>
              </w:rPr>
              <w:t xml:space="preserve">Addition von Brüchen </w:t>
            </w:r>
            <w:r w:rsidR="00AF3784" w:rsidRPr="007F4553">
              <w:rPr>
                <w:rFonts w:asciiTheme="minorHAnsi" w:hAnsiTheme="minorHAnsi" w:cstheme="minorHAnsi"/>
              </w:rPr>
              <w:t xml:space="preserve">richtig </w:t>
            </w:r>
            <w:r w:rsidR="007320EB" w:rsidRPr="007F4553">
              <w:rPr>
                <w:rFonts w:asciiTheme="minorHAnsi" w:hAnsiTheme="minorHAnsi" w:cstheme="minorHAnsi"/>
              </w:rPr>
              <w:t>darstellen</w:t>
            </w:r>
          </w:p>
        </w:tc>
      </w:tr>
      <w:tr w:rsidR="00C50D7C" w:rsidRPr="007F4553" w14:paraId="62DFC2C5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2B217FAF" w14:textId="0D5E10A0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3F2C1C0A" w14:textId="4ACB222F" w:rsidR="00C50D7C" w:rsidRPr="007F4553" w:rsidRDefault="00551DD5" w:rsidP="00D90050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DEB547D" wp14:editId="1E2EF71D">
                  <wp:extent cx="360000" cy="272386"/>
                  <wp:effectExtent l="0" t="0" r="2540" b="0"/>
                  <wp:docPr id="1439626636" name="Grafik 143962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3C7FB4" w14:textId="77777777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2AB02E12" w14:textId="77777777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26CD952C" w14:textId="6710B8BF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6" w:type="dxa"/>
          </w:tcPr>
          <w:p w14:paraId="37E07441" w14:textId="54F680E2" w:rsidR="00C50D7C" w:rsidRPr="007F4553" w:rsidRDefault="00C50D7C" w:rsidP="00D9005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6BC1D826" w14:textId="08D146D5" w:rsidR="00C50D7C" w:rsidRPr="007F4553" w:rsidRDefault="00BF5518" w:rsidP="00D90050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127FD00D" wp14:editId="01D10BA1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489585</wp:posOffset>
                      </wp:positionV>
                      <wp:extent cx="2105660" cy="667385"/>
                      <wp:effectExtent l="0" t="0" r="40640" b="18415"/>
                      <wp:wrapNone/>
                      <wp:docPr id="1236985484" name="Gefaltete Ecke 1236985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660" cy="667385"/>
                              </a:xfrm>
                              <a:prstGeom prst="foldedCorner">
                                <a:avLst>
                                  <a:gd name="adj" fmla="val 16022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F7198" id="Gefaltete Ecke 1236985484" o:spid="_x0000_s1026" type="#_x0000_t65" style="position:absolute;margin-left:238.65pt;margin-top:38.55pt;width:165.8pt;height:52.5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" adj="18139" fillcolor="#d8d8d8 [2732]" strokecolor="#7f7f7f [1612]" strokeweight=".5pt">
                      <v:stroke joinstyle="miter"/>
                    </v:shape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3162496" behindDoc="0" locked="0" layoutInCell="1" allowOverlap="1" wp14:anchorId="50A4831A" wp14:editId="5915DD77">
                  <wp:simplePos x="0" y="0"/>
                  <wp:positionH relativeFrom="column">
                    <wp:posOffset>3041650</wp:posOffset>
                  </wp:positionH>
                  <wp:positionV relativeFrom="paragraph">
                    <wp:posOffset>416560</wp:posOffset>
                  </wp:positionV>
                  <wp:extent cx="2019300" cy="790575"/>
                  <wp:effectExtent l="0" t="0" r="0" b="0"/>
                  <wp:wrapNone/>
                  <wp:docPr id="1912335388" name="Grafik 191233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50208" behindDoc="0" locked="0" layoutInCell="1" allowOverlap="1" wp14:anchorId="1DDF9DAE" wp14:editId="477CEA22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418198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D8F15E" w14:textId="77777777" w:rsidR="007320EB" w:rsidRPr="007320EB" w:rsidRDefault="007320EB" w:rsidP="007320E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320EB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DF9DAE" id="Gruppieren 17" o:spid="_x0000_s1331" style="position:absolute;margin-left:193.1pt;margin-top:32.95pt;width:45.75pt;height:55.3pt;z-index:25315020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">
                      <v:shape id="Grafik 7" o:spid="_x0000_s133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45" o:title="" chromakey="white"/>
                      </v:shape>
                      <v:shape id="Textfeld 12" o:spid="_x0000_s133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1D8F15E" w14:textId="77777777" w:rsidR="007320EB" w:rsidRPr="007320EB" w:rsidRDefault="007320EB" w:rsidP="007320E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320EB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0D7C" w:rsidRPr="007F4553">
              <w:rPr>
                <w:rFonts w:asciiTheme="minorHAnsi" w:hAnsiTheme="minorHAnsi" w:cstheme="minorHAnsi"/>
              </w:rPr>
              <w:t xml:space="preserve">Emily und Maurice haben </w:t>
            </w:r>
            <w:r w:rsidR="007320EB" w:rsidRPr="007F4553">
              <w:rPr>
                <w:rFonts w:asciiTheme="minorHAnsi" w:hAnsiTheme="minorHAnsi" w:cstheme="minorHAnsi"/>
              </w:rPr>
              <w:t xml:space="preserve">zu zwei </w:t>
            </w:r>
            <w:proofErr w:type="spellStart"/>
            <w:r w:rsidR="00A65CC8" w:rsidRPr="007F4553">
              <w:rPr>
                <w:rFonts w:asciiTheme="minorHAnsi" w:hAnsiTheme="minorHAnsi" w:cstheme="minorHAnsi"/>
              </w:rPr>
              <w:t>verschie</w:t>
            </w:r>
            <w:proofErr w:type="spellEnd"/>
            <w:r w:rsidR="00A65CC8" w:rsidRPr="007F4553">
              <w:rPr>
                <w:rFonts w:asciiTheme="minorHAnsi" w:hAnsiTheme="minorHAnsi" w:cstheme="minorHAnsi"/>
              </w:rPr>
              <w:t xml:space="preserve">- </w:t>
            </w:r>
            <w:r w:rsidR="00A65CC8" w:rsidRPr="007F4553">
              <w:rPr>
                <w:rFonts w:asciiTheme="minorHAnsi" w:hAnsiTheme="minorHAnsi" w:cstheme="minorHAnsi"/>
              </w:rPr>
              <w:br/>
              <w:t xml:space="preserve">denen </w:t>
            </w:r>
            <w:r w:rsidR="007320EB" w:rsidRPr="007F4553">
              <w:rPr>
                <w:rFonts w:asciiTheme="minorHAnsi" w:hAnsiTheme="minorHAnsi" w:cstheme="minorHAnsi"/>
              </w:rPr>
              <w:t xml:space="preserve">Aufgaben </w:t>
            </w:r>
            <w:r w:rsidR="00A65CC8" w:rsidRPr="007F4553">
              <w:rPr>
                <w:rFonts w:asciiTheme="minorHAnsi" w:hAnsiTheme="minorHAnsi" w:cstheme="minorHAnsi"/>
              </w:rPr>
              <w:t xml:space="preserve">ihre </w:t>
            </w:r>
            <w:r w:rsidR="007320EB" w:rsidRPr="007F4553">
              <w:rPr>
                <w:rFonts w:asciiTheme="minorHAnsi" w:hAnsiTheme="minorHAnsi" w:cstheme="minorHAnsi"/>
              </w:rPr>
              <w:t xml:space="preserve">Streifen gezeichnet, </w:t>
            </w:r>
            <w:r w:rsidR="00AF3784" w:rsidRPr="007F4553">
              <w:rPr>
                <w:rFonts w:asciiTheme="minorHAnsi" w:hAnsiTheme="minorHAnsi" w:cstheme="minorHAnsi"/>
              </w:rPr>
              <w:br/>
            </w:r>
            <w:r w:rsidR="007320EB" w:rsidRPr="007F4553">
              <w:rPr>
                <w:rFonts w:asciiTheme="minorHAnsi" w:hAnsiTheme="minorHAnsi" w:cstheme="minorHAnsi"/>
              </w:rPr>
              <w:t>aber dasselbe Ergebnis heraus</w:t>
            </w:r>
            <w:r w:rsidR="005062D1">
              <w:rPr>
                <w:rFonts w:asciiTheme="minorHAnsi" w:hAnsiTheme="minorHAnsi" w:cstheme="minorHAnsi"/>
              </w:rPr>
              <w:t>bekommen</w:t>
            </w:r>
            <w:r w:rsidR="007320EB" w:rsidRPr="007F4553">
              <w:rPr>
                <w:rFonts w:asciiTheme="minorHAnsi" w:hAnsiTheme="minorHAnsi" w:cstheme="minorHAnsi"/>
              </w:rPr>
              <w:t xml:space="preserve">. </w:t>
            </w:r>
          </w:p>
          <w:p w14:paraId="7E3CD59F" w14:textId="0C9CAE54" w:rsidR="00C50D7C" w:rsidRPr="007F4553" w:rsidRDefault="00C50D7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Wer hat Recht? </w:t>
            </w:r>
          </w:p>
          <w:p w14:paraId="7EDC4213" w14:textId="77E8A270" w:rsidR="00C50D7C" w:rsidRPr="007F4553" w:rsidRDefault="00C50D7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Um welches Ganze geht es bei Emily, </w:t>
            </w:r>
            <w:r w:rsidR="00AF3784" w:rsidRPr="007F4553">
              <w:rPr>
                <w:rFonts w:cstheme="minorHAnsi"/>
              </w:rPr>
              <w:br/>
            </w:r>
            <w:r w:rsidRPr="007F4553">
              <w:rPr>
                <w:rFonts w:cstheme="minorHAnsi"/>
              </w:rPr>
              <w:t>um welches Ganze bei Maurice? Erkläre.</w:t>
            </w:r>
          </w:p>
        </w:tc>
      </w:tr>
      <w:tr w:rsidR="00D22F3C" w:rsidRPr="007F4553" w14:paraId="69F03858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5A80D2C" w14:textId="54389327" w:rsidR="00D22F3C" w:rsidRPr="007F4553" w:rsidRDefault="00D22F3C" w:rsidP="00D22F3C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lastRenderedPageBreak/>
              <w:t>1.3</w:t>
            </w:r>
          </w:p>
        </w:tc>
        <w:tc>
          <w:tcPr>
            <w:tcW w:w="8613" w:type="dxa"/>
            <w:gridSpan w:val="6"/>
          </w:tcPr>
          <w:p w14:paraId="1B0DFD0B" w14:textId="7E319D99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Aufgaben mit und ohne Streifen lösen</w:t>
            </w:r>
          </w:p>
          <w:p w14:paraId="02B16159" w14:textId="14EA8FFA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144C9CB1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3FAE7DD5" w14:textId="0A619A60" w:rsidR="00D22F3C" w:rsidRPr="007F4553" w:rsidRDefault="003E024F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5D6C16A9" wp14:editId="35447146">
                      <wp:extent cx="275475" cy="197485"/>
                      <wp:effectExtent l="0" t="0" r="4445" b="5715"/>
                      <wp:docPr id="256049756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5879897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018989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36B1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Btg&#13;&#10;ppj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">
                        <v:imagedata r:id="rId2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241E3A82" w14:textId="3C487DA6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187" w:type="dxa"/>
            <w:gridSpan w:val="5"/>
          </w:tcPr>
          <w:p w14:paraId="74700F88" w14:textId="30B1DB9C" w:rsidR="00551DD5" w:rsidRPr="007F4553" w:rsidRDefault="00D22F3C" w:rsidP="00551DD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Löse die Aufgaben</w:t>
            </w:r>
            <w:r w:rsidR="007320EB" w:rsidRPr="007F4553">
              <w:rPr>
                <w:rFonts w:asciiTheme="minorHAnsi" w:hAnsiTheme="minorHAnsi" w:cstheme="minorHAnsi"/>
              </w:rPr>
              <w:t xml:space="preserve"> </w:t>
            </w:r>
            <w:r w:rsidR="00551DD5" w:rsidRPr="007F4553">
              <w:rPr>
                <w:rFonts w:asciiTheme="minorHAnsi" w:hAnsiTheme="minorHAnsi" w:cstheme="minorHAnsi"/>
              </w:rPr>
              <w:t>zu</w:t>
            </w:r>
            <w:r w:rsidR="007320EB" w:rsidRPr="007F4553">
              <w:rPr>
                <w:rFonts w:asciiTheme="minorHAnsi" w:hAnsiTheme="minorHAnsi" w:cstheme="minorHAnsi"/>
              </w:rPr>
              <w:t>erst im Kopf</w:t>
            </w:r>
            <w:r w:rsidRPr="007F4553">
              <w:rPr>
                <w:rFonts w:asciiTheme="minorHAnsi" w:hAnsiTheme="minorHAnsi" w:cstheme="minorHAnsi"/>
              </w:rPr>
              <w:t xml:space="preserve">. </w:t>
            </w:r>
            <w:r w:rsidR="00551DD5" w:rsidRPr="007F4553">
              <w:rPr>
                <w:rFonts w:asciiTheme="minorHAnsi" w:hAnsiTheme="minorHAnsi" w:cstheme="minorHAnsi"/>
              </w:rPr>
              <w:t xml:space="preserve">Welche Aufgaben passen gut zusammen? </w:t>
            </w:r>
          </w:p>
          <w:p w14:paraId="36B756CF" w14:textId="6587161C" w:rsidR="00D22F3C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Überprüfe </w:t>
            </w:r>
            <w:r w:rsidR="00951B14" w:rsidRPr="007F4553">
              <w:rPr>
                <w:rFonts w:asciiTheme="minorHAnsi" w:hAnsiTheme="minorHAnsi" w:cstheme="minorHAnsi"/>
              </w:rPr>
              <w:t xml:space="preserve">danach mit </w:t>
            </w:r>
            <w:r w:rsidR="00551DD5" w:rsidRPr="007F4553">
              <w:rPr>
                <w:rFonts w:asciiTheme="minorHAnsi" w:hAnsiTheme="minorHAnsi" w:cstheme="minorHAnsi"/>
              </w:rPr>
              <w:t>Streifentafel</w:t>
            </w:r>
            <w:r w:rsidR="00951B14" w:rsidRPr="007F4553">
              <w:rPr>
                <w:rFonts w:asciiTheme="minorHAnsi" w:hAnsiTheme="minorHAnsi" w:cstheme="minorHAnsi"/>
              </w:rPr>
              <w:t xml:space="preserve"> oder digitalen Bruchstreifen</w:t>
            </w:r>
            <w:r w:rsidR="00551DD5" w:rsidRPr="007F4553">
              <w:rPr>
                <w:rFonts w:asciiTheme="minorHAnsi" w:hAnsiTheme="minorHAnsi" w:cstheme="minorHAnsi"/>
              </w:rPr>
              <w:t>.</w:t>
            </w:r>
            <w:r w:rsidR="00951B14" w:rsidRPr="007F4553">
              <w:rPr>
                <w:rFonts w:asciiTheme="minorHAnsi" w:hAnsiTheme="minorHAnsi" w:cstheme="minorHAnsi"/>
              </w:rPr>
              <w:t xml:space="preserve"> </w:t>
            </w:r>
          </w:p>
          <w:p w14:paraId="6FE1B788" w14:textId="39CD980B" w:rsidR="0020062F" w:rsidRDefault="002A38C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0368" behindDoc="0" locked="0" layoutInCell="1" allowOverlap="1" wp14:anchorId="62F2765A" wp14:editId="3E62DFAF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121920</wp:posOffset>
                      </wp:positionV>
                      <wp:extent cx="943610" cy="428625"/>
                      <wp:effectExtent l="0" t="0" r="0" b="3175"/>
                      <wp:wrapNone/>
                      <wp:docPr id="75908352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2009996829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E189C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163699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35127716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480564915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62DB96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19661614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221A30" w14:textId="1685B9DE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4349442" name="Gerade Verbindung 2054349442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8045588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329189541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4D91BC" w14:textId="1F17DE6B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20733567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CB57A6" w14:textId="4C4B1DD3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5802613" name="Gerade Verbindung 2085802613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702108794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B072E0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96338256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F2765A" id="Gruppieren 375" o:spid="_x0000_s1334" style="position:absolute;margin-left:245.05pt;margin-top:9.6pt;width:74.3pt;height:33.75pt;z-index:253370368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">
                      <v:shape id="_x0000_s1335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32DE189C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36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">
                        <v:group id="_x0000_s1337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">
                          <v:shape id="Textfeld 3" o:spid="_x0000_s1338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0D62DB96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39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4221A30" w14:textId="1685B9DE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54349442" o:spid="_x0000_s1340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341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">
                          <v:shape id="Textfeld 3" o:spid="_x0000_s1342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B4D91BC" w14:textId="1F17DE6B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43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CB57A6" w14:textId="4C4B1DD3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85802613" o:spid="_x0000_s1344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45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6B072E0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46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23216496" wp14:editId="203578AA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111125</wp:posOffset>
                      </wp:positionV>
                      <wp:extent cx="943610" cy="428625"/>
                      <wp:effectExtent l="0" t="0" r="0" b="3175"/>
                      <wp:wrapNone/>
                      <wp:docPr id="196851990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979608600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C9FE5C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9614842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669914269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881175506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2FF58C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5810151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EBEBCD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6154234" name="Gerade Verbindung 696154234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196721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46626929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FF8C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16052897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5832B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7676710" name="Gerade Verbindung 1217676710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09043088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35ABEA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79713524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216496" id="_x0000_s1347" style="position:absolute;margin-left:11.95pt;margin-top:8.75pt;width:74.3pt;height:33.75pt;z-index:253368320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">
                      <v:shape id="_x0000_s1348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8C9FE5C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49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">
                        <v:group id="_x0000_s1350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">
                          <v:shape id="Textfeld 3" o:spid="_x0000_s135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82FF58C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52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EBEBCD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696154234" o:spid="_x0000_s135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54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">
                          <v:shape id="Textfeld 3" o:spid="_x0000_s1355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6FC1FF8C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56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75832B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217676710" o:spid="_x0000_s1357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  <v:shape id="_x0000_s1358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735ABEA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59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6272" behindDoc="0" locked="0" layoutInCell="1" allowOverlap="1" wp14:anchorId="5695E028" wp14:editId="233E1843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119380</wp:posOffset>
                      </wp:positionV>
                      <wp:extent cx="943610" cy="428625"/>
                      <wp:effectExtent l="0" t="0" r="0" b="3175"/>
                      <wp:wrapNone/>
                      <wp:docPr id="947380257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2014465471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6B648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80019975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431521442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87181851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C5ECD2" w14:textId="03522608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1256809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5F232C" w14:textId="54213D1F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1703488" name="Gerade Verbindung 96170348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6806197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31540244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40B928" w14:textId="296AA46D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74187856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FC6096" w14:textId="5EF166AB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9391225" name="Gerade Verbindung 609391225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15833816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BA4C1" w14:textId="6E3F091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47468490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95E028" id="_x0000_s1360" style="position:absolute;margin-left:132.05pt;margin-top:9.4pt;width:74.3pt;height:33.75pt;z-index:253366272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">
                      <v:shape id="_x0000_s1361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4A56B648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62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">
                        <v:group id="_x0000_s1363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">
                          <v:shape id="Textfeld 3" o:spid="_x0000_s1364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EC5ECD2" w14:textId="03522608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65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75F232C" w14:textId="54213D1F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61703488" o:spid="_x0000_s1366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367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">
                          <v:shape id="Textfeld 3" o:spid="_x0000_s1368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A40B928" w14:textId="296AA46D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69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9FC6096" w14:textId="5EF166AB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609391225" o:spid="_x0000_s1370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71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5ABA4C1" w14:textId="6E3F091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72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4A277623" wp14:editId="1FDAB864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635000</wp:posOffset>
                      </wp:positionV>
                      <wp:extent cx="943610" cy="428625"/>
                      <wp:effectExtent l="0" t="0" r="0" b="3175"/>
                      <wp:wrapNone/>
                      <wp:docPr id="100337302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427550705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2647CA" w14:textId="196176AC" w:rsidR="0020062F" w:rsidRDefault="00FD2989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0890676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759549948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754342519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871F36" w14:textId="442875CD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75381302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0FB774" w14:textId="2031A3C8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5651090" name="Gerade Verbindung 1205651090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13177913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683142727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F1F46D" w14:textId="119B7C36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115383414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BF0875" w14:textId="5396179B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2816755" name="Gerade Verbindung 1652816755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25333722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FCB602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00551121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277623" id="_x0000_s1373" style="position:absolute;margin-left:132.05pt;margin-top:50pt;width:74.3pt;height:33.75pt;z-index:253373440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">
                      <v:shape id="_x0000_s1374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742647CA" w14:textId="196176AC" w:rsidR="0020062F" w:rsidRDefault="00FD2989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375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">
                        <v:group id="_x0000_s1376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">
                          <v:shape id="Textfeld 3" o:spid="_x0000_s137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871F36" w14:textId="442875CD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7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B0FB774" w14:textId="2031A3C8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05651090" o:spid="_x0000_s137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80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">
                          <v:shape id="Textfeld 3" o:spid="_x0000_s1381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0F1F46D" w14:textId="119B7C36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82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9BF0875" w14:textId="5396179B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652816755" o:spid="_x0000_s1383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_x0000_s1384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DFCB602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85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31F44BC3" wp14:editId="559B71F0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635000</wp:posOffset>
                      </wp:positionV>
                      <wp:extent cx="943610" cy="428625"/>
                      <wp:effectExtent l="0" t="0" r="0" b="3175"/>
                      <wp:wrapNone/>
                      <wp:docPr id="171713175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802980051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3D1B5" w14:textId="06518735" w:rsidR="0020062F" w:rsidRDefault="002A38C1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3866506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356263253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973992790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A0FA73" w14:textId="7ED63F1D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6370697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B4E49E" w14:textId="32CB0718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2892697" name="Gerade Verbindung 83289269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79130626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164823779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36F3F" w14:textId="0873D950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34192308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BF824E" w14:textId="0703800C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334859" name="Gerade Verbindung 69334859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42336562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F6A993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48434160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F44BC3" id="_x0000_s1386" style="position:absolute;margin-left:245.05pt;margin-top:50pt;width:74.3pt;height:33.75pt;z-index:253375488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">
                      <v:shape id="_x0000_s1387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5E53D1B5" w14:textId="06518735" w:rsidR="0020062F" w:rsidRDefault="002A38C1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388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">
                        <v:group id="_x0000_s1389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">
                          <v:shape id="Textfeld 3" o:spid="_x0000_s1390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0A0FA73" w14:textId="7ED63F1D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91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AB4E49E" w14:textId="32CB0718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832892697" o:spid="_x0000_s1392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93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">
                          <v:shape id="Textfeld 3" o:spid="_x0000_s1394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8B36F3F" w14:textId="0873D950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95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BF824E" w14:textId="0703800C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69334859" o:spid="_x0000_s1396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97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BF6A993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98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20062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3CA7BC56" wp14:editId="74F983B1">
                      <wp:simplePos x="0" y="0"/>
                      <wp:positionH relativeFrom="column">
                        <wp:posOffset>392947</wp:posOffset>
                      </wp:positionH>
                      <wp:positionV relativeFrom="paragraph">
                        <wp:posOffset>167630</wp:posOffset>
                      </wp:positionV>
                      <wp:extent cx="157798" cy="171343"/>
                      <wp:effectExtent l="0" t="0" r="7620" b="6985"/>
                      <wp:wrapNone/>
                      <wp:docPr id="178150001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98" cy="1713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AB9F2A" id="Textfeld 3" o:spid="_x0000_s1026" type="#_x0000_t202" style="position:absolute;margin-left:30.95pt;margin-top:13.2pt;width:12.45pt;height:13.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" filled="f" stroked="f" strokeweight=".5pt">
                      <v:textbox style="mso-fit-shape-to-text:t" inset="0,0,0,0"/>
                    </v:shape>
                  </w:pict>
                </mc:Fallback>
              </mc:AlternateContent>
            </w:r>
          </w:p>
          <w:p w14:paraId="480169DC" w14:textId="5F3FC4B9" w:rsidR="0020062F" w:rsidRDefault="0020062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(1)                                           (2)                                        (3)</w:t>
            </w:r>
          </w:p>
          <w:p w14:paraId="337AFCBE" w14:textId="778872CF" w:rsidR="0020062F" w:rsidRDefault="0020062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5834C7BB" w14:textId="1A3408F8" w:rsidR="0020062F" w:rsidRDefault="002A38C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4464" behindDoc="0" locked="0" layoutInCell="1" allowOverlap="1" wp14:anchorId="3CF9838B" wp14:editId="24E08D5A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122770</wp:posOffset>
                      </wp:positionV>
                      <wp:extent cx="943610" cy="428625"/>
                      <wp:effectExtent l="0" t="0" r="0" b="3175"/>
                      <wp:wrapNone/>
                      <wp:docPr id="207045145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1235559123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D451ED" w14:textId="3B61D875" w:rsidR="0020062F" w:rsidRDefault="00FD2989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60390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117717801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301837358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88E071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989308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3A90F8" w14:textId="16102944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9577507" name="Gerade Verbindung 105957750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1839467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2136641748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8276AB" w14:textId="612DAE70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76194385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1DB6F5" w14:textId="15428443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2472431" name="Gerade Verbindung 1152472431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44530154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B3E37F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84075756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F9838B" id="_x0000_s1399" style="position:absolute;margin-left:11.1pt;margin-top:9.65pt;width:74.3pt;height:33.75pt;z-index:253374464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">
                      <v:shape id="_x0000_s1400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70D451ED" w14:textId="3B61D875" w:rsidR="0020062F" w:rsidRDefault="00FD2989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401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">
                        <v:group id="_x0000_s1402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">
                          <v:shape id="Textfeld 3" o:spid="_x0000_s140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588E071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0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583A90F8" w14:textId="16102944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059577507" o:spid="_x0000_s140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06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">
                          <v:shape id="Textfeld 3" o:spid="_x0000_s1407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F8276AB" w14:textId="612DAE70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08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B1DB6F5" w14:textId="15428443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152472431" o:spid="_x0000_s1409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410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48B3E37F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411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</w:p>
          <w:p w14:paraId="0EA0E018" w14:textId="6BEA9563" w:rsidR="0020062F" w:rsidRDefault="0020062F" w:rsidP="0020062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(4)                                           (5)                                        (6)</w:t>
            </w:r>
          </w:p>
          <w:p w14:paraId="55FAF286" w14:textId="7859AFF5" w:rsidR="0020062F" w:rsidRDefault="0020062F" w:rsidP="0020062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38FE7148" w14:textId="1ECE9752" w:rsidR="00D22F3C" w:rsidRPr="007F4553" w:rsidRDefault="0020062F" w:rsidP="002A38C1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4B1FF05" wp14:editId="722C12D0">
                      <wp:simplePos x="0" y="0"/>
                      <wp:positionH relativeFrom="column">
                        <wp:posOffset>392947</wp:posOffset>
                      </wp:positionH>
                      <wp:positionV relativeFrom="paragraph">
                        <wp:posOffset>167630</wp:posOffset>
                      </wp:positionV>
                      <wp:extent cx="157798" cy="171343"/>
                      <wp:effectExtent l="0" t="0" r="7620" b="6985"/>
                      <wp:wrapNone/>
                      <wp:docPr id="152547396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98" cy="1713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8D30C5" id="Textfeld 3" o:spid="_x0000_s1026" type="#_x0000_t202" style="position:absolute;margin-left:30.95pt;margin-top:13.2pt;width:12.45pt;height:13.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" filled="f" stroked="f" strokeweight=".5pt">
                      <v:textbox style="mso-fit-shape-to-text:t" inset="0,0,0,0"/>
                    </v:shape>
                  </w:pict>
                </mc:Fallback>
              </mc:AlternateContent>
            </w:r>
          </w:p>
        </w:tc>
      </w:tr>
      <w:tr w:rsidR="00D22F3C" w:rsidRPr="007F4553" w14:paraId="11436AE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5A23FB5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316EAFB8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7E5801A1" w14:textId="43DE81DD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79FDD97C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6268416E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2C29D67" wp14:editId="4DEA0D34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54A3174A" w14:textId="0A632AC0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187" w:type="dxa"/>
            <w:gridSpan w:val="5"/>
          </w:tcPr>
          <w:p w14:paraId="0FC1552B" w14:textId="7EDA2546" w:rsidR="008C57FC" w:rsidRPr="007F4553" w:rsidRDefault="00D22F3C" w:rsidP="008C57FC">
            <w:pPr>
              <w:rPr>
                <w:rFonts w:cstheme="minorHAnsi"/>
              </w:rPr>
            </w:pPr>
            <w:r w:rsidRPr="007F4553">
              <w:rPr>
                <w:rFonts w:cstheme="minorHAnsi"/>
              </w:rPr>
              <w:t>Stellt euch gegenseitig Aufgaben</w:t>
            </w:r>
            <w:r w:rsidR="00551DD5" w:rsidRPr="007F4553">
              <w:rPr>
                <w:rFonts w:cstheme="minorHAnsi"/>
              </w:rPr>
              <w:t xml:space="preserve"> und wechselt euch ab: </w:t>
            </w:r>
          </w:p>
          <w:p w14:paraId="06ECF996" w14:textId="7766E19F" w:rsidR="008C57F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Eine Person nennt eine Aufgabe wie in </w:t>
            </w:r>
            <w:r w:rsidRPr="007F4553">
              <w:rPr>
                <w:rFonts w:cstheme="minorHAnsi"/>
                <w:b/>
                <w:color w:val="327A86" w:themeColor="text2"/>
              </w:rPr>
              <w:t>a)</w:t>
            </w:r>
            <w:r w:rsidR="008C57FC" w:rsidRPr="007F4553">
              <w:rPr>
                <w:rFonts w:cstheme="minorHAnsi"/>
                <w:bCs/>
                <w:color w:val="000000" w:themeColor="text1"/>
              </w:rPr>
              <w:t xml:space="preserve">. </w:t>
            </w:r>
          </w:p>
          <w:p w14:paraId="3164903A" w14:textId="39AE8323" w:rsidR="00D22F3C" w:rsidRPr="007F4553" w:rsidRDefault="008C57F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Die </w:t>
            </w:r>
            <w:r w:rsidR="00D22F3C" w:rsidRPr="007F4553">
              <w:rPr>
                <w:rFonts w:cstheme="minorHAnsi"/>
              </w:rPr>
              <w:t xml:space="preserve">andere löst </w:t>
            </w:r>
            <w:r w:rsidR="00551DD5" w:rsidRPr="007F4553">
              <w:rPr>
                <w:rFonts w:cstheme="minorHAnsi"/>
              </w:rPr>
              <w:t xml:space="preserve">und zeichnet </w:t>
            </w:r>
            <w:r w:rsidR="00D22F3C" w:rsidRPr="007F4553">
              <w:rPr>
                <w:rFonts w:cstheme="minorHAnsi"/>
              </w:rPr>
              <w:t xml:space="preserve">sie und findet </w:t>
            </w:r>
            <w:r w:rsidR="00551DD5" w:rsidRPr="007F4553">
              <w:rPr>
                <w:rFonts w:cstheme="minorHAnsi"/>
              </w:rPr>
              <w:t xml:space="preserve">eine weitere dazu </w:t>
            </w:r>
            <w:r w:rsidR="00D22F3C" w:rsidRPr="007F4553">
              <w:rPr>
                <w:rFonts w:cstheme="minorHAnsi"/>
              </w:rPr>
              <w:t xml:space="preserve">passende Aufgabe. </w:t>
            </w:r>
          </w:p>
        </w:tc>
      </w:tr>
      <w:tr w:rsidR="00D22F3C" w:rsidRPr="007F4553" w14:paraId="268C762C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1A8D50C7" w14:textId="77777777" w:rsidR="00D22F3C" w:rsidRPr="007F4553" w:rsidRDefault="00D22F3C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613" w:type="dxa"/>
            <w:gridSpan w:val="6"/>
          </w:tcPr>
          <w:p w14:paraId="3A6096F8" w14:textId="57D772A5" w:rsidR="00D22F3C" w:rsidRPr="007F4553" w:rsidRDefault="002A38C1" w:rsidP="008C57FC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2D042DFB" wp14:editId="476EDF86">
                      <wp:simplePos x="0" y="0"/>
                      <wp:positionH relativeFrom="column">
                        <wp:posOffset>2703014</wp:posOffset>
                      </wp:positionH>
                      <wp:positionV relativeFrom="paragraph">
                        <wp:posOffset>330744</wp:posOffset>
                      </wp:positionV>
                      <wp:extent cx="943610" cy="428625"/>
                      <wp:effectExtent l="0" t="0" r="0" b="3175"/>
                      <wp:wrapNone/>
                      <wp:docPr id="1126029320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180494778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2DFC7C" w14:textId="77777777" w:rsidR="002A38C1" w:rsidRDefault="002A38C1" w:rsidP="002A38C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16145143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833570785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490655561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08A61F" w14:textId="5A73D9ED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7794016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9F65E" w14:textId="77777777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4725195" name="Gerade Verbindung 374725195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48701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25574"/>
                                    <a:chOff x="312330" y="24842"/>
                                    <a:chExt cx="265727" cy="371689"/>
                                  </a:xfrm>
                                </wpg:grpSpPr>
                                <wps:wsp>
                                  <wps:cNvPr id="955923945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BA5FC" w14:textId="62911AB8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82312354" name="Textfeld 3"/>
                                  <wps:cNvSpPr txBox="1"/>
                                  <wps:spPr>
                                    <a:xfrm>
                                      <a:off x="312330" y="232588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C4BC15" w14:textId="77777777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254070" name="Gerade Verbindung 1700254070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009271905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111DF7" w14:textId="77777777" w:rsidR="002A38C1" w:rsidRDefault="002A38C1" w:rsidP="002A38C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37162348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042DFB" id="_x0000_s1412" style="position:absolute;margin-left:212.85pt;margin-top:26.05pt;width:74.3pt;height:33.75pt;z-index:253377536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">
                      <v:shape id="_x0000_s1413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F2DFC7C" w14:textId="77777777" w:rsidR="002A38C1" w:rsidRDefault="002A38C1" w:rsidP="002A38C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14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">
                        <v:group id="_x0000_s1415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">
                          <v:shape id="Textfeld 3" o:spid="_x0000_s1416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508A61F" w14:textId="5A73D9ED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17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DD9F65E" w14:textId="77777777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74725195" o:spid="_x0000_s1418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19" style="position:absolute;left:3149;top:402;width:2627;height:3256" coordorigin="3123,248" coordsize="2657,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">
                          <v:shape id="Textfeld 3" o:spid="_x0000_s1420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3EBA5FC" w14:textId="62911AB8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21" type="#_x0000_t202" style="position:absolute;left:3123;top:2325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7C4BC15" w14:textId="77777777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700254070" o:spid="_x0000_s1422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423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0111DF7" w14:textId="77777777" w:rsidR="002A38C1" w:rsidRDefault="002A38C1" w:rsidP="002A38C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424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Mehr als ein Ganzes </w:t>
            </w:r>
          </w:p>
        </w:tc>
      </w:tr>
      <w:tr w:rsidR="00D22F3C" w:rsidRPr="007F4553" w14:paraId="15728A16" w14:textId="77777777" w:rsidTr="005143FE">
        <w:trPr>
          <w:gridAfter w:val="1"/>
          <w:wAfter w:w="176" w:type="dxa"/>
          <w:trHeight w:val="1337"/>
        </w:trPr>
        <w:tc>
          <w:tcPr>
            <w:tcW w:w="672" w:type="dxa"/>
          </w:tcPr>
          <w:p w14:paraId="759E33CC" w14:textId="2A4D823A" w:rsidR="00D22F3C" w:rsidRPr="007F4553" w:rsidRDefault="00F45187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E51381D" wp14:editId="3C7AA0F0">
                  <wp:extent cx="360000" cy="272386"/>
                  <wp:effectExtent l="0" t="0" r="2540" b="0"/>
                  <wp:docPr id="1916269327" name="Grafik 1916269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513613B1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187" w:type="dxa"/>
            <w:gridSpan w:val="5"/>
          </w:tcPr>
          <w:p w14:paraId="229E4D70" w14:textId="242F8989" w:rsidR="00D22F3C" w:rsidRPr="007F4553" w:rsidRDefault="00951B14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0576" behindDoc="0" locked="0" layoutInCell="1" allowOverlap="1" wp14:anchorId="5F2C45B1" wp14:editId="30B21FCC">
                      <wp:simplePos x="0" y="0"/>
                      <wp:positionH relativeFrom="column">
                        <wp:posOffset>3885883</wp:posOffset>
                      </wp:positionH>
                      <wp:positionV relativeFrom="paragraph">
                        <wp:posOffset>-74185</wp:posOffset>
                      </wp:positionV>
                      <wp:extent cx="544830" cy="751091"/>
                      <wp:effectExtent l="0" t="0" r="1270" b="0"/>
                      <wp:wrapNone/>
                      <wp:docPr id="52652845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596771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706302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582D0" w14:textId="77777777" w:rsidR="00B676BE" w:rsidRPr="003D28BC" w:rsidRDefault="00B676BE" w:rsidP="00F01C2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C45B1" id="Gruppieren 19" o:spid="_x0000_s1425" style="position:absolute;margin-left:306pt;margin-top:-5.85pt;width:42.9pt;height:59.15pt;z-index:25308057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">
                      <v:shape id="Grafik 5" o:spid="_x0000_s142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142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5C582D0" w14:textId="77777777" w:rsidR="00B676BE" w:rsidRPr="003D28BC" w:rsidRDefault="00B676BE" w:rsidP="00F01C2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Kenan hat eine neue Aufgabe bekom</w:t>
            </w:r>
            <w:r w:rsidR="002A38C1">
              <w:rPr>
                <w:rFonts w:asciiTheme="minorHAnsi" w:hAnsiTheme="minorHAnsi" w:cstheme="minorHAnsi"/>
              </w:rPr>
              <w:t xml:space="preserve">men: </w:t>
            </w:r>
          </w:p>
          <w:p w14:paraId="2E0D76E3" w14:textId="5D6AA7C8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Er zeigt sie mit zwei Streifen.</w:t>
            </w:r>
          </w:p>
          <w:p w14:paraId="128F1057" w14:textId="39D5982E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959744" behindDoc="0" locked="0" layoutInCell="1" allowOverlap="1" wp14:anchorId="33F18826" wp14:editId="6A4BF89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111125</wp:posOffset>
                  </wp:positionV>
                  <wp:extent cx="3590925" cy="219075"/>
                  <wp:effectExtent l="0" t="0" r="9525" b="9525"/>
                  <wp:wrapNone/>
                  <wp:docPr id="66455970" name="Grafik 6645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4a.ep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2F3C" w:rsidRPr="007F4553" w14:paraId="414F8931" w14:textId="77777777" w:rsidTr="005143FE">
        <w:trPr>
          <w:gridAfter w:val="1"/>
          <w:wAfter w:w="176" w:type="dxa"/>
          <w:trHeight w:val="482"/>
        </w:trPr>
        <w:tc>
          <w:tcPr>
            <w:tcW w:w="672" w:type="dxa"/>
          </w:tcPr>
          <w:p w14:paraId="66283579" w14:textId="4873EC1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2F9847BD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559B4915" w14:textId="40AB04C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Warum braucht Kenan zwei </w:t>
            </w:r>
            <w:r w:rsidR="00951B14" w:rsidRPr="007F4553">
              <w:rPr>
                <w:rFonts w:asciiTheme="minorHAnsi" w:hAnsiTheme="minorHAnsi" w:cstheme="minorHAnsi"/>
              </w:rPr>
              <w:t>Achtel</w:t>
            </w:r>
            <w:r w:rsidRPr="007F4553">
              <w:rPr>
                <w:rFonts w:asciiTheme="minorHAnsi" w:hAnsiTheme="minorHAnsi" w:cstheme="minorHAnsi"/>
              </w:rPr>
              <w:t xml:space="preserve">-Streifen? Und was ist das Ergebnis? </w:t>
            </w:r>
          </w:p>
        </w:tc>
      </w:tr>
      <w:tr w:rsidR="00D22F3C" w:rsidRPr="007F4553" w14:paraId="1FB83365" w14:textId="77777777" w:rsidTr="005143FE">
        <w:trPr>
          <w:gridAfter w:val="1"/>
          <w:wAfter w:w="176" w:type="dxa"/>
          <w:trHeight w:val="1813"/>
        </w:trPr>
        <w:tc>
          <w:tcPr>
            <w:tcW w:w="672" w:type="dxa"/>
          </w:tcPr>
          <w:p w14:paraId="5637D278" w14:textId="019F97E5" w:rsidR="00D22F3C" w:rsidRPr="007F4553" w:rsidRDefault="003E024F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6292D879" wp14:editId="0A891698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AC337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O18&#13;&#10;JVb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">
                        <v:imagedata r:id="rId2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6921B63" w14:textId="0AB0670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187" w:type="dxa"/>
            <w:gridSpan w:val="5"/>
          </w:tcPr>
          <w:p w14:paraId="41B4CC57" w14:textId="0C1E64DD" w:rsidR="00AF3784" w:rsidRPr="007F4553" w:rsidRDefault="00551DD5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64544" behindDoc="0" locked="0" layoutInCell="1" allowOverlap="1" wp14:anchorId="61689352" wp14:editId="191E0BA9">
                      <wp:simplePos x="0" y="0"/>
                      <wp:positionH relativeFrom="column">
                        <wp:posOffset>3691055</wp:posOffset>
                      </wp:positionH>
                      <wp:positionV relativeFrom="paragraph">
                        <wp:posOffset>196529</wp:posOffset>
                      </wp:positionV>
                      <wp:extent cx="1697786" cy="1016676"/>
                      <wp:effectExtent l="0" t="0" r="0" b="0"/>
                      <wp:wrapNone/>
                      <wp:docPr id="1061835639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53144096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93FBE2" w14:textId="77777777" w:rsidR="00551DD5" w:rsidRPr="00BA42B2" w:rsidRDefault="00551DD5" w:rsidP="00551DD5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099417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421945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2F793" w14:textId="77777777" w:rsidR="00551DD5" w:rsidRPr="009F4661" w:rsidRDefault="00551DD5" w:rsidP="00551DD5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689352" id="_x0000_s1428" style="position:absolute;margin-left:290.65pt;margin-top:15.45pt;width:133.7pt;height:80.05pt;z-index:253164544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">
                      <v:shape id="Textfeld 7" o:spid="_x0000_s1429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" filled="f" stroked="f">
                        <v:textbox>
                          <w:txbxContent>
                            <w:p w14:paraId="4D93FBE2" w14:textId="77777777" w:rsidR="00551DD5" w:rsidRPr="00BA42B2" w:rsidRDefault="00551DD5" w:rsidP="00551DD5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430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" o:button="t">
                        <v:fill o:detectmouseclick="t"/>
                        <v:imagedata r:id="rId27" o:title=""/>
                      </v:shape>
                      <v:shape id="_x0000_s1431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" filled="f" stroked="f" strokeweight=".5pt">
                        <v:textbox>
                          <w:txbxContent>
                            <w:p w14:paraId="4132F793" w14:textId="77777777" w:rsidR="00551DD5" w:rsidRPr="009F4661" w:rsidRDefault="00551DD5" w:rsidP="00551DD5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Zeige die Aufgaben wie Kenan</w:t>
            </w:r>
            <w:r w:rsidR="00EF0F15" w:rsidRPr="007F4553">
              <w:rPr>
                <w:rFonts w:asciiTheme="minorHAnsi" w:hAnsiTheme="minorHAnsi" w:cstheme="minorHAnsi"/>
              </w:rPr>
              <w:t xml:space="preserve"> mit</w:t>
            </w:r>
            <w:r w:rsidR="00FA3D8F" w:rsidRPr="007F4553">
              <w:rPr>
                <w:rFonts w:asciiTheme="minorHAnsi" w:hAnsiTheme="minorHAnsi" w:cstheme="minorHAnsi"/>
              </w:rPr>
              <w:t xml:space="preserve"> 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EF0F15" w:rsidRPr="007F4553">
              <w:rPr>
                <w:rFonts w:asciiTheme="minorHAnsi" w:hAnsiTheme="minorHAnsi" w:cstheme="minorHAnsi"/>
              </w:rPr>
              <w:t>en Bruchstreifen</w:t>
            </w:r>
            <w:r w:rsidR="00D22F3C" w:rsidRPr="007F4553">
              <w:rPr>
                <w:rFonts w:asciiTheme="minorHAnsi" w:hAnsiTheme="minorHAnsi" w:cstheme="minorHAnsi"/>
              </w:rPr>
              <w:t xml:space="preserve">. </w:t>
            </w:r>
            <w:r w:rsidR="00FA3D8F" w:rsidRPr="007F4553">
              <w:rPr>
                <w:rFonts w:asciiTheme="minorHAnsi" w:hAnsiTheme="minorHAnsi" w:cstheme="minorHAnsi"/>
              </w:rPr>
              <w:br/>
            </w:r>
            <w:r w:rsidR="00D22F3C" w:rsidRPr="007F4553">
              <w:rPr>
                <w:rFonts w:asciiTheme="minorHAnsi" w:hAnsiTheme="minorHAnsi" w:cstheme="minorHAnsi"/>
              </w:rPr>
              <w:t>Was kommt als Ergebnis raus?</w:t>
            </w:r>
          </w:p>
          <w:p w14:paraId="07E79268" w14:textId="6A5814B2" w:rsidR="00EF0F15" w:rsidRDefault="00495F71" w:rsidP="00495F71">
            <w:pPr>
              <w:pStyle w:val="Text"/>
              <w:spacing w:before="120" w:line="240" w:lineRule="atLeas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3680" behindDoc="0" locked="0" layoutInCell="1" allowOverlap="1" wp14:anchorId="05E9F11B" wp14:editId="6E884DCA">
                      <wp:simplePos x="0" y="0"/>
                      <wp:positionH relativeFrom="column">
                        <wp:posOffset>2246415</wp:posOffset>
                      </wp:positionH>
                      <wp:positionV relativeFrom="paragraph">
                        <wp:posOffset>1270</wp:posOffset>
                      </wp:positionV>
                      <wp:extent cx="577215" cy="323850"/>
                      <wp:effectExtent l="0" t="0" r="6985" b="6350"/>
                      <wp:wrapNone/>
                      <wp:docPr id="1575846837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76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524468049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22F1E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82506924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74008073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877623351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CC8C21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57842846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AAB082" w14:textId="0FA8D828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7246408" name="Gerade Verbindung 136724640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40814926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1006317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E8B958" w14:textId="01A321E6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6864279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BC6824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7955622" name="Gerade Verbindung 877955622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E9F11B" id="_x0000_s1432" style="position:absolute;margin-left:176.9pt;margin-top:.1pt;width:45.45pt;height:25.5pt;z-index:253383680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">
                      <v:shape id="_x0000_s1433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24A22F1E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34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">
                        <v:group id="_x0000_s1435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">
                          <v:shape id="Textfeld 3" o:spid="_x0000_s1436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3CC8C21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37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3AAB082" w14:textId="0FA8D828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367246408" o:spid="_x0000_s1438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39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">
                          <v:shape id="Textfeld 3" o:spid="_x0000_s1440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00E8B958" w14:textId="01A321E6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41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8BC6824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877955622" o:spid="_x0000_s1442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1632" behindDoc="0" locked="0" layoutInCell="1" allowOverlap="1" wp14:anchorId="0C1E01ED" wp14:editId="2D85512F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6985</wp:posOffset>
                      </wp:positionV>
                      <wp:extent cx="577215" cy="323850"/>
                      <wp:effectExtent l="0" t="0" r="6985" b="6350"/>
                      <wp:wrapNone/>
                      <wp:docPr id="37562983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248100946" name="Textfeld 398"/>
                              <wps:cNvSpPr txBox="1"/>
                              <wps:spPr>
                                <a:xfrm>
                                  <a:off x="209330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E6967" w14:textId="76460D09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65784091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1879261055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870777340" name="Textfeld 3"/>
                                  <wps:cNvSpPr txBox="1"/>
                                  <wps:spPr>
                                    <a:xfrm>
                                      <a:off x="52818" y="19566"/>
                                      <a:ext cx="158601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BE881C" w14:textId="60A5C294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82151234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E28CF9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4461264" name="Gerade Verbindung 1154461264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0459652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626469364" name="Textfeld 3"/>
                                  <wps:cNvSpPr txBox="1"/>
                                  <wps:spPr>
                                    <a:xfrm>
                                      <a:off x="378463" y="24842"/>
                                      <a:ext cx="144574" cy="18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2B1EE2" w14:textId="5AF99792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82499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4261FC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9121946" name="Gerade Verbindung 1259121946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E01ED" id="_x0000_s1443" style="position:absolute;margin-left:98.8pt;margin-top:.55pt;width:45.45pt;height:25.5pt;z-index:253381632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">
                      <v:shape id="_x0000_s1444" type="#_x0000_t202" style="position:absolute;left:2093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5F1E6967" w14:textId="76460D09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45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">
                        <v:group id="_x0000_s1446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">
                          <v:shape id="Textfeld 3" o:spid="_x0000_s1447" type="#_x0000_t202" style="position:absolute;left:52818;top:19566;width:158601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2CBE881C" w14:textId="60A5C294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4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8E28CF9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154461264" o:spid="_x0000_s144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50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">
                          <v:shape id="Textfeld 3" o:spid="_x0000_s1451" type="#_x0000_t202" style="position:absolute;left:3784;top:248;width:1446;height:1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E2B1EE2" w14:textId="5AF99792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52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34261FC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59121946" o:spid="_x0000_s1453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051DDFD5" wp14:editId="038201A2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32385</wp:posOffset>
                      </wp:positionV>
                      <wp:extent cx="577215" cy="323850"/>
                      <wp:effectExtent l="0" t="0" r="6985" b="6350"/>
                      <wp:wrapNone/>
                      <wp:docPr id="97398766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410971946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3810C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5021290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2131212518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98157368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39E3C3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88460659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3D8267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5229931" name="Gerade Verbindung 30522993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42751083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32139664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56D342" w14:textId="7E972FA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5627936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1E4D2F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0095586" name="Gerade Verbindung 350095586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DDFD5" id="_x0000_s1454" style="position:absolute;margin-left:16.3pt;margin-top:2.55pt;width:45.45pt;height:25.5pt;z-index:253379584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">
                      <v:shape id="_x0000_s1455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4F63810C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56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">
                        <v:group id="_x0000_s1457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">
                          <v:shape id="Textfeld 3" o:spid="_x0000_s1458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739E3C3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59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93D8267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05229931" o:spid="_x0000_s1460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61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">
                          <v:shape id="Textfeld 3" o:spid="_x0000_s1462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5956D342" w14:textId="7E972FA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3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21E4D2F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50095586" o:spid="_x0000_s1464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FA3D8F" w:rsidRPr="007F4553">
              <w:rPr>
                <w:rFonts w:asciiTheme="minorHAnsi" w:hAnsiTheme="minorHAnsi" w:cstheme="minorHAnsi"/>
                <w:bCs/>
              </w:rPr>
              <w:t xml:space="preserve"> </w:t>
            </w:r>
            <w:r w:rsidR="00D22F3C" w:rsidRPr="007F4553">
              <w:rPr>
                <w:rFonts w:asciiTheme="minorHAnsi" w:hAnsiTheme="minorHAnsi" w:cstheme="minorHAnsi"/>
                <w:bCs/>
              </w:rPr>
              <w:t xml:space="preserve">(1)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(2)                           (3)                                </w:t>
            </w:r>
          </w:p>
          <w:p w14:paraId="4D9B36D4" w14:textId="5FC63E09" w:rsidR="00495F71" w:rsidRPr="00495F71" w:rsidRDefault="00495F7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bCs/>
                <w:sz w:val="15"/>
                <w:szCs w:val="11"/>
              </w:rPr>
            </w:pPr>
            <w:r w:rsidRPr="00495F71">
              <w:rPr>
                <w:rFonts w:asciiTheme="minorHAnsi" w:hAnsiTheme="minorHAnsi" w:cstheme="minorHAnsi"/>
                <w:bCs/>
                <w:sz w:val="15"/>
                <w:szCs w:val="11"/>
              </w:rPr>
              <w:t xml:space="preserve">  </w:t>
            </w:r>
          </w:p>
          <w:p w14:paraId="6964714C" w14:textId="395F91B6" w:rsidR="00495F71" w:rsidRDefault="00B60BF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28846121" wp14:editId="455149F7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114300</wp:posOffset>
                      </wp:positionV>
                      <wp:extent cx="577215" cy="316865"/>
                      <wp:effectExtent l="0" t="0" r="6985" b="635"/>
                      <wp:wrapNone/>
                      <wp:docPr id="121580178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16865"/>
                                <a:chOff x="11947" y="40240"/>
                                <a:chExt cx="565678" cy="316865"/>
                              </a:xfrm>
                            </wpg:grpSpPr>
                            <wps:wsp>
                              <wps:cNvPr id="1144658952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102DC" w14:textId="271DDEAB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–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1657665" name="Gruppieren 374"/>
                              <wpg:cNvGrpSpPr/>
                              <wpg:grpSpPr>
                                <a:xfrm>
                                  <a:off x="11947" y="40240"/>
                                  <a:ext cx="565678" cy="316865"/>
                                  <a:chOff x="11947" y="40240"/>
                                  <a:chExt cx="565678" cy="316865"/>
                                </a:xfrm>
                              </wpg:grpSpPr>
                              <wpg:grpSp>
                                <wpg:cNvPr id="1678835472" name="Gruppieren 368"/>
                                <wpg:cNvGrpSpPr/>
                                <wpg:grpSpPr>
                                  <a:xfrm>
                                    <a:off x="11947" y="42586"/>
                                    <a:ext cx="238951" cy="311994"/>
                                    <a:chOff x="12078" y="30203"/>
                                    <a:chExt cx="241570" cy="355666"/>
                                  </a:xfrm>
                                </wpg:grpSpPr>
                                <wps:wsp>
                                  <wps:cNvPr id="1235668247" name="Textfeld 3"/>
                                  <wps:cNvSpPr txBox="1"/>
                                  <wps:spPr>
                                    <a:xfrm>
                                      <a:off x="52868" y="30203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4D537D" w14:textId="1571A71F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98114434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691A6E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1594761" name="Gerade Verbindung 79159476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0121722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624517969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38198D" w14:textId="26F557CD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4545295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135F8B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4868577" name="Gerade Verbindung 804868577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846121" id="_x0000_s1465" style="position:absolute;margin-left:177.45pt;margin-top:9pt;width:45.45pt;height:24.95pt;z-index:253389824;mso-width-relative:margin;mso-height-relative:margin" coordorigin="119,402" coordsize="5656,3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">
                      <v:shape id="_x0000_s1466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07A102DC" w14:textId="271DDEAB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– </w:t>
                              </w:r>
                            </w:p>
                          </w:txbxContent>
                        </v:textbox>
                      </v:shape>
                      <v:group id="Gruppieren 374" o:spid="_x0000_s1467" style="position:absolute;left:119;top:402;width:5657;height:3169" coordorigin="119,402" coordsize="5656,3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">
                        <v:group id="_x0000_s1468" style="position:absolute;left:119;top:425;width:2389;height:3120" coordorigin="12078,30203" coordsize="241570,35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">
                          <v:shape id="Textfeld 3" o:spid="_x0000_s1469" type="#_x0000_t202" style="position:absolute;left:52868;top:30203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1B4D537D" w14:textId="1571A71F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0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5691A6E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791594761" o:spid="_x0000_s1471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72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">
                          <v:shape id="Textfeld 3" o:spid="_x0000_s1473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838198D" w14:textId="26F557CD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4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5135F8B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804868577" o:spid="_x0000_s1475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5728" behindDoc="0" locked="0" layoutInCell="1" allowOverlap="1" wp14:anchorId="676B81D6" wp14:editId="7E1D36C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95885</wp:posOffset>
                      </wp:positionV>
                      <wp:extent cx="577215" cy="316865"/>
                      <wp:effectExtent l="0" t="0" r="6985" b="635"/>
                      <wp:wrapNone/>
                      <wp:docPr id="1161739345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16865"/>
                                <a:chOff x="11947" y="40240"/>
                                <a:chExt cx="565678" cy="316865"/>
                              </a:xfrm>
                            </wpg:grpSpPr>
                            <wps:wsp>
                              <wps:cNvPr id="1927552844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37EA1C" w14:textId="677E2991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31939029" name="Gruppieren 374"/>
                              <wpg:cNvGrpSpPr/>
                              <wpg:grpSpPr>
                                <a:xfrm>
                                  <a:off x="11947" y="40240"/>
                                  <a:ext cx="565678" cy="316865"/>
                                  <a:chOff x="11947" y="40240"/>
                                  <a:chExt cx="565678" cy="316865"/>
                                </a:xfrm>
                              </wpg:grpSpPr>
                              <wpg:grpSp>
                                <wpg:cNvPr id="1306860698" name="Gruppieren 368"/>
                                <wpg:cNvGrpSpPr/>
                                <wpg:grpSpPr>
                                  <a:xfrm>
                                    <a:off x="11947" y="42586"/>
                                    <a:ext cx="238951" cy="311994"/>
                                    <a:chOff x="12078" y="30203"/>
                                    <a:chExt cx="241570" cy="355666"/>
                                  </a:xfrm>
                                </wpg:grpSpPr>
                                <wps:wsp>
                                  <wps:cNvPr id="1292577193" name="Textfeld 3"/>
                                  <wps:cNvSpPr txBox="1"/>
                                  <wps:spPr>
                                    <a:xfrm>
                                      <a:off x="52868" y="30203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96B42" w14:textId="1F7BA320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09850997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605D9F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3301378" name="Gerade Verbindung 130330137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129305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906960712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CA1FDD" w14:textId="458CFDE0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19266603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2EF27D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3421154" name="Gerade Verbindung 713421154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B81D6" id="_x0000_s1476" style="position:absolute;margin-left:17.3pt;margin-top:7.55pt;width:45.45pt;height:24.95pt;z-index:253385728;mso-width-relative:margin;mso-height-relative:margin" coordorigin="119,402" coordsize="5656,3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">
                      <v:shape id="_x0000_s1477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3437EA1C" w14:textId="677E2991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shape>
                      <v:group id="Gruppieren 374" o:spid="_x0000_s1478" style="position:absolute;left:119;top:402;width:5657;height:3169" coordorigin="119,402" coordsize="5656,3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">
                        <v:group id="_x0000_s1479" style="position:absolute;left:119;top:425;width:2389;height:3120" coordorigin="12078,30203" coordsize="241570,35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">
                          <v:shape id="Textfeld 3" o:spid="_x0000_s1480" type="#_x0000_t202" style="position:absolute;left:52868;top:30203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1796B42" w14:textId="1F7BA320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1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605D9F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303301378" o:spid="_x0000_s1482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83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">
                          <v:shape id="Textfeld 3" o:spid="_x0000_s1484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9CA1FDD" w14:textId="458CFDE0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5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C2EF27D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713421154" o:spid="_x0000_s1486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495F71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57B40E5F" wp14:editId="41CBDFB0">
                      <wp:simplePos x="0" y="0"/>
                      <wp:positionH relativeFrom="column">
                        <wp:posOffset>1251635</wp:posOffset>
                      </wp:positionH>
                      <wp:positionV relativeFrom="paragraph">
                        <wp:posOffset>101144</wp:posOffset>
                      </wp:positionV>
                      <wp:extent cx="577215" cy="323850"/>
                      <wp:effectExtent l="0" t="0" r="6985" b="6350"/>
                      <wp:wrapNone/>
                      <wp:docPr id="174887943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918627553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A90331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0403550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1297845159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2028054758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2A078F" w14:textId="12C01A73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67419193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D48FBA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734687" name="Gerade Verbindung 20173468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9874560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6440701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7F24B7" w14:textId="6A67B19F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3818002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6E7779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4683508" name="Gerade Verbindung 120468350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B40E5F" id="_x0000_s1487" style="position:absolute;margin-left:98.55pt;margin-top:7.95pt;width:45.45pt;height:25.5pt;z-index:253387776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">
                      <v:shape id="_x0000_s1488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65A90331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89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">
                        <v:group id="_x0000_s1490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">
                          <v:shape id="Textfeld 3" o:spid="_x0000_s149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72A078F" w14:textId="12C01A73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92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D48FBA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1734687" o:spid="_x0000_s149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94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">
                          <v:shape id="Textfeld 3" o:spid="_x0000_s1495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657F24B7" w14:textId="6A67B19F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96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5F6E7779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04683508" o:spid="_x0000_s1497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465480A2" w14:textId="0AF95204" w:rsidR="00495F71" w:rsidRPr="007F4553" w:rsidRDefault="00495F7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(4)                            (5)                            (6) </w:t>
            </w:r>
          </w:p>
          <w:p w14:paraId="79FAA5D1" w14:textId="14068DF4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48C1085A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89875E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0BEFA19E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0317F28F" w14:textId="4F39D7F9" w:rsidR="00495F71" w:rsidRPr="007F4553" w:rsidRDefault="00643BF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EAE7B87" wp14:editId="16158E04">
                      <wp:simplePos x="0" y="0"/>
                      <wp:positionH relativeFrom="column">
                        <wp:posOffset>2802696</wp:posOffset>
                      </wp:positionH>
                      <wp:positionV relativeFrom="paragraph">
                        <wp:posOffset>37225</wp:posOffset>
                      </wp:positionV>
                      <wp:extent cx="1712595" cy="327025"/>
                      <wp:effectExtent l="0" t="0" r="1905" b="3175"/>
                      <wp:wrapNone/>
                      <wp:docPr id="1471305835" name="Gruppieren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595" cy="327025"/>
                                <a:chOff x="0" y="0"/>
                                <a:chExt cx="1712983" cy="327025"/>
                              </a:xfrm>
                            </wpg:grpSpPr>
                            <wpg:grpSp>
                              <wpg:cNvPr id="1459570704" name="Gruppieren 375"/>
                              <wpg:cNvGrpSpPr/>
                              <wpg:grpSpPr>
                                <a:xfrm>
                                  <a:off x="251460" y="20320"/>
                                  <a:ext cx="467360" cy="306705"/>
                                  <a:chOff x="14411" y="40240"/>
                                  <a:chExt cx="467912" cy="307236"/>
                                </a:xfrm>
                              </wpg:grpSpPr>
                              <wps:wsp>
                                <wps:cNvPr id="707392276" name="Textfeld 398"/>
                                <wps:cNvSpPr txBox="1"/>
                                <wps:spPr>
                                  <a:xfrm>
                                    <a:off x="158894" y="104345"/>
                                    <a:ext cx="157580" cy="171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E655B2" w14:textId="77777777" w:rsidR="00495F71" w:rsidRPr="00495F71" w:rsidRDefault="00495F71" w:rsidP="00495F7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44413059" name="Gruppieren 374"/>
                                <wpg:cNvGrpSpPr/>
                                <wpg:grpSpPr>
                                  <a:xfrm>
                                    <a:off x="14411" y="40240"/>
                                    <a:ext cx="467912" cy="307236"/>
                                    <a:chOff x="14411" y="40240"/>
                                    <a:chExt cx="467912" cy="307236"/>
                                  </a:xfrm>
                                </wpg:grpSpPr>
                                <wpg:grpSp>
                                  <wpg:cNvPr id="189607779" name="Gruppieren 368"/>
                                  <wpg:cNvGrpSpPr/>
                                  <wpg:grpSpPr>
                                    <a:xfrm>
                                      <a:off x="14411" y="40455"/>
                                      <a:ext cx="189921" cy="307021"/>
                                      <a:chOff x="14569" y="27774"/>
                                      <a:chExt cx="192003" cy="349996"/>
                                    </a:xfrm>
                                  </wpg:grpSpPr>
                                  <wps:wsp>
                                    <wps:cNvPr id="868505191" name="Textfeld 3"/>
                                    <wps:cNvSpPr txBox="1"/>
                                    <wps:spPr>
                                      <a:xfrm>
                                        <a:off x="31016" y="27774"/>
                                        <a:ext cx="158407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26FE6" w14:textId="3C272BF6" w:rsidR="00495F71" w:rsidRPr="00495F71" w:rsidRDefault="00D52BFB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5087292" name="Textfeld 3"/>
                                    <wps:cNvSpPr txBox="1"/>
                                    <wps:spPr>
                                      <a:xfrm>
                                        <a:off x="14569" y="213717"/>
                                        <a:ext cx="192003" cy="1640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3B8320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4276018" name="Gerade Verbindung 1574276018"/>
                                    <wps:cNvCnPr/>
                                    <wps:spPr>
                                      <a:xfrm>
                                        <a:off x="50711" y="218126"/>
                                        <a:ext cx="10926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192372963" name="Gruppieren 372"/>
                                  <wpg:cNvGrpSpPr/>
                                  <wpg:grpSpPr>
                                    <a:xfrm>
                                      <a:off x="293237" y="40240"/>
                                      <a:ext cx="189086" cy="300035"/>
                                      <a:chOff x="290353" y="24842"/>
                                      <a:chExt cx="191290" cy="342532"/>
                                    </a:xfrm>
                                  </wpg:grpSpPr>
                                  <wps:wsp>
                                    <wps:cNvPr id="1262501063" name="Textfeld 3"/>
                                    <wps:cNvSpPr txBox="1"/>
                                    <wps:spPr>
                                      <a:xfrm>
                                        <a:off x="305998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2241C9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42882415" name="Textfeld 3"/>
                                    <wps:cNvSpPr txBox="1"/>
                                    <wps:spPr>
                                      <a:xfrm>
                                        <a:off x="290353" y="206205"/>
                                        <a:ext cx="191290" cy="1611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4289B8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71968" name="Gerade Verbindung 11971968"/>
                                    <wps:cNvCnPr/>
                                    <wps:spPr>
                                      <a:xfrm>
                                        <a:off x="326592" y="213955"/>
                                        <a:ext cx="10933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836335204" name="Gruppieren 375"/>
                              <wpg:cNvGrpSpPr/>
                              <wpg:grpSpPr>
                                <a:xfrm>
                                  <a:off x="0" y="28730"/>
                                  <a:ext cx="301625" cy="295755"/>
                                  <a:chOff x="14411" y="51417"/>
                                  <a:chExt cx="302063" cy="296059"/>
                                </a:xfrm>
                              </wpg:grpSpPr>
                              <wps:wsp>
                                <wps:cNvPr id="452362700" name="Textfeld 398"/>
                                <wps:cNvSpPr txBox="1"/>
                                <wps:spPr>
                                  <a:xfrm>
                                    <a:off x="158894" y="104345"/>
                                    <a:ext cx="157580" cy="171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6ECF42" w14:textId="031A10A7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=</w:t>
                                      </w: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034622238" name="Gruppieren 368"/>
                                <wpg:cNvGrpSpPr/>
                                <wpg:grpSpPr>
                                  <a:xfrm>
                                    <a:off x="14411" y="51417"/>
                                    <a:ext cx="189921" cy="296059"/>
                                    <a:chOff x="14569" y="40270"/>
                                    <a:chExt cx="192003" cy="337500"/>
                                  </a:xfrm>
                                </wpg:grpSpPr>
                                <wps:wsp>
                                  <wps:cNvPr id="1936991008" name="Textfeld 3"/>
                                  <wps:cNvSpPr txBox="1"/>
                                  <wps:spPr>
                                    <a:xfrm>
                                      <a:off x="31016" y="40270"/>
                                      <a:ext cx="158407" cy="180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DE8957" w14:textId="76B64D08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88121236" name="Textfeld 3"/>
                                  <wps:cNvSpPr txBox="1"/>
                                  <wps:spPr>
                                    <a:xfrm>
                                      <a:off x="14569" y="213717"/>
                                      <a:ext cx="192003" cy="164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98140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1098720" name="Gerade Verbindung 1131098720"/>
                                  <wps:cNvCnPr/>
                                  <wps:spPr>
                                    <a:xfrm>
                                      <a:off x="50711" y="218126"/>
                                      <a:ext cx="109261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744916854" name="Gruppieren 375"/>
                              <wpg:cNvGrpSpPr/>
                              <wpg:grpSpPr>
                                <a:xfrm>
                                  <a:off x="851535" y="17780"/>
                                  <a:ext cx="436880" cy="299085"/>
                                  <a:chOff x="49037" y="40240"/>
                                  <a:chExt cx="438030" cy="300035"/>
                                </a:xfrm>
                              </wpg:grpSpPr>
                              <wps:wsp>
                                <wps:cNvPr id="1089395673" name="Textfeld 398"/>
                                <wps:cNvSpPr txBox="1"/>
                                <wps:spPr>
                                  <a:xfrm>
                                    <a:off x="49037" y="104067"/>
                                    <a:ext cx="438030" cy="1717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1CCAD0" w14:textId="1EA6F273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52BFB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60189852" name="Gruppieren 372"/>
                                <wpg:cNvGrpSpPr/>
                                <wpg:grpSpPr>
                                  <a:xfrm>
                                    <a:off x="283881" y="40240"/>
                                    <a:ext cx="189086" cy="300035"/>
                                    <a:chOff x="280888" y="24842"/>
                                    <a:chExt cx="191290" cy="342532"/>
                                  </a:xfrm>
                                </wpg:grpSpPr>
                                <wps:wsp>
                                  <wps:cNvPr id="1944291225" name="Textfeld 3"/>
                                  <wps:cNvSpPr txBox="1"/>
                                  <wps:spPr>
                                    <a:xfrm>
                                      <a:off x="305998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46E378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60258087" name="Textfeld 3"/>
                                  <wps:cNvSpPr txBox="1"/>
                                  <wps:spPr>
                                    <a:xfrm>
                                      <a:off x="280888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CF3443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280651" name="Gerade Verbindung 148280651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987703445" name="Gruppieren 375"/>
                              <wpg:cNvGrpSpPr/>
                              <wpg:grpSpPr>
                                <a:xfrm>
                                  <a:off x="1280160" y="0"/>
                                  <a:ext cx="432823" cy="302895"/>
                                  <a:chOff x="30138" y="40240"/>
                                  <a:chExt cx="433495" cy="303497"/>
                                </a:xfrm>
                              </wpg:grpSpPr>
                              <wps:wsp>
                                <wps:cNvPr id="1617213110" name="Textfeld 398"/>
                                <wps:cNvSpPr txBox="1"/>
                                <wps:spPr>
                                  <a:xfrm>
                                    <a:off x="30138" y="82408"/>
                                    <a:ext cx="427895" cy="2613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39F720" w14:textId="1F6A1EF9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= </w:t>
                                      </w:r>
                                      <w:r w:rsidRPr="00D52BFB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37015871" name="Gruppieren 372"/>
                                <wpg:cNvGrpSpPr/>
                                <wpg:grpSpPr>
                                  <a:xfrm>
                                    <a:off x="274547" y="40240"/>
                                    <a:ext cx="189086" cy="300035"/>
                                    <a:chOff x="271445" y="24842"/>
                                    <a:chExt cx="191290" cy="342532"/>
                                  </a:xfrm>
                                </wpg:grpSpPr>
                                <wps:wsp>
                                  <wps:cNvPr id="1036723172" name="Textfeld 3"/>
                                  <wps:cNvSpPr txBox="1"/>
                                  <wps:spPr>
                                    <a:xfrm>
                                      <a:off x="291411" y="24842"/>
                                      <a:ext cx="159049" cy="18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EE2EF6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62902540" name="Textfeld 3"/>
                                  <wps:cNvSpPr txBox="1"/>
                                  <wps:spPr>
                                    <a:xfrm>
                                      <a:off x="271445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44559B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2388648" name="Gerade Verbindung 2122388648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23697390" name="Textfeld 398"/>
                              <wps:cNvSpPr txBox="1"/>
                              <wps:spPr>
                                <a:xfrm>
                                  <a:off x="688975" y="38735"/>
                                  <a:ext cx="154305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790F90" w14:textId="1748C1E8" w:rsidR="00D52BFB" w:rsidRPr="00495F71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EAE7B87" id="Gruppieren 376" o:spid="_x0000_s1498" style="position:absolute;margin-left:220.7pt;margin-top:2.95pt;width:134.85pt;height:25.75pt;z-index:253401088;mso-width-relative:margin" coordsize="17129,3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">
                      <v:group id="_x0000_s1499" style="position:absolute;left:2514;top:203;width:4674;height:3067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">
                        <v:shape id="_x0000_s1500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EE655B2" w14:textId="77777777" w:rsidR="00495F71" w:rsidRPr="00495F71" w:rsidRDefault="00495F71" w:rsidP="00495F7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Gruppieren 374" o:spid="_x0000_s1501" style="position:absolute;left:14411;top:40240;width:467912;height:307236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">
                          <v:group id="_x0000_s1502" style="position:absolute;left:14411;top:40455;width:189921;height:307021" coordorigin="14569,27774" coordsize="192003,349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">
                            <v:shape id="Textfeld 3" o:spid="_x0000_s1503" type="#_x0000_t202" style="position:absolute;left:31016;top:27774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5726FE6" w14:textId="3C272BF6" w:rsidR="00495F71" w:rsidRPr="00495F71" w:rsidRDefault="00D52BFB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0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23B8320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74276018" o:spid="_x0000_s150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group id="_x0000_s1506" style="position:absolute;left:293237;top:40240;width:189086;height:300035" coordorigin="290353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">
                            <v:shape id="Textfeld 3" o:spid="_x0000_s1507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02241C9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08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4289B8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971968" o:spid="_x0000_s1509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v:group>
                      </v:group>
                      <v:group id="_x0000_s1510" style="position:absolute;top:287;width:3016;height:2957" coordorigin="14411,51417" coordsize="302063,296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RKa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">
                        <v:shape id="_x0000_s1511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06ECF42" w14:textId="031A10A7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_x0000_s1512" style="position:absolute;left:14411;top:51417;width:189921;height:296059" coordorigin="14569,40270" coordsize="192003,33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">
                          <v:shape id="Textfeld 3" o:spid="_x0000_s1513" type="#_x0000_t202" style="position:absolute;left:31016;top:40270;width:158407;height:180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71DE8957" w14:textId="76B64D08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6498140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131098720" o:spid="_x0000_s151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group id="_x0000_s1516" style="position:absolute;left:8515;top:177;width:4369;height:2991" coordorigin="49037,40240" coordsize="438030,300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">
                        <v:shape id="_x0000_s1517" type="#_x0000_t202" style="position:absolute;left:49037;top:104067;width:438030;height:1717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81CCAD0" w14:textId="1EA6F273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D52BFB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_x0000_s1518" style="position:absolute;left:283881;top:40240;width:189086;height:300035" coordorigin="280888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">
                          <v:shape id="Textfeld 3" o:spid="_x0000_s1519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A46E378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0" type="#_x0000_t202" style="position:absolute;left:280888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CF3443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280651" o:spid="_x0000_s1521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group id="_x0000_s1522" style="position:absolute;left:12801;width:4328;height:3028" coordorigin="30138,40240" coordsize="433495,303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">
                        <v:shape id="_x0000_s1523" type="#_x0000_t202" style="position:absolute;left:30138;top:82408;width:427895;height:261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139F720" w14:textId="1F6A1EF9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= </w:t>
                                </w:r>
                                <w:r w:rsidRPr="00D52BFB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_x0000_s1524" style="position:absolute;left:274547;top:40240;width:189086;height:300035" coordorigin="271445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">
                          <v:shape id="Textfeld 3" o:spid="_x0000_s1525" type="#_x0000_t202" style="position:absolute;left:291411;top:24842;width:159049;height:180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5EE2EF6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6" type="#_x0000_t202" style="position:absolute;left:271445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44559B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122388648" o:spid="_x0000_s1527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_x0000_s1528" type="#_x0000_t202" style="position:absolute;left:6889;top:387;width:1543;height:26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27790F90" w14:textId="1748C1E8" w:rsidR="00D52BFB" w:rsidRPr="00495F71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=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43F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7824" behindDoc="0" locked="0" layoutInCell="1" allowOverlap="1" wp14:anchorId="367B6EFA" wp14:editId="6184AFF2">
                      <wp:simplePos x="0" y="0"/>
                      <wp:positionH relativeFrom="column">
                        <wp:posOffset>4699998</wp:posOffset>
                      </wp:positionH>
                      <wp:positionV relativeFrom="paragraph">
                        <wp:posOffset>39869</wp:posOffset>
                      </wp:positionV>
                      <wp:extent cx="189603" cy="308299"/>
                      <wp:effectExtent l="0" t="0" r="1270" b="0"/>
                      <wp:wrapNone/>
                      <wp:docPr id="2144857118" name="Gruppieren 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03" cy="308299"/>
                                <a:chOff x="0" y="0"/>
                                <a:chExt cx="189603" cy="308299"/>
                              </a:xfrm>
                            </wpg:grpSpPr>
                            <wps:wsp>
                              <wps:cNvPr id="1696762599" name="Textfeld 3"/>
                              <wps:cNvSpPr txBox="1"/>
                              <wps:spPr>
                                <a:xfrm>
                                  <a:off x="17251" y="0"/>
                                  <a:ext cx="156427" cy="158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5B7C7" w14:textId="139BF7F8" w:rsidR="005143FE" w:rsidRPr="00495F71" w:rsidRDefault="005143FE" w:rsidP="005143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91402980" name="Textfeld 3"/>
                              <wps:cNvSpPr txBox="1"/>
                              <wps:spPr>
                                <a:xfrm>
                                  <a:off x="0" y="164538"/>
                                  <a:ext cx="189603" cy="143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A7893" w14:textId="60532F64" w:rsidR="005143FE" w:rsidRPr="00495F71" w:rsidRDefault="005143FE" w:rsidP="005143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227485" name="Gerade Verbindung 1"/>
                              <wps:cNvCnPr/>
                              <wps:spPr>
                                <a:xfrm>
                                  <a:off x="37541" y="167219"/>
                                  <a:ext cx="10789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7B6EFA" id="Gruppieren 756" o:spid="_x0000_s1529" style="position:absolute;margin-left:370.1pt;margin-top:3.15pt;width:14.95pt;height:24.3pt;z-index:253517824" coordsize="189603,308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">
                      <v:shape id="Textfeld 3" o:spid="_x0000_s1530" type="#_x0000_t202" style="position:absolute;left:17251;width:156427;height:158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EC5B7C7" w14:textId="139BF7F8" w:rsidR="005143FE" w:rsidRPr="00495F71" w:rsidRDefault="005143FE" w:rsidP="005143FE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31" type="#_x0000_t202" style="position:absolute;top:164538;width:189603;height:1437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EA7893" w14:textId="60532F64" w:rsidR="005143FE" w:rsidRPr="00495F71" w:rsidRDefault="005143FE" w:rsidP="005143FE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532" style="position:absolute;visibility:visible;mso-wrap-style:square" from="37541,167219" to="145437,167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43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347C99CD" wp14:editId="791F4D9C">
                      <wp:simplePos x="0" y="0"/>
                      <wp:positionH relativeFrom="column">
                        <wp:posOffset>4475163</wp:posOffset>
                      </wp:positionH>
                      <wp:positionV relativeFrom="paragraph">
                        <wp:posOffset>75565</wp:posOffset>
                      </wp:positionV>
                      <wp:extent cx="427135" cy="260811"/>
                      <wp:effectExtent l="0" t="0" r="0" b="6350"/>
                      <wp:wrapNone/>
                      <wp:docPr id="573917617" name="Textfeld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135" cy="2608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1BACC3" w14:textId="77777777" w:rsidR="005143FE" w:rsidRPr="00495F71" w:rsidRDefault="005143FE" w:rsidP="005143FE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w:r w:rsidRPr="00D52BFB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7C99CD" id="Textfeld 398" o:spid="_x0000_s1533" type="#_x0000_t202" style="position:absolute;margin-left:352.4pt;margin-top:5.95pt;width:33.65pt;height:20.5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" filled="f" stroked="f" strokeweight=".5pt">
                      <v:textbox inset="1mm,0,,0">
                        <w:txbxContent>
                          <w:p w14:paraId="331BACC3" w14:textId="77777777" w:rsidR="005143FE" w:rsidRPr="00495F71" w:rsidRDefault="005143FE" w:rsidP="005143FE">
                            <w:pP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D52BFB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BFB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126B2545" wp14:editId="485DFCE0">
                      <wp:simplePos x="0" y="0"/>
                      <wp:positionH relativeFrom="column">
                        <wp:posOffset>583780</wp:posOffset>
                      </wp:positionH>
                      <wp:positionV relativeFrom="paragraph">
                        <wp:posOffset>97155</wp:posOffset>
                      </wp:positionV>
                      <wp:extent cx="189646" cy="306705"/>
                      <wp:effectExtent l="0" t="0" r="1270" b="0"/>
                      <wp:wrapNone/>
                      <wp:docPr id="398262367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46" cy="306705"/>
                                <a:chOff x="14569" y="27774"/>
                                <a:chExt cx="192003" cy="349996"/>
                              </a:xfrm>
                            </wpg:grpSpPr>
                            <wps:wsp>
                              <wps:cNvPr id="1045418748" name="Textfeld 3"/>
                              <wps:cNvSpPr txBox="1"/>
                              <wps:spPr>
                                <a:xfrm>
                                  <a:off x="31016" y="27774"/>
                                  <a:ext cx="158407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2D30CC" w14:textId="77777777" w:rsidR="00D52BFB" w:rsidRPr="00495F71" w:rsidRDefault="00D52BFB" w:rsidP="00D52BF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3613068" name="Textfeld 3"/>
                              <wps:cNvSpPr txBox="1"/>
                              <wps:spPr>
                                <a:xfrm>
                                  <a:off x="14569" y="213717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4756F6" w14:textId="77777777" w:rsidR="00D52BFB" w:rsidRPr="00495F71" w:rsidRDefault="00D52BFB" w:rsidP="00D52BF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614457" name="Gerade Verbindung 230614457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6B2545" id="Gruppieren 368" o:spid="_x0000_s1534" style="position:absolute;margin-left:45.95pt;margin-top:7.65pt;width:14.95pt;height:24.15pt;z-index:253406208" coordorigin="14569,27774" coordsize="192003,3499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">
                      <v:shape id="Textfeld 3" o:spid="_x0000_s1535" type="#_x0000_t202" style="position:absolute;left:31016;top:27774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42D30CC" w14:textId="77777777" w:rsidR="00D52BFB" w:rsidRPr="00495F71" w:rsidRDefault="00D52BFB" w:rsidP="00D52BFB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36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44756F6" w14:textId="77777777" w:rsidR="00D52BFB" w:rsidRPr="00495F71" w:rsidRDefault="00D52BFB" w:rsidP="00D52BFB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495F7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230614457" o:spid="_x0000_s1537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22F3C" w:rsidRPr="007F4553" w14:paraId="6FFD8DAE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8E21FF0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15F03CB7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6B04083" wp14:editId="09B252C5">
                  <wp:extent cx="360000" cy="272386"/>
                  <wp:effectExtent l="0" t="0" r="2540" b="0"/>
                  <wp:docPr id="1591436030" name="Grafik 1591436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C55FBFE" w14:textId="77777777" w:rsidR="00D22F3C" w:rsidRPr="007F4553" w:rsidRDefault="00D22F3C" w:rsidP="00E0334E">
            <w:pPr>
              <w:pStyle w:val="Nummerierung"/>
              <w:spacing w:before="80"/>
              <w:rPr>
                <w:rFonts w:cstheme="minorHAnsi"/>
              </w:rPr>
            </w:pPr>
            <w:r w:rsidRPr="007F4553">
              <w:rPr>
                <w:rFonts w:cstheme="minorHAnsi"/>
              </w:rPr>
              <w:t>c)</w:t>
            </w:r>
          </w:p>
        </w:tc>
        <w:tc>
          <w:tcPr>
            <w:tcW w:w="8187" w:type="dxa"/>
            <w:gridSpan w:val="5"/>
          </w:tcPr>
          <w:p w14:paraId="1D1C7ABD" w14:textId="31ABADFF" w:rsidR="00D52BFB" w:rsidRPr="00D52BFB" w:rsidRDefault="00D22F3C" w:rsidP="00D52BFB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7F4553">
              <w:rPr>
                <w:rFonts w:asciiTheme="minorHAnsi" w:hAnsiTheme="minorHAnsi" w:cstheme="minorHAnsi"/>
              </w:rPr>
              <w:t xml:space="preserve">Den Bruch </w:t>
            </w:r>
            <w:r w:rsidR="00D52BFB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="00D52BFB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>kann man auch anders schreiben:</w:t>
            </w:r>
          </w:p>
          <w:p w14:paraId="5CEC4AC7" w14:textId="560C0EFE" w:rsidR="00D22F3C" w:rsidRPr="007F4553" w:rsidRDefault="00D22F3C" w:rsidP="00480E1B">
            <w:pPr>
              <w:pStyle w:val="Text"/>
              <w:spacing w:before="60"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Erkläre mit den </w:t>
            </w:r>
            <w:r w:rsidR="00FA3D8F" w:rsidRPr="007F4553">
              <w:rPr>
                <w:rFonts w:asciiTheme="minorHAnsi" w:hAnsiTheme="minorHAnsi" w:cstheme="minorHAnsi"/>
              </w:rPr>
              <w:t>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F614D2" w:rsidRPr="007F4553">
              <w:rPr>
                <w:rFonts w:asciiTheme="minorHAnsi" w:hAnsiTheme="minorHAnsi" w:cstheme="minorHAnsi"/>
              </w:rPr>
              <w:t xml:space="preserve">en </w:t>
            </w:r>
            <w:r w:rsidRPr="007F4553">
              <w:rPr>
                <w:rFonts w:asciiTheme="minorHAnsi" w:hAnsiTheme="minorHAnsi" w:cstheme="minorHAnsi"/>
              </w:rPr>
              <w:t xml:space="preserve">Streifen und mit </w:t>
            </w:r>
            <w:r w:rsidRPr="007F4553">
              <w:rPr>
                <w:rFonts w:asciiTheme="minorHAnsi" w:hAnsiTheme="minorHAnsi" w:cstheme="minorHAnsi"/>
                <w:b/>
                <w:color w:val="327A86" w:themeColor="text2"/>
              </w:rPr>
              <w:t>a)</w:t>
            </w:r>
            <w:r w:rsidRPr="007F4553">
              <w:rPr>
                <w:rFonts w:asciiTheme="minorHAnsi" w:hAnsiTheme="minorHAnsi" w:cstheme="minorHAnsi"/>
              </w:rPr>
              <w:t>, warum man das so schreiben kann.</w:t>
            </w:r>
          </w:p>
        </w:tc>
      </w:tr>
      <w:tr w:rsidR="00D22F3C" w:rsidRPr="007F4553" w14:paraId="7002DA1C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6D3140CC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158FC43A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4767B11F" w14:textId="62EC8556" w:rsidR="00D52BFB" w:rsidRPr="007F4553" w:rsidRDefault="00D52BFB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27E7773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38765AE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2F8B58EB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d)</w:t>
            </w:r>
          </w:p>
        </w:tc>
        <w:tc>
          <w:tcPr>
            <w:tcW w:w="8187" w:type="dxa"/>
            <w:gridSpan w:val="5"/>
          </w:tcPr>
          <w:p w14:paraId="0FDEFDE6" w14:textId="2208170B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Zeige die Aufgaben am Streifen und löse sie</w:t>
            </w:r>
            <w:r w:rsidR="00551DD5" w:rsidRPr="007F4553">
              <w:rPr>
                <w:rFonts w:asciiTheme="minorHAnsi" w:hAnsiTheme="minorHAnsi" w:cstheme="minorHAnsi"/>
              </w:rPr>
              <w:t>. Schreibe die Ergebnisse wie in</w:t>
            </w:r>
            <w:r w:rsidR="00551DD5" w:rsidRPr="007F4553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 xml:space="preserve"> c)</w:t>
            </w:r>
            <w:r w:rsidR="00551DD5" w:rsidRPr="007F4553">
              <w:rPr>
                <w:rFonts w:asciiTheme="minorHAnsi" w:hAnsiTheme="minorHAnsi" w:cstheme="minorHAnsi"/>
              </w:rPr>
              <w:t xml:space="preserve"> auf. </w:t>
            </w:r>
          </w:p>
          <w:p w14:paraId="78BF21D0" w14:textId="50780073" w:rsidR="00D22F3C" w:rsidRPr="007F4553" w:rsidRDefault="00480E1B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8256" behindDoc="0" locked="0" layoutInCell="1" allowOverlap="1" wp14:anchorId="679144D8" wp14:editId="3A2F97F4">
                      <wp:simplePos x="0" y="0"/>
                      <wp:positionH relativeFrom="column">
                        <wp:posOffset>3601085</wp:posOffset>
                      </wp:positionH>
                      <wp:positionV relativeFrom="paragraph">
                        <wp:posOffset>146900</wp:posOffset>
                      </wp:positionV>
                      <wp:extent cx="565150" cy="323850"/>
                      <wp:effectExtent l="0" t="0" r="6350" b="6350"/>
                      <wp:wrapNone/>
                      <wp:docPr id="45412146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0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2085663366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1337BC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11450512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2125480073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697756304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4E01A8" w14:textId="57EBBE11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46035883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A28C7B" w14:textId="1DD9F65B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1817721" name="Gerade Verbindung 46181772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4341958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59776904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F42DAA" w14:textId="43923494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38070111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88AAA6" w14:textId="08EC2DCB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1561568" name="Gerade Verbindung 83156156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144D8" id="_x0000_s1538" style="position:absolute;margin-left:283.55pt;margin-top:11.55pt;width:44.5pt;height:25.5pt;z-index:253408256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">
                      <v:shape id="_x0000_s1539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81337BC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40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">
                        <v:group id="_x0000_s1541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">
                          <v:shape id="Textfeld 3" o:spid="_x0000_s1542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744E01A8" w14:textId="57EBBE11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3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A28C7B" w14:textId="1DD9F65B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461817721" o:spid="_x0000_s1544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5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">
                          <v:shape id="Textfeld 3" o:spid="_x0000_s1546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9F42DAA" w14:textId="43923494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7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788AAA6" w14:textId="08EC2DCB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831561568" o:spid="_x0000_s1548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2352" behindDoc="0" locked="0" layoutInCell="1" allowOverlap="1" wp14:anchorId="449DA0D7" wp14:editId="1A0F0F1C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163410</wp:posOffset>
                      </wp:positionV>
                      <wp:extent cx="565150" cy="323850"/>
                      <wp:effectExtent l="0" t="0" r="6350" b="6350"/>
                      <wp:wrapNone/>
                      <wp:docPr id="27378320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0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899302517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596EB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92222065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932271884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687738866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7B9CFF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0035352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42C492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2176621" name="Gerade Verbindung 144217662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5231510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588586629" name="Textfeld 3"/>
                                  <wps:cNvSpPr txBox="1"/>
                                  <wps:spPr>
                                    <a:xfrm>
                                      <a:off x="364311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7BD806" w14:textId="2083F452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63499138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7A0FE1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794421" name="Gerade Verbindung 181794421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DA0D7" id="_x0000_s1549" style="position:absolute;margin-left:162.65pt;margin-top:12.85pt;width:44.5pt;height:25.5pt;z-index:253412352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">
                      <v:shape id="_x0000_s1550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6B0596EB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51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">
                        <v:group id="_x0000_s1552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gKl0AAAAOc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">
                          <v:shape id="Textfeld 3" o:spid="_x0000_s1553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07B9CFF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4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142C492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442176621" o:spid="_x0000_s155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56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">
                          <v:shape id="Textfeld 3" o:spid="_x0000_s1557" type="#_x0000_t202" style="position:absolute;left:3643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97BD806" w14:textId="2083F452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8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47A0FE1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81794421" o:spid="_x0000_s1559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D52BFB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7DDFD9C9" wp14:editId="4EC35CC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162140</wp:posOffset>
                      </wp:positionV>
                      <wp:extent cx="565276" cy="323850"/>
                      <wp:effectExtent l="0" t="0" r="6350" b="6350"/>
                      <wp:wrapNone/>
                      <wp:docPr id="188348368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76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474953995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40B7BF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6263214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351903909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375788294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E27676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21003288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FF21A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9842388" name="Gerade Verbindung 70984238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70516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612038865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34824A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58142349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E4655E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9266258" name="Gerade Verbindung 100926625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FD9C9" id="_x0000_s1560" style="position:absolute;margin-left:13.3pt;margin-top:12.75pt;width:44.5pt;height:25.5pt;z-index:253414400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">
                      <v:shape id="_x0000_s1561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0140B7BF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62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">
                        <v:group id="_x0000_s1563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">
                          <v:shape id="Textfeld 3" o:spid="_x0000_s1564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8E27676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5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AFF21A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709842388" o:spid="_x0000_s1566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67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">
                          <v:shape id="Textfeld 3" o:spid="_x0000_s1568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7434824A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9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5E4655E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009266258" o:spid="_x0000_s1570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9712" behindDoc="0" locked="0" layoutInCell="1" allowOverlap="1" wp14:anchorId="36E8E456" wp14:editId="515F8981">
                  <wp:simplePos x="0" y="0"/>
                  <wp:positionH relativeFrom="column">
                    <wp:posOffset>2707019</wp:posOffset>
                  </wp:positionH>
                  <wp:positionV relativeFrom="paragraph">
                    <wp:posOffset>169545</wp:posOffset>
                  </wp:positionV>
                  <wp:extent cx="378460" cy="303530"/>
                  <wp:effectExtent l="0" t="0" r="0" b="1270"/>
                  <wp:wrapNone/>
                  <wp:docPr id="1724672638" name="Grafik 172467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2512" behindDoc="0" locked="0" layoutInCell="1" allowOverlap="1" wp14:anchorId="4AD099F9" wp14:editId="15DCF52D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109234</wp:posOffset>
                  </wp:positionV>
                  <wp:extent cx="245110" cy="428625"/>
                  <wp:effectExtent l="0" t="0" r="0" b="3175"/>
                  <wp:wrapNone/>
                  <wp:docPr id="2097974409" name="Grafik 209797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1488" behindDoc="0" locked="0" layoutInCell="1" allowOverlap="1" wp14:anchorId="556FCB17" wp14:editId="0A59108F">
                  <wp:simplePos x="0" y="0"/>
                  <wp:positionH relativeFrom="column">
                    <wp:posOffset>3059515</wp:posOffset>
                  </wp:positionH>
                  <wp:positionV relativeFrom="paragraph">
                    <wp:posOffset>125095</wp:posOffset>
                  </wp:positionV>
                  <wp:extent cx="245110" cy="428625"/>
                  <wp:effectExtent l="0" t="0" r="0" b="3175"/>
                  <wp:wrapNone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0464" behindDoc="0" locked="0" layoutInCell="1" allowOverlap="1" wp14:anchorId="6E1B4CC4" wp14:editId="6EE60BA1">
                  <wp:simplePos x="0" y="0"/>
                  <wp:positionH relativeFrom="column">
                    <wp:posOffset>869822</wp:posOffset>
                  </wp:positionH>
                  <wp:positionV relativeFrom="paragraph">
                    <wp:posOffset>126549</wp:posOffset>
                  </wp:positionV>
                  <wp:extent cx="245110" cy="428625"/>
                  <wp:effectExtent l="0" t="0" r="0" b="3175"/>
                  <wp:wrapNone/>
                  <wp:docPr id="432226248" name="Grafik 43222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5616" behindDoc="0" locked="0" layoutInCell="1" allowOverlap="1" wp14:anchorId="57B0B926" wp14:editId="13A80E18">
                  <wp:simplePos x="0" y="0"/>
                  <wp:positionH relativeFrom="column">
                    <wp:posOffset>1579206</wp:posOffset>
                  </wp:positionH>
                  <wp:positionV relativeFrom="paragraph">
                    <wp:posOffset>104775</wp:posOffset>
                  </wp:positionV>
                  <wp:extent cx="245110" cy="428625"/>
                  <wp:effectExtent l="0" t="0" r="0" b="3175"/>
                  <wp:wrapNone/>
                  <wp:docPr id="936281486" name="Grafik 93628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130C8" w14:textId="46E4DC82" w:rsidR="00D22F3C" w:rsidRPr="007F4553" w:rsidRDefault="00C82F4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301760" behindDoc="0" locked="0" layoutInCell="1" allowOverlap="1" wp14:anchorId="1061F9DC" wp14:editId="592AF8CC">
                  <wp:simplePos x="0" y="0"/>
                  <wp:positionH relativeFrom="column">
                    <wp:posOffset>4311015</wp:posOffset>
                  </wp:positionH>
                  <wp:positionV relativeFrom="paragraph">
                    <wp:posOffset>5701</wp:posOffset>
                  </wp:positionV>
                  <wp:extent cx="378460" cy="303530"/>
                  <wp:effectExtent l="0" t="0" r="0" b="1270"/>
                  <wp:wrapNone/>
                  <wp:docPr id="624102220" name="Grafik 62410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7664" behindDoc="0" locked="0" layoutInCell="1" allowOverlap="1" wp14:anchorId="0138E9B3" wp14:editId="313174EE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9525</wp:posOffset>
                  </wp:positionV>
                  <wp:extent cx="378460" cy="308553"/>
                  <wp:effectExtent l="0" t="0" r="0" b="0"/>
                  <wp:wrapNone/>
                  <wp:docPr id="2003303048" name="Grafik 200330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30" cy="30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2F3C" w:rsidRPr="007F4553">
              <w:rPr>
                <w:rFonts w:asciiTheme="minorHAnsi" w:hAnsiTheme="minorHAnsi" w:cstheme="minorHAnsi"/>
              </w:rPr>
              <w:t xml:space="preserve">(1)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=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         </w:t>
            </w:r>
            <w:r w:rsidRPr="00D52BFB">
              <w:rPr>
                <w:rFonts w:asciiTheme="minorHAnsi" w:hAnsiTheme="minorHAnsi" w:cstheme="minorHAnsi"/>
                <w:sz w:val="32"/>
                <w:szCs w:val="24"/>
              </w:rPr>
              <w:t>=</w:t>
            </w:r>
            <w:r w:rsidRPr="007F4553">
              <w:rPr>
                <w:rFonts w:asciiTheme="minorHAnsi" w:hAnsiTheme="minorHAnsi" w:cstheme="minorHAnsi"/>
              </w:rPr>
              <w:t xml:space="preserve">             </w:t>
            </w:r>
            <w:r w:rsidR="00D22F3C" w:rsidRPr="007F4553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 xml:space="preserve">     </w:t>
            </w:r>
            <w:r w:rsidR="00D22F3C" w:rsidRPr="007F4553">
              <w:rPr>
                <w:rFonts w:asciiTheme="minorHAnsi" w:hAnsiTheme="minorHAnsi" w:cstheme="minorHAnsi"/>
              </w:rPr>
              <w:t xml:space="preserve"> (2)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=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             </w:t>
            </w:r>
            <w:r w:rsidRPr="007F4553">
              <w:rPr>
                <w:rFonts w:asciiTheme="minorHAnsi" w:hAnsiTheme="minorHAnsi" w:cstheme="minorHAnsi"/>
              </w:rPr>
              <w:t xml:space="preserve">      </w:t>
            </w:r>
            <w:r w:rsidR="00D22F3C" w:rsidRPr="007F4553">
              <w:rPr>
                <w:rFonts w:asciiTheme="minorHAnsi" w:hAnsiTheme="minorHAnsi" w:cstheme="minorHAnsi"/>
              </w:rPr>
              <w:t xml:space="preserve">(3)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 </m:t>
              </m:r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 xml:space="preserve"> = </m:t>
              </m:r>
            </m:oMath>
          </w:p>
          <w:p w14:paraId="1DFDAD20" w14:textId="77777777" w:rsidR="00D22F3C" w:rsidRPr="007F4553" w:rsidRDefault="00D22F3C" w:rsidP="00551DD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07A2D42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5D4997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780F93E9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e)</w:t>
            </w:r>
          </w:p>
        </w:tc>
        <w:tc>
          <w:tcPr>
            <w:tcW w:w="8187" w:type="dxa"/>
            <w:gridSpan w:val="5"/>
          </w:tcPr>
          <w:p w14:paraId="08AA4842" w14:textId="50FF3FB2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Welche </w:t>
            </w:r>
            <w:r w:rsidR="00951B14" w:rsidRPr="007F4553">
              <w:rPr>
                <w:rFonts w:asciiTheme="minorHAnsi" w:hAnsiTheme="minorHAnsi" w:cstheme="minorHAnsi"/>
              </w:rPr>
              <w:t>Additions- und Subtraktions</w:t>
            </w:r>
            <w:r w:rsidRPr="007F4553">
              <w:rPr>
                <w:rFonts w:asciiTheme="minorHAnsi" w:hAnsiTheme="minorHAnsi" w:cstheme="minorHAnsi"/>
              </w:rPr>
              <w:t xml:space="preserve">-Aufgaben gehören zu den Streifen? </w:t>
            </w:r>
            <w:r w:rsidR="00C82F4C" w:rsidRPr="007F4553">
              <w:rPr>
                <w:rFonts w:asciiTheme="minorHAnsi" w:hAnsiTheme="minorHAnsi" w:cstheme="minorHAnsi"/>
              </w:rPr>
              <w:t>Erkläre.</w:t>
            </w:r>
          </w:p>
        </w:tc>
      </w:tr>
      <w:tr w:rsidR="00D22F3C" w:rsidRPr="007F4553" w14:paraId="1EC12618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CB0F31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6B885A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3FEC0513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8187" w:type="dxa"/>
            <w:gridSpan w:val="5"/>
          </w:tcPr>
          <w:p w14:paraId="5C8B8696" w14:textId="09505342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FB71CC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0832" behindDoc="0" locked="0" layoutInCell="1" allowOverlap="1" wp14:anchorId="0DF286E6" wp14:editId="0E99CDD5">
                  <wp:simplePos x="0" y="0"/>
                  <wp:positionH relativeFrom="column">
                    <wp:posOffset>6057</wp:posOffset>
                  </wp:positionH>
                  <wp:positionV relativeFrom="paragraph">
                    <wp:posOffset>7620</wp:posOffset>
                  </wp:positionV>
                  <wp:extent cx="4219575" cy="219075"/>
                  <wp:effectExtent l="0" t="0" r="0" b="9525"/>
                  <wp:wrapNone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1.4e.ep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D7FAE6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EA2F54" w:rsidRPr="007F4553" w14:paraId="02DC75A7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64F83638" w14:textId="53721972" w:rsidR="00EA2F54" w:rsidRPr="007F4553" w:rsidRDefault="00EA2F54" w:rsidP="00EA2F54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</w:t>
            </w:r>
            <w:r w:rsidR="008E2B5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613" w:type="dxa"/>
            <w:gridSpan w:val="6"/>
          </w:tcPr>
          <w:p w14:paraId="6D26C18F" w14:textId="181E25E4" w:rsidR="00EA2F54" w:rsidRPr="007F4553" w:rsidRDefault="00EA2F54" w:rsidP="00EA2F54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Wenn es komplizierter wird</w:t>
            </w:r>
          </w:p>
        </w:tc>
      </w:tr>
      <w:tr w:rsidR="00551DD5" w:rsidRPr="007F4553" w14:paraId="7F5B793E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294F760A" w14:textId="77777777" w:rsidR="00551DD5" w:rsidRPr="007F4553" w:rsidRDefault="00551DD5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68702616" w14:textId="213FB432" w:rsidR="00551DD5" w:rsidRPr="007F4553" w:rsidRDefault="00551DD5" w:rsidP="00551DD5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773DA90E" w14:textId="2EDC8F02" w:rsidR="00480E1B" w:rsidRPr="00480E1B" w:rsidRDefault="00EA2F5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>Warum sind diese Aufgaben schwieriger zu lösen als die vorher</w:t>
            </w:r>
            <w:r w:rsidR="005062D1">
              <w:rPr>
                <w:rFonts w:cstheme="minorHAnsi"/>
              </w:rPr>
              <w:t>igen</w:t>
            </w:r>
            <w:r w:rsidRPr="007F4553">
              <w:rPr>
                <w:rFonts w:cstheme="minorHAnsi"/>
              </w:rPr>
              <w:t>? Hast du eine Idee</w:t>
            </w:r>
            <w:r w:rsidR="00C670E2" w:rsidRPr="007F4553">
              <w:rPr>
                <w:rFonts w:cstheme="minorHAnsi"/>
              </w:rPr>
              <w:t>, wie du die Anteile im Bruchstreifen verändern kannst, um sie zusammenfügen zu können</w:t>
            </w:r>
            <w:r w:rsidRPr="007F4553">
              <w:rPr>
                <w:rFonts w:cstheme="minorHAnsi"/>
              </w:rPr>
              <w:t>?</w:t>
            </w:r>
          </w:p>
          <w:p w14:paraId="31720CA2" w14:textId="724E05B6" w:rsidR="00480E1B" w:rsidRPr="007F4553" w:rsidRDefault="00480E1B" w:rsidP="00D22F3C">
            <w:pPr>
              <w:spacing w:line="240" w:lineRule="atLeast"/>
              <w:rPr>
                <w:rFonts w:cstheme="minorHAnsi"/>
              </w:rPr>
            </w:pPr>
            <w:r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7600" behindDoc="0" locked="0" layoutInCell="1" allowOverlap="1" wp14:anchorId="14BC9927" wp14:editId="551B128B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9525</wp:posOffset>
                      </wp:positionV>
                      <wp:extent cx="640080" cy="336550"/>
                      <wp:effectExtent l="0" t="0" r="7620" b="6350"/>
                      <wp:wrapNone/>
                      <wp:docPr id="502" name="Gruppieren 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E7CB9B-80DB-2CD8-242F-B1278C13D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0" y="0"/>
                                <a:chExt cx="641144" cy="337868"/>
                              </a:xfrm>
                            </wpg:grpSpPr>
                            <wps:wsp>
                              <wps:cNvPr id="396375416" name="Textfeld 3">
                                <a:extLst>
                                  <a:ext uri="{FF2B5EF4-FFF2-40B4-BE49-F238E27FC236}">
                                    <a16:creationId xmlns:a16="http://schemas.microsoft.com/office/drawing/2014/main" id="{DC9087AE-F394-C6DC-12AD-331A7CBAA00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87555" y="0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924060307" name="Gruppieren 1924060307">
                                <a:extLst>
                                  <a:ext uri="{FF2B5EF4-FFF2-40B4-BE49-F238E27FC236}">
                                    <a16:creationId xmlns:a16="http://schemas.microsoft.com/office/drawing/2014/main" id="{1864D47A-D434-ED47-2A29-B4A36FEEC39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56"/>
                                  <a:ext cx="263283" cy="336612"/>
                                  <a:chOff x="0" y="1256"/>
                                  <a:chExt cx="265727" cy="382613"/>
                                </a:xfrm>
                              </wpg:grpSpPr>
                              <wps:wsp>
                                <wps:cNvPr id="208539754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A774BCE-F0AE-8142-DD69-53F324F0FB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868" y="125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00D18F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6020273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04B6E66-1571-5CB4-A7D2-08013BF8A61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219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74CD9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5875422" name="Gerade Verbindung 1195875422">
                                  <a:extLst>
                                    <a:ext uri="{FF2B5EF4-FFF2-40B4-BE49-F238E27FC236}">
                                      <a16:creationId xmlns:a16="http://schemas.microsoft.com/office/drawing/2014/main" id="{3B6C079F-6A4C-B517-BC0E-562B865D6B3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50712" y="198329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6151189" name="Gruppieren 736151189">
                                <a:extLst>
                                  <a:ext uri="{FF2B5EF4-FFF2-40B4-BE49-F238E27FC236}">
                                    <a16:creationId xmlns:a16="http://schemas.microsoft.com/office/drawing/2014/main" id="{75BA2E15-3446-711B-BA7D-ADC8825C706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3640" y="6520"/>
                                  <a:ext cx="427504" cy="328311"/>
                                  <a:chOff x="213640" y="6518"/>
                                  <a:chExt cx="427504" cy="372165"/>
                                </a:xfrm>
                              </wpg:grpSpPr>
                              <wpg:grpSp>
                                <wpg:cNvPr id="1052112980" name="Gruppieren 1052112980">
                                  <a:extLst>
                                    <a:ext uri="{FF2B5EF4-FFF2-40B4-BE49-F238E27FC236}">
                                      <a16:creationId xmlns:a16="http://schemas.microsoft.com/office/drawing/2014/main" id="{406C5A67-A3CE-0B5E-57C2-20CA990256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13640" y="6518"/>
                                    <a:ext cx="427504" cy="372165"/>
                                    <a:chOff x="213640" y="6518"/>
                                    <a:chExt cx="427504" cy="372165"/>
                                  </a:xfrm>
                                </wpg:grpSpPr>
                                <wpg:grpSp>
                                  <wpg:cNvPr id="791505692" name="Gruppieren 791505692">
                                    <a:extLst>
                                      <a:ext uri="{FF2B5EF4-FFF2-40B4-BE49-F238E27FC236}">
                                        <a16:creationId xmlns:a16="http://schemas.microsoft.com/office/drawing/2014/main" id="{06533B49-CFD8-B2F5-E6B0-289915D4730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77861" y="6518"/>
                                      <a:ext cx="263283" cy="372165"/>
                                      <a:chOff x="377861" y="6518"/>
                                      <a:chExt cx="265727" cy="373178"/>
                                    </a:xfrm>
                                  </wpg:grpSpPr>
                                  <wps:wsp>
                                    <wps:cNvPr id="68421865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DAC12620-A9BA-FE14-0421-3BCCEFFDF59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429842" y="6518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6C555A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261516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274AD064-E6DE-F4E5-E57F-06E06C0EAC60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77861" y="2157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2DD3B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6394379" name="Gerade Verbindung 876394379">
                                      <a:extLst>
                                        <a:ext uri="{FF2B5EF4-FFF2-40B4-BE49-F238E27FC236}">
                                          <a16:creationId xmlns:a16="http://schemas.microsoft.com/office/drawing/2014/main" id="{8B1E1853-1BF9-97B8-0EF4-BCC17C09EE23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428573" y="18614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08052240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320BD0A5-49B1-D834-E70D-EBFC5CB146A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13640" y="6150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960B90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23125963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0BEB60E-1009-8AD0-ADDF-DC0EF63B40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29714" y="107791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99F18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BC9927" id="_x0000_s1571" style="position:absolute;margin-left:15.05pt;margin-top:.75pt;width:50.4pt;height:26.5pt;z-index:253337600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">
                      <v:shape id="Textfeld 3" o:spid="_x0000_s1572" type="#_x0000_t202" style="position:absolute;left:3875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924060307" o:spid="_x0000_s1573" style="position:absolute;top:12;width:2632;height:3366" coordorigin=",1256" coordsize="265727,382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">
                        <v:shape id="Textfeld 3" o:spid="_x0000_s1574" type="#_x0000_t202" style="position:absolute;left:52868;top:1256;width:158407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0900D18F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575" type="#_x0000_t202" style="position:absolute;top:219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3C74CD9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195875422" o:spid="_x0000_s1576" style="position:absolute;visibility:visible;mso-wrap-style:square" from="50712,198329" to="196049,198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Gruppieren 736151189" o:spid="_x0000_s1577" style="position:absolute;left:2136;top:65;width:4275;height:3283" coordorigin="2136,65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">
                        <v:group id="Gruppieren 1052112980" o:spid="_x0000_s1578" style="position:absolute;left:2136;top:65;width:4275;height:3721" coordorigin="2136,65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">
                          <v:group id="Gruppieren 791505692" o:spid="_x0000_s1579" style="position:absolute;left:3778;top:65;width:2633;height:3721" coordorigin="3778,65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">
                            <v:shape id="Textfeld 3" o:spid="_x0000_s1580" type="#_x0000_t202" style="position:absolute;left:4298;top:65;width:1590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16C555A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81" type="#_x0000_t202" style="position:absolute;left:3778;top:215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F82DD3B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6394379" o:spid="_x0000_s1582" style="position:absolute;visibility:visible;mso-wrap-style:square" from="4285,1861" to="5739,1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583" type="#_x0000_t202" style="position:absolute;left:2136;top:61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4F960B90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584" type="#_x0000_t202" style="position:absolute;left:2297;top:1077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0B299F18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8624" behindDoc="0" locked="0" layoutInCell="1" allowOverlap="1" wp14:anchorId="5E59426E" wp14:editId="0AA34394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9525</wp:posOffset>
                      </wp:positionV>
                      <wp:extent cx="640080" cy="336550"/>
                      <wp:effectExtent l="0" t="0" r="7620" b="6350"/>
                      <wp:wrapNone/>
                      <wp:docPr id="2147014147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1105127" y="27712"/>
                                <a:chExt cx="641144" cy="337868"/>
                              </a:xfrm>
                            </wpg:grpSpPr>
                            <wps:wsp>
                              <wps:cNvPr id="548153829" name="Textfeld 3"/>
                              <wps:cNvSpPr txBox="1"/>
                              <wps:spPr>
                                <a:xfrm>
                                  <a:off x="1492682" y="27712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39248881" name="Gruppieren 239248881"/>
                              <wpg:cNvGrpSpPr/>
                              <wpg:grpSpPr>
                                <a:xfrm>
                                  <a:off x="1105127" y="28968"/>
                                  <a:ext cx="263283" cy="336612"/>
                                  <a:chOff x="1105127" y="28968"/>
                                  <a:chExt cx="265727" cy="382613"/>
                                </a:xfrm>
                              </wpg:grpSpPr>
                              <wps:wsp>
                                <wps:cNvPr id="1260983931" name="Textfeld 3"/>
                                <wps:cNvSpPr txBox="1"/>
                                <wps:spPr>
                                  <a:xfrm>
                                    <a:off x="1157995" y="28968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9DEB3D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227762" name="Textfeld 3"/>
                                <wps:cNvSpPr txBox="1"/>
                                <wps:spPr>
                                  <a:xfrm>
                                    <a:off x="1105127" y="247639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F3A66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113184" name="Gerade Verbindung 69113184"/>
                                <wps:cNvCnPr/>
                                <wps:spPr>
                                  <a:xfrm>
                                    <a:off x="1155839" y="226041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26110605" name="Gruppieren 2026110605"/>
                              <wpg:cNvGrpSpPr/>
                              <wpg:grpSpPr>
                                <a:xfrm>
                                  <a:off x="1318767" y="34232"/>
                                  <a:ext cx="427504" cy="328311"/>
                                  <a:chOff x="1318767" y="34230"/>
                                  <a:chExt cx="427504" cy="372165"/>
                                </a:xfrm>
                              </wpg:grpSpPr>
                              <wpg:grpSp>
                                <wpg:cNvPr id="660192737" name="Gruppieren 660192737"/>
                                <wpg:cNvGrpSpPr/>
                                <wpg:grpSpPr>
                                  <a:xfrm>
                                    <a:off x="1318767" y="34230"/>
                                    <a:ext cx="427504" cy="372165"/>
                                    <a:chOff x="1318767" y="34230"/>
                                    <a:chExt cx="427504" cy="372165"/>
                                  </a:xfrm>
                                </wpg:grpSpPr>
                                <wpg:grpSp>
                                  <wpg:cNvPr id="1217295860" name="Gruppieren 1217295860"/>
                                  <wpg:cNvGrpSpPr/>
                                  <wpg:grpSpPr>
                                    <a:xfrm>
                                      <a:off x="1482988" y="34230"/>
                                      <a:ext cx="263283" cy="372165"/>
                                      <a:chOff x="1482988" y="34230"/>
                                      <a:chExt cx="265727" cy="373178"/>
                                    </a:xfrm>
                                  </wpg:grpSpPr>
                                  <wps:wsp>
                                    <wps:cNvPr id="32092349" name="Textfeld 3"/>
                                    <wps:cNvSpPr txBox="1"/>
                                    <wps:spPr>
                                      <a:xfrm>
                                        <a:off x="1534969" y="34230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ACC161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80206123" name="Textfeld 3"/>
                                    <wps:cNvSpPr txBox="1"/>
                                    <wps:spPr>
                                      <a:xfrm>
                                        <a:off x="1482988" y="243466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3F283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9990969" name="Gerade Verbindung 589990969"/>
                                    <wps:cNvCnPr/>
                                    <wps:spPr>
                                      <a:xfrm>
                                        <a:off x="1533700" y="213858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06113827" name="Textfeld 398"/>
                                  <wps:cNvSpPr txBox="1"/>
                                  <wps:spPr>
                                    <a:xfrm>
                                      <a:off x="1318767" y="89212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DF5168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8156609" name="Textfeld 398"/>
                                <wps:cNvSpPr txBox="1"/>
                                <wps:spPr>
                                  <a:xfrm>
                                    <a:off x="1334841" y="135503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D5A4FA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59426E" id="Gruppieren 3" o:spid="_x0000_s1585" style="position:absolute;margin-left:101.35pt;margin-top:.75pt;width:50.4pt;height:26.5pt;z-index:253338624" coordorigin="11051,277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">
                      <v:shape id="Textfeld 3" o:spid="_x0000_s1586" type="#_x0000_t202" style="position:absolute;left:14926;top:277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239248881" o:spid="_x0000_s1587" style="position:absolute;left:11051;top:289;width:2633;height:3366" coordorigin="11051,289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">
                        <v:shape id="Textfeld 3" o:spid="_x0000_s1588" type="#_x0000_t202" style="position:absolute;left:11579;top:289;width:1585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99DEB3D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589" type="#_x0000_t202" style="position:absolute;left:11051;top:247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3CF3A66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69113184" o:spid="_x0000_s1590" style="position:absolute;visibility:visible;mso-wrap-style:square" from="11558,2260" to="13011,2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ROLzAAAAOY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yMhnyVplm6XMDvrXgJcPsDAAD//wMAUEsBAi0AFAAGAAgAAAAhANvh9svuAAAAhQEAABMA&#13;&#10;AAAAAAAAAAAAAAAAAAAAAFtDb250ZW50X1R5cGVzXS54bWxQSwECLQAUAAYACAAAACEAWvQsW78A&#13;&#10;AAAVAQAACwAAAAAAAAAAAAAAAAAfAQAAX3JlbHMvLnJlbHNQSwECLQAUAAYACAAAACEAjAUTi8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2026110605" o:spid="_x0000_s1591" style="position:absolute;left:13187;top:342;width:4275;height:3283" coordorigin="13187,342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">
                        <v:group id="Gruppieren 660192737" o:spid="_x0000_s1592" style="position:absolute;left:13187;top:342;width:4275;height:3721" coordorigin="13187,342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">
                          <v:group id="Gruppieren 1217295860" o:spid="_x0000_s1593" style="position:absolute;left:14829;top:342;width:2633;height:3721" coordorigin="14829,342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">
                            <v:shape id="Textfeld 3" o:spid="_x0000_s1594" type="#_x0000_t202" style="position:absolute;left:15349;top:342;width:1591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0ACC161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95" type="#_x0000_t202" style="position:absolute;left:14829;top:2434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023F283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9990969" o:spid="_x0000_s1596" style="position:absolute;visibility:visible;mso-wrap-style:square" from="15337,2138" to="16790,21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597" type="#_x0000_t202" style="position:absolute;left:13187;top:89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DF5168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598" type="#_x0000_t202" style="position:absolute;left:13348;top:1355;width:1578;height:1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46D5A4FA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0672" behindDoc="0" locked="0" layoutInCell="1" allowOverlap="1" wp14:anchorId="2F51E81E" wp14:editId="03FF5200">
                      <wp:simplePos x="0" y="0"/>
                      <wp:positionH relativeFrom="column">
                        <wp:posOffset>3645535</wp:posOffset>
                      </wp:positionH>
                      <wp:positionV relativeFrom="paragraph">
                        <wp:posOffset>-635</wp:posOffset>
                      </wp:positionV>
                      <wp:extent cx="640080" cy="336550"/>
                      <wp:effectExtent l="0" t="0" r="7620" b="6350"/>
                      <wp:wrapNone/>
                      <wp:docPr id="32" name="Gruppieren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3680F4-3922-69D9-ABCF-4549339CA2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3315381" y="83136"/>
                                <a:chExt cx="641144" cy="337868"/>
                              </a:xfrm>
                            </wpg:grpSpPr>
                            <wps:wsp>
                              <wps:cNvPr id="191040596" name="Textfeld 3">
                                <a:extLst>
                                  <a:ext uri="{FF2B5EF4-FFF2-40B4-BE49-F238E27FC236}">
                                    <a16:creationId xmlns:a16="http://schemas.microsoft.com/office/drawing/2014/main" id="{6BF5F0CC-8A03-FFDA-24E6-65A0105E128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702936" y="8313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59258072" name="Gruppieren 159258072">
                                <a:extLst>
                                  <a:ext uri="{FF2B5EF4-FFF2-40B4-BE49-F238E27FC236}">
                                    <a16:creationId xmlns:a16="http://schemas.microsoft.com/office/drawing/2014/main" id="{F2FF7CF8-A889-F15B-98DF-42E34C6CE9E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315381" y="84392"/>
                                  <a:ext cx="263283" cy="336612"/>
                                  <a:chOff x="3315381" y="84392"/>
                                  <a:chExt cx="265727" cy="382613"/>
                                </a:xfrm>
                              </wpg:grpSpPr>
                              <wps:wsp>
                                <wps:cNvPr id="87966362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2241837-8D9C-5199-F0F9-227BBE4FC12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68249" y="84392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337DB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772528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6DF9E36-10FE-C566-89C1-4E06B7AEB3E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5381" y="303063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9316E2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598603" name="Gerade Verbindung 1641598603">
                                  <a:extLst>
                                    <a:ext uri="{FF2B5EF4-FFF2-40B4-BE49-F238E27FC236}">
                                      <a16:creationId xmlns:a16="http://schemas.microsoft.com/office/drawing/2014/main" id="{0D1C1CAB-4F73-4C37-2992-7883302511C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3366093" y="281465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6895956" name="Gruppieren 76895956">
                                <a:extLst>
                                  <a:ext uri="{FF2B5EF4-FFF2-40B4-BE49-F238E27FC236}">
                                    <a16:creationId xmlns:a16="http://schemas.microsoft.com/office/drawing/2014/main" id="{AFD9B04C-E8E3-AE89-E705-43C2517CB33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29021" y="89656"/>
                                  <a:ext cx="427504" cy="328311"/>
                                  <a:chOff x="3529021" y="89654"/>
                                  <a:chExt cx="427504" cy="372165"/>
                                </a:xfrm>
                              </wpg:grpSpPr>
                              <wpg:grpSp>
                                <wpg:cNvPr id="360219598" name="Gruppieren 360219598">
                                  <a:extLst>
                                    <a:ext uri="{FF2B5EF4-FFF2-40B4-BE49-F238E27FC236}">
                                      <a16:creationId xmlns:a16="http://schemas.microsoft.com/office/drawing/2014/main" id="{FDF6A410-FDC9-A453-3AB9-F5D4E204BA4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529021" y="89654"/>
                                    <a:ext cx="427504" cy="372165"/>
                                    <a:chOff x="3529021" y="89654"/>
                                    <a:chExt cx="427504" cy="372165"/>
                                  </a:xfrm>
                                </wpg:grpSpPr>
                                <wpg:grpSp>
                                  <wpg:cNvPr id="49729079" name="Gruppieren 49729079">
                                    <a:extLst>
                                      <a:ext uri="{FF2B5EF4-FFF2-40B4-BE49-F238E27FC236}">
                                        <a16:creationId xmlns:a16="http://schemas.microsoft.com/office/drawing/2014/main" id="{1E913A7D-EA5C-E386-AF20-E8DFCA4657C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693242" y="89654"/>
                                      <a:ext cx="263283" cy="372165"/>
                                      <a:chOff x="3693242" y="89654"/>
                                      <a:chExt cx="265727" cy="373178"/>
                                    </a:xfrm>
                                  </wpg:grpSpPr>
                                  <wps:wsp>
                                    <wps:cNvPr id="194743075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61CAEB28-BF9A-B198-BC3C-450060BF9F2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745223" y="89654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3F6793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3074105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E04F1513-4346-ABDF-15DB-79356EDD436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693242" y="29889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6FA86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34948" name="Gerade Verbindung 1552434948">
                                      <a:extLst>
                                        <a:ext uri="{FF2B5EF4-FFF2-40B4-BE49-F238E27FC236}">
                                          <a16:creationId xmlns:a16="http://schemas.microsoft.com/office/drawing/2014/main" id="{AE03D87D-C260-D7D7-0BD9-D933F1AC50A0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743954" y="269282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3892471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6C085B49-A27E-4E33-1519-992D357519E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529021" y="14463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C48528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254181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761DB33-5620-928B-FDFA-0CBF4622685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45095" y="190927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E45E29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51E81E" id="_x0000_s1599" style="position:absolute;margin-left:287.05pt;margin-top:-.05pt;width:50.4pt;height:26.5pt;z-index:253340672" coordorigin="33153,831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">
                      <v:shape id="Textfeld 3" o:spid="_x0000_s1600" type="#_x0000_t202" style="position:absolute;left:37029;top:831;width:1580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159258072" o:spid="_x0000_s1601" style="position:absolute;left:33153;top:843;width:2633;height:3367" coordorigin="33153,843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">
                        <v:shape id="Textfeld 3" o:spid="_x0000_s1602" type="#_x0000_t202" style="position:absolute;left:33682;top:843;width:1584;height:18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85337DB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03" type="#_x0000_t202" style="position:absolute;left:33153;top:3030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9316E2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641598603" o:spid="_x0000_s1604" style="position:absolute;visibility:visible;mso-wrap-style:square" from="33660,2814" to="35114,28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6895956" o:spid="_x0000_s1605" style="position:absolute;left:35290;top:896;width:4275;height:3283" coordorigin="35290,896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">
                        <v:group id="Gruppieren 360219598" o:spid="_x0000_s1606" style="position:absolute;left:35290;top:896;width:4275;height:3722" coordorigin="35290,896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">
                          <v:group id="Gruppieren 49729079" o:spid="_x0000_s1607" style="position:absolute;left:36932;top:896;width:2633;height:3722" coordorigin="36932,896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WOWzgAAAOY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">
                            <v:shape id="Textfeld 3" o:spid="_x0000_s1608" type="#_x0000_t202" style="position:absolute;left:37452;top:896;width:1590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73F6793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09" type="#_x0000_t202" style="position:absolute;left:36932;top:29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6FA86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52434948" o:spid="_x0000_s1610" style="position:absolute;visibility:visible;mso-wrap-style:square" from="37439,2692" to="38892,2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611" type="#_x0000_t202" style="position:absolute;left:35290;top:144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7DC48528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12" type="#_x0000_t202" style="position:absolute;left:35450;top:1909;width:1579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54E45E29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09540539" wp14:editId="34643984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-635</wp:posOffset>
                      </wp:positionV>
                      <wp:extent cx="640080" cy="336550"/>
                      <wp:effectExtent l="0" t="0" r="7620" b="6350"/>
                      <wp:wrapNone/>
                      <wp:docPr id="180304708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2210254" y="55424"/>
                                <a:chExt cx="641144" cy="337868"/>
                              </a:xfrm>
                            </wpg:grpSpPr>
                            <wps:wsp>
                              <wps:cNvPr id="996829876" name="Textfeld 3"/>
                              <wps:cNvSpPr txBox="1"/>
                              <wps:spPr>
                                <a:xfrm>
                                  <a:off x="2597809" y="55424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633294353" name="Gruppieren 1633294353"/>
                              <wpg:cNvGrpSpPr/>
                              <wpg:grpSpPr>
                                <a:xfrm>
                                  <a:off x="2210254" y="56680"/>
                                  <a:ext cx="263283" cy="336612"/>
                                  <a:chOff x="2210254" y="56680"/>
                                  <a:chExt cx="265727" cy="382613"/>
                                </a:xfrm>
                              </wpg:grpSpPr>
                              <wps:wsp>
                                <wps:cNvPr id="1396625715" name="Textfeld 3"/>
                                <wps:cNvSpPr txBox="1"/>
                                <wps:spPr>
                                  <a:xfrm>
                                    <a:off x="2263122" y="56680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525FB8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84342926" name="Textfeld 3"/>
                                <wps:cNvSpPr txBox="1"/>
                                <wps:spPr>
                                  <a:xfrm>
                                    <a:off x="2210254" y="275351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4C22A4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3817610" name="Gerade Verbindung 1503817610"/>
                                <wps:cNvCnPr/>
                                <wps:spPr>
                                  <a:xfrm>
                                    <a:off x="2260966" y="253753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8471769" name="Gruppieren 1168471769"/>
                              <wpg:cNvGrpSpPr/>
                              <wpg:grpSpPr>
                                <a:xfrm>
                                  <a:off x="2423894" y="61944"/>
                                  <a:ext cx="427504" cy="328311"/>
                                  <a:chOff x="2423894" y="61942"/>
                                  <a:chExt cx="427504" cy="372165"/>
                                </a:xfrm>
                              </wpg:grpSpPr>
                              <wpg:grpSp>
                                <wpg:cNvPr id="1687433107" name="Gruppieren 1687433107"/>
                                <wpg:cNvGrpSpPr/>
                                <wpg:grpSpPr>
                                  <a:xfrm>
                                    <a:off x="2423894" y="61942"/>
                                    <a:ext cx="427504" cy="372165"/>
                                    <a:chOff x="2423894" y="61942"/>
                                    <a:chExt cx="427504" cy="372165"/>
                                  </a:xfrm>
                                </wpg:grpSpPr>
                                <wpg:grpSp>
                                  <wpg:cNvPr id="1193227320" name="Gruppieren 1193227320"/>
                                  <wpg:cNvGrpSpPr/>
                                  <wpg:grpSpPr>
                                    <a:xfrm>
                                      <a:off x="2588115" y="61942"/>
                                      <a:ext cx="263283" cy="372165"/>
                                      <a:chOff x="2588115" y="61942"/>
                                      <a:chExt cx="265727" cy="373178"/>
                                    </a:xfrm>
                                  </wpg:grpSpPr>
                                  <wps:wsp>
                                    <wps:cNvPr id="1552643063" name="Textfeld 3"/>
                                    <wps:cNvSpPr txBox="1"/>
                                    <wps:spPr>
                                      <a:xfrm>
                                        <a:off x="2640096" y="619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72FB1F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15564309" name="Textfeld 3"/>
                                    <wps:cNvSpPr txBox="1"/>
                                    <wps:spPr>
                                      <a:xfrm>
                                        <a:off x="2588115" y="27117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17B32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8351025" name="Gerade Verbindung 238351025"/>
                                    <wps:cNvCnPr/>
                                    <wps:spPr>
                                      <a:xfrm>
                                        <a:off x="2638827" y="241570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90194170" name="Textfeld 398"/>
                                  <wps:cNvSpPr txBox="1"/>
                                  <wps:spPr>
                                    <a:xfrm>
                                      <a:off x="2423894" y="11692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2BE061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32282888" name="Textfeld 398"/>
                                <wps:cNvSpPr txBox="1"/>
                                <wps:spPr>
                                  <a:xfrm>
                                    <a:off x="2439968" y="163215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ED1CF6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40539" id="_x0000_s1613" style="position:absolute;margin-left:200pt;margin-top:-.05pt;width:50.4pt;height:26.5pt;z-index:253339648" coordorigin="22102,554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">
                      <v:shape id="Textfeld 3" o:spid="_x0000_s1614" type="#_x0000_t202" style="position:absolute;left:25978;top:554;width:1580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" filled="f" stroked="f" strokeweight=".5pt">
                        <v:textbox style="mso-fit-shape-to-text:t" inset="0,0,0,0"/>
                      </v:shape>
                      <v:group id="Gruppieren 1633294353" o:spid="_x0000_s1615" style="position:absolute;left:22102;top:566;width:2633;height:3366" coordorigin="22102,566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">
                        <v:shape id="Textfeld 3" o:spid="_x0000_s1616" type="#_x0000_t202" style="position:absolute;left:22631;top:566;width:1584;height:18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A525FB8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617" type="#_x0000_t202" style="position:absolute;left:22102;top:27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44C22A4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503817610" o:spid="_x0000_s1618" style="position:absolute;visibility:visible;mso-wrap-style:square" from="22609,2537" to="24063,2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68471769" o:spid="_x0000_s1619" style="position:absolute;left:24238;top:619;width:4275;height:3283" coordorigin="24238,619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">
                        <v:group id="Gruppieren 1687433107" o:spid="_x0000_s1620" style="position:absolute;left:24238;top:619;width:4275;height:3722" coordorigin="24238,619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">
                          <v:group id="Gruppieren 1193227320" o:spid="_x0000_s1621" style="position:absolute;left:25881;top:619;width:2632;height:3722" coordorigin="25881,619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">
                            <v:shape id="Textfeld 3" o:spid="_x0000_s1622" type="#_x0000_t202" style="position:absolute;left:26400;top:619;width:1591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C72FB1F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23" type="#_x0000_t202" style="position:absolute;left:25881;top:271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C317B32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38351025" o:spid="_x0000_s1624" style="position:absolute;visibility:visible;mso-wrap-style:square" from="26388,2415" to="27841,24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625" type="#_x0000_t202" style="position:absolute;left:24238;top:116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92BE061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26" type="#_x0000_t202" style="position:absolute;left:24399;top:1632;width:1579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47ED1CF6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>
              <w:rPr>
                <w:rFonts w:cstheme="minorHAnsi"/>
              </w:rPr>
              <w:t>(1)                             (2)                                   (3)                               (4)</w:t>
            </w:r>
          </w:p>
        </w:tc>
      </w:tr>
      <w:tr w:rsidR="00C670E2" w:rsidRPr="007F4553" w14:paraId="5F90E46A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558A2CC" w14:textId="59EDA696" w:rsidR="00951B14" w:rsidRPr="007F4553" w:rsidRDefault="00951B14" w:rsidP="00D90050">
            <w:pPr>
              <w:pStyle w:val="berschrift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2</w:t>
            </w:r>
          </w:p>
        </w:tc>
        <w:tc>
          <w:tcPr>
            <w:tcW w:w="8613" w:type="dxa"/>
            <w:gridSpan w:val="6"/>
          </w:tcPr>
          <w:p w14:paraId="646A5D79" w14:textId="7CA029CF" w:rsidR="00951B14" w:rsidRPr="007F4553" w:rsidRDefault="00951B14" w:rsidP="005143FE">
            <w:pPr>
              <w:pStyle w:val="berschriftAufgaben"/>
              <w:spacing w:after="18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Anteile mit verschiedenen Nennern zusammenfügen und wegnehmen</w:t>
            </w:r>
          </w:p>
        </w:tc>
      </w:tr>
      <w:tr w:rsidR="00C670E2" w:rsidRPr="007F4553" w14:paraId="0F26D7CE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0CA0CA3F" w14:textId="1A70B7BC" w:rsidR="00327451" w:rsidRPr="007F4553" w:rsidRDefault="001C78C2" w:rsidP="00D22F3C">
            <w:pPr>
              <w:spacing w:line="240" w:lineRule="atLeast"/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</w:pPr>
            <w:r w:rsidRPr="007F4553"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  <w:t>2.1</w:t>
            </w:r>
          </w:p>
        </w:tc>
        <w:tc>
          <w:tcPr>
            <w:tcW w:w="426" w:type="dxa"/>
          </w:tcPr>
          <w:p w14:paraId="0F7B871D" w14:textId="77777777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  <w:gridSpan w:val="5"/>
          </w:tcPr>
          <w:p w14:paraId="10FB2E2B" w14:textId="532BB976" w:rsidR="00951B14" w:rsidRPr="007F4553" w:rsidRDefault="00951B14" w:rsidP="00DA052C">
            <w:pPr>
              <w:pStyle w:val="berschrift4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Anteile mit gemeinsamer Einteilung finden und zusammenfügen</w:t>
            </w:r>
          </w:p>
        </w:tc>
      </w:tr>
      <w:tr w:rsidR="00327451" w:rsidRPr="007F4553" w14:paraId="6ABC6C0A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51492AC1" w14:textId="2EADAD59" w:rsidR="00327451" w:rsidRPr="007F4553" w:rsidRDefault="00327451" w:rsidP="00D22F3C">
            <w:pPr>
              <w:spacing w:line="240" w:lineRule="atLeast"/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099008" behindDoc="0" locked="0" layoutInCell="1" allowOverlap="1" wp14:anchorId="57E00353" wp14:editId="21C124ED">
                  <wp:simplePos x="0" y="0"/>
                  <wp:positionH relativeFrom="column">
                    <wp:posOffset>-39880</wp:posOffset>
                  </wp:positionH>
                  <wp:positionV relativeFrom="paragraph">
                    <wp:posOffset>21590</wp:posOffset>
                  </wp:positionV>
                  <wp:extent cx="360000" cy="272386"/>
                  <wp:effectExtent l="0" t="0" r="0" b="0"/>
                  <wp:wrapSquare wrapText="bothSides"/>
                  <wp:docPr id="1024428208" name="Grafik 1024428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7EFA063A" w14:textId="0F779454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187" w:type="dxa"/>
            <w:gridSpan w:val="5"/>
          </w:tcPr>
          <w:p w14:paraId="4B21273F" w14:textId="2BCBFAEB" w:rsidR="00327451" w:rsidRPr="007F4553" w:rsidRDefault="00275215" w:rsidP="00327451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8300" behindDoc="0" locked="0" layoutInCell="1" allowOverlap="1" wp14:anchorId="2038C5F6" wp14:editId="4C30EFF3">
                      <wp:simplePos x="0" y="0"/>
                      <wp:positionH relativeFrom="column">
                        <wp:posOffset>630635</wp:posOffset>
                      </wp:positionH>
                      <wp:positionV relativeFrom="paragraph">
                        <wp:posOffset>35685</wp:posOffset>
                      </wp:positionV>
                      <wp:extent cx="1284615" cy="468000"/>
                      <wp:effectExtent l="190500" t="0" r="10795" b="14605"/>
                      <wp:wrapNone/>
                      <wp:docPr id="4920913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4615" cy="46800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32BFF0" w14:textId="15EAB942" w:rsidR="00327451" w:rsidRPr="00272865" w:rsidRDefault="00327451" w:rsidP="00327451">
                                  <w:pPr>
                                    <w:pStyle w:val="TextSprechblasen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272865">
                                    <w:rPr>
                                      <w:rFonts w:ascii="Calibri" w:hAnsi="Calibri" w:cs="Calibri"/>
                                    </w:rPr>
                                    <w:t>W</w:t>
                                  </w:r>
                                  <w:r w:rsidR="00C670E2">
                                    <w:rPr>
                                      <w:rFonts w:ascii="Calibri" w:hAnsi="Calibri" w:cs="Calibri"/>
                                    </w:rPr>
                                    <w:t xml:space="preserve">ie addiert </w:t>
                                  </w:r>
                                  <w:r w:rsidR="00275215">
                                    <w:rPr>
                                      <w:rFonts w:ascii="Calibri" w:hAnsi="Calibri" w:cs="Calibri"/>
                                    </w:rPr>
                                    <w:br/>
                                  </w:r>
                                  <w:r w:rsidR="00C670E2">
                                    <w:rPr>
                                      <w:rFonts w:ascii="Calibri" w:hAnsi="Calibri" w:cs="Calibri"/>
                                    </w:rPr>
                                    <w:t>ma</w:t>
                                  </w:r>
                                  <w:r w:rsidR="00275215">
                                    <w:rPr>
                                      <w:rFonts w:ascii="Calibri" w:hAnsi="Calibri" w:cs="Calibri"/>
                                    </w:rPr>
                                    <w:t>n das</w:t>
                                  </w:r>
                                  <w:r w:rsidRPr="00272865">
                                    <w:rPr>
                                      <w:rFonts w:ascii="Calibri" w:hAnsi="Calibri" w:cs="Calibri"/>
                                    </w:rPr>
                                    <w:t>?</w:t>
                                  </w:r>
                                </w:p>
                                <w:p w14:paraId="2AFA4590" w14:textId="77777777" w:rsidR="00327451" w:rsidRPr="00272865" w:rsidRDefault="00327451" w:rsidP="00327451">
                                  <w:pPr>
                                    <w:pStyle w:val="Transcript"/>
                                    <w:rPr>
                                      <w:rFonts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C5F6" id="Abgerundete rechteckige Legende 12" o:spid="_x0000_s1627" type="#_x0000_t62" style="position:absolute;margin-left:49.65pt;margin-top:2.8pt;width:101.15pt;height:36.85pt;z-index:2522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7932BFF0" w14:textId="15EAB942" w:rsidR="00327451" w:rsidRPr="00272865" w:rsidRDefault="00327451" w:rsidP="00327451">
                            <w:pPr>
                              <w:pStyle w:val="TextSprechblasen"/>
                              <w:rPr>
                                <w:rFonts w:ascii="Calibri" w:hAnsi="Calibri" w:cs="Calibri"/>
                              </w:rPr>
                            </w:pPr>
                            <w:r w:rsidRPr="00272865">
                              <w:rPr>
                                <w:rFonts w:ascii="Calibri" w:hAnsi="Calibri" w:cs="Calibri"/>
                              </w:rPr>
                              <w:t>W</w:t>
                            </w:r>
                            <w:r w:rsidR="00C670E2">
                              <w:rPr>
                                <w:rFonts w:ascii="Calibri" w:hAnsi="Calibri" w:cs="Calibri"/>
                              </w:rPr>
                              <w:t xml:space="preserve">ie addiert </w:t>
                            </w:r>
                            <w:r w:rsidR="00275215"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="00C670E2">
                              <w:rPr>
                                <w:rFonts w:ascii="Calibri" w:hAnsi="Calibri" w:cs="Calibri"/>
                              </w:rPr>
                              <w:t>ma</w:t>
                            </w:r>
                            <w:r w:rsidR="00275215">
                              <w:rPr>
                                <w:rFonts w:ascii="Calibri" w:hAnsi="Calibri" w:cs="Calibri"/>
                              </w:rPr>
                              <w:t>n das</w:t>
                            </w:r>
                            <w:r w:rsidRPr="00272865">
                              <w:rPr>
                                <w:rFonts w:ascii="Calibri" w:hAnsi="Calibri" w:cs="Calibri"/>
                              </w:rPr>
                              <w:t>?</w:t>
                            </w:r>
                          </w:p>
                          <w:p w14:paraId="2AFA4590" w14:textId="77777777" w:rsidR="00327451" w:rsidRPr="00272865" w:rsidRDefault="00327451" w:rsidP="00327451">
                            <w:pPr>
                              <w:pStyle w:val="Transcript"/>
                              <w:rPr>
                                <w:rFonts w:cs="Calibr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5391A39B" wp14:editId="37CAC2DD">
                      <wp:simplePos x="0" y="0"/>
                      <wp:positionH relativeFrom="column">
                        <wp:posOffset>1336255</wp:posOffset>
                      </wp:positionH>
                      <wp:positionV relativeFrom="paragraph">
                        <wp:posOffset>54610</wp:posOffset>
                      </wp:positionV>
                      <wp:extent cx="577215" cy="323850"/>
                      <wp:effectExtent l="0" t="0" r="6985" b="6350"/>
                      <wp:wrapNone/>
                      <wp:docPr id="1999246544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68051660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C9DFF" w14:textId="77777777" w:rsidR="00275215" w:rsidRDefault="00275215" w:rsidP="0027521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47887852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1217275037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69105866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1608FD" w14:textId="2692C361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6525338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63CB72" w14:textId="48DB24CA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438635" name="Gerade Verbindung 1004438635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2352608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455268733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809FB7" w14:textId="0BE86FB0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87759921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7C1E5F" w14:textId="2F157949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5925657" name="Gerade Verbindung 1615925657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91A39B" id="_x0000_s1628" style="position:absolute;margin-left:105.2pt;margin-top:4.3pt;width:45.45pt;height:25.5pt;z-index:253416448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">
                      <v:shape id="_x0000_s1629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" filled="f" stroked="f" strokeweight=".5pt">
                        <v:textbox inset="1mm,0,,0">
                          <w:txbxContent>
                            <w:p w14:paraId="290C9DFF" w14:textId="77777777" w:rsidR="00275215" w:rsidRDefault="00275215" w:rsidP="0027521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630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">
                        <v:group id="_x0000_s1631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">
                          <v:shape id="Textfeld 3" o:spid="_x0000_s1632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41608FD" w14:textId="2692C361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3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C63CB72" w14:textId="48DB24CA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004438635" o:spid="_x0000_s1634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5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">
                          <v:shape id="Textfeld 3" o:spid="_x0000_s1636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B809FB7" w14:textId="0BE86FB0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7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07C1E5F" w14:textId="2F157949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615925657" o:spid="_x0000_s1638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842EEF"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720938D1" wp14:editId="769CB365">
                      <wp:simplePos x="0" y="0"/>
                      <wp:positionH relativeFrom="column">
                        <wp:posOffset>2058885</wp:posOffset>
                      </wp:positionH>
                      <wp:positionV relativeFrom="paragraph">
                        <wp:posOffset>90805</wp:posOffset>
                      </wp:positionV>
                      <wp:extent cx="2400300" cy="588645"/>
                      <wp:effectExtent l="0" t="0" r="139700" b="8255"/>
                      <wp:wrapNone/>
                      <wp:docPr id="80630048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588645"/>
                              </a:xfrm>
                              <a:prstGeom prst="wedgeRoundRectCallout">
                                <a:avLst>
                                  <a:gd name="adj1" fmla="val 54850"/>
                                  <a:gd name="adj2" fmla="val 171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794A1" w14:textId="5F8E5817" w:rsidR="00327451" w:rsidRPr="00272865" w:rsidRDefault="00327451" w:rsidP="00681BF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Das ist </w:t>
                                  </w:r>
                                  <w:r w:rsidR="00681BF5">
                                    <w:rPr>
                                      <w:rFonts w:asciiTheme="minorHAnsi" w:hAnsiTheme="minorHAnsi" w:cstheme="minorHAnsi"/>
                                    </w:rPr>
                                    <w:t>blöd</w:t>
                                  </w:r>
                                  <w:r w:rsidR="00C670E2">
                                    <w:rPr>
                                      <w:rFonts w:asciiTheme="minorHAnsi" w:hAnsiTheme="minorHAnsi" w:cstheme="minorHAnsi"/>
                                    </w:rPr>
                                    <w:t>, denn die sind nicht gleich eingeteilt!</w:t>
                                  </w:r>
                                  <w:r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 w:rsidR="009C37B6"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Das geht nicht im </w:t>
                                  </w:r>
                                  <w:r w:rsidR="009C37B6">
                                    <w:rPr>
                                      <w:rFonts w:asciiTheme="minorHAnsi" w:hAnsiTheme="minorHAnsi" w:cstheme="minorHAnsi"/>
                                    </w:rPr>
                                    <w:t>Halbe-Streifen und auch nicht im Drittel-Streifen.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938D1" id="_x0000_s1639" type="#_x0000_t62" style="position:absolute;margin-left:162.1pt;margin-top:7.15pt;width:189pt;height:46.3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" adj="22648,14514" fillcolor="white [3212]" strokecolor="#bfbfbf [2412]" strokeweight="1pt">
                      <v:textbox inset="1mm,1mm,1mm,1mm">
                        <w:txbxContent>
                          <w:p w14:paraId="3D7794A1" w14:textId="5F8E5817" w:rsidR="00327451" w:rsidRPr="00272865" w:rsidRDefault="00327451" w:rsidP="00681BF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72865">
                              <w:rPr>
                                <w:rFonts w:asciiTheme="minorHAnsi" w:hAnsiTheme="minorHAnsi" w:cstheme="minorHAnsi"/>
                              </w:rPr>
                              <w:t xml:space="preserve">Das ist </w:t>
                            </w:r>
                            <w:r w:rsidR="00681BF5">
                              <w:rPr>
                                <w:rFonts w:asciiTheme="minorHAnsi" w:hAnsiTheme="minorHAnsi" w:cstheme="minorHAnsi"/>
                              </w:rPr>
                              <w:t>blöd</w:t>
                            </w:r>
                            <w:r w:rsidR="00C670E2">
                              <w:rPr>
                                <w:rFonts w:asciiTheme="minorHAnsi" w:hAnsiTheme="minorHAnsi" w:cstheme="minorHAnsi"/>
                              </w:rPr>
                              <w:t>, denn die sind nicht gleich eingeteilt!</w:t>
                            </w:r>
                            <w:r w:rsidRPr="0027286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9C37B6" w:rsidRPr="00272865">
                              <w:rPr>
                                <w:rFonts w:asciiTheme="minorHAnsi" w:hAnsiTheme="minorHAnsi" w:cstheme="minorHAnsi"/>
                              </w:rPr>
                              <w:t xml:space="preserve">Das geht nicht im </w:t>
                            </w:r>
                            <w:r w:rsidR="009C37B6">
                              <w:rPr>
                                <w:rFonts w:asciiTheme="minorHAnsi" w:hAnsiTheme="minorHAnsi" w:cstheme="minorHAnsi"/>
                              </w:rPr>
                              <w:t>Halbe-Streifen und auch nicht im Drittel-Streifen.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7451"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96960" behindDoc="0" locked="0" layoutInCell="1" allowOverlap="1" wp14:anchorId="0D88B3FB" wp14:editId="0467EB79">
                      <wp:simplePos x="0" y="0"/>
                      <wp:positionH relativeFrom="column">
                        <wp:posOffset>4446270</wp:posOffset>
                      </wp:positionH>
                      <wp:positionV relativeFrom="paragraph">
                        <wp:posOffset>124460</wp:posOffset>
                      </wp:positionV>
                      <wp:extent cx="544830" cy="751091"/>
                      <wp:effectExtent l="0" t="0" r="1270" b="0"/>
                      <wp:wrapNone/>
                      <wp:docPr id="359824758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0513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329672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4B6407" w14:textId="77777777" w:rsidR="00327451" w:rsidRPr="003D28BC" w:rsidRDefault="00327451" w:rsidP="003274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8B3FB" id="_x0000_s1640" style="position:absolute;margin-left:350.1pt;margin-top:9.8pt;width:42.9pt;height:59.15pt;z-index:25309696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">
                      <v:shape id="Grafik 5" o:spid="_x0000_s164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">
                        <v:imagedata r:id="rId48" o:title="" chromakey="white"/>
                      </v:shape>
                      <v:shape id="Textfeld 12" o:spid="_x0000_s164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E4B6407" w14:textId="77777777" w:rsidR="00327451" w:rsidRPr="003D28BC" w:rsidRDefault="00327451" w:rsidP="003274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27451"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97984" behindDoc="0" locked="0" layoutInCell="1" allowOverlap="1" wp14:anchorId="10B41E72" wp14:editId="2DD2A0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629920" cy="747063"/>
                      <wp:effectExtent l="0" t="0" r="0" b="2540"/>
                      <wp:wrapNone/>
                      <wp:docPr id="12442121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705425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97015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493BA9" w14:textId="77777777" w:rsidR="00327451" w:rsidRPr="003D28BC" w:rsidRDefault="00327451" w:rsidP="003274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B41E72" id="_x0000_s1643" style="position:absolute;margin-left:0;margin-top:.6pt;width:49.6pt;height:58.8pt;z-index:2530979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cWgZlgMAAH8IAAAOAAAAZHJzL2Uyb0RvYy54bWycVttu4zYQfS/QfyD0&#13;&#10;vpHl+BILcRZuUgcLBLtGk8U+0zRlEaFIdkhf0q/vISUldbLbdhMgypAczuXMmWEuPx4bzfaSvLJm&#13;&#10;nhVng4xJI+xGme08+/qw/HCR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">
                      <v:shape id="Grafik 3" o:spid="_x0000_s164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">
                        <v:imagedata r:id="rId52" o:title="" chromakey="white"/>
                      </v:shape>
                      <v:shape id="Textfeld 12" o:spid="_x0000_s164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D493BA9" w14:textId="77777777" w:rsidR="00327451" w:rsidRPr="003D28BC" w:rsidRDefault="00327451" w:rsidP="003274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EB73A1" w14:textId="57987C62" w:rsidR="00327451" w:rsidRPr="007F4553" w:rsidRDefault="00327451" w:rsidP="00327451">
            <w:pPr>
              <w:spacing w:line="240" w:lineRule="atLeast"/>
              <w:rPr>
                <w:rFonts w:cstheme="minorHAnsi"/>
              </w:rPr>
            </w:pPr>
          </w:p>
          <w:p w14:paraId="50BFB5DD" w14:textId="72B86C6F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65B0B8F9" w14:textId="0FB720E3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47B5128E" w14:textId="22BC89A7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601787AB" w14:textId="205643A3" w:rsidR="00AB1D5A" w:rsidRPr="007F4553" w:rsidRDefault="003153DF" w:rsidP="00C670E2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Zeige die Aufgabe </w:t>
            </w:r>
            <w:r w:rsidR="00C670E2" w:rsidRPr="007F4553">
              <w:rPr>
                <w:rFonts w:asciiTheme="minorHAnsi" w:hAnsiTheme="minorHAnsi" w:cstheme="minorHAnsi"/>
                <w:noProof/>
              </w:rPr>
              <w:t xml:space="preserve">am Bruchstreifen und erkläre, warum Kenan blöd findet, </w:t>
            </w:r>
            <w:r w:rsidR="00842EEF" w:rsidRPr="007F4553">
              <w:rPr>
                <w:rFonts w:asciiTheme="minorHAnsi" w:hAnsiTheme="minorHAnsi" w:cstheme="minorHAnsi"/>
                <w:noProof/>
              </w:rPr>
              <w:br/>
            </w:r>
            <w:r w:rsidR="00C670E2" w:rsidRPr="007F4553">
              <w:rPr>
                <w:rFonts w:asciiTheme="minorHAnsi" w:hAnsiTheme="minorHAnsi" w:cstheme="minorHAnsi"/>
                <w:noProof/>
              </w:rPr>
              <w:t>wenn die Ganzen nicht gleich eingeteilt sind. Was kann man dagegen tun?</w:t>
            </w:r>
          </w:p>
          <w:p w14:paraId="58CDD049" w14:textId="7C47C590" w:rsidR="00C670E2" w:rsidRPr="007F4553" w:rsidRDefault="00C670E2" w:rsidP="00C670E2">
            <w:pPr>
              <w:pStyle w:val="Text"/>
              <w:spacing w:line="240" w:lineRule="atLeast"/>
              <w:rPr>
                <w:rFonts w:asciiTheme="minorHAnsi" w:hAnsiTheme="minorHAnsi" w:cstheme="minorHAnsi"/>
                <w:b/>
                <w:bCs/>
                <w:color w:val="327A86" w:themeColor="text2"/>
              </w:rPr>
            </w:pPr>
          </w:p>
        </w:tc>
      </w:tr>
      <w:tr w:rsidR="00327451" w:rsidRPr="007F4553" w14:paraId="08D1BB41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4E0B630F" w14:textId="72056475" w:rsidR="00327451" w:rsidRPr="007F4553" w:rsidRDefault="001C78C2" w:rsidP="00D22F3C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101056" behindDoc="0" locked="0" layoutInCell="1" allowOverlap="1" wp14:anchorId="53EBC5A1" wp14:editId="2E1319D4">
                  <wp:simplePos x="0" y="0"/>
                  <wp:positionH relativeFrom="column">
                    <wp:posOffset>-924</wp:posOffset>
                  </wp:positionH>
                  <wp:positionV relativeFrom="paragraph">
                    <wp:posOffset>3924185</wp:posOffset>
                  </wp:positionV>
                  <wp:extent cx="360000" cy="272386"/>
                  <wp:effectExtent l="0" t="0" r="0" b="0"/>
                  <wp:wrapSquare wrapText="bothSides"/>
                  <wp:docPr id="154862954" name="Grafik 15486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25E4208D" w14:textId="14FD6430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187" w:type="dxa"/>
            <w:gridSpan w:val="5"/>
          </w:tcPr>
          <w:p w14:paraId="14F950DD" w14:textId="5342D009" w:rsidR="00807A93" w:rsidRPr="007F4553" w:rsidRDefault="001C78C2" w:rsidP="00BF5C64">
            <w:pPr>
              <w:spacing w:after="120"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t xml:space="preserve">Emily löst die Aufgabe mit den </w:t>
            </w:r>
            <w:r w:rsidR="00FA3D8F" w:rsidRPr="007F4553">
              <w:rPr>
                <w:rFonts w:cstheme="minorHAnsi"/>
                <w:noProof/>
                <w:lang w:eastAsia="de-DE"/>
              </w:rPr>
              <w:t>d</w:t>
            </w:r>
            <w:r w:rsidR="00E81AC3" w:rsidRPr="007F4553">
              <w:rPr>
                <w:rFonts w:cstheme="minorHAnsi"/>
                <w:noProof/>
                <w:lang w:eastAsia="de-DE"/>
              </w:rPr>
              <w:t>igital</w:t>
            </w:r>
            <w:r w:rsidRPr="007F4553">
              <w:rPr>
                <w:rFonts w:cstheme="minorHAnsi"/>
                <w:noProof/>
                <w:lang w:eastAsia="de-DE"/>
              </w:rPr>
              <w:t>en Bruchstreifen</w:t>
            </w:r>
            <w:r w:rsidR="00842EEF" w:rsidRPr="007F4553">
              <w:rPr>
                <w:rFonts w:cstheme="minorHAnsi"/>
                <w:noProof/>
                <w:lang w:eastAsia="de-DE"/>
              </w:rPr>
              <w:t>. Schreibe die Rechenschritte dazu</w:t>
            </w:r>
            <w:r w:rsidRPr="007F4553">
              <w:rPr>
                <w:rFonts w:cstheme="minorHAnsi"/>
                <w:noProof/>
                <w:lang w:eastAsia="de-DE"/>
              </w:rPr>
              <w:t>:</w:t>
            </w:r>
          </w:p>
          <w:p w14:paraId="7779541A" w14:textId="01229B89" w:rsidR="001C78C2" w:rsidRPr="007F4553" w:rsidRDefault="00842EEF" w:rsidP="00327451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113344" behindDoc="0" locked="0" layoutInCell="1" allowOverlap="1" wp14:anchorId="27B59782" wp14:editId="6E326782">
                      <wp:simplePos x="0" y="0"/>
                      <wp:positionH relativeFrom="column">
                        <wp:posOffset>1912180</wp:posOffset>
                      </wp:positionH>
                      <wp:positionV relativeFrom="paragraph">
                        <wp:posOffset>85176</wp:posOffset>
                      </wp:positionV>
                      <wp:extent cx="3195422" cy="2928323"/>
                      <wp:effectExtent l="0" t="0" r="17780" b="18415"/>
                      <wp:wrapNone/>
                      <wp:docPr id="1514291656" name="Gruppieren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5422" cy="2928323"/>
                                <a:chOff x="124358" y="0"/>
                                <a:chExt cx="3195422" cy="2928323"/>
                              </a:xfrm>
                            </wpg:grpSpPr>
                            <wps:wsp>
                              <wps:cNvPr id="1641211553" name="Abgerundetes Rechteck 37"/>
                              <wps:cNvSpPr/>
                              <wps:spPr>
                                <a:xfrm>
                                  <a:off x="124358" y="2277855"/>
                                  <a:ext cx="3195422" cy="650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2107829" name="Abgerundetes Rechteck 37"/>
                              <wps:cNvSpPr/>
                              <wps:spPr>
                                <a:xfrm>
                                  <a:off x="124358" y="934756"/>
                                  <a:ext cx="3195422" cy="1257935"/>
                                </a:xfrm>
                                <a:prstGeom prst="roundRect">
                                  <a:avLst>
                                    <a:gd name="adj" fmla="val 9107"/>
                                  </a:avLst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914362" name="Abgerundetes Rechteck 37"/>
                              <wps:cNvSpPr/>
                              <wps:spPr>
                                <a:xfrm>
                                  <a:off x="124358" y="0"/>
                                  <a:ext cx="3195422" cy="84856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1441372" name="Rechteck 38"/>
                              <wps:cNvSpPr>
                                <a:spLocks/>
                              </wps:cNvSpPr>
                              <wps:spPr>
                                <a:xfrm>
                                  <a:off x="230002" y="2378114"/>
                                  <a:ext cx="2937171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317F0" id="Gruppieren 53" o:spid="_x0000_s1026" style="position:absolute;margin-left:150.55pt;margin-top:6.7pt;width:251.6pt;height:230.6pt;z-index:253113344;mso-width-relative:margin;mso-height-relative:margin" coordorigin="1243" coordsize="31954,29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">
                      <v:roundrect id="Abgerundetes Rechteck 37" o:spid="_x0000_s1027" style="position:absolute;left:1243;top:22778;width:31954;height:650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" fillcolor="#404040 [2429]" strokecolor="#071213 [484]" strokeweight="1pt">
                        <v:stroke joinstyle="miter"/>
                      </v:roundrect>
                      <v:roundrect id="Abgerundetes Rechteck 37" o:spid="_x0000_s1028" style="position:absolute;left:1243;top:9347;width:31954;height:12579;visibility:visible;mso-wrap-style:square;v-text-anchor:middle" arcsize="596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" fillcolor="#404040 [2429]" strokecolor="#071213 [484]" strokeweight="1pt">
                        <v:stroke joinstyle="miter"/>
                      </v:roundrect>
                      <v:roundrect id="Abgerundetes Rechteck 37" o:spid="_x0000_s1029" style="position:absolute;left:1243;width:31954;height:84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" fillcolor="#404040 [2429]" strokecolor="#071213 [484]" strokeweight="1pt">
                        <v:stroke joinstyle="miter"/>
                      </v:roundrect>
                      <v:rect id="Rechteck 38" o:spid="_x0000_s1030" style="position:absolute;left:2300;top:23781;width:29371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 w:rsidR="00807A93" w:rsidRPr="007F4553">
              <w:rPr>
                <w:rFonts w:cstheme="minorHAnsi"/>
                <w:noProof/>
                <w:lang w:eastAsia="de-DE"/>
              </w:rPr>
              <w:t xml:space="preserve">1. </w:t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>_____________________</w:t>
            </w:r>
          </w:p>
          <w:p w14:paraId="43314D26" w14:textId="119C5ED6" w:rsidR="001C78C2" w:rsidRPr="007F4553" w:rsidRDefault="00CE19E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324288" behindDoc="0" locked="0" layoutInCell="1" allowOverlap="1" wp14:anchorId="7BE665CC" wp14:editId="6D410022">
                  <wp:simplePos x="0" y="0"/>
                  <wp:positionH relativeFrom="column">
                    <wp:posOffset>2085235</wp:posOffset>
                  </wp:positionH>
                  <wp:positionV relativeFrom="paragraph">
                    <wp:posOffset>75565</wp:posOffset>
                  </wp:positionV>
                  <wp:extent cx="2872740" cy="532933"/>
                  <wp:effectExtent l="0" t="0" r="0" b="635"/>
                  <wp:wrapNone/>
                  <wp:docPr id="2114765345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765345" name="Grafik 2114765345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53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lang w:eastAsia="de-DE"/>
              </w:rPr>
              <w:t xml:space="preserve"> </w:t>
            </w:r>
          </w:p>
          <w:p w14:paraId="09DB708B" w14:textId="4837B5B0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4C3E3747" w14:textId="77777777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661500CC" w14:textId="77777777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89A3E4C" w14:textId="4C9F241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7C991E71" w14:textId="1A703E71" w:rsidR="00807A93" w:rsidRPr="007F4553" w:rsidRDefault="00842EEF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25312" behindDoc="0" locked="0" layoutInCell="1" allowOverlap="1" wp14:anchorId="752FD314" wp14:editId="71AF1494">
                  <wp:simplePos x="0" y="0"/>
                  <wp:positionH relativeFrom="column">
                    <wp:posOffset>2029460</wp:posOffset>
                  </wp:positionH>
                  <wp:positionV relativeFrom="paragraph">
                    <wp:posOffset>126260</wp:posOffset>
                  </wp:positionV>
                  <wp:extent cx="2918460" cy="998220"/>
                  <wp:effectExtent l="0" t="0" r="2540" b="5080"/>
                  <wp:wrapNone/>
                  <wp:docPr id="207790654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906544" name="Grafik 2077906544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0F0FA9" w14:textId="23A23C21" w:rsidR="00807A93" w:rsidRPr="007F4553" w:rsidRDefault="00643BFF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638656" behindDoc="0" locked="0" layoutInCell="1" allowOverlap="1" wp14:anchorId="21E9877F" wp14:editId="4CF77012">
                  <wp:simplePos x="0" y="0"/>
                  <wp:positionH relativeFrom="column">
                    <wp:posOffset>2660433</wp:posOffset>
                  </wp:positionH>
                  <wp:positionV relativeFrom="paragraph">
                    <wp:posOffset>30552</wp:posOffset>
                  </wp:positionV>
                  <wp:extent cx="304709" cy="279358"/>
                  <wp:effectExtent l="0" t="0" r="0" b="635"/>
                  <wp:wrapNone/>
                  <wp:docPr id="1875780099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58748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" cy="279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color w:val="000000"/>
                <w:lang w:eastAsia="de-DE"/>
              </w:rPr>
              <w:t>2.</w:t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 xml:space="preserve">  _____________________</w:t>
            </w:r>
          </w:p>
          <w:p w14:paraId="2567CC0A" w14:textId="65E44B7B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0E2D132E" w14:textId="71E42DE4" w:rsidR="00807A93" w:rsidRPr="007F4553" w:rsidRDefault="00643BFF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640704" behindDoc="0" locked="0" layoutInCell="1" allowOverlap="1" wp14:anchorId="2E143D42" wp14:editId="0A565BF9">
                  <wp:simplePos x="0" y="0"/>
                  <wp:positionH relativeFrom="column">
                    <wp:posOffset>4445430</wp:posOffset>
                  </wp:positionH>
                  <wp:positionV relativeFrom="paragraph">
                    <wp:posOffset>172720</wp:posOffset>
                  </wp:positionV>
                  <wp:extent cx="265157" cy="263434"/>
                  <wp:effectExtent l="0" t="0" r="1905" b="3810"/>
                  <wp:wrapNone/>
                  <wp:docPr id="85898108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4873666C" w14:textId="346DC32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43BA798F" w14:textId="7381E63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2AA23D2E" w14:textId="793BD82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2120F297" w14:textId="45D37C7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9F1C8EA" w14:textId="4F65CB44" w:rsidR="00807A93" w:rsidRPr="007F4553" w:rsidRDefault="00842EEF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29408" behindDoc="0" locked="0" layoutInCell="1" allowOverlap="1" wp14:anchorId="4B194B76" wp14:editId="1007EB80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142345</wp:posOffset>
                  </wp:positionV>
                  <wp:extent cx="2934970" cy="257810"/>
                  <wp:effectExtent l="0" t="0" r="0" b="0"/>
                  <wp:wrapNone/>
                  <wp:docPr id="2116326927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26927" name="Grafik 2116326927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941" b="16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679B0" w14:textId="56B08C29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t>3.</w:t>
            </w: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_____________________</w:t>
            </w:r>
          </w:p>
          <w:p w14:paraId="2BE70D83" w14:textId="003CA2D8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956C3CA" w14:textId="381B7454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1D387114" w14:textId="4480466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45B1F12E" w14:textId="1CF792C1" w:rsidR="001C78C2" w:rsidRPr="007F4553" w:rsidRDefault="001C78C2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>Beschreib</w:t>
            </w:r>
            <w:r w:rsidR="00F45187" w:rsidRPr="007F4553">
              <w:rPr>
                <w:rFonts w:asciiTheme="minorHAnsi" w:hAnsiTheme="minorHAnsi" w:cstheme="minorHAnsi"/>
                <w:noProof/>
              </w:rPr>
              <w:t>t</w:t>
            </w:r>
            <w:r w:rsidRPr="007F4553">
              <w:rPr>
                <w:rFonts w:asciiTheme="minorHAnsi" w:hAnsiTheme="minorHAnsi" w:cstheme="minorHAnsi"/>
                <w:noProof/>
              </w:rPr>
              <w:t>, was Emily in den Schritten 1, 2 und 3 macht:</w:t>
            </w:r>
          </w:p>
          <w:p w14:paraId="567E4FE5" w14:textId="22A03541" w:rsidR="001C78C2" w:rsidRPr="007F4553" w:rsidRDefault="00BF5C64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54704237" wp14:editId="53FEFC0D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624205</wp:posOffset>
                      </wp:positionV>
                      <wp:extent cx="1991995" cy="226695"/>
                      <wp:effectExtent l="0" t="0" r="1905" b="1905"/>
                      <wp:wrapNone/>
                      <wp:docPr id="1669979147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199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44357F" w14:textId="0F8D2926" w:rsidR="00270C7C" w:rsidRPr="00270C7C" w:rsidRDefault="00951B14" w:rsidP="00270C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Zeichnen und g</w:t>
                                  </w:r>
                                  <w:r w:rsidR="00270C7C" w:rsidRPr="00270C7C">
                                    <w:rPr>
                                      <w:sz w:val="18"/>
                                      <w:szCs w:val="18"/>
                                    </w:rPr>
                                    <w:t>leich</w:t>
                                  </w:r>
                                  <w:r w:rsidR="00270C7C">
                                    <w:rPr>
                                      <w:sz w:val="18"/>
                                      <w:szCs w:val="18"/>
                                    </w:rPr>
                                    <w:t>e Einteilung suchen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04237" id="Textfeld 51" o:spid="_x0000_s1646" type="#_x0000_t202" style="position:absolute;left:0;text-align:left;margin-left:247.3pt;margin-top:49.15pt;width:156.85pt;height:17.8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" fillcolor="#d8d8d8 [2732]" stroked="f" strokeweight=".5pt">
                      <v:textbox inset="2mm,1mm,2mm,.5mm">
                        <w:txbxContent>
                          <w:p w14:paraId="7244357F" w14:textId="0F8D2926" w:rsidR="00270C7C" w:rsidRPr="00270C7C" w:rsidRDefault="00951B14" w:rsidP="00270C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Zeichnen und g</w:t>
                            </w:r>
                            <w:r w:rsidR="00270C7C" w:rsidRPr="00270C7C">
                              <w:rPr>
                                <w:sz w:val="18"/>
                                <w:szCs w:val="18"/>
                              </w:rPr>
                              <w:t>leich</w:t>
                            </w:r>
                            <w:r w:rsidR="00270C7C">
                              <w:rPr>
                                <w:sz w:val="18"/>
                                <w:szCs w:val="18"/>
                              </w:rPr>
                              <w:t>e Einteilung suchen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6FF424F8" wp14:editId="7D12C43B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332740</wp:posOffset>
                      </wp:positionV>
                      <wp:extent cx="2003425" cy="226695"/>
                      <wp:effectExtent l="0" t="0" r="3175" b="1905"/>
                      <wp:wrapNone/>
                      <wp:docPr id="689209525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342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AFBF5C" w14:textId="2402842F" w:rsidR="00270C7C" w:rsidRPr="00270C7C" w:rsidRDefault="00951B1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Verfeinert</w:t>
                                  </w:r>
                                  <w:r w:rsidR="00270C7C" w:rsidRPr="00270C7C">
                                    <w:rPr>
                                      <w:sz w:val="18"/>
                                      <w:szCs w:val="18"/>
                                    </w:rPr>
                                    <w:t>e Anteile zusammenfügen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424F8" id="_x0000_s1647" type="#_x0000_t202" style="position:absolute;left:0;text-align:left;margin-left:247.3pt;margin-top:26.2pt;width:157.75pt;height:17.8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" fillcolor="#d8d8d8 [2732]" stroked="f" strokeweight=".5pt">
                      <v:textbox inset="2mm,1mm,2mm,.5mm">
                        <w:txbxContent>
                          <w:p w14:paraId="6CAFBF5C" w14:textId="2402842F" w:rsidR="00270C7C" w:rsidRPr="00270C7C" w:rsidRDefault="00951B1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Verfeinert</w:t>
                            </w:r>
                            <w:r w:rsidR="00270C7C" w:rsidRPr="00270C7C">
                              <w:rPr>
                                <w:sz w:val="18"/>
                                <w:szCs w:val="18"/>
                              </w:rPr>
                              <w:t>e Anteile zusammenfügen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8C2" w:rsidRPr="007F4553">
              <w:rPr>
                <w:rFonts w:cstheme="minorHAnsi"/>
              </w:rPr>
              <w:t xml:space="preserve">Warum </w:t>
            </w:r>
            <w:r w:rsidR="003153DF" w:rsidRPr="007F4553">
              <w:rPr>
                <w:rFonts w:cstheme="minorHAnsi"/>
              </w:rPr>
              <w:t>benutzt</w:t>
            </w:r>
            <w:r w:rsidR="001C78C2" w:rsidRPr="007F4553">
              <w:rPr>
                <w:rFonts w:cstheme="minorHAnsi"/>
              </w:rPr>
              <w:t xml:space="preserve"> sie den Sechstel-Streifen? </w:t>
            </w:r>
            <w:r w:rsidRPr="007F4553">
              <w:rPr>
                <w:rFonts w:cstheme="minorHAnsi"/>
              </w:rPr>
              <w:br/>
            </w:r>
            <w:r w:rsidR="001C78C2" w:rsidRPr="007F4553">
              <w:rPr>
                <w:rFonts w:cstheme="minorHAnsi"/>
              </w:rPr>
              <w:t xml:space="preserve">Warum nicht </w:t>
            </w:r>
            <w:r w:rsidR="00842EEF" w:rsidRPr="007F4553">
              <w:rPr>
                <w:rFonts w:cstheme="minorHAnsi"/>
              </w:rPr>
              <w:t xml:space="preserve">den </w:t>
            </w:r>
            <w:r w:rsidR="001C78C2" w:rsidRPr="007F4553">
              <w:rPr>
                <w:rFonts w:cstheme="minorHAnsi"/>
              </w:rPr>
              <w:t>Drittel-Streifen?</w:t>
            </w:r>
          </w:p>
          <w:p w14:paraId="17EBF53E" w14:textId="7A2523C5" w:rsidR="001C78C2" w:rsidRPr="007F4553" w:rsidRDefault="001C78C2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Wo sieht man im Sechstel-Streifen die </w:t>
            </w:r>
            <w:r w:rsidR="00BF5C64" w:rsidRPr="007F4553">
              <w:rPr>
                <w:rFonts w:cstheme="minorHAnsi"/>
              </w:rPr>
              <w:br/>
            </w:r>
            <w:r w:rsidR="003153DF" w:rsidRPr="007F4553">
              <w:rPr>
                <w:rFonts w:cstheme="minorHAnsi"/>
              </w:rPr>
              <w:t>einzelnen Teile und wo das Ergebnis</w:t>
            </w:r>
            <w:r w:rsidRPr="007F4553">
              <w:rPr>
                <w:rFonts w:cstheme="minorHAnsi"/>
              </w:rPr>
              <w:t>?</w:t>
            </w:r>
          </w:p>
          <w:p w14:paraId="522C091D" w14:textId="15F9F073" w:rsidR="001C78C2" w:rsidRPr="007F4553" w:rsidRDefault="001C78C2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Was ist das Ergebnis?</w:t>
            </w:r>
          </w:p>
          <w:p w14:paraId="09FBA704" w14:textId="30DE19E7" w:rsidR="00807A93" w:rsidRDefault="00BF5C64" w:rsidP="00BF5C64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0B0EC418" wp14:editId="781858DC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51536</wp:posOffset>
                      </wp:positionV>
                      <wp:extent cx="1987550" cy="336550"/>
                      <wp:effectExtent l="0" t="0" r="6350" b="6350"/>
                      <wp:wrapNone/>
                      <wp:docPr id="250690628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7550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E49577" w14:textId="10614572" w:rsidR="00951B14" w:rsidRPr="00270C7C" w:rsidRDefault="00951B14" w:rsidP="00BF5C64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Anteile so verfeinern, </w:t>
                                  </w:r>
                                  <w:r w:rsidR="00DA052C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dass sie gleich eingeteilt sind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EC418" id="_x0000_s1648" type="#_x0000_t202" style="position:absolute;left:0;text-align:left;margin-left:247.3pt;margin-top:4.05pt;width:156.5pt;height:26.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" fillcolor="#d8d8d8 [2732]" stroked="f" strokeweight=".5pt">
                      <v:textbox inset="2mm,1mm,2mm,.5mm">
                        <w:txbxContent>
                          <w:p w14:paraId="79E49577" w14:textId="10614572" w:rsidR="00951B14" w:rsidRPr="00270C7C" w:rsidRDefault="00951B14" w:rsidP="00BF5C64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Anteile so verfeinern, </w:t>
                            </w:r>
                            <w:r w:rsidR="00DA052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dass sie gleich eingeteilt sind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0C7C" w:rsidRPr="007F4553">
              <w:rPr>
                <w:rFonts w:cstheme="minorHAnsi"/>
              </w:rPr>
              <w:t>Welche Überschrift passt zu welchem Schritt?</w:t>
            </w:r>
            <w:r w:rsidR="00807A93" w:rsidRPr="007F4553">
              <w:rPr>
                <w:rFonts w:cstheme="minorHAnsi"/>
              </w:rPr>
              <w:br/>
              <w:t>Ergänze sie oben und erkläre, was sie bedeuten.</w:t>
            </w:r>
          </w:p>
          <w:p w14:paraId="3BC17C7E" w14:textId="25A24A4C" w:rsidR="001C78C2" w:rsidRPr="007F4553" w:rsidRDefault="00275215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9520" behindDoc="0" locked="0" layoutInCell="1" allowOverlap="1" wp14:anchorId="19CB01CF" wp14:editId="78A2753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100750</wp:posOffset>
                      </wp:positionV>
                      <wp:extent cx="467360" cy="306705"/>
                      <wp:effectExtent l="0" t="0" r="2540" b="0"/>
                      <wp:wrapNone/>
                      <wp:docPr id="2035158953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360" cy="306705"/>
                                <a:chOff x="14411" y="40240"/>
                                <a:chExt cx="467912" cy="307236"/>
                              </a:xfrm>
                            </wpg:grpSpPr>
                            <wps:wsp>
                              <wps:cNvPr id="1496033435" name="Textfeld 398"/>
                              <wps:cNvSpPr txBox="1"/>
                              <wps:spPr>
                                <a:xfrm>
                                  <a:off x="158894" y="1043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64E2A" w14:textId="77777777" w:rsidR="00275215" w:rsidRPr="00B60BFF" w:rsidRDefault="00275215" w:rsidP="0027521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B60BFF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+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54226524" name="Gruppieren 374"/>
                              <wpg:cNvGrpSpPr/>
                              <wpg:grpSpPr>
                                <a:xfrm>
                                  <a:off x="14411" y="40240"/>
                                  <a:ext cx="467912" cy="307236"/>
                                  <a:chOff x="14411" y="40240"/>
                                  <a:chExt cx="467912" cy="307236"/>
                                </a:xfrm>
                              </wpg:grpSpPr>
                              <wpg:grpSp>
                                <wpg:cNvPr id="1114947855" name="Gruppieren 368"/>
                                <wpg:cNvGrpSpPr/>
                                <wpg:grpSpPr>
                                  <a:xfrm>
                                    <a:off x="14411" y="40455"/>
                                    <a:ext cx="189921" cy="307021"/>
                                    <a:chOff x="14569" y="27774"/>
                                    <a:chExt cx="192003" cy="349996"/>
                                  </a:xfrm>
                                </wpg:grpSpPr>
                                <wps:wsp>
                                  <wps:cNvPr id="892318463" name="Textfeld 3"/>
                                  <wps:cNvSpPr txBox="1"/>
                                  <wps:spPr>
                                    <a:xfrm>
                                      <a:off x="23728" y="27774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5AE153" w14:textId="75C824F8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544631" name="Textfeld 3"/>
                                  <wps:cNvSpPr txBox="1"/>
                                  <wps:spPr>
                                    <a:xfrm>
                                      <a:off x="14569" y="213717"/>
                                      <a:ext cx="192003" cy="164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8B3428" w14:textId="4E3F17A3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2892547" name="Gerade Verbindung 2102892547"/>
                                  <wps:cNvCnPr/>
                                  <wps:spPr>
                                    <a:xfrm>
                                      <a:off x="50711" y="218126"/>
                                      <a:ext cx="109261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3688833" name="Gruppieren 372"/>
                                <wpg:cNvGrpSpPr/>
                                <wpg:grpSpPr>
                                  <a:xfrm>
                                    <a:off x="293237" y="40240"/>
                                    <a:ext cx="189086" cy="300035"/>
                                    <a:chOff x="290353" y="24842"/>
                                    <a:chExt cx="191290" cy="342532"/>
                                  </a:xfrm>
                                </wpg:grpSpPr>
                                <wps:wsp>
                                  <wps:cNvPr id="59086745" name="Textfeld 3"/>
                                  <wps:cNvSpPr txBox="1"/>
                                  <wps:spPr>
                                    <a:xfrm>
                                      <a:off x="305998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1515C9" w14:textId="4EB57CEF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90352558" name="Textfeld 3"/>
                                  <wps:cNvSpPr txBox="1"/>
                                  <wps:spPr>
                                    <a:xfrm>
                                      <a:off x="290353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6C859" w14:textId="5A5C669C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2669858" name="Gerade Verbindung 1212669858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CB01CF" id="_x0000_s1649" style="position:absolute;margin-left:191.2pt;margin-top:7.95pt;width:36.8pt;height:24.15pt;z-index:253419520" coordorigin="14411,40240" coordsize="467912,3072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">
                      <v:shape id="_x0000_s1650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1E064E2A" w14:textId="77777777" w:rsidR="00275215" w:rsidRPr="00B60BFF" w:rsidRDefault="00275215" w:rsidP="0027521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60BF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+     </w:t>
                              </w:r>
                            </w:p>
                          </w:txbxContent>
                        </v:textbox>
                      </v:shape>
                      <v:group id="Gruppieren 374" o:spid="_x0000_s1651" style="position:absolute;left:14411;top:40240;width:467912;height:307236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">
                        <v:group id="_x0000_s1652" style="position:absolute;left:14411;top:40455;width:189921;height:307021" coordorigin="14569,27774" coordsize="192003,349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">
                          <v:shape id="Textfeld 3" o:spid="_x0000_s1653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F5AE153" w14:textId="75C824F8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68B3428" w14:textId="4E3F17A3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2102892547" o:spid="_x0000_s165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56" style="position:absolute;left:293237;top:40240;width:189086;height:300035" coordorigin="290353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">
                          <v:shape id="Textfeld 3" o:spid="_x0000_s1657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21515C9" w14:textId="4EB57CEF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8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96C859" w14:textId="5A5C669C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212669858" o:spid="_x0000_s1659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FA3D8F"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28704" behindDoc="0" locked="0" layoutInCell="1" allowOverlap="1" wp14:anchorId="52B21D4F" wp14:editId="249F3238">
                      <wp:simplePos x="0" y="0"/>
                      <wp:positionH relativeFrom="column">
                        <wp:posOffset>3751360</wp:posOffset>
                      </wp:positionH>
                      <wp:positionV relativeFrom="paragraph">
                        <wp:posOffset>163288</wp:posOffset>
                      </wp:positionV>
                      <wp:extent cx="1603259" cy="1016676"/>
                      <wp:effectExtent l="0" t="0" r="0" b="0"/>
                      <wp:wrapNone/>
                      <wp:docPr id="2127324834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3259" cy="1016676"/>
                                <a:chOff x="94527" y="0"/>
                                <a:chExt cx="1603259" cy="1016676"/>
                              </a:xfrm>
                            </wpg:grpSpPr>
                            <wps:wsp>
                              <wps:cNvPr id="15771959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527" y="2768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CA7E1F" w14:textId="77777777" w:rsidR="00FA3D8F" w:rsidRPr="00BA42B2" w:rsidRDefault="00FA3D8F" w:rsidP="00FA3D8F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5361336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6026859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55750" w14:textId="77777777" w:rsidR="00FA3D8F" w:rsidRPr="009F4661" w:rsidRDefault="00FA3D8F" w:rsidP="00FA3D8F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B21D4F" id="_x0000_s1660" style="position:absolute;margin-left:295.4pt;margin-top:12.85pt;width:126.25pt;height:80.05pt;z-index:253128704;mso-width-relative:margin" coordorigin="945" coordsize="16032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">
                      <v:shape id="Textfeld 7" o:spid="_x0000_s1661" type="#_x0000_t202" style="position:absolute;left:945;top:2768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" filled="f" stroked="f">
                        <v:textbox>
                          <w:txbxContent>
                            <w:p w14:paraId="50CA7E1F" w14:textId="77777777" w:rsidR="00FA3D8F" w:rsidRPr="00BA42B2" w:rsidRDefault="00FA3D8F" w:rsidP="00FA3D8F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662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" o:button="t">
                        <v:fill o:detectmouseclick="t"/>
                        <v:imagedata r:id="rId27" o:title=""/>
                      </v:shape>
                      <v:shape id="_x0000_s1663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" filled="f" stroked="f" strokeweight=".5pt">
                        <v:textbox>
                          <w:txbxContent>
                            <w:p w14:paraId="03555750" w14:textId="77777777" w:rsidR="00FA3D8F" w:rsidRPr="009F4661" w:rsidRDefault="00FA3D8F" w:rsidP="00FA3D8F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C78C2" w:rsidRPr="007F4553" w14:paraId="493D7F7E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1D915E62" w14:textId="2A4ABED4" w:rsidR="001C78C2" w:rsidRPr="007F4553" w:rsidRDefault="003E024F" w:rsidP="00D22F3C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2096202F" wp14:editId="10878670">
                      <wp:extent cx="275475" cy="197485"/>
                      <wp:effectExtent l="0" t="0" r="4445" b="5715"/>
                      <wp:docPr id="2038160948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9500834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22476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83343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">
                        <v:imagedata r:id="rId2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6CDE9836" w14:textId="6C455C07" w:rsidR="001C78C2" w:rsidRPr="007F4553" w:rsidRDefault="001C78C2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187" w:type="dxa"/>
            <w:gridSpan w:val="5"/>
          </w:tcPr>
          <w:p w14:paraId="30031495" w14:textId="37EF4953" w:rsidR="001C78C2" w:rsidRPr="007F4553" w:rsidRDefault="00270C7C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Bestimmt mit dem digitalen Bruchstreifen </w:t>
            </w:r>
          </w:p>
          <w:p w14:paraId="641ED6EA" w14:textId="1BAA512F" w:rsidR="001C78C2" w:rsidRPr="007F4553" w:rsidRDefault="001C78C2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Beschreib</w:t>
            </w:r>
            <w:r w:rsidR="00F45187" w:rsidRPr="007F4553">
              <w:rPr>
                <w:rFonts w:asciiTheme="minorHAnsi" w:hAnsiTheme="minorHAnsi" w:cstheme="minorHAnsi"/>
              </w:rPr>
              <w:t>t</w:t>
            </w:r>
            <w:r w:rsidRPr="007F4553">
              <w:rPr>
                <w:rFonts w:asciiTheme="minorHAnsi" w:hAnsiTheme="minorHAnsi" w:cstheme="minorHAnsi"/>
              </w:rPr>
              <w:t>, w</w:t>
            </w:r>
            <w:r w:rsidR="0086740C" w:rsidRPr="007F4553">
              <w:rPr>
                <w:rFonts w:asciiTheme="minorHAnsi" w:hAnsiTheme="minorHAnsi" w:cstheme="minorHAnsi"/>
              </w:rPr>
              <w:t xml:space="preserve">ie ihr vorgeht: </w:t>
            </w:r>
          </w:p>
          <w:p w14:paraId="2C5B273C" w14:textId="7A1F1FA2" w:rsidR="00466243" w:rsidRPr="007F4553" w:rsidRDefault="00275215" w:rsidP="0086740C">
            <w:pPr>
              <w:pStyle w:val="Listenabsatz"/>
              <w:rPr>
                <w:rFonts w:cstheme="minorHAnsi"/>
              </w:rPr>
            </w:pPr>
            <w:r>
              <w:rPr>
                <w:rFonts w:cstheme="minorHAns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425664" behindDoc="0" locked="0" layoutInCell="1" allowOverlap="1" wp14:anchorId="392E9287" wp14:editId="6AC8BD97">
                      <wp:simplePos x="0" y="0"/>
                      <wp:positionH relativeFrom="column">
                        <wp:posOffset>1453235</wp:posOffset>
                      </wp:positionH>
                      <wp:positionV relativeFrom="paragraph">
                        <wp:posOffset>284895</wp:posOffset>
                      </wp:positionV>
                      <wp:extent cx="188595" cy="306070"/>
                      <wp:effectExtent l="0" t="0" r="1905" b="0"/>
                      <wp:wrapNone/>
                      <wp:docPr id="1568677186" name="Gruppieren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" cy="306070"/>
                                <a:chOff x="290353" y="24842"/>
                                <a:chExt cx="191290" cy="342532"/>
                              </a:xfrm>
                            </wpg:grpSpPr>
                            <wps:wsp>
                              <wps:cNvPr id="896080095" name="Textfeld 3"/>
                              <wps:cNvSpPr txBox="1"/>
                              <wps:spPr>
                                <a:xfrm>
                                  <a:off x="305998" y="24842"/>
                                  <a:ext cx="159049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499947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162837" name="Textfeld 3"/>
                              <wps:cNvSpPr txBox="1"/>
                              <wps:spPr>
                                <a:xfrm>
                                  <a:off x="290353" y="206205"/>
                                  <a:ext cx="191290" cy="161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8A0E96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781715" name="Gerade Verbindung 320781715"/>
                              <wps:cNvCnPr/>
                              <wps:spPr>
                                <a:xfrm>
                                  <a:off x="326592" y="213955"/>
                                  <a:ext cx="1093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2E9287" id="Gruppieren 372" o:spid="_x0000_s1664" style="position:absolute;left:0;text-align:left;margin-left:114.45pt;margin-top:22.45pt;width:14.85pt;height:24.1pt;z-index:253425664;mso-height-relative:margin" coordorigin="290353,24842" coordsize="191290,3425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">
                      <v:shape id="Textfeld 3" o:spid="_x0000_s1665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499947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666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8A0E96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320781715" o:spid="_x0000_s1667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487AFFEE" wp14:editId="0B76E1FF">
                      <wp:simplePos x="0" y="0"/>
                      <wp:positionH relativeFrom="column">
                        <wp:posOffset>1071635</wp:posOffset>
                      </wp:positionH>
                      <wp:positionV relativeFrom="paragraph">
                        <wp:posOffset>284895</wp:posOffset>
                      </wp:positionV>
                      <wp:extent cx="189697" cy="313218"/>
                      <wp:effectExtent l="0" t="0" r="1270" b="4445"/>
                      <wp:wrapNone/>
                      <wp:docPr id="292031648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97" cy="313218"/>
                                <a:chOff x="14569" y="27774"/>
                                <a:chExt cx="192003" cy="349996"/>
                              </a:xfrm>
                            </wpg:grpSpPr>
                            <wps:wsp>
                              <wps:cNvPr id="1042115734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7EA056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5602465" name="Textfeld 3"/>
                              <wps:cNvSpPr txBox="1"/>
                              <wps:spPr>
                                <a:xfrm>
                                  <a:off x="14569" y="213717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9A988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9860671" name="Gerade Verbindung 1509860671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7AFFEE" id="_x0000_s1668" style="position:absolute;left:0;text-align:left;margin-left:84.4pt;margin-top:22.45pt;width:14.95pt;height:24.65pt;z-index:253424640;mso-height-relative:margin" coordorigin="14569,27774" coordsize="192003,3499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">
                      <v:shape id="Textfeld 3" o:spid="_x0000_s1669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Df9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UHM5sWxcnZ8Qx+xfIB9PIHAAD//wMAUEsBAi0AFAAGAAgAAAAhANvh9svuAAAAhQEA&#13;&#10;ABMAAAAAAAAAAAAAAAAAAAAAAFtDb250ZW50X1R5cGVzXS54bWxQSwECLQAUAAYACAAAACEAWvQs&#13;&#10;W78AAAAVAQAACwAAAAAAAAAAAAAAAAAfAQAAX3JlbHMvLnJlbHNQSwECLQAUAAYACAAAACEAwaA3&#13;&#10;/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67EA056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2D9A988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509860671" o:spid="_x0000_s1671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C78C2" w:rsidRPr="007F4553">
              <w:rPr>
                <w:rFonts w:cstheme="minorHAnsi"/>
              </w:rPr>
              <w:t xml:space="preserve">Was hat der Streifen, in dem man die </w:t>
            </w:r>
            <w:r w:rsidR="00951B14" w:rsidRPr="007F4553">
              <w:rPr>
                <w:rFonts w:cstheme="minorHAnsi"/>
              </w:rPr>
              <w:t xml:space="preserve">Ergebnisse </w:t>
            </w:r>
            <w:r w:rsidR="001C78C2" w:rsidRPr="007F4553">
              <w:rPr>
                <w:rFonts w:cstheme="minorHAnsi"/>
              </w:rPr>
              <w:t xml:space="preserve">ablesen kann, </w:t>
            </w:r>
            <w:r w:rsidR="00BF5C64" w:rsidRPr="007F4553">
              <w:rPr>
                <w:rFonts w:cstheme="minorHAnsi"/>
              </w:rPr>
              <w:br/>
            </w:r>
            <w:r w:rsidR="001C78C2" w:rsidRPr="007F4553">
              <w:rPr>
                <w:rFonts w:cstheme="minorHAnsi"/>
              </w:rPr>
              <w:t xml:space="preserve">mit dem Viertel- und dem </w:t>
            </w:r>
            <w:r w:rsidR="00BF5C64" w:rsidRPr="007F4553">
              <w:rPr>
                <w:rFonts w:cstheme="minorHAnsi"/>
              </w:rPr>
              <w:t>Sechstel</w:t>
            </w:r>
            <w:r w:rsidR="001C78C2" w:rsidRPr="007F4553">
              <w:rPr>
                <w:rFonts w:cstheme="minorHAnsi"/>
              </w:rPr>
              <w:t xml:space="preserve">-Streifen zu tun? </w:t>
            </w:r>
          </w:p>
          <w:p w14:paraId="63FFAB10" w14:textId="6AE9D038" w:rsidR="00466243" w:rsidRPr="007F4553" w:rsidRDefault="001C78C2" w:rsidP="0086740C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Wie könntet </w:t>
            </w:r>
            <w:r w:rsidR="00F45187" w:rsidRPr="007F4553">
              <w:rPr>
                <w:rFonts w:cstheme="minorHAnsi"/>
              </w:rPr>
              <w:t>ihr</w:t>
            </w:r>
            <w:r w:rsidR="00BF5C64"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  </w:t>
            </w:r>
            <w:r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</w:t>
            </w:r>
            <w:r w:rsidRPr="007F4553">
              <w:rPr>
                <w:rFonts w:cstheme="minorHAnsi"/>
              </w:rPr>
              <w:t xml:space="preserve">und </w:t>
            </w:r>
            <w:r w:rsidR="00275215">
              <w:rPr>
                <w:rFonts w:cstheme="minorHAnsi"/>
              </w:rPr>
              <w:t xml:space="preserve">  </w:t>
            </w:r>
            <w:r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</w:t>
            </w:r>
            <w:r w:rsidRPr="007F4553">
              <w:rPr>
                <w:rFonts w:cstheme="minorHAnsi"/>
              </w:rPr>
              <w:t xml:space="preserve">anders schreiben? Warum geht das? </w:t>
            </w:r>
          </w:p>
          <w:p w14:paraId="5B363482" w14:textId="77777777" w:rsidR="001C78C2" w:rsidRPr="007F4553" w:rsidRDefault="0086740C" w:rsidP="00B60BFF">
            <w:pPr>
              <w:spacing w:before="60"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32480" behindDoc="0" locked="0" layoutInCell="1" allowOverlap="1" wp14:anchorId="0D57CF24" wp14:editId="538AFF1D">
                  <wp:simplePos x="0" y="0"/>
                  <wp:positionH relativeFrom="column">
                    <wp:posOffset>4395470</wp:posOffset>
                  </wp:positionH>
                  <wp:positionV relativeFrom="paragraph">
                    <wp:posOffset>180434</wp:posOffset>
                  </wp:positionV>
                  <wp:extent cx="665748" cy="665748"/>
                  <wp:effectExtent l="0" t="0" r="0" b="0"/>
                  <wp:wrapNone/>
                  <wp:docPr id="1606805421" name="Grafik 76" descr="Vorschau Ihres QR Cod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805421" name="Grafik 76" descr="Vorschau Ihres QR Cod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8C2" w:rsidRPr="007F4553">
              <w:rPr>
                <w:rFonts w:cstheme="minorHAnsi"/>
              </w:rPr>
              <w:t>Schreib</w:t>
            </w:r>
            <w:r w:rsidR="00F45187" w:rsidRPr="007F4553">
              <w:rPr>
                <w:rFonts w:cstheme="minorHAnsi"/>
              </w:rPr>
              <w:t>t</w:t>
            </w:r>
            <w:r w:rsidR="001C78C2" w:rsidRPr="007F4553">
              <w:rPr>
                <w:rFonts w:cstheme="minorHAnsi"/>
              </w:rPr>
              <w:t xml:space="preserve"> die Aufgaben für den neuen Streifen mit Ergebnis auf.</w:t>
            </w:r>
          </w:p>
          <w:p w14:paraId="32823BD1" w14:textId="04249194" w:rsidR="0016029F" w:rsidRPr="007F4553" w:rsidRDefault="0016029F" w:rsidP="001C78C2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</w:tc>
      </w:tr>
      <w:tr w:rsidR="00EE2FAD" w:rsidRPr="007F4553" w14:paraId="4075899D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4814BC25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83F38A9" wp14:editId="02D95B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321311317" name="Gruppieren 71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59557837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5036193" name="Dreieck 7">
                                <a:hlinkClick r:id="rId3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3B7F5" id="Gruppieren 71" o:spid="_x0000_s1026" href="https://mathe-sicher-koennen.dzlm.de/erklaervideos?nid=758" style="position:absolute;margin-left:0;margin-top:.1pt;width:18.1pt;height:13.2pt;z-index:25333145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 </w:t>
            </w:r>
          </w:p>
          <w:p w14:paraId="2712ABC9" w14:textId="2A59BF92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B4</w:t>
            </w:r>
            <w:r w:rsidR="00586FB0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 w:rsidR="003D651A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2</w:t>
            </w:r>
          </w:p>
        </w:tc>
        <w:tc>
          <w:tcPr>
            <w:tcW w:w="426" w:type="dxa"/>
          </w:tcPr>
          <w:p w14:paraId="1255055B" w14:textId="63D61B5A" w:rsidR="00EE2FAD" w:rsidRPr="007F4553" w:rsidRDefault="00EE2FAD" w:rsidP="00EE2FAD">
            <w:pPr>
              <w:pStyle w:val="berschrift4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d)</w:t>
            </w:r>
          </w:p>
        </w:tc>
        <w:tc>
          <w:tcPr>
            <w:tcW w:w="8187" w:type="dxa"/>
            <w:gridSpan w:val="5"/>
          </w:tcPr>
          <w:p w14:paraId="1807F402" w14:textId="4A2736C7" w:rsidR="0086740C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>Schau</w:t>
            </w:r>
            <w:r w:rsidR="0086740C" w:rsidRPr="007F4553">
              <w:rPr>
                <w:rFonts w:cstheme="minorHAnsi"/>
              </w:rPr>
              <w:t>t</w:t>
            </w:r>
            <w:r w:rsidRPr="007F4553">
              <w:rPr>
                <w:rFonts w:cstheme="minorHAnsi"/>
              </w:rPr>
              <w:t xml:space="preserve"> das Erklärvideo</w:t>
            </w:r>
            <w:r w:rsidR="009F47CE" w:rsidRPr="007F4553">
              <w:rPr>
                <w:rFonts w:cstheme="minorHAnsi"/>
              </w:rPr>
              <w:t xml:space="preserve"> zu zweit</w:t>
            </w:r>
            <w:r w:rsidR="0086740C" w:rsidRPr="007F4553">
              <w:rPr>
                <w:rFonts w:cstheme="minorHAnsi"/>
              </w:rPr>
              <w:t xml:space="preserve">, erklärt euch gegenseitig das Video </w:t>
            </w:r>
          </w:p>
          <w:p w14:paraId="62BB2489" w14:textId="29AA0FAE" w:rsidR="00EE2FAD" w:rsidRPr="007F4553" w:rsidRDefault="006C4692" w:rsidP="0086740C">
            <w:pPr>
              <w:spacing w:line="240" w:lineRule="atLeast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07DB6BB5" wp14:editId="689A4B44">
                      <wp:simplePos x="0" y="0"/>
                      <wp:positionH relativeFrom="column">
                        <wp:posOffset>4012631</wp:posOffset>
                      </wp:positionH>
                      <wp:positionV relativeFrom="paragraph">
                        <wp:posOffset>294136</wp:posOffset>
                      </wp:positionV>
                      <wp:extent cx="1296072" cy="385429"/>
                      <wp:effectExtent l="0" t="0" r="0" b="0"/>
                      <wp:wrapNone/>
                      <wp:docPr id="70302087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72" cy="385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B2D6BB" w14:textId="2845FFA1" w:rsidR="006C4692" w:rsidRPr="00D73E4B" w:rsidRDefault="006C4692" w:rsidP="006C4692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D73E4B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fldChar w:fldCharType="begin"/>
                                  </w:r>
                                  <w:r w:rsidR="00D73E4B" w:rsidRPr="00D73E4B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instrText>HYPERLINK "https://mathe-sicher-koennen.dzlm.de/erklaervideos?nid=758"</w:instrText>
                                  </w:r>
                                  <w:r w:rsidR="00D73E4B" w:rsidRPr="00D73E4B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r>
                                  <w:r w:rsidRPr="00D73E4B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fldChar w:fldCharType="separate"/>
                                  </w:r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mathe-</w:t>
                                  </w:r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s</w:t>
                                  </w:r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ich</w:t>
                                  </w:r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e</w:t>
                                  </w:r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r-koenn</w:t>
                                  </w:r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e</w:t>
                                  </w:r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n.dzlm.de/</w:t>
                                  </w:r>
                                  <w:r w:rsidR="00D73E4B"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e</w:t>
                                  </w:r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rklaervideos?nid</w:t>
                                  </w:r>
                                  <w:proofErr w:type="spellEnd"/>
                                  <w:r w:rsidRPr="00D73E4B">
                                    <w:rPr>
                                      <w:rStyle w:val="Hyperlink"/>
                                      <w:sz w:val="13"/>
                                      <w:szCs w:val="13"/>
                                      <w:u w:val="none"/>
                                    </w:rPr>
                                    <w:t>=758</w:t>
                                  </w:r>
                                  <w:r w:rsidRPr="00D73E4B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DB6BB5" id="Textfeld 73" o:spid="_x0000_s1672" type="#_x0000_t202" style="position:absolute;margin-left:315.95pt;margin-top:23.15pt;width:102.05pt;height:30.35pt;z-index:25364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" filled="f" stroked="f" strokeweight=".5pt">
                      <v:textbox>
                        <w:txbxContent>
                          <w:p w14:paraId="55B2D6BB" w14:textId="2845FFA1" w:rsidR="006C4692" w:rsidRPr="00D73E4B" w:rsidRDefault="006C4692" w:rsidP="006C4692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begin"/>
                            </w:r>
                            <w:r w:rsidR="00D73E4B"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instrText>HYPERLINK "https://mathe-sicher-koennen.dzlm.de/erklaervideos?nid=758"</w:instrText>
                            </w:r>
                            <w:r w:rsidR="00D73E4B"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</w: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separate"/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mathe-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s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ich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r-koenn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n.dzlm.de/</w:t>
                            </w:r>
                            <w:r w:rsidR="00D73E4B"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rklaervideos?nid</w:t>
                            </w:r>
                            <w:proofErr w:type="spellEnd"/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=758</w:t>
                            </w: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2FAD" w:rsidRPr="007F4553">
              <w:rPr>
                <w:rFonts w:cstheme="minorHAnsi"/>
              </w:rPr>
              <w:t>und bearbeite</w:t>
            </w:r>
            <w:r w:rsidR="009F47CE" w:rsidRPr="007F4553">
              <w:rPr>
                <w:rFonts w:cstheme="minorHAnsi"/>
              </w:rPr>
              <w:t>t</w:t>
            </w:r>
            <w:r w:rsidR="00EE2FAD" w:rsidRPr="007F4553">
              <w:rPr>
                <w:rFonts w:cstheme="minorHAnsi"/>
              </w:rPr>
              <w:t xml:space="preserve"> die Aufgabe</w:t>
            </w:r>
            <w:r w:rsidR="003F652D">
              <w:rPr>
                <w:rFonts w:cstheme="minorHAnsi"/>
              </w:rPr>
              <w:t xml:space="preserve">n am Ende des </w:t>
            </w:r>
            <w:r w:rsidR="00EE2FAD" w:rsidRPr="007F4553">
              <w:rPr>
                <w:rFonts w:cstheme="minorHAnsi"/>
              </w:rPr>
              <w:t>Video</w:t>
            </w:r>
            <w:r w:rsidR="003F652D">
              <w:rPr>
                <w:rFonts w:cstheme="minorHAnsi"/>
              </w:rPr>
              <w:t>s</w:t>
            </w:r>
            <w:r w:rsidR="00EE2FAD" w:rsidRPr="007F4553">
              <w:rPr>
                <w:rFonts w:cstheme="minorHAnsi"/>
              </w:rPr>
              <w:t>.</w:t>
            </w:r>
            <w:r w:rsidR="00EE2FAD" w:rsidRPr="007F4553">
              <w:rPr>
                <w:rFonts w:cstheme="minorHAnsi"/>
                <w:noProof/>
              </w:rPr>
              <w:t xml:space="preserve"> </w:t>
            </w:r>
          </w:p>
        </w:tc>
      </w:tr>
      <w:tr w:rsidR="00EE2FAD" w:rsidRPr="007F4553" w14:paraId="19D1C6B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4C441354" w14:textId="77777777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2.2</w:t>
            </w:r>
          </w:p>
        </w:tc>
        <w:tc>
          <w:tcPr>
            <w:tcW w:w="8613" w:type="dxa"/>
            <w:gridSpan w:val="6"/>
          </w:tcPr>
          <w:p w14:paraId="6AA6545B" w14:textId="648A92C4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Mit Bruchstreifen </w:t>
            </w:r>
            <w:r w:rsidR="00DA052C" w:rsidRPr="007F4553">
              <w:rPr>
                <w:rFonts w:asciiTheme="minorHAnsi" w:hAnsiTheme="minorHAnsi" w:cstheme="minorHAnsi"/>
                <w:color w:val="327A86" w:themeColor="text2"/>
              </w:rPr>
              <w:t xml:space="preserve">im Kopf 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addieren </w:t>
            </w:r>
          </w:p>
          <w:p w14:paraId="09FF14E8" w14:textId="5656D2F4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</w:tr>
      <w:tr w:rsidR="00EE2FAD" w:rsidRPr="007F4553" w14:paraId="6F7E749C" w14:textId="77777777" w:rsidTr="005143FE">
        <w:trPr>
          <w:gridAfter w:val="1"/>
          <w:wAfter w:w="176" w:type="dxa"/>
          <w:trHeight w:val="624"/>
        </w:trPr>
        <w:tc>
          <w:tcPr>
            <w:tcW w:w="672" w:type="dxa"/>
          </w:tcPr>
          <w:p w14:paraId="1FC08045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3C2FFBE8" wp14:editId="7E08DAE5">
                  <wp:extent cx="360000" cy="272386"/>
                  <wp:effectExtent l="0" t="0" r="2540" b="0"/>
                  <wp:docPr id="850007563" name="Grafik 850007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705963B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  <w:p w14:paraId="6C6133FE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  <w:gridSpan w:val="5"/>
          </w:tcPr>
          <w:p w14:paraId="681479F4" w14:textId="36752D6C" w:rsidR="00EE2FAD" w:rsidRPr="007F4553" w:rsidRDefault="00EE2FAD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Löse wie Emily mit der Streifentafel oder den digitalen Bruchstreifen. </w:t>
            </w:r>
            <w:r w:rsidR="003250D9" w:rsidRPr="007F4553">
              <w:rPr>
                <w:rFonts w:asciiTheme="minorHAnsi" w:hAnsiTheme="minorHAnsi" w:cstheme="minorHAnsi"/>
              </w:rPr>
              <w:t xml:space="preserve">Einige Streifen werden nicht dargestellt, dann </w:t>
            </w:r>
            <w:r w:rsidR="00650A78" w:rsidRPr="007F4553">
              <w:rPr>
                <w:rFonts w:asciiTheme="minorHAnsi" w:hAnsiTheme="minorHAnsi" w:cstheme="minorHAnsi"/>
              </w:rPr>
              <w:t xml:space="preserve">stelle dir </w:t>
            </w:r>
            <w:r w:rsidR="003250D9" w:rsidRPr="007F4553">
              <w:rPr>
                <w:rFonts w:asciiTheme="minorHAnsi" w:hAnsiTheme="minorHAnsi" w:cstheme="minorHAnsi"/>
              </w:rPr>
              <w:t>d</w:t>
            </w:r>
            <w:r w:rsidR="00650A78" w:rsidRPr="007F4553">
              <w:rPr>
                <w:rFonts w:asciiTheme="minorHAnsi" w:hAnsiTheme="minorHAnsi" w:cstheme="minorHAnsi"/>
              </w:rPr>
              <w:t xml:space="preserve">ie </w:t>
            </w:r>
            <w:r w:rsidR="003250D9" w:rsidRPr="007F4553">
              <w:rPr>
                <w:rFonts w:asciiTheme="minorHAnsi" w:hAnsiTheme="minorHAnsi" w:cstheme="minorHAnsi"/>
              </w:rPr>
              <w:t xml:space="preserve">Streifen im Kopf vor. </w:t>
            </w:r>
            <w:r w:rsidR="005143FE">
              <w:rPr>
                <w:rFonts w:asciiTheme="minorHAnsi" w:hAnsiTheme="minorHAnsi" w:cstheme="minorHAnsi"/>
              </w:rPr>
              <w:t>Kürze die Ergebnisse.</w:t>
            </w:r>
          </w:p>
          <w:p w14:paraId="74976805" w14:textId="5A181472" w:rsidR="00CA0887" w:rsidRPr="007F4553" w:rsidRDefault="00B60BFF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27712" behindDoc="0" locked="0" layoutInCell="1" allowOverlap="1" wp14:anchorId="365A3DB7" wp14:editId="1D841D3D">
                      <wp:simplePos x="0" y="0"/>
                      <wp:positionH relativeFrom="column">
                        <wp:posOffset>257370</wp:posOffset>
                      </wp:positionH>
                      <wp:positionV relativeFrom="paragraph">
                        <wp:posOffset>152107</wp:posOffset>
                      </wp:positionV>
                      <wp:extent cx="471805" cy="287655"/>
                      <wp:effectExtent l="0" t="0" r="0" b="4445"/>
                      <wp:wrapNone/>
                      <wp:docPr id="29342554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635368917" name="Gruppieren 1635368917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81234816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3FCD1F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234247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ACE61F" w14:textId="39AACBEE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873681" name="Gerade Verbindung 116487368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53555991" name="Gruppieren 1753555991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757372457" name="Gruppieren 1757372457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525861454" name="Gruppieren 1525861454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118078365" name="Textfeld 3"/>
                                    <wps:cNvSpPr txBox="1"/>
                                    <wps:spPr>
                                      <a:xfrm>
                                        <a:off x="285467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04EE28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5761170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314588" w14:textId="6FD8661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3805899" name="Gerade Verbindung 205380589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8401770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453371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7028997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D3695E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5A3DB7" id="Gruppieren 717" o:spid="_x0000_s1673" style="position:absolute;margin-left:20.25pt;margin-top:12pt;width:37.15pt;height:22.65pt;z-index:253427712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">
                      <v:group id="Gruppieren 1635368917" o:spid="_x0000_s1674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">
                        <v:shape id="Textfeld 3" o:spid="_x0000_s1675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3FCD1F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67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ACE61F" w14:textId="39AACBEE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164873681" o:spid="_x0000_s167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753555991" o:spid="_x0000_s1678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">
                        <v:group id="Gruppieren 1757372457" o:spid="_x0000_s1679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">
                          <v:group id="Gruppieren 1525861454" o:spid="_x0000_s1680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">
                            <v:shape id="Textfeld 3" o:spid="_x0000_s1681" type="#_x0000_t202" style="position:absolute;left:285467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04EE28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82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2314588" w14:textId="6FD8661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53805899" o:spid="_x0000_s1683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684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7453371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85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4D3695E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29760" behindDoc="0" locked="0" layoutInCell="1" allowOverlap="1" wp14:anchorId="025FA9F2" wp14:editId="70627ECB">
                      <wp:simplePos x="0" y="0"/>
                      <wp:positionH relativeFrom="column">
                        <wp:posOffset>1667227</wp:posOffset>
                      </wp:positionH>
                      <wp:positionV relativeFrom="paragraph">
                        <wp:posOffset>167019</wp:posOffset>
                      </wp:positionV>
                      <wp:extent cx="472219" cy="287655"/>
                      <wp:effectExtent l="0" t="0" r="0" b="4445"/>
                      <wp:wrapNone/>
                      <wp:docPr id="1731904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219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654588804" name="Gruppieren 654588804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79603288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41B625" w14:textId="0DA71AD6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216643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ABFC3" w14:textId="5EBD40CF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4121919" name="Gerade Verbindung 1084121919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957925" name="Gruppieren 548957925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720074599" name="Gruppieren 172007459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223586776" name="Gruppieren 1223586776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6623890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11B7BB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042861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0D4785" w14:textId="3463320B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0385905" name="Gerade Verbindung 1460385905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256894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B01C37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97564737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0E270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5FA9F2" id="_x0000_s1686" style="position:absolute;margin-left:131.3pt;margin-top:13.15pt;width:37.2pt;height:22.65pt;z-index:253429760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">
                      <v:group id="Gruppieren 654588804" o:spid="_x0000_s1687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">
                        <v:shape id="Textfeld 3" o:spid="_x0000_s1688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E41B625" w14:textId="0DA71AD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689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9ABFC3" w14:textId="5EBD40CF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084121919" o:spid="_x0000_s1690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548957925" o:spid="_x0000_s1691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">
                        <v:group id="Gruppieren 1720074599" o:spid="_x0000_s1692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">
                          <v:group id="Gruppieren 1223586776" o:spid="_x0000_s1693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">
                            <v:shape id="Textfeld 3" o:spid="_x0000_s1694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3111B7BB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95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0D4785" w14:textId="3463320B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60385905" o:spid="_x0000_s1696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697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77B01C37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98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7AA0E270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33856" behindDoc="0" locked="0" layoutInCell="1" allowOverlap="1" wp14:anchorId="415F085C" wp14:editId="77FDCB12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154520</wp:posOffset>
                      </wp:positionV>
                      <wp:extent cx="471805" cy="287655"/>
                      <wp:effectExtent l="0" t="0" r="0" b="4445"/>
                      <wp:wrapNone/>
                      <wp:docPr id="42610501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2017642209" name="Gruppieren 2017642209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5157865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93DC2" w14:textId="4DA71A99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297096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350304" w14:textId="0F8C862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64579392" name="Gerade Verbindung 464579392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14667443" name="Gruppieren 2114667443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59428941" name="Gruppieren 59428941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01763595" name="Gruppieren 10176359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9357982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56AE46" w14:textId="10CEA47D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3909229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5690A" w14:textId="4338206A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1177082" name="Gerade Verbindung 172117708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27701687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679C8D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3994009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63A538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5F085C" id="_x0000_s1699" style="position:absolute;margin-left:278.25pt;margin-top:12.15pt;width:37.15pt;height:22.65pt;z-index:253433856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">
                      <v:group id="Gruppieren 2017642209" o:spid="_x0000_s1700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">
                        <v:shape id="Textfeld 3" o:spid="_x0000_s1701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9293DC2" w14:textId="4DA71A99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02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D350304" w14:textId="0F8C862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464579392" o:spid="_x0000_s1703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2114667443" o:spid="_x0000_s1704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">
                        <v:group id="Gruppieren 59428941" o:spid="_x0000_s1705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">
                          <v:group id="Gruppieren 101763595" o:spid="_x0000_s1706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">
                            <v:shape id="Textfeld 3" o:spid="_x0000_s1707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A56AE46" w14:textId="10CEA47D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08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A25690A" w14:textId="4338206A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21177082" o:spid="_x0000_s1709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1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A679C8D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11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963A538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35904" behindDoc="0" locked="0" layoutInCell="1" allowOverlap="1" wp14:anchorId="3CBC124C" wp14:editId="5E645EC8">
                      <wp:simplePos x="0" y="0"/>
                      <wp:positionH relativeFrom="column">
                        <wp:posOffset>4455498</wp:posOffset>
                      </wp:positionH>
                      <wp:positionV relativeFrom="paragraph">
                        <wp:posOffset>167020</wp:posOffset>
                      </wp:positionV>
                      <wp:extent cx="472219" cy="287655"/>
                      <wp:effectExtent l="0" t="0" r="0" b="4445"/>
                      <wp:wrapNone/>
                      <wp:docPr id="20510700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219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48852793" name="Gruppieren 48852793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37125522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A28B7C" w14:textId="7D15BFAC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547068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8FB123" w14:textId="502EE7FA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2418965" name="Gerade Verbindung 182418965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98909059" name="Gruppieren 1398909059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069091102" name="Gruppieren 1069091102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2089976350" name="Gruppieren 2089976350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820045988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820441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647704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C2E9F" w14:textId="64EBE96D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8802768" name="Gerade Verbindung 928802768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4854004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399925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35835309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B3DEB7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BC124C" id="_x0000_s1712" style="position:absolute;margin-left:350.85pt;margin-top:13.15pt;width:37.2pt;height:22.65pt;z-index:253435904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">
                      <v:group id="Gruppieren 48852793" o:spid="_x0000_s171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">
                        <v:shape id="Textfeld 3" o:spid="_x0000_s171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A28B7C" w14:textId="7D15BFAC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1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18FB123" w14:textId="502EE7FA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82418965" o:spid="_x0000_s171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398909059" o:spid="_x0000_s1717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">
                        <v:group id="Gruppieren 1069091102" o:spid="_x0000_s1718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">
                          <v:group id="Gruppieren 2089976350" o:spid="_x0000_s1719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">
                            <v:shape id="Textfeld 3" o:spid="_x0000_s172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C820441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21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55C2E9F" w14:textId="64EBE96D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28802768" o:spid="_x0000_s172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2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09399925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2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2B3DEB7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E2FAD" w:rsidRPr="007F4553" w14:paraId="093AA9F6" w14:textId="77777777" w:rsidTr="005143FE">
        <w:trPr>
          <w:gridAfter w:val="1"/>
          <w:wAfter w:w="176" w:type="dxa"/>
          <w:trHeight w:val="454"/>
        </w:trPr>
        <w:tc>
          <w:tcPr>
            <w:tcW w:w="672" w:type="dxa"/>
          </w:tcPr>
          <w:p w14:paraId="614C7AFB" w14:textId="10A35B54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65F3692D" wp14:editId="4616BE03">
                      <wp:extent cx="275475" cy="197485"/>
                      <wp:effectExtent l="0" t="0" r="4445" b="5715"/>
                      <wp:docPr id="15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FA69C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">
                        <v:imagedata r:id="rId2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4E16E831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234" w:type="dxa"/>
          </w:tcPr>
          <w:p w14:paraId="5FD6870D" w14:textId="535F426C" w:rsidR="00EE2FAD" w:rsidRPr="007F4553" w:rsidRDefault="00EE2FAD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(1)</w:t>
            </w:r>
            <w:r w:rsidRPr="007F4553">
              <w:rPr>
                <w:rFonts w:asciiTheme="minorHAnsi" w:hAnsiTheme="minorHAnsi" w:cstheme="minorHAnsi"/>
              </w:rPr>
              <w:tab/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</w:t>
            </w:r>
          </w:p>
        </w:tc>
        <w:tc>
          <w:tcPr>
            <w:tcW w:w="1488" w:type="dxa"/>
          </w:tcPr>
          <w:p w14:paraId="4407E31A" w14:textId="18441D72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(2)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9" w:type="dxa"/>
          </w:tcPr>
          <w:p w14:paraId="7DA02D11" w14:textId="3805C6F6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</w:rPr>
              <w:t xml:space="preserve">(3)   </w:t>
            </w:r>
          </w:p>
        </w:tc>
        <w:tc>
          <w:tcPr>
            <w:tcW w:w="1488" w:type="dxa"/>
          </w:tcPr>
          <w:p w14:paraId="04EDD01A" w14:textId="478DC82F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(4)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8" w:type="dxa"/>
          </w:tcPr>
          <w:p w14:paraId="325530B7" w14:textId="4966D57C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="MS Gothic" w:hAnsiTheme="minorHAnsi" w:cstheme="minorHAnsi"/>
                <w:noProof/>
              </w:rPr>
              <w:t xml:space="preserve">(5) </w:t>
            </w:r>
          </w:p>
        </w:tc>
      </w:tr>
      <w:tr w:rsidR="00EE2FAD" w:rsidRPr="007F4553" w14:paraId="713206A8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2A96EECD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7B53FD4B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234" w:type="dxa"/>
          </w:tcPr>
          <w:p w14:paraId="602929BE" w14:textId="187486F1" w:rsidR="00EE2FAD" w:rsidRPr="007F4553" w:rsidRDefault="00CA0887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8192" behindDoc="0" locked="0" layoutInCell="1" allowOverlap="1" wp14:anchorId="0FDB2B05" wp14:editId="73E3C47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150280</wp:posOffset>
                      </wp:positionV>
                      <wp:extent cx="464185" cy="287655"/>
                      <wp:effectExtent l="0" t="0" r="5715" b="4445"/>
                      <wp:wrapNone/>
                      <wp:docPr id="2110347185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783226585" name="Gruppieren 783226585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556552756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92924B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847003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0305BD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154594" name="Gerade Verbindung 167154594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6516569" name="Gruppieren 113651656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603168503" name="Gruppieren 603168503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805094245" name="Gruppieren 1805094245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09569633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FFE9DD" w14:textId="2F0D56E6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2164201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BBCB0F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5380468" name="Gerade Verbindung 2005380468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7131500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69B706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0069869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9F19F9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FDB2B05" id="_x0000_s1725" style="position:absolute;margin-left:18pt;margin-top:11.85pt;width:36.55pt;height:22.65pt;z-index:253448192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">
                      <v:group id="Gruppieren 783226585" o:spid="_x0000_s172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">
                        <v:shape id="Textfeld 3" o:spid="_x0000_s172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F92924B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28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50305BD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67154594" o:spid="_x0000_s172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36516569" o:spid="_x0000_s173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">
                        <v:group id="Gruppieren 603168503" o:spid="_x0000_s173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">
                          <v:group id="Gruppieren 1805094245" o:spid="_x0000_s173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">
                            <v:shape id="Textfeld 3" o:spid="_x0000_s1733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FFFE9DD" w14:textId="2F0D56E6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3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17BBCB0F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05380468" o:spid="_x0000_s173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3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A69B706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3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" filled="f" stroked="f" strokeweight=".5pt">
                          <v:textbox inset="1mm,0,,0">
                            <w:txbxContent>
                              <w:p w14:paraId="649F19F9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77" w:type="dxa"/>
            <w:gridSpan w:val="2"/>
          </w:tcPr>
          <w:p w14:paraId="263355D6" w14:textId="34444E5A" w:rsidR="00EE2FAD" w:rsidRPr="007F4553" w:rsidRDefault="00CA0887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2048" behindDoc="0" locked="0" layoutInCell="1" allowOverlap="1" wp14:anchorId="438A10DF" wp14:editId="4B95186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147105</wp:posOffset>
                      </wp:positionV>
                      <wp:extent cx="464185" cy="287655"/>
                      <wp:effectExtent l="0" t="0" r="5715" b="4445"/>
                      <wp:wrapNone/>
                      <wp:docPr id="111107626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536644209" name="Gruppieren 536644209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873861291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45D606" w14:textId="4478DEC0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155491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7EF610" w14:textId="44EB2315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97458571" name="Gerade Verbindung 29745857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0484481" name="Gruppieren 1070484481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84015288" name="Gruppieren 84015288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467978330" name="Gruppieren 467978330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05138420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FA0BEE" w14:textId="03A3007D" w:rsidR="00CA0887" w:rsidRDefault="005143FE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71124636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972B9A" w14:textId="6AA7E9B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6981309" name="Gerade Verbindung 125698130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23617415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FA7CF8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01811820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079E59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8A10DF" id="_x0000_s1738" style="position:absolute;margin-left:19.3pt;margin-top:11.6pt;width:36.55pt;height:22.65pt;z-index:253442048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">
                      <v:group id="Gruppieren 536644209" o:spid="_x0000_s173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">
                        <v:shape id="Textfeld 3" o:spid="_x0000_s174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45D606" w14:textId="4478DEC0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4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37EF610" w14:textId="44EB2315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297458571" o:spid="_x0000_s174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070484481" o:spid="_x0000_s1743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">
                        <v:group id="Gruppieren 84015288" o:spid="_x0000_s1744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">
                          <v:group id="Gruppieren 467978330" o:spid="_x0000_s1745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">
                            <v:shape id="Textfeld 3" o:spid="_x0000_s174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BFA0BEE" w14:textId="03A3007D" w:rsidR="00CA0887" w:rsidRDefault="005143FE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47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3972B9A" w14:textId="6AA7E9B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56981309" o:spid="_x0000_s174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4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1FA7CF8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5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2A079E59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6144" behindDoc="0" locked="0" layoutInCell="1" allowOverlap="1" wp14:anchorId="2D8F11F7" wp14:editId="0C2EA104">
                      <wp:simplePos x="0" y="0"/>
                      <wp:positionH relativeFrom="column">
                        <wp:posOffset>1178140</wp:posOffset>
                      </wp:positionH>
                      <wp:positionV relativeFrom="paragraph">
                        <wp:posOffset>141605</wp:posOffset>
                      </wp:positionV>
                      <wp:extent cx="471805" cy="287655"/>
                      <wp:effectExtent l="0" t="0" r="0" b="4445"/>
                      <wp:wrapNone/>
                      <wp:docPr id="1931071599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921572423" name="Gruppieren 921572423"/>
                              <wpg:cNvGrpSpPr/>
                              <wpg:grpSpPr>
                                <a:xfrm>
                                  <a:off x="9082" y="0"/>
                                  <a:ext cx="181623" cy="287958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775926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FFFAEE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478799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C9A610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3697712" name="Gerade Verbindung 1673697712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70822406" name="Gruppieren 1570822406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791336581" name="Gruppieren 791336581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469419689" name="Gruppieren 469419689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98694570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E5FFA5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8115512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431B7B" w14:textId="48D9D9C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8314729" name="Gerade Verbindung 122831472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575707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E61B21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3141614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687F51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8F11F7" id="_x0000_s1751" style="position:absolute;margin-left:92.75pt;margin-top:11.15pt;width:37.15pt;height:22.65pt;z-index:253446144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">
                      <v:group id="Gruppieren 921572423" o:spid="_x0000_s1752" style="position:absolute;left:9082;width:181623;height:287958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7vNzwAAAOc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">
                        <v:shape id="Textfeld 3" o:spid="_x0000_s175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FFFAEE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5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C9A610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673697712" o:spid="_x0000_s175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570822406" o:spid="_x0000_s175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">
                        <v:group id="Gruppieren 791336581" o:spid="_x0000_s175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">
                          <v:group id="Gruppieren 469419689" o:spid="_x0000_s175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">
                            <v:shape id="Textfeld 3" o:spid="_x0000_s175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6E5FFA5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6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D431B7B" w14:textId="48D9D9C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28314729" o:spid="_x0000_s176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76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9E61B21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6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7F687F51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76" w:type="dxa"/>
            <w:gridSpan w:val="2"/>
          </w:tcPr>
          <w:p w14:paraId="1A70B73B" w14:textId="28D3EA9B" w:rsidR="00EE2FAD" w:rsidRPr="007F4553" w:rsidRDefault="00CA0887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4096" behindDoc="0" locked="0" layoutInCell="1" allowOverlap="1" wp14:anchorId="0B80500A" wp14:editId="6978AAEA">
                      <wp:simplePos x="0" y="0"/>
                      <wp:positionH relativeFrom="column">
                        <wp:posOffset>208495</wp:posOffset>
                      </wp:positionH>
                      <wp:positionV relativeFrom="paragraph">
                        <wp:posOffset>130175</wp:posOffset>
                      </wp:positionV>
                      <wp:extent cx="471805" cy="287655"/>
                      <wp:effectExtent l="0" t="0" r="0" b="4445"/>
                      <wp:wrapNone/>
                      <wp:docPr id="1411804079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207221414" name="Gruppieren 1207221414"/>
                              <wpg:cNvGrpSpPr/>
                              <wpg:grpSpPr>
                                <a:xfrm>
                                  <a:off x="9082" y="0"/>
                                  <a:ext cx="181623" cy="287958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37240476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B267C5" w14:textId="6F7570E2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88711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0D5FC" w14:textId="6301E956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4661961" name="Gerade Verbindung 58466196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8444946" name="Gruppieren 678444946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666825750" name="Gruppieren 1666825750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496337317" name="Gruppieren 1496337317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050274970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FE2055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9071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6EBC0D" w14:textId="5EE6F384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2920444" name="Gerade Verbindung 1842920444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2611662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54B755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872011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95CEAC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80500A" id="_x0000_s1764" style="position:absolute;margin-left:16.4pt;margin-top:10.25pt;width:37.15pt;height:22.65pt;z-index:253444096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">
                      <v:group id="Gruppieren 1207221414" o:spid="_x0000_s1765" style="position:absolute;left:9082;width:181623;height:287958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">
                        <v:shape id="Textfeld 3" o:spid="_x0000_s176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8B267C5" w14:textId="6F7570E2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67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B30D5FC" w14:textId="6301E95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584661961" o:spid="_x0000_s176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78444946" o:spid="_x0000_s1769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">
                        <v:group id="Gruppieren 1666825750" o:spid="_x0000_s1770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">
                          <v:group id="Gruppieren 1496337317" o:spid="_x0000_s1771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">
                            <v:shape id="Textfeld 3" o:spid="_x0000_s1772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CFE2055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73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216EBC0D" w14:textId="5EE6F384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42920444" o:spid="_x0000_s177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7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6454B755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7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A95CEAC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E2FAD" w:rsidRPr="007F4553" w14:paraId="46FA51C0" w14:textId="77777777" w:rsidTr="005143FE">
        <w:trPr>
          <w:gridAfter w:val="1"/>
          <w:wAfter w:w="176" w:type="dxa"/>
          <w:trHeight w:val="430"/>
        </w:trPr>
        <w:tc>
          <w:tcPr>
            <w:tcW w:w="672" w:type="dxa"/>
          </w:tcPr>
          <w:p w14:paraId="27364C06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690F58B8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234" w:type="dxa"/>
          </w:tcPr>
          <w:p w14:paraId="0CCB832F" w14:textId="7D49EF76" w:rsidR="00EE2FAD" w:rsidRPr="007F4553" w:rsidRDefault="00EE2FAD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(6)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</m:t>
              </m:r>
            </m:oMath>
            <w:r w:rsidR="00CA0887">
              <w:rPr>
                <w:rFonts w:asciiTheme="minorHAnsi" w:eastAsiaTheme="minorEastAsia" w:hAnsiTheme="minorHAnsi" w:cstheme="minorHAnsi"/>
              </w:rPr>
              <w:t xml:space="preserve"> </w:t>
            </w:r>
          </w:p>
        </w:tc>
        <w:tc>
          <w:tcPr>
            <w:tcW w:w="1488" w:type="dxa"/>
          </w:tcPr>
          <w:p w14:paraId="76744A9C" w14:textId="48474CF1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(7)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9" w:type="dxa"/>
          </w:tcPr>
          <w:p w14:paraId="665F26C6" w14:textId="68848E64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  <w:szCs w:val="22"/>
              </w:rPr>
              <w:t xml:space="preserve">(8)   </w:t>
            </w:r>
          </w:p>
        </w:tc>
        <w:tc>
          <w:tcPr>
            <w:tcW w:w="2976" w:type="dxa"/>
            <w:gridSpan w:val="2"/>
          </w:tcPr>
          <w:p w14:paraId="6B5F6D8B" w14:textId="4326212F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(9)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</w:tr>
      <w:tr w:rsidR="00EE2FAD" w:rsidRPr="007F4553" w14:paraId="04711634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C1F0DF1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6" w:type="dxa"/>
          </w:tcPr>
          <w:p w14:paraId="1E668C34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  <w:gridSpan w:val="5"/>
          </w:tcPr>
          <w:p w14:paraId="5F1D5C76" w14:textId="48F13E0F" w:rsidR="00EE2FAD" w:rsidRPr="007F4553" w:rsidRDefault="00EE2FAD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EE2FAD" w:rsidRPr="007F4553" w14:paraId="2EF902E0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16D7B9F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1C6D92D" wp14:editId="517DD9FF">
                  <wp:extent cx="313144" cy="272386"/>
                  <wp:effectExtent l="0" t="0" r="0" b="0"/>
                  <wp:docPr id="2129583182" name="Grafik 2129583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02C351D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187" w:type="dxa"/>
            <w:gridSpan w:val="5"/>
          </w:tcPr>
          <w:p w14:paraId="1AFE75C7" w14:textId="49CDB833" w:rsidR="00EE2FAD" w:rsidRPr="007F4553" w:rsidRDefault="005062D1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3250D9" w:rsidRPr="007F4553">
              <w:rPr>
                <w:rFonts w:asciiTheme="minorHAnsi" w:hAnsiTheme="minorHAnsi" w:cstheme="minorHAnsi"/>
              </w:rPr>
              <w:t>ersucht</w:t>
            </w:r>
            <w:r>
              <w:rPr>
                <w:rFonts w:asciiTheme="minorHAnsi" w:hAnsiTheme="minorHAnsi" w:cstheme="minorHAnsi"/>
              </w:rPr>
              <w:t xml:space="preserve"> nun</w:t>
            </w:r>
            <w:r w:rsidR="003250D9" w:rsidRPr="007F4553">
              <w:rPr>
                <w:rFonts w:asciiTheme="minorHAnsi" w:hAnsiTheme="minorHAnsi" w:cstheme="minorHAnsi"/>
              </w:rPr>
              <w:t xml:space="preserve">, die Streifen nur noch im Kopf zu nutzen. </w:t>
            </w:r>
            <w:r w:rsidR="00EE2FAD" w:rsidRPr="007F4553">
              <w:rPr>
                <w:rFonts w:asciiTheme="minorHAnsi" w:hAnsiTheme="minorHAnsi" w:cstheme="minorHAnsi"/>
              </w:rPr>
              <w:t>Stellt euch gegenseitig Aufgaben: Eine Person nennt eine Aufgabe, die andere löst sie. Überprüft mit der Streifentafel oder den digitalen Bruchstreifen. Wechselt euch ab.</w:t>
            </w:r>
          </w:p>
        </w:tc>
      </w:tr>
    </w:tbl>
    <w:p w14:paraId="21F00BF7" w14:textId="3820B6F8" w:rsidR="00D22F3C" w:rsidRPr="007F4553" w:rsidRDefault="00CA0887" w:rsidP="00D22F3C">
      <w:pPr>
        <w:spacing w:line="240" w:lineRule="atLeast"/>
        <w:rPr>
          <w:rFonts w:cstheme="minorHAnsi"/>
        </w:rPr>
      </w:pPr>
      <w:r w:rsidRPr="007F455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3431808" behindDoc="0" locked="0" layoutInCell="1" allowOverlap="1" wp14:anchorId="617762DD" wp14:editId="4C5329A6">
                <wp:simplePos x="0" y="0"/>
                <wp:positionH relativeFrom="column">
                  <wp:posOffset>3304966</wp:posOffset>
                </wp:positionH>
                <wp:positionV relativeFrom="paragraph">
                  <wp:posOffset>-1431705</wp:posOffset>
                </wp:positionV>
                <wp:extent cx="472219" cy="287655"/>
                <wp:effectExtent l="0" t="0" r="0" b="4445"/>
                <wp:wrapNone/>
                <wp:docPr id="1850325625" name="Gruppieren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19" cy="287655"/>
                          <a:chOff x="9082" y="0"/>
                          <a:chExt cx="472263" cy="287960"/>
                        </a:xfrm>
                      </wpg:grpSpPr>
                      <wpg:grpSp>
                        <wpg:cNvPr id="1108888984" name="Gruppieren 1108888984"/>
                        <wpg:cNvGrpSpPr/>
                        <wpg:grpSpPr>
                          <a:xfrm>
                            <a:off x="9082" y="0"/>
                            <a:ext cx="181623" cy="287959"/>
                            <a:chOff x="9187" y="0"/>
                            <a:chExt cx="183720" cy="330092"/>
                          </a:xfrm>
                        </wpg:grpSpPr>
                        <wps:wsp>
                          <wps:cNvPr id="865859963" name="Textfeld 3"/>
                          <wps:cNvSpPr txBox="1"/>
                          <wps:spPr>
                            <a:xfrm>
                              <a:off x="9187" y="166150"/>
                              <a:ext cx="183720" cy="1639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BB1B66" w14:textId="2D719AA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4445635" name="Textfeld 3"/>
                          <wps:cNvSpPr txBox="1"/>
                          <wps:spPr>
                            <a:xfrm>
                              <a:off x="21842" y="0"/>
                              <a:ext cx="158406" cy="1808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15ED35" w14:textId="582631D9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11936947" name="Gerade Verbindung 1411936947"/>
                          <wps:cNvCnPr/>
                          <wps:spPr>
                            <a:xfrm>
                              <a:off x="43737" y="182828"/>
                              <a:ext cx="10922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62121381" name="Gruppieren 1962121381"/>
                        <wpg:cNvGrpSpPr/>
                        <wpg:grpSpPr>
                          <a:xfrm>
                            <a:off x="162379" y="0"/>
                            <a:ext cx="318966" cy="287960"/>
                            <a:chOff x="162379" y="0"/>
                            <a:chExt cx="319682" cy="329196"/>
                          </a:xfrm>
                        </wpg:grpSpPr>
                        <wpg:grpSp>
                          <wpg:cNvPr id="1407586473" name="Gruppieren 1407586473"/>
                          <wpg:cNvGrpSpPr/>
                          <wpg:grpSpPr>
                            <a:xfrm>
                              <a:off x="176253" y="0"/>
                              <a:ext cx="305808" cy="329196"/>
                              <a:chOff x="176253" y="0"/>
                              <a:chExt cx="305808" cy="329196"/>
                            </a:xfrm>
                          </wpg:grpSpPr>
                          <wpg:grpSp>
                            <wpg:cNvPr id="78940552" name="Gruppieren 78940552"/>
                            <wpg:cNvGrpSpPr/>
                            <wpg:grpSpPr>
                              <a:xfrm>
                                <a:off x="245731" y="0"/>
                                <a:ext cx="236330" cy="329196"/>
                                <a:chOff x="245731" y="0"/>
                                <a:chExt cx="238524" cy="330094"/>
                              </a:xfrm>
                            </wpg:grpSpPr>
                            <wps:wsp>
                              <wps:cNvPr id="599835140" name="Textfeld 3"/>
                              <wps:cNvSpPr txBox="1"/>
                              <wps:spPr>
                                <a:xfrm>
                                  <a:off x="280814" y="0"/>
                                  <a:ext cx="159728" cy="181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71EF97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98816216" name="Textfeld 3"/>
                              <wps:cNvSpPr txBox="1"/>
                              <wps:spPr>
                                <a:xfrm>
                                  <a:off x="245731" y="166152"/>
                                  <a:ext cx="23852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3C519" w14:textId="565C8753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2202239" name="Gerade Verbindung 1352202239"/>
                              <wps:cNvCnPr/>
                              <wps:spPr>
                                <a:xfrm>
                                  <a:off x="305275" y="178089"/>
                                  <a:ext cx="1092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91750760" name="Textfeld 398"/>
                            <wps:cNvSpPr txBox="1"/>
                            <wps:spPr>
                              <a:xfrm>
                                <a:off x="176253" y="41420"/>
                                <a:ext cx="155099" cy="21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A4FCAB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815278" name="Textfeld 398"/>
                          <wps:cNvSpPr txBox="1"/>
                          <wps:spPr>
                            <a:xfrm>
                              <a:off x="162379" y="63212"/>
                              <a:ext cx="157842" cy="1947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EE749A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7762DD" id="_x0000_s1777" style="position:absolute;margin-left:260.25pt;margin-top:-112.75pt;width:37.2pt;height:22.65pt;z-index:253431808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">
                <v:group id="Gruppieren 1108888984" o:spid="_x0000_s177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">
                  <v:shape id="Textfeld 3" o:spid="_x0000_s177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" filled="f" stroked="f" strokeweight=".5pt">
                    <v:textbox inset="0,0,0,0">
                      <w:txbxContent>
                        <w:p w14:paraId="7FBB1B66" w14:textId="2D719AA6" w:rsidR="00CA0887" w:rsidRDefault="00CA0887" w:rsidP="00CA0887">
                          <w:pPr>
                            <w:spacing w:line="240" w:lineRule="exact"/>
                            <w:jc w:val="center"/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</w:t>
                          </w:r>
                          <w:r w:rsidR="005143FE"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3" o:spid="_x0000_s1780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" filled="f" stroked="f" strokeweight=".5pt">
                    <v:textbox style="mso-fit-shape-to-text:t" inset="0,0,0,0">
                      <w:txbxContent>
                        <w:p w14:paraId="3915ED35" w14:textId="582631D9" w:rsidR="00CA0887" w:rsidRDefault="00CA0887" w:rsidP="00CA0887">
                          <w:pPr>
                            <w:spacing w:line="240" w:lineRule="exact"/>
                            <w:jc w:val="center"/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  <w:r w:rsidR="005143FE"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line id="Gerade Verbindung 1411936947" o:spid="_x0000_s178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" strokecolor="black [3213]" strokeweight="1pt">
                    <v:stroke joinstyle="miter"/>
                  </v:line>
                </v:group>
                <v:group id="Gruppieren 1962121381" o:spid="_x0000_s1782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">
                  <v:group id="Gruppieren 1407586473" o:spid="_x0000_s1783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">
                    <v:group id="Gruppieren 78940552" o:spid="_x0000_s1784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">
                      <v:shape id="Textfeld 3" o:spid="_x0000_s1785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71EF97" w14:textId="77777777" w:rsidR="00CA0887" w:rsidRDefault="00CA0887" w:rsidP="00CA088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86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A3C519" w14:textId="565C8753" w:rsidR="00CA0887" w:rsidRDefault="00CA0887" w:rsidP="00CA088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352202239" o:spid="_x0000_s178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  <v:shape id="_x0000_s178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" filled="f" stroked="f" strokeweight=".5pt">
                      <v:textbox inset="1mm">
                        <w:txbxContent>
                          <w:p w14:paraId="3EA4FCAB" w14:textId="77777777" w:rsidR="00CA0887" w:rsidRDefault="00CA0887" w:rsidP="00CA0887">
                            <w:pPr>
                              <w:spacing w:line="240" w:lineRule="exact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v:group>
                  <v:shape id="_x0000_s178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" filled="f" stroked="f" strokeweight=".5pt">
                    <v:textbox inset="1mm,0,,0">
                      <w:txbxContent>
                        <w:p w14:paraId="2DEE749A" w14:textId="77777777" w:rsidR="00CA0887" w:rsidRDefault="00CA0887" w:rsidP="00CA0887">
                          <w:pP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</w:rPr>
                            <w:t xml:space="preserve">+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107CC3D" w14:textId="5F270FD7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D22F3C" w:rsidRPr="007F4553" w14:paraId="17C99953" w14:textId="77777777" w:rsidTr="00E95EE4">
        <w:tc>
          <w:tcPr>
            <w:tcW w:w="672" w:type="dxa"/>
          </w:tcPr>
          <w:p w14:paraId="7332FAE7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2.3</w:t>
            </w:r>
          </w:p>
        </w:tc>
        <w:tc>
          <w:tcPr>
            <w:tcW w:w="8613" w:type="dxa"/>
            <w:gridSpan w:val="2"/>
          </w:tcPr>
          <w:p w14:paraId="05D05959" w14:textId="003A4AA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Mit </w:t>
            </w:r>
            <w:r w:rsidR="00770F3D" w:rsidRPr="007F4553">
              <w:rPr>
                <w:rFonts w:asciiTheme="minorHAnsi" w:hAnsiTheme="minorHAnsi" w:cstheme="minorHAnsi"/>
                <w:color w:val="327A86" w:themeColor="text2"/>
              </w:rPr>
              <w:t xml:space="preserve">Bruchstreifen 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>subtrahieren</w:t>
            </w:r>
            <w:r w:rsidR="007E3541">
              <w:rPr>
                <w:rFonts w:asciiTheme="minorHAnsi" w:hAnsiTheme="minorHAnsi" w:cstheme="minorHAnsi"/>
                <w:color w:val="327A86" w:themeColor="text2"/>
              </w:rPr>
              <w:t>: Im Streifen und mit Streifen im Kopf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 </w:t>
            </w:r>
          </w:p>
          <w:p w14:paraId="25004E53" w14:textId="3BEF49D0" w:rsidR="00D22F3C" w:rsidRPr="007F4553" w:rsidRDefault="00884EA9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mc:AlternateContent>
                <mc:Choice Requires="wpg">
                  <w:drawing>
                    <wp:anchor distT="0" distB="0" distL="114300" distR="114300" simplePos="0" relativeHeight="253244416" behindDoc="0" locked="0" layoutInCell="1" allowOverlap="1" wp14:anchorId="1569C8AA" wp14:editId="75DB0C01">
                      <wp:simplePos x="0" y="0"/>
                      <wp:positionH relativeFrom="column">
                        <wp:posOffset>1260150</wp:posOffset>
                      </wp:positionH>
                      <wp:positionV relativeFrom="paragraph">
                        <wp:posOffset>75097</wp:posOffset>
                      </wp:positionV>
                      <wp:extent cx="747629" cy="343535"/>
                      <wp:effectExtent l="0" t="0" r="1905" b="0"/>
                      <wp:wrapNone/>
                      <wp:docPr id="339076069" name="Gruppieren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629" cy="343535"/>
                                <a:chOff x="0" y="0"/>
                                <a:chExt cx="747629" cy="34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542460" name="Grafik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779" y="0"/>
                                  <a:ext cx="196850" cy="34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6716733" name="Gruppieren 67"/>
                              <wpg:cNvGrpSpPr/>
                              <wpg:grpSpPr>
                                <a:xfrm>
                                  <a:off x="0" y="16042"/>
                                  <a:ext cx="743585" cy="287655"/>
                                  <a:chOff x="0" y="715"/>
                                  <a:chExt cx="743655" cy="287960"/>
                                </a:xfrm>
                              </wpg:grpSpPr>
                              <wpg:grpSp>
                                <wpg:cNvPr id="1727385544" name="Gruppieren 717"/>
                                <wpg:cNvGrpSpPr/>
                                <wpg:grpSpPr>
                                  <a:xfrm>
                                    <a:off x="0" y="715"/>
                                    <a:ext cx="481345" cy="287960"/>
                                    <a:chOff x="0" y="0"/>
                                    <a:chExt cx="481345" cy="287960"/>
                                  </a:xfrm>
                                </wpg:grpSpPr>
                                <wpg:grpSp>
                                  <wpg:cNvPr id="1885890992" name="Gruppieren 1885890992"/>
                                  <wpg:cNvGrpSpPr/>
                                  <wpg:grpSpPr>
                                    <a:xfrm>
                                      <a:off x="0" y="0"/>
                                      <a:ext cx="199785" cy="287959"/>
                                      <a:chOff x="0" y="0"/>
                                      <a:chExt cx="202092" cy="330092"/>
                                    </a:xfrm>
                                  </wpg:grpSpPr>
                                  <wps:wsp>
                                    <wps:cNvPr id="1265011052" name="Textfeld 3"/>
                                    <wps:cNvSpPr txBox="1"/>
                                    <wps:spPr>
                                      <a:xfrm>
                                        <a:off x="0" y="166150"/>
                                        <a:ext cx="20209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CC9241" w14:textId="6A015B0F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0940905" name="Textfeld 3"/>
                                    <wps:cNvSpPr txBox="1"/>
                                    <wps:spPr>
                                      <a:xfrm>
                                        <a:off x="21842" y="0"/>
                                        <a:ext cx="158406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13B42E" w14:textId="4EAAA2CB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98603847" name="Gerade Verbindung 1998603847"/>
                                    <wps:cNvCnPr/>
                                    <wps:spPr>
                                      <a:xfrm>
                                        <a:off x="43737" y="182828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86136527" name="Gruppieren 1886136527"/>
                                  <wpg:cNvGrpSpPr/>
                                  <wpg:grpSpPr>
                                    <a:xfrm>
                                      <a:off x="162379" y="0"/>
                                      <a:ext cx="318966" cy="287960"/>
                                      <a:chOff x="162379" y="0"/>
                                      <a:chExt cx="319682" cy="329196"/>
                                    </a:xfrm>
                                  </wpg:grpSpPr>
                                  <wpg:grpSp>
                                    <wpg:cNvPr id="460021083" name="Gruppieren 460021083"/>
                                    <wpg:cNvGrpSpPr/>
                                    <wpg:grpSpPr>
                                      <a:xfrm>
                                        <a:off x="176253" y="0"/>
                                        <a:ext cx="305808" cy="329196"/>
                                        <a:chOff x="176253" y="0"/>
                                        <a:chExt cx="305808" cy="329196"/>
                                      </a:xfrm>
                                    </wpg:grpSpPr>
                                    <wpg:grpSp>
                                      <wpg:cNvPr id="1273510778" name="Gruppieren 1273510778"/>
                                      <wpg:cNvGrpSpPr/>
                                      <wpg:grpSpPr>
                                        <a:xfrm>
                                          <a:off x="245731" y="0"/>
                                          <a:ext cx="236330" cy="329196"/>
                                          <a:chOff x="245731" y="0"/>
                                          <a:chExt cx="238524" cy="330094"/>
                                        </a:xfrm>
                                      </wpg:grpSpPr>
                                      <wps:wsp>
                                        <wps:cNvPr id="145421580" name="Textfeld 3"/>
                                        <wps:cNvSpPr txBox="1"/>
                                        <wps:spPr>
                                          <a:xfrm>
                                            <a:off x="280814" y="0"/>
                                            <a:ext cx="159728" cy="18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2F4507B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904146747" name="Textfeld 3"/>
                                        <wps:cNvSpPr txBox="1"/>
                                        <wps:spPr>
                                          <a:xfrm>
                                            <a:off x="245731" y="166152"/>
                                            <a:ext cx="238524" cy="16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1C05D9E" w14:textId="2939A3A8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73666734" name="Gerade Verbindung 1273666734"/>
                                        <wps:cNvCnPr/>
                                        <wps:spPr>
                                          <a:xfrm>
                                            <a:off x="305275" y="178089"/>
                                            <a:ext cx="10922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37933945" name="Textfeld 398"/>
                                      <wps:cNvSpPr txBox="1"/>
                                      <wps:spPr>
                                        <a:xfrm>
                                          <a:off x="176253" y="41420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BD4558F" w14:textId="77777777" w:rsidR="00884EA9" w:rsidRDefault="00884EA9" w:rsidP="00884EA9">
                                            <w:pPr>
                                              <w:spacing w:line="240" w:lineRule="exact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4564330" name="Textfeld 398"/>
                                    <wps:cNvSpPr txBox="1"/>
                                    <wps:spPr>
                                      <a:xfrm>
                                        <a:off x="162379" y="63212"/>
                                        <a:ext cx="157842" cy="194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E31CA7" w14:textId="77777777" w:rsidR="00884EA9" w:rsidRDefault="00884EA9" w:rsidP="00884EA9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 xml:space="preserve">+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294695650" name="Gruppieren 66"/>
                                <wpg:cNvGrpSpPr/>
                                <wpg:grpSpPr>
                                  <a:xfrm>
                                    <a:off x="397959" y="36193"/>
                                    <a:ext cx="345696" cy="251462"/>
                                    <a:chOff x="135579" y="41420"/>
                                    <a:chExt cx="346482" cy="287776"/>
                                  </a:xfrm>
                                </wpg:grpSpPr>
                                <wpg:grpSp>
                                  <wpg:cNvPr id="1268601877" name="Gruppieren 1268601877"/>
                                  <wpg:cNvGrpSpPr/>
                                  <wpg:grpSpPr>
                                    <a:xfrm>
                                      <a:off x="176253" y="41420"/>
                                      <a:ext cx="305808" cy="287776"/>
                                      <a:chOff x="176253" y="41420"/>
                                      <a:chExt cx="305808" cy="287776"/>
                                    </a:xfrm>
                                  </wpg:grpSpPr>
                                  <wps:wsp>
                                    <wps:cNvPr id="983495104" name="Textfeld 3"/>
                                    <wps:cNvSpPr txBox="1"/>
                                    <wps:spPr>
                                      <a:xfrm>
                                        <a:off x="245731" y="165700"/>
                                        <a:ext cx="236330" cy="163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73B32F" w14:textId="4AB84AC1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47345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AE16B3" w14:textId="77777777" w:rsidR="00884EA9" w:rsidRDefault="00884EA9" w:rsidP="00884EA9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13337724" name="Textfeld 398"/>
                                  <wps:cNvSpPr txBox="1"/>
                                  <wps:spPr>
                                    <a:xfrm>
                                      <a:off x="135579" y="58294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32B92B" w14:textId="77777777" w:rsidR="00884EA9" w:rsidRDefault="00884EA9" w:rsidP="00884EA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69C8AA" id="Gruppieren 69" o:spid="_x0000_s1790" style="position:absolute;margin-left:99.2pt;margin-top:5.9pt;width:58.85pt;height:27.05pt;z-index:253244416" coordsize="7476,34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">
                      <v:shape id="Grafik 90" o:spid="_x0000_s1791" type="#_x0000_t75" style="position:absolute;left:5507;width:1969;height:3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">
                        <v:imagedata r:id="rId37" o:title="" recolortarget="#333 [1446]"/>
                      </v:shape>
                      <v:group id="_x0000_s1792" style="position:absolute;top:160;width:7435;height:2876" coordorigin=",7" coordsize="7436,2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R0v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">
                        <v:group id="_x0000_s1793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">
                          <v:group id="Gruppieren 1885890992" o:spid="_x0000_s1794" style="position:absolute;width:199785;height:287959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">
                            <v:shape id="Textfeld 3" o:spid="_x0000_s1795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5CC9241" w14:textId="6A015B0F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9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413B42E" w14:textId="4EAAA2CB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98603847" o:spid="_x0000_s179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group id="Gruppieren 1886136527" o:spid="_x0000_s1798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q18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">
                            <v:group id="Gruppieren 460021083" o:spid="_x0000_s1799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">
                              <v:group id="Gruppieren 1273510778" o:spid="_x0000_s1800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">
                                <v:shape id="Textfeld 3" o:spid="_x0000_s1801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2F4507B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802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61C05D9E" w14:textId="2939A3A8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273666734" o:spid="_x0000_s1803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" strokecolor="black [3213]" strokeweight="1pt">
                                  <v:stroke joinstyle="miter"/>
                                </v:line>
                              </v:group>
                              <v:shape id="_x0000_s1804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" filled="f" stroked="f" strokeweight=".5pt">
                                <v:textbox inset="1mm">
                                  <w:txbxContent>
                                    <w:p w14:paraId="2BD4558F" w14:textId="77777777" w:rsidR="00884EA9" w:rsidRDefault="00884EA9" w:rsidP="00884EA9">
                                      <w:pPr>
                                        <w:spacing w:line="240" w:lineRule="exact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805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" filled="f" stroked="f" strokeweight=".5pt">
                              <v:textbox inset="1mm,0,,0">
                                <w:txbxContent>
                                  <w:p w14:paraId="0BE31CA7" w14:textId="77777777" w:rsidR="00884EA9" w:rsidRDefault="00884EA9" w:rsidP="00884EA9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+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66" o:spid="_x0000_s1806" style="position:absolute;left:3979;top:361;width:3457;height:2515" coordorigin="135579,41420" coordsize="346482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">
                          <v:group id="Gruppieren 1268601877" o:spid="_x0000_s1807" style="position:absolute;left:176253;top:41420;width:305808;height:287776" coordorigin="176253,41420" coordsize="305808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">
                            <v:shape id="Textfeld 3" o:spid="_x0000_s1808" type="#_x0000_t202" style="position:absolute;left:245731;top:165700;width:236330;height:163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873B32F" w14:textId="4AB84AC1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80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09AE16B3" w14:textId="77777777" w:rsidR="00884EA9" w:rsidRDefault="00884EA9" w:rsidP="00884EA9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810" type="#_x0000_t202" style="position:absolute;left:1355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6332B92B" w14:textId="77777777" w:rsidR="00884EA9" w:rsidRDefault="00884EA9" w:rsidP="00884EA9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1A669117" w14:textId="77777777" w:rsidTr="00E95EE4">
        <w:tc>
          <w:tcPr>
            <w:tcW w:w="672" w:type="dxa"/>
          </w:tcPr>
          <w:p w14:paraId="2C0BD075" w14:textId="71F0C890" w:rsidR="00E95EE4" w:rsidRPr="007F4553" w:rsidRDefault="00FE3443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3D4B23B7" wp14:editId="06A5F070">
                      <wp:extent cx="275475" cy="197485"/>
                      <wp:effectExtent l="0" t="0" r="4445" b="5715"/>
                      <wp:docPr id="4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119F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">
                        <v:imagedata r:id="rId2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5C48E108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72EDE983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6021688" wp14:editId="4472AAA2">
                  <wp:extent cx="360000" cy="272386"/>
                  <wp:effectExtent l="0" t="0" r="2540" b="0"/>
                  <wp:docPr id="1955333646" name="Grafik 195533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C243F3A" w14:textId="77777777" w:rsidR="00D22F3C" w:rsidRPr="007F4553" w:rsidRDefault="00D22F3C" w:rsidP="00D22F3C">
            <w:pPr>
              <w:pStyle w:val="berschriftTeilaufgaben"/>
              <w:spacing w:before="3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187" w:type="dxa"/>
          </w:tcPr>
          <w:p w14:paraId="059A587C" w14:textId="3DFCA793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Löse die Aufgabe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   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        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 mit der Streifentafel</w:t>
            </w:r>
            <w:r w:rsidR="00770F3D" w:rsidRPr="007F4553">
              <w:rPr>
                <w:rFonts w:asciiTheme="minorHAnsi" w:hAnsiTheme="minorHAnsi" w:cstheme="minorHAnsi"/>
                <w:noProof/>
              </w:rPr>
              <w:t xml:space="preserve"> oder den digitalen Bruchstreifen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. </w:t>
            </w:r>
          </w:p>
          <w:p w14:paraId="10481542" w14:textId="6552BB4B" w:rsidR="00770F3D" w:rsidRPr="007F4553" w:rsidRDefault="00884EA9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  <w:color w:val="327A86" w:themeColor="text2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04967245" wp14:editId="6F686604">
                      <wp:simplePos x="0" y="0"/>
                      <wp:positionH relativeFrom="column">
                        <wp:posOffset>3541602</wp:posOffset>
                      </wp:positionH>
                      <wp:positionV relativeFrom="paragraph">
                        <wp:posOffset>94084</wp:posOffset>
                      </wp:positionV>
                      <wp:extent cx="747629" cy="343535"/>
                      <wp:effectExtent l="0" t="0" r="1905" b="0"/>
                      <wp:wrapNone/>
                      <wp:docPr id="693704490" name="Gruppieren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629" cy="343535"/>
                                <a:chOff x="0" y="0"/>
                                <a:chExt cx="747629" cy="34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5046557" name="Grafik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779" y="0"/>
                                  <a:ext cx="196850" cy="34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6607860" name="Gruppieren 67"/>
                              <wpg:cNvGrpSpPr/>
                              <wpg:grpSpPr>
                                <a:xfrm>
                                  <a:off x="0" y="16042"/>
                                  <a:ext cx="743585" cy="296985"/>
                                  <a:chOff x="0" y="715"/>
                                  <a:chExt cx="743655" cy="297300"/>
                                </a:xfrm>
                              </wpg:grpSpPr>
                              <wpg:grpSp>
                                <wpg:cNvPr id="560368987" name="Gruppieren 717"/>
                                <wpg:cNvGrpSpPr/>
                                <wpg:grpSpPr>
                                  <a:xfrm>
                                    <a:off x="0" y="715"/>
                                    <a:ext cx="481345" cy="297300"/>
                                    <a:chOff x="0" y="0"/>
                                    <a:chExt cx="481345" cy="297300"/>
                                  </a:xfrm>
                                </wpg:grpSpPr>
                                <wpg:grpSp>
                                  <wpg:cNvPr id="254987148" name="Gruppieren 254987148"/>
                                  <wpg:cNvGrpSpPr/>
                                  <wpg:grpSpPr>
                                    <a:xfrm>
                                      <a:off x="0" y="0"/>
                                      <a:ext cx="199785" cy="297300"/>
                                      <a:chOff x="0" y="0"/>
                                      <a:chExt cx="202092" cy="340800"/>
                                    </a:xfrm>
                                  </wpg:grpSpPr>
                                  <wps:wsp>
                                    <wps:cNvPr id="1480928211" name="Textfeld 3"/>
                                    <wps:cNvSpPr txBox="1"/>
                                    <wps:spPr>
                                      <a:xfrm>
                                        <a:off x="0" y="176858"/>
                                        <a:ext cx="20209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2FC989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8750363" name="Textfeld 3"/>
                                    <wps:cNvSpPr txBox="1"/>
                                    <wps:spPr>
                                      <a:xfrm>
                                        <a:off x="21842" y="0"/>
                                        <a:ext cx="158406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3438B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06811217" name="Gerade Verbindung 1806811217"/>
                                    <wps:cNvCnPr/>
                                    <wps:spPr>
                                      <a:xfrm>
                                        <a:off x="43737" y="182828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42712543" name="Gruppieren 342712543"/>
                                  <wpg:cNvGrpSpPr/>
                                  <wpg:grpSpPr>
                                    <a:xfrm>
                                      <a:off x="162379" y="0"/>
                                      <a:ext cx="318966" cy="297300"/>
                                      <a:chOff x="162379" y="0"/>
                                      <a:chExt cx="319682" cy="339874"/>
                                    </a:xfrm>
                                  </wpg:grpSpPr>
                                  <wpg:grpSp>
                                    <wpg:cNvPr id="887335657" name="Gruppieren 887335657"/>
                                    <wpg:cNvGrpSpPr/>
                                    <wpg:grpSpPr>
                                      <a:xfrm>
                                        <a:off x="176253" y="0"/>
                                        <a:ext cx="305808" cy="339874"/>
                                        <a:chOff x="176253" y="0"/>
                                        <a:chExt cx="305808" cy="339874"/>
                                      </a:xfrm>
                                    </wpg:grpSpPr>
                                    <wpg:grpSp>
                                      <wpg:cNvPr id="1802598195" name="Gruppieren 1802598195"/>
                                      <wpg:cNvGrpSpPr/>
                                      <wpg:grpSpPr>
                                        <a:xfrm>
                                          <a:off x="245731" y="0"/>
                                          <a:ext cx="236330" cy="339874"/>
                                          <a:chOff x="245731" y="0"/>
                                          <a:chExt cx="238524" cy="340801"/>
                                        </a:xfrm>
                                      </wpg:grpSpPr>
                                      <wps:wsp>
                                        <wps:cNvPr id="385414453" name="Textfeld 3"/>
                                        <wps:cNvSpPr txBox="1"/>
                                        <wps:spPr>
                                          <a:xfrm>
                                            <a:off x="280814" y="0"/>
                                            <a:ext cx="159728" cy="18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BBB487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396194527" name="Textfeld 3"/>
                                        <wps:cNvSpPr txBox="1"/>
                                        <wps:spPr>
                                          <a:xfrm>
                                            <a:off x="245731" y="176859"/>
                                            <a:ext cx="238524" cy="16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22A1F5F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61197959" name="Gerade Verbindung 1461197959"/>
                                        <wps:cNvCnPr/>
                                        <wps:spPr>
                                          <a:xfrm>
                                            <a:off x="305275" y="178089"/>
                                            <a:ext cx="10922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624476708" name="Textfeld 398"/>
                                      <wps:cNvSpPr txBox="1"/>
                                      <wps:spPr>
                                        <a:xfrm>
                                          <a:off x="176253" y="41420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738533" w14:textId="77777777" w:rsidR="00884EA9" w:rsidRDefault="00884EA9" w:rsidP="00884EA9">
                                            <w:pPr>
                                              <w:spacing w:line="240" w:lineRule="exact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9156312" name="Textfeld 398"/>
                                    <wps:cNvSpPr txBox="1"/>
                                    <wps:spPr>
                                      <a:xfrm>
                                        <a:off x="162379" y="63212"/>
                                        <a:ext cx="157842" cy="194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79D326" w14:textId="25CD439C" w:rsidR="00884EA9" w:rsidRDefault="00884EA9" w:rsidP="00884EA9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 xml:space="preserve">–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73375990" name="Gruppieren 66"/>
                                <wpg:cNvGrpSpPr/>
                                <wpg:grpSpPr>
                                  <a:xfrm>
                                    <a:off x="397959" y="36193"/>
                                    <a:ext cx="345696" cy="251462"/>
                                    <a:chOff x="135579" y="41420"/>
                                    <a:chExt cx="346482" cy="287776"/>
                                  </a:xfrm>
                                </wpg:grpSpPr>
                                <wpg:grpSp>
                                  <wpg:cNvPr id="8748036" name="Gruppieren 8748036"/>
                                  <wpg:cNvGrpSpPr/>
                                  <wpg:grpSpPr>
                                    <a:xfrm>
                                      <a:off x="176253" y="41420"/>
                                      <a:ext cx="305808" cy="287776"/>
                                      <a:chOff x="176253" y="41420"/>
                                      <a:chExt cx="305808" cy="287776"/>
                                    </a:xfrm>
                                  </wpg:grpSpPr>
                                  <wps:wsp>
                                    <wps:cNvPr id="771005319" name="Textfeld 3"/>
                                    <wps:cNvSpPr txBox="1"/>
                                    <wps:spPr>
                                      <a:xfrm>
                                        <a:off x="245731" y="165700"/>
                                        <a:ext cx="236330" cy="163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B78A2A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157780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2564F5" w14:textId="77777777" w:rsidR="00884EA9" w:rsidRDefault="00884EA9" w:rsidP="00884EA9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75085973" name="Textfeld 398"/>
                                  <wps:cNvSpPr txBox="1"/>
                                  <wps:spPr>
                                    <a:xfrm>
                                      <a:off x="135579" y="58294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C7D453" w14:textId="77777777" w:rsidR="00884EA9" w:rsidRDefault="00884EA9" w:rsidP="00884EA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67245" id="_x0000_s1811" style="position:absolute;margin-left:278.85pt;margin-top:7.4pt;width:58.85pt;height:27.05pt;z-index:253246464" coordsize="7476,34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">
                      <v:shape id="Grafik 90" o:spid="_x0000_s1812" type="#_x0000_t75" style="position:absolute;left:5507;width:1969;height:3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">
                        <v:imagedata r:id="rId37" o:title="" recolortarget="#333 [1446]"/>
                      </v:shape>
                      <v:group id="_x0000_s1813" style="position:absolute;top:160;width:7435;height:2970" coordorigin=",7" coordsize="7436,29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">
                        <v:group id="_x0000_s1814" style="position:absolute;top:7;width:4813;height:2973" coordsize="481345,297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">
                          <v:group id="Gruppieren 254987148" o:spid="_x0000_s1815" style="position:absolute;width:199785;height:297300" coordsize="202092,34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">
                            <v:shape id="Textfeld 3" o:spid="_x0000_s1816" type="#_x0000_t202" style="position:absolute;top:176858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82FC989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17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C53438B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06811217" o:spid="_x0000_s181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group id="Gruppieren 342712543" o:spid="_x0000_s1819" style="position:absolute;left:162379;width:318966;height:297300" coordorigin="162379" coordsize="319682,339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">
                            <v:group id="Gruppieren 887335657" o:spid="_x0000_s1820" style="position:absolute;left:176253;width:305808;height:339874" coordorigin="176253" coordsize="305808,339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">
                              <v:group id="Gruppieren 1802598195" o:spid="_x0000_s1821" style="position:absolute;left:245731;width:236330;height:339874" coordorigin="245731" coordsize="238524,340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">
                                <v:shape id="Textfeld 3" o:spid="_x0000_s1822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7BBB487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823" type="#_x0000_t202" style="position:absolute;left:245731;top:176859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" filled="f" stroked="f" strokeweight=".5pt">
                                  <v:textbox inset="0,0,0,0">
                                    <w:txbxContent>
                                      <w:p w14:paraId="222A1F5F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61197959" o:spid="_x0000_s182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" strokecolor="black [3213]" strokeweight="1pt">
                                  <v:stroke joinstyle="miter"/>
                                </v:line>
                              </v:group>
                              <v:shape id="_x0000_s182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738533" w14:textId="77777777" w:rsidR="00884EA9" w:rsidRDefault="00884EA9" w:rsidP="00884EA9">
                                      <w:pPr>
                                        <w:spacing w:line="240" w:lineRule="exact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82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" filled="f" stroked="f" strokeweight=".5pt">
                              <v:textbox inset="1mm,0,,0">
                                <w:txbxContent>
                                  <w:p w14:paraId="5379D326" w14:textId="25CD439C" w:rsidR="00884EA9" w:rsidRDefault="00884EA9" w:rsidP="00884EA9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–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66" o:spid="_x0000_s1827" style="position:absolute;left:3979;top:361;width:3457;height:2515" coordorigin="135579,41420" coordsize="346482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">
                          <v:group id="Gruppieren 8748036" o:spid="_x0000_s1828" style="position:absolute;left:176253;top:41420;width:305808;height:287776" coordorigin="176253,41420" coordsize="305808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">
                            <v:shape id="Textfeld 3" o:spid="_x0000_s1829" type="#_x0000_t202" style="position:absolute;left:245731;top:165700;width:236330;height:163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DB78A2A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83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0E2564F5" w14:textId="77777777" w:rsidR="00884EA9" w:rsidRDefault="00884EA9" w:rsidP="00884EA9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831" type="#_x0000_t202" style="position:absolute;left:1355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22C7D453" w14:textId="77777777" w:rsidR="00884EA9" w:rsidRDefault="00884EA9" w:rsidP="00884EA9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0D413A4F" w14:textId="5C7EDCC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Was muss man an dem Bild verändern, wenn man die Aufgabe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                 </w:t>
            </w:r>
            <w:r w:rsidRPr="007F4553">
              <w:rPr>
                <w:rFonts w:asciiTheme="minorHAnsi" w:hAnsiTheme="minorHAnsi" w:cstheme="minorHAnsi"/>
                <w:noProof/>
              </w:rPr>
              <w:t>rechnen will? Was bleibt gleich?</w:t>
            </w:r>
            <w:r w:rsidRPr="007F455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D22F3C" w:rsidRPr="007F4553" w14:paraId="761647C4" w14:textId="77777777" w:rsidTr="00E95EE4">
        <w:tc>
          <w:tcPr>
            <w:tcW w:w="672" w:type="dxa"/>
          </w:tcPr>
          <w:p w14:paraId="6BD8CF28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77902D62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</w:tcPr>
          <w:p w14:paraId="712A128B" w14:textId="403A842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</w:tc>
      </w:tr>
      <w:tr w:rsidR="00D22F3C" w:rsidRPr="007F4553" w14:paraId="682C22BC" w14:textId="77777777" w:rsidTr="00E95EE4">
        <w:tc>
          <w:tcPr>
            <w:tcW w:w="672" w:type="dxa"/>
          </w:tcPr>
          <w:p w14:paraId="4FCC325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67B45BD1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187" w:type="dxa"/>
          </w:tcPr>
          <w:p w14:paraId="3A5DDF5F" w14:textId="1AB22E92" w:rsidR="005143FE" w:rsidRPr="007F4553" w:rsidRDefault="0069140E" w:rsidP="005143FE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6384" behindDoc="0" locked="0" layoutInCell="1" allowOverlap="1" wp14:anchorId="5574C453" wp14:editId="72B3EBF4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209765</wp:posOffset>
                      </wp:positionV>
                      <wp:extent cx="464185" cy="287655"/>
                      <wp:effectExtent l="0" t="0" r="5715" b="4445"/>
                      <wp:wrapNone/>
                      <wp:docPr id="53693012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1645868104" name="Gruppieren 1645868104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39369614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0974B5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252496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58BA43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188153" name="Gerade Verbindung 57188153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2717450" name="Gruppieren 322717450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2000981091" name="Gruppieren 2000981091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42363867" name="Gruppieren 142363867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376533457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360B88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34605833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A4627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1880652" name="Gerade Verbindung 53188065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2486435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3F176F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55391958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094238" w14:textId="0459A36A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–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574C453" id="_x0000_s1832" style="position:absolute;margin-left:328.15pt;margin-top:16.5pt;width:36.55pt;height:22.65pt;z-index:253456384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">
                      <v:group id="Gruppieren 1645868104" o:spid="_x0000_s183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">
                        <v:shape id="Textfeld 3" o:spid="_x0000_s183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50974B5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35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358BA43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57188153" o:spid="_x0000_s183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322717450" o:spid="_x0000_s183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">
                        <v:group id="Gruppieren 2000981091" o:spid="_x0000_s183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">
                          <v:group id="Gruppieren 142363867" o:spid="_x0000_s183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">
                            <v:shape id="Textfeld 3" o:spid="_x0000_s184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E360B88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4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9BA4627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31880652" o:spid="_x0000_s184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4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53F176F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4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D094238" w14:textId="0459A36A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–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3E08B50D" wp14:editId="35CC1E51">
                      <wp:simplePos x="0" y="0"/>
                      <wp:positionH relativeFrom="column">
                        <wp:posOffset>3378835</wp:posOffset>
                      </wp:positionH>
                      <wp:positionV relativeFrom="paragraph">
                        <wp:posOffset>204890</wp:posOffset>
                      </wp:positionV>
                      <wp:extent cx="464185" cy="287655"/>
                      <wp:effectExtent l="0" t="0" r="5715" b="4445"/>
                      <wp:wrapNone/>
                      <wp:docPr id="40363977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1312339606" name="Gruppieren 1312339606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38701846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F328D8" w14:textId="77F1FFB3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5624762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3CE8E4" w14:textId="1F9026EE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2637441" name="Gerade Verbindung 93263744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7411879" name="Gruppieren 97741187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1115008125" name="Gruppieren 1115008125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507702230" name="Gruppieren 1507702230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373218941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947454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8281022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EAF683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4447522" name="Gerade Verbindung 106444752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223587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F3A145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291055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D15B3D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E08B50D" id="_x0000_s1845" style="position:absolute;margin-left:266.05pt;margin-top:16.15pt;width:36.55pt;height:22.65pt;z-index:253454336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">
                      <v:group id="Gruppieren 1312339606" o:spid="_x0000_s184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">
                        <v:shape id="Textfeld 3" o:spid="_x0000_s184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F328D8" w14:textId="77F1FFB3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48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D3CE8E4" w14:textId="1F9026EE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932637441" o:spid="_x0000_s184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977411879" o:spid="_x0000_s185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">
                        <v:group id="Gruppieren 1115008125" o:spid="_x0000_s185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">
                          <v:group id="Gruppieren 1507702230" o:spid="_x0000_s185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">
                            <v:shape id="Textfeld 3" o:spid="_x0000_s185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947454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5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FEAF683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64447522" o:spid="_x0000_s185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85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2EF3A145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5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3CD15B3D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24C4D843" wp14:editId="131E97A0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219075</wp:posOffset>
                      </wp:positionV>
                      <wp:extent cx="471805" cy="287655"/>
                      <wp:effectExtent l="0" t="0" r="0" b="4445"/>
                      <wp:wrapNone/>
                      <wp:docPr id="124601794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980205350" name="Gruppieren 1980205350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00970499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51EE3D" w14:textId="2FCE21EB" w:rsidR="00681BF5" w:rsidRDefault="00681BF5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108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E2570A" w14:textId="77777777" w:rsidR="00681BF5" w:rsidRDefault="00681BF5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22964496" name="Gerade Verbindung 1422964496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07000088" name="Gruppieren 407000088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471051192" name="Gruppieren 1471051192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781009455" name="Gruppieren 178100945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702387933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C7AB4A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0755047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90EB26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8829871" name="Gerade Verbindung 2088829871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2749880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AA6B3F" w14:textId="77777777" w:rsidR="00681BF5" w:rsidRDefault="00681BF5" w:rsidP="00681BF5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579990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652234" w14:textId="77777777" w:rsidR="00681BF5" w:rsidRDefault="00681BF5" w:rsidP="00681BF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4D843" id="_x0000_s1858" style="position:absolute;margin-left:17.3pt;margin-top:17.25pt;width:37.15pt;height:22.65pt;z-index:253250560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">
                      <v:group id="Gruppieren 1980205350" o:spid="_x0000_s185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">
                        <v:shape id="Textfeld 3" o:spid="_x0000_s186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E51EE3D" w14:textId="2FCE21EB" w:rsidR="00681BF5" w:rsidRDefault="00681BF5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86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1FE2570A" w14:textId="77777777" w:rsidR="00681BF5" w:rsidRDefault="00681BF5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2964496" o:spid="_x0000_s186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407000088" o:spid="_x0000_s186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">
                        <v:group id="Gruppieren 1471051192" o:spid="_x0000_s186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">
                          <v:group id="Gruppieren 1781009455" o:spid="_x0000_s186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">
                            <v:shape id="Textfeld 3" o:spid="_x0000_s186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AC7AB4A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6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190EB26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8829871" o:spid="_x0000_s186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86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36AA6B3F" w14:textId="77777777" w:rsidR="00681BF5" w:rsidRDefault="00681BF5" w:rsidP="00681BF5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7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3652234" w14:textId="77777777" w:rsidR="00681BF5" w:rsidRDefault="00681BF5" w:rsidP="00681BF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52608" behindDoc="0" locked="0" layoutInCell="1" allowOverlap="1" wp14:anchorId="611B007A" wp14:editId="7558277D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217170</wp:posOffset>
                      </wp:positionV>
                      <wp:extent cx="471805" cy="287655"/>
                      <wp:effectExtent l="0" t="0" r="0" b="4445"/>
                      <wp:wrapNone/>
                      <wp:docPr id="195609135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053831343" name="Gruppieren 1053831343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43078504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714078" w14:textId="534C631F" w:rsidR="00681BF5" w:rsidRDefault="00011204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371017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C2F4B0" w14:textId="2DCEE5F1" w:rsidR="00681BF5" w:rsidRDefault="00011204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97136576" name="Gerade Verbindung 1697136576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94107178" name="Gruppieren 794107178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852063193" name="Gruppieren 852063193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367432845" name="Gruppieren 136743284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80725311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31ED84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1994419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719D45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968234" name="Gerade Verbindung 600968234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51554348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AB4260" w14:textId="77777777" w:rsidR="00681BF5" w:rsidRDefault="00681BF5" w:rsidP="00681BF5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20418864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1E3358" w14:textId="7DB09FB0" w:rsidR="00681BF5" w:rsidRDefault="0069140E" w:rsidP="00681BF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–</w:t>
                                      </w:r>
                                      <w:r w:rsidR="00681BF5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1B007A" id="_x0000_s1871" style="position:absolute;margin-left:63.4pt;margin-top:17.1pt;width:37.15pt;height:22.65pt;z-index:253252608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">
                      <v:group id="Gruppieren 1053831343" o:spid="_x0000_s1872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">
                        <v:shape id="Textfeld 3" o:spid="_x0000_s187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1714078" w14:textId="534C631F" w:rsidR="00681BF5" w:rsidRDefault="00011204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Textfeld 3" o:spid="_x0000_s187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0C2F4B0" w14:textId="2DCEE5F1" w:rsidR="00681BF5" w:rsidRDefault="00011204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697136576" o:spid="_x0000_s187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94107178" o:spid="_x0000_s187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">
                        <v:group id="Gruppieren 852063193" o:spid="_x0000_s187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TOIzgAAAOc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">
                          <v:group id="Gruppieren 1367432845" o:spid="_x0000_s187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">
                            <v:shape id="Textfeld 3" o:spid="_x0000_s187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231ED84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8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0719D45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00968234" o:spid="_x0000_s188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8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1AB4260" w14:textId="77777777" w:rsidR="00681BF5" w:rsidRDefault="00681BF5" w:rsidP="00681BF5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8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21E3358" w14:textId="7DB09FB0" w:rsidR="00681BF5" w:rsidRDefault="0069140E" w:rsidP="00681BF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–</w:t>
                                </w:r>
                                <w:r w:rsidR="00681BF5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0240" behindDoc="0" locked="0" layoutInCell="1" allowOverlap="1" wp14:anchorId="3B41A5AA" wp14:editId="66E031C3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213995</wp:posOffset>
                      </wp:positionV>
                      <wp:extent cx="464185" cy="287655"/>
                      <wp:effectExtent l="0" t="0" r="5715" b="4445"/>
                      <wp:wrapNone/>
                      <wp:docPr id="86373297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890259216" name="Gruppieren 890259216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202688581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C37269" w14:textId="41E1E9CB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4610978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090E73" w14:textId="528F84A3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003804" name="Gerade Verbindung 1640003804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17409418" name="Gruppieren 717409418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928690790" name="Gruppieren 928690790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2137244211" name="Gruppieren 2137244211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279375945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BFF42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67524699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FC6AA1" w14:textId="6E8662E2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631065" name="Gerade Verbindung 376631065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1540557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9392A9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4274582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6E0DA6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B41A5AA" id="_x0000_s1884" style="position:absolute;margin-left:147pt;margin-top:16.85pt;width:36.55pt;height:22.65pt;z-index:253450240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">
                      <v:group id="Gruppieren 890259216" o:spid="_x0000_s1885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">
                        <v:shape id="Textfeld 3" o:spid="_x0000_s188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5C37269" w14:textId="41E1E9CB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887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16090E73" w14:textId="528F84A3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640003804" o:spid="_x0000_s188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17409418" o:spid="_x0000_s1889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">
                        <v:group id="Gruppieren 928690790" o:spid="_x0000_s1890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">
                          <v:group id="Gruppieren 2137244211" o:spid="_x0000_s1891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">
                            <v:shape id="Textfeld 3" o:spid="_x0000_s1892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747BFF42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93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3FC6AA1" w14:textId="6E8662E2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376631065" o:spid="_x0000_s189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9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59392A9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9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96E0DA6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214AF077" wp14:editId="424479BB">
                      <wp:simplePos x="0" y="0"/>
                      <wp:positionH relativeFrom="column">
                        <wp:posOffset>2435860</wp:posOffset>
                      </wp:positionH>
                      <wp:positionV relativeFrom="paragraph">
                        <wp:posOffset>214845</wp:posOffset>
                      </wp:positionV>
                      <wp:extent cx="464185" cy="287655"/>
                      <wp:effectExtent l="0" t="0" r="5715" b="4445"/>
                      <wp:wrapNone/>
                      <wp:docPr id="89883903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744801981" name="Gruppieren 744801981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739386952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217A4A" w14:textId="57FED55F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7883616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5D6A22" w14:textId="12D2F66D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73728" name="Gerade Verbindung 1873728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1028739" name="Gruppieren 32102873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515620377" name="Gruppieren 515620377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370710804" name="Gruppieren 1370710804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2103145263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BD80EE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5587989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07F77C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5366751" name="Gerade Verbindung 225366751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3645006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AE45C2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96173456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B70B06" w14:textId="1D0E2C24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–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14AF077" id="_x0000_s1897" style="position:absolute;margin-left:191.8pt;margin-top:16.9pt;width:36.55pt;height:22.65pt;z-index:253452288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">
                      <v:group id="Gruppieren 744801981" o:spid="_x0000_s189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">
                        <v:shape id="Textfeld 3" o:spid="_x0000_s189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eM3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PxtPJ7HIEv2LpAHr5AwAA//8DAFBLAQItABQABgAIAAAAIQDb4fbL7gAAAIUB&#13;&#10;AAATAAAAAAAAAAAAAAAAAAAAAABbQ29udGVudF9UeXBlc10ueG1sUEsBAi0AFAAGAAgAAAAhAFr0&#13;&#10;LFu/AAAAFQEAAAsAAAAAAAAAAAAAAAAAHwEAAF9yZWxzLy5yZWxzUEsBAi0AFAAGAAgAAAAhAKol&#13;&#10;4z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C217A4A" w14:textId="57FED55F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900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B5D6A22" w14:textId="12D2F66D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873728" o:spid="_x0000_s190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Gruppieren 321028739" o:spid="_x0000_s190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">
                        <v:group id="Gruppieren 515620377" o:spid="_x0000_s190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">
                          <v:group id="Gruppieren 1370710804" o:spid="_x0000_s190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">
                            <v:shape id="Textfeld 3" o:spid="_x0000_s1905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9BD80EE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0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607F77C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25366751" o:spid="_x0000_s190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90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AAE45C2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0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AB70B06" w14:textId="1D0E2C24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–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  <w:noProof/>
              </w:rPr>
              <w:t xml:space="preserve">Löse wie in </w:t>
            </w:r>
            <w:r w:rsidR="00D22F3C" w:rsidRPr="007F4553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>a)</w:t>
            </w:r>
            <w:r w:rsidR="00D22F3C" w:rsidRPr="007F4553">
              <w:rPr>
                <w:rFonts w:asciiTheme="minorHAnsi" w:hAnsiTheme="minorHAnsi" w:cstheme="minorHAnsi"/>
                <w:noProof/>
              </w:rPr>
              <w:t>.</w:t>
            </w:r>
            <w:r w:rsidR="005143FE">
              <w:rPr>
                <w:rFonts w:cstheme="minorHAnsi"/>
              </w:rPr>
              <w:t xml:space="preserve"> </w:t>
            </w:r>
            <w:r w:rsidR="005143FE">
              <w:rPr>
                <w:rFonts w:asciiTheme="minorHAnsi" w:hAnsiTheme="minorHAnsi" w:cstheme="minorHAnsi"/>
              </w:rPr>
              <w:t xml:space="preserve">Kürze die </w:t>
            </w:r>
            <w:r w:rsidR="00D25234">
              <w:rPr>
                <w:rFonts w:asciiTheme="minorHAnsi" w:hAnsiTheme="minorHAnsi" w:cstheme="minorHAnsi"/>
              </w:rPr>
              <w:t xml:space="preserve">Brüche </w:t>
            </w:r>
            <w:r w:rsidR="00011204">
              <w:rPr>
                <w:rFonts w:asciiTheme="minorHAnsi" w:hAnsiTheme="minorHAnsi" w:cstheme="minorHAnsi"/>
              </w:rPr>
              <w:t>vielleicht vor dem Suchen gleicher Einteilungen.</w:t>
            </w:r>
          </w:p>
          <w:p w14:paraId="6DF842EB" w14:textId="7DFEE76B" w:rsidR="00D22F3C" w:rsidRPr="007F4553" w:rsidRDefault="0069140E" w:rsidP="005143FE">
            <w:pPr>
              <w:pStyle w:val="Text"/>
              <w:spacing w:before="120" w:after="120" w:line="240" w:lineRule="atLeast"/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(1)                                             </w:t>
            </w:r>
            <w:proofErr w:type="gramStart"/>
            <w:r>
              <w:rPr>
                <w:rFonts w:asciiTheme="minorHAnsi" w:hAnsiTheme="minorHAnsi" w:cstheme="minorHAnsi"/>
                <w:noProof/>
              </w:rPr>
              <w:t xml:space="preserve">   </w:t>
            </w:r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>(</w:t>
            </w:r>
            <w:proofErr w:type="gramEnd"/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2)  </w:t>
            </w:r>
            <w:r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                               </w:t>
            </w:r>
            <w:r w:rsidR="00D22F3C" w:rsidRPr="007F4553">
              <w:rPr>
                <w:rFonts w:asciiTheme="minorHAnsi" w:hAnsiTheme="minorHAnsi" w:cstheme="minorHAnsi"/>
                <w:iCs/>
                <w:color w:val="auto"/>
              </w:rPr>
              <w:t xml:space="preserve">   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  </w:t>
            </w:r>
            <w:proofErr w:type="gramStart"/>
            <w:r>
              <w:rPr>
                <w:rFonts w:asciiTheme="minorHAnsi" w:hAnsiTheme="minorHAnsi" w:cstheme="minorHAnsi"/>
                <w:iCs/>
                <w:color w:val="auto"/>
              </w:rPr>
              <w:t xml:space="preserve">   </w:t>
            </w:r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>(</w:t>
            </w:r>
            <w:proofErr w:type="gramEnd"/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3) </w:t>
            </w:r>
          </w:p>
        </w:tc>
      </w:tr>
      <w:tr w:rsidR="00D22F3C" w:rsidRPr="007F4553" w14:paraId="1B20B83D" w14:textId="77777777" w:rsidTr="00E95EE4">
        <w:tc>
          <w:tcPr>
            <w:tcW w:w="672" w:type="dxa"/>
          </w:tcPr>
          <w:p w14:paraId="003D7FC3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525AF9C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</w:tcPr>
          <w:p w14:paraId="072E6D38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</w:p>
        </w:tc>
      </w:tr>
      <w:tr w:rsidR="00D22F3C" w:rsidRPr="007F4553" w14:paraId="309C71C0" w14:textId="77777777" w:rsidTr="00E95EE4">
        <w:tc>
          <w:tcPr>
            <w:tcW w:w="672" w:type="dxa"/>
          </w:tcPr>
          <w:p w14:paraId="5148CD28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408694B5" wp14:editId="31E80BE3">
                  <wp:extent cx="313144" cy="272386"/>
                  <wp:effectExtent l="0" t="0" r="0" b="0"/>
                  <wp:docPr id="1741316555" name="Grafik 1741316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35EE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187" w:type="dxa"/>
          </w:tcPr>
          <w:p w14:paraId="438DC3C7" w14:textId="24639382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Stellt euch gegenseitig Aufgaben: Eine Person nennt eine Aufgabe, die andere löst sie. Überprüft mit de</w:t>
            </w:r>
            <w:r w:rsidR="00F11BEF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r Streifentafel</w:t>
            </w:r>
            <w:r w:rsidR="00DA052C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oder den digitalen Bruchstreifen</w:t>
            </w: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. Wechselt euch ab.</w:t>
            </w:r>
          </w:p>
        </w:tc>
      </w:tr>
    </w:tbl>
    <w:p w14:paraId="7CC49F06" w14:textId="39F9660E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1E15A5F0" w14:textId="5699678F" w:rsidR="00D22F3C" w:rsidRPr="007F4553" w:rsidRDefault="003D28BC" w:rsidP="00D22F3C">
      <w:pPr>
        <w:spacing w:line="240" w:lineRule="atLeast"/>
        <w:rPr>
          <w:rFonts w:cstheme="minorHAnsi"/>
        </w:rPr>
      </w:pPr>
      <w:r w:rsidRPr="007F455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3130752" behindDoc="0" locked="0" layoutInCell="1" allowOverlap="1" wp14:anchorId="0BAF55A3" wp14:editId="06ECC5F3">
                <wp:simplePos x="0" y="0"/>
                <wp:positionH relativeFrom="column">
                  <wp:posOffset>4434840</wp:posOffset>
                </wp:positionH>
                <wp:positionV relativeFrom="paragraph">
                  <wp:posOffset>155367</wp:posOffset>
                </wp:positionV>
                <wp:extent cx="1697355" cy="1016635"/>
                <wp:effectExtent l="0" t="0" r="0" b="0"/>
                <wp:wrapNone/>
                <wp:docPr id="239701571" name="Gruppieren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355" cy="1016635"/>
                          <a:chOff x="0" y="0"/>
                          <a:chExt cx="1697786" cy="1016676"/>
                        </a:xfrm>
                      </wpg:grpSpPr>
                      <wps:wsp>
                        <wps:cNvPr id="204805428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4968"/>
                            <a:ext cx="78930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1025F" w14:textId="77777777" w:rsidR="00FA3D8F" w:rsidRPr="00BA42B2" w:rsidRDefault="00FA3D8F" w:rsidP="00FA3D8F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088100" name="Grafik 74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3319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0924135" name="Textfeld 73"/>
                        <wps:cNvSpPr txBox="1"/>
                        <wps:spPr>
                          <a:xfrm>
                            <a:off x="684326" y="631231"/>
                            <a:ext cx="1013460" cy="385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04B382" w14:textId="77777777" w:rsidR="00FA3D8F" w:rsidRPr="009F4661" w:rsidRDefault="00FA3D8F" w:rsidP="00FA3D8F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F55A3" id="_x0000_s1910" style="position:absolute;margin-left:349.2pt;margin-top:12.25pt;width:133.65pt;height:80.05pt;z-index:253130752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">
                <v:shape id="Textfeld 7" o:spid="_x0000_s1911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" filled="f" stroked="f">
                  <v:textbox>
                    <w:txbxContent>
                      <w:p w14:paraId="2E41025F" w14:textId="77777777" w:rsidR="00FA3D8F" w:rsidRPr="00BA42B2" w:rsidRDefault="00FA3D8F" w:rsidP="00FA3D8F">
                        <w:pPr>
                          <w:kinsoku w:val="0"/>
                          <w:overflowPunct w:val="0"/>
                          <w:spacing w:line="240" w:lineRule="auto"/>
                          <w:textAlignment w:val="baseline"/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Digitale</w:t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br/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Bruchstreifen</w:t>
                        </w:r>
                      </w:p>
                    </w:txbxContent>
                  </v:textbox>
                </v:shape>
                <v:shape id="Grafik 74" o:spid="_x0000_s1912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" o:button="t">
                  <v:fill o:detectmouseclick="t"/>
                  <v:imagedata r:id="rId27" o:title=""/>
                </v:shape>
                <v:shape id="_x0000_s1913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" filled="f" stroked="f" strokeweight=".5pt">
                  <v:textbox>
                    <w:txbxContent>
                      <w:p w14:paraId="0F04B382" w14:textId="77777777" w:rsidR="00FA3D8F" w:rsidRPr="009F4661" w:rsidRDefault="00FA3D8F" w:rsidP="00FA3D8F">
                        <w:pPr>
                          <w:spacing w:line="216" w:lineRule="auto"/>
                          <w:rPr>
                            <w:color w:val="327A86"/>
                            <w:sz w:val="13"/>
                            <w:szCs w:val="13"/>
                          </w:rPr>
                        </w:pPr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dzlm.de/</w:t>
                        </w:r>
                        <w:proofErr w:type="spellStart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vam</w:t>
                        </w:r>
                        <w:proofErr w:type="spellEnd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/msk-bruchstreifen.html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D22F3C" w:rsidRPr="007F4553" w14:paraId="46CFA302" w14:textId="77777777" w:rsidTr="00B676BE">
        <w:tc>
          <w:tcPr>
            <w:tcW w:w="780" w:type="dxa"/>
          </w:tcPr>
          <w:p w14:paraId="3F8BAC4C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2.4</w:t>
            </w:r>
          </w:p>
        </w:tc>
        <w:tc>
          <w:tcPr>
            <w:tcW w:w="8505" w:type="dxa"/>
            <w:gridSpan w:val="2"/>
          </w:tcPr>
          <w:p w14:paraId="6C5DBDB8" w14:textId="725619B8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Wenn die Streifentafel nicht reicht</w:t>
            </w:r>
          </w:p>
          <w:p w14:paraId="63441B13" w14:textId="5D6DE62E" w:rsidR="00D22F3C" w:rsidRPr="007F4553" w:rsidRDefault="00FA3D8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4672" behindDoc="0" locked="0" layoutInCell="1" allowOverlap="1" wp14:anchorId="1C88ABD5" wp14:editId="3BB41740">
                      <wp:simplePos x="0" y="0"/>
                      <wp:positionH relativeFrom="column">
                        <wp:posOffset>3343910</wp:posOffset>
                      </wp:positionH>
                      <wp:positionV relativeFrom="paragraph">
                        <wp:posOffset>95968</wp:posOffset>
                      </wp:positionV>
                      <wp:extent cx="544830" cy="751091"/>
                      <wp:effectExtent l="0" t="0" r="1270" b="0"/>
                      <wp:wrapNone/>
                      <wp:docPr id="85714733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192642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466910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EF08CB" w14:textId="77777777" w:rsidR="00B676BE" w:rsidRPr="003D28BC" w:rsidRDefault="00B676BE" w:rsidP="00E95EE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88ABD5" id="_x0000_s1914" style="position:absolute;margin-left:263.3pt;margin-top:7.55pt;width:42.9pt;height:59.15pt;z-index:25308467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">
                      <v:shape id="Grafik 5" o:spid="_x0000_s1915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191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EF08CB" w14:textId="77777777" w:rsidR="00B676BE" w:rsidRPr="003D28BC" w:rsidRDefault="00B676BE" w:rsidP="00E95EE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95EE4" w:rsidRPr="007F4553" w14:paraId="77345860" w14:textId="77777777" w:rsidTr="00B676BE">
        <w:tc>
          <w:tcPr>
            <w:tcW w:w="780" w:type="dxa"/>
          </w:tcPr>
          <w:p w14:paraId="26AD6E47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  <w:p w14:paraId="666C5882" w14:textId="36935BE6" w:rsidR="00E95EE4" w:rsidRPr="007F4553" w:rsidRDefault="003E024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inline distT="0" distB="0" distL="0" distR="0" wp14:anchorId="4E395BBF" wp14:editId="1E9F2D46">
                      <wp:extent cx="275475" cy="197485"/>
                      <wp:effectExtent l="0" t="0" r="4445" b="5715"/>
                      <wp:docPr id="1559876308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504403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391256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069D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">
                        <v:imagedata r:id="rId2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658C4E56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  <w:p w14:paraId="52A634A6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505" w:type="dxa"/>
            <w:gridSpan w:val="2"/>
          </w:tcPr>
          <w:p w14:paraId="4D3EA45D" w14:textId="619CCC91" w:rsidR="00E95EE4" w:rsidRPr="007F4553" w:rsidRDefault="00B60BF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anchor distT="0" distB="0" distL="114300" distR="114300" simplePos="0" relativeHeight="253460480" behindDoc="0" locked="0" layoutInCell="1" allowOverlap="1" wp14:anchorId="5B338641" wp14:editId="0F7F2C96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654685</wp:posOffset>
                      </wp:positionV>
                      <wp:extent cx="473075" cy="287655"/>
                      <wp:effectExtent l="0" t="0" r="0" b="4445"/>
                      <wp:wrapNone/>
                      <wp:docPr id="206015187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075" cy="287655"/>
                                <a:chOff x="-266" y="0"/>
                                <a:chExt cx="474404" cy="287960"/>
                              </a:xfrm>
                            </wpg:grpSpPr>
                            <wpg:grpSp>
                              <wpg:cNvPr id="988101333" name="Gruppieren 988101333"/>
                              <wpg:cNvGrpSpPr/>
                              <wpg:grpSpPr>
                                <a:xfrm>
                                  <a:off x="-266" y="0"/>
                                  <a:ext cx="181623" cy="287959"/>
                                  <a:chOff x="-269" y="0"/>
                                  <a:chExt cx="183720" cy="330092"/>
                                </a:xfrm>
                              </wpg:grpSpPr>
                              <wps:wsp>
                                <wps:cNvPr id="627176592" name="Textfeld 3"/>
                                <wps:cNvSpPr txBox="1"/>
                                <wps:spPr>
                                  <a:xfrm>
                                    <a:off x="-269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D1459" w14:textId="1A07BC01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613978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10866B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60913093" name="Gerade Verbindung 960913093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38637500" name="Gruppieren 1838637500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603362612" name="Gruppieren 603362612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326705654" name="Gruppieren 326705654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2085900630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316BD1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509276793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787480" w14:textId="58601D05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6126232" name="Gerade Verbindung 208612623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7664463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B1CB6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14907608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83E8C9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338641" id="_x0000_s1917" style="position:absolute;margin-left:166.9pt;margin-top:51.55pt;width:37.25pt;height:22.65pt;z-index:253460480;mso-width-relative:margin" coordorigin="-266" coordsize="474404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">
                      <v:group id="Gruppieren 988101333" o:spid="_x0000_s1918" style="position:absolute;left:-266;width:181623;height:287959" coordorigin="-269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">
                        <v:shape id="Textfeld 3" o:spid="_x0000_s1919" type="#_x0000_t202" style="position:absolute;left:-269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F3D1459" w14:textId="1A07BC01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20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10866B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60913093" o:spid="_x0000_s192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1838637500" o:spid="_x0000_s192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">
                        <v:group id="Gruppieren 603362612" o:spid="_x0000_s192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">
                          <v:group id="Gruppieren 326705654" o:spid="_x0000_s192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">
                            <v:shape id="Textfeld 3" o:spid="_x0000_s1925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4316BD1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2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1787480" w14:textId="58601D05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6126232" o:spid="_x0000_s192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92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7AB1CB6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2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783E8C9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anchor distT="0" distB="0" distL="114300" distR="114300" simplePos="0" relativeHeight="253458432" behindDoc="0" locked="0" layoutInCell="1" allowOverlap="1" wp14:anchorId="6471D181" wp14:editId="7B6FEA5F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663575</wp:posOffset>
                      </wp:positionV>
                      <wp:extent cx="473075" cy="287655"/>
                      <wp:effectExtent l="0" t="0" r="0" b="4445"/>
                      <wp:wrapNone/>
                      <wp:docPr id="1298852712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075" cy="287655"/>
                                <a:chOff x="-266" y="0"/>
                                <a:chExt cx="474404" cy="287960"/>
                              </a:xfrm>
                            </wpg:grpSpPr>
                            <wpg:grpSp>
                              <wpg:cNvPr id="515901823" name="Gruppieren 515901823"/>
                              <wpg:cNvGrpSpPr/>
                              <wpg:grpSpPr>
                                <a:xfrm>
                                  <a:off x="-266" y="0"/>
                                  <a:ext cx="181623" cy="287959"/>
                                  <a:chOff x="-269" y="0"/>
                                  <a:chExt cx="183720" cy="330092"/>
                                </a:xfrm>
                              </wpg:grpSpPr>
                              <wps:wsp>
                                <wps:cNvPr id="1150326705" name="Textfeld 3"/>
                                <wps:cNvSpPr txBox="1"/>
                                <wps:spPr>
                                  <a:xfrm>
                                    <a:off x="-269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E9E3F" w14:textId="04F64FF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7519104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CD3FF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76242977" name="Gerade Verbindung 1176242977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32202162" name="Gruppieren 1332202162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823816575" name="Gruppieren 823816575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936526033" name="Gruppieren 1936526033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69382296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391D6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15688340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D43C4" w14:textId="71F57A26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4413217" name="Gerade Verbindung 794413217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0311697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3420D0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0595575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173E90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71D181" id="_x0000_s1930" style="position:absolute;margin-left:109.6pt;margin-top:52.25pt;width:37.25pt;height:22.65pt;z-index:253458432;mso-width-relative:margin" coordorigin="-266" coordsize="474404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">
                      <v:group id="Gruppieren 515901823" o:spid="_x0000_s1931" style="position:absolute;left:-266;width:181623;height:287959" coordorigin="-269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">
                        <v:shape id="Textfeld 3" o:spid="_x0000_s1932" type="#_x0000_t202" style="position:absolute;left:-269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CE9E3F" w14:textId="04F64FF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33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7CD3FF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176242977" o:spid="_x0000_s1934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332202162" o:spid="_x0000_s1935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">
                        <v:group id="Gruppieren 823816575" o:spid="_x0000_s1936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">
                          <v:group id="Gruppieren 1936526033" o:spid="_x0000_s1937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">
                            <v:shape id="Textfeld 3" o:spid="_x0000_s1938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155391D6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39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ED43C4" w14:textId="71F57A26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94413217" o:spid="_x0000_s1940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941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E3420D0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42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47173E90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D28BC" w:rsidRPr="007F4553">
              <w:rPr>
                <w:rFonts w:asciiTheme="minorHAnsi" w:hAnsiTheme="minorHAnsi" w:cstheme="minorHAnsi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5664B066" wp14:editId="2E4E60F8">
                      <wp:simplePos x="0" y="0"/>
                      <wp:positionH relativeFrom="column">
                        <wp:posOffset>1463592</wp:posOffset>
                      </wp:positionH>
                      <wp:positionV relativeFrom="paragraph">
                        <wp:posOffset>55245</wp:posOffset>
                      </wp:positionV>
                      <wp:extent cx="1821815" cy="443865"/>
                      <wp:effectExtent l="0" t="0" r="210185" b="13335"/>
                      <wp:wrapNone/>
                      <wp:docPr id="11886223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1815" cy="443865"/>
                              </a:xfrm>
                              <a:prstGeom prst="wedgeRoundRectCallout">
                                <a:avLst>
                                  <a:gd name="adj1" fmla="val 60006"/>
                                  <a:gd name="adj2" fmla="val 1119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B9780" w14:textId="77777777" w:rsidR="00B676BE" w:rsidRPr="00E95EE4" w:rsidRDefault="00B676BE" w:rsidP="00E95EE4">
                                  <w:pPr>
                                    <w:pStyle w:val="TextSprechblasen"/>
                                    <w:rPr>
                                      <w:rFonts w:ascii="Calibri" w:hAnsi="Calibri"/>
                                    </w:rPr>
                                  </w:pPr>
                                  <w:r w:rsidRPr="00E95EE4">
                                    <w:rPr>
                                      <w:rFonts w:ascii="Calibri" w:hAnsi="Calibri"/>
                                    </w:rPr>
                                    <w:t>Ich überlege mir im Kopf, wie ich die Streifen verfeinern muss.</w:t>
                                  </w:r>
                                </w:p>
                                <w:p w14:paraId="6C8FFADD" w14:textId="77777777" w:rsidR="00B676BE" w:rsidRPr="00E95EE4" w:rsidRDefault="00B676BE" w:rsidP="00F01C27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B066" id="_x0000_s1943" type="#_x0000_t62" style="position:absolute;margin-left:115.25pt;margin-top:4.35pt;width:143.45pt;height:34.9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" adj="23761,13219" filled="f" strokecolor="#bfbfbf [2412]" strokeweight="1pt">
                      <v:textbox inset="1mm,1mm,1mm,1mm">
                        <w:txbxContent>
                          <w:p w14:paraId="7B1B9780" w14:textId="77777777" w:rsidR="00B676BE" w:rsidRPr="00E95EE4" w:rsidRDefault="00B676BE" w:rsidP="00E95EE4">
                            <w:pPr>
                              <w:pStyle w:val="TextSprechblasen"/>
                              <w:rPr>
                                <w:rFonts w:ascii="Calibri" w:hAnsi="Calibri"/>
                              </w:rPr>
                            </w:pPr>
                            <w:r w:rsidRPr="00E95EE4">
                              <w:rPr>
                                <w:rFonts w:ascii="Calibri" w:hAnsi="Calibri"/>
                              </w:rPr>
                              <w:t>Ich überlege mir im Kopf, wie ich die Streifen verfeinern muss.</w:t>
                            </w:r>
                          </w:p>
                          <w:p w14:paraId="6C8FFADD" w14:textId="77777777" w:rsidR="00B676BE" w:rsidRPr="00E95EE4" w:rsidRDefault="00B676BE" w:rsidP="00F01C27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28BC" w:rsidRPr="007F4553">
              <w:rPr>
                <w:rFonts w:asciiTheme="minorHAnsi" w:hAnsiTheme="minorHAnsi" w:cstheme="minorHAnsi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597BD728" wp14:editId="792C29D9">
                      <wp:simplePos x="0" y="0"/>
                      <wp:positionH relativeFrom="column">
                        <wp:posOffset>309162</wp:posOffset>
                      </wp:positionH>
                      <wp:positionV relativeFrom="paragraph">
                        <wp:posOffset>-9525</wp:posOffset>
                      </wp:positionV>
                      <wp:extent cx="1101360" cy="469900"/>
                      <wp:effectExtent l="152400" t="0" r="16510" b="12700"/>
                      <wp:wrapNone/>
                      <wp:docPr id="1690645080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360" cy="469900"/>
                              </a:xfrm>
                              <a:prstGeom prst="wedgeRoundRectCallout">
                                <a:avLst>
                                  <a:gd name="adj1" fmla="val -61947"/>
                                  <a:gd name="adj2" fmla="val -137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1AF3D" w14:textId="513C68A1" w:rsidR="00B676BE" w:rsidRPr="00E95EE4" w:rsidRDefault="00F614D2" w:rsidP="00F01C27">
                                  <w:pPr>
                                    <w:pStyle w:val="Transcript"/>
                                  </w:pPr>
                                  <w:r w:rsidRPr="00CC3344">
                                    <w:t xml:space="preserve">Ich benutze die </w:t>
                                  </w:r>
                                  <w:r w:rsidR="003D28BC">
                                    <w:t>d</w:t>
                                  </w:r>
                                  <w:r w:rsidR="00E81AC3">
                                    <w:t>igital</w:t>
                                  </w:r>
                                  <w:r w:rsidRPr="00CC3344">
                                    <w:t>e</w:t>
                                  </w:r>
                                  <w:r>
                                    <w:t>n</w:t>
                                  </w:r>
                                  <w:r w:rsidRPr="00CC3344">
                                    <w:t xml:space="preserve"> Streifen.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BD728" id="_x0000_s1944" type="#_x0000_t62" style="position:absolute;margin-left:24.35pt;margin-top:-.75pt;width:86.7pt;height:37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" adj="-2581,7836" filled="f" strokecolor="#bfbfbf [2412]" strokeweight="1pt">
                      <v:textbox inset="1mm,1mm,1mm,1mm">
                        <w:txbxContent>
                          <w:p w14:paraId="3F01AF3D" w14:textId="513C68A1" w:rsidR="00B676BE" w:rsidRPr="00E95EE4" w:rsidRDefault="00F614D2" w:rsidP="00F01C27">
                            <w:pPr>
                              <w:pStyle w:val="Transcript"/>
                            </w:pPr>
                            <w:r w:rsidRPr="00CC3344">
                              <w:t xml:space="preserve">Ich benutze die </w:t>
                            </w:r>
                            <w:r w:rsidR="003D28BC">
                              <w:t>d</w:t>
                            </w:r>
                            <w:r w:rsidR="00E81AC3">
                              <w:t>igital</w:t>
                            </w:r>
                            <w:r w:rsidRPr="00CC3344">
                              <w:t>e</w:t>
                            </w:r>
                            <w:r>
                              <w:t>n</w:t>
                            </w:r>
                            <w:r w:rsidRPr="00CC3344">
                              <w:t xml:space="preserve"> Streifen.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3D8F" w:rsidRPr="007F4553">
              <w:rPr>
                <w:rFonts w:asciiTheme="minorHAnsi" w:hAnsiTheme="minorHAnsi" w:cstheme="minorHAns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2624" behindDoc="0" locked="0" layoutInCell="1" allowOverlap="1" wp14:anchorId="7D2203B1" wp14:editId="59C6D3B1">
                      <wp:simplePos x="0" y="0"/>
                      <wp:positionH relativeFrom="column">
                        <wp:posOffset>-278130</wp:posOffset>
                      </wp:positionH>
                      <wp:positionV relativeFrom="paragraph">
                        <wp:posOffset>-85090</wp:posOffset>
                      </wp:positionV>
                      <wp:extent cx="629920" cy="746760"/>
                      <wp:effectExtent l="0" t="0" r="0" b="2540"/>
                      <wp:wrapNone/>
                      <wp:docPr id="866263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5102113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914496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CDAE" w14:textId="77777777" w:rsidR="00B676BE" w:rsidRPr="003D28BC" w:rsidRDefault="00B676BE" w:rsidP="00E95EE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2203B1" id="_x0000_s1945" style="position:absolute;margin-left:-21.9pt;margin-top:-6.7pt;width:49.6pt;height:58.8pt;z-index:25308262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">
                      <v:shape id="Grafik 3" o:spid="_x0000_s1946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">
                        <v:imagedata r:id="rId52" o:title="" chromakey="white"/>
                      </v:shape>
                      <v:shape id="Textfeld 12" o:spid="_x0000_s1947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7FCDAE" w14:textId="77777777" w:rsidR="00B676BE" w:rsidRPr="003D28BC" w:rsidRDefault="00B676BE" w:rsidP="00E95EE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22F3C" w:rsidRPr="007F4553" w14:paraId="37C53A7E" w14:textId="77777777" w:rsidTr="003D28BC">
        <w:trPr>
          <w:trHeight w:val="497"/>
        </w:trPr>
        <w:tc>
          <w:tcPr>
            <w:tcW w:w="780" w:type="dxa"/>
          </w:tcPr>
          <w:p w14:paraId="2E2F5DD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67" w:type="dxa"/>
          </w:tcPr>
          <w:p w14:paraId="6A303B26" w14:textId="77777777" w:rsidR="00D22F3C" w:rsidRPr="007F4553" w:rsidRDefault="00D22F3C" w:rsidP="00D22F3C">
            <w:pPr>
              <w:pStyle w:val="berschriftTeilaufgaben"/>
              <w:spacing w:before="3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7938" w:type="dxa"/>
          </w:tcPr>
          <w:p w14:paraId="575A2188" w14:textId="68BAE97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Löse die Aufgaben </w:t>
            </w:r>
            <w:r w:rsidR="0069140E">
              <w:rPr>
                <w:rFonts w:asciiTheme="minorHAnsi" w:hAnsiTheme="minorHAnsi" w:cstheme="minorHAnsi"/>
              </w:rPr>
              <w:t xml:space="preserve">         </w:t>
            </w:r>
            <w:r w:rsidRPr="007F4553">
              <w:rPr>
                <w:rFonts w:asciiTheme="minorHAnsi" w:hAnsiTheme="minorHAnsi" w:cstheme="minorHAnsi"/>
              </w:rPr>
              <w:t xml:space="preserve">  </w:t>
            </w:r>
            <w:r w:rsidR="0069140E">
              <w:rPr>
                <w:rFonts w:asciiTheme="minorHAnsi" w:hAnsiTheme="minorHAnsi" w:cstheme="minorHAnsi"/>
              </w:rPr>
              <w:t xml:space="preserve">   </w:t>
            </w:r>
            <w:r w:rsidRPr="007F4553">
              <w:rPr>
                <w:rFonts w:asciiTheme="minorHAnsi" w:hAnsiTheme="minorHAnsi" w:cstheme="minorHAnsi"/>
              </w:rPr>
              <w:t>und</w:t>
            </w:r>
            <w:r w:rsidR="00F614D2" w:rsidRPr="007F4553">
              <w:rPr>
                <w:rFonts w:asciiTheme="minorHAnsi" w:hAnsiTheme="minorHAnsi" w:cstheme="minorHAnsi"/>
              </w:rPr>
              <w:t xml:space="preserve">  </w:t>
            </w:r>
            <w:r w:rsidR="0069140E">
              <w:rPr>
                <w:rFonts w:asciiTheme="minorHAnsi" w:hAnsiTheme="minorHAnsi" w:cstheme="minorHAnsi"/>
              </w:rPr>
              <w:t xml:space="preserve">      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</w:t>
            </w:r>
            <w:r w:rsidR="0069140E">
              <w:rPr>
                <w:rFonts w:asciiTheme="minorHAnsi" w:eastAsiaTheme="minorEastAsia" w:hAnsiTheme="minorHAnsi" w:cstheme="minorHAnsi"/>
              </w:rPr>
              <w:t xml:space="preserve">    </w:t>
            </w:r>
            <w:r w:rsidR="00C7150E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7F4553">
              <w:rPr>
                <w:rFonts w:asciiTheme="minorHAnsi" w:hAnsiTheme="minorHAnsi" w:cstheme="minorHAnsi"/>
              </w:rPr>
              <w:t xml:space="preserve"> wie Emily</w:t>
            </w:r>
            <w:r w:rsidR="00F614D2" w:rsidRPr="007F4553">
              <w:rPr>
                <w:rFonts w:asciiTheme="minorHAnsi" w:hAnsiTheme="minorHAnsi" w:cstheme="minorHAnsi"/>
              </w:rPr>
              <w:t xml:space="preserve"> mit den </w:t>
            </w:r>
            <w:r w:rsidR="003D28BC" w:rsidRPr="007F4553">
              <w:rPr>
                <w:rFonts w:asciiTheme="minorHAnsi" w:hAnsiTheme="minorHAnsi" w:cstheme="minorHAnsi"/>
              </w:rPr>
              <w:t>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F614D2" w:rsidRPr="007F4553">
              <w:rPr>
                <w:rFonts w:asciiTheme="minorHAnsi" w:hAnsiTheme="minorHAnsi" w:cstheme="minorHAnsi"/>
              </w:rPr>
              <w:t>en Bruchstreifen</w:t>
            </w:r>
            <w:r w:rsidRPr="007F4553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D22F3C" w:rsidRPr="007F4553" w14:paraId="5831D033" w14:textId="77777777" w:rsidTr="00B676BE">
        <w:tc>
          <w:tcPr>
            <w:tcW w:w="780" w:type="dxa"/>
          </w:tcPr>
          <w:p w14:paraId="2461D6AE" w14:textId="60215836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67" w:type="dxa"/>
          </w:tcPr>
          <w:p w14:paraId="5875A20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938" w:type="dxa"/>
          </w:tcPr>
          <w:p w14:paraId="33D6F2EA" w14:textId="0BE1F0BB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578729B3" w14:textId="77777777" w:rsidTr="00B676BE">
        <w:tc>
          <w:tcPr>
            <w:tcW w:w="780" w:type="dxa"/>
          </w:tcPr>
          <w:p w14:paraId="0A0D2287" w14:textId="136ED2BE" w:rsidR="00D22F3C" w:rsidRPr="007F4553" w:rsidRDefault="00F614D2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7B50CC7" wp14:editId="5C5C3E17">
                  <wp:extent cx="360000" cy="272386"/>
                  <wp:effectExtent l="0" t="0" r="2540" b="0"/>
                  <wp:docPr id="462089829" name="Grafik 462089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4F23B08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7938" w:type="dxa"/>
          </w:tcPr>
          <w:p w14:paraId="725239FA" w14:textId="7C82E4B4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Wie ha</w:t>
            </w:r>
            <w:r w:rsidR="00F614D2" w:rsidRPr="007F4553">
              <w:rPr>
                <w:rFonts w:asciiTheme="minorHAnsi" w:hAnsiTheme="minorHAnsi" w:cstheme="minorHAnsi"/>
              </w:rPr>
              <w:t>bt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="00F614D2" w:rsidRPr="007F4553">
              <w:rPr>
                <w:rFonts w:asciiTheme="minorHAnsi" w:hAnsiTheme="minorHAnsi" w:cstheme="minorHAnsi"/>
              </w:rPr>
              <w:t xml:space="preserve">ihr </w:t>
            </w:r>
            <w:r w:rsidRPr="007F4553">
              <w:rPr>
                <w:rFonts w:asciiTheme="minorHAnsi" w:hAnsiTheme="minorHAnsi" w:cstheme="minorHAnsi"/>
              </w:rPr>
              <w:t>die Streifen verfeinert? Erklär</w:t>
            </w:r>
            <w:r w:rsidR="00F614D2" w:rsidRPr="007F4553">
              <w:rPr>
                <w:rFonts w:asciiTheme="minorHAnsi" w:hAnsiTheme="minorHAnsi" w:cstheme="minorHAnsi"/>
              </w:rPr>
              <w:t>t</w:t>
            </w:r>
            <w:r w:rsidRPr="007F4553">
              <w:rPr>
                <w:rFonts w:asciiTheme="minorHAnsi" w:hAnsiTheme="minorHAnsi" w:cstheme="minorHAnsi"/>
              </w:rPr>
              <w:t xml:space="preserve"> Kenans Idee.</w:t>
            </w:r>
          </w:p>
        </w:tc>
      </w:tr>
      <w:tr w:rsidR="00D22F3C" w:rsidRPr="007F4553" w14:paraId="3EAB953C" w14:textId="77777777" w:rsidTr="00B676BE">
        <w:tc>
          <w:tcPr>
            <w:tcW w:w="780" w:type="dxa"/>
          </w:tcPr>
          <w:p w14:paraId="775797DC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67" w:type="dxa"/>
          </w:tcPr>
          <w:p w14:paraId="7669B8F9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938" w:type="dxa"/>
          </w:tcPr>
          <w:p w14:paraId="50EA116E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3E340F6E" w14:textId="77777777" w:rsidTr="00B676BE">
        <w:tc>
          <w:tcPr>
            <w:tcW w:w="780" w:type="dxa"/>
          </w:tcPr>
          <w:p w14:paraId="5788E454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67" w:type="dxa"/>
          </w:tcPr>
          <w:p w14:paraId="39AC59E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7938" w:type="dxa"/>
          </w:tcPr>
          <w:p w14:paraId="22A987D6" w14:textId="3E636FB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Auch bei diesen Aufgaben reicht die Streifentafel nicht, denn es kommen Brüche größer 1 vor.</w:t>
            </w:r>
            <w:r w:rsidR="008D5CC7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</w:t>
            </w: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Löse wie Emily oder Kenan</w:t>
            </w:r>
            <w:r w:rsidR="00E53F32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auch mit dem digitalen Streifen.</w:t>
            </w:r>
          </w:p>
          <w:p w14:paraId="5CCCE3C6" w14:textId="5626AA18" w:rsidR="00D22F3C" w:rsidRPr="007F4553" w:rsidRDefault="008D5CC7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3008" behindDoc="0" locked="0" layoutInCell="1" allowOverlap="1" wp14:anchorId="66389D6A" wp14:editId="1105ABE4">
                      <wp:simplePos x="0" y="0"/>
                      <wp:positionH relativeFrom="column">
                        <wp:posOffset>3035090</wp:posOffset>
                      </wp:positionH>
                      <wp:positionV relativeFrom="paragraph">
                        <wp:posOffset>129672</wp:posOffset>
                      </wp:positionV>
                      <wp:extent cx="622585" cy="914055"/>
                      <wp:effectExtent l="0" t="0" r="0" b="635"/>
                      <wp:wrapNone/>
                      <wp:docPr id="1444622546" name="Gruppieren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585" cy="914055"/>
                                <a:chOff x="0" y="0"/>
                                <a:chExt cx="622585" cy="914055"/>
                              </a:xfrm>
                            </wpg:grpSpPr>
                            <wpg:grpSp>
                              <wpg:cNvPr id="1951627919" name="Gruppieren 717"/>
                              <wpg:cNvGrpSpPr/>
                              <wpg:grpSpPr>
                                <a:xfrm>
                                  <a:off x="158400" y="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758934433" name="Gruppieren 175893443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571768543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5F4824" w14:textId="652D4A3A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5888794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79E350" w14:textId="2E875120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32686942" name="Gerade Verbindung 1032686942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3543755" name="Gruppieren 323543755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627526117" name="Gruppieren 62752611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441840532" name="Gruppieren 441840532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09137748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60274C" w14:textId="49F5645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704372411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C55B25" w14:textId="2EC05846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0975929" name="Gerade Verbindung 72097592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6171388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8454EC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97483805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979B96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7246757" name="Gruppieren 717"/>
                              <wpg:cNvGrpSpPr/>
                              <wpg:grpSpPr>
                                <a:xfrm>
                                  <a:off x="158400" y="309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511913446" name="Gruppieren 1511913446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813152337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128339" w14:textId="6242BEEA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053270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4F77EA" w14:textId="158576CE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72963260" name="Gerade Verbindung 1672963260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18820912" name="Gruppieren 1118820912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870286687" name="Gruppieren 187028668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909263512" name="Gruppieren 909263512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324128733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B44B04" w14:textId="32A7CEF3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35695823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96F6FE" w14:textId="7AF87DC0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82901831" name="Gerade Verbindung 1282901831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115758189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9BEDD1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36740012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890F3E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23562103" name="Gruppieren 717"/>
                              <wpg:cNvGrpSpPr/>
                              <wpg:grpSpPr>
                                <a:xfrm>
                                  <a:off x="158400" y="6264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773879852" name="Gruppieren 77387985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88570055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096EB5" w14:textId="4EBF14B7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2051384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29776" w14:textId="48811414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06611244" name="Gerade Verbindung 806611244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17173805" name="Gruppieren 1917173805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884704002" name="Gruppieren 1884704002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360799691" name="Gruppieren 360799691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480968063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4A299C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90476664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362AFF0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018789" name="Gerade Verbindung 10001878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0048970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A876BA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4681960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4DC502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6305411" name="Textfeld 398"/>
                              <wps:cNvSpPr txBox="1"/>
                              <wps:spPr>
                                <a:xfrm>
                                  <a:off x="14400" y="50400"/>
                                  <a:ext cx="157193" cy="17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F4182" w14:textId="771C751F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122061" name="Textfeld 398"/>
                              <wps:cNvSpPr txBox="1"/>
                              <wps:spPr>
                                <a:xfrm>
                                  <a:off x="0" y="684000"/>
                                  <a:ext cx="157193" cy="17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283250" w14:textId="77777777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475646" name="Textfeld 398"/>
                              <wps:cNvSpPr txBox="1"/>
                              <wps:spPr>
                                <a:xfrm>
                                  <a:off x="14400" y="374400"/>
                                  <a:ext cx="15684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33E156" w14:textId="77777777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89D6A" id="Gruppieren 378" o:spid="_x0000_s1948" style="position:absolute;margin-left:239pt;margin-top:10.2pt;width:49pt;height:71.95pt;z-index:253483008" coordsize="6225,9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">
                      <v:group id="_x0000_s1949" style="position:absolute;left:1584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">
                        <v:group id="Gruppieren 1758934433" o:spid="_x0000_s1950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">
                          <v:shape id="Textfeld 3" o:spid="_x0000_s1951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A5F4824" w14:textId="652D4A3A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52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F79E350" w14:textId="2E875120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032686942" o:spid="_x0000_s1953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323543755" o:spid="_x0000_s1954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">
                          <v:group id="Gruppieren 627526117" o:spid="_x0000_s1955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">
                            <v:group id="Gruppieren 441840532" o:spid="_x0000_s1956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">
                              <v:shape id="Textfeld 3" o:spid="_x0000_s1957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4360274C" w14:textId="49F5645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58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7C55B25" w14:textId="2EC05846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20975929" o:spid="_x0000_s1959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96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578454EC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61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3C979B96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1962" style="position:absolute;left:1584;top:309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">
                        <v:group id="Gruppieren 1511913446" o:spid="_x0000_s196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">
                          <v:shape id="Textfeld 3" o:spid="_x0000_s196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128339" w14:textId="6242BEEA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5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84F77EA" w14:textId="158576CE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672963260" o:spid="_x0000_s196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118820912" o:spid="_x0000_s196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">
                          <v:group id="Gruppieren 1870286687" o:spid="_x0000_s196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">
                            <v:group id="Gruppieren 909263512" o:spid="_x0000_s196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">
                              <v:shape id="Textfeld 3" o:spid="_x0000_s197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CB44B04" w14:textId="32A7CEF3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7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296F6FE" w14:textId="7AF87DC0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282901831" o:spid="_x0000_s197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97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049BEDD1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7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11890F3E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1975" style="position:absolute;left:1584;top:6264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">
                        <v:group id="Gruppieren 773879852" o:spid="_x0000_s197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">
                          <v:shape id="Textfeld 3" o:spid="_x0000_s197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A096EB5" w14:textId="4EBF14B7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78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3029776" w14:textId="48811414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806611244" o:spid="_x0000_s197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Gruppieren 1917173805" o:spid="_x0000_s198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">
                          <v:group id="Gruppieren 1884704002" o:spid="_x0000_s198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">
                            <v:group id="Gruppieren 360799691" o:spid="_x0000_s198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">
                              <v:shape id="Textfeld 3" o:spid="_x0000_s198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074A299C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362AFF0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0018789" o:spid="_x0000_s198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198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34A876BA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8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434DC502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_x0000_s1988" type="#_x0000_t202" style="position:absolute;left:144;top:504;width:1571;height:17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2C0F4182" w14:textId="771C751F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989" type="#_x0000_t202" style="position:absolute;top:6840;width:1571;height:17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20283250" w14:textId="77777777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990" type="#_x0000_t202" style="position:absolute;left:144;top:3744;width:1568;height:17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6833E156" w14:textId="77777777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5A4C527E" wp14:editId="1CDE2387">
                      <wp:simplePos x="0" y="0"/>
                      <wp:positionH relativeFrom="column">
                        <wp:posOffset>328942</wp:posOffset>
                      </wp:positionH>
                      <wp:positionV relativeFrom="paragraph">
                        <wp:posOffset>101120</wp:posOffset>
                      </wp:positionV>
                      <wp:extent cx="1695385" cy="928455"/>
                      <wp:effectExtent l="0" t="0" r="6985" b="0"/>
                      <wp:wrapNone/>
                      <wp:docPr id="1878496207" name="Gruppieren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385" cy="928455"/>
                                <a:chOff x="0" y="0"/>
                                <a:chExt cx="1695385" cy="928455"/>
                              </a:xfrm>
                            </wpg:grpSpPr>
                            <wpg:grpSp>
                              <wpg:cNvPr id="323672064" name="Gruppieren 717"/>
                              <wpg:cNvGrpSpPr/>
                              <wpg:grpSpPr>
                                <a:xfrm>
                                  <a:off x="0" y="21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870606012" name="Gruppieren 87060601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224602334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AED7DB" w14:textId="2C3F7433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7214825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F407C0" w14:textId="3D7F67F9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9025224" name="Gerade Verbindung 1279025224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5149666" name="Gruppieren 1625149666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326403188" name="Gruppieren 1326403188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828738679" name="Gruppieren 828738679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2893234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4DAF4D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42101651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1762E94" w14:textId="0B823AD3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6992" name="Gerade Verbindung 2356992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26094206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E2D29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45287243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CD71B5" w14:textId="5D708050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18982107" name="Gruppieren 717"/>
                              <wpg:cNvGrpSpPr/>
                              <wpg:grpSpPr>
                                <a:xfrm>
                                  <a:off x="0" y="3240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902072413" name="Gruppieren 90207241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47076352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B15724" w14:textId="77777777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2750696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767057" w14:textId="5DEFF936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61191788" name="Gerade Verbindung 1361191788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9058669" name="Gruppieren 819058669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598641648" name="Gruppieren 1598641648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523273254" name="Gruppieren 1523273254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54231005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F766DC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55896152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63C83AE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1371467" name="Gerade Verbindung 1021371467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9151714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57C1D1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4938929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C12D7F" w14:textId="77777777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8941126" name="Gruppieren 717"/>
                              <wpg:cNvGrpSpPr/>
                              <wpg:grpSpPr>
                                <a:xfrm>
                                  <a:off x="0" y="6408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249590730" name="Gruppieren 1249590730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144432403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8828AA" w14:textId="77777777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8419723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21F625" w14:textId="26D48478" w:rsidR="00E83917" w:rsidRDefault="008D5CC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17105401" name="Gerade Verbindung 1817105401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81583487" name="Gruppieren 681583487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390101347" name="Gruppieren 39010134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69533359" name="Gruppieren 169533359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79564635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6BD118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94995365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F3FC90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97991230" name="Gerade Verbindung 797991230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1551445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2442C4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28757306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E76042" w14:textId="77777777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04984517" name="Gruppieren 717"/>
                              <wpg:cNvGrpSpPr/>
                              <wpg:grpSpPr>
                                <a:xfrm>
                                  <a:off x="1231200" y="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618385333" name="Gruppieren 161838533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97576674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AF441EE" w14:textId="2CAADE03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8217795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84482A" w14:textId="1713BF83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58129516" name="Gerade Verbindung 1558129516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40756219" name="Gruppieren 1440756219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259263947" name="Gruppieren 25926394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2005799728" name="Gruppieren 2005799728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792943377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F18DF3" w14:textId="24828990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1273649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931A0B0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69267527" name="Gerade Verbindung 869267527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92113029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9EE208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60229734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9071ED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11610527" name="Gruppieren 717"/>
                              <wpg:cNvGrpSpPr/>
                              <wpg:grpSpPr>
                                <a:xfrm>
                                  <a:off x="1231200" y="309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979769152" name="Gruppieren 97976915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27904295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38C19" w14:textId="4B6C6840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5794727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1C2E0D" w14:textId="40058108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43384283" name="Gerade Verbindung 24338428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63079904" name="Gruppieren 2063079904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084360444" name="Gruppieren 1084360444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391963513" name="Gruppieren 1391963513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83943899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9CD5A71" w14:textId="35CE0CE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29217753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BDACC3" w14:textId="5C01872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649549" name="Gerade Verbindung 6364954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7314392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BB729B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0889575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2301FA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01436645" name="Gruppieren 717"/>
                              <wpg:cNvGrpSpPr/>
                              <wpg:grpSpPr>
                                <a:xfrm>
                                  <a:off x="1231200" y="6192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643819185" name="Gruppieren 1643819185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615636610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218E1A" w14:textId="35C1EA11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113893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7BCEC2" w14:textId="3BC6FE3C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65253276" name="Gerade Verbindung 1665253276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01051034" name="Gruppieren 801051034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877869394" name="Gruppieren 877869394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760814004" name="Gruppieren 760814004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567855264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BD6E10" w14:textId="7152721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4841384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B8D0CD" w14:textId="6513E1A2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1800939" name="Gerade Verbindung 159180093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70601948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6E6D52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3750511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3DEE53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4C527E" id="Gruppieren 377" o:spid="_x0000_s1991" style="position:absolute;margin-left:25.9pt;margin-top:7.95pt;width:133.5pt;height:73.1pt;z-index:253471744" coordsize="16953,92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">
                      <v:group id="_x0000_s1992" style="position:absolute;top:21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">
                        <v:group id="Gruppieren 870606012" o:spid="_x0000_s199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">
                          <v:shape id="Textfeld 3" o:spid="_x0000_s199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3AED7DB" w14:textId="2C3F7433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95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F407C0" w14:textId="3D7F67F9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279025224" o:spid="_x0000_s199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625149666" o:spid="_x0000_s199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">
                          <v:group id="Gruppieren 1326403188" o:spid="_x0000_s199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">
                            <v:group id="Gruppieren 828738679" o:spid="_x0000_s199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">
                              <v:shape id="Textfeld 3" o:spid="_x0000_s200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C4DAF4D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0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1762E94" w14:textId="0B823AD3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356992" o:spid="_x0000_s200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200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F8E2D29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0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79CD71B5" w14:textId="5D708050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05" style="position:absolute;top:3240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">
                        <v:group id="Gruppieren 902072413" o:spid="_x0000_s200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">
                          <v:shape id="Textfeld 3" o:spid="_x0000_s200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B15724" w14:textId="77777777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08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0767057" w14:textId="5DEFF936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361191788" o:spid="_x0000_s200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819058669" o:spid="_x0000_s201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">
                          <v:group id="Gruppieren 1598641648" o:spid="_x0000_s201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">
                            <v:group id="Gruppieren 1523273254" o:spid="_x0000_s201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">
                              <v:shape id="Textfeld 3" o:spid="_x0000_s201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43F766DC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1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63C83AE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1371467" o:spid="_x0000_s201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01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357C1D1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1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64C12D7F" w14:textId="77777777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18" style="position:absolute;top:6408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">
                        <v:group id="Gruppieren 1249590730" o:spid="_x0000_s201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">
                          <v:shape id="Textfeld 3" o:spid="_x0000_s202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08828AA" w14:textId="77777777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21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021F625" w14:textId="26D48478" w:rsidR="00E83917" w:rsidRDefault="008D5CC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817105401" o:spid="_x0000_s202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681583487" o:spid="_x0000_s2023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">
                          <v:group id="Gruppieren 390101347" o:spid="_x0000_s2024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">
                            <v:group id="Gruppieren 169533359" o:spid="_x0000_s2025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">
                              <v:shape id="Textfeld 3" o:spid="_x0000_s2026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06BD118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27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8F3FC90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97991230" o:spid="_x0000_s202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2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6C2442C4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3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2AE76042" w14:textId="77777777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31" style="position:absolute;left:12312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">
                        <v:group id="Gruppieren 1618385333" o:spid="_x0000_s2032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">
                          <v:shape id="Textfeld 3" o:spid="_x0000_s203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AF441EE" w14:textId="2CAADE03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34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7D84482A" w14:textId="1713BF83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558129516" o:spid="_x0000_s203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1440756219" o:spid="_x0000_s2036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">
                          <v:group id="Gruppieren 259263947" o:spid="_x0000_s2037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">
                            <v:group id="Gruppieren 2005799728" o:spid="_x0000_s2038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">
                              <v:shape id="Textfeld 3" o:spid="_x0000_s2039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8F18DF3" w14:textId="24828990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40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0931A0B0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869267527" o:spid="_x0000_s204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4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F9EE208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4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" filled="f" stroked="f" strokeweight=".5pt">
                            <v:textbox inset="1mm,0,,0">
                              <w:txbxContent>
                                <w:p w14:paraId="279071ED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44" style="position:absolute;left:12312;top:309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">
                        <v:group id="Gruppieren 979769152" o:spid="_x0000_s2045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">
                          <v:shape id="Textfeld 3" o:spid="_x0000_s204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9838C19" w14:textId="4B6C6840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47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F1C2E0D" w14:textId="40058108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243384283" o:spid="_x0000_s204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Gruppieren 2063079904" o:spid="_x0000_s2049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">
                          <v:group id="Gruppieren 1084360444" o:spid="_x0000_s2050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">
                            <v:group id="Gruppieren 1391963513" o:spid="_x0000_s2051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">
                              <v:shape id="Textfeld 3" o:spid="_x0000_s2052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19CD5A71" w14:textId="35CE0CE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53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61BDACC3" w14:textId="5C01872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3649549" o:spid="_x0000_s205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205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52BB729B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5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392301FA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57" style="position:absolute;left:12312;top:6192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">
                        <v:group id="Gruppieren 1643819185" o:spid="_x0000_s205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">
                          <v:shape id="Textfeld 3" o:spid="_x0000_s205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6218E1A" w14:textId="35C1EA11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60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67BCEC2" w14:textId="3BC6FE3C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665253276" o:spid="_x0000_s206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801051034" o:spid="_x0000_s206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">
                          <v:group id="Gruppieren 877869394" o:spid="_x0000_s206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">
                            <v:group id="Gruppieren 760814004" o:spid="_x0000_s206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">
                              <v:shape id="Textfeld 3" o:spid="_x0000_s2065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32BD6E10" w14:textId="7152721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6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6B8D0CD" w14:textId="6513E1A2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1800939" o:spid="_x0000_s206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6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4F6E6D52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6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643DEE53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7DAE7B4D" w14:textId="3BEB7FCA" w:rsidR="00E8391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  <w:t>(1)                                 (2)                                      (3)</w:t>
            </w:r>
          </w:p>
          <w:p w14:paraId="58368853" w14:textId="402C828E" w:rsidR="00E83917" w:rsidRDefault="00E8391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09625DA0" w14:textId="77777777" w:rsidR="008D5CC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490E835C" w14:textId="77777777" w:rsidR="008D5CC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704C67B9" w14:textId="273B683F" w:rsidR="00272865" w:rsidRPr="007F4553" w:rsidRDefault="00272865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0AFDAAC5" w14:textId="77777777" w:rsidTr="00B676BE">
        <w:tc>
          <w:tcPr>
            <w:tcW w:w="780" w:type="dxa"/>
          </w:tcPr>
          <w:p w14:paraId="6E40C61A" w14:textId="77777777" w:rsidR="00D22F3C" w:rsidRPr="007F4553" w:rsidRDefault="00D22F3C" w:rsidP="00D22F3C">
            <w:pPr>
              <w:pStyle w:val="berschrift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45FCB6CD" w14:textId="77777777" w:rsidR="00D22F3C" w:rsidRPr="007F4553" w:rsidRDefault="00D22F3C" w:rsidP="00D22F3C">
            <w:pPr>
              <w:pStyle w:val="berschrift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Addition und Subtraktion vielfältig verstehen</w:t>
            </w:r>
          </w:p>
        </w:tc>
      </w:tr>
    </w:tbl>
    <w:p w14:paraId="408D084E" w14:textId="473EA6EC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8" w:type="dxa"/>
        <w:tblInd w:w="-108" w:type="dxa"/>
        <w:tblLayout w:type="fixed"/>
        <w:tblLook w:val="01E0" w:firstRow="1" w:lastRow="1" w:firstColumn="1" w:lastColumn="1" w:noHBand="0" w:noVBand="0"/>
      </w:tblPr>
      <w:tblGrid>
        <w:gridCol w:w="764"/>
        <w:gridCol w:w="478"/>
        <w:gridCol w:w="3652"/>
        <w:gridCol w:w="284"/>
        <w:gridCol w:w="283"/>
        <w:gridCol w:w="3807"/>
        <w:gridCol w:w="20"/>
      </w:tblGrid>
      <w:tr w:rsidR="00D22F3C" w:rsidRPr="007F4553" w14:paraId="108397FE" w14:textId="77777777" w:rsidTr="00272865">
        <w:tc>
          <w:tcPr>
            <w:tcW w:w="764" w:type="dxa"/>
          </w:tcPr>
          <w:p w14:paraId="7D846FC6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3.1</w:t>
            </w:r>
          </w:p>
        </w:tc>
        <w:tc>
          <w:tcPr>
            <w:tcW w:w="8524" w:type="dxa"/>
            <w:gridSpan w:val="6"/>
          </w:tcPr>
          <w:p w14:paraId="5CC0FE28" w14:textId="7865E249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Addition und Subtraktion „übersetzen“</w:t>
            </w:r>
          </w:p>
          <w:p w14:paraId="72E32EB4" w14:textId="092C0C71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 </w:t>
            </w:r>
          </w:p>
        </w:tc>
      </w:tr>
      <w:tr w:rsidR="00272865" w:rsidRPr="007F4553" w14:paraId="37B4D132" w14:textId="77777777" w:rsidTr="00272865">
        <w:tc>
          <w:tcPr>
            <w:tcW w:w="764" w:type="dxa"/>
          </w:tcPr>
          <w:p w14:paraId="236AB4A1" w14:textId="77777777" w:rsidR="00272865" w:rsidRPr="007F4553" w:rsidRDefault="00272865" w:rsidP="00B676BE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124608" behindDoc="0" locked="0" layoutInCell="1" allowOverlap="1" wp14:anchorId="221A3678" wp14:editId="1EE899AD">
                  <wp:simplePos x="0" y="0"/>
                  <wp:positionH relativeFrom="column">
                    <wp:posOffset>211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0" b="0"/>
                  <wp:wrapSquare wrapText="bothSides"/>
                  <wp:docPr id="483389587" name="Grafik 483389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" w:type="dxa"/>
          </w:tcPr>
          <w:p w14:paraId="4FA057A8" w14:textId="77777777" w:rsidR="00272865" w:rsidRPr="007F4553" w:rsidRDefault="00272865" w:rsidP="00B676BE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046" w:type="dxa"/>
            <w:gridSpan w:val="5"/>
          </w:tcPr>
          <w:p w14:paraId="101FA65F" w14:textId="68435221" w:rsidR="00F45187" w:rsidRPr="007F4553" w:rsidRDefault="00272865" w:rsidP="00B676BE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Sortiere das Bild und die Situationen: Wo rechnest du plus und wo minus? </w:t>
            </w:r>
            <w:r w:rsidRPr="007F4553">
              <w:rPr>
                <w:rFonts w:asciiTheme="minorHAnsi" w:hAnsiTheme="minorHAnsi" w:cstheme="minorHAnsi"/>
              </w:rPr>
              <w:br/>
              <w:t>Schreibe zu jedem Kasten eine Rechnung mit Ergebnis auf.</w:t>
            </w:r>
            <w:r w:rsidR="00F45187" w:rsidRPr="007F4553">
              <w:rPr>
                <w:rFonts w:asciiTheme="minorHAnsi" w:hAnsiTheme="minorHAnsi" w:cstheme="minorHAnsi"/>
              </w:rPr>
              <w:t xml:space="preserve"> </w:t>
            </w:r>
          </w:p>
          <w:p w14:paraId="6E93D08E" w14:textId="5581CAFE" w:rsidR="00272865" w:rsidRPr="007F4553" w:rsidRDefault="00272865" w:rsidP="00FA3D8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6CA5A680" w14:textId="77777777" w:rsidTr="00272865">
        <w:trPr>
          <w:gridAfter w:val="1"/>
          <w:wAfter w:w="20" w:type="dxa"/>
          <w:trHeight w:val="1247"/>
        </w:trPr>
        <w:tc>
          <w:tcPr>
            <w:tcW w:w="1242" w:type="dxa"/>
            <w:gridSpan w:val="2"/>
            <w:vMerge w:val="restart"/>
            <w:tcBorders>
              <w:right w:val="single" w:sz="8" w:space="0" w:color="BFBFBF" w:themeColor="background1" w:themeShade="BF"/>
            </w:tcBorders>
          </w:tcPr>
          <w:p w14:paraId="2ECA3D83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FA695F8" w14:textId="28022C1E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08F7E511" wp14:editId="1312DC02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108585</wp:posOffset>
                      </wp:positionV>
                      <wp:extent cx="189230" cy="283210"/>
                      <wp:effectExtent l="0" t="0" r="1270" b="8890"/>
                      <wp:wrapNone/>
                      <wp:docPr id="450922053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14569" y="27774"/>
                                <a:chExt cx="192003" cy="325260"/>
                              </a:xfrm>
                            </wpg:grpSpPr>
                            <wps:wsp>
                              <wps:cNvPr id="1309150510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144913" w14:textId="5A572295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47041876" name="Textfeld 3"/>
                              <wps:cNvSpPr txBox="1"/>
                              <wps:spPr>
                                <a:xfrm>
                                  <a:off x="14569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42A07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082890" name="Gerade Verbindung 377082890"/>
                              <wps:cNvCnPr/>
                              <wps:spPr>
                                <a:xfrm>
                                  <a:off x="50711" y="207409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F7E511" id="_x0000_s2070" style="position:absolute;margin-left:80.7pt;margin-top:8.55pt;width:14.9pt;height:22.3pt;z-index:253487104;mso-width-relative:margin;mso-height-relative:margin" coordorigin="14569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">
                      <v:shape id="Textfeld 3" o:spid="_x0000_s2071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F144913" w14:textId="5A572295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072" type="#_x0000_t202" style="position:absolute;left:14569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8442A07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377082890" o:spid="_x0000_s2073" style="position:absolute;visibility:visible;mso-wrap-style:square" from="50711,207409" to="159972,2074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78BFC8C6" wp14:editId="21A005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104775</wp:posOffset>
                      </wp:positionV>
                      <wp:extent cx="187325" cy="275590"/>
                      <wp:effectExtent l="0" t="0" r="3175" b="3810"/>
                      <wp:wrapNone/>
                      <wp:docPr id="1643173732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325" cy="275590"/>
                                <a:chOff x="-43" y="27774"/>
                                <a:chExt cx="192003" cy="316991"/>
                              </a:xfrm>
                            </wpg:grpSpPr>
                            <wps:wsp>
                              <wps:cNvPr id="1634652773" name="Textfeld 3"/>
                              <wps:cNvSpPr txBox="1"/>
                              <wps:spPr>
                                <a:xfrm>
                                  <a:off x="9287" y="27774"/>
                                  <a:ext cx="158405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E3597A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17099701" name="Textfeld 3"/>
                              <wps:cNvSpPr txBox="1"/>
                              <wps:spPr>
                                <a:xfrm>
                                  <a:off x="-43" y="180712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EC4A20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706431" name="Gerade Verbindung 1107706431"/>
                              <wps:cNvCnPr/>
                              <wps:spPr>
                                <a:xfrm>
                                  <a:off x="50711" y="218126"/>
                                  <a:ext cx="922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FC8C6" id="_x0000_s2074" style="position:absolute;margin-left:-2.7pt;margin-top:8.25pt;width:14.75pt;height:21.7pt;z-index:253485056;mso-width-relative:margin;mso-height-relative:margin" coordorigin="-43,27774" coordsize="192003,316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">
                      <v:shape id="Textfeld 3" o:spid="_x0000_s2075" type="#_x0000_t202" style="position:absolute;left:9287;top:27774;width:158405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8E3597A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076" type="#_x0000_t202" style="position:absolute;left:-43;top:180712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EC4A20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107706431" o:spid="_x0000_s2077" style="position:absolute;visibility:visible;mso-wrap-style:square" from="50711,218126" to="14295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Emily hat eingekauft:</w:t>
            </w:r>
          </w:p>
          <w:p w14:paraId="54D41A97" w14:textId="3CDDC400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D22F3C" w:rsidRPr="007F4553">
              <w:rPr>
                <w:rFonts w:asciiTheme="minorHAnsi" w:hAnsiTheme="minorHAnsi" w:cstheme="minorHAnsi"/>
              </w:rPr>
              <w:t>Liter Wasser und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Liter Cola. </w:t>
            </w:r>
          </w:p>
          <w:p w14:paraId="680D0857" w14:textId="0945F6D9" w:rsidR="00D22F3C" w:rsidRPr="007F4553" w:rsidRDefault="00D22F3C" w:rsidP="008D5CC7">
            <w:pPr>
              <w:pStyle w:val="TextSprechblasen"/>
              <w:spacing w:before="60"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Wie viel Liter Getränke hat sie gekauft?</w:t>
            </w:r>
          </w:p>
        </w:tc>
        <w:tc>
          <w:tcPr>
            <w:tcW w:w="284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705EA9D" w14:textId="208D3F81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1906704A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270E85E6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7333992D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0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D883E46" w14:textId="77B06F7F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9152" behindDoc="0" locked="0" layoutInCell="1" allowOverlap="1" wp14:anchorId="3C824328" wp14:editId="558F006F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102870</wp:posOffset>
                      </wp:positionV>
                      <wp:extent cx="189230" cy="283210"/>
                      <wp:effectExtent l="0" t="0" r="1270" b="8890"/>
                      <wp:wrapNone/>
                      <wp:docPr id="2034024670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7263" y="27774"/>
                                <a:chExt cx="192003" cy="325260"/>
                              </a:xfrm>
                            </wpg:grpSpPr>
                            <wps:wsp>
                              <wps:cNvPr id="832073478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1CDE0" w14:textId="4AD9C7C4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94032924" name="Textfeld 3"/>
                              <wps:cNvSpPr txBox="1"/>
                              <wps:spPr>
                                <a:xfrm>
                                  <a:off x="7263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840928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4362" name="Gerade Verbindung 6804362"/>
                              <wps:cNvCnPr/>
                              <wps:spPr>
                                <a:xfrm>
                                  <a:off x="50711" y="218126"/>
                                  <a:ext cx="9131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824328" id="_x0000_s2078" style="position:absolute;margin-left:39.45pt;margin-top:8.1pt;width:14.9pt;height:22.3pt;z-index:253489152;mso-width-relative:margin;mso-height-relative:margin" coordorigin="7263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">
                      <v:shape id="Textfeld 3" o:spid="_x0000_s2079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F41CDE0" w14:textId="4AD9C7C4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080" type="#_x0000_t202" style="position:absolute;left:7263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840928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6804362" o:spid="_x0000_s2081" style="position:absolute;visibility:visible;mso-wrap-style:square" from="50711,218126" to="142030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1200" behindDoc="0" locked="0" layoutInCell="1" allowOverlap="1" wp14:anchorId="6BB67B62" wp14:editId="6A1075A4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102235</wp:posOffset>
                      </wp:positionV>
                      <wp:extent cx="189230" cy="283210"/>
                      <wp:effectExtent l="0" t="0" r="1270" b="8890"/>
                      <wp:wrapNone/>
                      <wp:docPr id="170853792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14569" y="27774"/>
                                <a:chExt cx="192003" cy="325260"/>
                              </a:xfrm>
                            </wpg:grpSpPr>
                            <wps:wsp>
                              <wps:cNvPr id="1240172800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356F" w14:textId="3BF04AC8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67893915" name="Textfeld 3"/>
                              <wps:cNvSpPr txBox="1"/>
                              <wps:spPr>
                                <a:xfrm>
                                  <a:off x="14569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BFD14F" w14:textId="2B252004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11638" name="Gerade Verbindung 107111638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B67B62" id="_x0000_s2082" style="position:absolute;margin-left:127.05pt;margin-top:8.05pt;width:14.9pt;height:22.3pt;z-index:253491200;mso-width-relative:margin;mso-height-relative:margin" coordorigin="14569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">
                      <v:shape id="Textfeld 3" o:spid="_x0000_s2083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4B9356F" w14:textId="3BF04AC8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2084" type="#_x0000_t202" style="position:absolute;left:14569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0BFD14F" w14:textId="2B252004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07111638" o:spid="_x0000_s208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Leonie hat ihren Koffer gewogen. </w:t>
            </w:r>
          </w:p>
          <w:p w14:paraId="0EC9BEB4" w14:textId="7BAC8F65" w:rsidR="00D22F3C" w:rsidRPr="007F4553" w:rsidRDefault="00D22F3C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Er wiegt</w:t>
            </w:r>
            <w:r w:rsidR="008D5CC7">
              <w:rPr>
                <w:rFonts w:asciiTheme="minorHAnsi" w:hAnsiTheme="minorHAnsi" w:cstheme="minorHAnsi"/>
              </w:rPr>
              <w:t xml:space="preserve"> 5     </w:t>
            </w:r>
            <w:r w:rsidRPr="007F4553">
              <w:rPr>
                <w:rFonts w:asciiTheme="minorHAnsi" w:hAnsiTheme="minorHAnsi" w:cstheme="minorHAnsi"/>
              </w:rPr>
              <w:t xml:space="preserve"> kg. Sie packt noch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</m:t>
              </m:r>
            </m:oMath>
            <w:r w:rsidRPr="007F4553">
              <w:rPr>
                <w:rFonts w:asciiTheme="minorHAnsi" w:hAnsiTheme="minorHAnsi" w:cstheme="minorHAnsi"/>
              </w:rPr>
              <w:t xml:space="preserve">kg aus. </w:t>
            </w:r>
            <w:r w:rsidRPr="007F4553">
              <w:rPr>
                <w:rFonts w:asciiTheme="minorHAnsi" w:hAnsiTheme="minorHAnsi" w:cstheme="minorHAnsi"/>
              </w:rPr>
              <w:br/>
              <w:t>Wie schwer ist ihr Rucksack jetzt?</w:t>
            </w:r>
          </w:p>
        </w:tc>
      </w:tr>
      <w:tr w:rsidR="00D22F3C" w:rsidRPr="007F4553" w14:paraId="6C64C52A" w14:textId="77777777" w:rsidTr="00272865">
        <w:trPr>
          <w:trHeight w:val="198"/>
        </w:trPr>
        <w:tc>
          <w:tcPr>
            <w:tcW w:w="1242" w:type="dxa"/>
            <w:gridSpan w:val="2"/>
            <w:vMerge/>
          </w:tcPr>
          <w:p w14:paraId="29F175A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bottom w:val="single" w:sz="8" w:space="0" w:color="BFBFBF" w:themeColor="background1" w:themeShade="BF"/>
            </w:tcBorders>
          </w:tcPr>
          <w:p w14:paraId="2F3BA34C" w14:textId="5B6A7029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4" w:type="dxa"/>
            <w:vMerge w:val="restart"/>
          </w:tcPr>
          <w:p w14:paraId="1DF4585A" w14:textId="080488B0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10" w:type="dxa"/>
            <w:gridSpan w:val="3"/>
            <w:tcBorders>
              <w:bottom w:val="single" w:sz="8" w:space="0" w:color="BFBFBF" w:themeColor="background1" w:themeShade="BF"/>
            </w:tcBorders>
          </w:tcPr>
          <w:p w14:paraId="41EE41F2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</w:tr>
      <w:tr w:rsidR="00D22F3C" w:rsidRPr="007F4553" w14:paraId="49DC9236" w14:textId="77777777" w:rsidTr="00272865">
        <w:trPr>
          <w:trHeight w:hRule="exact" w:val="1451"/>
        </w:trPr>
        <w:tc>
          <w:tcPr>
            <w:tcW w:w="1242" w:type="dxa"/>
            <w:gridSpan w:val="2"/>
            <w:vMerge/>
            <w:tcBorders>
              <w:right w:val="single" w:sz="8" w:space="0" w:color="BFBFBF" w:themeColor="background1" w:themeShade="BF"/>
            </w:tcBorders>
          </w:tcPr>
          <w:p w14:paraId="70ECDDCE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A062A49" w14:textId="1D3BC094" w:rsidR="00D22F3C" w:rsidRPr="007F4553" w:rsidRDefault="00B60BFF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5296" behindDoc="0" locked="0" layoutInCell="1" allowOverlap="1" wp14:anchorId="48C571D5" wp14:editId="43D90F5D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85090</wp:posOffset>
                      </wp:positionV>
                      <wp:extent cx="189230" cy="290830"/>
                      <wp:effectExtent l="0" t="0" r="1270" b="1270"/>
                      <wp:wrapNone/>
                      <wp:docPr id="1748212764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90830"/>
                                <a:chOff x="14569" y="27774"/>
                                <a:chExt cx="192003" cy="333517"/>
                              </a:xfrm>
                            </wpg:grpSpPr>
                            <wps:wsp>
                              <wps:cNvPr id="1449095421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0A97D3" w14:textId="6E84812F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39795756" name="Textfeld 3"/>
                              <wps:cNvSpPr txBox="1"/>
                              <wps:spPr>
                                <a:xfrm>
                                  <a:off x="14569" y="197238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29B228" w14:textId="60EEE9E5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280224" name="Gerade Verbindung 916280224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571D5" id="_x0000_s2086" style="position:absolute;margin-left:29.85pt;margin-top:6.7pt;width:14.9pt;height:22.9pt;z-index:253495296;mso-width-relative:margin;mso-height-relative:margin" coordorigin="14569,27774" coordsize="192003,333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">
                      <v:shape id="Textfeld 3" o:spid="_x0000_s2087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20A97D3" w14:textId="6E84812F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088" type="#_x0000_t202" style="position:absolute;left:14569;top:197238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29B228" w14:textId="60EEE9E5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916280224" o:spid="_x0000_s2089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3248" behindDoc="0" locked="0" layoutInCell="1" allowOverlap="1" wp14:anchorId="0B63F6F8" wp14:editId="147E142F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-103505</wp:posOffset>
                      </wp:positionV>
                      <wp:extent cx="189230" cy="290830"/>
                      <wp:effectExtent l="0" t="0" r="1270" b="1270"/>
                      <wp:wrapNone/>
                      <wp:docPr id="2135052270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90830"/>
                                <a:chOff x="14569" y="27774"/>
                                <a:chExt cx="192003" cy="333517"/>
                              </a:xfrm>
                            </wpg:grpSpPr>
                            <wps:wsp>
                              <wps:cNvPr id="629089794" name="Textfeld 3"/>
                              <wps:cNvSpPr txBox="1"/>
                              <wps:spPr>
                                <a:xfrm>
                                  <a:off x="33196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3CD0A7" w14:textId="39EEE333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7955297" name="Textfeld 3"/>
                              <wps:cNvSpPr txBox="1"/>
                              <wps:spPr>
                                <a:xfrm>
                                  <a:off x="14569" y="197238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90C1EC" w14:textId="4BE8F916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563293" name="Gerade Verbindung 167563293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63F6F8" id="_x0000_s2090" style="position:absolute;margin-left:76.3pt;margin-top:-8.15pt;width:14.9pt;height:22.9pt;z-index:253493248;mso-width-relative:margin;mso-height-relative:margin" coordorigin="14569,27774" coordsize="192003,333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">
                      <v:shape id="Textfeld 3" o:spid="_x0000_s2091" type="#_x0000_t202" style="position:absolute;left:33196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F3CD0A7" w14:textId="39EEE333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092" type="#_x0000_t202" style="position:absolute;left:14569;top:197238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890C1EC" w14:textId="4BE8F916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67563293" o:spid="_x0000_s2093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Tim nimmt sich ein  </w:t>
            </w:r>
            <w:r w:rsidR="008D5CC7">
              <w:rPr>
                <w:rFonts w:asciiTheme="minorHAnsi" w:hAnsiTheme="minorHAnsi" w:cstheme="minorHAnsi"/>
              </w:rPr>
              <w:t xml:space="preserve">   </w:t>
            </w:r>
            <w:r w:rsidR="00D22F3C" w:rsidRPr="007F4553">
              <w:rPr>
                <w:rFonts w:asciiTheme="minorHAnsi" w:hAnsiTheme="minorHAnsi" w:cstheme="minorHAnsi"/>
              </w:rPr>
              <w:t xml:space="preserve">-Stück von der Pizza und ein </w:t>
            </w:r>
            <w:r w:rsidR="008D5CC7">
              <w:rPr>
                <w:rFonts w:asciiTheme="minorHAnsi" w:hAnsiTheme="minorHAnsi" w:cstheme="minorHAnsi"/>
              </w:rPr>
              <w:t xml:space="preserve">    </w:t>
            </w:r>
            <w:r w:rsidR="00D22F3C" w:rsidRPr="007F4553">
              <w:rPr>
                <w:rFonts w:asciiTheme="minorHAnsi" w:hAnsiTheme="minorHAnsi" w:cstheme="minorHAnsi"/>
              </w:rPr>
              <w:t xml:space="preserve">- Stück. </w:t>
            </w:r>
          </w:p>
          <w:p w14:paraId="6991157F" w14:textId="3F06DFFB" w:rsidR="00D22F3C" w:rsidRPr="007F4553" w:rsidRDefault="00D22F3C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Welchen Anteil hat er von der Pizza gegessen?</w:t>
            </w:r>
          </w:p>
        </w:tc>
        <w:tc>
          <w:tcPr>
            <w:tcW w:w="284" w:type="dxa"/>
            <w:vMerge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F2A750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10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09A3C4" w14:textId="77777777" w:rsidR="00D22F3C" w:rsidRPr="007F4553" w:rsidRDefault="00D22F3C" w:rsidP="008D5CC7">
            <w:pPr>
              <w:spacing w:line="276" w:lineRule="auto"/>
              <w:jc w:val="center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98656" behindDoc="0" locked="0" layoutInCell="1" allowOverlap="1" wp14:anchorId="7005C1A9" wp14:editId="699F42FD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5080</wp:posOffset>
                  </wp:positionV>
                  <wp:extent cx="1647825" cy="676275"/>
                  <wp:effectExtent l="0" t="0" r="3175" b="9525"/>
                  <wp:wrapNone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3.1.eps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2F3C" w:rsidRPr="007F4553" w14:paraId="0958F087" w14:textId="77777777" w:rsidTr="00272865">
        <w:trPr>
          <w:trHeight w:val="84"/>
        </w:trPr>
        <w:tc>
          <w:tcPr>
            <w:tcW w:w="764" w:type="dxa"/>
          </w:tcPr>
          <w:p w14:paraId="2DE1ECB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78" w:type="dxa"/>
            <w:tcBorders>
              <w:top w:val="single" w:sz="8" w:space="0" w:color="BFBFBF" w:themeColor="background1" w:themeShade="BF"/>
            </w:tcBorders>
          </w:tcPr>
          <w:p w14:paraId="4F4242A7" w14:textId="77777777" w:rsidR="00D22F3C" w:rsidRPr="007F4553" w:rsidRDefault="00D22F3C" w:rsidP="00D22F3C">
            <w:pPr>
              <w:pStyle w:val="DialogAufgabeNummerV"/>
              <w:widowControl w:val="0"/>
              <w:spacing w:line="240" w:lineRule="atLeast"/>
              <w:rPr>
                <w:rFonts w:asciiTheme="minorHAnsi" w:hAnsiTheme="minorHAnsi" w:cstheme="minorHAnsi"/>
                <w:color w:val="565656" w:themeColor="accent3" w:themeShade="BF"/>
              </w:rPr>
            </w:pPr>
          </w:p>
        </w:tc>
        <w:tc>
          <w:tcPr>
            <w:tcW w:w="4219" w:type="dxa"/>
            <w:gridSpan w:val="3"/>
          </w:tcPr>
          <w:p w14:paraId="3C03E04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BFBFBF" w:themeColor="background1" w:themeShade="BF"/>
            </w:tcBorders>
          </w:tcPr>
          <w:p w14:paraId="7BBFD4F0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D22F3C" w:rsidRPr="007F4553" w14:paraId="4C84CAE9" w14:textId="77777777" w:rsidTr="00272865">
        <w:tc>
          <w:tcPr>
            <w:tcW w:w="764" w:type="dxa"/>
          </w:tcPr>
          <w:p w14:paraId="34102FC1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78" w:type="dxa"/>
          </w:tcPr>
          <w:p w14:paraId="6C04C83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046" w:type="dxa"/>
            <w:gridSpan w:val="5"/>
          </w:tcPr>
          <w:p w14:paraId="69000111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Zeichne zu jeder Situation ein passendes Bild.</w:t>
            </w:r>
          </w:p>
          <w:p w14:paraId="0E82D728" w14:textId="77777777" w:rsidR="00F45187" w:rsidRPr="007F4553" w:rsidRDefault="00F4518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F45187" w:rsidRPr="007F4553" w14:paraId="4D0B3A7D" w14:textId="77777777" w:rsidTr="00272865">
        <w:tc>
          <w:tcPr>
            <w:tcW w:w="764" w:type="dxa"/>
          </w:tcPr>
          <w:p w14:paraId="40E0FD00" w14:textId="3A612EAF" w:rsidR="00F45187" w:rsidRPr="007F4553" w:rsidRDefault="00F45187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3D48D148" wp14:editId="5DDC1970">
                  <wp:extent cx="313144" cy="272386"/>
                  <wp:effectExtent l="0" t="0" r="0" b="0"/>
                  <wp:docPr id="454150498" name="Grafik 45415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</w:tcPr>
          <w:p w14:paraId="1256D20D" w14:textId="347ACF69" w:rsidR="00F45187" w:rsidRPr="007F4553" w:rsidRDefault="00F45187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046" w:type="dxa"/>
            <w:gridSpan w:val="5"/>
          </w:tcPr>
          <w:p w14:paraId="27C50987" w14:textId="6C700713" w:rsidR="00F45187" w:rsidRPr="007F4553" w:rsidRDefault="00F4518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Stellt euch gegenseitig Aufgaben: Eine Person stellt eine Aufgabe mit </w:t>
            </w:r>
            <w:r w:rsidR="004448BE" w:rsidRPr="007F4553">
              <w:rPr>
                <w:rFonts w:asciiTheme="minorHAnsi" w:hAnsiTheme="minorHAnsi" w:cstheme="minorHAnsi"/>
              </w:rPr>
              <w:t>(evtl. 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Pr="007F4553">
              <w:rPr>
                <w:rFonts w:asciiTheme="minorHAnsi" w:hAnsiTheme="minorHAnsi" w:cstheme="minorHAnsi"/>
              </w:rPr>
              <w:t>en</w:t>
            </w:r>
            <w:r w:rsidR="004448BE" w:rsidRPr="007F4553">
              <w:rPr>
                <w:rFonts w:asciiTheme="minorHAnsi" w:hAnsiTheme="minorHAnsi" w:cstheme="minorHAnsi"/>
              </w:rPr>
              <w:t>)</w:t>
            </w:r>
            <w:r w:rsidRPr="007F4553">
              <w:rPr>
                <w:rFonts w:asciiTheme="minorHAnsi" w:hAnsiTheme="minorHAnsi" w:cstheme="minorHAnsi"/>
              </w:rPr>
              <w:t xml:space="preserve"> Streifen dar, die andere nennt dazu eine passende Situation. Wechselt euch ab.</w:t>
            </w:r>
          </w:p>
        </w:tc>
      </w:tr>
    </w:tbl>
    <w:p w14:paraId="1D691B06" w14:textId="77777777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643E6881" w14:textId="6E4F33D4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61"/>
        <w:gridCol w:w="478"/>
        <w:gridCol w:w="8046"/>
      </w:tblGrid>
      <w:tr w:rsidR="00D22F3C" w:rsidRPr="007F4553" w14:paraId="2F21A91E" w14:textId="77777777" w:rsidTr="00B676BE">
        <w:tc>
          <w:tcPr>
            <w:tcW w:w="761" w:type="dxa"/>
          </w:tcPr>
          <w:p w14:paraId="493C06F6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3.2</w:t>
            </w:r>
          </w:p>
        </w:tc>
        <w:tc>
          <w:tcPr>
            <w:tcW w:w="8524" w:type="dxa"/>
            <w:gridSpan w:val="2"/>
          </w:tcPr>
          <w:p w14:paraId="1EE3ED00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Bilder und Situationen beurteilen</w:t>
            </w:r>
          </w:p>
          <w:p w14:paraId="2907E67A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211532E4" w14:textId="77777777" w:rsidTr="00E95EE4">
        <w:tc>
          <w:tcPr>
            <w:tcW w:w="1239" w:type="dxa"/>
            <w:gridSpan w:val="2"/>
          </w:tcPr>
          <w:p w14:paraId="3961B2B9" w14:textId="77777777" w:rsidR="00D22F3C" w:rsidRPr="007F4553" w:rsidRDefault="00272865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C018824" wp14:editId="1A252AD3">
                  <wp:extent cx="360000" cy="272386"/>
                  <wp:effectExtent l="0" t="0" r="2540" b="0"/>
                  <wp:docPr id="430402372" name="Grafik 43040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</w:tcPr>
          <w:p w14:paraId="74124057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Emily hat ein Bild, eine Geschichte und eine Aufgabe aufgeschrieben.</w:t>
            </w:r>
          </w:p>
          <w:p w14:paraId="7B3B4156" w14:textId="77777777" w:rsidR="00272865" w:rsidRPr="007F4553" w:rsidRDefault="00272865" w:rsidP="0027286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Überprüfe:</w:t>
            </w:r>
          </w:p>
          <w:p w14:paraId="2B468A7D" w14:textId="77777777" w:rsidR="00272865" w:rsidRPr="007F4553" w:rsidRDefault="00272865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Passt das Bild zur Rechnung? Passt das Bild zur Situation?</w:t>
            </w:r>
          </w:p>
          <w:p w14:paraId="4C3B95D5" w14:textId="77777777" w:rsidR="00272865" w:rsidRPr="007F4553" w:rsidRDefault="00272865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Passt die Situation zur Rechnung?</w:t>
            </w:r>
          </w:p>
          <w:p w14:paraId="24EFDD9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D22F3C" w:rsidRPr="007F4553" w14:paraId="612CFCC8" w14:textId="77777777" w:rsidTr="00B676BE">
        <w:trPr>
          <w:trHeight w:val="1330"/>
        </w:trPr>
        <w:tc>
          <w:tcPr>
            <w:tcW w:w="9285" w:type="dxa"/>
            <w:gridSpan w:val="3"/>
          </w:tcPr>
          <w:p w14:paraId="454E156B" w14:textId="1B7192CE" w:rsidR="00D22F3C" w:rsidRPr="007F4553" w:rsidRDefault="003652C8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B13ED7C" wp14:editId="6FD68CB0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52553</wp:posOffset>
                      </wp:positionV>
                      <wp:extent cx="199390" cy="287020"/>
                      <wp:effectExtent l="0" t="0" r="3810" b="5080"/>
                      <wp:wrapNone/>
                      <wp:docPr id="80726940" name="Gruppieren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90" cy="287020"/>
                                <a:chOff x="0" y="0"/>
                                <a:chExt cx="202092" cy="330092"/>
                              </a:xfrm>
                            </wpg:grpSpPr>
                            <wps:wsp>
                              <wps:cNvPr id="1993470990" name="Textfeld 3"/>
                              <wps:cNvSpPr txBox="1"/>
                              <wps:spPr>
                                <a:xfrm>
                                  <a:off x="0" y="166150"/>
                                  <a:ext cx="20209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5C3420" w14:textId="77777777" w:rsidR="003652C8" w:rsidRPr="003652C8" w:rsidRDefault="003652C8" w:rsidP="003652C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3652C8"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0653" name="Textfeld 3"/>
                              <wps:cNvSpPr txBox="1"/>
                              <wps:spPr>
                                <a:xfrm>
                                  <a:off x="21842" y="0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E25F7E" w14:textId="77777777" w:rsidR="003652C8" w:rsidRPr="003652C8" w:rsidRDefault="003652C8" w:rsidP="003652C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3652C8"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6453643" name="Gerade Verbindung 176453643"/>
                              <wps:cNvCnPr/>
                              <wps:spPr>
                                <a:xfrm>
                                  <a:off x="43737" y="182828"/>
                                  <a:ext cx="1092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13ED7C" id="Gruppieren 68" o:spid="_x0000_s2094" style="position:absolute;margin-left:136.7pt;margin-top:4.15pt;width:15.7pt;height:22.6pt;z-index:253240320" coordsize="202092,330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">
                      <v:shape id="Textfeld 3" o:spid="_x0000_s2095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5C3420" w14:textId="77777777" w:rsidR="003652C8" w:rsidRPr="003652C8" w:rsidRDefault="003652C8" w:rsidP="003652C8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652C8"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09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06E25F7E" w14:textId="77777777" w:rsidR="003652C8" w:rsidRPr="003652C8" w:rsidRDefault="003652C8" w:rsidP="003652C8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652C8"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Gerade Verbindung 176453643" o:spid="_x0000_s209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334E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7D1631BD" wp14:editId="622D1301">
                      <wp:simplePos x="0" y="0"/>
                      <wp:positionH relativeFrom="column">
                        <wp:posOffset>3065552</wp:posOffset>
                      </wp:positionH>
                      <wp:positionV relativeFrom="paragraph">
                        <wp:posOffset>31750</wp:posOffset>
                      </wp:positionV>
                      <wp:extent cx="1137920" cy="759460"/>
                      <wp:effectExtent l="0" t="0" r="17780" b="15240"/>
                      <wp:wrapSquare wrapText="bothSides"/>
                      <wp:docPr id="11550" name="Textfeld 1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7920" cy="759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B4CEC" w14:textId="173A6D50" w:rsidR="00B676BE" w:rsidRPr="00941483" w:rsidRDefault="00B676BE" w:rsidP="00D22F3C">
                                  <w:pPr>
                                    <w:pStyle w:val="TextSprechblasen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631BD" id="Textfeld 11550" o:spid="_x0000_s2098" type="#_x0000_t202" style="position:absolute;margin-left:241.4pt;margin-top:2.5pt;width:89.6pt;height:59.8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" fillcolor="#f2f2f2 [3052]" strokecolor="#bfbfbf [2412]" strokeweight="1pt">
                      <v:textbox>
                        <w:txbxContent>
                          <w:p w14:paraId="799B4CEC" w14:textId="173A6D50" w:rsidR="00B676BE" w:rsidRPr="00941483" w:rsidRDefault="00B676BE" w:rsidP="00D22F3C">
                            <w:pPr>
                              <w:pStyle w:val="TextSprechblasen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C57FC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091EE81" wp14:editId="146E2FD1">
                      <wp:simplePos x="0" y="0"/>
                      <wp:positionH relativeFrom="column">
                        <wp:posOffset>839927</wp:posOffset>
                      </wp:positionH>
                      <wp:positionV relativeFrom="paragraph">
                        <wp:posOffset>40005</wp:posOffset>
                      </wp:positionV>
                      <wp:extent cx="2072005" cy="759460"/>
                      <wp:effectExtent l="0" t="0" r="10795" b="15240"/>
                      <wp:wrapSquare wrapText="bothSides"/>
                      <wp:docPr id="838557092" name="Textfeld 838557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005" cy="759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E091D9" w14:textId="072C056A" w:rsidR="00B676BE" w:rsidRPr="008C57FC" w:rsidRDefault="00B676BE" w:rsidP="003652C8">
                                  <w:pPr>
                                    <w:pStyle w:val="TextSprechblasen"/>
                                    <w:spacing w:before="40"/>
                                    <w:rPr>
                                      <w:color w:val="0070C0"/>
                                    </w:rPr>
                                  </w:pPr>
                                  <w:r w:rsidRPr="008C57FC">
                                    <w:rPr>
                                      <w:color w:val="0070C0"/>
                                    </w:rPr>
                                    <w:t>Ich bekomm</w:t>
                                  </w:r>
                                  <w:r w:rsidR="003652C8">
                                    <w:rPr>
                                      <w:color w:val="0070C0"/>
                                    </w:rPr>
                                    <w:t xml:space="preserve">e    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t>vom Kuchen und</w:t>
                                  </w:r>
                                  <w:r w:rsidR="003652C8">
                                    <w:rPr>
                                      <w:color w:val="0070C0"/>
                                    </w:rPr>
                                    <w:t xml:space="preserve">    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t xml:space="preserve">von der Pizza.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br/>
                                    <w:t>Welchen Anteil bekomme ich?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1EE81" id="Textfeld 838557092" o:spid="_x0000_s2099" type="#_x0000_t202" style="position:absolute;margin-left:66.15pt;margin-top:3.15pt;width:163.15pt;height:59.8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" fillcolor="#f2f2f2 [3052]" strokecolor="#bfbfbf [2412]" strokeweight="1pt">
                      <v:textbox>
                        <w:txbxContent>
                          <w:p w14:paraId="7DE091D9" w14:textId="072C056A" w:rsidR="00B676BE" w:rsidRPr="008C57FC" w:rsidRDefault="00B676BE" w:rsidP="003652C8">
                            <w:pPr>
                              <w:pStyle w:val="TextSprechblasen"/>
                              <w:spacing w:before="40"/>
                              <w:rPr>
                                <w:color w:val="0070C0"/>
                              </w:rPr>
                            </w:pPr>
                            <w:r w:rsidRPr="008C57FC">
                              <w:rPr>
                                <w:color w:val="0070C0"/>
                              </w:rPr>
                              <w:t>Ich bekomm</w:t>
                            </w:r>
                            <w:r w:rsidR="003652C8">
                              <w:rPr>
                                <w:color w:val="0070C0"/>
                              </w:rPr>
                              <w:t xml:space="preserve">e     </w:t>
                            </w:r>
                            <w:r w:rsidRPr="008C57FC">
                              <w:rPr>
                                <w:color w:val="0070C0"/>
                              </w:rPr>
                              <w:t>vom Kuchen und</w:t>
                            </w:r>
                            <w:r w:rsidR="003652C8">
                              <w:rPr>
                                <w:color w:val="0070C0"/>
                              </w:rPr>
                              <w:t xml:space="preserve">     </w:t>
                            </w:r>
                            <w:r w:rsidRPr="008C57FC">
                              <w:rPr>
                                <w:color w:val="0070C0"/>
                              </w:rPr>
                              <w:t xml:space="preserve">von der Pizza. </w:t>
                            </w:r>
                            <w:r w:rsidRPr="008C57FC">
                              <w:rPr>
                                <w:color w:val="0070C0"/>
                              </w:rPr>
                              <w:br/>
                              <w:t>Welchen Anteil bekomme ich?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C57FC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D35C7BA" wp14:editId="763F0266">
                      <wp:simplePos x="0" y="0"/>
                      <wp:positionH relativeFrom="column">
                        <wp:posOffset>4598723</wp:posOffset>
                      </wp:positionH>
                      <wp:positionV relativeFrom="paragraph">
                        <wp:posOffset>-225857</wp:posOffset>
                      </wp:positionV>
                      <wp:extent cx="759460" cy="1263691"/>
                      <wp:effectExtent l="1905" t="0" r="17145" b="17145"/>
                      <wp:wrapNone/>
                      <wp:docPr id="11521" name="Textfeld 1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59460" cy="1263691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DC7F5" w14:textId="77777777" w:rsidR="00B676BE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  </w:t>
                                  </w:r>
                                </w:p>
                                <w:p w14:paraId="4DBCAD03" w14:textId="77777777" w:rsidR="00B676BE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A462FF8" w14:textId="77777777" w:rsidR="00B676BE" w:rsidRPr="006C7CC4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72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5C7BA" id="Textfeld 11521" o:spid="_x0000_s2100" type="#_x0000_t202" style="position:absolute;margin-left:362.1pt;margin-top:-17.8pt;width:59.8pt;height:99.5pt;rotation:-90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" filled="f" strokecolor="#bfbfbf [2412]" strokeweight="1pt">
                      <v:textbox inset=",5.2mm">
                        <w:txbxContent>
                          <w:p w14:paraId="0A0DC7F5" w14:textId="77777777" w:rsidR="00B676BE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</w:p>
                          <w:p w14:paraId="4DBCAD03" w14:textId="77777777" w:rsidR="00B676BE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A462FF8" w14:textId="77777777" w:rsidR="00B676BE" w:rsidRPr="006C7CC4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2F3C"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1856" behindDoc="0" locked="0" layoutInCell="1" allowOverlap="1" wp14:anchorId="41931588" wp14:editId="3D7A20C6">
                  <wp:simplePos x="0" y="0"/>
                  <wp:positionH relativeFrom="column">
                    <wp:posOffset>4424341</wp:posOffset>
                  </wp:positionH>
                  <wp:positionV relativeFrom="paragraph">
                    <wp:posOffset>132605</wp:posOffset>
                  </wp:positionV>
                  <wp:extent cx="1019175" cy="571500"/>
                  <wp:effectExtent l="0" t="0" r="9525" b="0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3.2.eps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987360" w14:textId="6F19A3CD" w:rsidR="00D22F3C" w:rsidRPr="007F4553" w:rsidRDefault="003652C8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241344" behindDoc="0" locked="0" layoutInCell="1" allowOverlap="1" wp14:anchorId="7CC59A8C" wp14:editId="14E0243E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19533</wp:posOffset>
                  </wp:positionV>
                  <wp:extent cx="215900" cy="393700"/>
                  <wp:effectExtent l="0" t="0" r="0" b="0"/>
                  <wp:wrapNone/>
                  <wp:docPr id="6058516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851635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551" w:rsidRPr="007F4553">
              <w:rPr>
                <w:rFonts w:cstheme="minorHAnsi"/>
                <w:noProof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6224" behindDoc="0" locked="0" layoutInCell="1" allowOverlap="1" wp14:anchorId="309B787F" wp14:editId="4BA0B898">
                      <wp:simplePos x="0" y="0"/>
                      <wp:positionH relativeFrom="column">
                        <wp:posOffset>3253248</wp:posOffset>
                      </wp:positionH>
                      <wp:positionV relativeFrom="paragraph">
                        <wp:posOffset>86315</wp:posOffset>
                      </wp:positionV>
                      <wp:extent cx="743655" cy="288675"/>
                      <wp:effectExtent l="0" t="0" r="5715" b="3810"/>
                      <wp:wrapNone/>
                      <wp:docPr id="1472301639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707023962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1134597270" name="Gruppieren 1134597270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53494283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E691EB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10406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789D51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663448" name="Gerade Verbindung 1479663448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3121352" name="Gruppieren 1233121352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1286795574" name="Gruppieren 1286795574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444596270" name="Gruppieren 444596270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022532589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89A2D45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4211931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5DFFDE" w14:textId="2D3C1A5D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68467672" name="Gerade Verbindung 1168467672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24473785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E8619A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38838121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690BA81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323744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652822658" name="Gruppieren 652822658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249405565" name="Gruppieren 124940556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3616549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CDAF71" w14:textId="77777777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2016331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110C98" w14:textId="325BE6DF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413684" name="Gerade Verbindung 118413684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23798664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340784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9031907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2CEDB9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9B787F" id="Gruppieren 67" o:spid="_x0000_s2101" style="position:absolute;margin-left:256.15pt;margin-top:6.8pt;width:58.55pt;height:22.75pt;z-index:253236224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">
                      <v:group id="_x0000_s2102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">
                        <v:group id="Gruppieren 1134597270" o:spid="_x0000_s2103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">
                          <v:shape id="Textfeld 3" o:spid="_x0000_s2104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2E691EB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0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" filled="f" stroked="f" strokeweight=".5pt">
                            <v:textbox style="mso-fit-shape-to-text:t" inset="0,0,0,0">
                              <w:txbxContent>
                                <w:p w14:paraId="32789D51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479663448" o:spid="_x0000_s210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233121352" o:spid="_x0000_s2107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">
                          <v:group id="Gruppieren 1286795574" o:spid="_x0000_s2108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">
                            <v:group id="Gruppieren 444596270" o:spid="_x0000_s2109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">
                              <v:shape id="Textfeld 3" o:spid="_x0000_s211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89A2D45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11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D5DFFDE" w14:textId="2D3C1A5D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68467672" o:spid="_x0000_s211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1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6BE8619A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1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" filled="f" stroked="f" strokeweight=".5pt">
                            <v:textbox inset="1mm,0,,0">
                              <w:txbxContent>
                                <w:p w14:paraId="7690BA81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15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">
                        <v:group id="Gruppieren 652822658" o:spid="_x0000_s2116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">
                          <v:group id="Gruppieren 1249405565" o:spid="_x0000_s2117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">
                            <v:shape id="Textfeld 3" o:spid="_x0000_s2118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8CDAF71" w14:textId="77777777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9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8110C98" w14:textId="325BE6DF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8413684" o:spid="_x0000_s2120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2121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C340784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22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32CEDB9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68F0AFB" w14:textId="3C8DA72B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8A5289B" w14:textId="6A744E34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45A189B7" w14:textId="4E0CC10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15EA738E" w14:textId="56720282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5E5FBB77" w14:textId="13B9B8F6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2235"/>
        <w:gridCol w:w="5811"/>
      </w:tblGrid>
      <w:tr w:rsidR="00D22F3C" w:rsidRPr="007F4553" w14:paraId="364C254A" w14:textId="77777777" w:rsidTr="00B676BE">
        <w:tc>
          <w:tcPr>
            <w:tcW w:w="780" w:type="dxa"/>
          </w:tcPr>
          <w:p w14:paraId="19A7BCD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3.3</w:t>
            </w:r>
          </w:p>
        </w:tc>
        <w:tc>
          <w:tcPr>
            <w:tcW w:w="8505" w:type="dxa"/>
            <w:gridSpan w:val="3"/>
          </w:tcPr>
          <w:p w14:paraId="5305550F" w14:textId="74C324FA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Fehler erklären</w:t>
            </w:r>
          </w:p>
          <w:p w14:paraId="0E9CF413" w14:textId="7C9C36D8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2F852D0C" w14:textId="77777777" w:rsidTr="00E95EE4">
        <w:trPr>
          <w:trHeight w:val="1624"/>
        </w:trPr>
        <w:tc>
          <w:tcPr>
            <w:tcW w:w="1239" w:type="dxa"/>
            <w:gridSpan w:val="2"/>
          </w:tcPr>
          <w:p w14:paraId="223F5E0D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7407EE37" w14:textId="6CE7B973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21A81CEA" wp14:editId="7DBC73DD">
                      <wp:simplePos x="0" y="0"/>
                      <wp:positionH relativeFrom="column">
                        <wp:posOffset>1032272</wp:posOffset>
                      </wp:positionH>
                      <wp:positionV relativeFrom="paragraph">
                        <wp:posOffset>121724</wp:posOffset>
                      </wp:positionV>
                      <wp:extent cx="2398564" cy="443865"/>
                      <wp:effectExtent l="584200" t="0" r="14605" b="13335"/>
                      <wp:wrapNone/>
                      <wp:docPr id="148469518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8564" cy="443865"/>
                              </a:xfrm>
                              <a:prstGeom prst="wedgeRoundRectCallout">
                                <a:avLst>
                                  <a:gd name="adj1" fmla="val -73576"/>
                                  <a:gd name="adj2" fmla="val -1565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567817" w14:textId="7A50A73D" w:rsidR="00B676BE" w:rsidRPr="008C57FC" w:rsidRDefault="00B676BE" w:rsidP="007F3551">
                                  <w:pPr>
                                    <w:pStyle w:val="SprechbaseBeschreibung"/>
                                    <w:spacing w:before="120"/>
                                  </w:pPr>
                                  <w:r w:rsidRPr="008C57FC">
                                    <w:t>Ich rechne einfach beides plus:</w:t>
                                  </w:r>
                                </w:p>
                                <w:p w14:paraId="0C49E46C" w14:textId="77777777" w:rsidR="00B676BE" w:rsidRPr="008C57FC" w:rsidRDefault="00B676BE" w:rsidP="008C57FC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81CEA" id="_x0000_s2123" type="#_x0000_t62" style="position:absolute;margin-left:81.3pt;margin-top:9.6pt;width:188.85pt;height:34.9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" adj="-5092,7418" filled="f" strokecolor="#bfbfbf [2412]" strokeweight="1pt">
                      <v:textbox inset="1mm,1mm,1mm,1mm">
                        <w:txbxContent>
                          <w:p w14:paraId="2C567817" w14:textId="7A50A73D" w:rsidR="00B676BE" w:rsidRPr="008C57FC" w:rsidRDefault="00B676BE" w:rsidP="007F3551">
                            <w:pPr>
                              <w:pStyle w:val="SprechbaseBeschreibung"/>
                              <w:spacing w:before="120"/>
                            </w:pPr>
                            <w:r w:rsidRPr="008C57FC">
                              <w:t>Ich rechne einfach beides plus:</w:t>
                            </w:r>
                          </w:p>
                          <w:p w14:paraId="0C49E46C" w14:textId="77777777" w:rsidR="00B676BE" w:rsidRPr="008C57FC" w:rsidRDefault="00B676BE" w:rsidP="008C57FC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7264" behindDoc="0" locked="0" layoutInCell="1" allowOverlap="1" wp14:anchorId="0579FA54" wp14:editId="50C46A0C">
                      <wp:simplePos x="0" y="0"/>
                      <wp:positionH relativeFrom="column">
                        <wp:posOffset>-53897</wp:posOffset>
                      </wp:positionH>
                      <wp:positionV relativeFrom="paragraph">
                        <wp:posOffset>-43546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72DFCF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79FA54" id="_x0000_s2124" style="position:absolute;margin-left:-4.25pt;margin-top:-3.45pt;width:49.6pt;height:58.8pt;z-index:25306726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">
                      <v:shape id="Grafik 3" o:spid="_x0000_s212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">
                        <v:imagedata r:id="rId52" o:title="" chromakey="white"/>
                      </v:shape>
                      <v:shape id="Textfeld 12" o:spid="_x0000_s212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72DFCF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F4A977C" w14:textId="314B42B4" w:rsidR="00D22F3C" w:rsidRPr="007F4553" w:rsidRDefault="007F3551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0458B49D" wp14:editId="7539F609">
                      <wp:simplePos x="0" y="0"/>
                      <wp:positionH relativeFrom="column">
                        <wp:posOffset>2685970</wp:posOffset>
                      </wp:positionH>
                      <wp:positionV relativeFrom="paragraph">
                        <wp:posOffset>19426</wp:posOffset>
                      </wp:positionV>
                      <wp:extent cx="743655" cy="288675"/>
                      <wp:effectExtent l="0" t="0" r="5715" b="3810"/>
                      <wp:wrapNone/>
                      <wp:docPr id="1483660355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1034407084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715893172" name="Gruppieren 715893172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1948931711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2796F0" w14:textId="22D26AA8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451896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D62B66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27616773" name="Gerade Verbindung 172761677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6152254" name="Gruppieren 836152254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920071149" name="Gruppieren 920071149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396477384" name="Gruppieren 396477384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529507332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D4BBEB6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6173154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A1B642" w14:textId="13F450BF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9296835" name="Gerade Verbindung 1189296835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78353286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432492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56830294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FD4280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88554987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307178489" name="Gruppieren 30717848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419207238" name="Gruppieren 1419207238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186181059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019D7F" w14:textId="333AF728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47975249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A1D03C" w14:textId="16682FF9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3636669" name="Gerade Verbindung 693636669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5379042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5BBA5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49032078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8F2474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8B49D" id="_x0000_s2127" style="position:absolute;margin-left:211.5pt;margin-top:1.55pt;width:58.55pt;height:22.75pt;z-index:253234176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">
                      <v:group id="_x0000_s2128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">
                        <v:group id="Gruppieren 715893172" o:spid="_x0000_s2129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">
                          <v:shape id="Textfeld 3" o:spid="_x0000_s2130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2796F0" w14:textId="22D26AA8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3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2D62B66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727616773" o:spid="_x0000_s213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836152254" o:spid="_x0000_s213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">
                          <v:group id="Gruppieren 920071149" o:spid="_x0000_s213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">
                            <v:group id="Gruppieren 396477384" o:spid="_x0000_s213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">
                              <v:shape id="Textfeld 3" o:spid="_x0000_s213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D4BBEB6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3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A1B642" w14:textId="13F450BF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89296835" o:spid="_x0000_s213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3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" filled="f" stroked="f" strokeweight=".5pt">
                              <v:textbox inset="1mm">
                                <w:txbxContent>
                                  <w:p w14:paraId="65432492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4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12FD4280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41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">
                        <v:group id="Gruppieren 307178489" o:spid="_x0000_s2142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">
                          <v:group id="Gruppieren 1419207238" o:spid="_x0000_s2143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">
                            <v:shape id="Textfeld 3" o:spid="_x0000_s2144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4019D7F" w14:textId="333AF728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45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CA1D03C" w14:textId="16682FF9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93636669" o:spid="_x0000_s2146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2147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865BBA5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48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738F2474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F01C27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138A1CB8" wp14:editId="41B5DEAB">
                      <wp:simplePos x="0" y="0"/>
                      <wp:positionH relativeFrom="column">
                        <wp:posOffset>3246563</wp:posOffset>
                      </wp:positionH>
                      <wp:positionV relativeFrom="paragraph">
                        <wp:posOffset>161798</wp:posOffset>
                      </wp:positionV>
                      <wp:extent cx="368391" cy="447332"/>
                      <wp:effectExtent l="0" t="0" r="0" b="0"/>
                      <wp:wrapNone/>
                      <wp:docPr id="111335788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391" cy="4473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9A3FA0" w14:textId="77777777" w:rsidR="00B676BE" w:rsidRPr="00F01C27" w:rsidRDefault="00B676BE" w:rsidP="00F01C27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F01C27">
                                    <w:rPr>
                                      <w:rFonts w:ascii="Comic Sans MS" w:hAnsi="Comic Sans MS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8A1CB8" id="Textfeld 1" o:spid="_x0000_s2149" type="#_x0000_t202" style="position:absolute;margin-left:255.65pt;margin-top:12.75pt;width:29pt;height:35.2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" filled="f" stroked="f" strokeweight=".5pt">
                      <v:textbox>
                        <w:txbxContent>
                          <w:p w14:paraId="469A3FA0" w14:textId="77777777" w:rsidR="00B676BE" w:rsidRPr="00F01C27" w:rsidRDefault="00B676BE" w:rsidP="00F01C27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01C27"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A25248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3D3B4CB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6FB5AB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B177F8D" w14:textId="5D898C86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Emily hat falsch gerechnet. </w:t>
            </w:r>
          </w:p>
        </w:tc>
      </w:tr>
      <w:tr w:rsidR="00D22F3C" w:rsidRPr="007F4553" w14:paraId="7EC616B2" w14:textId="77777777" w:rsidTr="00E95EE4">
        <w:tc>
          <w:tcPr>
            <w:tcW w:w="1239" w:type="dxa"/>
            <w:gridSpan w:val="2"/>
          </w:tcPr>
          <w:p w14:paraId="231E039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2235" w:type="dxa"/>
          </w:tcPr>
          <w:p w14:paraId="517DB191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Zeige mit einem Bild, </w:t>
            </w:r>
          </w:p>
          <w:p w14:paraId="5E11FA77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811" w:type="dxa"/>
          </w:tcPr>
          <w:p w14:paraId="72C28B8F" w14:textId="77777777" w:rsidR="00D22F3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wie man auf die richtige Lösung kommt und</w:t>
            </w:r>
          </w:p>
          <w:p w14:paraId="2C70CF1B" w14:textId="77777777" w:rsidR="00D22F3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warum Emilys Lösung falsch ist.</w:t>
            </w:r>
          </w:p>
        </w:tc>
      </w:tr>
      <w:tr w:rsidR="00D22F3C" w:rsidRPr="007F4553" w14:paraId="1F6358A1" w14:textId="77777777" w:rsidTr="00B676BE">
        <w:tc>
          <w:tcPr>
            <w:tcW w:w="780" w:type="dxa"/>
          </w:tcPr>
          <w:p w14:paraId="1061AD58" w14:textId="77777777" w:rsidR="00D22F3C" w:rsidRPr="007F4553" w:rsidRDefault="00D22F3C" w:rsidP="00D22F3C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lastRenderedPageBreak/>
              <w:t>3.4</w:t>
            </w:r>
          </w:p>
        </w:tc>
        <w:tc>
          <w:tcPr>
            <w:tcW w:w="8505" w:type="dxa"/>
            <w:gridSpan w:val="3"/>
          </w:tcPr>
          <w:p w14:paraId="0E43B40E" w14:textId="2EEDCB65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Rechnungen in Bildern überprüfen</w:t>
            </w:r>
          </w:p>
          <w:p w14:paraId="565F4192" w14:textId="73A0A2BA" w:rsidR="00D22F3C" w:rsidRPr="007F4553" w:rsidRDefault="007F35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3DDF12F7" wp14:editId="18A7B791">
                      <wp:simplePos x="0" y="0"/>
                      <wp:positionH relativeFrom="column">
                        <wp:posOffset>3148607</wp:posOffset>
                      </wp:positionH>
                      <wp:positionV relativeFrom="paragraph">
                        <wp:posOffset>99391</wp:posOffset>
                      </wp:positionV>
                      <wp:extent cx="743655" cy="288675"/>
                      <wp:effectExtent l="0" t="0" r="5715" b="3810"/>
                      <wp:wrapNone/>
                      <wp:docPr id="96874739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2118225440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837568662" name="Gruppieren 837568662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2065120621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5A2B9E" w14:textId="79C9157E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354954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482F9B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01219213" name="Gerade Verbindung 190121921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8783683" name="Gruppieren 398783683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1450921431" name="Gruppieren 1450921431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550154025" name="Gruppieren 550154025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08944606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05713AB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41191072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9A501A" w14:textId="0DD5ED8F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3448905" name="Gerade Verbindung 703448905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1758806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FFCC24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04092552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473AA0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2762220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470551614" name="Gruppieren 470551614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961771267" name="Gruppieren 1961771267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5416726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483CDA" w14:textId="0E404A30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59553226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9A8975" w14:textId="0556F89B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5665907" name="Gerade Verbindung 1975665907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25425618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EAEF7D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84730771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BDBDC" w14:textId="4762BEBD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F12F7" id="_x0000_s2150" style="position:absolute;margin-left:247.9pt;margin-top:7.85pt;width:58.55pt;height:22.75pt;z-index:253232128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">
                      <v:group id="_x0000_s2151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">
                        <v:group id="Gruppieren 837568662" o:spid="_x0000_s2152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">
                          <v:shape id="Textfeld 3" o:spid="_x0000_s2153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5E5A2B9E" w14:textId="79C9157E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5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4482F9B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901219213" o:spid="_x0000_s215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398783683" o:spid="_x0000_s215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">
                          <v:group id="Gruppieren 1450921431" o:spid="_x0000_s215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">
                            <v:group id="Gruppieren 550154025" o:spid="_x0000_s215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">
                              <v:shape id="Textfeld 3" o:spid="_x0000_s215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05713AB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6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79A501A" w14:textId="0DD5ED8F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03448905" o:spid="_x0000_s216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16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05FFCC24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6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41473AA0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64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">
                        <v:group id="Gruppieren 470551614" o:spid="_x0000_s2165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">
                          <v:group id="Gruppieren 1961771267" o:spid="_x0000_s2166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">
                            <v:shape id="Textfeld 3" o:spid="_x0000_s2167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C483CDA" w14:textId="0E404A30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68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A9A8975" w14:textId="0556F89B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75665907" o:spid="_x0000_s2169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217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38EAEF7D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71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5DBDBDC" w14:textId="4762BEBD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36A1EEC4" w14:textId="77777777" w:rsidTr="00E95EE4">
        <w:trPr>
          <w:trHeight w:val="538"/>
        </w:trPr>
        <w:tc>
          <w:tcPr>
            <w:tcW w:w="780" w:type="dxa"/>
          </w:tcPr>
          <w:p w14:paraId="414BE31E" w14:textId="77777777" w:rsidR="00E0334E" w:rsidRPr="007F4553" w:rsidRDefault="00E0334E" w:rsidP="00D22F3C">
            <w:pPr>
              <w:spacing w:line="240" w:lineRule="atLeast"/>
              <w:rPr>
                <w:rFonts w:cstheme="minorHAnsi"/>
              </w:rPr>
            </w:pPr>
          </w:p>
          <w:p w14:paraId="1754CC72" w14:textId="77777777" w:rsidR="00D22F3C" w:rsidRPr="007F4553" w:rsidRDefault="00E0334E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23DEB51D" wp14:editId="15574A27">
                  <wp:extent cx="360000" cy="272386"/>
                  <wp:effectExtent l="0" t="0" r="2540" b="0"/>
                  <wp:docPr id="83974831" name="Grafik 8397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2B33DD06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2"/>
          </w:tcPr>
          <w:p w14:paraId="7FB2FE13" w14:textId="0E54EADB" w:rsidR="00D22F3C" w:rsidRPr="007F4553" w:rsidRDefault="00D22F3C" w:rsidP="00B60BFF">
            <w:pPr>
              <w:pStyle w:val="Text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Maurice, Tim und Leonie haben Bilder zur Aufgab</w:t>
            </w:r>
            <w:r w:rsidR="007F3551" w:rsidRPr="007F4553">
              <w:rPr>
                <w:rFonts w:asciiTheme="minorHAnsi" w:hAnsiTheme="minorHAnsi" w:cstheme="minorHAnsi"/>
              </w:rPr>
              <w:t xml:space="preserve">e                        </w:t>
            </w:r>
            <w:r w:rsidRPr="007F4553">
              <w:rPr>
                <w:rFonts w:asciiTheme="minorHAnsi" w:hAnsiTheme="minorHAnsi" w:cstheme="minorHAnsi"/>
              </w:rPr>
              <w:t xml:space="preserve">gezeichnet. </w:t>
            </w:r>
          </w:p>
          <w:p w14:paraId="10CA295F" w14:textId="0EEB7490" w:rsidR="00E0334E" w:rsidRPr="007F4553" w:rsidRDefault="00E0334E" w:rsidP="00B60BFF">
            <w:pPr>
              <w:pStyle w:val="Text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Welche Bilder passen zur Aufgabe, welche nicht? Warum?</w:t>
            </w:r>
          </w:p>
        </w:tc>
      </w:tr>
      <w:tr w:rsidR="00D22F3C" w:rsidRPr="007F4553" w14:paraId="1569430F" w14:textId="77777777" w:rsidTr="00B676BE">
        <w:trPr>
          <w:trHeight w:val="2360"/>
        </w:trPr>
        <w:tc>
          <w:tcPr>
            <w:tcW w:w="9285" w:type="dxa"/>
            <w:gridSpan w:val="4"/>
          </w:tcPr>
          <w:p w14:paraId="7D519317" w14:textId="41D41062" w:rsidR="008C57FC" w:rsidRPr="007F4553" w:rsidRDefault="008C57F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  <w:p w14:paraId="3D84DAE8" w14:textId="77777777" w:rsidR="00D22F3C" w:rsidRPr="007F4553" w:rsidRDefault="008C57FC" w:rsidP="008C57F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                                </w:t>
            </w:r>
            <w:r w:rsidR="00D22F3C"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Maurice:</w:t>
            </w:r>
            <w:r w:rsidR="00D22F3C"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           </w:t>
            </w:r>
            <w:r w:rsidR="00D22F3C"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Tim:</w:t>
            </w:r>
            <w:r w:rsidR="00D22F3C"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</w:t>
            </w:r>
            <w:r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</w:t>
            </w:r>
            <w:r w:rsidR="00D22F3C"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Leo</w:t>
            </w:r>
            <w:r w:rsidR="00D22F3C"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nie:</w:t>
            </w:r>
          </w:p>
          <w:p w14:paraId="2CCED25F" w14:textId="0848C76A" w:rsidR="00D22F3C" w:rsidRPr="007F4553" w:rsidRDefault="008C57FC" w:rsidP="00D22F3C">
            <w:pPr>
              <w:tabs>
                <w:tab w:val="left" w:pos="5221"/>
              </w:tabs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2978176" behindDoc="0" locked="0" layoutInCell="1" allowOverlap="1" wp14:anchorId="186F9EAB" wp14:editId="7F8D9F16">
                  <wp:simplePos x="0" y="0"/>
                  <wp:positionH relativeFrom="column">
                    <wp:posOffset>810977</wp:posOffset>
                  </wp:positionH>
                  <wp:positionV relativeFrom="paragraph">
                    <wp:posOffset>73683</wp:posOffset>
                  </wp:positionV>
                  <wp:extent cx="1911250" cy="876296"/>
                  <wp:effectExtent l="88900" t="76200" r="83185" b="76835"/>
                  <wp:wrapNone/>
                  <wp:docPr id="1417518444" name="Grafik 1417518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" t="10001" r="8142" b="14725"/>
                          <a:stretch/>
                        </pic:blipFill>
                        <pic:spPr bwMode="auto">
                          <a:xfrm>
                            <a:off x="0" y="0"/>
                            <a:ext cx="1930778" cy="885249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2979200" behindDoc="0" locked="0" layoutInCell="1" allowOverlap="1" wp14:anchorId="25EC633E" wp14:editId="771CF916">
                  <wp:simplePos x="0" y="0"/>
                  <wp:positionH relativeFrom="column">
                    <wp:posOffset>2837377</wp:posOffset>
                  </wp:positionH>
                  <wp:positionV relativeFrom="paragraph">
                    <wp:posOffset>73660</wp:posOffset>
                  </wp:positionV>
                  <wp:extent cx="1703705" cy="876300"/>
                  <wp:effectExtent l="88900" t="76200" r="86995" b="76200"/>
                  <wp:wrapNone/>
                  <wp:docPr id="623481373" name="Grafik 62348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0383" r="9718" b="9529"/>
                          <a:stretch/>
                        </pic:blipFill>
                        <pic:spPr bwMode="auto">
                          <a:xfrm>
                            <a:off x="0" y="0"/>
                            <a:ext cx="1703705" cy="876300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80224" behindDoc="0" locked="0" layoutInCell="1" allowOverlap="1" wp14:anchorId="6004206F" wp14:editId="2D8CC8FD">
                  <wp:simplePos x="0" y="0"/>
                  <wp:positionH relativeFrom="column">
                    <wp:posOffset>4654550</wp:posOffset>
                  </wp:positionH>
                  <wp:positionV relativeFrom="paragraph">
                    <wp:posOffset>76835</wp:posOffset>
                  </wp:positionV>
                  <wp:extent cx="1152525" cy="876300"/>
                  <wp:effectExtent l="76200" t="76200" r="85725" b="76200"/>
                  <wp:wrapNone/>
                  <wp:docPr id="1350790408" name="Grafik 135079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F3C" w:rsidRPr="007F4553">
              <w:rPr>
                <w:rFonts w:cstheme="minorHAnsi"/>
              </w:rPr>
              <w:t xml:space="preserve">                                                                                                  </w:t>
            </w:r>
          </w:p>
        </w:tc>
      </w:tr>
      <w:tr w:rsidR="00D22F3C" w:rsidRPr="007F4553" w14:paraId="09B753E7" w14:textId="77777777" w:rsidTr="00E95EE4">
        <w:tc>
          <w:tcPr>
            <w:tcW w:w="780" w:type="dxa"/>
          </w:tcPr>
          <w:p w14:paraId="023E40F0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294DEA4A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8046" w:type="dxa"/>
            <w:gridSpan w:val="2"/>
          </w:tcPr>
          <w:p w14:paraId="2D21EE15" w14:textId="5E657013" w:rsidR="00D22F3C" w:rsidRPr="007F4553" w:rsidRDefault="007F355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7AC6DA9E" wp14:editId="0E331F38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111912</wp:posOffset>
                      </wp:positionV>
                      <wp:extent cx="481330" cy="296545"/>
                      <wp:effectExtent l="0" t="0" r="1270" b="8255"/>
                      <wp:wrapNone/>
                      <wp:docPr id="810003694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30" cy="296545"/>
                                <a:chOff x="0" y="0"/>
                                <a:chExt cx="481345" cy="296546"/>
                              </a:xfrm>
                            </wpg:grpSpPr>
                            <wpg:grpSp>
                              <wpg:cNvPr id="858944280" name="Gruppieren 858944280"/>
                              <wpg:cNvGrpSpPr/>
                              <wpg:grpSpPr>
                                <a:xfrm>
                                  <a:off x="0" y="0"/>
                                  <a:ext cx="199785" cy="296546"/>
                                  <a:chOff x="0" y="0"/>
                                  <a:chExt cx="202092" cy="339934"/>
                                </a:xfrm>
                              </wpg:grpSpPr>
                              <wps:wsp>
                                <wps:cNvPr id="1159395699" name="Textfeld 3"/>
                                <wps:cNvSpPr txBox="1"/>
                                <wps:spPr>
                                  <a:xfrm>
                                    <a:off x="0" y="175992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E96EF2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6884975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20F7C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5216026" name="Gerade Verbindung 45216026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39432697" name="Gruppieren 2139432697"/>
                              <wpg:cNvGrpSpPr/>
                              <wpg:grpSpPr>
                                <a:xfrm>
                                  <a:off x="162379" y="0"/>
                                  <a:ext cx="318966" cy="296546"/>
                                  <a:chOff x="162379" y="0"/>
                                  <a:chExt cx="319682" cy="339012"/>
                                </a:xfrm>
                              </wpg:grpSpPr>
                              <wpg:grpSp>
                                <wpg:cNvPr id="1966170023" name="Gruppieren 1966170023"/>
                                <wpg:cNvGrpSpPr/>
                                <wpg:grpSpPr>
                                  <a:xfrm>
                                    <a:off x="176253" y="0"/>
                                    <a:ext cx="305808" cy="339012"/>
                                    <a:chOff x="176253" y="0"/>
                                    <a:chExt cx="305808" cy="339012"/>
                                  </a:xfrm>
                                </wpg:grpSpPr>
                                <wpg:grpSp>
                                  <wpg:cNvPr id="1702419137" name="Gruppieren 1702419137"/>
                                  <wpg:cNvGrpSpPr/>
                                  <wpg:grpSpPr>
                                    <a:xfrm>
                                      <a:off x="245731" y="0"/>
                                      <a:ext cx="236330" cy="339012"/>
                                      <a:chOff x="245731" y="0"/>
                                      <a:chExt cx="238524" cy="339936"/>
                                    </a:xfrm>
                                  </wpg:grpSpPr>
                                  <wps:wsp>
                                    <wps:cNvPr id="22641652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8CC29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58029417" name="Textfeld 3"/>
                                    <wps:cNvSpPr txBox="1"/>
                                    <wps:spPr>
                                      <a:xfrm>
                                        <a:off x="245731" y="175994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2CF8A4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9087080" name="Gerade Verbindung 1339087080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8837714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4B8AD0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23160284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19223B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C6DA9E" id="_x0000_s2172" style="position:absolute;margin-left:173.45pt;margin-top:8.8pt;width:37.9pt;height:23.35pt;z-index:253223936" coordsize="481345,296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">
                      <v:group id="Gruppieren 858944280" o:spid="_x0000_s2173" style="position:absolute;width:199785;height:296546" coordsize="202092,339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">
                        <v:shape id="Textfeld 3" o:spid="_x0000_s2174" type="#_x0000_t202" style="position:absolute;top:175992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E96EF2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7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7520F7C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45216026" o:spid="_x0000_s2176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2139432697" o:spid="_x0000_s2177" style="position:absolute;left:162379;width:318966;height:296546" coordorigin="162379" coordsize="319682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">
                        <v:group id="Gruppieren 1966170023" o:spid="_x0000_s2178" style="position:absolute;left:176253;width:305808;height:339012" coordorigin="176253" coordsize="305808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">
                          <v:group id="Gruppieren 1702419137" o:spid="_x0000_s2179" style="position:absolute;left:245731;width:236330;height:339012" coordorigin="245731" coordsize="238524,339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">
                            <v:shape id="Textfeld 3" o:spid="_x0000_s218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228CC29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81" type="#_x0000_t202" style="position:absolute;left:245731;top:175994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" filled="f" stroked="f" strokeweight=".5pt">
                              <v:textbox inset="0,0,0,0">
                                <w:txbxContent>
                                  <w:p w14:paraId="422CF8A4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339087080" o:spid="_x0000_s2182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18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24B8AD0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84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719223B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3520F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17792" behindDoc="0" locked="0" layoutInCell="1" allowOverlap="1" wp14:anchorId="6F1CE1BD" wp14:editId="52F0CF69">
                      <wp:simplePos x="0" y="0"/>
                      <wp:positionH relativeFrom="column">
                        <wp:posOffset>2942921</wp:posOffset>
                      </wp:positionH>
                      <wp:positionV relativeFrom="paragraph">
                        <wp:posOffset>118745</wp:posOffset>
                      </wp:positionV>
                      <wp:extent cx="481345" cy="296546"/>
                      <wp:effectExtent l="0" t="0" r="1270" b="8255"/>
                      <wp:wrapNone/>
                      <wp:docPr id="718" name="Gruppieren 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7E5FB1-C576-9A93-BCE8-71AC2405C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96546"/>
                                <a:chOff x="0" y="0"/>
                                <a:chExt cx="481345" cy="296546"/>
                              </a:xfrm>
                            </wpg:grpSpPr>
                            <wpg:grpSp>
                              <wpg:cNvPr id="116856655" name="Gruppieren 116856655">
                                <a:extLst>
                                  <a:ext uri="{FF2B5EF4-FFF2-40B4-BE49-F238E27FC236}">
                                    <a16:creationId xmlns:a16="http://schemas.microsoft.com/office/drawing/2014/main" id="{04AF0AE8-D91C-EC18-AF73-CDB2DB70F89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9785" cy="296546"/>
                                  <a:chOff x="0" y="0"/>
                                  <a:chExt cx="202092" cy="339934"/>
                                </a:xfrm>
                              </wpg:grpSpPr>
                              <wps:wsp>
                                <wps:cNvPr id="6144489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2F5AFB9-37D0-0A52-BF69-D1CBB2F946E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175992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DC77A" w14:textId="50708131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011612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0F89258-E899-D8D0-1A7C-3796EC4743C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5A5DE1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1240959" name="Gerade Verbindung 1151240959">
                                  <a:extLst>
                                    <a:ext uri="{FF2B5EF4-FFF2-40B4-BE49-F238E27FC236}">
                                      <a16:creationId xmlns:a16="http://schemas.microsoft.com/office/drawing/2014/main" id="{92F6C612-7A4B-EB84-8455-E6217A8EFE8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0133989" name="Gruppieren 670133989">
                                <a:extLst>
                                  <a:ext uri="{FF2B5EF4-FFF2-40B4-BE49-F238E27FC236}">
                                    <a16:creationId xmlns:a16="http://schemas.microsoft.com/office/drawing/2014/main" id="{517414C9-2FFD-0796-0BC0-1830E1208BD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2379" y="0"/>
                                  <a:ext cx="318966" cy="296546"/>
                                  <a:chOff x="162379" y="0"/>
                                  <a:chExt cx="319682" cy="339012"/>
                                </a:xfrm>
                              </wpg:grpSpPr>
                              <wpg:grpSp>
                                <wpg:cNvPr id="404518565" name="Gruppieren 404518565">
                                  <a:extLst>
                                    <a:ext uri="{FF2B5EF4-FFF2-40B4-BE49-F238E27FC236}">
                                      <a16:creationId xmlns:a16="http://schemas.microsoft.com/office/drawing/2014/main" id="{A35913D7-4962-17E5-7CBE-BF76DD46577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6253" y="0"/>
                                    <a:ext cx="305808" cy="339012"/>
                                    <a:chOff x="176253" y="0"/>
                                    <a:chExt cx="305808" cy="339012"/>
                                  </a:xfrm>
                                </wpg:grpSpPr>
                                <wpg:grpSp>
                                  <wpg:cNvPr id="500243716" name="Gruppieren 500243716">
                                    <a:extLst>
                                      <a:ext uri="{FF2B5EF4-FFF2-40B4-BE49-F238E27FC236}">
                                        <a16:creationId xmlns:a16="http://schemas.microsoft.com/office/drawing/2014/main" id="{DE34500A-A85A-0A58-DC38-DEDAA778535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45731" y="0"/>
                                      <a:ext cx="236330" cy="339012"/>
                                      <a:chOff x="245731" y="0"/>
                                      <a:chExt cx="238524" cy="339936"/>
                                    </a:xfrm>
                                  </wpg:grpSpPr>
                                  <wps:wsp>
                                    <wps:cNvPr id="1726452570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6BCE1F35-B75F-983A-50E5-4C4364B8856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D029F2" w14:textId="3701E030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53172854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A6CE844A-A007-7517-D119-E00D15CE17A3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45731" y="175994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E6255E" w14:textId="6E8CD5BF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124830" name="Gerade Verbindung 1612124830">
                                      <a:extLst>
                                        <a:ext uri="{FF2B5EF4-FFF2-40B4-BE49-F238E27FC236}">
                                          <a16:creationId xmlns:a16="http://schemas.microsoft.com/office/drawing/2014/main" id="{210AA179-E210-5F5C-2FFE-5219B320C4DD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8034785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EDE50D31-83FE-ED51-14AC-1DF84ED5195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347C0A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729884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09A2D84-B994-4FDF-E99A-4BF568B3066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874CE5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1CE1BD" id="_x0000_s2185" style="position:absolute;margin-left:231.75pt;margin-top:9.35pt;width:37.9pt;height:23.35pt;z-index:253217792" coordsize="481345,296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">
                      <v:group id="Gruppieren 116856655" o:spid="_x0000_s2186" style="position:absolute;width:199785;height:296546" coordsize="202092,339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">
                        <v:shape id="Textfeld 3" o:spid="_x0000_s2187" type="#_x0000_t202" style="position:absolute;top:175992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07DC77A" w14:textId="50708131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88" type="#_x0000_t202" style="position:absolute;left:21842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45A5DE1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151240959" o:spid="_x0000_s2189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670133989" o:spid="_x0000_s2190" style="position:absolute;left:162379;width:318966;height:296546" coordorigin="162379" coordsize="319682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">
                        <v:group id="Gruppieren 404518565" o:spid="_x0000_s2191" style="position:absolute;left:176253;width:305808;height:339012" coordorigin="176253" coordsize="305808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">
                          <v:group id="Gruppieren 500243716" o:spid="_x0000_s2192" style="position:absolute;left:245731;width:236330;height:339012" coordorigin="245731" coordsize="238524,339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">
                            <v:shape id="Textfeld 3" o:spid="_x0000_s2193" type="#_x0000_t202" style="position:absolute;left:280814;width:159728;height:181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9D029F2" w14:textId="3701E030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94" type="#_x0000_t202" style="position:absolute;left:245731;top:175994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E6255E" w14:textId="6E8CD5BF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12124830" o:spid="_x0000_s2195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19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5347C0A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97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9874CE5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70E5985B" w14:textId="77777777" w:rsidTr="00E95EE4">
        <w:tc>
          <w:tcPr>
            <w:tcW w:w="780" w:type="dxa"/>
          </w:tcPr>
          <w:p w14:paraId="591A883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69E81113" w14:textId="01D24414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2"/>
          </w:tcPr>
          <w:p w14:paraId="06E3EC1C" w14:textId="05A4B8FF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Zeichne eigene Bilder zu den Aufgaben </w:t>
            </w:r>
            <w:r w:rsidR="00B3520F" w:rsidRPr="007F4553">
              <w:rPr>
                <w:rFonts w:asciiTheme="minorHAnsi" w:hAnsiTheme="minorHAnsi" w:cstheme="minorHAnsi"/>
              </w:rPr>
              <w:t xml:space="preserve">               </w:t>
            </w:r>
            <w:r w:rsidRPr="007F4553">
              <w:rPr>
                <w:rFonts w:asciiTheme="minorHAnsi" w:hAnsiTheme="minorHAnsi" w:cstheme="minorHAnsi"/>
              </w:rPr>
              <w:t>und</w:t>
            </w:r>
            <w:r w:rsidR="00B3520F" w:rsidRPr="007F4553">
              <w:rPr>
                <w:rFonts w:asciiTheme="minorHAnsi" w:hAnsiTheme="minorHAnsi" w:cstheme="minorHAnsi"/>
              </w:rPr>
              <w:t xml:space="preserve">               </w:t>
            </w:r>
            <w:r w:rsidRPr="007F4553">
              <w:rPr>
                <w:rFonts w:asciiTheme="minorHAnsi" w:hAnsiTheme="minorHAnsi" w:cstheme="minorHAnsi"/>
              </w:rPr>
              <w:t>.</w:t>
            </w:r>
          </w:p>
        </w:tc>
      </w:tr>
      <w:tr w:rsidR="008D5CC7" w:rsidRPr="007F4553" w14:paraId="6A9488A3" w14:textId="77777777" w:rsidTr="00E95EE4">
        <w:tc>
          <w:tcPr>
            <w:tcW w:w="780" w:type="dxa"/>
          </w:tcPr>
          <w:p w14:paraId="4E36A4BD" w14:textId="77777777" w:rsidR="008D5CC7" w:rsidRPr="007F4553" w:rsidRDefault="008D5CC7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215AC260" w14:textId="77777777" w:rsidR="008D5CC7" w:rsidRPr="007F4553" w:rsidRDefault="008D5CC7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31DF9CF1" w14:textId="77777777" w:rsidR="008D5CC7" w:rsidRPr="007F4553" w:rsidRDefault="008D5CC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5BCE3AB3" w14:textId="77777777" w:rsidTr="00B676BE">
        <w:tc>
          <w:tcPr>
            <w:tcW w:w="780" w:type="dxa"/>
          </w:tcPr>
          <w:p w14:paraId="3312BF04" w14:textId="77777777" w:rsidR="00D22F3C" w:rsidRPr="007F4553" w:rsidRDefault="00D22F3C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3.5</w:t>
            </w:r>
          </w:p>
        </w:tc>
        <w:tc>
          <w:tcPr>
            <w:tcW w:w="8505" w:type="dxa"/>
            <w:gridSpan w:val="3"/>
          </w:tcPr>
          <w:p w14:paraId="7136BBC4" w14:textId="789969EE" w:rsidR="00D22F3C" w:rsidRPr="007F4553" w:rsidRDefault="007F3551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7550119" wp14:editId="5A415D5E">
                      <wp:simplePos x="0" y="0"/>
                      <wp:positionH relativeFrom="column">
                        <wp:posOffset>2998672</wp:posOffset>
                      </wp:positionH>
                      <wp:positionV relativeFrom="paragraph">
                        <wp:posOffset>339541</wp:posOffset>
                      </wp:positionV>
                      <wp:extent cx="481345" cy="287960"/>
                      <wp:effectExtent l="0" t="0" r="1270" b="4445"/>
                      <wp:wrapNone/>
                      <wp:docPr id="751378191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87960"/>
                                <a:chOff x="0" y="0"/>
                                <a:chExt cx="481345" cy="287960"/>
                              </a:xfrm>
                            </wpg:grpSpPr>
                            <wpg:grpSp>
                              <wpg:cNvPr id="1636110417" name="Gruppieren 1636110417"/>
                              <wpg:cNvGrpSpPr/>
                              <wpg:grpSpPr>
                                <a:xfrm>
                                  <a:off x="0" y="0"/>
                                  <a:ext cx="199785" cy="287960"/>
                                  <a:chOff x="0" y="0"/>
                                  <a:chExt cx="202092" cy="330092"/>
                                </a:xfrm>
                              </wpg:grpSpPr>
                              <wps:wsp>
                                <wps:cNvPr id="1296022631" name="Textfeld 3"/>
                                <wps:cNvSpPr txBox="1"/>
                                <wps:spPr>
                                  <a:xfrm>
                                    <a:off x="0" y="166150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545AA5" w14:textId="36A4BE83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66210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E7B205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58362042" name="Gerade Verbindung 1958362042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75260660" name="Gruppieren 2075260660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910830586" name="Gruppieren 910830586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404417801" name="Gruppieren 404417801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4135843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F38349" w14:textId="77777777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13018687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6DE897" w14:textId="415A2600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5446161" name="Gerade Verbindung 995446161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5828188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9865D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991869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F1A542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550119" id="_x0000_s2198" style="position:absolute;margin-left:236.1pt;margin-top:26.75pt;width:37.9pt;height:22.65pt;z-index:253225984" coordsize="481345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">
                      <v:group id="Gruppieren 1636110417" o:spid="_x0000_s2199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">
                        <v:shape id="Textfeld 3" o:spid="_x0000_s2200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C545AA5" w14:textId="36A4BE83" w:rsidR="007F3551" w:rsidRDefault="007F3551" w:rsidP="007F3551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20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E7B205" w14:textId="77777777" w:rsidR="007F3551" w:rsidRDefault="007F3551" w:rsidP="007F3551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958362042" o:spid="_x0000_s2202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2075260660" o:spid="_x0000_s220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">
                        <v:group id="Gruppieren 910830586" o:spid="_x0000_s220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">
                          <v:group id="Gruppieren 404417801" o:spid="_x0000_s220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">
                            <v:shape id="Textfeld 3" o:spid="_x0000_s220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5F38349" w14:textId="77777777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0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HkazQ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5Q/FmSnKeXkOv7+yB736AQAA//8DAFBLAQItABQABgAIAAAAIQDb4fbL7gAAAIUBAAAT&#13;&#10;AAAAAAAAAAAAAAAAAAAAAABbQ29udGVudF9UeXBlc10ueG1sUEsBAi0AFAAGAAgAAAAhAFr0LFu/&#13;&#10;AAAAFQEAAAsAAAAAAAAAAAAAAAAAHwEAAF9yZWxzLy5yZWxzUEsBAi0AFAAGAAgAAAAhAMt8eRrN&#13;&#10;AAAA5w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476DE897" w14:textId="415A2600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95446161" o:spid="_x0000_s2208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20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E49865D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210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61F1A542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Rechengeschichten </w:t>
            </w:r>
          </w:p>
        </w:tc>
      </w:tr>
      <w:tr w:rsidR="00E95EE4" w:rsidRPr="007F4553" w14:paraId="0710E7A3" w14:textId="77777777" w:rsidTr="00E95EE4">
        <w:tc>
          <w:tcPr>
            <w:tcW w:w="780" w:type="dxa"/>
            <w:vMerge w:val="restart"/>
          </w:tcPr>
          <w:p w14:paraId="11AEBF78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28E81110" wp14:editId="5A531692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77F41B48" w14:textId="77777777" w:rsidR="00E95EE4" w:rsidRPr="007F4553" w:rsidRDefault="00E95EE4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2"/>
          </w:tcPr>
          <w:p w14:paraId="6AC79E4D" w14:textId="042AD007" w:rsidR="00E95EE4" w:rsidRPr="007F4553" w:rsidRDefault="00E95EE4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Schreibe eine Rechengeschichte zu der Aufga</w:t>
            </w:r>
            <w:r w:rsidR="007F3551" w:rsidRPr="007F4553">
              <w:rPr>
                <w:rFonts w:asciiTheme="minorHAnsi" w:hAnsiTheme="minorHAnsi" w:cstheme="minorHAnsi"/>
              </w:rPr>
              <w:t xml:space="preserve">be             </w:t>
            </w:r>
            <w:r w:rsidRPr="007F4553">
              <w:rPr>
                <w:rFonts w:asciiTheme="minorHAnsi" w:hAnsiTheme="minorHAnsi" w:cstheme="minorHAnsi"/>
              </w:rPr>
              <w:t>.</w:t>
            </w:r>
            <w:r w:rsidR="007F3551"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95EE4" w:rsidRPr="007F4553" w14:paraId="1996E693" w14:textId="77777777" w:rsidTr="00E95EE4">
        <w:tc>
          <w:tcPr>
            <w:tcW w:w="780" w:type="dxa"/>
            <w:vMerge/>
          </w:tcPr>
          <w:p w14:paraId="2E930ED7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5AAD118A" w14:textId="77777777" w:rsidR="00E95EE4" w:rsidRPr="007F4553" w:rsidRDefault="00E95EE4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3C86C741" w14:textId="5CA983E8" w:rsidR="00E95EE4" w:rsidRPr="007F4553" w:rsidRDefault="007F355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1888" behindDoc="0" locked="0" layoutInCell="1" allowOverlap="1" wp14:anchorId="0BC7E8FF" wp14:editId="7B51DA5D">
                      <wp:simplePos x="0" y="0"/>
                      <wp:positionH relativeFrom="column">
                        <wp:posOffset>3970503</wp:posOffset>
                      </wp:positionH>
                      <wp:positionV relativeFrom="paragraph">
                        <wp:posOffset>98425</wp:posOffset>
                      </wp:positionV>
                      <wp:extent cx="481345" cy="287960"/>
                      <wp:effectExtent l="0" t="0" r="1270" b="4445"/>
                      <wp:wrapNone/>
                      <wp:docPr id="158980981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87960"/>
                                <a:chOff x="0" y="0"/>
                                <a:chExt cx="481345" cy="287960"/>
                              </a:xfrm>
                            </wpg:grpSpPr>
                            <wpg:grpSp>
                              <wpg:cNvPr id="1763379114" name="Gruppieren 1763379114"/>
                              <wpg:cNvGrpSpPr/>
                              <wpg:grpSpPr>
                                <a:xfrm>
                                  <a:off x="0" y="0"/>
                                  <a:ext cx="199785" cy="287960"/>
                                  <a:chOff x="0" y="0"/>
                                  <a:chExt cx="202092" cy="330092"/>
                                </a:xfrm>
                              </wpg:grpSpPr>
                              <wps:wsp>
                                <wps:cNvPr id="984589964" name="Textfeld 3"/>
                                <wps:cNvSpPr txBox="1"/>
                                <wps:spPr>
                                  <a:xfrm>
                                    <a:off x="0" y="166150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DD981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4020395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EE05BA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0957094" name="Gerade Verbindung 1670957094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76366454" name="Gruppieren 376366454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578037969" name="Gruppieren 57803796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889275119" name="Gruppieren 889275119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99286920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E7E92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9711148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2A8440" w14:textId="396A375C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7923484" name="Gerade Verbindung 1527923484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3899515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206397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287186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99779E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C7E8FF" id="_x0000_s2211" style="position:absolute;margin-left:312.65pt;margin-top:7.75pt;width:37.9pt;height:22.65pt;z-index:253221888" coordsize="481345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">
                      <v:group id="Gruppieren 1763379114" o:spid="_x0000_s2212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">
                        <v:shape id="Textfeld 3" o:spid="_x0000_s2213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9DDD981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21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EEE05BA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670957094" o:spid="_x0000_s2215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376366454" o:spid="_x0000_s221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">
                        <v:group id="Gruppieren 578037969" o:spid="_x0000_s221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">
                          <v:group id="Gruppieren 889275119" o:spid="_x0000_s221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">
                            <v:shape id="Textfeld 3" o:spid="_x0000_s221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C5E7E92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2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02A8440" w14:textId="396A375C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27923484" o:spid="_x0000_s2221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222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A206397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223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799779E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49292A40" w14:textId="77777777" w:rsidTr="00E95EE4">
        <w:tc>
          <w:tcPr>
            <w:tcW w:w="780" w:type="dxa"/>
          </w:tcPr>
          <w:p w14:paraId="4D1866B3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3C28BDF0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264F004" wp14:editId="7F9F178C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020B8306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2"/>
          </w:tcPr>
          <w:p w14:paraId="0EAE20B3" w14:textId="5E9DB23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Jonas, Kenan, Emily und Sarah haben Rechengeschichten zur Aufgabe </w:t>
            </w:r>
            <w:r w:rsidR="007F3551" w:rsidRPr="007F4553">
              <w:rPr>
                <w:rFonts w:asciiTheme="minorHAnsi" w:hAnsiTheme="minorHAnsi" w:cstheme="minorHAnsi"/>
              </w:rPr>
              <w:t xml:space="preserve">            </w:t>
            </w:r>
            <w:r w:rsidRPr="007F4553">
              <w:rPr>
                <w:rFonts w:asciiTheme="minorHAnsi" w:hAnsiTheme="minorHAnsi" w:cstheme="minorHAnsi"/>
              </w:rPr>
              <w:t xml:space="preserve"> geschrieben. Welche Rechengeschichten passen zu der Aufgabe? </w:t>
            </w:r>
            <w:r w:rsidRPr="007F4553">
              <w:rPr>
                <w:rFonts w:asciiTheme="minorHAnsi" w:hAnsiTheme="minorHAnsi" w:cstheme="minorHAnsi"/>
              </w:rPr>
              <w:br/>
              <w:t>Zeichne zu jeder Geschichte ein passendes Bild.</w:t>
            </w:r>
          </w:p>
        </w:tc>
      </w:tr>
      <w:tr w:rsidR="00D22F3C" w:rsidRPr="007F4553" w14:paraId="43ADF9F3" w14:textId="77777777" w:rsidTr="00E95EE4">
        <w:tc>
          <w:tcPr>
            <w:tcW w:w="780" w:type="dxa"/>
          </w:tcPr>
          <w:p w14:paraId="4B46C512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3168" behindDoc="0" locked="0" layoutInCell="1" allowOverlap="1" wp14:anchorId="345AC779" wp14:editId="4542943D">
                      <wp:simplePos x="0" y="0"/>
                      <wp:positionH relativeFrom="column">
                        <wp:posOffset>369026</wp:posOffset>
                      </wp:positionH>
                      <wp:positionV relativeFrom="paragraph">
                        <wp:posOffset>168906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AB3198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5AC779" id="Gruppieren 20" o:spid="_x0000_s2224" style="position:absolute;margin-left:29.05pt;margin-top:13.3pt;width:43.7pt;height:57.7pt;z-index:25306316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">
                      <v:shape id="Grafik 4" o:spid="_x0000_s2225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">
                        <v:imagedata r:id="rId66" o:title="" chromakey="white"/>
                      </v:shape>
                      <v:shape id="Textfeld 12" o:spid="_x0000_s222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FAB3198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5032BFC" w14:textId="77777777" w:rsidR="00D22F3C" w:rsidRPr="007F4553" w:rsidRDefault="00D22F3C" w:rsidP="00D22F3C">
            <w:pPr>
              <w:pStyle w:val="DialogAufgabeNummerV"/>
              <w:widowControl w:val="0"/>
              <w:spacing w:before="140" w:line="240" w:lineRule="atLeast"/>
              <w:rPr>
                <w:rFonts w:asciiTheme="minorHAnsi" w:hAnsiTheme="minorHAnsi" w:cstheme="minorHAnsi"/>
                <w:color w:val="565656" w:themeColor="accent3" w:themeShade="BF"/>
              </w:rPr>
            </w:pPr>
          </w:p>
        </w:tc>
        <w:tc>
          <w:tcPr>
            <w:tcW w:w="8046" w:type="dxa"/>
            <w:gridSpan w:val="2"/>
          </w:tcPr>
          <w:p w14:paraId="15BB6AB2" w14:textId="4E16C995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5216" behindDoc="0" locked="0" layoutInCell="1" allowOverlap="1" wp14:anchorId="23B841A2" wp14:editId="263DB39D">
                      <wp:simplePos x="0" y="0"/>
                      <wp:positionH relativeFrom="column">
                        <wp:posOffset>4446824</wp:posOffset>
                      </wp:positionH>
                      <wp:positionV relativeFrom="paragraph">
                        <wp:posOffset>-55843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862944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B841A2" id="Gruppieren 15" o:spid="_x0000_s2227" style="position:absolute;margin-left:350.15pt;margin-top:-4.4pt;width:39.75pt;height:55.35pt;z-index:253065216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">
                      <v:shape id="Grafik 9" o:spid="_x0000_s222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">
                        <v:imagedata r:id="rId68" o:title="" chromakey="white"/>
                      </v:shape>
                      <v:shape id="Textfeld 12" o:spid="_x0000_s222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862944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F8E3CA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5952" behindDoc="0" locked="0" layoutInCell="1" allowOverlap="1" wp14:anchorId="0B851291" wp14:editId="11480ED8">
                  <wp:simplePos x="0" y="0"/>
                  <wp:positionH relativeFrom="column">
                    <wp:posOffset>-44368</wp:posOffset>
                  </wp:positionH>
                  <wp:positionV relativeFrom="paragraph">
                    <wp:posOffset>125008</wp:posOffset>
                  </wp:positionV>
                  <wp:extent cx="2302510" cy="1101725"/>
                  <wp:effectExtent l="101600" t="88900" r="97790" b="92075"/>
                  <wp:wrapNone/>
                  <wp:docPr id="11548" name="Bild 1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2.JPG"/>
                          <pic:cNvPicPr/>
                        </pic:nvPicPr>
                        <pic:blipFill>
                          <a:blip r:embed="rId6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21" cy="110244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13664" behindDoc="0" locked="0" layoutInCell="1" allowOverlap="1" wp14:anchorId="485D9C7B" wp14:editId="0E3E7EF9">
                  <wp:simplePos x="0" y="0"/>
                  <wp:positionH relativeFrom="column">
                    <wp:posOffset>2462009</wp:posOffset>
                  </wp:positionH>
                  <wp:positionV relativeFrom="paragraph">
                    <wp:posOffset>125008</wp:posOffset>
                  </wp:positionV>
                  <wp:extent cx="2404745" cy="1101794"/>
                  <wp:effectExtent l="101600" t="88900" r="97155" b="92075"/>
                  <wp:wrapNone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1" r="5443" b="14744"/>
                          <a:stretch/>
                        </pic:blipFill>
                        <pic:spPr bwMode="auto">
                          <a:xfrm>
                            <a:off x="0" y="0"/>
                            <a:ext cx="2430134" cy="11134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78DE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81BC8BC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3CF0AAC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77D3EC3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819804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55AE12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A7CB2A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0CDF1C9F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95584" behindDoc="0" locked="0" layoutInCell="1" allowOverlap="1" wp14:anchorId="6C860297" wp14:editId="58B66DCD">
                  <wp:simplePos x="0" y="0"/>
                  <wp:positionH relativeFrom="column">
                    <wp:posOffset>-44625</wp:posOffset>
                  </wp:positionH>
                  <wp:positionV relativeFrom="paragraph">
                    <wp:posOffset>99909</wp:posOffset>
                  </wp:positionV>
                  <wp:extent cx="2289175" cy="1144270"/>
                  <wp:effectExtent l="101600" t="88900" r="98425" b="87630"/>
                  <wp:wrapNone/>
                  <wp:docPr id="1108827567" name="Grafik 1108827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72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1442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81248" behindDoc="0" locked="0" layoutInCell="1" allowOverlap="1" wp14:anchorId="60F77E75" wp14:editId="0D075F77">
                  <wp:simplePos x="0" y="0"/>
                  <wp:positionH relativeFrom="column">
                    <wp:posOffset>2462009</wp:posOffset>
                  </wp:positionH>
                  <wp:positionV relativeFrom="paragraph">
                    <wp:posOffset>103024</wp:posOffset>
                  </wp:positionV>
                  <wp:extent cx="2395742" cy="654461"/>
                  <wp:effectExtent l="101600" t="88900" r="106680" b="95250"/>
                  <wp:wrapNone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89" cy="6592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9B2B6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A29DDBD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32C6B88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1120" behindDoc="0" locked="0" layoutInCell="1" allowOverlap="1" wp14:anchorId="55CDB535" wp14:editId="60001E81">
                      <wp:simplePos x="0" y="0"/>
                      <wp:positionH relativeFrom="column">
                        <wp:posOffset>4320604</wp:posOffset>
                      </wp:positionH>
                      <wp:positionV relativeFrom="paragraph">
                        <wp:posOffset>28500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D7645D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DB535" id="_x0000_s2230" style="position:absolute;margin-left:340.2pt;margin-top:2.25pt;width:42.9pt;height:59.15pt;z-index:253061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ulnYmAMAAIA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">
                      <v:shape id="Grafik 5" o:spid="_x0000_s223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223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BD7645D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26325F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59072" behindDoc="0" locked="0" layoutInCell="1" allowOverlap="1" wp14:anchorId="4FFB455B" wp14:editId="2796D1EC">
                      <wp:simplePos x="0" y="0"/>
                      <wp:positionH relativeFrom="column">
                        <wp:posOffset>1936997</wp:posOffset>
                      </wp:positionH>
                      <wp:positionV relativeFrom="paragraph">
                        <wp:posOffset>38128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E3DD98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B455B" id="_x0000_s2233" style="position:absolute;margin-left:152.5pt;margin-top:3pt;width:49.35pt;height:60.85pt;z-index:25305907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Bdmxwg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">
                      <v:shape id="Grafik 3" o:spid="_x0000_s223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">
                        <v:imagedata r:id="rId75" o:title="" chromakey="white"/>
                      </v:shape>
                      <v:shape id="Textfeld 12" o:spid="_x0000_s223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E3DD98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6674AE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3B1DC2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956D81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5AAD35" w14:textId="15B09D37" w:rsidR="00D22F3C" w:rsidRDefault="00D22F3C" w:rsidP="00D22F3C">
      <w:pPr>
        <w:spacing w:line="240" w:lineRule="atLeast"/>
        <w:rPr>
          <w:rFonts w:cstheme="minorHAnsi"/>
        </w:rPr>
      </w:pPr>
    </w:p>
    <w:p w14:paraId="555AAD40" w14:textId="77777777" w:rsidR="0088585D" w:rsidRDefault="0088585D" w:rsidP="00D22F3C">
      <w:pPr>
        <w:spacing w:line="240" w:lineRule="atLeast"/>
        <w:rPr>
          <w:rFonts w:cstheme="minorHAnsi"/>
        </w:rPr>
      </w:pPr>
    </w:p>
    <w:p w14:paraId="5CD12762" w14:textId="77777777" w:rsidR="0088585D" w:rsidRDefault="0088585D" w:rsidP="0088585D">
      <w:pPr>
        <w:spacing w:line="240" w:lineRule="atLeast"/>
        <w:rPr>
          <w:rFonts w:ascii="Calibri" w:hAnsi="Calibri"/>
        </w:rPr>
      </w:pPr>
    </w:p>
    <w:p w14:paraId="5EE0CE84" w14:textId="77777777" w:rsidR="0088585D" w:rsidRDefault="0088585D" w:rsidP="0088585D">
      <w:pPr>
        <w:spacing w:line="240" w:lineRule="atLeast"/>
        <w:sectPr w:rsidR="0088585D" w:rsidSect="0088585D">
          <w:headerReference w:type="default" r:id="rId7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88585D" w:rsidRPr="00154713" w14:paraId="67003AD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5F77B7" w14:textId="77777777" w:rsidR="0088585D" w:rsidRPr="00154713" w:rsidRDefault="0088585D" w:rsidP="00336858">
            <w:pPr>
              <w:pStyle w:val="tabelle0"/>
            </w:pPr>
            <w:r w:rsidRPr="00932EEA">
              <w:rPr>
                <w:color w:val="706F6F"/>
              </w:rPr>
              <w:lastRenderedPageBreak/>
              <w:t xml:space="preserve"> 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680988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E69107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A8BA4E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754257C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EDD672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ECA127C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934136A" w14:textId="77777777" w:rsidR="0088585D" w:rsidRPr="00D33A75" w:rsidRDefault="0088585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DD9805B" w14:textId="458D0730" w:rsidR="0088585D" w:rsidRPr="00D33A75" w:rsidRDefault="0088585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C1DFB67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966E7D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2FA5A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F2981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0C25CF7" w14:textId="331EA75E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20A38C03" wp14:editId="31E9ED31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86E27E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38C03" id="Rechteck 454816937" o:spid="_x0000_s2236" style="position:absolute;margin-left:354.35pt;margin-top:-.05pt;width:17pt;height:17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" filled="f" stroked="f" strokeweight=".5pt">
                      <v:textbox inset="0,0,0,0">
                        <w:txbxContent>
                          <w:p w14:paraId="3F86E27E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546C6DE" wp14:editId="7747F628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036637852" name="Rechteck 1036637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D29256" w14:textId="77777777" w:rsidR="0088585D" w:rsidRPr="006927FD" w:rsidRDefault="00000000" w:rsidP="00885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88585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6C6DE" id="Rechteck 1036637852" o:spid="_x0000_s2237" style="position:absolute;margin-left:172.65pt;margin-top:.05pt;width:17pt;height:17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A0y2ds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3FD29256" w14:textId="77777777" w:rsidR="0088585D" w:rsidRPr="006927FD" w:rsidRDefault="00000000" w:rsidP="0088585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88585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1EBB4FA0" wp14:editId="12EA609B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CFEB39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B4FA0" id="Rechteck 1292460727" o:spid="_x0000_s2238" style="position:absolute;margin-left:-8pt;margin-top:.1pt;width:17pt;height:17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U0G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urq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FFxTQZ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4CFEB39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B752DB3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6CC0A9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BD83B2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63300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553627A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9B0FF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1424E5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33C93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A95C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0119F0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0DD8C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FFCDC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C3553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BA8E604" w14:textId="77777777" w:rsidR="0088585D" w:rsidRPr="00154713" w:rsidRDefault="0088585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98CE26C" w14:textId="01D436CE" w:rsidR="0088585D" w:rsidRPr="00154713" w:rsidRDefault="0088585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D7213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42184C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4F0C69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F8D2A9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85F7E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832923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CDF89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4488C59E" wp14:editId="4E1217CA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CAE904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8C59E" id="Rechteck 108" o:spid="_x0000_s2239" style="position:absolute;margin-left:-8.35pt;margin-top:.1pt;width:17pt;height:17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OnLVgIAACQFAAAOAAAAZHJzL2Uyb0RvYy54bWysVG1r2zAQ/j7YfxD6vjrO1rK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y8/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DCAE904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27276E9C" wp14:editId="2ECB226D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486D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76E9C" id="Rechteck 31" o:spid="_x0000_s2240" style="position:absolute;margin-left:112.2pt;margin-top:.2pt;width:17pt;height:17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CF486D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1F47B93" wp14:editId="5B359749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DFFB6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47B93" id="Rechteck 1469924964" o:spid="_x0000_s2241" style="position:absolute;margin-left:354.35pt;margin-top:.05pt;width:17pt;height:17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HVA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fXN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2DFFB6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1F9A00A" wp14:editId="507D7546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44F9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9A00A" id="Rechteck 1669574143" o:spid="_x0000_s2242" style="position:absolute;margin-left:235.65pt;margin-top:0;width:17pt;height:17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pZ1VgIAACQFAAAOAAAAZHJzL2Uyb0RvYy54bWysVG1r2zAQ/j7YfxD6vjrOaLe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y8/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4A44F9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C74AC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A0A372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A771F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CCEB4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6AB9A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60A0E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534B18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F1CC1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B2EBBA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AE121A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D5AC03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2ADE9B4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18C4C7B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E5EF7DC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C5758F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FD9FE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35EB369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B9AB7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974A4AF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73C4735E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F7B422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C63ED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7D648FD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7808EFDE" wp14:editId="09E71801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2D5D7A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8EFDE" id="Rechteck 109" o:spid="_x0000_s2243" style="position:absolute;margin-left:-8.7pt;margin-top:0;width:17pt;height:17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BUYIVf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652D5D7A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19097B0" wp14:editId="2317ECB1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A77D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097B0" id="Rechteck 658082045" o:spid="_x0000_s2244" style="position:absolute;margin-left:82.05pt;margin-top:.3pt;width:17pt;height:17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BGhmZq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84A77D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67E00D27" wp14:editId="1965881F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7EA0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00D27" id="Rechteck 33" o:spid="_x0000_s2245" style="position:absolute;margin-left:172.6pt;margin-top:.3pt;width:17pt;height:17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iyh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547EA0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6723BB31" wp14:editId="60D12DE7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969526999" name="Rechteck 969526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0E27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3BB31" id="Rechteck 969526999" o:spid="_x0000_s2246" style="position:absolute;margin-left:263.45pt;margin-top:.05pt;width:17pt;height:17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AbL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100E27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53DACE5C" wp14:editId="0C2B784A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163660600" name="Rechteck 1163660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D7B1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ACE5C" id="Rechteck 1163660600" o:spid="_x0000_s2247" style="position:absolute;margin-left:354.2pt;margin-top:.3pt;width:17pt;height:17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nl1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D0Vnl1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19D7B1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EE5876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71B7833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28AC87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1389B7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3B0630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0D475C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3C7F00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320E6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0666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445727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44C1B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397440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4F397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25D7C86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77F142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34A5C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BC7E6E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EF22D8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BCA107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E6F02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E8523F9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1AC904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9E88ED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F7CA48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AB272B1" wp14:editId="2AE6D8E7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9350B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272B1" id="Rechteck 110" o:spid="_x0000_s2248" style="position:absolute;margin-left:-8.7pt;margin-top:.1pt;width:17pt;height:17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JpA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ur6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OawmkB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1E79350B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751BDF45" wp14:editId="4951539A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D166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BDF45" id="Rechteck 37" o:spid="_x0000_s2249" style="position:absolute;margin-left:136.4pt;margin-top:.05pt;width:17pt;height:17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ffS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78D166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5001063F" wp14:editId="52598DC8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DB70E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063F" id="Rechteck 1785723618" o:spid="_x0000_s2250" style="position:absolute;margin-left:63.75pt;margin-top:.05pt;width:17pt;height:17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924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DB70E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50A104E7" wp14:editId="4C45E430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760D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04E7" id="Rechteck 2074915296" o:spid="_x0000_s2251" style="position:absolute;margin-left:209pt;margin-top:.05pt;width:17pt;height:17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aIG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Iv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6F760D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304FF036" wp14:editId="05BF1B3E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1BF95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FF036" id="Rechteck 1441174956" o:spid="_x0000_s2252" style="position:absolute;margin-left:281.6pt;margin-top:.05pt;width:17pt;height:17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4hs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A1BF95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0F84C1EA" wp14:editId="730FDDCF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452007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4C1EA" id="Rechteck 1970445910" o:spid="_x0000_s2253" style="position:absolute;margin-left:354.35pt;margin-top:.1pt;width:17pt;height:17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ZtG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A452007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18125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0E5A7A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C1C50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B1430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59CC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3BE5A5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66EA7C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5CD0A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4BCCE8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A4B548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6F59554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7F73EF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E269B0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A1789A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407D70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BD0225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17F4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C3C985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BAC26E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65C5C3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04A284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67D71F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338A05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6D154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9D7456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42BD4A0E" wp14:editId="72CEDEAA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52FE6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D4A0E" id="Rechteck 1815843155" o:spid="_x0000_s2254" style="position:absolute;margin-left:292.75pt;margin-top:.05pt;width:18.7pt;height:17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N5dMyV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7152FE6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054108F6" wp14:editId="2B0179BE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9278205" name="Rechteck 149278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14AF80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108F6" id="Rechteck 149278205" o:spid="_x0000_s2255" style="position:absolute;margin-left:353.4pt;margin-top:.05pt;width:18.7pt;height:17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0414AF80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72A84696" wp14:editId="3CA8DD28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94CCE1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84696" id="Rechteck 111" o:spid="_x0000_s2256" style="position:absolute;margin-left:-8.7pt;margin-top:.2pt;width:17pt;height:17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32pVQIAACQFAAAOAAAAZHJzL2Uyb0RvYy54bWysVG1r2zAQ/j7YfxD6vjjOaL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zLnFoq6WqRn89JJi/ZCezQh68KGhaFkiPNIrVIHNY+9Kaj&#13;&#10;SYxl4aY2Js3D2D8U5LPXqDTQAX3KN0nhaFREGftdaVZXlGGewiUqqSuD7CCIBEJKZUM+5JqsI0xT&#13;&#10;7An48W3gYB+hfVYTePE2eEKkyGDDBG5qC/iaAzOlrHt7avWzuqMYum1HhZf87FM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3B94CCE1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35391A54" wp14:editId="6AB3D757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CE3E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91A54" id="Rechteck 43" o:spid="_x0000_s2257" style="position:absolute;margin-left:51.85pt;margin-top:.05pt;width:17pt;height:17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ctI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dXn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Jnpy0h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CCE3E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105901BF" wp14:editId="41A4A765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C20FB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901BF" id="Rechteck 1022574295" o:spid="_x0000_s2258" style="position:absolute;margin-left:112.25pt;margin-top:.05pt;width:17pt;height:17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+Ei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fWn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D8U+Ei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BC20FB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4B6B192" wp14:editId="4FC70CBF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C4E52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6B192" id="Rechteck 1835402818" o:spid="_x0000_s2259" style="position:absolute;margin-left:172.65pt;margin-top:.05pt;width:17pt;height:17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kXv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1ef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BC4E52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2240EC02" wp14:editId="2FAABC6E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F7D5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0EC02" id="Rechteck 642854981" o:spid="_x0000_s2260" style="position:absolute;margin-left:233.3pt;margin-top:.05pt;width:17pt;height:17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1F7D5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8E41C1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39D8064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88E27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F641C9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EA972E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AA85B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062490D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74F0D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4819E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D17B7A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ED1C45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4009DC02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99443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3DB2A02" w14:textId="77777777" w:rsidR="0088585D" w:rsidRPr="00154713" w:rsidRDefault="0088585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9E7466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8848F5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7B159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CF7B1F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57363D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C911F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AC3A7D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5F0AE54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8B9EEF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4A1A0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D6896B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628ACA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440B882D" wp14:editId="0973F361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9D568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B882D" id="Rechteck 112" o:spid="_x0000_s2261" style="position:absolute;margin-left:-8.7pt;margin-top:.15pt;width:17pt;height:17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tlkVgIAACQFAAAOAAAAZHJzL2Uyb0RvYy54bWysVG1r2zAQ/j7YfxD6vjrOaLe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z9d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O1rZZ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1D9D568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404C7939" wp14:editId="50D36742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3B738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C7939" id="Rechteck 2093347861" o:spid="_x0000_s2262" style="position:absolute;margin-left:43.05pt;margin-top:.1pt;width:17pt;height:17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DpRVAIAACQFAAAOAAAAZHJzL2Uyb0RvYy54bWysVNtqGzEQfS/0H4Te67Vd0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svY2qppKtOJi/ZBezQh68KKhaFnCPNIrVInDY+tKa9SYxl&#13;&#10;YV0ak+Zh7B8K8tlqVBpoh77km6RwNiqijP2uNCsLynCSwiUqqZVBdhJEAiGlsmESB5/8knWEaYo9&#13;&#10;AD++DezsI7TNagBP3wYPiBQZbBjAVWkBX3NghpR1a0/pP6s7iqHZNVR4zq+u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6A3B738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92D29DD" wp14:editId="34ABE9CA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2465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D29DD" id="Rechteck 1586253597" o:spid="_x0000_s2263" style="position:absolute;margin-left:94.75pt;margin-top:.1pt;width:17pt;height:17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il7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ef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D5Qil7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8C2465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4234B071" wp14:editId="7A61B285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4DD82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4B071" id="Rechteck 302662208" o:spid="_x0000_s2264" style="position:absolute;margin-left:146.95pt;margin-top:.1pt;width:17pt;height:17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AMR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ef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94DD82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110A7F7F" wp14:editId="5AC9E342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CD2DD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A7F7F" id="Rechteck 46" o:spid="_x0000_s2265" style="position:absolute;margin-left:198.6pt;margin-top:.1pt;width:17pt;height:17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GcaUw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FCD2DD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0E2036B1" wp14:editId="04DEE45E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5314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36B1" id="Rechteck 916569239" o:spid="_x0000_s2266" style="position:absolute;margin-left:250.5pt;margin-top:.1pt;width:17pt;height:17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k1wUw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7CD5314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75EBA93C" wp14:editId="6CC860C0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C5E00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BA93C" id="Rechteck 1416145365" o:spid="_x0000_s2267" style="position:absolute;margin-left:302.4pt;margin-top:.05pt;width:17pt;height:17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DLOVA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CzKDLO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9C5E00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5E348CA0" wp14:editId="2103BF1A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232154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48CA0" id="Rechteck 1959629659" o:spid="_x0000_s2268" style="position:absolute;margin-left:354.25pt;margin-top:.1pt;width:17pt;height:17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hikVAIAACQFAAAOAAAAZHJzL2Uyb0RvYy54bWysVNtqGzEQfS/0H4Te67UdUlLjdTAOLgWT&#13;&#10;hDolz7JWshe0GnUke9f9+o60F6dpIFD6op0dzZnrGc1vm8qwk0Jfgs35ZDTmTFkJRWn3Of/xtP50&#13;&#10;w5kPwhbCgFU5PyvPbxcfP8xrN1NTOIApFDJyYv2sdjk/hOBmWeblQVXCj8ApS5casBKBfnGfFShq&#13;&#10;8l6ZbDoef85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DWkhik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1232154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7334B6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406FA6C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11C3E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94B7D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5DFEB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006D5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5238C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5E0A0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0B3209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2F6BC6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EA61941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717216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D8E6A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F153650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5BD163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AF210F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380FC1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52DE1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41EB78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9737F1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EDFBFB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8CBB7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A576DAB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3DF19BB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6A001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91E2E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5BB418B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27C70E48" wp14:editId="1A7B9EB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D28C3D" w14:textId="77777777" w:rsidR="0088585D" w:rsidRPr="004B42F6" w:rsidRDefault="0088585D" w:rsidP="0088585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70E48" id="Rechteck 450383945" o:spid="_x0000_s2269" style="position:absolute;margin-left:-8.7pt;margin-top:.1pt;width:17pt;height:17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NvvdTZ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FD28C3D" w14:textId="77777777" w:rsidR="0088585D" w:rsidRPr="004B42F6" w:rsidRDefault="0088585D" w:rsidP="0088585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1384EC63" wp14:editId="6D6D48E3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33470423" name="Rechteck 1533470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9E9AE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4EC63" id="Rechteck 1533470423" o:spid="_x0000_s2270" style="position:absolute;margin-left:36.55pt;margin-top:.1pt;width:17pt;height:17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ZYDVAIAACQFAAAOAAAAZHJzL2Uyb0RvYy54bWysVNtqGzEQfS/0H4Tem7VdUlLjdTAOLgWT&#13;&#10;mDohz7JWshe0GnUke9f9+o60F6dpIFD6op0dzZnrGc1um8qwk0Jfgs35+GrEmbISitLuc/70uPp0&#13;&#10;w5kPwhbCgFU5PyvPb+cfP8xqN1UTOIApFDJyYv20djk/hOCmWeblQVXCX4FTli41YCUC/eI+K1DU&#13;&#10;5L0y2WQ0+pL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029E9AE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14920BC7" wp14:editId="41DA8691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59515138" name="Rechteck 1559515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F9B70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20BC7" id="Rechteck 1559515138" o:spid="_x0000_s2271" style="position:absolute;margin-left:81.95pt;margin-top:.1pt;width:17pt;height:17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+m9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6F9B70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77694822" wp14:editId="1D0129EE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70A64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94822" id="Rechteck 1469532363" o:spid="_x0000_s2272" style="position:absolute;margin-left:127.3pt;margin-top:.1pt;width:17pt;height:17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cPX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570A64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50B24063" wp14:editId="615D0741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08CF7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24063" id="Rechteck 1568581774" o:spid="_x0000_s2273" style="position:absolute;margin-left:172.5pt;margin-top:.1pt;width:17pt;height:17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08CF7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48EC3B07" wp14:editId="29A16365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7606168" name="Rechteck 2097606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EEF3F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C3B07" id="Rechteck 2097606168" o:spid="_x0000_s2274" style="position:absolute;margin-left:218pt;margin-top:.1pt;width:17pt;height:17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OfqXVAIAACQFAAAOAAAAZHJzL2Uyb0RvYy54bWysVNtqGzEQfS/0H4Te67VdUhLjdTAOLgWT&#13;&#10;hDolz7JWshe0GnUke9f9+o60F6dpIFD6op0dzZnrGc1vm8qwk0Jfgs35ZDTmTFkJRWn3Of/xtP50&#13;&#10;zZkPwhbCgFU5PyvPbxcfP8xrN1NTOIApFDJyYv2sdjk/hOBmWeblQVXCj8ApS5casBKBfnGfFShq&#13;&#10;8l6ZbDoef8l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tjn6l1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BEEF3F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2F6EEA17" wp14:editId="4D174A5F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65524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EEA17" id="Rechteck 51" o:spid="_x0000_s2275" style="position:absolute;margin-left:263.2pt;margin-top:.1pt;width:17pt;height:17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665524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118D0C6F" wp14:editId="6B22C3B5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3AE34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D0C6F" id="Rechteck 50" o:spid="_x0000_s2276" style="position:absolute;margin-left:308.65pt;margin-top:.1pt;width:17pt;height:17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53AE34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2FBAD83D" wp14:editId="2E065BC7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7FA96F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AD83D" id="Rechteck 2072116341" o:spid="_x0000_s2277" style="position:absolute;margin-left:354.2pt;margin-top:.1pt;width:17pt;height:17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E7FA96F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CE21C0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7428F7A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EEA01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58003B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B1C803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6EAE7F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A106AF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B2BB3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C5AB5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34BDBF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4249A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47013F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E4D47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FB76C09" w14:textId="77777777" w:rsidR="0088585D" w:rsidRPr="00154713" w:rsidRDefault="0088585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AB885D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3F24FA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1E6CAB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DFC349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F7A315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DC4929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93810C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E89A6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47841D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2483195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D91791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B9EF9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A2A9640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D3203E" w14:textId="77777777" w:rsidR="0088585D" w:rsidRPr="00154713" w:rsidRDefault="0088585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44FB9CF0" wp14:editId="03C06D25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55066C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B9CF0" id="Rechteck 1676456739" o:spid="_x0000_s2278" style="position:absolute;left:0;text-align:left;margin-left:-8.55pt;margin-top:.2pt;width:17pt;height:17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A55066C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0827E2A3" wp14:editId="7D2E318C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0BABA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7E2A3" id="Rechteck 428590026" o:spid="_x0000_s2279" style="position:absolute;left:0;text-align:left;margin-left:31.65pt;margin-top:.05pt;width:17pt;height:17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A5UVAIAACQFAAAOAAAAZHJzL2Uyb0RvYy54bWysVNtqGzEQfS/0H4Te67Xdp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1A0BABA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702FB9BF" wp14:editId="71F5D82F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0591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FB9BF" id="Rechteck 601082071" o:spid="_x0000_s2280" style="position:absolute;left:0;text-align:left;margin-left:71.8pt;margin-top:.05pt;width:17pt;height:17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4C0591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7F737064" wp14:editId="0AABAD22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7D3E4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37064" id="Rechteck 1939499270" o:spid="_x0000_s2281" style="position:absolute;left:0;text-align:left;margin-left:112.25pt;margin-top:.05pt;width:17pt;height:17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FuA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ALeFuA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47D3E4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71DAE1E" wp14:editId="48AD9AA7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F772A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DAE1E" id="Rechteck 61" o:spid="_x0000_s2282" style="position:absolute;left:0;text-align:left;margin-left:152.5pt;margin-top:.05pt;width:17pt;height:17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nHq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4F772A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4712C5C5" wp14:editId="3639ECE2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6974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2C5C5" id="Rechteck 60" o:spid="_x0000_s2283" style="position:absolute;left:0;text-align:left;margin-left:192.8pt;margin-top:.05pt;width:17pt;height:17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GLAVAIAACQFAAAOAAAAZHJzL2Uyb0RvYy54bWysVNtqGzEQfS/0H4Te67VdUhLjdTAOLgWT&#13;&#10;hDolz7JWshe0GnUke9f9+o60F6dpIFD6op0dzZnrGc1vm8qwk0Jfgs35ZDTmTFkJRWn3Of/xtP50&#13;&#10;zZkPwhbCgFU5PyvPbxcfP8xrN1NTOIApFDJyYv2sdjk/hOBmWeblQVXCj8ApS5casBKBfnGfFShq&#13;&#10;8l6ZbDoef8l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L48YsB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BF6974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67417D88" wp14:editId="5679A5AB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27311156" name="Rechteck 62731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38582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7D88" id="Rechteck 627311156" o:spid="_x0000_s2284" style="position:absolute;left:0;text-align:left;margin-left:233pt;margin-top:.05pt;width:17pt;height:17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Dbhkiq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F38582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13D5741B" wp14:editId="7ED3E142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5A1F2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741B" id="Rechteck 1269652401" o:spid="_x0000_s2285" style="position:absolute;left:0;text-align:left;margin-left:273.45pt;margin-top:.05pt;width:17pt;height:17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MB5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xsaC5U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vlDAeV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55A1F2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21759CAF" wp14:editId="3808BB38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68EE4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59CAF" id="Rechteck 1704835919" o:spid="_x0000_s2286" style="position:absolute;left:0;text-align:left;margin-left:313.35pt;margin-top:.05pt;width:17pt;height:17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uoT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F68EE4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42031E6C" wp14:editId="0CB2EF3A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185D10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31E6C" id="Rechteck 306543964" o:spid="_x0000_s2287" style="position:absolute;left:0;text-align:left;margin-left:354.35pt;margin-top:.2pt;width:17pt;height:17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JWt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B0JJWt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F185D10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88C24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6C8A0D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DECDF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8FF3B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867B4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34B9C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E5B77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D07C1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E34E8D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ED5C80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A670C9C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0A0B0B7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FE2710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22D5E3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1842F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72AEB2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48BC73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165EAC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DECF32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63888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1E9605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121893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E9A429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EF8DD5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C50279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2B93558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4C4B97D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0CCCA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0813C6CA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47903D51" wp14:editId="038D1D94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16E26C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3D51" id="Rechteck 1870191134" o:spid="_x0000_s2288" style="position:absolute;margin-left:-8.7pt;margin-top:.15pt;width:17pt;height:17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BmwnaY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716E26C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57B45F60" wp14:editId="3DBBD0F3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D3C74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5F60" id="Rechteck 73" o:spid="_x0000_s2289" style="position:absolute;margin-left:63.7pt;margin-top:.05pt;width:17pt;height:17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xsK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j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D3C74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694BC368" wp14:editId="1A94516A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59018480" name="Rechteck 459018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8EEE4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BC368" id="Rechteck 459018480" o:spid="_x0000_s2290" style="position:absolute;margin-left:27.35pt;margin-top:.05pt;width:17pt;height:17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TFg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598EEE4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470400CF" wp14:editId="7F9FF2F7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1909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400CF" id="Rechteck 71" o:spid="_x0000_s2291" style="position:absolute;margin-left:100.1pt;margin-top:.05pt;width:17pt;height:17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07e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A21909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3638F1E8" wp14:editId="41A514A4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46403560" name="Rechteck 246403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6D23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8F1E8" id="Rechteck 246403560" o:spid="_x0000_s2292" style="position:absolute;margin-left:136.15pt;margin-top:.05pt;width:17pt;height:17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WS0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j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8B6D23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7515BCBA" wp14:editId="5DF63403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91983976" name="Rechteck 1091983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1A44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5BCBA" id="Rechteck 1091983976" o:spid="_x0000_s2293" style="position:absolute;margin-left:172.5pt;margin-top:.05pt;width:17pt;height:17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3ee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BSPd55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DF1A44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49364E73" wp14:editId="436C792E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159529425" name="Rechteck 1159529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4EECA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64E73" id="Rechteck 1159529425" o:spid="_x0000_s2294" style="position:absolute;margin-left:209.05pt;margin-top:.05pt;width:17pt;height:17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V30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cTVd9F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14EECA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3371A6AA" wp14:editId="2A139024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C736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1A6AA" id="Rechteck 67" o:spid="_x0000_s2295" style="position:absolute;margin-left:245.2pt;margin-top:.05pt;width:17pt;height:17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3JE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61EC736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4B8D7A63" wp14:editId="0D9D027B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155384512" name="Rechteck 1155384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7C2B6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D7A63" id="Rechteck 1155384512" o:spid="_x0000_s2296" style="position:absolute;margin-left:281.55pt;margin-top:.05pt;width:17pt;height:17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Vgu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67C2B6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5B74EC58" wp14:editId="2F9BC6A2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5B08C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4EC58" id="Rechteck 65" o:spid="_x0000_s2297" style="position:absolute;margin-left:317.75pt;margin-top:.05pt;width:17pt;height:17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yeQ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35B08C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06200674" wp14:editId="15A43C34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473AB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00674" id="Rechteck 581426122" o:spid="_x0000_s2298" style="position:absolute;margin-left:354.25pt;margin-top:0;width:17pt;height:17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Q36VAIAACQFAAAOAAAAZHJzL2Uyb0RvYy54bWysVG1r2zAQ/j7YfxD6vjhOWd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fCEN+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4473AB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BDD59F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4509ACA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4018C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028F4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13EE47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CE9A7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355959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30D36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2A659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0887350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A471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4C74BA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57CA92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4031649" w14:textId="77777777" w:rsidR="0088585D" w:rsidRPr="00154713" w:rsidRDefault="0088585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257AC0C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142F02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004022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4D360E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39ED8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55A9C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3789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DA7C7B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8A5BCC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47FD7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9D318D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26CD7C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149FE2A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8826309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AE32D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E12E88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C2FBB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58A642DF" wp14:editId="7D6056C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33AC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642DF" id="Rechteck 624914700" o:spid="_x0000_s2299" style="position:absolute;margin-left:-8.7pt;margin-top:.1pt;width:17pt;height:17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GBoVgIAACQFAAAOAAAAZHJzL2Uyb0RvYy54bWysVG1r2zAQ/j7YfxD6vjjOtrC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HFcYGh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7733AC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73ECF99C" wp14:editId="6530CB3C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59C78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CF99C" id="Rechteck 78" o:spid="_x0000_s2300" style="position:absolute;margin-left:293.65pt;margin-top:.2pt;width:17pt;height:17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oNdVAIAACQFAAAOAAAAZHJzL2Uyb0RvYy54bWysVG1r2zAQ/j7YfxD6vjjOaN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P/s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E59C78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1BF1967D" wp14:editId="1E26FD26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253318359" name="Rechteck 1253318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AA7D5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1967D" id="Rechteck 1253318359" o:spid="_x0000_s2301" style="position:absolute;margin-left:233.5pt;margin-top:.2pt;width:17pt;height:17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5AA7D5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8CA5612" wp14:editId="6554E460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618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A5612" id="Rechteck 76" o:spid="_x0000_s2302" style="position:absolute;margin-left:172.7pt;margin-top:.2pt;width:17pt;height:17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aJVAIAACQFAAAOAAAAZHJzL2Uyb0RvYy54bWysVG1r2zAQ/j7YfxD6vjjOWLe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rP8c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E0F618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04CA300A" wp14:editId="5BA19818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1081639" name="Rechteck 31108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1543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A300A" id="Rechteck 311081639" o:spid="_x0000_s2303" style="position:absolute;margin-left:112.45pt;margin-top:.2pt;width:17pt;height:17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MWj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HkwxaN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7D1543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6154ADDA" wp14:editId="089E7BEF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598146506" name="Rechteck 1598146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2BFCC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ADDA" id="Rechteck 1598146506" o:spid="_x0000_s2304" style="position:absolute;margin-left:51.75pt;margin-top:.2pt;width:17pt;height:17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Aciu/J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92BFCC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43053D57" wp14:editId="3B0F1151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1066612438" name="Rechteck 1066612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96485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53D57" id="Rechteck 1066612438" o:spid="_x0000_s2305" style="position:absolute;margin-left:354.35pt;margin-top:.15pt;width:17pt;height:17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qUC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6B596485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403D7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72F9D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1E063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E163C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BE273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F3DD0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CB28BE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E650B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AB471F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78601E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03D295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44AD8E8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8ADD45E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FB8DD8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5216A96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A6CD05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B80AAB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21E88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9E33A4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D403D9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4889F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185163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0557109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82436C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2055C2B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51C95B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4A86B2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C231FD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7A8A4EA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26F94A8B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EE776F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1420804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3A710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760EB869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4C181AAE" wp14:editId="53C45F4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A1430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81AAE" id="Rechteck 1597490330" o:spid="_x0000_s2306" style="position:absolute;margin-left:-8.7pt;margin-top:.2pt;width:17pt;height:17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3B2A1430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2F87E702" wp14:editId="0BB604C2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0E912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7E702" id="Rechteck 2111062469" o:spid="_x0000_s2307" style="position:absolute;margin-left:281.65pt;margin-top:.25pt;width:17pt;height:17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vDW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p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K5a8NZ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B0E912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60E12F76" wp14:editId="39E6A96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3426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12F76" id="Rechteck 1121195225" o:spid="_x0000_s2308" style="position:absolute;margin-left:208.95pt;margin-top:.25pt;width:17pt;height:17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Nq8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Mvg2rx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453426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60FE48C2" wp14:editId="163A20FB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CFB0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E48C2" id="Rechteck 80" o:spid="_x0000_s2309" style="position:absolute;margin-left:136.35pt;margin-top:.25pt;width:17pt;height:17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X5x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T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LHBfnF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10CFB0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4F10033E" wp14:editId="345934FF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CC556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0033E" id="Rechteck 79" o:spid="_x0000_s2310" style="position:absolute;margin-left:63.75pt;margin-top:.25pt;width:17pt;height:17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1Qb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9CC556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5D52DB73" wp14:editId="4EB9A930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9EAE7E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2DB73" id="Rechteck 1456930567" o:spid="_x0000_s2311" style="position:absolute;margin-left:354.3pt;margin-top:.05pt;width:17pt;height:17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Sul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0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09EAE7E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C58E0E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107B0AD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CADCC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185C23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377DF9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C88AA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827F99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5CD25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FD6E4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F7D6A0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58364D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FBC679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9E287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E830936" w14:textId="77777777" w:rsidR="0088585D" w:rsidRPr="00154713" w:rsidRDefault="0088585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4054E7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A9ECED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972EC9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8EC5EA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EF85D8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927C4C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5B3DE0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58A78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420A85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3E5C19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041282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E5FF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2A58ED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465576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ED6AB9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C826B6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25FC95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DAFB2F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DF339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C28E9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4A5DC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439C6B2E" wp14:editId="62C8AE42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E155B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C6B2E" id="Rechteck 966682223" o:spid="_x0000_s2312" style="position:absolute;margin-left:-8.7pt;margin-top:.15pt;width:17pt;height:17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8iQVgIAACQFAAAOAAAAZHJzL2Uyb0RvYy54bWysVG1r2zAQ/j7YfxD6vjjOWLa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aVPIk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5F1E155B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47D1FF0E" wp14:editId="5E329732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41B32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1FF0E" id="Rechteck 1079284975" o:spid="_x0000_s2313" style="position:absolute;margin-left:263.3pt;margin-top:.3pt;width:17pt;height:17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RLl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141B32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55DF5492" wp14:editId="73BC4518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C34FA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F5492" id="Rechteck 2813231" o:spid="_x0000_s2314" style="position:absolute;margin-left:172.7pt;margin-top:.3pt;width:17pt;height:17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ziP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KtLOI9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3C34FA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8B3A4AE" wp14:editId="3EC15D89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2C21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3A4AE" id="Rechteck 848959325" o:spid="_x0000_s2315" style="position:absolute;margin-left:82.05pt;margin-top:.3pt;width:17pt;height:17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Rc/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C22C21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1B2E1EB3" wp14:editId="535C68E8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16CEF7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E1EB3" id="Rechteck 25" o:spid="_x0000_s2316" style="position:absolute;margin-left:354.2pt;margin-top:.2pt;width:17pt;height:17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z1V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B16CEF7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FD04D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C7C0D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71F8D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64FA2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DE333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5EA40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AA41B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13CD9B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678E60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71DF86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CF8167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D46FE9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B316CA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57E18E1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718D2CE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4FFF95F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1B292A0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153E2DB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0D6C201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817FA0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1AE0D3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3E2E6FE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1687DE1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55FE4C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AD8B0F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60A9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3F20D2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692DDA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19D72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5F1B0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49DAA8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2FA49B1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8DFBB1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86DF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63F810F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98F522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7A25833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1E78D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E0EA18D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1B3168BF" wp14:editId="518C2068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231E5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168BF" id="Rechteck 24" o:spid="_x0000_s2317" style="position:absolute;margin-left:353.45pt;margin-top:.1pt;width:18.7pt;height:17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2DF231E5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07C41864" wp14:editId="08E8694E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583788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41864" id="Rechteck 603957785" o:spid="_x0000_s2318" style="position:absolute;margin-left:-8.55pt;margin-top:.1pt;width:17pt;height:17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NEDod5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C583788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71C98EC" wp14:editId="7F23696D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08BA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C98EC" id="Rechteck 2075701063" o:spid="_x0000_s2319" style="position:absolute;margin-left:263.3pt;margin-top:.35pt;width:17pt;height:17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sxM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dXH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4608BA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0C9076AF" wp14:editId="1D25C343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BA5C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076AF" id="Rechteck 1829709547" o:spid="_x0000_s2320" style="position:absolute;margin-left:172.85pt;margin-top:.35pt;width:17pt;height:17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OYmVAIAACQFAAAOAAAAZHJzL2Uyb0RvYy54bWysVNtqGzEQfS/0H4Te67UdElrjdTAOLgWT&#13;&#10;hDolz7JWshe0GnUke9f9+o60F6dpIFD6op0dzZnrGc1vm8qwk0Jfgs35ZDTmTFkJRWn3Of/xtP70&#13;&#10;mTMfhC2EAatyflae3y4+fpjXbqamcABTKGTkxPpZ7XJ+CMHNsszLg6qEH4FTli41YCUC/eI+K1DU&#13;&#10;5L0y2XQ8vsl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c3V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41BA5C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4CC090D8" wp14:editId="12818E74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22561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090D8" id="Rechteck 119804588" o:spid="_x0000_s2321" style="position:absolute;margin-left:82.05pt;margin-top:.35pt;width:17pt;height:17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pmY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622561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2588911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025AFC3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A4E86B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19211C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BC2266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487FC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591019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8B8F2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004AC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40885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BB03E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2829DA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6EDCC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A0D9330" w14:textId="77777777" w:rsidR="0088585D" w:rsidRPr="00154713" w:rsidRDefault="0088585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5D4576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28EDE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33B32E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B763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92263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D0285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A7E20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196F34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6FF77E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1A7D0F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E07FA0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0FD32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123969C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D5592E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6F2BC1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927BE1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B34C9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D8F3D4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B2FFFD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B7632B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0849A6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A2542D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D279C5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E8049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4C94F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ABABE0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0F42C5C5" wp14:editId="0FA9D0F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605720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2C5C5" id="Rechteck 312003294" o:spid="_x0000_s2322" style="position:absolute;margin-left:-8.7pt;margin-top:.2pt;width:17pt;height:17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HqtVgIAACQFAAAOAAAAZHJzL2Uyb0RvYy54bWysVG1r2zAQ/j7YfxD6vjhOWba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+/TKmlkq5m+XxKMnnJzmCHPnxVULMoFBxpFqlF4rj2oTMd&#13;&#10;TGIsC7eVMWkexv6hIJ+dRqWB9uhzvkkKJ6MiytjvSrOqpAzzFC5RSV0bZEdBJBBSKhvyPtdkHWGa&#13;&#10;Yo/Ai7eBvX2EdlmN4Nnb4BGRIoMNI7iuLOBrDsyYsu7sqdXP6o5iaHctFV7w+cWn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BOx6rV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28605720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00C14DC6" wp14:editId="12D15C74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07E7E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14DC6" id="Rechteck 614386435" o:spid="_x0000_s2323" style="position:absolute;margin-left:233.3pt;margin-top:.1pt;width:17pt;height:17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qDYVAIAACQFAAAOAAAAZHJzL2Uyb0RvYy54bWysVNtqGzEQfS/0H4Te67UdG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8vnL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KNOoNh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907E7E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04D49879" wp14:editId="6AEA2020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83923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9879" id="Rechteck 316055382" o:spid="_x0000_s2324" style="position:absolute;margin-left:112.35pt;margin-top:.1pt;width:17pt;height:17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IqyVAIAACQFAAAOAAAAZHJzL2Uyb0RvYy54bWysVNtqGzEQfS/0H4Te67UdG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PPN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Mb0irJ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C83923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32DF5CBB" wp14:editId="3DF53FC9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536207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F5CBB" id="Rechteck 26" o:spid="_x0000_s2325" style="position:absolute;margin-left:354.25pt;margin-top:.1pt;width:17pt;height:17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QqP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D536207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ED717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0E5C12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A52D2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C19AC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5AC31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C2A0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64535F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30219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68502E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CC62F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D1617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46C17753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3414C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710D09A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1C3827D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5CD9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521FCC8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28F73D6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FFC504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7DA0407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07D596B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8044FB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871DE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538197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DACDA5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B415DF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5BF0AE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D11F38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74B8FB2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788EBD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ACBEED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C97A62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0CEB29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4A50A3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A85B9E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57395ED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4EF7E6A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7583CE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2F25588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6C230FB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0B8DE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4FE68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4CB74B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049CD14C" wp14:editId="0F160AD5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53F0C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CD14C" id="Rechteck 1277244" o:spid="_x0000_s2326" style="position:absolute;margin-left:-8.6pt;margin-top:.05pt;width:17pt;height:17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+m6VQIAACQFAAAOAAAAZHJzL2Uyb0RvYy54bWysVG1r2zAQ/j7YfxD6vjjOtrC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7753F0C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5BAA4606" wp14:editId="2E4D3A4F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7FC98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A4606" id="Rechteck 1749717537" o:spid="_x0000_s2327" style="position:absolute;margin-left:233.35pt;margin-top:.1pt;width:17pt;height:17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V9b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MDZX1t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67FC98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63C2B247" wp14:editId="3F3E35DE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96C9A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2B247" id="Rechteck 1198187713" o:spid="_x0000_s2328" style="position:absolute;margin-left:112.4pt;margin-top:.1pt;width:17pt;height:17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3Ux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cf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ClY3Ux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B96C9A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50A56AF3" wp14:editId="7504DC4B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46218E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56AF3" id="Rechteck 829927417" o:spid="_x0000_s2329" style="position:absolute;margin-left:354.25pt;margin-top:0;width:17pt;height:17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tH8VAIAACQFAAAOAAAAZHJzL2Uyb0RvYy54bWysVNtqGzEQfS/0H4Te67XdNL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30LR/F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146218E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208CB2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244E012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DDB60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CB76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D35DA1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5FC8A2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CF61F5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8EBAA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9AE30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E040E8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AF525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F4BA68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1D455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2F8FFCD" w14:textId="77777777" w:rsidR="0088585D" w:rsidRPr="00154713" w:rsidRDefault="0088585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57A515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08F1F5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DB32BC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DA3F1F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587A90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6BCF2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2F6D6B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297481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0B5DFC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573A1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95DAD1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C773D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3B33F4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E8EF6D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DA02F2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53CF87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F14507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95F7BE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F225B1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40D3DF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B0F514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ADBFC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5A2E47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24C69C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EE42CC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2296D3E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E256DC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3F39B7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960AAD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248FF3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5684184A" wp14:editId="24A4B011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C74E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4184A" id="Rechteck 482779551" o:spid="_x0000_s2330" style="position:absolute;margin-left:-8.6pt;margin-top:-.05pt;width:17pt;height:17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DLJVgIAACQFAAAOAAAAZHJzL2Uyb0RvYy54bWysVG1r2zAQ/j7YfxD6vjjO1rC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dfptRSSVezfD4lmbxkZ7BDH74qqFkUCo40i9QicVz70JkO&#13;&#10;JjGWhdvKmDQPY/9QkM9Oo9JAe/Q53ySFk1ERZex3pVlVUoZ5CpeopK4NsqMgEggplQ15n2uyjjBN&#13;&#10;sUfgx7eBvX2EdlmN4Nnb4BGRIoMNI7iuLOBrDsyYsu7sqdXP6o5iaHctFV7w+a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C2C74E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5D034634" wp14:editId="61A92469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D7FC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34634" id="Rechteck 1783340763" o:spid="_x0000_s2331" style="position:absolute;margin-left:281.3pt;margin-top:.25pt;width:17pt;height:17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oQo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8/TW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BU2hCh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BD7FC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30E6C316" wp14:editId="1FD6EEE6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EC06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6C316" id="Rechteck 567435742" o:spid="_x0000_s2332" style="position:absolute;margin-left:208.75pt;margin-top:.25pt;width:17pt;height:17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5C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F99+BT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" filled="f" stroked="f" strokeweight=".5pt">
                      <v:textbox inset="0,0,0,0">
                        <w:txbxContent>
                          <w:p w14:paraId="51AEC06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397A11C" wp14:editId="3B0C6173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E374E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7A11C" id="Rechteck 1362434575" o:spid="_x0000_s2333" style="position:absolute;margin-left:136.35pt;margin-top:.25pt;width:17pt;height:17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r1o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KByvWh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E374E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65034E0B" wp14:editId="4AD5F0F5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7EC7D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34E0B" id="Rechteck 2038773098" o:spid="_x0000_s2334" style="position:absolute;margin-left:63.75pt;margin-top:.2pt;width:17pt;height:17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JcCVAIAACQFAAAOAAAAZHJzL2Uyb0RvYy54bWysVNtqGzEQfS/0H4Te67XdNjT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efr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DFyJcC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37EC7D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0C89D59A" wp14:editId="1ED42C52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60E242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9D59A" id="Rechteck 357414273" o:spid="_x0000_s2335" style="position:absolute;margin-left:354.25pt;margin-top:.1pt;width:17pt;height:17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ri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960E242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B335D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E9A514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0F14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656BB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E312F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5C725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25507C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2E334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71A36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695746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9EEF73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66AADB4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318914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089E97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05CD8B0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95BC3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05C105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6EC5FE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529046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199CBB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427FF9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D85503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E6270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178F1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7E172A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EF781E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40291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75B9A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F5F915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057521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F5A2C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71DB3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CF3DF0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BF76F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643CBC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41EC8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29D4F4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C3A1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0DE69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5D5446F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5331AD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49A8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70ACF9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4CA21A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979E90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4EE41F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366251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AA5E7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2F5E29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E0307B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54B9BD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0A5A4E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DB2FA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6351B5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E65D37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36E11F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0B3D7C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E696C6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D7031A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42D16F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0D749B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E33C3A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2E6A7A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65BA94D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1EE1BBC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F9468B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3AB26C8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FBA76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C516DE9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CB5022E" wp14:editId="572187FC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5D1624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5022E" id="Rechteck 613201669" o:spid="_x0000_s2336" style="position:absolute;margin-left:-8.45pt;margin-top:0;width:17pt;height:17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" filled="f" stroked="f" strokeweight=".5pt">
                      <v:textbox inset="0,0,0,0">
                        <w:txbxContent>
                          <w:p w14:paraId="025D1624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3C6AB041" wp14:editId="63F8820E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F2B5C9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B041" id="Rechteck 1341167030" o:spid="_x0000_s2337" style="position:absolute;margin-left:354.15pt;margin-top:0;width:17pt;height:17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u1m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rWbtZl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BF2B5C9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F26188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413F71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B82D55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53ED9F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73CF2D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3DADC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A8F717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F9966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0CA87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BBE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3D1D0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F7DD242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0150A7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97FEFC2" w14:textId="77777777" w:rsidR="0088585D" w:rsidRPr="008E2DB0" w:rsidRDefault="0088585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88585D" w:rsidRPr="00F4746E" w14:paraId="1CFA2C60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7C1DBE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C163A0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BBD5C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866D0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10E22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CC1F39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AB1C3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65FF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FB976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FECF2E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2FA50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DB6D0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F1FA0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110A7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0CBA57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F969F9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0753EE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CFAA54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A305E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725835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52BC0E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A94F96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02F910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DC438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C17D83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CF13C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83639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33DEC4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99EAFA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7C521D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FE0D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525B2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7E903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6EC97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34E6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B7117C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AA564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BBEC7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D6B0D1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EE2C56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CBB351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F184A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07BFDA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FBF8FF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03DB5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01765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124A44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5BEB04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7E4D8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70AF1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44850D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88585D" w:rsidRPr="00F4746E" w14:paraId="4C5CDE16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3F68C08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0AE586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832A9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2057FE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80993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261A94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7A8E6A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5A4B1D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47488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BB6C24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D47159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379B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30A4F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346E0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46D7FB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7C8AD4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AB452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886E9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6672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EAFF8A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FE3861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69D307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7596A4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4FC55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53863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51728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5A390D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F956B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E814C1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15076A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6E5BBC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611DC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C0316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633717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E95B00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F8F2B2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764D0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F750C2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6050D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20A410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E6DFCE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C8C868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10F97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3F856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3ED903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C278F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EA7F75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CC8D3C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71F11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13A806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21C0D6B3" w14:textId="77777777" w:rsidR="0088585D" w:rsidRPr="00F4746E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DF9494C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90892BB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F80C2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F76718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3AFAA1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4FA24820" wp14:editId="1FB5C2D4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224D2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24820" id="Rechteck 53960713" o:spid="_x0000_s2338" style="position:absolute;margin-left:-8.6pt;margin-top:.1pt;width:17pt;height:17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A5T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vrq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L+ADlN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0B224D2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AFFF245" wp14:editId="67FDFDD5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E9EC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FF245" id="Rechteck 107" o:spid="_x0000_s2339" style="position:absolute;margin-left:27.45pt;margin-top:.2pt;width:17pt;height:17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WPB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sv1jwV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6DE9EC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15FFBA22" wp14:editId="0E947775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177C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FBA22" id="Rechteck 106" o:spid="_x0000_s2340" style="position:absolute;margin-left:63.7pt;margin-top:.2pt;width:17pt;height:17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0mr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zfX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C0177C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70B77375" wp14:editId="48D532EF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0E01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77375" id="Rechteck 105" o:spid="_x0000_s2341" style="position:absolute;margin-left:99.95pt;margin-top:.2pt;width:17pt;height:17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TYV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Mu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B40E01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360FD62A" wp14:editId="1897CCD9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3D30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FD62A" id="Rechteck 2018993614" o:spid="_x0000_s2342" style="position:absolute;margin-left:135.4pt;margin-top:.2pt;width:17pt;height:17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xx/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533D30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129A4E2B" wp14:editId="44B576FA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BB394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A4E2B" id="Rechteck 1622035169" o:spid="_x0000_s2343" style="position:absolute;margin-left:172.5pt;margin-top:.2pt;width:17pt;height:17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Q9V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2BB394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00A226DF" wp14:editId="67B9E884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50F47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226DF" id="Rechteck 2033956935" o:spid="_x0000_s2344" style="position:absolute;margin-left:209.85pt;margin-top:.2pt;width:17pt;height:17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yU/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Kh3JT9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F50F47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6219EFF0" wp14:editId="1816A348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EC577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9EFF0" id="Rechteck 1015044755" o:spid="_x0000_s2345" style="position:absolute;margin-left:281.55pt;margin-top:.1pt;width:17pt;height:17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2/0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1EC577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3782B382" wp14:editId="2C2D5E77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B6E94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2B382" id="Rechteck 152458945" o:spid="_x0000_s2346" style="position:absolute;margin-left:317.65pt;margin-top:.1pt;width:17pt;height:17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UWe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3B6E94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638DC5B5" wp14:editId="50E69FB9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859918028" name="Rechteck 859918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0FCC85" w14:textId="77777777" w:rsidR="0088585D" w:rsidRPr="00D847EA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DC5B5" id="Rechteck 859918028" o:spid="_x0000_s2347" style="position:absolute;margin-left:354.05pt;margin-top:.05pt;width:17pt;height:17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zog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G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Gqc6IF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50FCC85" w14:textId="77777777" w:rsidR="0088585D" w:rsidRPr="00D847EA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ADD67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60674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F1D62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B1047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05E7FC" w14:textId="77777777" w:rsidR="0088585D" w:rsidRPr="00154713" w:rsidRDefault="0088585D" w:rsidP="00336858">
            <w:pPr>
              <w:pStyle w:val="tabelle0"/>
            </w:pPr>
            <w: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3A8A566C" wp14:editId="68223B62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A3D2C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A566C" id="Rechteck 390544075" o:spid="_x0000_s2348" style="position:absolute;margin-left:245.3pt;margin-top:-17.05pt;width:17pt;height:17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RBK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fx0QSl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6A3D2C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A16758" w14:textId="77777777" w:rsidR="0088585D" w:rsidRPr="00154713" w:rsidRDefault="0088585D" w:rsidP="00336858">
            <w:pPr>
              <w:pStyle w:val="tabelle0"/>
            </w:pPr>
          </w:p>
        </w:tc>
      </w:tr>
    </w:tbl>
    <w:p w14:paraId="4F3BADC9" w14:textId="3A078482" w:rsidR="0088585D" w:rsidRPr="007F4553" w:rsidRDefault="0088585D" w:rsidP="00D22F3C">
      <w:pPr>
        <w:spacing w:line="240" w:lineRule="atLeast"/>
        <w:rPr>
          <w:rFonts w:cstheme="minorHAnsi"/>
        </w:rPr>
      </w:pPr>
      <w:r w:rsidRPr="00932EEA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3636608" behindDoc="0" locked="0" layoutInCell="1" allowOverlap="1" wp14:anchorId="07D0CE56" wp14:editId="4D3FE73C">
            <wp:simplePos x="0" y="0"/>
            <wp:positionH relativeFrom="margin">
              <wp:posOffset>5176970</wp:posOffset>
            </wp:positionH>
            <wp:positionV relativeFrom="page">
              <wp:posOffset>332105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85D" w:rsidRPr="007F4553" w:rsidSect="00DF679F">
      <w:headerReference w:type="default" r:id="rId77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740E6" w14:textId="77777777" w:rsidR="008B69CB" w:rsidRDefault="008B69CB" w:rsidP="00F56440">
      <w:r>
        <w:separator/>
      </w:r>
    </w:p>
    <w:p w14:paraId="7A015E84" w14:textId="77777777" w:rsidR="008B69CB" w:rsidRDefault="008B69CB" w:rsidP="00F56440"/>
    <w:p w14:paraId="2193D92E" w14:textId="77777777" w:rsidR="008B69CB" w:rsidRDefault="008B69CB" w:rsidP="00F56440"/>
    <w:p w14:paraId="3FFF75E1" w14:textId="77777777" w:rsidR="008B69CB" w:rsidRDefault="008B69CB" w:rsidP="00F56440"/>
    <w:p w14:paraId="465A0D1C" w14:textId="77777777" w:rsidR="008B69CB" w:rsidRDefault="008B69CB"/>
    <w:p w14:paraId="07B5B2E2" w14:textId="77777777" w:rsidR="008B69CB" w:rsidRDefault="008B69CB"/>
    <w:p w14:paraId="609C350F" w14:textId="77777777" w:rsidR="008B69CB" w:rsidRDefault="008B69CB"/>
  </w:endnote>
  <w:endnote w:type="continuationSeparator" w:id="0">
    <w:p w14:paraId="65F99B96" w14:textId="77777777" w:rsidR="008B69CB" w:rsidRDefault="008B69CB" w:rsidP="00F56440">
      <w:r>
        <w:continuationSeparator/>
      </w:r>
    </w:p>
    <w:p w14:paraId="33D2C3DA" w14:textId="77777777" w:rsidR="008B69CB" w:rsidRDefault="008B69CB" w:rsidP="00F56440"/>
    <w:p w14:paraId="37B04D6D" w14:textId="77777777" w:rsidR="008B69CB" w:rsidRDefault="008B69CB" w:rsidP="00F56440"/>
    <w:p w14:paraId="0197102A" w14:textId="77777777" w:rsidR="008B69CB" w:rsidRDefault="008B69CB" w:rsidP="00F56440"/>
    <w:p w14:paraId="1B53CC43" w14:textId="77777777" w:rsidR="008B69CB" w:rsidRDefault="008B69CB"/>
    <w:p w14:paraId="78CFF83C" w14:textId="77777777" w:rsidR="008B69CB" w:rsidRDefault="008B69CB"/>
    <w:p w14:paraId="5D730F97" w14:textId="77777777" w:rsidR="008B69CB" w:rsidRDefault="008B69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??">
    <w:altName w:val="Yu Gothic UI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5FB2" w14:textId="77777777" w:rsidR="00B676BE" w:rsidRDefault="00B676BE" w:rsidP="003F0902">
    <w:pPr>
      <w:pStyle w:val="Fuzeile"/>
      <w:jc w:val="left"/>
    </w:pPr>
  </w:p>
  <w:p w14:paraId="0BAA1E1D" w14:textId="77777777" w:rsidR="00B676BE" w:rsidRDefault="00B676BE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37AD0" w14:textId="77777777" w:rsidR="008B69CB" w:rsidRDefault="008B69CB" w:rsidP="00F56440">
      <w:r>
        <w:separator/>
      </w:r>
    </w:p>
    <w:p w14:paraId="719B681C" w14:textId="77777777" w:rsidR="008B69CB" w:rsidRDefault="008B69CB" w:rsidP="00F56440"/>
    <w:p w14:paraId="71F5DF3F" w14:textId="77777777" w:rsidR="008B69CB" w:rsidRDefault="008B69CB" w:rsidP="00F56440"/>
    <w:p w14:paraId="00827571" w14:textId="77777777" w:rsidR="008B69CB" w:rsidRDefault="008B69CB" w:rsidP="00F56440"/>
    <w:p w14:paraId="27E025C7" w14:textId="77777777" w:rsidR="008B69CB" w:rsidRDefault="008B69CB"/>
    <w:p w14:paraId="5D15FFD6" w14:textId="77777777" w:rsidR="008B69CB" w:rsidRDefault="008B69CB"/>
    <w:p w14:paraId="30049118" w14:textId="77777777" w:rsidR="008B69CB" w:rsidRDefault="008B69CB"/>
  </w:footnote>
  <w:footnote w:type="continuationSeparator" w:id="0">
    <w:p w14:paraId="1F0FCC23" w14:textId="77777777" w:rsidR="008B69CB" w:rsidRDefault="008B69CB" w:rsidP="00F56440">
      <w:r>
        <w:continuationSeparator/>
      </w:r>
    </w:p>
    <w:p w14:paraId="3C172040" w14:textId="77777777" w:rsidR="008B69CB" w:rsidRDefault="008B69CB" w:rsidP="00F56440"/>
    <w:p w14:paraId="5E3D004E" w14:textId="77777777" w:rsidR="008B69CB" w:rsidRDefault="008B69CB" w:rsidP="00F56440"/>
    <w:p w14:paraId="65418DFF" w14:textId="77777777" w:rsidR="008B69CB" w:rsidRDefault="008B69CB" w:rsidP="00F56440"/>
    <w:p w14:paraId="1EF14B6D" w14:textId="77777777" w:rsidR="008B69CB" w:rsidRDefault="008B69CB"/>
    <w:p w14:paraId="29E75BA2" w14:textId="77777777" w:rsidR="008B69CB" w:rsidRDefault="008B69CB"/>
    <w:p w14:paraId="2BB310D2" w14:textId="77777777" w:rsidR="008B69CB" w:rsidRDefault="008B69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18DB" w14:textId="77777777" w:rsidR="00B676BE" w:rsidRPr="00E0758C" w:rsidRDefault="00B676BE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B676BE" w:rsidRPr="00E0758C" w14:paraId="26E1C0B0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9A29B5" w14:textId="77777777" w:rsidR="00B676BE" w:rsidRPr="00E0758C" w:rsidRDefault="00B676BE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3EB54F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BE7D26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D3EAC1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DA9D9DC" w14:textId="77777777" w:rsidR="00B676BE" w:rsidRPr="00E17AE8" w:rsidRDefault="00B676BE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7268C" w14:textId="7026B417" w:rsidR="00B676BE" w:rsidRDefault="00B676BE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B676BE" w:rsidRPr="00E0758C" w14:paraId="3C7E3498" w14:textId="77777777" w:rsidTr="005143FE">
      <w:trPr>
        <w:trHeight w:val="510"/>
        <w:jc w:val="center"/>
      </w:trPr>
      <w:tc>
        <w:tcPr>
          <w:tcW w:w="1418" w:type="dxa"/>
          <w:shd w:val="clear" w:color="auto" w:fill="70BCC9" w:themeFill="text2" w:themeFillTint="99"/>
        </w:tcPr>
        <w:p w14:paraId="580EAEC3" w14:textId="1FD03112" w:rsidR="00B676BE" w:rsidRDefault="005143F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63B15B9D" wp14:editId="09891B81">
                <wp:simplePos x="0" y="0"/>
                <wp:positionH relativeFrom="column">
                  <wp:posOffset>113170</wp:posOffset>
                </wp:positionH>
                <wp:positionV relativeFrom="paragraph">
                  <wp:posOffset>59660</wp:posOffset>
                </wp:positionV>
                <wp:extent cx="684286" cy="342143"/>
                <wp:effectExtent l="0" t="0" r="1905" b="0"/>
                <wp:wrapNone/>
                <wp:docPr id="1116682058" name="Grafik 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682058" name="Grafik 111668205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286" cy="342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5349E1" w14:textId="77AF6C07" w:rsidR="00B676BE" w:rsidRPr="00E0758C" w:rsidRDefault="00B676B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shd w:val="clear" w:color="auto" w:fill="FFFFFF" w:themeFill="background1"/>
        </w:tcPr>
        <w:p w14:paraId="04460AD1" w14:textId="1D7FF330" w:rsidR="00B676BE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0E19B1BF" w14:textId="189E6B74" w:rsidR="00B676BE" w:rsidRPr="00E0758C" w:rsidRDefault="005143F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      Standortbestimmung B4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0AC49A3F" w14:textId="76D8A45E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shd w:val="clear" w:color="auto" w:fill="FFFFFF" w:themeFill="background1"/>
          <w:vAlign w:val="center"/>
        </w:tcPr>
        <w:p w14:paraId="335E1CA8" w14:textId="77777777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DFB03CF" wp14:editId="61CDEE65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B483B5" w14:textId="77777777" w:rsidR="00B676BE" w:rsidRDefault="00B676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D09C1" w14:textId="77777777" w:rsidR="0088585D" w:rsidRDefault="0088585D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8585D" w:rsidRPr="00E0758C" w14:paraId="41255102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BDADA" w14:textId="77777777" w:rsidR="0088585D" w:rsidRPr="00E0758C" w:rsidRDefault="0088585D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C7520AF" wp14:editId="04738DE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879758" w14:textId="77777777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C5BCA6" w14:textId="77777777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4E2F030" w14:textId="77777777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016A779" wp14:editId="6023AE06">
                <wp:extent cx="337235" cy="324000"/>
                <wp:effectExtent l="0" t="0" r="5715" b="0"/>
                <wp:docPr id="128868378" name="Grafik 128868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A17F09" w14:textId="77777777" w:rsidR="0088585D" w:rsidRDefault="0088585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0BC31" w14:textId="1EF4C937" w:rsidR="00D85197" w:rsidRDefault="00D85197" w:rsidP="003C704E"/>
  <w:p w14:paraId="61979E47" w14:textId="6C6A2A1E" w:rsidR="00D85197" w:rsidRPr="00E0758C" w:rsidRDefault="00D85197" w:rsidP="00D85197"/>
  <w:p w14:paraId="5DB81C59" w14:textId="77777777" w:rsidR="0088585D" w:rsidRPr="00DA58E6" w:rsidRDefault="0088585D" w:rsidP="0088585D">
    <w:pPr>
      <w:pStyle w:val="Kopfzeile"/>
      <w:rPr>
        <w:b/>
        <w:bCs/>
        <w:color w:val="327A86" w:themeColor="text2"/>
      </w:rPr>
    </w:pPr>
    <w:r w:rsidRPr="00DA58E6">
      <w:rPr>
        <w:b/>
        <w:bCs/>
        <w:color w:val="327A86" w:themeColor="text2"/>
        <w:sz w:val="36"/>
        <w:szCs w:val="36"/>
      </w:rPr>
      <w:t>Mathe</w:t>
    </w:r>
    <w:r>
      <w:rPr>
        <w:b/>
        <w:bCs/>
        <w:color w:val="327A86" w:themeColor="text2"/>
        <w:sz w:val="36"/>
        <w:szCs w:val="36"/>
      </w:rPr>
      <w:t xml:space="preserve"> </w:t>
    </w:r>
    <w:r w:rsidRPr="00DA58E6">
      <w:rPr>
        <w:b/>
        <w:bCs/>
        <w:color w:val="327A86" w:themeColor="text2"/>
        <w:sz w:val="36"/>
        <w:szCs w:val="36"/>
      </w:rPr>
      <w:t>sicher</w:t>
    </w:r>
    <w:r>
      <w:rPr>
        <w:b/>
        <w:bCs/>
        <w:color w:val="327A86" w:themeColor="text2"/>
        <w:sz w:val="36"/>
        <w:szCs w:val="36"/>
      </w:rPr>
      <w:t xml:space="preserve"> </w:t>
    </w:r>
    <w:r w:rsidRPr="00DA58E6">
      <w:rPr>
        <w:b/>
        <w:bCs/>
        <w:color w:val="327A86" w:themeColor="text2"/>
        <w:sz w:val="36"/>
        <w:szCs w:val="36"/>
      </w:rPr>
      <w:t>können</w:t>
    </w:r>
    <w:r>
      <w:rPr>
        <w:b/>
        <w:bCs/>
        <w:color w:val="327A86" w:themeColor="text2"/>
        <w:sz w:val="36"/>
        <w:szCs w:val="36"/>
      </w:rPr>
      <w:t xml:space="preserve">: </w:t>
    </w:r>
    <w:r w:rsidRPr="00DA58E6">
      <w:rPr>
        <w:b/>
        <w:bCs/>
        <w:color w:val="327A86" w:themeColor="text2"/>
        <w:sz w:val="36"/>
        <w:szCs w:val="36"/>
      </w:rPr>
      <w:t>Streifentafel für Brüche</w:t>
    </w:r>
  </w:p>
  <w:p w14:paraId="3CA94EA0" w14:textId="5DEE433E" w:rsidR="00D85197" w:rsidRDefault="00D851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21C91"/>
    <w:multiLevelType w:val="hybridMultilevel"/>
    <w:tmpl w:val="6EE6EB94"/>
    <w:styleLink w:val="DialogNummerierungO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77ABC"/>
    <w:multiLevelType w:val="multilevel"/>
    <w:tmpl w:val="C4081BFA"/>
    <w:styleLink w:val="DialogAufzhlungV"/>
    <w:lvl w:ilvl="0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00800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34CC2675"/>
    <w:multiLevelType w:val="hybridMultilevel"/>
    <w:tmpl w:val="287C9A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B152F"/>
    <w:multiLevelType w:val="hybridMultilevel"/>
    <w:tmpl w:val="A2B6955E"/>
    <w:styleLink w:val="DialogNummerierung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19232C"/>
    <w:multiLevelType w:val="hybridMultilevel"/>
    <w:tmpl w:val="329C02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D27028"/>
    <w:multiLevelType w:val="multilevel"/>
    <w:tmpl w:val="DC0AE42E"/>
    <w:styleLink w:val="DialogNummerierungV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  <w:color w:val="0080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568C0E45"/>
    <w:multiLevelType w:val="hybridMultilevel"/>
    <w:tmpl w:val="3D2C55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890CED"/>
    <w:multiLevelType w:val="hybridMultilevel"/>
    <w:tmpl w:val="FF20295C"/>
    <w:lvl w:ilvl="0" w:tplc="2528FB70">
      <w:start w:val="1"/>
      <w:numFmt w:val="bullet"/>
      <w:pStyle w:val="Standardaufaehlung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C2E15"/>
    <w:multiLevelType w:val="hybridMultilevel"/>
    <w:tmpl w:val="092C2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626CB"/>
    <w:multiLevelType w:val="hybridMultilevel"/>
    <w:tmpl w:val="6F50E7C0"/>
    <w:lvl w:ilvl="0" w:tplc="6A3CF9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D97EC8"/>
    <w:multiLevelType w:val="multilevel"/>
    <w:tmpl w:val="56EC37EC"/>
    <w:styleLink w:val="DialogAufzhlungE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/>
        <w:b/>
        <w:color w:val="FF99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 w16cid:durableId="2124759361">
    <w:abstractNumId w:val="3"/>
  </w:num>
  <w:num w:numId="2" w16cid:durableId="818154631">
    <w:abstractNumId w:val="10"/>
  </w:num>
  <w:num w:numId="3" w16cid:durableId="634262426">
    <w:abstractNumId w:val="0"/>
  </w:num>
  <w:num w:numId="4" w16cid:durableId="1242326624">
    <w:abstractNumId w:val="1"/>
  </w:num>
  <w:num w:numId="5" w16cid:durableId="1786727839">
    <w:abstractNumId w:val="6"/>
  </w:num>
  <w:num w:numId="6" w16cid:durableId="1211110680">
    <w:abstractNumId w:val="11"/>
  </w:num>
  <w:num w:numId="7" w16cid:durableId="10953619">
    <w:abstractNumId w:val="4"/>
  </w:num>
  <w:num w:numId="8" w16cid:durableId="2098936576">
    <w:abstractNumId w:val="8"/>
  </w:num>
  <w:num w:numId="9" w16cid:durableId="1235779492">
    <w:abstractNumId w:val="5"/>
  </w:num>
  <w:num w:numId="10" w16cid:durableId="1309357769">
    <w:abstractNumId w:val="2"/>
  </w:num>
  <w:num w:numId="11" w16cid:durableId="1176649788">
    <w:abstractNumId w:val="9"/>
  </w:num>
  <w:num w:numId="12" w16cid:durableId="2109304869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DA7"/>
    <w:rsid w:val="00003560"/>
    <w:rsid w:val="00004F79"/>
    <w:rsid w:val="000052CA"/>
    <w:rsid w:val="000058FC"/>
    <w:rsid w:val="0000678F"/>
    <w:rsid w:val="00007ABE"/>
    <w:rsid w:val="00010863"/>
    <w:rsid w:val="00010B5D"/>
    <w:rsid w:val="0001112E"/>
    <w:rsid w:val="00011204"/>
    <w:rsid w:val="00011C8C"/>
    <w:rsid w:val="00013005"/>
    <w:rsid w:val="00013060"/>
    <w:rsid w:val="00014F69"/>
    <w:rsid w:val="00020370"/>
    <w:rsid w:val="00021B05"/>
    <w:rsid w:val="00023C7E"/>
    <w:rsid w:val="000249FC"/>
    <w:rsid w:val="00024CED"/>
    <w:rsid w:val="00026F34"/>
    <w:rsid w:val="00030B49"/>
    <w:rsid w:val="000348F6"/>
    <w:rsid w:val="000358FA"/>
    <w:rsid w:val="0003654F"/>
    <w:rsid w:val="000425FD"/>
    <w:rsid w:val="00042F87"/>
    <w:rsid w:val="00045C57"/>
    <w:rsid w:val="00047413"/>
    <w:rsid w:val="0005096B"/>
    <w:rsid w:val="0005153C"/>
    <w:rsid w:val="00060EE5"/>
    <w:rsid w:val="000614CB"/>
    <w:rsid w:val="00062331"/>
    <w:rsid w:val="00063DDC"/>
    <w:rsid w:val="000643E8"/>
    <w:rsid w:val="00074FE1"/>
    <w:rsid w:val="00076180"/>
    <w:rsid w:val="00076A10"/>
    <w:rsid w:val="00081AEE"/>
    <w:rsid w:val="000830C1"/>
    <w:rsid w:val="000840D6"/>
    <w:rsid w:val="00084679"/>
    <w:rsid w:val="00085A82"/>
    <w:rsid w:val="000876EC"/>
    <w:rsid w:val="000909C0"/>
    <w:rsid w:val="00091B11"/>
    <w:rsid w:val="0009400B"/>
    <w:rsid w:val="00095D18"/>
    <w:rsid w:val="000970F9"/>
    <w:rsid w:val="00097784"/>
    <w:rsid w:val="000A23F7"/>
    <w:rsid w:val="000A2473"/>
    <w:rsid w:val="000A412F"/>
    <w:rsid w:val="000A45CA"/>
    <w:rsid w:val="000B31F0"/>
    <w:rsid w:val="000B7134"/>
    <w:rsid w:val="000C1D1D"/>
    <w:rsid w:val="000C56AC"/>
    <w:rsid w:val="000C7083"/>
    <w:rsid w:val="000D30D1"/>
    <w:rsid w:val="000D3D65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6A"/>
    <w:rsid w:val="00104F4B"/>
    <w:rsid w:val="00111F13"/>
    <w:rsid w:val="00112BD0"/>
    <w:rsid w:val="00114AE7"/>
    <w:rsid w:val="00114F3B"/>
    <w:rsid w:val="00120536"/>
    <w:rsid w:val="00120E67"/>
    <w:rsid w:val="0012488A"/>
    <w:rsid w:val="00125F9C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5587"/>
    <w:rsid w:val="001559BE"/>
    <w:rsid w:val="0016029F"/>
    <w:rsid w:val="001610F3"/>
    <w:rsid w:val="00165D01"/>
    <w:rsid w:val="001662C7"/>
    <w:rsid w:val="00166406"/>
    <w:rsid w:val="00170589"/>
    <w:rsid w:val="00170BD3"/>
    <w:rsid w:val="001735AF"/>
    <w:rsid w:val="0017368D"/>
    <w:rsid w:val="001756E3"/>
    <w:rsid w:val="00177A63"/>
    <w:rsid w:val="00180775"/>
    <w:rsid w:val="00180EC4"/>
    <w:rsid w:val="00183265"/>
    <w:rsid w:val="0018492B"/>
    <w:rsid w:val="001853AA"/>
    <w:rsid w:val="001858C2"/>
    <w:rsid w:val="0018610B"/>
    <w:rsid w:val="00186922"/>
    <w:rsid w:val="0018699D"/>
    <w:rsid w:val="00192D9F"/>
    <w:rsid w:val="001948F0"/>
    <w:rsid w:val="001A120D"/>
    <w:rsid w:val="001A1780"/>
    <w:rsid w:val="001A24A5"/>
    <w:rsid w:val="001A6C2A"/>
    <w:rsid w:val="001B1B92"/>
    <w:rsid w:val="001B249B"/>
    <w:rsid w:val="001B3139"/>
    <w:rsid w:val="001B3B8E"/>
    <w:rsid w:val="001B43D2"/>
    <w:rsid w:val="001B497D"/>
    <w:rsid w:val="001C0814"/>
    <w:rsid w:val="001C0C6A"/>
    <w:rsid w:val="001C3EE1"/>
    <w:rsid w:val="001C4682"/>
    <w:rsid w:val="001C65D3"/>
    <w:rsid w:val="001C6C3A"/>
    <w:rsid w:val="001C7622"/>
    <w:rsid w:val="001C78C2"/>
    <w:rsid w:val="001D6674"/>
    <w:rsid w:val="001D7B44"/>
    <w:rsid w:val="001E08C7"/>
    <w:rsid w:val="001E2F6A"/>
    <w:rsid w:val="001E402C"/>
    <w:rsid w:val="001E4845"/>
    <w:rsid w:val="001E7430"/>
    <w:rsid w:val="001F2780"/>
    <w:rsid w:val="001F2A76"/>
    <w:rsid w:val="001F6F57"/>
    <w:rsid w:val="0020062F"/>
    <w:rsid w:val="002018FF"/>
    <w:rsid w:val="00202DAA"/>
    <w:rsid w:val="00203171"/>
    <w:rsid w:val="00204695"/>
    <w:rsid w:val="002061FE"/>
    <w:rsid w:val="00206256"/>
    <w:rsid w:val="00206AA9"/>
    <w:rsid w:val="0021237C"/>
    <w:rsid w:val="002150E8"/>
    <w:rsid w:val="00217D94"/>
    <w:rsid w:val="002274BA"/>
    <w:rsid w:val="00230A99"/>
    <w:rsid w:val="002330F5"/>
    <w:rsid w:val="00235B6C"/>
    <w:rsid w:val="00240516"/>
    <w:rsid w:val="00240CAD"/>
    <w:rsid w:val="00243737"/>
    <w:rsid w:val="00246584"/>
    <w:rsid w:val="00252562"/>
    <w:rsid w:val="00261CE3"/>
    <w:rsid w:val="00264D79"/>
    <w:rsid w:val="00267D51"/>
    <w:rsid w:val="00270C7C"/>
    <w:rsid w:val="00272865"/>
    <w:rsid w:val="00273BC7"/>
    <w:rsid w:val="00273C8A"/>
    <w:rsid w:val="00275215"/>
    <w:rsid w:val="00275C72"/>
    <w:rsid w:val="00276E7E"/>
    <w:rsid w:val="002773CE"/>
    <w:rsid w:val="00281B10"/>
    <w:rsid w:val="002823B8"/>
    <w:rsid w:val="00284390"/>
    <w:rsid w:val="00284EFB"/>
    <w:rsid w:val="002869C0"/>
    <w:rsid w:val="00287BCD"/>
    <w:rsid w:val="0029256A"/>
    <w:rsid w:val="00294F93"/>
    <w:rsid w:val="002969B0"/>
    <w:rsid w:val="00297993"/>
    <w:rsid w:val="002A2875"/>
    <w:rsid w:val="002A3358"/>
    <w:rsid w:val="002A38C1"/>
    <w:rsid w:val="002A51C1"/>
    <w:rsid w:val="002B7422"/>
    <w:rsid w:val="002C1315"/>
    <w:rsid w:val="002C19BA"/>
    <w:rsid w:val="002C381B"/>
    <w:rsid w:val="002C4669"/>
    <w:rsid w:val="002C6A0D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108F"/>
    <w:rsid w:val="002F15FE"/>
    <w:rsid w:val="002F2B43"/>
    <w:rsid w:val="002F436B"/>
    <w:rsid w:val="002F4885"/>
    <w:rsid w:val="002F6CF7"/>
    <w:rsid w:val="003001C8"/>
    <w:rsid w:val="003006A2"/>
    <w:rsid w:val="00300A26"/>
    <w:rsid w:val="0030347F"/>
    <w:rsid w:val="00305887"/>
    <w:rsid w:val="0030686E"/>
    <w:rsid w:val="00307330"/>
    <w:rsid w:val="003079FB"/>
    <w:rsid w:val="003105B6"/>
    <w:rsid w:val="00314CE0"/>
    <w:rsid w:val="003153DF"/>
    <w:rsid w:val="00315877"/>
    <w:rsid w:val="0032057B"/>
    <w:rsid w:val="00321A3D"/>
    <w:rsid w:val="00321AB1"/>
    <w:rsid w:val="00322655"/>
    <w:rsid w:val="0032289E"/>
    <w:rsid w:val="00322C9D"/>
    <w:rsid w:val="00324169"/>
    <w:rsid w:val="003241AF"/>
    <w:rsid w:val="003244CA"/>
    <w:rsid w:val="00324D01"/>
    <w:rsid w:val="003250D9"/>
    <w:rsid w:val="00327451"/>
    <w:rsid w:val="00327672"/>
    <w:rsid w:val="0033164A"/>
    <w:rsid w:val="00331856"/>
    <w:rsid w:val="00332BA3"/>
    <w:rsid w:val="00333312"/>
    <w:rsid w:val="00335B6E"/>
    <w:rsid w:val="0033677C"/>
    <w:rsid w:val="00337FCD"/>
    <w:rsid w:val="003413CC"/>
    <w:rsid w:val="00341D1D"/>
    <w:rsid w:val="00341EE8"/>
    <w:rsid w:val="0034350A"/>
    <w:rsid w:val="00343779"/>
    <w:rsid w:val="00343820"/>
    <w:rsid w:val="00346151"/>
    <w:rsid w:val="00352164"/>
    <w:rsid w:val="00352A29"/>
    <w:rsid w:val="00353BDB"/>
    <w:rsid w:val="00353E63"/>
    <w:rsid w:val="00354A18"/>
    <w:rsid w:val="00354D8C"/>
    <w:rsid w:val="00357CE4"/>
    <w:rsid w:val="0036197D"/>
    <w:rsid w:val="00362FA9"/>
    <w:rsid w:val="003652C8"/>
    <w:rsid w:val="003654EE"/>
    <w:rsid w:val="003655ED"/>
    <w:rsid w:val="00365C83"/>
    <w:rsid w:val="00365D85"/>
    <w:rsid w:val="003678AB"/>
    <w:rsid w:val="00367D3E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3F18"/>
    <w:rsid w:val="00394768"/>
    <w:rsid w:val="003974A2"/>
    <w:rsid w:val="00397D7C"/>
    <w:rsid w:val="003A591E"/>
    <w:rsid w:val="003A5D9A"/>
    <w:rsid w:val="003A744F"/>
    <w:rsid w:val="003B03AF"/>
    <w:rsid w:val="003B04ED"/>
    <w:rsid w:val="003B04FD"/>
    <w:rsid w:val="003B0930"/>
    <w:rsid w:val="003B3169"/>
    <w:rsid w:val="003B54C2"/>
    <w:rsid w:val="003B57E3"/>
    <w:rsid w:val="003B5F33"/>
    <w:rsid w:val="003B6076"/>
    <w:rsid w:val="003B6095"/>
    <w:rsid w:val="003B6361"/>
    <w:rsid w:val="003C3680"/>
    <w:rsid w:val="003C3B3F"/>
    <w:rsid w:val="003C3E45"/>
    <w:rsid w:val="003C704E"/>
    <w:rsid w:val="003C7B7B"/>
    <w:rsid w:val="003D1638"/>
    <w:rsid w:val="003D17F3"/>
    <w:rsid w:val="003D28BC"/>
    <w:rsid w:val="003D2DC6"/>
    <w:rsid w:val="003D3CF9"/>
    <w:rsid w:val="003D5798"/>
    <w:rsid w:val="003D651A"/>
    <w:rsid w:val="003E024F"/>
    <w:rsid w:val="003E26AC"/>
    <w:rsid w:val="003E3B62"/>
    <w:rsid w:val="003E6872"/>
    <w:rsid w:val="003F00BC"/>
    <w:rsid w:val="003F0902"/>
    <w:rsid w:val="003F3BD6"/>
    <w:rsid w:val="003F4199"/>
    <w:rsid w:val="003F5B27"/>
    <w:rsid w:val="003F625D"/>
    <w:rsid w:val="003F629F"/>
    <w:rsid w:val="003F652D"/>
    <w:rsid w:val="003F6BF5"/>
    <w:rsid w:val="003F7237"/>
    <w:rsid w:val="004041C4"/>
    <w:rsid w:val="00405064"/>
    <w:rsid w:val="00405B3A"/>
    <w:rsid w:val="00406E9D"/>
    <w:rsid w:val="004118F0"/>
    <w:rsid w:val="00411A02"/>
    <w:rsid w:val="004159F6"/>
    <w:rsid w:val="00415C01"/>
    <w:rsid w:val="00415ECC"/>
    <w:rsid w:val="00417220"/>
    <w:rsid w:val="00421399"/>
    <w:rsid w:val="00421559"/>
    <w:rsid w:val="004221C0"/>
    <w:rsid w:val="00423B88"/>
    <w:rsid w:val="00423F1A"/>
    <w:rsid w:val="00427CE9"/>
    <w:rsid w:val="00431FDA"/>
    <w:rsid w:val="00432024"/>
    <w:rsid w:val="00433600"/>
    <w:rsid w:val="00434518"/>
    <w:rsid w:val="00434F7B"/>
    <w:rsid w:val="00435756"/>
    <w:rsid w:val="004410FB"/>
    <w:rsid w:val="00441287"/>
    <w:rsid w:val="00442BEF"/>
    <w:rsid w:val="00442DA2"/>
    <w:rsid w:val="004430E4"/>
    <w:rsid w:val="00443A02"/>
    <w:rsid w:val="004443AB"/>
    <w:rsid w:val="004448BE"/>
    <w:rsid w:val="00444A7F"/>
    <w:rsid w:val="0045075A"/>
    <w:rsid w:val="00450EDC"/>
    <w:rsid w:val="004629EB"/>
    <w:rsid w:val="00463F5D"/>
    <w:rsid w:val="004642D0"/>
    <w:rsid w:val="00466243"/>
    <w:rsid w:val="00467290"/>
    <w:rsid w:val="00473ABD"/>
    <w:rsid w:val="00473B71"/>
    <w:rsid w:val="004764DA"/>
    <w:rsid w:val="00476B75"/>
    <w:rsid w:val="00477539"/>
    <w:rsid w:val="004806B4"/>
    <w:rsid w:val="00480E1B"/>
    <w:rsid w:val="004830B6"/>
    <w:rsid w:val="0048537F"/>
    <w:rsid w:val="00485714"/>
    <w:rsid w:val="004858B2"/>
    <w:rsid w:val="004861BB"/>
    <w:rsid w:val="00486CA9"/>
    <w:rsid w:val="00490C71"/>
    <w:rsid w:val="00491713"/>
    <w:rsid w:val="00495F71"/>
    <w:rsid w:val="004A06ED"/>
    <w:rsid w:val="004A1AA2"/>
    <w:rsid w:val="004A2630"/>
    <w:rsid w:val="004A40FC"/>
    <w:rsid w:val="004A42F8"/>
    <w:rsid w:val="004B006A"/>
    <w:rsid w:val="004B1E4C"/>
    <w:rsid w:val="004B43CE"/>
    <w:rsid w:val="004B43D8"/>
    <w:rsid w:val="004B579F"/>
    <w:rsid w:val="004B5C13"/>
    <w:rsid w:val="004B66BA"/>
    <w:rsid w:val="004C0FF9"/>
    <w:rsid w:val="004C4890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F18"/>
    <w:rsid w:val="004E6E5D"/>
    <w:rsid w:val="004E7EF5"/>
    <w:rsid w:val="004F1F7D"/>
    <w:rsid w:val="004F20DD"/>
    <w:rsid w:val="004F60E4"/>
    <w:rsid w:val="004F626F"/>
    <w:rsid w:val="004F6B97"/>
    <w:rsid w:val="004F797A"/>
    <w:rsid w:val="004F7D54"/>
    <w:rsid w:val="00502804"/>
    <w:rsid w:val="005062D1"/>
    <w:rsid w:val="00506BFA"/>
    <w:rsid w:val="005072C9"/>
    <w:rsid w:val="00510FCB"/>
    <w:rsid w:val="005116FD"/>
    <w:rsid w:val="00512E4A"/>
    <w:rsid w:val="005131AB"/>
    <w:rsid w:val="0051334C"/>
    <w:rsid w:val="00513F2E"/>
    <w:rsid w:val="005143FE"/>
    <w:rsid w:val="00516206"/>
    <w:rsid w:val="00520724"/>
    <w:rsid w:val="0052085C"/>
    <w:rsid w:val="00521348"/>
    <w:rsid w:val="005248F5"/>
    <w:rsid w:val="005256C6"/>
    <w:rsid w:val="00525E77"/>
    <w:rsid w:val="00530597"/>
    <w:rsid w:val="005306EE"/>
    <w:rsid w:val="00530806"/>
    <w:rsid w:val="00530B72"/>
    <w:rsid w:val="00533B76"/>
    <w:rsid w:val="00534A39"/>
    <w:rsid w:val="0053554B"/>
    <w:rsid w:val="00536918"/>
    <w:rsid w:val="00536F5D"/>
    <w:rsid w:val="00545929"/>
    <w:rsid w:val="00550488"/>
    <w:rsid w:val="00551317"/>
    <w:rsid w:val="005513D5"/>
    <w:rsid w:val="00551D37"/>
    <w:rsid w:val="00551DD5"/>
    <w:rsid w:val="00553DAF"/>
    <w:rsid w:val="00553FDA"/>
    <w:rsid w:val="005551AE"/>
    <w:rsid w:val="005570FE"/>
    <w:rsid w:val="00557355"/>
    <w:rsid w:val="00557A27"/>
    <w:rsid w:val="0056041E"/>
    <w:rsid w:val="00560A32"/>
    <w:rsid w:val="00561EB7"/>
    <w:rsid w:val="00561FC1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3E91"/>
    <w:rsid w:val="00585E55"/>
    <w:rsid w:val="00586FB0"/>
    <w:rsid w:val="00587F2C"/>
    <w:rsid w:val="00587FC2"/>
    <w:rsid w:val="00592CA7"/>
    <w:rsid w:val="0059380F"/>
    <w:rsid w:val="005948D3"/>
    <w:rsid w:val="00595DF8"/>
    <w:rsid w:val="00596FF7"/>
    <w:rsid w:val="005A1B94"/>
    <w:rsid w:val="005A3044"/>
    <w:rsid w:val="005A6AF0"/>
    <w:rsid w:val="005B0745"/>
    <w:rsid w:val="005B080D"/>
    <w:rsid w:val="005B181B"/>
    <w:rsid w:val="005B2620"/>
    <w:rsid w:val="005B3460"/>
    <w:rsid w:val="005B39E7"/>
    <w:rsid w:val="005B4A79"/>
    <w:rsid w:val="005C24F6"/>
    <w:rsid w:val="005C26AF"/>
    <w:rsid w:val="005C56C1"/>
    <w:rsid w:val="005C57D0"/>
    <w:rsid w:val="005C5AA9"/>
    <w:rsid w:val="005D1C13"/>
    <w:rsid w:val="005D2164"/>
    <w:rsid w:val="005D3569"/>
    <w:rsid w:val="005D3B6F"/>
    <w:rsid w:val="005D410F"/>
    <w:rsid w:val="005D57E1"/>
    <w:rsid w:val="005D794B"/>
    <w:rsid w:val="005E0251"/>
    <w:rsid w:val="005E093F"/>
    <w:rsid w:val="005E0D57"/>
    <w:rsid w:val="005E619C"/>
    <w:rsid w:val="005F0A6D"/>
    <w:rsid w:val="005F0F1A"/>
    <w:rsid w:val="005F1237"/>
    <w:rsid w:val="005F22E4"/>
    <w:rsid w:val="005F72C7"/>
    <w:rsid w:val="005F772D"/>
    <w:rsid w:val="005F7CEC"/>
    <w:rsid w:val="006015F6"/>
    <w:rsid w:val="00604461"/>
    <w:rsid w:val="00605734"/>
    <w:rsid w:val="0060607B"/>
    <w:rsid w:val="00606A6D"/>
    <w:rsid w:val="00614F05"/>
    <w:rsid w:val="00616645"/>
    <w:rsid w:val="00617C84"/>
    <w:rsid w:val="006201B8"/>
    <w:rsid w:val="00624F74"/>
    <w:rsid w:val="006259AD"/>
    <w:rsid w:val="006271C5"/>
    <w:rsid w:val="00632A43"/>
    <w:rsid w:val="006347EC"/>
    <w:rsid w:val="0063560B"/>
    <w:rsid w:val="00636D7F"/>
    <w:rsid w:val="0063710A"/>
    <w:rsid w:val="00637B96"/>
    <w:rsid w:val="006410D6"/>
    <w:rsid w:val="00643BFF"/>
    <w:rsid w:val="00643F9F"/>
    <w:rsid w:val="00644F56"/>
    <w:rsid w:val="006457FB"/>
    <w:rsid w:val="00647092"/>
    <w:rsid w:val="00650A78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3D5"/>
    <w:rsid w:val="00675C6C"/>
    <w:rsid w:val="00681BF5"/>
    <w:rsid w:val="00681F02"/>
    <w:rsid w:val="00685B0E"/>
    <w:rsid w:val="00685B7A"/>
    <w:rsid w:val="00686C67"/>
    <w:rsid w:val="00686FC0"/>
    <w:rsid w:val="0069140E"/>
    <w:rsid w:val="00696B7F"/>
    <w:rsid w:val="006A253B"/>
    <w:rsid w:val="006A7431"/>
    <w:rsid w:val="006B196A"/>
    <w:rsid w:val="006B1E07"/>
    <w:rsid w:val="006B5344"/>
    <w:rsid w:val="006C117D"/>
    <w:rsid w:val="006C4602"/>
    <w:rsid w:val="006C4692"/>
    <w:rsid w:val="006C7499"/>
    <w:rsid w:val="006D25D9"/>
    <w:rsid w:val="006D3390"/>
    <w:rsid w:val="006E162A"/>
    <w:rsid w:val="006E5DEC"/>
    <w:rsid w:val="006E62C4"/>
    <w:rsid w:val="006E700D"/>
    <w:rsid w:val="006F0F14"/>
    <w:rsid w:val="006F274D"/>
    <w:rsid w:val="006F3B1C"/>
    <w:rsid w:val="006F3F4C"/>
    <w:rsid w:val="006F5451"/>
    <w:rsid w:val="00700B74"/>
    <w:rsid w:val="00703F5C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54C"/>
    <w:rsid w:val="007306C0"/>
    <w:rsid w:val="007320EB"/>
    <w:rsid w:val="00734981"/>
    <w:rsid w:val="007364F6"/>
    <w:rsid w:val="0073796D"/>
    <w:rsid w:val="00737D8D"/>
    <w:rsid w:val="007400DB"/>
    <w:rsid w:val="00740387"/>
    <w:rsid w:val="00740CAE"/>
    <w:rsid w:val="0074113F"/>
    <w:rsid w:val="00742F64"/>
    <w:rsid w:val="00744AA0"/>
    <w:rsid w:val="00744B61"/>
    <w:rsid w:val="00744D04"/>
    <w:rsid w:val="00746934"/>
    <w:rsid w:val="00746E97"/>
    <w:rsid w:val="00750506"/>
    <w:rsid w:val="00751138"/>
    <w:rsid w:val="00751A89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5FE6"/>
    <w:rsid w:val="0076674D"/>
    <w:rsid w:val="007674C3"/>
    <w:rsid w:val="00770F3D"/>
    <w:rsid w:val="007723C1"/>
    <w:rsid w:val="0077279B"/>
    <w:rsid w:val="007751B1"/>
    <w:rsid w:val="007767B1"/>
    <w:rsid w:val="00776C43"/>
    <w:rsid w:val="00782287"/>
    <w:rsid w:val="00784962"/>
    <w:rsid w:val="00786812"/>
    <w:rsid w:val="0078689D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5694"/>
    <w:rsid w:val="007B726E"/>
    <w:rsid w:val="007B74BE"/>
    <w:rsid w:val="007C250C"/>
    <w:rsid w:val="007C3B5B"/>
    <w:rsid w:val="007C61C1"/>
    <w:rsid w:val="007C722E"/>
    <w:rsid w:val="007D11EE"/>
    <w:rsid w:val="007D1456"/>
    <w:rsid w:val="007D3998"/>
    <w:rsid w:val="007D62DE"/>
    <w:rsid w:val="007D723D"/>
    <w:rsid w:val="007E2ED3"/>
    <w:rsid w:val="007E3541"/>
    <w:rsid w:val="007E6AC7"/>
    <w:rsid w:val="007F025F"/>
    <w:rsid w:val="007F1642"/>
    <w:rsid w:val="007F21A6"/>
    <w:rsid w:val="007F3551"/>
    <w:rsid w:val="007F4553"/>
    <w:rsid w:val="00802179"/>
    <w:rsid w:val="008026EF"/>
    <w:rsid w:val="00803F58"/>
    <w:rsid w:val="00805727"/>
    <w:rsid w:val="00807A93"/>
    <w:rsid w:val="00807CF4"/>
    <w:rsid w:val="00811D2D"/>
    <w:rsid w:val="00812B0E"/>
    <w:rsid w:val="00814EAA"/>
    <w:rsid w:val="00815AB2"/>
    <w:rsid w:val="00815AED"/>
    <w:rsid w:val="00816C34"/>
    <w:rsid w:val="00817720"/>
    <w:rsid w:val="00824B80"/>
    <w:rsid w:val="00824C43"/>
    <w:rsid w:val="00824E78"/>
    <w:rsid w:val="00825CEC"/>
    <w:rsid w:val="0082611C"/>
    <w:rsid w:val="0082727E"/>
    <w:rsid w:val="00830DD1"/>
    <w:rsid w:val="008339BB"/>
    <w:rsid w:val="00835054"/>
    <w:rsid w:val="0083575B"/>
    <w:rsid w:val="00835983"/>
    <w:rsid w:val="00835C0B"/>
    <w:rsid w:val="008368C8"/>
    <w:rsid w:val="00841EB1"/>
    <w:rsid w:val="00842EEF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40C"/>
    <w:rsid w:val="00867A6B"/>
    <w:rsid w:val="00871C2C"/>
    <w:rsid w:val="00872D1E"/>
    <w:rsid w:val="008738EB"/>
    <w:rsid w:val="00880305"/>
    <w:rsid w:val="00882512"/>
    <w:rsid w:val="00884EA9"/>
    <w:rsid w:val="0088585D"/>
    <w:rsid w:val="00895250"/>
    <w:rsid w:val="008959E2"/>
    <w:rsid w:val="008A17D3"/>
    <w:rsid w:val="008A6A8C"/>
    <w:rsid w:val="008A76B6"/>
    <w:rsid w:val="008B0060"/>
    <w:rsid w:val="008B01B3"/>
    <w:rsid w:val="008B083A"/>
    <w:rsid w:val="008B08C3"/>
    <w:rsid w:val="008B33FB"/>
    <w:rsid w:val="008B342E"/>
    <w:rsid w:val="008B379F"/>
    <w:rsid w:val="008B52D1"/>
    <w:rsid w:val="008B69CB"/>
    <w:rsid w:val="008B7C26"/>
    <w:rsid w:val="008C4891"/>
    <w:rsid w:val="008C57FC"/>
    <w:rsid w:val="008C58D0"/>
    <w:rsid w:val="008C6C14"/>
    <w:rsid w:val="008C767A"/>
    <w:rsid w:val="008D5CC7"/>
    <w:rsid w:val="008D6498"/>
    <w:rsid w:val="008D6BF7"/>
    <w:rsid w:val="008D7103"/>
    <w:rsid w:val="008D7E10"/>
    <w:rsid w:val="008E0035"/>
    <w:rsid w:val="008E1743"/>
    <w:rsid w:val="008E2563"/>
    <w:rsid w:val="008E2B53"/>
    <w:rsid w:val="008E2F0D"/>
    <w:rsid w:val="008E3650"/>
    <w:rsid w:val="008E4060"/>
    <w:rsid w:val="008E408B"/>
    <w:rsid w:val="008E5276"/>
    <w:rsid w:val="008E6EEC"/>
    <w:rsid w:val="008F06F9"/>
    <w:rsid w:val="008F1CEB"/>
    <w:rsid w:val="008F4B5F"/>
    <w:rsid w:val="008F521D"/>
    <w:rsid w:val="00901145"/>
    <w:rsid w:val="00901AA6"/>
    <w:rsid w:val="00903A94"/>
    <w:rsid w:val="00906263"/>
    <w:rsid w:val="009073CA"/>
    <w:rsid w:val="0090791D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4CE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B14"/>
    <w:rsid w:val="00951D37"/>
    <w:rsid w:val="0096035E"/>
    <w:rsid w:val="00960613"/>
    <w:rsid w:val="00961035"/>
    <w:rsid w:val="00963E73"/>
    <w:rsid w:val="00963FC5"/>
    <w:rsid w:val="00964E33"/>
    <w:rsid w:val="00966A98"/>
    <w:rsid w:val="00967788"/>
    <w:rsid w:val="009701AC"/>
    <w:rsid w:val="0097203A"/>
    <w:rsid w:val="00974ACA"/>
    <w:rsid w:val="00975239"/>
    <w:rsid w:val="00983C41"/>
    <w:rsid w:val="0099425F"/>
    <w:rsid w:val="009971EF"/>
    <w:rsid w:val="009973BD"/>
    <w:rsid w:val="009A5DB4"/>
    <w:rsid w:val="009A660E"/>
    <w:rsid w:val="009A767B"/>
    <w:rsid w:val="009B13F2"/>
    <w:rsid w:val="009B1745"/>
    <w:rsid w:val="009C07AB"/>
    <w:rsid w:val="009C2627"/>
    <w:rsid w:val="009C37B6"/>
    <w:rsid w:val="009C4E47"/>
    <w:rsid w:val="009D30C8"/>
    <w:rsid w:val="009D47D3"/>
    <w:rsid w:val="009E2ABB"/>
    <w:rsid w:val="009E5DC5"/>
    <w:rsid w:val="009E6EFC"/>
    <w:rsid w:val="009E7A07"/>
    <w:rsid w:val="009E7AD7"/>
    <w:rsid w:val="009F0699"/>
    <w:rsid w:val="009F0C21"/>
    <w:rsid w:val="009F1216"/>
    <w:rsid w:val="009F178D"/>
    <w:rsid w:val="009F1D68"/>
    <w:rsid w:val="009F47CE"/>
    <w:rsid w:val="009F555C"/>
    <w:rsid w:val="009F67E7"/>
    <w:rsid w:val="009F72B2"/>
    <w:rsid w:val="00A00AC8"/>
    <w:rsid w:val="00A00F20"/>
    <w:rsid w:val="00A04869"/>
    <w:rsid w:val="00A0496F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7870"/>
    <w:rsid w:val="00A32041"/>
    <w:rsid w:val="00A3253F"/>
    <w:rsid w:val="00A34C62"/>
    <w:rsid w:val="00A34E36"/>
    <w:rsid w:val="00A35DF3"/>
    <w:rsid w:val="00A35E9D"/>
    <w:rsid w:val="00A36F28"/>
    <w:rsid w:val="00A42FF1"/>
    <w:rsid w:val="00A433D8"/>
    <w:rsid w:val="00A44A21"/>
    <w:rsid w:val="00A4510E"/>
    <w:rsid w:val="00A45EA2"/>
    <w:rsid w:val="00A47116"/>
    <w:rsid w:val="00A5380E"/>
    <w:rsid w:val="00A53FD1"/>
    <w:rsid w:val="00A561C8"/>
    <w:rsid w:val="00A563F1"/>
    <w:rsid w:val="00A565E3"/>
    <w:rsid w:val="00A57412"/>
    <w:rsid w:val="00A6056F"/>
    <w:rsid w:val="00A605EA"/>
    <w:rsid w:val="00A609DB"/>
    <w:rsid w:val="00A614C9"/>
    <w:rsid w:val="00A6175C"/>
    <w:rsid w:val="00A621A0"/>
    <w:rsid w:val="00A6279D"/>
    <w:rsid w:val="00A637F6"/>
    <w:rsid w:val="00A645A9"/>
    <w:rsid w:val="00A65CC8"/>
    <w:rsid w:val="00A6622F"/>
    <w:rsid w:val="00A675EF"/>
    <w:rsid w:val="00A678FC"/>
    <w:rsid w:val="00A67B65"/>
    <w:rsid w:val="00A706A6"/>
    <w:rsid w:val="00A709C2"/>
    <w:rsid w:val="00A71167"/>
    <w:rsid w:val="00A72E24"/>
    <w:rsid w:val="00A73563"/>
    <w:rsid w:val="00A757FB"/>
    <w:rsid w:val="00A75ADD"/>
    <w:rsid w:val="00A7731D"/>
    <w:rsid w:val="00A77C0C"/>
    <w:rsid w:val="00A815D5"/>
    <w:rsid w:val="00A82235"/>
    <w:rsid w:val="00A82866"/>
    <w:rsid w:val="00A82B32"/>
    <w:rsid w:val="00A83021"/>
    <w:rsid w:val="00A862D3"/>
    <w:rsid w:val="00A92C70"/>
    <w:rsid w:val="00A955F6"/>
    <w:rsid w:val="00A95AD0"/>
    <w:rsid w:val="00AA0750"/>
    <w:rsid w:val="00AA0AF3"/>
    <w:rsid w:val="00AA1F9C"/>
    <w:rsid w:val="00AA2AFA"/>
    <w:rsid w:val="00AA374B"/>
    <w:rsid w:val="00AA4E54"/>
    <w:rsid w:val="00AA6944"/>
    <w:rsid w:val="00AA7BE7"/>
    <w:rsid w:val="00AB03CE"/>
    <w:rsid w:val="00AB041C"/>
    <w:rsid w:val="00AB1D5A"/>
    <w:rsid w:val="00AB4734"/>
    <w:rsid w:val="00AB51CB"/>
    <w:rsid w:val="00AB7C17"/>
    <w:rsid w:val="00AC36B8"/>
    <w:rsid w:val="00AC3B11"/>
    <w:rsid w:val="00AC7674"/>
    <w:rsid w:val="00AD027D"/>
    <w:rsid w:val="00AD13C3"/>
    <w:rsid w:val="00AD1C72"/>
    <w:rsid w:val="00AD1ED2"/>
    <w:rsid w:val="00AD623E"/>
    <w:rsid w:val="00AD791E"/>
    <w:rsid w:val="00AE3E32"/>
    <w:rsid w:val="00AE4B56"/>
    <w:rsid w:val="00AE5760"/>
    <w:rsid w:val="00AE6358"/>
    <w:rsid w:val="00AF3784"/>
    <w:rsid w:val="00B00EE2"/>
    <w:rsid w:val="00B00F42"/>
    <w:rsid w:val="00B01E3A"/>
    <w:rsid w:val="00B033AE"/>
    <w:rsid w:val="00B055C4"/>
    <w:rsid w:val="00B0709F"/>
    <w:rsid w:val="00B114AE"/>
    <w:rsid w:val="00B126D2"/>
    <w:rsid w:val="00B1324A"/>
    <w:rsid w:val="00B165C1"/>
    <w:rsid w:val="00B20B30"/>
    <w:rsid w:val="00B21930"/>
    <w:rsid w:val="00B2197A"/>
    <w:rsid w:val="00B2327C"/>
    <w:rsid w:val="00B24DE1"/>
    <w:rsid w:val="00B262C5"/>
    <w:rsid w:val="00B27756"/>
    <w:rsid w:val="00B30199"/>
    <w:rsid w:val="00B3020C"/>
    <w:rsid w:val="00B31521"/>
    <w:rsid w:val="00B330AE"/>
    <w:rsid w:val="00B3520F"/>
    <w:rsid w:val="00B3542D"/>
    <w:rsid w:val="00B37647"/>
    <w:rsid w:val="00B415DB"/>
    <w:rsid w:val="00B41FF9"/>
    <w:rsid w:val="00B427B8"/>
    <w:rsid w:val="00B43C40"/>
    <w:rsid w:val="00B45B4B"/>
    <w:rsid w:val="00B50F3D"/>
    <w:rsid w:val="00B53DD7"/>
    <w:rsid w:val="00B54EF4"/>
    <w:rsid w:val="00B56F51"/>
    <w:rsid w:val="00B577E2"/>
    <w:rsid w:val="00B60530"/>
    <w:rsid w:val="00B60BFF"/>
    <w:rsid w:val="00B66771"/>
    <w:rsid w:val="00B676BE"/>
    <w:rsid w:val="00B70CFD"/>
    <w:rsid w:val="00B71962"/>
    <w:rsid w:val="00B73599"/>
    <w:rsid w:val="00B74344"/>
    <w:rsid w:val="00B767DC"/>
    <w:rsid w:val="00B843D5"/>
    <w:rsid w:val="00B849BA"/>
    <w:rsid w:val="00B84D5A"/>
    <w:rsid w:val="00B84EAB"/>
    <w:rsid w:val="00B924B2"/>
    <w:rsid w:val="00B92EEE"/>
    <w:rsid w:val="00B953E6"/>
    <w:rsid w:val="00B97FAF"/>
    <w:rsid w:val="00BA119B"/>
    <w:rsid w:val="00BA1BDE"/>
    <w:rsid w:val="00BA2A29"/>
    <w:rsid w:val="00BA3DA5"/>
    <w:rsid w:val="00BB05E4"/>
    <w:rsid w:val="00BB456F"/>
    <w:rsid w:val="00BB4735"/>
    <w:rsid w:val="00BB4ECA"/>
    <w:rsid w:val="00BB543D"/>
    <w:rsid w:val="00BB6FAC"/>
    <w:rsid w:val="00BB762D"/>
    <w:rsid w:val="00BC2170"/>
    <w:rsid w:val="00BC35DB"/>
    <w:rsid w:val="00BC44D0"/>
    <w:rsid w:val="00BD1B41"/>
    <w:rsid w:val="00BD4139"/>
    <w:rsid w:val="00BD5277"/>
    <w:rsid w:val="00BD779E"/>
    <w:rsid w:val="00BE1913"/>
    <w:rsid w:val="00BE1EF5"/>
    <w:rsid w:val="00BE336E"/>
    <w:rsid w:val="00BE43DC"/>
    <w:rsid w:val="00BE6AC7"/>
    <w:rsid w:val="00BE6E0C"/>
    <w:rsid w:val="00BF0B52"/>
    <w:rsid w:val="00BF0F9A"/>
    <w:rsid w:val="00BF1945"/>
    <w:rsid w:val="00BF23F3"/>
    <w:rsid w:val="00BF309C"/>
    <w:rsid w:val="00BF43AC"/>
    <w:rsid w:val="00BF50BD"/>
    <w:rsid w:val="00BF5518"/>
    <w:rsid w:val="00BF5C64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526"/>
    <w:rsid w:val="00C2193A"/>
    <w:rsid w:val="00C25120"/>
    <w:rsid w:val="00C25C46"/>
    <w:rsid w:val="00C3000E"/>
    <w:rsid w:val="00C309F4"/>
    <w:rsid w:val="00C31EC7"/>
    <w:rsid w:val="00C37BC0"/>
    <w:rsid w:val="00C43751"/>
    <w:rsid w:val="00C4398E"/>
    <w:rsid w:val="00C44BF8"/>
    <w:rsid w:val="00C46951"/>
    <w:rsid w:val="00C4776D"/>
    <w:rsid w:val="00C506B3"/>
    <w:rsid w:val="00C507AD"/>
    <w:rsid w:val="00C50D7C"/>
    <w:rsid w:val="00C51BE4"/>
    <w:rsid w:val="00C60686"/>
    <w:rsid w:val="00C61561"/>
    <w:rsid w:val="00C642E6"/>
    <w:rsid w:val="00C64E3F"/>
    <w:rsid w:val="00C6567D"/>
    <w:rsid w:val="00C66483"/>
    <w:rsid w:val="00C670E2"/>
    <w:rsid w:val="00C67509"/>
    <w:rsid w:val="00C704B9"/>
    <w:rsid w:val="00C7150E"/>
    <w:rsid w:val="00C77BD6"/>
    <w:rsid w:val="00C80E7B"/>
    <w:rsid w:val="00C81516"/>
    <w:rsid w:val="00C8286F"/>
    <w:rsid w:val="00C82C61"/>
    <w:rsid w:val="00C82F4C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7361"/>
    <w:rsid w:val="00CA03D2"/>
    <w:rsid w:val="00CA0887"/>
    <w:rsid w:val="00CA1D0B"/>
    <w:rsid w:val="00CA387B"/>
    <w:rsid w:val="00CA3B74"/>
    <w:rsid w:val="00CA7662"/>
    <w:rsid w:val="00CB1226"/>
    <w:rsid w:val="00CB2196"/>
    <w:rsid w:val="00CB673F"/>
    <w:rsid w:val="00CB72F3"/>
    <w:rsid w:val="00CC1282"/>
    <w:rsid w:val="00CC4A9B"/>
    <w:rsid w:val="00CC4B20"/>
    <w:rsid w:val="00CC77F0"/>
    <w:rsid w:val="00CD338A"/>
    <w:rsid w:val="00CD4046"/>
    <w:rsid w:val="00CD4756"/>
    <w:rsid w:val="00CD4FD7"/>
    <w:rsid w:val="00CD583B"/>
    <w:rsid w:val="00CD70B2"/>
    <w:rsid w:val="00CD7D00"/>
    <w:rsid w:val="00CD7EA4"/>
    <w:rsid w:val="00CE14FB"/>
    <w:rsid w:val="00CE19E3"/>
    <w:rsid w:val="00CE3A95"/>
    <w:rsid w:val="00CE75DE"/>
    <w:rsid w:val="00CF2749"/>
    <w:rsid w:val="00CF28DA"/>
    <w:rsid w:val="00CF2CDC"/>
    <w:rsid w:val="00CF2F07"/>
    <w:rsid w:val="00CF3F6C"/>
    <w:rsid w:val="00D01456"/>
    <w:rsid w:val="00D02746"/>
    <w:rsid w:val="00D032A2"/>
    <w:rsid w:val="00D10355"/>
    <w:rsid w:val="00D1049E"/>
    <w:rsid w:val="00D12349"/>
    <w:rsid w:val="00D126E9"/>
    <w:rsid w:val="00D141E4"/>
    <w:rsid w:val="00D1550E"/>
    <w:rsid w:val="00D1727F"/>
    <w:rsid w:val="00D21024"/>
    <w:rsid w:val="00D22D33"/>
    <w:rsid w:val="00D22F3C"/>
    <w:rsid w:val="00D230D7"/>
    <w:rsid w:val="00D25234"/>
    <w:rsid w:val="00D32506"/>
    <w:rsid w:val="00D32FB8"/>
    <w:rsid w:val="00D35B2E"/>
    <w:rsid w:val="00D404C8"/>
    <w:rsid w:val="00D4245A"/>
    <w:rsid w:val="00D459CB"/>
    <w:rsid w:val="00D45D8C"/>
    <w:rsid w:val="00D47B84"/>
    <w:rsid w:val="00D47BA6"/>
    <w:rsid w:val="00D5145C"/>
    <w:rsid w:val="00D521C6"/>
    <w:rsid w:val="00D52B27"/>
    <w:rsid w:val="00D52BFB"/>
    <w:rsid w:val="00D53628"/>
    <w:rsid w:val="00D53CEA"/>
    <w:rsid w:val="00D67EB7"/>
    <w:rsid w:val="00D7079D"/>
    <w:rsid w:val="00D71D8A"/>
    <w:rsid w:val="00D73E4B"/>
    <w:rsid w:val="00D73F40"/>
    <w:rsid w:val="00D74EFF"/>
    <w:rsid w:val="00D75894"/>
    <w:rsid w:val="00D85197"/>
    <w:rsid w:val="00D852B3"/>
    <w:rsid w:val="00D86395"/>
    <w:rsid w:val="00D86A74"/>
    <w:rsid w:val="00D87C0B"/>
    <w:rsid w:val="00D90353"/>
    <w:rsid w:val="00D90FD1"/>
    <w:rsid w:val="00D91520"/>
    <w:rsid w:val="00D919CC"/>
    <w:rsid w:val="00D92625"/>
    <w:rsid w:val="00D92F05"/>
    <w:rsid w:val="00D94851"/>
    <w:rsid w:val="00D95B77"/>
    <w:rsid w:val="00DA052C"/>
    <w:rsid w:val="00DA1AD4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2748"/>
    <w:rsid w:val="00DD5F0C"/>
    <w:rsid w:val="00DD7425"/>
    <w:rsid w:val="00DD76BD"/>
    <w:rsid w:val="00DE0061"/>
    <w:rsid w:val="00DE01CB"/>
    <w:rsid w:val="00DE0333"/>
    <w:rsid w:val="00DE0C99"/>
    <w:rsid w:val="00DE0E6A"/>
    <w:rsid w:val="00DE27E6"/>
    <w:rsid w:val="00DE31E6"/>
    <w:rsid w:val="00DE56BE"/>
    <w:rsid w:val="00DF140D"/>
    <w:rsid w:val="00DF2CB2"/>
    <w:rsid w:val="00DF3DA4"/>
    <w:rsid w:val="00DF679F"/>
    <w:rsid w:val="00E012B4"/>
    <w:rsid w:val="00E022BD"/>
    <w:rsid w:val="00E028E8"/>
    <w:rsid w:val="00E0334E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3A09"/>
    <w:rsid w:val="00E33BB1"/>
    <w:rsid w:val="00E34202"/>
    <w:rsid w:val="00E34AD9"/>
    <w:rsid w:val="00E36C7D"/>
    <w:rsid w:val="00E4017F"/>
    <w:rsid w:val="00E403B6"/>
    <w:rsid w:val="00E42873"/>
    <w:rsid w:val="00E44ED6"/>
    <w:rsid w:val="00E456FD"/>
    <w:rsid w:val="00E47CE3"/>
    <w:rsid w:val="00E53F32"/>
    <w:rsid w:val="00E61159"/>
    <w:rsid w:val="00E6633C"/>
    <w:rsid w:val="00E6658B"/>
    <w:rsid w:val="00E7003F"/>
    <w:rsid w:val="00E70231"/>
    <w:rsid w:val="00E704D4"/>
    <w:rsid w:val="00E71967"/>
    <w:rsid w:val="00E71F93"/>
    <w:rsid w:val="00E721FE"/>
    <w:rsid w:val="00E73AFA"/>
    <w:rsid w:val="00E7596F"/>
    <w:rsid w:val="00E75FBC"/>
    <w:rsid w:val="00E76BB7"/>
    <w:rsid w:val="00E81AC3"/>
    <w:rsid w:val="00E81C7B"/>
    <w:rsid w:val="00E83917"/>
    <w:rsid w:val="00E846EB"/>
    <w:rsid w:val="00E855E8"/>
    <w:rsid w:val="00E91C8C"/>
    <w:rsid w:val="00E920AB"/>
    <w:rsid w:val="00E95EE4"/>
    <w:rsid w:val="00EA041A"/>
    <w:rsid w:val="00EA079A"/>
    <w:rsid w:val="00EA12A2"/>
    <w:rsid w:val="00EA153E"/>
    <w:rsid w:val="00EA2F54"/>
    <w:rsid w:val="00EA3AC6"/>
    <w:rsid w:val="00EA4189"/>
    <w:rsid w:val="00EA578E"/>
    <w:rsid w:val="00EB0F6A"/>
    <w:rsid w:val="00EB0FED"/>
    <w:rsid w:val="00EB10A4"/>
    <w:rsid w:val="00EB22B7"/>
    <w:rsid w:val="00EB4C34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D015C"/>
    <w:rsid w:val="00ED3F78"/>
    <w:rsid w:val="00ED4B91"/>
    <w:rsid w:val="00ED4F01"/>
    <w:rsid w:val="00EE2D5D"/>
    <w:rsid w:val="00EE2E0B"/>
    <w:rsid w:val="00EE2FAD"/>
    <w:rsid w:val="00EF01E8"/>
    <w:rsid w:val="00EF0F15"/>
    <w:rsid w:val="00EF2EED"/>
    <w:rsid w:val="00EF46F9"/>
    <w:rsid w:val="00EF6C83"/>
    <w:rsid w:val="00F01C27"/>
    <w:rsid w:val="00F02B3B"/>
    <w:rsid w:val="00F02F68"/>
    <w:rsid w:val="00F05D57"/>
    <w:rsid w:val="00F05E24"/>
    <w:rsid w:val="00F10ADA"/>
    <w:rsid w:val="00F11BEF"/>
    <w:rsid w:val="00F138ED"/>
    <w:rsid w:val="00F13C8B"/>
    <w:rsid w:val="00F15BF7"/>
    <w:rsid w:val="00F167F1"/>
    <w:rsid w:val="00F16823"/>
    <w:rsid w:val="00F17F19"/>
    <w:rsid w:val="00F202AC"/>
    <w:rsid w:val="00F209BF"/>
    <w:rsid w:val="00F30D14"/>
    <w:rsid w:val="00F313F7"/>
    <w:rsid w:val="00F378CB"/>
    <w:rsid w:val="00F40330"/>
    <w:rsid w:val="00F411EB"/>
    <w:rsid w:val="00F417FD"/>
    <w:rsid w:val="00F4325B"/>
    <w:rsid w:val="00F43A93"/>
    <w:rsid w:val="00F45187"/>
    <w:rsid w:val="00F47D41"/>
    <w:rsid w:val="00F5002D"/>
    <w:rsid w:val="00F515D5"/>
    <w:rsid w:val="00F51F4A"/>
    <w:rsid w:val="00F52123"/>
    <w:rsid w:val="00F53C44"/>
    <w:rsid w:val="00F553C8"/>
    <w:rsid w:val="00F56440"/>
    <w:rsid w:val="00F57CBC"/>
    <w:rsid w:val="00F614D2"/>
    <w:rsid w:val="00F63952"/>
    <w:rsid w:val="00F63C91"/>
    <w:rsid w:val="00F66E2F"/>
    <w:rsid w:val="00F705F1"/>
    <w:rsid w:val="00F70D1B"/>
    <w:rsid w:val="00F7120E"/>
    <w:rsid w:val="00F730A4"/>
    <w:rsid w:val="00F73335"/>
    <w:rsid w:val="00F73FFC"/>
    <w:rsid w:val="00F754B6"/>
    <w:rsid w:val="00F776E7"/>
    <w:rsid w:val="00F80DC9"/>
    <w:rsid w:val="00F811BC"/>
    <w:rsid w:val="00F86491"/>
    <w:rsid w:val="00F86BCD"/>
    <w:rsid w:val="00F86E6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3D8F"/>
    <w:rsid w:val="00FA3E8E"/>
    <w:rsid w:val="00FA7568"/>
    <w:rsid w:val="00FB0762"/>
    <w:rsid w:val="00FB188E"/>
    <w:rsid w:val="00FB2E9F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989"/>
    <w:rsid w:val="00FD2D28"/>
    <w:rsid w:val="00FD40C0"/>
    <w:rsid w:val="00FD59BF"/>
    <w:rsid w:val="00FD6166"/>
    <w:rsid w:val="00FD634F"/>
    <w:rsid w:val="00FD6552"/>
    <w:rsid w:val="00FE27F5"/>
    <w:rsid w:val="00FE2CD3"/>
    <w:rsid w:val="00FE2E6D"/>
    <w:rsid w:val="00FE3443"/>
    <w:rsid w:val="00FE6526"/>
    <w:rsid w:val="00FE6AD8"/>
    <w:rsid w:val="00FF087C"/>
    <w:rsid w:val="00FF12B3"/>
    <w:rsid w:val="00FF155A"/>
    <w:rsid w:val="00FF4DAB"/>
    <w:rsid w:val="00FF5983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B7B8D"/>
  <w15:docId w15:val="{359DA669-42E8-8B4F-B429-C3A1158E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062F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3520F"/>
    <w:pPr>
      <w:numPr>
        <w:numId w:val="2"/>
      </w:numPr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3520F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customStyle="1" w:styleId="EinfacheTabelle41">
    <w:name w:val="Einfache Tabelle 41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Sprechblasen"/>
    <w:link w:val="SprechbaseBeschreibungZchn"/>
    <w:qFormat/>
    <w:rsid w:val="008C57FC"/>
    <w:rPr>
      <w:rFonts w:ascii="Calibri" w:hAnsi="Calibri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8C57FC"/>
    <w:rPr>
      <w:rFonts w:ascii="Calibri" w:hAnsi="Calibri" w:cs="Times New Roman"/>
      <w:color w:val="000000" w:themeColor="text1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1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1">
    <w:name w:val="Einfache Tabelle 411"/>
    <w:basedOn w:val="NormaleTabelle"/>
    <w:next w:val="EinfacheTabelle41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D22F3C"/>
  </w:style>
  <w:style w:type="paragraph" w:customStyle="1" w:styleId="mskAufgabeNummer">
    <w:name w:val="msk_Aufgabe_Nummer"/>
    <w:basedOn w:val="Standard"/>
    <w:rsid w:val="00D22F3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D22F3C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D22F3C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D22F3C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D22F3C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uiPriority w:val="99"/>
    <w:locked/>
    <w:rsid w:val="00D22F3C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D22F3C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D22F3C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22F3C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22F3C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D22F3C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D22F3C"/>
    <w:rPr>
      <w:rFonts w:cs="Times New Roman"/>
      <w:b/>
      <w:color w:val="16757C"/>
    </w:rPr>
  </w:style>
  <w:style w:type="paragraph" w:customStyle="1" w:styleId="DialogEtappeberschrift">
    <w:name w:val="Dialog_Etappe_Überschrift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Aufgabeberschrift">
    <w:name w:val="Dialog_Aufgabe_Überschrift"/>
    <w:basedOn w:val="DialogAufgabeText"/>
    <w:next w:val="DialogAufgabeText"/>
    <w:link w:val="DialogAufgabeberschriftZchn"/>
    <w:uiPriority w:val="99"/>
    <w:rsid w:val="00D22F3C"/>
    <w:rPr>
      <w:b/>
      <w:bCs/>
    </w:rPr>
  </w:style>
  <w:style w:type="numbering" w:customStyle="1" w:styleId="DialogAufzhlungV">
    <w:name w:val="Dialog_Aufzählung_V"/>
    <w:basedOn w:val="KeineListe"/>
    <w:rsid w:val="00D22F3C"/>
    <w:pPr>
      <w:numPr>
        <w:numId w:val="4"/>
      </w:numPr>
    </w:pPr>
  </w:style>
  <w:style w:type="numbering" w:customStyle="1" w:styleId="DialogNummerierungV">
    <w:name w:val="Dialog_Nummerierung_V"/>
    <w:basedOn w:val="KeineListe"/>
    <w:rsid w:val="00D22F3C"/>
    <w:pPr>
      <w:numPr>
        <w:numId w:val="5"/>
      </w:numPr>
    </w:pPr>
  </w:style>
  <w:style w:type="character" w:customStyle="1" w:styleId="DialogAufgabeberschriftZchn">
    <w:name w:val="Dialog_Aufgabe_Überschrift Zchn"/>
    <w:basedOn w:val="DialogAufgabeTextZchn"/>
    <w:link w:val="DialogAufgabeberschrift"/>
    <w:uiPriority w:val="99"/>
    <w:rsid w:val="00D22F3C"/>
    <w:rPr>
      <w:rFonts w:ascii="Times New Roman" w:eastAsia="Times New Roman" w:hAnsi="Times New Roman" w:cs="Times New Roman"/>
      <w:b/>
      <w:bCs/>
      <w:color w:val="000000"/>
      <w:lang w:eastAsia="de-DE"/>
    </w:rPr>
  </w:style>
  <w:style w:type="paragraph" w:customStyle="1" w:styleId="Arialnarrow">
    <w:name w:val="Arial narrow"/>
    <w:basedOn w:val="Standard"/>
    <w:link w:val="ArialnarrowZchn"/>
    <w:uiPriority w:val="99"/>
    <w:rsid w:val="00D22F3C"/>
    <w:pPr>
      <w:keepNext/>
      <w:spacing w:line="240" w:lineRule="auto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rsid w:val="00D22F3C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ArialnarrowZchn">
    <w:name w:val="Arial narrow Zchn"/>
    <w:basedOn w:val="Absatz-Standardschriftart"/>
    <w:link w:val="Arialnarrow"/>
    <w:uiPriority w:val="99"/>
    <w:rsid w:val="00D22F3C"/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tanda1">
    <w:name w:val="Standa1"/>
    <w:uiPriority w:val="99"/>
    <w:rsid w:val="00D22F3C"/>
    <w:pPr>
      <w:keepNext/>
      <w:spacing w:after="0"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Standard">
    <w:name w:val="SStandard"/>
    <w:basedOn w:val="Standard"/>
    <w:link w:val="SStandardZchn"/>
    <w:uiPriority w:val="99"/>
    <w:rsid w:val="00D22F3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SStandardZchn">
    <w:name w:val="SStandard Zchn"/>
    <w:basedOn w:val="Absatz-Standardschriftart"/>
    <w:link w:val="SStandard"/>
    <w:uiPriority w:val="99"/>
    <w:rsid w:val="00D22F3C"/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DialogAufgabeNummerE">
    <w:name w:val="Dialog_Aufgabe_Nummer_E"/>
    <w:link w:val="DialogAufgabeNummerE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E">
    <w:name w:val="Dialog_Etappe_E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00FF"/>
      <w:sz w:val="30"/>
      <w:szCs w:val="24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D22F3C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styleId="Aufzhlungszeichen">
    <w:name w:val="List Bullet"/>
    <w:basedOn w:val="Standard"/>
    <w:uiPriority w:val="99"/>
    <w:rsid w:val="00D22F3C"/>
    <w:pPr>
      <w:tabs>
        <w:tab w:val="num" w:pos="360"/>
      </w:tabs>
      <w:spacing w:line="240" w:lineRule="auto"/>
      <w:ind w:left="360" w:hanging="360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ialogAufgabeNummerEZchn">
    <w:name w:val="Dialog_Aufgabe_Nummer_E Zchn"/>
    <w:basedOn w:val="Absatz-Standardschriftart"/>
    <w:link w:val="DialogAufgabeNummerE"/>
    <w:uiPriority w:val="99"/>
    <w:locked/>
    <w:rsid w:val="00D22F3C"/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O">
    <w:name w:val="Dialog_Etappe_O"/>
    <w:basedOn w:val="DialogEtappeberschrift"/>
    <w:uiPriority w:val="99"/>
    <w:rsid w:val="00D22F3C"/>
    <w:pPr>
      <w:keepNext/>
      <w:pageBreakBefore/>
    </w:pPr>
    <w:rPr>
      <w:color w:val="FF9900"/>
      <w:szCs w:val="30"/>
    </w:rPr>
  </w:style>
  <w:style w:type="numbering" w:customStyle="1" w:styleId="DialogAufzhlungE">
    <w:name w:val="Dialog_Aufzählung_E"/>
    <w:rsid w:val="00D22F3C"/>
    <w:pPr>
      <w:numPr>
        <w:numId w:val="6"/>
      </w:numPr>
    </w:pPr>
  </w:style>
  <w:style w:type="numbering" w:customStyle="1" w:styleId="DialogNummerierungE">
    <w:name w:val="Dialog_Nummerierung_E"/>
    <w:rsid w:val="00D22F3C"/>
    <w:pPr>
      <w:numPr>
        <w:numId w:val="7"/>
      </w:numPr>
    </w:pPr>
  </w:style>
  <w:style w:type="character" w:customStyle="1" w:styleId="DialogLckentext">
    <w:name w:val="Dialog_Lückentext"/>
    <w:basedOn w:val="Absatz-Standardschriftart"/>
    <w:uiPriority w:val="99"/>
    <w:rsid w:val="00D22F3C"/>
    <w:rPr>
      <w:rFonts w:cs="Times New Roman"/>
      <w:shd w:val="clear" w:color="auto" w:fill="C0C0C0"/>
    </w:rPr>
  </w:style>
  <w:style w:type="character" w:customStyle="1" w:styleId="DialogSprechblaseZchn">
    <w:name w:val="Dialog_Sprechblase Zchn"/>
    <w:basedOn w:val="Absatz-Standardschriftart"/>
    <w:link w:val="DialogSprechblase"/>
    <w:uiPriority w:val="99"/>
    <w:locked/>
    <w:rsid w:val="00D22F3C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numbering" w:customStyle="1" w:styleId="DialogNummerierungO">
    <w:name w:val="Dialog_Nummerierung_O"/>
    <w:rsid w:val="00D22F3C"/>
    <w:pPr>
      <w:numPr>
        <w:numId w:val="3"/>
      </w:numPr>
    </w:pPr>
  </w:style>
  <w:style w:type="table" w:customStyle="1" w:styleId="DialogTabellengitternetz">
    <w:name w:val="Dialog_Tabellengitternetz"/>
    <w:basedOn w:val="Tabellenraster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</w:tcPr>
  </w:style>
  <w:style w:type="paragraph" w:styleId="Endnotentext">
    <w:name w:val="endnote text"/>
    <w:basedOn w:val="Standard"/>
    <w:link w:val="EndnotentextZchn"/>
    <w:uiPriority w:val="99"/>
    <w:semiHidden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22F3C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rsid w:val="00D22F3C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2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aufaehlung">
    <w:name w:val="Standardaufaehlung"/>
    <w:basedOn w:val="Standard"/>
    <w:uiPriority w:val="99"/>
    <w:rsid w:val="00D22F3C"/>
    <w:pPr>
      <w:numPr>
        <w:numId w:val="8"/>
      </w:num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ialogHBText">
    <w:name w:val="Dialog_HB_Text"/>
    <w:basedOn w:val="DialogAufgabeText"/>
    <w:link w:val="DialogHBTextZchn"/>
    <w:uiPriority w:val="99"/>
    <w:rsid w:val="00D22F3C"/>
    <w:pPr>
      <w:spacing w:line="240" w:lineRule="auto"/>
    </w:pPr>
  </w:style>
  <w:style w:type="character" w:customStyle="1" w:styleId="DialogHBTextZchn">
    <w:name w:val="Dialog_HB_Text Zchn"/>
    <w:basedOn w:val="DialogAufgabeTextZchn"/>
    <w:link w:val="DialogHB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Text">
    <w:name w:val="Text"/>
    <w:basedOn w:val="Standard"/>
    <w:qFormat/>
    <w:rsid w:val="00D22F3C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22F3C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qFormat/>
    <w:rsid w:val="00D22F3C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D22F3C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0A23F7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0A23F7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084679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abelle">
    <w:name w:val="Tabelle"/>
    <w:basedOn w:val="Standard"/>
    <w:link w:val="TabelleZchn"/>
    <w:qFormat/>
    <w:rsid w:val="008C57F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8C57FC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112E"/>
    <w:rPr>
      <w:color w:val="605E5C"/>
      <w:shd w:val="clear" w:color="auto" w:fill="E1DFDD"/>
    </w:rPr>
  </w:style>
  <w:style w:type="character" w:styleId="SchwacherVerweis">
    <w:name w:val="Subtle Reference"/>
    <w:aliases w:val="Bildunterschrift"/>
    <w:uiPriority w:val="31"/>
    <w:qFormat/>
    <w:rsid w:val="0088585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88585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88585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tabelle0">
    <w:name w:val="tabelle"/>
    <w:basedOn w:val="NormalerText"/>
    <w:link w:val="tabelleZchn0"/>
    <w:qFormat/>
    <w:rsid w:val="0088585D"/>
    <w:pPr>
      <w:spacing w:line="0" w:lineRule="atLeast"/>
    </w:pPr>
    <w:rPr>
      <w:noProof/>
      <w:sz w:val="4"/>
      <w:szCs w:val="6"/>
    </w:rPr>
  </w:style>
  <w:style w:type="character" w:customStyle="1" w:styleId="tabelleZchn0">
    <w:name w:val="tabelle Zchn"/>
    <w:basedOn w:val="NormalerTextZchn"/>
    <w:link w:val="tabelle0"/>
    <w:rsid w:val="0088585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90791D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svg"/><Relationship Id="rId42" Type="http://schemas.openxmlformats.org/officeDocument/2006/relationships/image" Target="media/image25.jpe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16" Type="http://schemas.openxmlformats.org/officeDocument/2006/relationships/footer" Target="footer1.xml"/><Relationship Id="rId11" Type="http://schemas.openxmlformats.org/officeDocument/2006/relationships/hyperlink" Target="http://www.mathe-sicher-koennen.dzlm.de/bpd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mathe-sicher-koennen.dzlm.de/erklaervideos?nid=694" TargetMode="External"/><Relationship Id="rId37" Type="http://schemas.openxmlformats.org/officeDocument/2006/relationships/image" Target="media/image21.wmf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wmf"/><Relationship Id="rId66" Type="http://schemas.openxmlformats.org/officeDocument/2006/relationships/image" Target="media/image48.png"/><Relationship Id="rId74" Type="http://schemas.openxmlformats.org/officeDocument/2006/relationships/image" Target="media/image55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header" Target="header2.xml"/><Relationship Id="rId14" Type="http://schemas.openxmlformats.org/officeDocument/2006/relationships/hyperlink" Target="https://mathe-sicher-koennen.dzlm.de/erklaervideos?nid=759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mathe-sicher-koennen.dzlm.de/erklaervideos?nid=757" TargetMode="External"/><Relationship Id="rId43" Type="http://schemas.microsoft.com/office/2007/relationships/hdphoto" Target="media/hdphoto2.wdp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header" Target="header4.xm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hyperlink" Target="https://dzlm.de/vam/msk-bruchstreifen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41.wmf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microsoft.com/office/2007/relationships/hdphoto" Target="media/hdphoto1.wdp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microsoft.com/office/2007/relationships/hdphoto" Target="media/hdphoto3.wdp"/><Relationship Id="rId75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0.wmf"/><Relationship Id="rId49" Type="http://schemas.openxmlformats.org/officeDocument/2006/relationships/image" Target="media/image31.wmf"/><Relationship Id="rId57" Type="http://schemas.openxmlformats.org/officeDocument/2006/relationships/image" Target="media/image39.png"/><Relationship Id="rId10" Type="http://schemas.openxmlformats.org/officeDocument/2006/relationships/image" Target="media/image3.png"/><Relationship Id="rId31" Type="http://schemas.openxmlformats.org/officeDocument/2006/relationships/hyperlink" Target="https://mathe-sicher-koennen.dzlm.de/erklaervideos?nid=757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emf"/><Relationship Id="rId65" Type="http://schemas.openxmlformats.org/officeDocument/2006/relationships/image" Target="media/image47.png"/><Relationship Id="rId73" Type="http://schemas.openxmlformats.org/officeDocument/2006/relationships/image" Target="media/image54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mathe-sicher-koennen.dzlm.de/erklaervideos?nid=758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3.png"/><Relationship Id="rId34" Type="http://schemas.openxmlformats.org/officeDocument/2006/relationships/hyperlink" Target="https://mathe-sicher-koennen.dzlm.de/erklaervideos?nid=757" TargetMode="External"/><Relationship Id="rId50" Type="http://schemas.openxmlformats.org/officeDocument/2006/relationships/image" Target="media/image32.wmf"/><Relationship Id="rId55" Type="http://schemas.openxmlformats.org/officeDocument/2006/relationships/image" Target="media/image37.png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EDFD6-3CC1-4690-9A04-B5FAE825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9</Pages>
  <Words>1737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4</cp:revision>
  <cp:lastPrinted>2025-12-08T21:21:00Z</cp:lastPrinted>
  <dcterms:created xsi:type="dcterms:W3CDTF">2026-01-02T19:27:00Z</dcterms:created>
  <dcterms:modified xsi:type="dcterms:W3CDTF">2026-01-02T19:39:00Z</dcterms:modified>
</cp:coreProperties>
</file>