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D3EE26" w14:textId="77777777" w:rsidR="00E0758C" w:rsidRPr="007F4553" w:rsidRDefault="00E0758C" w:rsidP="00D22F3C">
      <w:pPr>
        <w:spacing w:line="240" w:lineRule="atLeast"/>
        <w:rPr>
          <w:rFonts w:cstheme="minorHAnsi"/>
        </w:rPr>
      </w:pPr>
      <w:bookmarkStart w:id="0" w:name="_Hlk116917551"/>
    </w:p>
    <w:p w14:paraId="776404CA" w14:textId="77777777" w:rsidR="00E0758C" w:rsidRPr="007F4553" w:rsidRDefault="00E0758C" w:rsidP="00D22F3C">
      <w:pPr>
        <w:spacing w:after="120" w:line="240" w:lineRule="atLeast"/>
        <w:rPr>
          <w:rFonts w:cstheme="minorHAnsi"/>
          <w:b/>
          <w:color w:val="000000"/>
          <w:sz w:val="72"/>
          <w:szCs w:val="72"/>
          <w:lang w:eastAsia="de-DE"/>
        </w:rPr>
      </w:pPr>
      <w:r w:rsidRPr="007F4553">
        <w:rPr>
          <w:rFonts w:cstheme="minorHAnsi"/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262400" behindDoc="1" locked="0" layoutInCell="1" allowOverlap="1" wp14:anchorId="716146CF" wp14:editId="146D920E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553">
        <w:rPr>
          <w:rFonts w:cstheme="minorHAnsi"/>
          <w:b/>
          <w:color w:val="000000"/>
          <w:sz w:val="72"/>
          <w:szCs w:val="72"/>
          <w:lang w:eastAsia="de-DE"/>
        </w:rPr>
        <w:t>Mathe sicher können</w:t>
      </w:r>
      <w:r w:rsidRPr="007F4553">
        <w:rPr>
          <w:rFonts w:cstheme="minorHAnsi"/>
          <w:b/>
          <w:color w:val="000000"/>
          <w:sz w:val="72"/>
          <w:szCs w:val="72"/>
          <w:lang w:eastAsia="de-DE"/>
        </w:rPr>
        <w:br/>
      </w:r>
      <w:r w:rsidRPr="007F4553">
        <w:rPr>
          <w:rFonts w:cstheme="minorHAnsi"/>
          <w:b/>
          <w:color w:val="000000"/>
          <w:sz w:val="48"/>
          <w:szCs w:val="48"/>
          <w:lang w:eastAsia="de-DE"/>
        </w:rPr>
        <w:t>Diagnose- und Fördermaterial</w:t>
      </w:r>
    </w:p>
    <w:p w14:paraId="5318A32E" w14:textId="77777777" w:rsidR="00E0758C" w:rsidRDefault="00E0758C" w:rsidP="00D22F3C">
      <w:pPr>
        <w:spacing w:after="120" w:line="240" w:lineRule="atLeast"/>
        <w:rPr>
          <w:rFonts w:cstheme="minorHAnsi"/>
          <w:b/>
          <w:color w:val="327A86" w:themeColor="text2"/>
          <w:sz w:val="56"/>
          <w:szCs w:val="56"/>
          <w:lang w:eastAsia="de-DE"/>
        </w:rPr>
      </w:pPr>
    </w:p>
    <w:p w14:paraId="029A4BEA" w14:textId="77777777" w:rsidR="001C65D3" w:rsidRPr="007F4553" w:rsidRDefault="001C65D3" w:rsidP="00D22F3C">
      <w:pPr>
        <w:spacing w:after="120" w:line="240" w:lineRule="atLeast"/>
        <w:rPr>
          <w:rFonts w:cstheme="minorHAnsi"/>
          <w:b/>
          <w:color w:val="327A86" w:themeColor="text2"/>
          <w:sz w:val="56"/>
          <w:szCs w:val="56"/>
          <w:lang w:eastAsia="de-DE"/>
        </w:rPr>
      </w:pPr>
    </w:p>
    <w:p w14:paraId="733907D4" w14:textId="77777777" w:rsidR="00E0758C" w:rsidRPr="007F4553" w:rsidRDefault="00D73F40" w:rsidP="00D22F3C">
      <w:pPr>
        <w:tabs>
          <w:tab w:val="left" w:pos="8020"/>
        </w:tabs>
        <w:spacing w:after="120" w:line="240" w:lineRule="atLeast"/>
        <w:rPr>
          <w:rFonts w:cstheme="minorHAnsi"/>
          <w:b/>
          <w:color w:val="327A86" w:themeColor="text2"/>
          <w:sz w:val="56"/>
          <w:szCs w:val="56"/>
          <w:lang w:eastAsia="de-DE"/>
        </w:rPr>
      </w:pPr>
      <w:r w:rsidRPr="007F4553">
        <w:rPr>
          <w:rFonts w:cstheme="minorHAnsi"/>
          <w:b/>
          <w:color w:val="327A86" w:themeColor="text2"/>
          <w:sz w:val="56"/>
          <w:szCs w:val="56"/>
          <w:lang w:eastAsia="de-DE"/>
        </w:rPr>
        <w:t>B</w:t>
      </w:r>
      <w:r w:rsidR="00872D1E" w:rsidRPr="007F4553">
        <w:rPr>
          <w:rFonts w:cstheme="minorHAnsi"/>
          <w:b/>
          <w:color w:val="327A86" w:themeColor="text2"/>
          <w:sz w:val="56"/>
          <w:szCs w:val="56"/>
          <w:lang w:eastAsia="de-DE"/>
        </w:rPr>
        <w:t>4</w:t>
      </w:r>
      <w:r w:rsidR="00E0758C" w:rsidRPr="007F4553">
        <w:rPr>
          <w:rFonts w:cstheme="minorHAnsi"/>
          <w:b/>
          <w:color w:val="327A86" w:themeColor="text2"/>
          <w:sz w:val="56"/>
          <w:szCs w:val="56"/>
          <w:lang w:eastAsia="de-DE"/>
        </w:rPr>
        <w:t xml:space="preserve"> </w:t>
      </w:r>
      <w:r w:rsidR="00872D1E" w:rsidRPr="007F4553">
        <w:rPr>
          <w:rFonts w:cstheme="minorHAnsi"/>
          <w:b/>
          <w:color w:val="327A86" w:themeColor="text2"/>
          <w:sz w:val="56"/>
          <w:szCs w:val="56"/>
          <w:lang w:eastAsia="de-DE"/>
        </w:rPr>
        <w:t xml:space="preserve">Mit </w:t>
      </w:r>
      <w:r w:rsidR="00D21024" w:rsidRPr="007F4553">
        <w:rPr>
          <w:rFonts w:cstheme="minorHAnsi"/>
          <w:b/>
          <w:color w:val="327A86" w:themeColor="text2"/>
          <w:sz w:val="56"/>
          <w:szCs w:val="56"/>
          <w:lang w:eastAsia="de-DE"/>
        </w:rPr>
        <w:t>Brüche</w:t>
      </w:r>
      <w:r w:rsidR="00872D1E" w:rsidRPr="007F4553">
        <w:rPr>
          <w:rFonts w:cstheme="minorHAnsi"/>
          <w:b/>
          <w:color w:val="327A86" w:themeColor="text2"/>
          <w:sz w:val="56"/>
          <w:szCs w:val="56"/>
          <w:lang w:eastAsia="de-DE"/>
        </w:rPr>
        <w:t>n rechnen</w:t>
      </w:r>
    </w:p>
    <w:p w14:paraId="6DEE5456" w14:textId="77777777" w:rsidR="00E0758C" w:rsidRPr="007F4553" w:rsidRDefault="00E0758C" w:rsidP="00D22F3C">
      <w:pPr>
        <w:spacing w:line="240" w:lineRule="atLeast"/>
        <w:rPr>
          <w:rFonts w:cstheme="minorHAnsi"/>
          <w:lang w:eastAsia="de-DE"/>
        </w:rPr>
      </w:pPr>
    </w:p>
    <w:p w14:paraId="6B265EE6" w14:textId="77777777" w:rsidR="00E0758C" w:rsidRPr="007F4553" w:rsidRDefault="00E0758C" w:rsidP="00D22F3C">
      <w:pPr>
        <w:spacing w:line="240" w:lineRule="atLeast"/>
        <w:rPr>
          <w:rFonts w:cstheme="minorHAnsi"/>
          <w:lang w:eastAsia="de-DE"/>
        </w:rPr>
      </w:pPr>
    </w:p>
    <w:tbl>
      <w:tblPr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0840D6" w:rsidRPr="007F4553" w14:paraId="638072CB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3A13A0E8" w14:textId="77777777" w:rsidR="00E0758C" w:rsidRPr="007F4553" w:rsidRDefault="00E0758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3670" w:type="dxa"/>
          </w:tcPr>
          <w:p w14:paraId="1E10A7CB" w14:textId="77777777" w:rsidR="00E0758C" w:rsidRPr="007F4553" w:rsidRDefault="000840D6" w:rsidP="00D22F3C">
            <w:pPr>
              <w:spacing w:line="240" w:lineRule="atLeast"/>
              <w:rPr>
                <w:rFonts w:cstheme="minorHAnsi"/>
                <w:b/>
                <w:color w:val="327A86" w:themeColor="text2"/>
              </w:rPr>
            </w:pPr>
            <w:r w:rsidRPr="007F4553">
              <w:rPr>
                <w:rFonts w:cstheme="minorHAnsi"/>
                <w:b/>
                <w:noProof/>
                <w:color w:val="327A86" w:themeColor="text2"/>
                <w:lang w:eastAsia="de-DE"/>
              </w:rPr>
              <w:drawing>
                <wp:inline distT="0" distB="0" distL="0" distR="0" wp14:anchorId="13BABE99" wp14:editId="7548583B">
                  <wp:extent cx="2220685" cy="1110343"/>
                  <wp:effectExtent l="0" t="0" r="1905" b="0"/>
                  <wp:docPr id="209460921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609211" name="Grafik 209460921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998" cy="11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0001E37A" w14:textId="77777777" w:rsidR="00E0758C" w:rsidRPr="007F4553" w:rsidRDefault="00E0758C" w:rsidP="00D22F3C">
            <w:pPr>
              <w:spacing w:line="240" w:lineRule="atLeast"/>
              <w:rPr>
                <w:rFonts w:cstheme="minorHAnsi"/>
                <w:b/>
                <w:color w:val="327A86" w:themeColor="text2"/>
              </w:rPr>
            </w:pPr>
          </w:p>
        </w:tc>
      </w:tr>
    </w:tbl>
    <w:p w14:paraId="51C0CDC8" w14:textId="77777777" w:rsidR="00961035" w:rsidRPr="007F4553" w:rsidRDefault="00961035" w:rsidP="00D22F3C">
      <w:pPr>
        <w:spacing w:line="240" w:lineRule="atLeast"/>
        <w:rPr>
          <w:rFonts w:cstheme="minorHAnsi"/>
        </w:rPr>
      </w:pPr>
    </w:p>
    <w:tbl>
      <w:tblPr>
        <w:tblStyle w:val="EinfacheTabelle41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961035" w:rsidRPr="007F4553" w14:paraId="0464E140" w14:textId="77777777" w:rsidTr="00B676BE">
        <w:trPr>
          <w:cantSplit/>
          <w:trHeight w:val="68"/>
          <w:jc w:val="center"/>
        </w:trPr>
        <w:tc>
          <w:tcPr>
            <w:tcW w:w="1870" w:type="dxa"/>
          </w:tcPr>
          <w:p w14:paraId="6CA358E8" w14:textId="77777777" w:rsidR="00961035" w:rsidRPr="007F4553" w:rsidRDefault="00961035" w:rsidP="00D22F3C">
            <w:pPr>
              <w:pStyle w:val="berschrift1"/>
              <w:spacing w:line="240" w:lineRule="atLeast"/>
              <w:rPr>
                <w:rFonts w:asciiTheme="minorHAnsi" w:hAnsiTheme="minorHAnsi" w:cstheme="minorHAnsi"/>
                <w:lang w:eastAsia="en-US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5196A1A9" w14:textId="77777777" w:rsidR="00961035" w:rsidRPr="007F4553" w:rsidRDefault="00961035" w:rsidP="00D22F3C">
            <w:pPr>
              <w:spacing w:line="240" w:lineRule="atLeast"/>
              <w:rPr>
                <w:rFonts w:asciiTheme="minorHAnsi" w:eastAsiaTheme="minorHAnsi" w:hAnsiTheme="minorHAnsi" w:cstheme="minorHAns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1AC4A118" w14:textId="77777777" w:rsidR="00961035" w:rsidRPr="007F4553" w:rsidRDefault="00961035" w:rsidP="00D22F3C">
            <w:pPr>
              <w:spacing w:line="240" w:lineRule="atLeast"/>
              <w:rPr>
                <w:rFonts w:asciiTheme="minorHAnsi" w:eastAsiaTheme="minorHAnsi" w:hAnsiTheme="minorHAnsi" w:cstheme="minorHAnsi"/>
                <w:b/>
                <w:color w:val="327A86" w:themeColor="text2"/>
                <w:lang w:eastAsia="en-US"/>
              </w:rPr>
            </w:pPr>
          </w:p>
        </w:tc>
      </w:tr>
      <w:tr w:rsidR="00961035" w:rsidRPr="007F4553" w14:paraId="31223FB6" w14:textId="77777777" w:rsidTr="00B676BE">
        <w:trPr>
          <w:cantSplit/>
          <w:trHeight w:val="68"/>
          <w:jc w:val="center"/>
        </w:trPr>
        <w:tc>
          <w:tcPr>
            <w:tcW w:w="1870" w:type="dxa"/>
          </w:tcPr>
          <w:p w14:paraId="2D220B53" w14:textId="77777777" w:rsidR="00961035" w:rsidRPr="007F4553" w:rsidRDefault="00961035" w:rsidP="00D22F3C">
            <w:pPr>
              <w:pStyle w:val="Nummerierung"/>
              <w:spacing w:line="240" w:lineRule="atLeast"/>
              <w:rPr>
                <w:rFonts w:asciiTheme="minorHAnsi" w:eastAsiaTheme="minorHAnsi" w:hAnsiTheme="minorHAnsi" w:cstheme="minorHAnsi"/>
                <w:lang w:eastAsia="en-US"/>
              </w:rPr>
            </w:pP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t>Baustein B</w:t>
            </w:r>
            <w:r w:rsidR="00872D1E" w:rsidRPr="007F4553">
              <w:rPr>
                <w:rFonts w:asciiTheme="minorHAnsi" w:eastAsiaTheme="minorHAnsi" w:hAnsiTheme="minorHAnsi" w:cstheme="minorHAnsi"/>
                <w:lang w:eastAsia="en-US"/>
              </w:rPr>
              <w:t>4</w:t>
            </w: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t xml:space="preserve">A </w:t>
            </w:r>
          </w:p>
          <w:p w14:paraId="0E19360A" w14:textId="77777777" w:rsidR="00961035" w:rsidRPr="007F4553" w:rsidRDefault="00961035" w:rsidP="00D22F3C">
            <w:pPr>
              <w:pStyle w:val="berschrift1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783ACAA9" w14:textId="77777777" w:rsidR="00961035" w:rsidRPr="007F4553" w:rsidRDefault="00961035" w:rsidP="00D22F3C">
            <w:pPr>
              <w:spacing w:line="240" w:lineRule="atLeast"/>
              <w:rPr>
                <w:rFonts w:asciiTheme="minorHAnsi" w:eastAsiaTheme="minorHAnsi" w:hAnsiTheme="minorHAnsi" w:cstheme="minorHAnsi"/>
                <w:b/>
                <w:bCs/>
                <w:color w:val="70BCC9" w:themeColor="text2" w:themeTint="99"/>
                <w:lang w:eastAsia="en-US"/>
              </w:rPr>
            </w:pPr>
            <w:r w:rsidRPr="007F4553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Ich kann </w:t>
            </w:r>
            <w:r w:rsidR="00084679" w:rsidRPr="007F4553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Addition und Subtraktion von Brüchen verstehen </w:t>
            </w:r>
          </w:p>
          <w:p w14:paraId="027DBBF8" w14:textId="77777777" w:rsidR="00961035" w:rsidRPr="007F4553" w:rsidRDefault="00961035" w:rsidP="00D22F3C">
            <w:pPr>
              <w:spacing w:line="240" w:lineRule="atLeast"/>
              <w:rPr>
                <w:rFonts w:asciiTheme="minorHAnsi" w:eastAsiaTheme="minorHAnsi" w:hAnsiTheme="minorHAnsi" w:cstheme="minorHAnsi"/>
                <w:color w:val="70BCC9" w:themeColor="text2" w:themeTint="99"/>
                <w:lang w:eastAsia="en-US"/>
              </w:rPr>
            </w:pPr>
            <w:r w:rsidRPr="007F4553">
              <w:rPr>
                <w:rFonts w:asciiTheme="minorHAnsi" w:eastAsiaTheme="minorHAnsi" w:hAnsiTheme="minorHAnsi" w:cstheme="minorHAnsi"/>
                <w:color w:val="70BCC9" w:themeColor="text2" w:themeTint="99"/>
                <w:lang w:eastAsia="en-US"/>
              </w:rPr>
              <w:sym w:font="Wingdings" w:char="F06E"/>
            </w:r>
            <w:r w:rsidRPr="007F4553">
              <w:rPr>
                <w:rFonts w:asciiTheme="minorHAnsi" w:eastAsiaTheme="minorHAnsi" w:hAnsiTheme="minorHAnsi" w:cstheme="minorHAnsi"/>
                <w:color w:val="70BCC9" w:themeColor="text2" w:themeTint="99"/>
                <w:lang w:eastAsia="en-US"/>
              </w:rPr>
              <w:t xml:space="preserve"> </w:t>
            </w: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t>Diagnosematerial (1 Seite Standortbestimmung)</w:t>
            </w:r>
          </w:p>
          <w:p w14:paraId="06886522" w14:textId="77777777" w:rsidR="00961035" w:rsidRDefault="00961035" w:rsidP="00D22F3C">
            <w:pPr>
              <w:pStyle w:val="Nummerierung"/>
              <w:spacing w:line="240" w:lineRule="atLeast"/>
              <w:rPr>
                <w:rFonts w:asciiTheme="minorHAnsi" w:hAnsiTheme="minorHAnsi" w:cstheme="minorHAnsi"/>
                <w:b w:val="0"/>
                <w:bCs/>
                <w:color w:val="000000"/>
              </w:rPr>
            </w:pP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sym w:font="Wingdings" w:char="F06E"/>
            </w: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  <w:r w:rsidRPr="007F4553">
              <w:rPr>
                <w:rFonts w:asciiTheme="minorHAnsi" w:hAnsiTheme="minorHAnsi" w:cstheme="minorHAnsi"/>
                <w:b w:val="0"/>
                <w:bCs/>
                <w:color w:val="000000" w:themeColor="text1"/>
              </w:rPr>
              <w:t>Fördermaterial in drei Fördereinheite</w:t>
            </w:r>
            <w:r w:rsidRPr="007F4553">
              <w:rPr>
                <w:rFonts w:asciiTheme="minorHAnsi" w:hAnsiTheme="minorHAnsi" w:cstheme="minorHAnsi"/>
                <w:b w:val="0"/>
                <w:bCs/>
                <w:color w:val="000000"/>
              </w:rPr>
              <w:t>n (</w:t>
            </w:r>
            <w:r w:rsidR="00DE27E6" w:rsidRPr="007F4553">
              <w:rPr>
                <w:rFonts w:asciiTheme="minorHAnsi" w:hAnsiTheme="minorHAnsi" w:cstheme="minorHAnsi"/>
                <w:b w:val="0"/>
                <w:bCs/>
                <w:color w:val="000000"/>
              </w:rPr>
              <w:t>6</w:t>
            </w:r>
            <w:r w:rsidRPr="007F4553">
              <w:rPr>
                <w:rFonts w:asciiTheme="minorHAnsi" w:hAnsiTheme="minorHAnsi" w:cstheme="minorHAnsi"/>
                <w:b w:val="0"/>
                <w:bCs/>
                <w:color w:val="000000"/>
              </w:rPr>
              <w:t xml:space="preserve"> Seiten)</w:t>
            </w:r>
          </w:p>
          <w:p w14:paraId="399C7509" w14:textId="48FB5D6D" w:rsidR="00DE0C99" w:rsidRPr="00D84E0A" w:rsidRDefault="00DE0C99" w:rsidP="00DE0C99">
            <w:pPr>
              <w:spacing w:line="240" w:lineRule="atLeast"/>
              <w:rPr>
                <w:rFonts w:cstheme="minorHAnsi"/>
                <w:color w:val="000000"/>
              </w:rPr>
            </w:pPr>
            <w:r w:rsidRPr="00D84E0A">
              <w:rPr>
                <w:rFonts w:ascii="Calibri" w:eastAsiaTheme="minorHAnsi" w:hAnsi="Calibri"/>
                <w:color w:val="000000"/>
              </w:rPr>
              <w:sym w:font="Wingdings" w:char="F06E"/>
            </w:r>
            <w:r w:rsidRPr="00D84E0A">
              <w:rPr>
                <w:rFonts w:ascii="Calibri" w:eastAsiaTheme="minorHAnsi" w:hAnsi="Calibri"/>
                <w:color w:val="000000"/>
              </w:rPr>
              <w:t xml:space="preserve"> Arbeitsmaterial Streifentafel (1 Seite</w:t>
            </w:r>
            <w:r w:rsidR="00D84E0A" w:rsidRPr="00D84E0A">
              <w:rPr>
                <w:rFonts w:ascii="Calibri" w:eastAsiaTheme="minorHAnsi" w:hAnsi="Calibri"/>
                <w:color w:val="000000"/>
              </w:rPr>
              <w:t>, ganz hinten</w:t>
            </w:r>
            <w:r w:rsidRPr="00D84E0A">
              <w:rPr>
                <w:rFonts w:ascii="Calibri" w:eastAsiaTheme="minorHAnsi" w:hAnsi="Calibri"/>
                <w:color w:val="000000"/>
              </w:rPr>
              <w:t>)</w:t>
            </w:r>
          </w:p>
          <w:p w14:paraId="2CA0D543" w14:textId="77777777" w:rsidR="00DE0C99" w:rsidRPr="007F4553" w:rsidRDefault="00DE0C99" w:rsidP="00D22F3C">
            <w:pPr>
              <w:pStyle w:val="Nummerierung"/>
              <w:spacing w:line="240" w:lineRule="atLeast"/>
              <w:rPr>
                <w:rFonts w:asciiTheme="minorHAnsi" w:hAnsiTheme="minorHAnsi" w:cstheme="minorHAnsi"/>
                <w:b w:val="0"/>
                <w:bCs/>
                <w:color w:val="000000" w:themeColor="text1"/>
              </w:rPr>
            </w:pPr>
          </w:p>
        </w:tc>
      </w:tr>
    </w:tbl>
    <w:p w14:paraId="09F307D5" w14:textId="77777777" w:rsidR="00961035" w:rsidRPr="007F4553" w:rsidRDefault="00961035" w:rsidP="00D22F3C">
      <w:pPr>
        <w:spacing w:line="240" w:lineRule="atLeast"/>
        <w:rPr>
          <w:rFonts w:cstheme="minorHAnsi"/>
        </w:rPr>
      </w:pPr>
    </w:p>
    <w:p w14:paraId="51BE5F16" w14:textId="77777777" w:rsidR="00D21024" w:rsidRPr="007F4553" w:rsidRDefault="00D21024" w:rsidP="00D22F3C">
      <w:pPr>
        <w:spacing w:line="240" w:lineRule="atLeast"/>
        <w:rPr>
          <w:rFonts w:cstheme="minorHAnsi"/>
        </w:rPr>
      </w:pPr>
    </w:p>
    <w:tbl>
      <w:tblPr>
        <w:tblStyle w:val="EinfacheTabelle41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9071"/>
      </w:tblGrid>
      <w:tr w:rsidR="00961035" w:rsidRPr="007F4553" w14:paraId="0224EA12" w14:textId="77777777" w:rsidTr="00B676BE">
        <w:trPr>
          <w:cantSplit/>
          <w:trHeight w:val="68"/>
          <w:jc w:val="center"/>
        </w:trPr>
        <w:tc>
          <w:tcPr>
            <w:tcW w:w="9071" w:type="dxa"/>
          </w:tcPr>
          <w:tbl>
            <w:tblPr>
              <w:tblStyle w:val="EinfacheTabelle41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961035" w:rsidRPr="007F4553" w14:paraId="492BB461" w14:textId="77777777" w:rsidTr="00B415DB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6" w:space="0" w:color="BFBFBF" w:themeColor="background1" w:themeShade="BF"/>
                  </w:tcBorders>
                </w:tcPr>
                <w:p w14:paraId="0F52AAB5" w14:textId="77777777" w:rsidR="00961035" w:rsidRPr="007F4553" w:rsidRDefault="00961035" w:rsidP="00084679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color w:val="808080"/>
                      <w:sz w:val="17"/>
                      <w:szCs w:val="18"/>
                    </w:rPr>
                  </w:pPr>
                  <w:r w:rsidRPr="007F4553">
                    <w:rPr>
                      <w:rFonts w:cstheme="minorHAnsi"/>
                      <w:noProof/>
                      <w:color w:val="808080"/>
                      <w:sz w:val="17"/>
                      <w:szCs w:val="18"/>
                    </w:rPr>
                    <w:drawing>
                      <wp:inline distT="0" distB="0" distL="0" distR="0" wp14:anchorId="60108D81" wp14:editId="736DCE96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6" w:space="0" w:color="BFBFBF" w:themeColor="background1" w:themeShade="BF"/>
                  </w:tcBorders>
                </w:tcPr>
                <w:p w14:paraId="716BA1D1" w14:textId="4A72EF43" w:rsidR="00961035" w:rsidRPr="007F4553" w:rsidRDefault="00961035" w:rsidP="00084679">
                  <w:pPr>
                    <w:pStyle w:val="Impressum"/>
                    <w:spacing w:line="240" w:lineRule="auto"/>
                    <w:jc w:val="left"/>
                    <w:rPr>
                      <w:rFonts w:asciiTheme="minorHAnsi" w:hAnsiTheme="minorHAnsi" w:cstheme="minorHAnsi"/>
                      <w:color w:val="808080"/>
                    </w:rPr>
                  </w:pP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>Dieses Material wurde durch Andrea Schink &amp; Susanne Prediger in 2014 konzipiert und in 20</w:t>
                  </w:r>
                  <w:r w:rsidR="00E33A09" w:rsidRPr="007F4553">
                    <w:rPr>
                      <w:rFonts w:asciiTheme="minorHAnsi" w:hAnsiTheme="minorHAnsi" w:cstheme="minorHAnsi"/>
                      <w:color w:val="808080"/>
                    </w:rPr>
                    <w:t>2</w:t>
                  </w:r>
                  <w:r w:rsidR="00D84E0A">
                    <w:rPr>
                      <w:rFonts w:asciiTheme="minorHAnsi" w:hAnsiTheme="minorHAnsi" w:cstheme="minorHAnsi"/>
                      <w:color w:val="808080"/>
                    </w:rPr>
                    <w:t>6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 für die 2. Auflage überarbeitet. Es kann unter der Creative Commons Lizenz BY-NC-SA (Namensnennung – Nicht Kommerziell – Weitergabe unter gleichen Bedingungen) 4.0 International weiterverwendet werden.</w:t>
                  </w:r>
                </w:p>
              </w:tc>
            </w:tr>
            <w:tr w:rsidR="00961035" w:rsidRPr="007F4553" w14:paraId="28A136DC" w14:textId="77777777" w:rsidTr="00B676BE">
              <w:trPr>
                <w:cantSplit/>
                <w:jc w:val="center"/>
              </w:trPr>
              <w:tc>
                <w:tcPr>
                  <w:tcW w:w="1871" w:type="dxa"/>
                </w:tcPr>
                <w:p w14:paraId="2CB3C4D5" w14:textId="77777777" w:rsidR="00961035" w:rsidRPr="007F4553" w:rsidRDefault="00961035" w:rsidP="00084679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</w:pPr>
                  <w:r w:rsidRPr="007F4553"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0792DFD2" w14:textId="2CCB563D" w:rsidR="00FB2E9F" w:rsidRPr="007F4553" w:rsidRDefault="00961035" w:rsidP="00084679">
                  <w:pPr>
                    <w:pStyle w:val="Impressum"/>
                    <w:spacing w:line="240" w:lineRule="auto"/>
                    <w:ind w:right="143"/>
                    <w:jc w:val="left"/>
                    <w:rPr>
                      <w:rFonts w:asciiTheme="minorHAnsi" w:hAnsiTheme="minorHAnsi" w:cstheme="minorHAnsi"/>
                      <w:color w:val="808080"/>
                    </w:rPr>
                  </w:pP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>Schink</w:t>
                  </w:r>
                  <w:r w:rsidR="00D84E0A">
                    <w:rPr>
                      <w:rFonts w:asciiTheme="minorHAnsi" w:hAnsiTheme="minorHAnsi" w:cstheme="minorHAnsi"/>
                      <w:color w:val="808080"/>
                    </w:rPr>
                    <w:t>, Andrea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 &amp; Prediger</w:t>
                  </w:r>
                  <w:r w:rsidR="00D84E0A">
                    <w:rPr>
                      <w:rFonts w:asciiTheme="minorHAnsi" w:hAnsiTheme="minorHAnsi" w:cstheme="minorHAnsi"/>
                      <w:color w:val="808080"/>
                    </w:rPr>
                    <w:t>, Susanne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 (202</w:t>
                  </w:r>
                  <w:r w:rsidR="00D84E0A">
                    <w:rPr>
                      <w:rFonts w:asciiTheme="minorHAnsi" w:hAnsiTheme="minorHAnsi" w:cstheme="minorHAnsi"/>
                      <w:color w:val="808080"/>
                    </w:rPr>
                    <w:t>6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>). Mathe</w:t>
                  </w:r>
                  <w:r w:rsidR="00D84E0A">
                    <w:rPr>
                      <w:rFonts w:asciiTheme="minorHAnsi" w:hAnsiTheme="minorHAnsi" w:cstheme="minorHAnsi"/>
                      <w:color w:val="808080"/>
                    </w:rPr>
                    <w:t>-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>sicher</w:t>
                  </w:r>
                  <w:r w:rsidR="00D84E0A">
                    <w:rPr>
                      <w:rFonts w:asciiTheme="minorHAnsi" w:hAnsiTheme="minorHAnsi" w:cstheme="minorHAnsi"/>
                      <w:color w:val="808080"/>
                    </w:rPr>
                    <w:t>-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>können</w:t>
                  </w:r>
                  <w:r w:rsidR="00D84E0A">
                    <w:rPr>
                      <w:rFonts w:asciiTheme="minorHAnsi" w:hAnsiTheme="minorHAnsi" w:cstheme="minorHAnsi"/>
                      <w:color w:val="808080"/>
                    </w:rPr>
                    <w:t>-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>Diagnose- und Förderbaustein B</w:t>
                  </w:r>
                  <w:r w:rsidR="003678AB" w:rsidRPr="007F4553">
                    <w:rPr>
                      <w:rFonts w:asciiTheme="minorHAnsi" w:hAnsiTheme="minorHAnsi" w:cstheme="minorHAnsi"/>
                      <w:color w:val="808080"/>
                    </w:rPr>
                    <w:t>4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: </w:t>
                  </w:r>
                  <w:r w:rsidR="003678AB" w:rsidRPr="007F4553">
                    <w:rPr>
                      <w:rFonts w:asciiTheme="minorHAnsi" w:hAnsiTheme="minorHAnsi" w:cstheme="minorHAnsi"/>
                      <w:color w:val="808080"/>
                    </w:rPr>
                    <w:t>Mit Brüchen rechnen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. </w:t>
                  </w:r>
                  <w:r w:rsidR="00E33A09"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In Susanne Prediger, Christoph Selter, Stephan Hußmann &amp; Marcus Nührenbörger (Hrsg.), Mathe sicher können. Diagnose- und Förderkonzept zur Sicherung mathematischer Basiskompetenzen (2. Auflage). </w:t>
                  </w:r>
                  <w:r w:rsidR="00D84E0A">
                    <w:rPr>
                      <w:rFonts w:asciiTheme="minorHAnsi" w:hAnsiTheme="minorHAnsi" w:cstheme="minorHAnsi"/>
                      <w:color w:val="808080"/>
                    </w:rPr>
                    <w:t xml:space="preserve">Cornelsen. 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Open Educational Resources unter </w:t>
                  </w:r>
                  <w:hyperlink r:id="rId11" w:anchor="B4" w:history="1">
                    <w:r w:rsidRPr="007F4553">
                      <w:rPr>
                        <w:rStyle w:val="Hyperlink"/>
                        <w:rFonts w:asciiTheme="minorHAnsi" w:hAnsiTheme="minorHAnsi" w:cstheme="minorHAnsi"/>
                      </w:rPr>
                      <w:t>mathe-sicher-koennen.dzlm.de/bpd/#B</w:t>
                    </w:r>
                    <w:r w:rsidR="00872D1E" w:rsidRPr="007F4553">
                      <w:rPr>
                        <w:rStyle w:val="Hyperlink"/>
                        <w:rFonts w:asciiTheme="minorHAnsi" w:hAnsiTheme="minorHAnsi" w:cstheme="minorHAnsi"/>
                      </w:rPr>
                      <w:t>4</w:t>
                    </w:r>
                  </w:hyperlink>
                </w:p>
              </w:tc>
            </w:tr>
            <w:tr w:rsidR="00961035" w:rsidRPr="007F4553" w14:paraId="0C173492" w14:textId="77777777" w:rsidTr="00B676BE">
              <w:trPr>
                <w:cantSplit/>
                <w:jc w:val="center"/>
              </w:trPr>
              <w:tc>
                <w:tcPr>
                  <w:tcW w:w="1871" w:type="dxa"/>
                </w:tcPr>
                <w:p w14:paraId="4BC258E8" w14:textId="77777777" w:rsidR="00961035" w:rsidRPr="007F4553" w:rsidRDefault="00961035" w:rsidP="00084679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</w:pPr>
                  <w:r w:rsidRPr="007F4553"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  <w:t xml:space="preserve">Hinweis zu </w:t>
                  </w:r>
                </w:p>
                <w:p w14:paraId="79D9A4F4" w14:textId="77777777" w:rsidR="00961035" w:rsidRPr="007F4553" w:rsidRDefault="00961035" w:rsidP="00084679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</w:pPr>
                  <w:r w:rsidRPr="007F4553"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4F0C5FEC" w14:textId="3DDC6F2C" w:rsidR="0090791D" w:rsidRDefault="00961035" w:rsidP="00084679">
                  <w:pPr>
                    <w:pStyle w:val="Impressum"/>
                    <w:spacing w:line="240" w:lineRule="auto"/>
                    <w:ind w:right="143"/>
                    <w:rPr>
                      <w:rFonts w:asciiTheme="minorHAnsi" w:hAnsiTheme="minorHAnsi" w:cstheme="minorHAnsi"/>
                      <w:color w:val="808080"/>
                    </w:rPr>
                  </w:pP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Zu dem </w:t>
                  </w:r>
                  <w:r w:rsidR="00D84E0A">
                    <w:rPr>
                      <w:rFonts w:asciiTheme="minorHAnsi" w:hAnsiTheme="minorHAnsi" w:cstheme="minorHAnsi"/>
                      <w:color w:val="808080"/>
                    </w:rPr>
                    <w:t>MSK-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Diagnose- und Fördermaterial </w:t>
                  </w:r>
                  <w:r w:rsidR="00D84E0A">
                    <w:rPr>
                      <w:rFonts w:asciiTheme="minorHAnsi" w:hAnsiTheme="minorHAnsi" w:cstheme="minorHAnsi"/>
                      <w:color w:val="808080"/>
                    </w:rPr>
                    <w:t xml:space="preserve">ist auch ein didaktischer Kommentar 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>verfügbar sowie Fortbildungsfilme</w:t>
                  </w:r>
                  <w:r w:rsidR="003C3B3F"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 für Lehrkräfte und Erklärvideos für Lernende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, alles zu finden unter mathe-sicher-koennen.dzlm.de/bpd. </w:t>
                  </w:r>
                  <w:r w:rsidR="003C3B3F"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Die </w:t>
                  </w:r>
                  <w:r w:rsidR="003C3B3F" w:rsidRPr="0090791D">
                    <w:rPr>
                      <w:rFonts w:asciiTheme="minorHAnsi" w:hAnsiTheme="minorHAnsi" w:cstheme="minorHAnsi"/>
                      <w:b/>
                      <w:bCs/>
                      <w:color w:val="808080"/>
                    </w:rPr>
                    <w:t>digitalen Bruchstreifen</w:t>
                  </w:r>
                  <w:r w:rsidR="003C3B3F"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 unter </w:t>
                  </w:r>
                  <w:hyperlink r:id="rId12" w:history="1">
                    <w:r w:rsidR="003C3B3F" w:rsidRPr="007F4553">
                      <w:rPr>
                        <w:rStyle w:val="Hyperlink"/>
                        <w:rFonts w:asciiTheme="minorHAnsi" w:hAnsiTheme="minorHAnsi" w:cstheme="minorHAnsi"/>
                      </w:rPr>
                      <w:t>https://dzlm.de/vam/msk-bruchstreifen.html</w:t>
                    </w:r>
                  </w:hyperlink>
                  <w:r w:rsidR="003C3B3F"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 helfen beim Veranschaulichen.</w:t>
                  </w:r>
                  <w:r w:rsidR="0090791D">
                    <w:rPr>
                      <w:rFonts w:asciiTheme="minorHAnsi" w:hAnsiTheme="minorHAnsi" w:cstheme="minorHAnsi"/>
                      <w:color w:val="808080"/>
                    </w:rPr>
                    <w:t xml:space="preserve"> Zwei </w:t>
                  </w:r>
                  <w:r w:rsidR="0090791D" w:rsidRPr="0090791D">
                    <w:rPr>
                      <w:rFonts w:asciiTheme="minorHAnsi" w:hAnsiTheme="minorHAnsi" w:cstheme="minorHAnsi"/>
                      <w:b/>
                      <w:bCs/>
                      <w:color w:val="808080"/>
                    </w:rPr>
                    <w:t>Erklärvideos</w:t>
                  </w:r>
                  <w:r w:rsidR="0090791D">
                    <w:rPr>
                      <w:rFonts w:asciiTheme="minorHAnsi" w:hAnsiTheme="minorHAnsi" w:cstheme="minorHAnsi"/>
                      <w:color w:val="808080"/>
                    </w:rPr>
                    <w:t xml:space="preserve"> sind mit Link im Material: </w:t>
                  </w:r>
                </w:p>
                <w:p w14:paraId="7240B3EE" w14:textId="7B83A190" w:rsidR="0090791D" w:rsidRPr="0090791D" w:rsidRDefault="0090791D" w:rsidP="0090791D">
                  <w:pPr>
                    <w:pStyle w:val="Impressum"/>
                    <w:jc w:val="left"/>
                  </w:pPr>
                  <w:r>
                    <w:t xml:space="preserve">B4A-1: Addieren gleich eingeteilter Brüche: </w:t>
                  </w:r>
                  <w:hyperlink r:id="rId13" w:history="1">
                    <w:r w:rsidRPr="00C24AF4">
                      <w:rPr>
                        <w:rStyle w:val="Hyperlink"/>
                      </w:rPr>
                      <w:t>mathe-sicher-koennen.dzlm.de/</w:t>
                    </w:r>
                    <w:proofErr w:type="spellStart"/>
                    <w:r w:rsidRPr="00C24AF4">
                      <w:rPr>
                        <w:rStyle w:val="Hyperlink"/>
                      </w:rPr>
                      <w:t>erklaervideos?nid</w:t>
                    </w:r>
                    <w:proofErr w:type="spellEnd"/>
                    <w:r w:rsidRPr="00C24AF4">
                      <w:rPr>
                        <w:rStyle w:val="Hyperlink"/>
                      </w:rPr>
                      <w:t>=757</w:t>
                    </w:r>
                  </w:hyperlink>
                </w:p>
                <w:p w14:paraId="37439EA2" w14:textId="776D542E" w:rsidR="0090791D" w:rsidRPr="0090791D" w:rsidRDefault="0090791D" w:rsidP="0090791D">
                  <w:pPr>
                    <w:pStyle w:val="Impressum"/>
                  </w:pPr>
                  <w:r>
                    <w:t xml:space="preserve">B4A-2: Addieren ungleich eingeteilter Brüche: </w:t>
                  </w:r>
                  <w:hyperlink r:id="rId14" w:history="1">
                    <w:r w:rsidRPr="00C24AF4">
                      <w:rPr>
                        <w:rStyle w:val="Hyperlink"/>
                      </w:rPr>
                      <w:t>mathe-sicher-koennen.dzlm.de/</w:t>
                    </w:r>
                    <w:proofErr w:type="spellStart"/>
                    <w:r w:rsidRPr="00C24AF4">
                      <w:rPr>
                        <w:rStyle w:val="Hyperlink"/>
                      </w:rPr>
                      <w:t>erklaervideos?nid</w:t>
                    </w:r>
                    <w:proofErr w:type="spellEnd"/>
                    <w:r w:rsidRPr="00C24AF4">
                      <w:rPr>
                        <w:rStyle w:val="Hyperlink"/>
                      </w:rPr>
                      <w:t>=758</w:t>
                    </w:r>
                  </w:hyperlink>
                </w:p>
                <w:p w14:paraId="08B3B7E4" w14:textId="77777777" w:rsidR="0090791D" w:rsidRDefault="0090791D" w:rsidP="00084679">
                  <w:pPr>
                    <w:pStyle w:val="Impressum"/>
                    <w:spacing w:line="240" w:lineRule="auto"/>
                    <w:ind w:right="143"/>
                  </w:pPr>
                  <w:r>
                    <w:rPr>
                      <w:rFonts w:asciiTheme="minorHAnsi" w:hAnsiTheme="minorHAnsi" w:cstheme="minorHAnsi"/>
                      <w:color w:val="808080"/>
                    </w:rPr>
                    <w:t>Das 3. Video wirft nur das Problem der ungleichen Einteilung auf, es kann zur Initiierung der Erkundung genutzt werden: B</w:t>
                  </w:r>
                  <w:r w:rsidR="00D84E0A">
                    <w:rPr>
                      <w:rFonts w:asciiTheme="minorHAnsi" w:hAnsiTheme="minorHAnsi" w:cstheme="minorHAnsi"/>
                      <w:color w:val="808080"/>
                    </w:rPr>
                    <w:t>4</w:t>
                  </w:r>
                  <w:r>
                    <w:rPr>
                      <w:rFonts w:asciiTheme="minorHAnsi" w:hAnsiTheme="minorHAnsi" w:cstheme="minorHAnsi"/>
                      <w:color w:val="808080"/>
                    </w:rPr>
                    <w:t xml:space="preserve">A-Problem: </w:t>
                  </w:r>
                  <w:hyperlink r:id="rId15" w:history="1">
                    <w:r w:rsidR="006C4692" w:rsidRPr="00C24AF4">
                      <w:rPr>
                        <w:rStyle w:val="Hyperlink"/>
                      </w:rPr>
                      <w:t>https://mathe-sicher-koennen.dzlm.de/erklaervideos?nid=759</w:t>
                    </w:r>
                  </w:hyperlink>
                  <w:r>
                    <w:t xml:space="preserve">  </w:t>
                  </w:r>
                </w:p>
                <w:p w14:paraId="2D9A1B54" w14:textId="6886CD8F" w:rsidR="00D84E0A" w:rsidRPr="0090791D" w:rsidRDefault="00D84E0A" w:rsidP="00084679">
                  <w:pPr>
                    <w:pStyle w:val="Impressum"/>
                    <w:spacing w:line="240" w:lineRule="auto"/>
                    <w:ind w:right="143"/>
                  </w:pPr>
                  <w:r>
                    <w:t>Das MSK-Fördermaterial wird gedruckt vom Cornelsen-Verlag verkauft.</w:t>
                  </w:r>
                </w:p>
              </w:tc>
            </w:tr>
          </w:tbl>
          <w:p w14:paraId="71486A5A" w14:textId="77777777" w:rsidR="00961035" w:rsidRPr="007F4553" w:rsidRDefault="00961035" w:rsidP="00D22F3C">
            <w:pPr>
              <w:pStyle w:val="Nummerierung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</w:tbl>
    <w:p w14:paraId="4ABC5851" w14:textId="77777777" w:rsidR="003C3B3F" w:rsidRPr="007F4553" w:rsidRDefault="003C3B3F" w:rsidP="003C3B3F">
      <w:pPr>
        <w:spacing w:line="240" w:lineRule="atLeast"/>
        <w:rPr>
          <w:rFonts w:cstheme="minorHAnsi"/>
        </w:rPr>
      </w:pPr>
    </w:p>
    <w:p w14:paraId="5D347341" w14:textId="77777777" w:rsidR="003C3B3F" w:rsidRPr="007F4553" w:rsidRDefault="003C3B3F" w:rsidP="00D22F3C">
      <w:pPr>
        <w:spacing w:line="240" w:lineRule="atLeast"/>
        <w:rPr>
          <w:rFonts w:cstheme="minorHAnsi"/>
        </w:rPr>
        <w:sectPr w:rsidR="003C3B3F" w:rsidRPr="007F4553" w:rsidSect="00DF679F">
          <w:headerReference w:type="default" r:id="rId16"/>
          <w:footerReference w:type="default" r:id="rId17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461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425"/>
        <w:gridCol w:w="425"/>
        <w:gridCol w:w="2835"/>
        <w:gridCol w:w="284"/>
        <w:gridCol w:w="2551"/>
        <w:gridCol w:w="2941"/>
      </w:tblGrid>
      <w:tr w:rsidR="00084679" w:rsidRPr="007F4553" w14:paraId="76EBDA63" w14:textId="77777777" w:rsidTr="001A6C2A">
        <w:tc>
          <w:tcPr>
            <w:tcW w:w="9461" w:type="dxa"/>
            <w:gridSpan w:val="6"/>
          </w:tcPr>
          <w:bookmarkEnd w:id="0"/>
          <w:p w14:paraId="01034E9F" w14:textId="77777777" w:rsidR="00084679" w:rsidRPr="007F4553" w:rsidRDefault="00084679" w:rsidP="000A23F7">
            <w:pPr>
              <w:pStyle w:val="berschrift1"/>
              <w:spacing w:line="240" w:lineRule="auto"/>
              <w:ind w:right="-139"/>
              <w:rPr>
                <w:rFonts w:asciiTheme="minorHAnsi" w:hAnsiTheme="minorHAnsi" w:cstheme="minorHAnsi"/>
                <w:color w:val="70BCC9" w:themeColor="accent1" w:themeTint="99"/>
              </w:rPr>
            </w:pPr>
            <w:r w:rsidRPr="007F4553">
              <w:rPr>
                <w:rFonts w:asciiTheme="minorHAnsi" w:hAnsiTheme="minorHAnsi" w:cstheme="minorHAnsi"/>
              </w:rPr>
              <w:lastRenderedPageBreak/>
              <w:t xml:space="preserve">Kann ich Addition und Subtraktion von Brüchen verstehen? </w:t>
            </w:r>
          </w:p>
        </w:tc>
      </w:tr>
      <w:tr w:rsidR="006F274D" w:rsidRPr="007F4553" w14:paraId="5B9E4A47" w14:textId="77777777" w:rsidTr="001A6C2A">
        <w:tblPrEx>
          <w:tblCellMar>
            <w:left w:w="0" w:type="dxa"/>
            <w:right w:w="0" w:type="dxa"/>
          </w:tblCellMar>
        </w:tblPrEx>
        <w:tc>
          <w:tcPr>
            <w:tcW w:w="425" w:type="dxa"/>
          </w:tcPr>
          <w:p w14:paraId="0F22A1F3" w14:textId="77777777" w:rsidR="006F274D" w:rsidRPr="007F4553" w:rsidRDefault="006F274D" w:rsidP="002F628F">
            <w:pPr>
              <w:pStyle w:val="berschrift2"/>
              <w:spacing w:line="240" w:lineRule="atLeast"/>
              <w:rPr>
                <w:rFonts w:asciiTheme="minorHAnsi" w:hAnsiTheme="minorHAnsi" w:cstheme="minorHAnsi"/>
                <w:color w:val="70BCC9" w:themeColor="accent1" w:themeTint="99"/>
              </w:rPr>
            </w:pPr>
            <w:r w:rsidRPr="007F4553">
              <w:rPr>
                <w:rFonts w:asciiTheme="minorHAnsi" w:hAnsiTheme="minorHAnsi" w:cstheme="minorHAnsi"/>
                <w:color w:val="70BCC9" w:themeColor="accent1" w:themeTint="99"/>
              </w:rPr>
              <w:t>1</w:t>
            </w:r>
          </w:p>
        </w:tc>
        <w:tc>
          <w:tcPr>
            <w:tcW w:w="9036" w:type="dxa"/>
            <w:gridSpan w:val="5"/>
          </w:tcPr>
          <w:p w14:paraId="3EABB07C" w14:textId="77777777" w:rsidR="006F274D" w:rsidRPr="007F4553" w:rsidRDefault="006F274D" w:rsidP="002F628F">
            <w:pPr>
              <w:pStyle w:val="berschrift2"/>
              <w:spacing w:line="240" w:lineRule="atLeast"/>
              <w:rPr>
                <w:rFonts w:asciiTheme="minorHAnsi" w:hAnsiTheme="minorHAnsi" w:cstheme="minorHAnsi"/>
                <w:color w:val="70BCC9" w:themeColor="accent1" w:themeTint="99"/>
              </w:rPr>
            </w:pPr>
            <w:r w:rsidRPr="007F4553">
              <w:rPr>
                <w:rFonts w:asciiTheme="minorHAnsi" w:hAnsiTheme="minorHAnsi" w:cstheme="minorHAnsi"/>
                <w:noProof/>
                <w:color w:val="70BCC9" w:themeColor="accent1" w:themeTint="99"/>
              </w:rPr>
              <mc:AlternateContent>
                <mc:Choice Requires="wpg">
                  <w:drawing>
                    <wp:anchor distT="0" distB="0" distL="114300" distR="114300" simplePos="0" relativeHeight="253179904" behindDoc="0" locked="0" layoutInCell="1" allowOverlap="1" wp14:anchorId="64E5E205" wp14:editId="6C59E9BC">
                      <wp:simplePos x="0" y="0"/>
                      <wp:positionH relativeFrom="column">
                        <wp:posOffset>796451</wp:posOffset>
                      </wp:positionH>
                      <wp:positionV relativeFrom="paragraph">
                        <wp:posOffset>476250</wp:posOffset>
                      </wp:positionV>
                      <wp:extent cx="1452880" cy="714375"/>
                      <wp:effectExtent l="0" t="0" r="0" b="0"/>
                      <wp:wrapNone/>
                      <wp:docPr id="1431492672" name="Gruppieren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880" cy="714375"/>
                                <a:chOff x="56668" y="136190"/>
                                <a:chExt cx="1452965" cy="714747"/>
                              </a:xfrm>
                            </wpg:grpSpPr>
                            <wpg:grpSp>
                              <wpg:cNvPr id="1600261185" name="Gruppieren 1600261185"/>
                              <wpg:cNvGrpSpPr/>
                              <wpg:grpSpPr>
                                <a:xfrm>
                                  <a:off x="458935" y="278164"/>
                                  <a:ext cx="565126" cy="375732"/>
                                  <a:chOff x="458935" y="278164"/>
                                  <a:chExt cx="565126" cy="375732"/>
                                </a:xfrm>
                              </wpg:grpSpPr>
                              <wps:wsp>
                                <wps:cNvPr id="793083269" name="Textfeld 398"/>
                                <wps:cNvSpPr txBox="1"/>
                                <wps:spPr>
                                  <a:xfrm>
                                    <a:off x="868962" y="355522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89F9CC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130744906" name="Gruppieren 2130744906"/>
                                <wpg:cNvGrpSpPr/>
                                <wpg:grpSpPr>
                                  <a:xfrm>
                                    <a:off x="458935" y="278164"/>
                                    <a:ext cx="427504" cy="375732"/>
                                    <a:chOff x="458935" y="278164"/>
                                    <a:chExt cx="427504" cy="375732"/>
                                  </a:xfrm>
                                </wpg:grpSpPr>
                                <wpg:grpSp>
                                  <wpg:cNvPr id="209509389" name="Gruppieren 209509389"/>
                                  <wpg:cNvGrpSpPr/>
                                  <wpg:grpSpPr>
                                    <a:xfrm>
                                      <a:off x="623156" y="278164"/>
                                      <a:ext cx="263283" cy="375732"/>
                                      <a:chOff x="623156" y="278164"/>
                                      <a:chExt cx="265727" cy="376755"/>
                                    </a:xfrm>
                                  </wpg:grpSpPr>
                                  <wps:wsp>
                                    <wps:cNvPr id="1875481321" name="Textfeld 3"/>
                                    <wps:cNvSpPr txBox="1"/>
                                    <wps:spPr>
                                      <a:xfrm>
                                        <a:off x="676147" y="278164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2CB4F3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940274723" name="Textfeld 3"/>
                                    <wps:cNvSpPr txBox="1"/>
                                    <wps:spPr>
                                      <a:xfrm>
                                        <a:off x="623156" y="490977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2077AA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94555968" name="Gerade Verbindung 1294555968"/>
                                    <wps:cNvCnPr/>
                                    <wps:spPr>
                                      <a:xfrm>
                                        <a:off x="673868" y="467943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47361522" name="Textfeld 398"/>
                                  <wps:cNvSpPr txBox="1"/>
                                  <wps:spPr>
                                    <a:xfrm>
                                      <a:off x="458935" y="346135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A16259A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562523499" name="Gruppieren 562523499"/>
                              <wpg:cNvGrpSpPr/>
                              <wpg:grpSpPr>
                                <a:xfrm>
                                  <a:off x="56668" y="278164"/>
                                  <a:ext cx="565126" cy="375732"/>
                                  <a:chOff x="56668" y="278164"/>
                                  <a:chExt cx="565126" cy="375732"/>
                                </a:xfrm>
                              </wpg:grpSpPr>
                              <wps:wsp>
                                <wps:cNvPr id="123665881" name="Textfeld 398"/>
                                <wps:cNvSpPr txBox="1"/>
                                <wps:spPr>
                                  <a:xfrm>
                                    <a:off x="466695" y="355522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CB7520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54357217" name="Gruppieren 354357217"/>
                                <wpg:cNvGrpSpPr/>
                                <wpg:grpSpPr>
                                  <a:xfrm>
                                    <a:off x="56668" y="278164"/>
                                    <a:ext cx="427504" cy="375732"/>
                                    <a:chOff x="56668" y="278164"/>
                                    <a:chExt cx="427504" cy="375732"/>
                                  </a:xfrm>
                                </wpg:grpSpPr>
                                <wpg:grpSp>
                                  <wpg:cNvPr id="918453625" name="Gruppieren 918453625"/>
                                  <wpg:cNvGrpSpPr/>
                                  <wpg:grpSpPr>
                                    <a:xfrm>
                                      <a:off x="220889" y="278164"/>
                                      <a:ext cx="263283" cy="375732"/>
                                      <a:chOff x="220889" y="278164"/>
                                      <a:chExt cx="265727" cy="376755"/>
                                    </a:xfrm>
                                  </wpg:grpSpPr>
                                  <wps:wsp>
                                    <wps:cNvPr id="772900013" name="Textfeld 3"/>
                                    <wps:cNvSpPr txBox="1"/>
                                    <wps:spPr>
                                      <a:xfrm>
                                        <a:off x="273880" y="278164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6AF455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559339218" name="Textfeld 3"/>
                                    <wps:cNvSpPr txBox="1"/>
                                    <wps:spPr>
                                      <a:xfrm>
                                        <a:off x="220889" y="490977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9CD2A8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18234367" name="Gerade Verbindung 2118234367"/>
                                    <wps:cNvCnPr/>
                                    <wps:spPr>
                                      <a:xfrm>
                                        <a:off x="271601" y="467943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55535476" name="Textfeld 398"/>
                                  <wps:cNvSpPr txBox="1"/>
                                  <wps:spPr>
                                    <a:xfrm>
                                      <a:off x="56668" y="346135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F472E8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373263903" name="Grafik 13732639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044050" y="136190"/>
                                  <a:ext cx="465583" cy="714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E5E205" id="Gruppieren 31" o:spid="_x0000_s1026" style="position:absolute;margin-left:62.7pt;margin-top:37.5pt;width:114.4pt;height:56.25pt;z-index:253179904" coordorigin="566,1361" coordsize="14529,71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">
                      <v:group id="Gruppieren 1600261185" o:spid="_x0000_s1027" style="position:absolute;left:4589;top:2781;width:5651;height:3757" coordorigin="4589,2781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&#13;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_x0000_s1028" type="#_x0000_t202" style="position:absolute;left:8689;top:3555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7889F9CC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2130744906" o:spid="_x0000_s1029" style="position:absolute;left:4589;top:2781;width:4275;height:3757" coordorigin="4589,2781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">
                          <v:group id="Gruppieren 209509389" o:spid="_x0000_s1030" style="position:absolute;left:6231;top:2781;width:2633;height:3757" coordorigin="6231,2781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">
                            <v:shape id="Textfeld 3" o:spid="_x0000_s1031" type="#_x0000_t202" style="position:absolute;left:6761;top:2781;width:1595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3A2CB4F3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32" type="#_x0000_t202" style="position:absolute;left:6231;top:4909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462077AA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294555968" o:spid="_x0000_s1033" style="position:absolute;visibility:visible;mso-wrap-style:square" from="6738,4679" to="8192,46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" strokecolor="black [3213]" strokeweight="1pt">
                              <v:stroke joinstyle="miter"/>
                            </v:line>
                          </v:group>
                          <v:shape id="_x0000_s1034" type="#_x0000_t202" style="position:absolute;left:4589;top:3461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7A16259A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562523499" o:spid="_x0000_s1035" style="position:absolute;left:566;top:2781;width:5651;height:3757" coordorigin="566,2781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">
                        <v:shape id="_x0000_s1036" type="#_x0000_t202" style="position:absolute;left:4666;top:3555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" filled="f" stroked="f" strokeweight=".5pt">
                          <v:textbox inset="1mm">
                            <w:txbxContent>
                              <w:p w14:paraId="21CB7520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354357217" o:spid="_x0000_s1037" style="position:absolute;left:566;top:2781;width:4275;height:3757" coordorigin="566,2781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">
                          <v:group id="Gruppieren 918453625" o:spid="_x0000_s1038" style="position:absolute;left:2208;top:2781;width:2633;height:3757" coordorigin="2208,2781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">
                            <v:shape id="Textfeld 3" o:spid="_x0000_s1039" type="#_x0000_t202" style="position:absolute;left:2738;top:2781;width:1596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156AF455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40" type="#_x0000_t202" style="position:absolute;left:2208;top:4909;width:2658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0D9CD2A8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118234367" o:spid="_x0000_s1041" style="position:absolute;visibility:visible;mso-wrap-style:square" from="2716,4679" to="4169,46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042" type="#_x0000_t202" style="position:absolute;left:566;top:3461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3BF472E8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373263903" o:spid="_x0000_s1043" type="#_x0000_t75" style="position:absolute;left:10440;top:1361;width:4656;height:714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">
                        <v:imagedata r:id="rId19" o:title="" recolortarget="#727272 [1449]"/>
                      </v:shape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color w:val="70BCC9" w:themeColor="accent1" w:themeTint="99"/>
              </w:rPr>
              <w:t>Anteile mit gleichen Nennern zusammenfügen und wegnehmen</w:t>
            </w:r>
            <w:r w:rsidRPr="007F4553">
              <w:rPr>
                <w:rFonts w:asciiTheme="minorHAnsi" w:hAnsiTheme="minorHAnsi" w:cstheme="minorHAnsi"/>
                <w:color w:val="70BCC9" w:themeColor="accent1" w:themeTint="99"/>
              </w:rPr>
              <w:tab/>
            </w:r>
          </w:p>
        </w:tc>
      </w:tr>
      <w:tr w:rsidR="006F274D" w:rsidRPr="007F4553" w14:paraId="0174F628" w14:textId="77777777" w:rsidTr="001A6C2A">
        <w:tblPrEx>
          <w:tblCellMar>
            <w:left w:w="0" w:type="dxa"/>
            <w:right w:w="0" w:type="dxa"/>
          </w:tblCellMar>
        </w:tblPrEx>
        <w:trPr>
          <w:trHeight w:val="907"/>
        </w:trPr>
        <w:tc>
          <w:tcPr>
            <w:tcW w:w="425" w:type="dxa"/>
          </w:tcPr>
          <w:p w14:paraId="62947FB3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5F3E42B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b/>
                <w:bCs/>
                <w:noProof/>
                <w:color w:val="70BCC9" w:themeColor="accent1" w:themeTint="99"/>
                <w:lang w:eastAsia="de-DE"/>
              </w:rPr>
            </w:pPr>
            <w:r w:rsidRPr="007F4553">
              <w:rPr>
                <w:rFonts w:cstheme="minorHAnsi"/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3119" w:type="dxa"/>
            <w:gridSpan w:val="2"/>
            <w:tcBorders>
              <w:right w:val="single" w:sz="4" w:space="0" w:color="A6A6A6" w:themeColor="background1" w:themeShade="A6"/>
            </w:tcBorders>
          </w:tcPr>
          <w:p w14:paraId="28854646" w14:textId="77777777" w:rsidR="006F274D" w:rsidRPr="007F4553" w:rsidRDefault="006F274D" w:rsidP="002F628F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Rechne aus </w:t>
            </w:r>
          </w:p>
          <w:p w14:paraId="1BE5C0A0" w14:textId="77777777" w:rsidR="006F274D" w:rsidRPr="007F4553" w:rsidRDefault="006F274D" w:rsidP="002F628F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549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1B81C1" w14:textId="77777777" w:rsidR="006F274D" w:rsidRPr="007F4553" w:rsidRDefault="006F274D" w:rsidP="002F628F">
            <w:pPr>
              <w:pStyle w:val="SOBText"/>
              <w:spacing w:before="40" w:line="240" w:lineRule="atLeast"/>
              <w:ind w:left="11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Rechnung:</w:t>
            </w:r>
          </w:p>
          <w:p w14:paraId="324DBBD4" w14:textId="77777777" w:rsidR="006F274D" w:rsidRPr="007F4553" w:rsidRDefault="006F274D" w:rsidP="002F628F">
            <w:pPr>
              <w:spacing w:line="240" w:lineRule="atLeast"/>
              <w:rPr>
                <w:rFonts w:cstheme="minorHAnsi"/>
              </w:rPr>
            </w:pPr>
          </w:p>
          <w:p w14:paraId="6B2B9160" w14:textId="77777777" w:rsidR="006F274D" w:rsidRPr="007F4553" w:rsidRDefault="006F274D" w:rsidP="002F628F">
            <w:pPr>
              <w:spacing w:line="240" w:lineRule="atLeast"/>
              <w:rPr>
                <w:rFonts w:cstheme="minorHAnsi"/>
              </w:rPr>
            </w:pPr>
          </w:p>
        </w:tc>
      </w:tr>
      <w:tr w:rsidR="006F274D" w:rsidRPr="007F4553" w14:paraId="32E8A46D" w14:textId="77777777" w:rsidTr="001A6C2A">
        <w:tblPrEx>
          <w:tblCellMar>
            <w:left w:w="0" w:type="dxa"/>
            <w:right w:w="0" w:type="dxa"/>
          </w:tblCellMar>
        </w:tblPrEx>
        <w:tc>
          <w:tcPr>
            <w:tcW w:w="425" w:type="dxa"/>
          </w:tcPr>
          <w:p w14:paraId="7F140DC1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3F60B248" w14:textId="77777777" w:rsidR="006F274D" w:rsidRPr="007F4553" w:rsidRDefault="006F274D" w:rsidP="002F628F">
            <w:pPr>
              <w:rPr>
                <w:rFonts w:cstheme="minorHAnsi"/>
                <w:b/>
                <w:bCs/>
              </w:rPr>
            </w:pPr>
          </w:p>
        </w:tc>
        <w:tc>
          <w:tcPr>
            <w:tcW w:w="3119" w:type="dxa"/>
            <w:gridSpan w:val="2"/>
          </w:tcPr>
          <w:p w14:paraId="7BA43B43" w14:textId="77777777" w:rsidR="006F274D" w:rsidRPr="007F4553" w:rsidRDefault="006F274D" w:rsidP="002F628F">
            <w:pPr>
              <w:rPr>
                <w:rFonts w:cstheme="minorHAnsi"/>
              </w:rPr>
            </w:pPr>
          </w:p>
        </w:tc>
        <w:tc>
          <w:tcPr>
            <w:tcW w:w="5492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668261A3" w14:textId="77777777" w:rsidR="006F274D" w:rsidRPr="007F4553" w:rsidRDefault="006F274D" w:rsidP="002F628F">
            <w:pPr>
              <w:rPr>
                <w:rFonts w:cstheme="minorHAnsi"/>
              </w:rPr>
            </w:pPr>
          </w:p>
        </w:tc>
      </w:tr>
      <w:tr w:rsidR="006F274D" w:rsidRPr="007F4553" w14:paraId="595369E4" w14:textId="77777777" w:rsidTr="001A6C2A">
        <w:tblPrEx>
          <w:tblCellMar>
            <w:left w:w="0" w:type="dxa"/>
            <w:right w:w="0" w:type="dxa"/>
          </w:tblCellMar>
        </w:tblPrEx>
        <w:trPr>
          <w:trHeight w:val="1134"/>
        </w:trPr>
        <w:tc>
          <w:tcPr>
            <w:tcW w:w="425" w:type="dxa"/>
          </w:tcPr>
          <w:p w14:paraId="21F8A6E4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5B2742A2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b/>
                <w:bCs/>
              </w:rPr>
            </w:pPr>
            <w:r w:rsidRPr="007F4553">
              <w:rPr>
                <w:rFonts w:cstheme="minorHAnsi"/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3119" w:type="dxa"/>
            <w:gridSpan w:val="2"/>
            <w:tcBorders>
              <w:right w:val="single" w:sz="4" w:space="0" w:color="A6A6A6" w:themeColor="background1" w:themeShade="A6"/>
            </w:tcBorders>
          </w:tcPr>
          <w:p w14:paraId="0C341779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  <w:color w:val="70BCC9" w:themeColor="accent1" w:themeTint="99"/>
              </w:rPr>
            </w:pPr>
            <w:r w:rsidRPr="007F4553">
              <w:rPr>
                <w:rFonts w:cstheme="minorHAnsi"/>
                <w:noProof/>
                <w:color w:val="70BCC9" w:themeColor="accent1" w:themeTint="99"/>
              </w:rPr>
              <mc:AlternateContent>
                <mc:Choice Requires="wpg">
                  <w:drawing>
                    <wp:anchor distT="0" distB="0" distL="114300" distR="114300" simplePos="0" relativeHeight="253180928" behindDoc="0" locked="0" layoutInCell="1" allowOverlap="1" wp14:anchorId="02CBBE35" wp14:editId="5068BE04">
                      <wp:simplePos x="0" y="0"/>
                      <wp:positionH relativeFrom="column">
                        <wp:posOffset>568410</wp:posOffset>
                      </wp:positionH>
                      <wp:positionV relativeFrom="paragraph">
                        <wp:posOffset>792120</wp:posOffset>
                      </wp:positionV>
                      <wp:extent cx="1452880" cy="714375"/>
                      <wp:effectExtent l="0" t="0" r="0" b="0"/>
                      <wp:wrapNone/>
                      <wp:docPr id="1185373967" name="Gruppieren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880" cy="714375"/>
                                <a:chOff x="2077136" y="0"/>
                                <a:chExt cx="1452965" cy="714747"/>
                              </a:xfrm>
                            </wpg:grpSpPr>
                            <wpg:grpSp>
                              <wpg:cNvPr id="1372022653" name="Gruppieren 1372022653"/>
                              <wpg:cNvGrpSpPr/>
                              <wpg:grpSpPr>
                                <a:xfrm>
                                  <a:off x="2479403" y="141974"/>
                                  <a:ext cx="565126" cy="375732"/>
                                  <a:chOff x="2479403" y="141974"/>
                                  <a:chExt cx="565126" cy="375732"/>
                                </a:xfrm>
                              </wpg:grpSpPr>
                              <wps:wsp>
                                <wps:cNvPr id="666884937" name="Textfeld 398"/>
                                <wps:cNvSpPr txBox="1"/>
                                <wps:spPr>
                                  <a:xfrm>
                                    <a:off x="2889430" y="219332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BDE9DB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917113556" name="Gruppieren 917113556"/>
                                <wpg:cNvGrpSpPr/>
                                <wpg:grpSpPr>
                                  <a:xfrm>
                                    <a:off x="2479403" y="141974"/>
                                    <a:ext cx="427504" cy="375732"/>
                                    <a:chOff x="2479403" y="141974"/>
                                    <a:chExt cx="427504" cy="375732"/>
                                  </a:xfrm>
                                </wpg:grpSpPr>
                                <wpg:grpSp>
                                  <wpg:cNvPr id="1398114588" name="Gruppieren 1398114588"/>
                                  <wpg:cNvGrpSpPr/>
                                  <wpg:grpSpPr>
                                    <a:xfrm>
                                      <a:off x="2643624" y="141974"/>
                                      <a:ext cx="263283" cy="375732"/>
                                      <a:chOff x="2643624" y="141974"/>
                                      <a:chExt cx="265727" cy="376755"/>
                                    </a:xfrm>
                                  </wpg:grpSpPr>
                                  <wps:wsp>
                                    <wps:cNvPr id="1571738238" name="Textfeld 3"/>
                                    <wps:cNvSpPr txBox="1"/>
                                    <wps:spPr>
                                      <a:xfrm>
                                        <a:off x="2696615" y="141974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36AD41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60592352" name="Textfeld 3"/>
                                    <wps:cNvSpPr txBox="1"/>
                                    <wps:spPr>
                                      <a:xfrm>
                                        <a:off x="2643624" y="354787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3DD775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45907136" name="Gerade Verbindung 1945907136"/>
                                    <wps:cNvCnPr/>
                                    <wps:spPr>
                                      <a:xfrm>
                                        <a:off x="2694336" y="331753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21695990" name="Textfeld 398"/>
                                  <wps:cNvSpPr txBox="1"/>
                                  <wps:spPr>
                                    <a:xfrm>
                                      <a:off x="2479403" y="209945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0D6349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773675726" name="Gruppieren 1773675726"/>
                              <wpg:cNvGrpSpPr/>
                              <wpg:grpSpPr>
                                <a:xfrm>
                                  <a:off x="2077136" y="141974"/>
                                  <a:ext cx="565126" cy="375732"/>
                                  <a:chOff x="2077136" y="141974"/>
                                  <a:chExt cx="565126" cy="375732"/>
                                </a:xfrm>
                              </wpg:grpSpPr>
                              <wps:wsp>
                                <wps:cNvPr id="1546735360" name="Textfeld 398"/>
                                <wps:cNvSpPr txBox="1"/>
                                <wps:spPr>
                                  <a:xfrm>
                                    <a:off x="2487163" y="219332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8E3582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609030705" name="Gruppieren 1609030705"/>
                                <wpg:cNvGrpSpPr/>
                                <wpg:grpSpPr>
                                  <a:xfrm>
                                    <a:off x="2077136" y="141974"/>
                                    <a:ext cx="427504" cy="375732"/>
                                    <a:chOff x="2077136" y="141974"/>
                                    <a:chExt cx="427504" cy="375732"/>
                                  </a:xfrm>
                                </wpg:grpSpPr>
                                <wpg:grpSp>
                                  <wpg:cNvPr id="1820403096" name="Gruppieren 1820403096"/>
                                  <wpg:cNvGrpSpPr/>
                                  <wpg:grpSpPr>
                                    <a:xfrm>
                                      <a:off x="2241357" y="141974"/>
                                      <a:ext cx="263283" cy="375732"/>
                                      <a:chOff x="2241357" y="141974"/>
                                      <a:chExt cx="265727" cy="376755"/>
                                    </a:xfrm>
                                  </wpg:grpSpPr>
                                  <wps:wsp>
                                    <wps:cNvPr id="2033348684" name="Textfeld 3"/>
                                    <wps:cNvSpPr txBox="1"/>
                                    <wps:spPr>
                                      <a:xfrm>
                                        <a:off x="2294348" y="141974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492673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25955666" name="Textfeld 3"/>
                                    <wps:cNvSpPr txBox="1"/>
                                    <wps:spPr>
                                      <a:xfrm>
                                        <a:off x="2241357" y="354787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41C161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49306025" name="Gerade Verbindung 1449306025"/>
                                    <wps:cNvCnPr/>
                                    <wps:spPr>
                                      <a:xfrm>
                                        <a:off x="2292069" y="331753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950854239" name="Textfeld 398"/>
                                  <wps:cNvSpPr txBox="1"/>
                                  <wps:spPr>
                                    <a:xfrm>
                                      <a:off x="2077136" y="209945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C95A4E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998559096" name="Grafik 9985590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064518" y="0"/>
                                  <a:ext cx="465583" cy="714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CBBE35" id="Gruppieren 32" o:spid="_x0000_s1044" style="position:absolute;margin-left:44.75pt;margin-top:62.35pt;width:114.4pt;height:56.25pt;z-index:253180928" coordorigin="20771" coordsize="14529,71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">
                      <v:group id="Gruppieren 1372022653" o:spid="_x0000_s1045" style="position:absolute;left:24794;top:1419;width:5651;height:3758" coordorigin="24794,1419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">
                        <v:shape id="_x0000_s1046" type="#_x0000_t202" style="position:absolute;left:28894;top:2193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27BDE9DB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917113556" o:spid="_x0000_s1047" style="position:absolute;left:24794;top:1419;width:4275;height:3758" coordorigin="24794,1419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">
                          <v:group id="Gruppieren 1398114588" o:spid="_x0000_s1048" style="position:absolute;left:26436;top:1419;width:2633;height:3758" coordorigin="26436,1419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">
                            <v:shape id="Textfeld 3" o:spid="_x0000_s1049" type="#_x0000_t202" style="position:absolute;left:26966;top:1419;width:1595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7F36AD41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50" type="#_x0000_t202" style="position:absolute;left:26436;top:3547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233DD775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11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945907136" o:spid="_x0000_s1051" style="position:absolute;visibility:visible;mso-wrap-style:square" from="26943,3317" to="28396,33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052" type="#_x0000_t202" style="position:absolute;left:24794;top:209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2F0D6349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1773675726" o:spid="_x0000_s1053" style="position:absolute;left:20771;top:1419;width:5651;height:3758" coordorigin="20771,1419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">
                        <v:shape id="_x0000_s1054" type="#_x0000_t202" style="position:absolute;left:24871;top:2193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2B8E3582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609030705" o:spid="_x0000_s1055" style="position:absolute;left:20771;top:1419;width:4275;height:3758" coordorigin="20771,1419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">
                          <v:group id="Gruppieren 1820403096" o:spid="_x0000_s1056" style="position:absolute;left:22413;top:1419;width:2633;height:3758" coordorigin="22413,1419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">
                            <v:shape id="Textfeld 3" o:spid="_x0000_s1057" type="#_x0000_t202" style="position:absolute;left:22943;top:1419;width:1595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7C492673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9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58" type="#_x0000_t202" style="position:absolute;left:22413;top:3547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6141C161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11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449306025" o:spid="_x0000_s1059" style="position:absolute;visibility:visible;mso-wrap-style:square" from="22920,3317" to="24374,33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060" type="#_x0000_t202" style="position:absolute;left:20771;top:209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6DC95A4E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998559096" o:spid="_x0000_s1061" type="#_x0000_t75" style="position:absolute;left:30645;width:4656;height:7147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">
                        <v:imagedata r:id="rId19" o:title="" recolortarget="#727272 [1449]"/>
                      </v:shape>
                    </v:group>
                  </w:pict>
                </mc:Fallback>
              </mc:AlternateContent>
            </w:r>
            <w:r w:rsidRPr="007F4553">
              <w:rPr>
                <w:rFonts w:cstheme="minorHAnsi"/>
              </w:rPr>
              <w:t xml:space="preserve">Erkläre deine Rechnung </w:t>
            </w:r>
            <w:r w:rsidRPr="007F4553">
              <w:rPr>
                <w:rFonts w:cstheme="minorHAnsi"/>
              </w:rPr>
              <w:br/>
              <w:t>mit einem Bild:</w:t>
            </w:r>
          </w:p>
        </w:tc>
        <w:tc>
          <w:tcPr>
            <w:tcW w:w="549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752F89" w14:textId="77777777" w:rsidR="006F274D" w:rsidRPr="007F4553" w:rsidRDefault="006F274D" w:rsidP="002F628F">
            <w:pPr>
              <w:pStyle w:val="SOBText"/>
              <w:spacing w:before="40" w:line="240" w:lineRule="atLeast"/>
              <w:ind w:left="11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Bild: </w:t>
            </w:r>
          </w:p>
          <w:p w14:paraId="3BAD658C" w14:textId="77777777" w:rsidR="006F274D" w:rsidRPr="007F4553" w:rsidRDefault="006F274D" w:rsidP="002F628F">
            <w:pPr>
              <w:pStyle w:val="SOBText"/>
              <w:spacing w:line="240" w:lineRule="atLeast"/>
              <w:rPr>
                <w:rFonts w:asciiTheme="minorHAnsi" w:hAnsiTheme="minorHAnsi" w:cstheme="minorHAnsi"/>
              </w:rPr>
            </w:pPr>
          </w:p>
          <w:p w14:paraId="061D9058" w14:textId="77777777" w:rsidR="006F274D" w:rsidRPr="007F4553" w:rsidRDefault="006F274D" w:rsidP="002F628F">
            <w:pPr>
              <w:pStyle w:val="SOBText"/>
              <w:spacing w:line="240" w:lineRule="atLeast"/>
              <w:rPr>
                <w:rFonts w:asciiTheme="minorHAnsi" w:hAnsiTheme="minorHAnsi" w:cstheme="minorHAnsi"/>
              </w:rPr>
            </w:pPr>
          </w:p>
          <w:p w14:paraId="37372356" w14:textId="77777777" w:rsidR="006F274D" w:rsidRPr="007F4553" w:rsidRDefault="006F274D" w:rsidP="002F628F">
            <w:pPr>
              <w:pStyle w:val="SOB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6F274D" w:rsidRPr="007F4553" w14:paraId="0C16B710" w14:textId="77777777" w:rsidTr="001A6C2A">
        <w:tblPrEx>
          <w:tblCellMar>
            <w:left w:w="0" w:type="dxa"/>
            <w:right w:w="0" w:type="dxa"/>
          </w:tblCellMar>
        </w:tblPrEx>
        <w:tc>
          <w:tcPr>
            <w:tcW w:w="425" w:type="dxa"/>
          </w:tcPr>
          <w:p w14:paraId="70122CE3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0450F13C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b/>
                <w:bCs/>
                <w:noProof/>
              </w:rPr>
            </w:pPr>
          </w:p>
        </w:tc>
        <w:tc>
          <w:tcPr>
            <w:tcW w:w="3119" w:type="dxa"/>
            <w:gridSpan w:val="2"/>
          </w:tcPr>
          <w:p w14:paraId="30434C83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5492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20DAFC88" w14:textId="77777777" w:rsidR="006F274D" w:rsidRPr="007F4553" w:rsidRDefault="006F274D" w:rsidP="002F628F">
            <w:pPr>
              <w:pStyle w:val="SOB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6F274D" w:rsidRPr="007F4553" w14:paraId="19B992E7" w14:textId="77777777" w:rsidTr="001A6C2A">
        <w:tblPrEx>
          <w:tblCellMar>
            <w:left w:w="0" w:type="dxa"/>
            <w:right w:w="0" w:type="dxa"/>
          </w:tblCellMar>
        </w:tblPrEx>
        <w:trPr>
          <w:trHeight w:val="907"/>
        </w:trPr>
        <w:tc>
          <w:tcPr>
            <w:tcW w:w="425" w:type="dxa"/>
          </w:tcPr>
          <w:p w14:paraId="5E79A97E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C6827F4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b/>
                <w:bCs/>
                <w:noProof/>
                <w:lang w:eastAsia="de-DE"/>
              </w:rPr>
            </w:pPr>
            <w:r w:rsidRPr="007F4553">
              <w:rPr>
                <w:rFonts w:cstheme="minorHAnsi"/>
                <w:b/>
                <w:bCs/>
                <w:color w:val="70BCC9" w:themeColor="text2" w:themeTint="99"/>
              </w:rPr>
              <w:t>c)</w:t>
            </w:r>
          </w:p>
        </w:tc>
        <w:tc>
          <w:tcPr>
            <w:tcW w:w="3119" w:type="dxa"/>
            <w:gridSpan w:val="2"/>
            <w:tcBorders>
              <w:right w:val="single" w:sz="4" w:space="0" w:color="A6A6A6" w:themeColor="background1" w:themeShade="A6"/>
            </w:tcBorders>
          </w:tcPr>
          <w:p w14:paraId="42D1AC09" w14:textId="77777777" w:rsidR="006F274D" w:rsidRPr="007F4553" w:rsidRDefault="006F274D" w:rsidP="002F628F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Rechne aus: </w:t>
            </w:r>
          </w:p>
          <w:p w14:paraId="00C19A6F" w14:textId="77777777" w:rsidR="006F274D" w:rsidRPr="007F4553" w:rsidRDefault="006F274D" w:rsidP="002F628F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549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4E3A8A" w14:textId="77777777" w:rsidR="006F274D" w:rsidRPr="007F4553" w:rsidRDefault="006F274D" w:rsidP="002F628F">
            <w:pPr>
              <w:pStyle w:val="SOBText"/>
              <w:spacing w:before="40" w:line="240" w:lineRule="atLeast"/>
              <w:ind w:left="11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Rechnung:</w:t>
            </w:r>
          </w:p>
          <w:p w14:paraId="3A288C09" w14:textId="77777777" w:rsidR="006F274D" w:rsidRPr="007F4553" w:rsidRDefault="006F274D" w:rsidP="002F628F">
            <w:pPr>
              <w:pStyle w:val="SOBText"/>
              <w:spacing w:before="40" w:line="240" w:lineRule="atLeast"/>
              <w:ind w:left="113"/>
              <w:rPr>
                <w:rFonts w:asciiTheme="minorHAnsi" w:hAnsiTheme="minorHAnsi" w:cstheme="minorHAnsi"/>
              </w:rPr>
            </w:pPr>
          </w:p>
          <w:p w14:paraId="40911AAF" w14:textId="77777777" w:rsidR="006F274D" w:rsidRPr="007F4553" w:rsidRDefault="006F274D" w:rsidP="002F628F">
            <w:pPr>
              <w:pStyle w:val="SOBText"/>
              <w:spacing w:before="40" w:line="240" w:lineRule="atLeast"/>
              <w:ind w:left="113"/>
              <w:rPr>
                <w:rFonts w:asciiTheme="minorHAnsi" w:hAnsiTheme="minorHAnsi" w:cstheme="minorHAnsi"/>
              </w:rPr>
            </w:pPr>
          </w:p>
        </w:tc>
      </w:tr>
      <w:tr w:rsidR="006F274D" w:rsidRPr="007F4553" w14:paraId="070E0B3F" w14:textId="77777777" w:rsidTr="001A6C2A">
        <w:tblPrEx>
          <w:tblCellMar>
            <w:left w:w="0" w:type="dxa"/>
            <w:right w:w="0" w:type="dxa"/>
          </w:tblCellMar>
        </w:tblPrEx>
        <w:tc>
          <w:tcPr>
            <w:tcW w:w="425" w:type="dxa"/>
          </w:tcPr>
          <w:p w14:paraId="7F456DE6" w14:textId="77777777" w:rsidR="006F274D" w:rsidRPr="007F4553" w:rsidRDefault="006F274D" w:rsidP="002F628F">
            <w:pPr>
              <w:pStyle w:val="berschrift2"/>
              <w:spacing w:line="240" w:lineRule="atLeast"/>
              <w:rPr>
                <w:rFonts w:asciiTheme="minorHAnsi" w:hAnsiTheme="minorHAnsi" w:cstheme="minorHAnsi"/>
                <w:color w:val="70BCC9" w:themeColor="text2" w:themeTint="99"/>
              </w:rPr>
            </w:pPr>
            <w:r w:rsidRPr="007F4553">
              <w:rPr>
                <w:rFonts w:asciiTheme="minorHAnsi" w:hAnsiTheme="minorHAnsi" w:cstheme="minorHAnsi"/>
                <w:color w:val="70BCC9" w:themeColor="text2" w:themeTint="99"/>
              </w:rPr>
              <w:t>2</w:t>
            </w:r>
          </w:p>
        </w:tc>
        <w:tc>
          <w:tcPr>
            <w:tcW w:w="9036" w:type="dxa"/>
            <w:gridSpan w:val="5"/>
          </w:tcPr>
          <w:p w14:paraId="2596036C" w14:textId="0E6AF975" w:rsidR="006F274D" w:rsidRPr="007F4553" w:rsidRDefault="0020062F" w:rsidP="002F628F">
            <w:pPr>
              <w:pStyle w:val="berschrift2"/>
              <w:spacing w:line="240" w:lineRule="atLeast"/>
              <w:rPr>
                <w:rFonts w:asciiTheme="minorHAnsi" w:hAnsiTheme="minorHAnsi" w:cstheme="minorHAnsi"/>
                <w:color w:val="70BCC9" w:themeColor="text2" w:themeTint="99"/>
              </w:rPr>
            </w:pPr>
            <w:r w:rsidRPr="007F4553">
              <w:rPr>
                <w:rFonts w:asciiTheme="minorHAnsi" w:hAnsiTheme="minorHAnsi" w:cstheme="minorHAnsi"/>
                <w:noProof/>
                <w:color w:val="70BCC9" w:themeColor="accent1" w:themeTint="99"/>
              </w:rPr>
              <mc:AlternateContent>
                <mc:Choice Requires="wpg">
                  <w:drawing>
                    <wp:anchor distT="0" distB="0" distL="114300" distR="114300" simplePos="0" relativeHeight="253182976" behindDoc="0" locked="0" layoutInCell="1" allowOverlap="1" wp14:anchorId="74AB4867" wp14:editId="29CBDEAC">
                      <wp:simplePos x="0" y="0"/>
                      <wp:positionH relativeFrom="column">
                        <wp:posOffset>2129155</wp:posOffset>
                      </wp:positionH>
                      <wp:positionV relativeFrom="paragraph">
                        <wp:posOffset>407670</wp:posOffset>
                      </wp:positionV>
                      <wp:extent cx="1452880" cy="714375"/>
                      <wp:effectExtent l="0" t="0" r="0" b="0"/>
                      <wp:wrapNone/>
                      <wp:docPr id="530871059" name="Gruppieren 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880" cy="714375"/>
                                <a:chOff x="2048675" y="1060513"/>
                                <a:chExt cx="1452965" cy="714747"/>
                              </a:xfrm>
                            </wpg:grpSpPr>
                            <wpg:grpSp>
                              <wpg:cNvPr id="518839117" name="Gruppieren 518839117"/>
                              <wpg:cNvGrpSpPr/>
                              <wpg:grpSpPr>
                                <a:xfrm>
                                  <a:off x="2450942" y="1202490"/>
                                  <a:ext cx="565126" cy="375732"/>
                                  <a:chOff x="2450942" y="1202490"/>
                                  <a:chExt cx="565126" cy="375732"/>
                                </a:xfrm>
                              </wpg:grpSpPr>
                              <wps:wsp>
                                <wps:cNvPr id="926936531" name="Textfeld 398"/>
                                <wps:cNvSpPr txBox="1"/>
                                <wps:spPr>
                                  <a:xfrm>
                                    <a:off x="2860969" y="1279845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D761BFD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3743459" name="Gruppieren 13743459"/>
                                <wpg:cNvGrpSpPr/>
                                <wpg:grpSpPr>
                                  <a:xfrm>
                                    <a:off x="2450942" y="1202490"/>
                                    <a:ext cx="427504" cy="375732"/>
                                    <a:chOff x="2450942" y="1202490"/>
                                    <a:chExt cx="427504" cy="375732"/>
                                  </a:xfrm>
                                </wpg:grpSpPr>
                                <wpg:grpSp>
                                  <wpg:cNvPr id="1030954451" name="Gruppieren 1030954451"/>
                                  <wpg:cNvGrpSpPr/>
                                  <wpg:grpSpPr>
                                    <a:xfrm>
                                      <a:off x="2615163" y="1202490"/>
                                      <a:ext cx="263283" cy="375732"/>
                                      <a:chOff x="2615163" y="1202487"/>
                                      <a:chExt cx="265727" cy="376755"/>
                                    </a:xfrm>
                                  </wpg:grpSpPr>
                                  <wps:wsp>
                                    <wps:cNvPr id="863112400" name="Textfeld 3"/>
                                    <wps:cNvSpPr txBox="1"/>
                                    <wps:spPr>
                                      <a:xfrm>
                                        <a:off x="2668154" y="1202487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2FDCB2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018261117" name="Textfeld 3"/>
                                    <wps:cNvSpPr txBox="1"/>
                                    <wps:spPr>
                                      <a:xfrm>
                                        <a:off x="2615163" y="1415300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7F2F1C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79489852" name="Gerade Verbindung 1479489852"/>
                                    <wps:cNvCnPr/>
                                    <wps:spPr>
                                      <a:xfrm>
                                        <a:off x="2665875" y="1392266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52939898" name="Textfeld 398"/>
                                  <wps:cNvSpPr txBox="1"/>
                                  <wps:spPr>
                                    <a:xfrm>
                                      <a:off x="2450942" y="1270458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838B259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41205262" name="Gruppieren 1341205262"/>
                              <wpg:cNvGrpSpPr/>
                              <wpg:grpSpPr>
                                <a:xfrm>
                                  <a:off x="2048675" y="1202490"/>
                                  <a:ext cx="565126" cy="375732"/>
                                  <a:chOff x="2048675" y="1202490"/>
                                  <a:chExt cx="565126" cy="375732"/>
                                </a:xfrm>
                              </wpg:grpSpPr>
                              <wps:wsp>
                                <wps:cNvPr id="176627938" name="Textfeld 398"/>
                                <wps:cNvSpPr txBox="1"/>
                                <wps:spPr>
                                  <a:xfrm>
                                    <a:off x="2458702" y="1279845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399267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830550771" name="Gruppieren 1830550771"/>
                                <wpg:cNvGrpSpPr/>
                                <wpg:grpSpPr>
                                  <a:xfrm>
                                    <a:off x="2048675" y="1202490"/>
                                    <a:ext cx="420304" cy="375732"/>
                                    <a:chOff x="2048675" y="1202490"/>
                                    <a:chExt cx="420304" cy="375732"/>
                                  </a:xfrm>
                                </wpg:grpSpPr>
                                <wpg:grpSp>
                                  <wpg:cNvPr id="1939912211" name="Gruppieren 1939912211"/>
                                  <wpg:cNvGrpSpPr/>
                                  <wpg:grpSpPr>
                                    <a:xfrm>
                                      <a:off x="2205696" y="1202490"/>
                                      <a:ext cx="263283" cy="375732"/>
                                      <a:chOff x="2205629" y="1202487"/>
                                      <a:chExt cx="265727" cy="376755"/>
                                    </a:xfrm>
                                  </wpg:grpSpPr>
                                  <wps:wsp>
                                    <wps:cNvPr id="986361649" name="Textfeld 3"/>
                                    <wps:cNvSpPr txBox="1"/>
                                    <wps:spPr>
                                      <a:xfrm>
                                        <a:off x="2265887" y="1202487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95CF24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950605471" name="Textfeld 3"/>
                                    <wps:cNvSpPr txBox="1"/>
                                    <wps:spPr>
                                      <a:xfrm>
                                        <a:off x="2205629" y="1415300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799EE4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24441354" name="Gerade Verbindung 1424441354"/>
                                    <wps:cNvCnPr/>
                                    <wps:spPr>
                                      <a:xfrm>
                                        <a:off x="2263608" y="1392266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443914000" name="Textfeld 398"/>
                                  <wps:cNvSpPr txBox="1"/>
                                  <wps:spPr>
                                    <a:xfrm>
                                      <a:off x="2048675" y="1270458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654217D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2139150694" name="Grafik 21391506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036057" y="1060513"/>
                                  <a:ext cx="465583" cy="714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AB4867" id="Gruppieren 147" o:spid="_x0000_s1062" style="position:absolute;margin-left:167.65pt;margin-top:32.1pt;width:114.4pt;height:56.25pt;z-index:253182976" coordorigin="20486,10605" coordsize="14529,71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">
                      <v:group id="Gruppieren 518839117" o:spid="_x0000_s1063" style="position:absolute;left:24509;top:12024;width:5651;height:3758" coordorigin="24509,12024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">
                        <v:shape id="_x0000_s1064" type="#_x0000_t202" style="position:absolute;left:28609;top:1279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7D761BFD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3743459" o:spid="_x0000_s1065" style="position:absolute;left:24509;top:12024;width:4275;height:3758" coordorigin="24509,12024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">
                          <v:group id="Gruppieren 1030954451" o:spid="_x0000_s1066" style="position:absolute;left:26151;top:12024;width:2633;height:3758" coordorigin="26151,12024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">
                            <v:shape id="Textfeld 3" o:spid="_x0000_s1067" type="#_x0000_t202" style="position:absolute;left:26681;top:12024;width:1595;height:18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642FDCB2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68" type="#_x0000_t202" style="position:absolute;left:26151;top:14153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97F2F1C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479489852" o:spid="_x0000_s1069" style="position:absolute;visibility:visible;mso-wrap-style:square" from="26658,13922" to="28112,139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070" type="#_x0000_t202" style="position:absolute;left:24509;top:1270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5838B259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1341205262" o:spid="_x0000_s1071" style="position:absolute;left:20486;top:12024;width:5652;height:3758" coordorigin="20486,12024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">
                        <v:shape id="_x0000_s1072" type="#_x0000_t202" style="position:absolute;left:24587;top:1279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48399267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830550771" o:spid="_x0000_s1073" style="position:absolute;left:20486;top:12024;width:4203;height:3758" coordorigin="20486,12024" coordsize="4203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">
                          <v:group id="Gruppieren 1939912211" o:spid="_x0000_s1074" style="position:absolute;left:22056;top:12024;width:2633;height:3758" coordorigin="22056,12024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">
                            <v:shape id="Textfeld 3" o:spid="_x0000_s1075" type="#_x0000_t202" style="position:absolute;left:22658;top:12024;width:1596;height:18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4995CF24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76" type="#_x0000_t202" style="position:absolute;left:22056;top:14153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79799EE4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424441354" o:spid="_x0000_s1077" style="position:absolute;visibility:visible;mso-wrap-style:square" from="22636,13922" to="24089,139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078" type="#_x0000_t202" style="position:absolute;left:20486;top:1270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0654217D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2139150694" o:spid="_x0000_s1079" type="#_x0000_t75" style="position:absolute;left:30360;top:10605;width:4656;height:7147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">
                        <v:imagedata r:id="rId19" o:title="" recolortarget="#727272 [1449]"/>
                      </v:shape>
                    </v:group>
                  </w:pict>
                </mc:Fallback>
              </mc:AlternateContent>
            </w:r>
            <w:r w:rsidR="006F274D" w:rsidRPr="007F4553">
              <w:rPr>
                <w:rFonts w:asciiTheme="minorHAnsi" w:hAnsiTheme="minorHAnsi" w:cstheme="minorHAnsi"/>
                <w:noProof/>
                <w:color w:val="70BCC9" w:themeColor="accent1" w:themeTint="99"/>
              </w:rPr>
              <mc:AlternateContent>
                <mc:Choice Requires="wpg">
                  <w:drawing>
                    <wp:anchor distT="0" distB="0" distL="114300" distR="114300" simplePos="0" relativeHeight="253184000" behindDoc="0" locked="0" layoutInCell="1" allowOverlap="1" wp14:anchorId="5FDA29A4" wp14:editId="0D2A4846">
                      <wp:simplePos x="0" y="0"/>
                      <wp:positionH relativeFrom="column">
                        <wp:posOffset>3998595</wp:posOffset>
                      </wp:positionH>
                      <wp:positionV relativeFrom="paragraph">
                        <wp:posOffset>421801</wp:posOffset>
                      </wp:positionV>
                      <wp:extent cx="1452880" cy="714375"/>
                      <wp:effectExtent l="0" t="0" r="0" b="0"/>
                      <wp:wrapNone/>
                      <wp:docPr id="1477550898" name="Gruppieren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880" cy="714375"/>
                                <a:chOff x="4255103" y="1085932"/>
                                <a:chExt cx="1452965" cy="714747"/>
                              </a:xfrm>
                            </wpg:grpSpPr>
                            <wpg:grpSp>
                              <wpg:cNvPr id="1682180231" name="Gruppieren 1682180231"/>
                              <wpg:cNvGrpSpPr/>
                              <wpg:grpSpPr>
                                <a:xfrm>
                                  <a:off x="4657370" y="1227909"/>
                                  <a:ext cx="565126" cy="375732"/>
                                  <a:chOff x="4657370" y="1227909"/>
                                  <a:chExt cx="565126" cy="375732"/>
                                </a:xfrm>
                              </wpg:grpSpPr>
                              <wps:wsp>
                                <wps:cNvPr id="1526413449" name="Textfeld 398"/>
                                <wps:cNvSpPr txBox="1"/>
                                <wps:spPr>
                                  <a:xfrm>
                                    <a:off x="5067397" y="1305264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1A2F7A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31005563" name="Gruppieren 1531005563"/>
                                <wpg:cNvGrpSpPr/>
                                <wpg:grpSpPr>
                                  <a:xfrm>
                                    <a:off x="4657370" y="1227909"/>
                                    <a:ext cx="427504" cy="375732"/>
                                    <a:chOff x="4657370" y="1227909"/>
                                    <a:chExt cx="427504" cy="375732"/>
                                  </a:xfrm>
                                </wpg:grpSpPr>
                                <wpg:grpSp>
                                  <wpg:cNvPr id="77089394" name="Gruppieren 77089394"/>
                                  <wpg:cNvGrpSpPr/>
                                  <wpg:grpSpPr>
                                    <a:xfrm>
                                      <a:off x="4821591" y="1227909"/>
                                      <a:ext cx="263283" cy="375732"/>
                                      <a:chOff x="4821591" y="1227906"/>
                                      <a:chExt cx="265727" cy="376755"/>
                                    </a:xfrm>
                                  </wpg:grpSpPr>
                                  <wps:wsp>
                                    <wps:cNvPr id="134212060" name="Textfeld 3"/>
                                    <wps:cNvSpPr txBox="1"/>
                                    <wps:spPr>
                                      <a:xfrm>
                                        <a:off x="4874582" y="1227906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34F426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565014099" name="Textfeld 3"/>
                                    <wps:cNvSpPr txBox="1"/>
                                    <wps:spPr>
                                      <a:xfrm>
                                        <a:off x="4821591" y="1440719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AC1097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83730" name="Gerade Verbindung 2083730"/>
                                    <wps:cNvCnPr/>
                                    <wps:spPr>
                                      <a:xfrm>
                                        <a:off x="4872303" y="141768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062829935" name="Textfeld 398"/>
                                  <wps:cNvSpPr txBox="1"/>
                                  <wps:spPr>
                                    <a:xfrm>
                                      <a:off x="4657370" y="1295877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9985A4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738787231" name="Gruppieren 738787231"/>
                              <wpg:cNvGrpSpPr/>
                              <wpg:grpSpPr>
                                <a:xfrm>
                                  <a:off x="4255103" y="1227909"/>
                                  <a:ext cx="565126" cy="375732"/>
                                  <a:chOff x="4255103" y="1227909"/>
                                  <a:chExt cx="565126" cy="375732"/>
                                </a:xfrm>
                              </wpg:grpSpPr>
                              <wps:wsp>
                                <wps:cNvPr id="2078030571" name="Textfeld 398"/>
                                <wps:cNvSpPr txBox="1"/>
                                <wps:spPr>
                                  <a:xfrm>
                                    <a:off x="4665130" y="1305264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1FE8C3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942615369" name="Gruppieren 942615369"/>
                                <wpg:cNvGrpSpPr/>
                                <wpg:grpSpPr>
                                  <a:xfrm>
                                    <a:off x="4255103" y="1227909"/>
                                    <a:ext cx="427504" cy="375732"/>
                                    <a:chOff x="4255103" y="1227909"/>
                                    <a:chExt cx="427504" cy="375732"/>
                                  </a:xfrm>
                                </wpg:grpSpPr>
                                <wpg:grpSp>
                                  <wpg:cNvPr id="1211744312" name="Gruppieren 1211744312"/>
                                  <wpg:cNvGrpSpPr/>
                                  <wpg:grpSpPr>
                                    <a:xfrm>
                                      <a:off x="4419324" y="1227909"/>
                                      <a:ext cx="263283" cy="375732"/>
                                      <a:chOff x="4419324" y="1227906"/>
                                      <a:chExt cx="265727" cy="376755"/>
                                    </a:xfrm>
                                  </wpg:grpSpPr>
                                  <wps:wsp>
                                    <wps:cNvPr id="1028463106" name="Textfeld 3"/>
                                    <wps:cNvSpPr txBox="1"/>
                                    <wps:spPr>
                                      <a:xfrm>
                                        <a:off x="4472315" y="1227906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BAFC80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829765755" name="Textfeld 3"/>
                                    <wps:cNvSpPr txBox="1"/>
                                    <wps:spPr>
                                      <a:xfrm>
                                        <a:off x="4419324" y="1440719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35DA5E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85826432" name="Gerade Verbindung 1985826432"/>
                                    <wps:cNvCnPr/>
                                    <wps:spPr>
                                      <a:xfrm>
                                        <a:off x="4470036" y="141768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116637977" name="Textfeld 398"/>
                                  <wps:cNvSpPr txBox="1"/>
                                  <wps:spPr>
                                    <a:xfrm>
                                      <a:off x="4255103" y="1295877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2660101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471749566" name="Grafik 4717495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5242485" y="1085932"/>
                                  <a:ext cx="465583" cy="714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DA29A4" id="Gruppieren 234" o:spid="_x0000_s1080" style="position:absolute;margin-left:314.85pt;margin-top:33.2pt;width:114.4pt;height:56.25pt;z-index:253184000" coordorigin="42551,10859" coordsize="14529,71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">
                      <v:group id="Gruppieren 1682180231" o:spid="_x0000_s1081" style="position:absolute;left:46573;top:12279;width:5651;height:3757" coordorigin="46573,12279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">
                        <v:shape id="_x0000_s1082" type="#_x0000_t202" style="position:absolute;left:50673;top:1305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" filled="f" stroked="f" strokeweight=".5pt">
                          <v:textbox inset="1mm">
                            <w:txbxContent>
                              <w:p w14:paraId="191A2F7A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531005563" o:spid="_x0000_s1083" style="position:absolute;left:46573;top:12279;width:4275;height:3757" coordorigin="46573,12279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">
                          <v:group id="Gruppieren 77089394" o:spid="_x0000_s1084" style="position:absolute;left:48215;top:12279;width:2633;height:3757" coordorigin="48215,12279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">
                            <v:shape id="Textfeld 3" o:spid="_x0000_s1085" type="#_x0000_t202" style="position:absolute;left:48745;top:12279;width:1596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" filled="f" stroked="f" strokeweight=".5pt">
                              <v:textbox style="mso-fit-shape-to-text:t" inset="0,0,0,0">
                                <w:txbxContent>
                                  <w:p w14:paraId="2D34F426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86" type="#_x0000_t202" style="position:absolute;left:48215;top:14407;width:2658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52AC1097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083730" o:spid="_x0000_s1087" style="position:absolute;visibility:visible;mso-wrap-style:square" from="48723,14176" to="50176,14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" strokecolor="black [3213]" strokeweight="1pt">
                              <v:stroke joinstyle="miter"/>
                            </v:line>
                          </v:group>
                          <v:shape id="_x0000_s1088" type="#_x0000_t202" style="position:absolute;left:46573;top:1295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1B9985A4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738787231" o:spid="_x0000_s1089" style="position:absolute;left:42551;top:12279;width:5651;height:3757" coordorigin="42551,12279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">
                        <v:shape id="_x0000_s1090" type="#_x0000_t202" style="position:absolute;left:46651;top:1305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401FE8C3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942615369" o:spid="_x0000_s1091" style="position:absolute;left:42551;top:12279;width:4275;height:3757" coordorigin="42551,12279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">
                          <v:group id="Gruppieren 1211744312" o:spid="_x0000_s1092" style="position:absolute;left:44193;top:12279;width:2633;height:3757" coordorigin="44193,12279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">
                            <v:shape id="Textfeld 3" o:spid="_x0000_s1093" type="#_x0000_t202" style="position:absolute;left:44723;top:12279;width:1595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39BAFC80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9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94" type="#_x0000_t202" style="position:absolute;left:44193;top:14407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1B35DA5E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985826432" o:spid="_x0000_s1095" style="position:absolute;visibility:visible;mso-wrap-style:square" from="44700,14176" to="46153,14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096" type="#_x0000_t202" style="position:absolute;left:42551;top:1295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32660101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471749566" o:spid="_x0000_s1097" type="#_x0000_t75" style="position:absolute;left:52424;top:10859;width:4656;height:7147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">
                        <v:imagedata r:id="rId19" o:title="" recolortarget="#727272 [1449]"/>
                      </v:shape>
                    </v:group>
                  </w:pict>
                </mc:Fallback>
              </mc:AlternateContent>
            </w:r>
            <w:r w:rsidR="006F274D" w:rsidRPr="007F4553">
              <w:rPr>
                <w:rFonts w:asciiTheme="minorHAnsi" w:hAnsiTheme="minorHAnsi" w:cstheme="minorHAnsi"/>
                <w:noProof/>
                <w:color w:val="70BCC9" w:themeColor="accent1" w:themeTint="99"/>
              </w:rPr>
              <mc:AlternateContent>
                <mc:Choice Requires="wpg">
                  <w:drawing>
                    <wp:anchor distT="0" distB="0" distL="114300" distR="114300" simplePos="0" relativeHeight="253181952" behindDoc="0" locked="0" layoutInCell="1" allowOverlap="1" wp14:anchorId="73CD1DF9" wp14:editId="5D4E8EDF">
                      <wp:simplePos x="0" y="0"/>
                      <wp:positionH relativeFrom="column">
                        <wp:posOffset>356940</wp:posOffset>
                      </wp:positionH>
                      <wp:positionV relativeFrom="paragraph">
                        <wp:posOffset>401092</wp:posOffset>
                      </wp:positionV>
                      <wp:extent cx="1452880" cy="714375"/>
                      <wp:effectExtent l="0" t="0" r="0" b="0"/>
                      <wp:wrapNone/>
                      <wp:docPr id="1659634903" name="Gruppieren 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880" cy="714375"/>
                                <a:chOff x="0" y="1038288"/>
                                <a:chExt cx="1452965" cy="714747"/>
                              </a:xfrm>
                            </wpg:grpSpPr>
                            <wpg:grpSp>
                              <wpg:cNvPr id="1799481173" name="Gruppieren 1799481173"/>
                              <wpg:cNvGrpSpPr/>
                              <wpg:grpSpPr>
                                <a:xfrm>
                                  <a:off x="402267" y="1180265"/>
                                  <a:ext cx="565126" cy="375732"/>
                                  <a:chOff x="402267" y="1180265"/>
                                  <a:chExt cx="565126" cy="375732"/>
                                </a:xfrm>
                              </wpg:grpSpPr>
                              <wps:wsp>
                                <wps:cNvPr id="853882072" name="Textfeld 398"/>
                                <wps:cNvSpPr txBox="1"/>
                                <wps:spPr>
                                  <a:xfrm>
                                    <a:off x="812294" y="1257620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80C7D1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31448351" name="Gruppieren 131448351"/>
                                <wpg:cNvGrpSpPr/>
                                <wpg:grpSpPr>
                                  <a:xfrm>
                                    <a:off x="402267" y="1180265"/>
                                    <a:ext cx="427504" cy="375732"/>
                                    <a:chOff x="402267" y="1180265"/>
                                    <a:chExt cx="427504" cy="375732"/>
                                  </a:xfrm>
                                </wpg:grpSpPr>
                                <wpg:grpSp>
                                  <wpg:cNvPr id="883872037" name="Gruppieren 883872037"/>
                                  <wpg:cNvGrpSpPr/>
                                  <wpg:grpSpPr>
                                    <a:xfrm>
                                      <a:off x="566488" y="1180265"/>
                                      <a:ext cx="263283" cy="375732"/>
                                      <a:chOff x="566488" y="1180262"/>
                                      <a:chExt cx="265727" cy="376755"/>
                                    </a:xfrm>
                                  </wpg:grpSpPr>
                                  <wps:wsp>
                                    <wps:cNvPr id="1564816683" name="Textfeld 3"/>
                                    <wps:cNvSpPr txBox="1"/>
                                    <wps:spPr>
                                      <a:xfrm>
                                        <a:off x="619479" y="1180262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2EF3EB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47052015" name="Textfeld 3"/>
                                    <wps:cNvSpPr txBox="1"/>
                                    <wps:spPr>
                                      <a:xfrm>
                                        <a:off x="566488" y="1393075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5D5577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56533949" name="Gerade Verbindung 2056533949"/>
                                    <wps:cNvCnPr/>
                                    <wps:spPr>
                                      <a:xfrm>
                                        <a:off x="617200" y="1370041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27230203" name="Textfeld 398"/>
                                  <wps:cNvSpPr txBox="1"/>
                                  <wps:spPr>
                                    <a:xfrm>
                                      <a:off x="402267" y="1248233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7DE6134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87477733" name="Gruppieren 487477733"/>
                              <wpg:cNvGrpSpPr/>
                              <wpg:grpSpPr>
                                <a:xfrm>
                                  <a:off x="0" y="1180265"/>
                                  <a:ext cx="565126" cy="375732"/>
                                  <a:chOff x="0" y="1180265"/>
                                  <a:chExt cx="565126" cy="375732"/>
                                </a:xfrm>
                              </wpg:grpSpPr>
                              <wps:wsp>
                                <wps:cNvPr id="1164400971" name="Textfeld 398"/>
                                <wps:cNvSpPr txBox="1"/>
                                <wps:spPr>
                                  <a:xfrm>
                                    <a:off x="410027" y="1257620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9A29C2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776619775" name="Gruppieren 1776619775"/>
                                <wpg:cNvGrpSpPr/>
                                <wpg:grpSpPr>
                                  <a:xfrm>
                                    <a:off x="0" y="1180265"/>
                                    <a:ext cx="427504" cy="375732"/>
                                    <a:chOff x="0" y="1180265"/>
                                    <a:chExt cx="427504" cy="375732"/>
                                  </a:xfrm>
                                </wpg:grpSpPr>
                                <wpg:grpSp>
                                  <wpg:cNvPr id="2048096347" name="Gruppieren 2048096347"/>
                                  <wpg:cNvGrpSpPr/>
                                  <wpg:grpSpPr>
                                    <a:xfrm>
                                      <a:off x="164221" y="1180265"/>
                                      <a:ext cx="263283" cy="375732"/>
                                      <a:chOff x="164221" y="1180262"/>
                                      <a:chExt cx="265727" cy="376755"/>
                                    </a:xfrm>
                                  </wpg:grpSpPr>
                                  <wps:wsp>
                                    <wps:cNvPr id="423367628" name="Textfeld 3"/>
                                    <wps:cNvSpPr txBox="1"/>
                                    <wps:spPr>
                                      <a:xfrm>
                                        <a:off x="217212" y="1180262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76F8EA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689832535" name="Textfeld 3"/>
                                    <wps:cNvSpPr txBox="1"/>
                                    <wps:spPr>
                                      <a:xfrm>
                                        <a:off x="164221" y="1393075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E5D894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7638736" name="Gerade Verbindung 1137638736"/>
                                    <wps:cNvCnPr/>
                                    <wps:spPr>
                                      <a:xfrm>
                                        <a:off x="214933" y="1370041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942373180" name="Textfeld 398"/>
                                  <wps:cNvSpPr txBox="1"/>
                                  <wps:spPr>
                                    <a:xfrm>
                                      <a:off x="0" y="1248233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D7FC75A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311411047" name="Grafik 3114110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87382" y="1038288"/>
                                  <a:ext cx="465583" cy="714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CD1DF9" id="Gruppieren 99" o:spid="_x0000_s1098" style="position:absolute;margin-left:28.1pt;margin-top:31.6pt;width:114.4pt;height:56.25pt;z-index:253181952" coordorigin=",10382" coordsize="14529,71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">
                      <v:group id="Gruppieren 1799481173" o:spid="_x0000_s1099" style="position:absolute;left:4022;top:11802;width:5651;height:3757" coordorigin="4022,11802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">
                        <v:shape id="_x0000_s1100" type="#_x0000_t202" style="position:absolute;left:8122;top:1257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5480C7D1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31448351" o:spid="_x0000_s1101" style="position:absolute;left:4022;top:11802;width:4275;height:3757" coordorigin="4022,11802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">
                          <v:group id="Gruppieren 883872037" o:spid="_x0000_s1102" style="position:absolute;left:5664;top:11802;width:2633;height:3757" coordorigin="5664,11802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">
                            <v:shape id="Textfeld 3" o:spid="_x0000_s1103" type="#_x0000_t202" style="position:absolute;left:6194;top:11802;width:1596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D2EF3EB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04" type="#_x0000_t202" style="position:absolute;left:5664;top:13930;width:2658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4F5D5577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056533949" o:spid="_x0000_s1105" style="position:absolute;visibility:visible;mso-wrap-style:square" from="6172,13700" to="7625,137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106" type="#_x0000_t202" style="position:absolute;left:4022;top:1248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" filled="f" stroked="f" strokeweight=".5pt">
                            <v:textbox inset="1mm">
                              <w:txbxContent>
                                <w:p w14:paraId="27DE6134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487477733" o:spid="_x0000_s1107" style="position:absolute;top:11802;width:5651;height:3757" coordorigin=",11802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">
                        <v:shape id="_x0000_s1108" type="#_x0000_t202" style="position:absolute;left:4100;top:1257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579A29C2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776619775" o:spid="_x0000_s1109" style="position:absolute;top:11802;width:4275;height:3757" coordorigin=",11802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">
                          <v:group id="Gruppieren 2048096347" o:spid="_x0000_s1110" style="position:absolute;left:1642;top:11802;width:2633;height:3757" coordorigin="1642,11802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">
                            <v:shape id="Textfeld 3" o:spid="_x0000_s1111" type="#_x0000_t202" style="position:absolute;left:2172;top:11802;width:1595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6276F8EA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12" type="#_x0000_t202" style="position:absolute;left:1642;top:13930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46E5D894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137638736" o:spid="_x0000_s1113" style="position:absolute;visibility:visible;mso-wrap-style:square" from="2149,13700" to="3602,137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114" type="#_x0000_t202" style="position:absolute;top:12482;width:1550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2D7FC75A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311411047" o:spid="_x0000_s1115" type="#_x0000_t75" style="position:absolute;left:9873;top:10382;width:4656;height:714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">
                        <v:imagedata r:id="rId19" o:title="" recolortarget="#727272 [1449]"/>
                      </v:shape>
                    </v:group>
                  </w:pict>
                </mc:Fallback>
              </mc:AlternateContent>
            </w:r>
            <w:r w:rsidR="006F274D" w:rsidRPr="007F4553">
              <w:rPr>
                <w:rFonts w:asciiTheme="minorHAnsi" w:hAnsiTheme="minorHAnsi" w:cstheme="minorHAnsi"/>
                <w:color w:val="70BCC9" w:themeColor="text2" w:themeTint="99"/>
              </w:rPr>
              <w:t>Anteile mit verschiedenen Nennern zusammenfügen und wegnehmen</w:t>
            </w:r>
          </w:p>
        </w:tc>
      </w:tr>
      <w:tr w:rsidR="006F274D" w:rsidRPr="007F4553" w14:paraId="47B66C94" w14:textId="77777777" w:rsidTr="001A6C2A">
        <w:tblPrEx>
          <w:tblCellMar>
            <w:left w:w="0" w:type="dxa"/>
            <w:right w:w="0" w:type="dxa"/>
          </w:tblCellMar>
        </w:tblPrEx>
        <w:tc>
          <w:tcPr>
            <w:tcW w:w="425" w:type="dxa"/>
          </w:tcPr>
          <w:p w14:paraId="40D22E87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5A4FC530" w14:textId="77777777" w:rsidR="006F274D" w:rsidRPr="007F4553" w:rsidDel="00BA7CAB" w:rsidRDefault="006F274D" w:rsidP="002F628F">
            <w:pPr>
              <w:spacing w:line="280" w:lineRule="atLeast"/>
              <w:rPr>
                <w:rFonts w:cstheme="minorHAnsi"/>
                <w:b/>
                <w:bCs/>
                <w:noProof/>
              </w:rPr>
            </w:pPr>
            <w:r w:rsidRPr="007F4553">
              <w:rPr>
                <w:rFonts w:cstheme="minorHAnsi"/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2835" w:type="dxa"/>
            <w:tcBorders>
              <w:bottom w:val="single" w:sz="4" w:space="0" w:color="A6A6A6" w:themeColor="background1" w:themeShade="A6"/>
            </w:tcBorders>
          </w:tcPr>
          <w:p w14:paraId="414C9B9A" w14:textId="77777777" w:rsidR="006F274D" w:rsidRPr="007F4553" w:rsidRDefault="006F274D" w:rsidP="002F628F">
            <w:pPr>
              <w:spacing w:line="280" w:lineRule="atLeast"/>
              <w:rPr>
                <w:rFonts w:cstheme="minorHAnsi"/>
                <w:noProof/>
                <w:sz w:val="12"/>
                <w:szCs w:val="12"/>
              </w:rPr>
            </w:pPr>
            <w:r w:rsidRPr="007F4553">
              <w:rPr>
                <w:rFonts w:cstheme="minorHAnsi"/>
              </w:rPr>
              <w:t xml:space="preserve">(1) </w:t>
            </w:r>
          </w:p>
        </w:tc>
        <w:tc>
          <w:tcPr>
            <w:tcW w:w="2835" w:type="dxa"/>
            <w:gridSpan w:val="2"/>
            <w:tcBorders>
              <w:bottom w:val="single" w:sz="4" w:space="0" w:color="A6A6A6" w:themeColor="background1" w:themeShade="A6"/>
            </w:tcBorders>
          </w:tcPr>
          <w:p w14:paraId="32FA42A1" w14:textId="77777777" w:rsidR="006F274D" w:rsidRPr="007F4553" w:rsidRDefault="006F274D" w:rsidP="002F628F">
            <w:pPr>
              <w:spacing w:line="280" w:lineRule="atLeast"/>
              <w:rPr>
                <w:rFonts w:cstheme="minorHAnsi"/>
                <w:noProof/>
              </w:rPr>
            </w:pPr>
            <w:r w:rsidRPr="007F4553">
              <w:rPr>
                <w:rFonts w:cstheme="minorHAnsi"/>
              </w:rPr>
              <w:t xml:space="preserve">(2)  </w:t>
            </w:r>
            <w:r w:rsidRPr="007F4553">
              <w:rPr>
                <w:rFonts w:cstheme="minorHAnsi"/>
                <w:noProof/>
              </w:rPr>
              <w:t xml:space="preserve"> </w:t>
            </w:r>
          </w:p>
        </w:tc>
        <w:tc>
          <w:tcPr>
            <w:tcW w:w="2941" w:type="dxa"/>
            <w:tcBorders>
              <w:bottom w:val="single" w:sz="4" w:space="0" w:color="A6A6A6" w:themeColor="background1" w:themeShade="A6"/>
            </w:tcBorders>
          </w:tcPr>
          <w:p w14:paraId="45DAF29B" w14:textId="77777777" w:rsidR="006F274D" w:rsidRPr="007F4553" w:rsidRDefault="006F274D" w:rsidP="002F628F">
            <w:pPr>
              <w:spacing w:line="280" w:lineRule="atLeast"/>
              <w:rPr>
                <w:rFonts w:eastAsiaTheme="minorEastAsia" w:cstheme="minorHAnsi"/>
                <w:noProof/>
                <w:sz w:val="28"/>
                <w:szCs w:val="28"/>
              </w:rPr>
            </w:pPr>
            <w:r w:rsidRPr="007F4553">
              <w:rPr>
                <w:rFonts w:cstheme="minorHAnsi"/>
              </w:rPr>
              <w:t xml:space="preserve">(3)  </w:t>
            </w:r>
            <w:r w:rsidRPr="007F4553">
              <w:rPr>
                <w:rFonts w:cstheme="minorHAnsi"/>
                <w:noProof/>
              </w:rPr>
              <w:t xml:space="preserve"> </w:t>
            </w:r>
          </w:p>
          <w:p w14:paraId="7B99EF29" w14:textId="77777777" w:rsidR="006F274D" w:rsidRPr="007F4553" w:rsidRDefault="006F274D" w:rsidP="002F628F">
            <w:pPr>
              <w:spacing w:line="280" w:lineRule="atLeast"/>
              <w:rPr>
                <w:rFonts w:eastAsiaTheme="minorEastAsia" w:cstheme="minorHAnsi"/>
                <w:noProof/>
              </w:rPr>
            </w:pPr>
          </w:p>
          <w:p w14:paraId="5B78E357" w14:textId="77777777" w:rsidR="006F274D" w:rsidRPr="007F4553" w:rsidRDefault="006F274D" w:rsidP="002F628F">
            <w:pPr>
              <w:spacing w:line="280" w:lineRule="atLeast"/>
              <w:rPr>
                <w:rFonts w:eastAsiaTheme="minorEastAsia" w:cstheme="minorHAnsi"/>
                <w:noProof/>
              </w:rPr>
            </w:pPr>
          </w:p>
        </w:tc>
      </w:tr>
      <w:tr w:rsidR="006F274D" w:rsidRPr="007F4553" w14:paraId="06E30480" w14:textId="77777777" w:rsidTr="001A6C2A">
        <w:tblPrEx>
          <w:tblCellMar>
            <w:left w:w="0" w:type="dxa"/>
            <w:right w:w="0" w:type="dxa"/>
          </w:tblCellMar>
        </w:tblPrEx>
        <w:trPr>
          <w:trHeight w:val="1528"/>
        </w:trPr>
        <w:tc>
          <w:tcPr>
            <w:tcW w:w="425" w:type="dxa"/>
          </w:tcPr>
          <w:p w14:paraId="3C7039CA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  <w:tcBorders>
              <w:right w:val="single" w:sz="4" w:space="0" w:color="A6A6A6" w:themeColor="background1" w:themeShade="A6"/>
            </w:tcBorders>
          </w:tcPr>
          <w:p w14:paraId="3865D3EC" w14:textId="77777777" w:rsidR="006F274D" w:rsidRPr="007F4553" w:rsidRDefault="006F274D" w:rsidP="002F628F">
            <w:pPr>
              <w:rPr>
                <w:rFonts w:cstheme="minorHAnsi"/>
                <w:b/>
                <w:bCs/>
                <w:noProof/>
              </w:rPr>
            </w:pPr>
          </w:p>
        </w:tc>
        <w:tc>
          <w:tcPr>
            <w:tcW w:w="28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7FE0E6" w14:textId="77777777" w:rsidR="006F274D" w:rsidRPr="007F4553" w:rsidRDefault="006F274D" w:rsidP="002F628F">
            <w:pPr>
              <w:ind w:left="113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</w:rPr>
              <w:t xml:space="preserve">Rechnung: </w:t>
            </w:r>
          </w:p>
          <w:p w14:paraId="05E39B12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  <w:sz w:val="12"/>
                <w:szCs w:val="12"/>
              </w:rPr>
            </w:pPr>
          </w:p>
          <w:p w14:paraId="07C0A7E8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  <w:sz w:val="12"/>
                <w:szCs w:val="12"/>
              </w:rPr>
            </w:pPr>
          </w:p>
          <w:p w14:paraId="04F622C3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  <w:sz w:val="12"/>
                <w:szCs w:val="12"/>
              </w:rPr>
            </w:pPr>
          </w:p>
          <w:p w14:paraId="71A03E25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  <w:sz w:val="12"/>
                <w:szCs w:val="12"/>
              </w:rPr>
            </w:pPr>
          </w:p>
          <w:p w14:paraId="2B7D1132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097976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</w:rPr>
              <w:t xml:space="preserve">Rechnung: </w:t>
            </w:r>
          </w:p>
        </w:tc>
        <w:tc>
          <w:tcPr>
            <w:tcW w:w="294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859CF4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</w:rPr>
              <w:t xml:space="preserve">Rechnung: </w:t>
            </w:r>
          </w:p>
        </w:tc>
      </w:tr>
      <w:tr w:rsidR="006F274D" w:rsidRPr="007F4553" w14:paraId="28B70530" w14:textId="77777777" w:rsidTr="001A6C2A">
        <w:tblPrEx>
          <w:tblCellMar>
            <w:left w:w="0" w:type="dxa"/>
            <w:right w:w="0" w:type="dxa"/>
          </w:tblCellMar>
        </w:tblPrEx>
        <w:tc>
          <w:tcPr>
            <w:tcW w:w="425" w:type="dxa"/>
          </w:tcPr>
          <w:p w14:paraId="4E305D65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307BBCB1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b/>
                <w:bCs/>
                <w:noProof/>
                <w:sz w:val="12"/>
                <w:szCs w:val="12"/>
              </w:rPr>
            </w:pPr>
            <w:r w:rsidRPr="007F4553">
              <w:rPr>
                <w:rFonts w:cstheme="minorHAnsi"/>
                <w:noProof/>
                <w:color w:val="70BCC9" w:themeColor="accent1" w:themeTint="99"/>
              </w:rPr>
              <mc:AlternateContent>
                <mc:Choice Requires="wpg">
                  <w:drawing>
                    <wp:anchor distT="0" distB="0" distL="114300" distR="114300" simplePos="0" relativeHeight="253185024" behindDoc="0" locked="0" layoutInCell="1" allowOverlap="1" wp14:anchorId="71745D8E" wp14:editId="2A236C77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39209</wp:posOffset>
                      </wp:positionV>
                      <wp:extent cx="1452880" cy="714375"/>
                      <wp:effectExtent l="0" t="0" r="0" b="0"/>
                      <wp:wrapNone/>
                      <wp:docPr id="1965527933" name="Gruppieren 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880" cy="714375"/>
                                <a:chOff x="58475" y="2103698"/>
                                <a:chExt cx="1452965" cy="714747"/>
                              </a:xfrm>
                            </wpg:grpSpPr>
                            <wpg:grpSp>
                              <wpg:cNvPr id="2111999587" name="Gruppieren 2111999587"/>
                              <wpg:cNvGrpSpPr/>
                              <wpg:grpSpPr>
                                <a:xfrm>
                                  <a:off x="460742" y="2245678"/>
                                  <a:ext cx="565126" cy="375732"/>
                                  <a:chOff x="460742" y="2245678"/>
                                  <a:chExt cx="565126" cy="375732"/>
                                </a:xfrm>
                              </wpg:grpSpPr>
                              <wps:wsp>
                                <wps:cNvPr id="1163566211" name="Textfeld 398"/>
                                <wps:cNvSpPr txBox="1"/>
                                <wps:spPr>
                                  <a:xfrm>
                                    <a:off x="870769" y="2323030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B52D76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721448501" name="Gruppieren 1721448501"/>
                                <wpg:cNvGrpSpPr/>
                                <wpg:grpSpPr>
                                  <a:xfrm>
                                    <a:off x="460742" y="2245678"/>
                                    <a:ext cx="427504" cy="375732"/>
                                    <a:chOff x="460742" y="2245678"/>
                                    <a:chExt cx="427504" cy="375732"/>
                                  </a:xfrm>
                                </wpg:grpSpPr>
                                <wpg:grpSp>
                                  <wpg:cNvPr id="1940979422" name="Gruppieren 1940979422"/>
                                  <wpg:cNvGrpSpPr/>
                                  <wpg:grpSpPr>
                                    <a:xfrm>
                                      <a:off x="624963" y="2245678"/>
                                      <a:ext cx="263283" cy="375732"/>
                                      <a:chOff x="624963" y="2245672"/>
                                      <a:chExt cx="265727" cy="376755"/>
                                    </a:xfrm>
                                  </wpg:grpSpPr>
                                  <wps:wsp>
                                    <wps:cNvPr id="1598221610" name="Textfeld 3"/>
                                    <wps:cNvSpPr txBox="1"/>
                                    <wps:spPr>
                                      <a:xfrm>
                                        <a:off x="677954" y="2245672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89A72F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766234532" name="Textfeld 3"/>
                                    <wps:cNvSpPr txBox="1"/>
                                    <wps:spPr>
                                      <a:xfrm>
                                        <a:off x="624963" y="2458485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78977E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4911730" name="Gerade Verbindung 704911730"/>
                                    <wps:cNvCnPr/>
                                    <wps:spPr>
                                      <a:xfrm>
                                        <a:off x="675675" y="2435451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567001625" name="Textfeld 398"/>
                                  <wps:cNvSpPr txBox="1"/>
                                  <wps:spPr>
                                    <a:xfrm>
                                      <a:off x="460742" y="2313643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4AB7855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109966618" name="Gruppieren 1109966618"/>
                              <wpg:cNvGrpSpPr/>
                              <wpg:grpSpPr>
                                <a:xfrm>
                                  <a:off x="58475" y="2245678"/>
                                  <a:ext cx="565126" cy="375732"/>
                                  <a:chOff x="58475" y="2245678"/>
                                  <a:chExt cx="565126" cy="375732"/>
                                </a:xfrm>
                              </wpg:grpSpPr>
                              <wps:wsp>
                                <wps:cNvPr id="1377465525" name="Textfeld 398"/>
                                <wps:cNvSpPr txBox="1"/>
                                <wps:spPr>
                                  <a:xfrm>
                                    <a:off x="468502" y="2323030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785FF2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731383491" name="Gruppieren 1731383491"/>
                                <wpg:cNvGrpSpPr/>
                                <wpg:grpSpPr>
                                  <a:xfrm>
                                    <a:off x="58475" y="2245678"/>
                                    <a:ext cx="427504" cy="375732"/>
                                    <a:chOff x="58475" y="2245678"/>
                                    <a:chExt cx="427504" cy="375732"/>
                                  </a:xfrm>
                                </wpg:grpSpPr>
                                <wpg:grpSp>
                                  <wpg:cNvPr id="2147080708" name="Gruppieren 2147080708"/>
                                  <wpg:cNvGrpSpPr/>
                                  <wpg:grpSpPr>
                                    <a:xfrm>
                                      <a:off x="222696" y="2245678"/>
                                      <a:ext cx="263283" cy="375732"/>
                                      <a:chOff x="222696" y="2245672"/>
                                      <a:chExt cx="265727" cy="376755"/>
                                    </a:xfrm>
                                  </wpg:grpSpPr>
                                  <wps:wsp>
                                    <wps:cNvPr id="454441086" name="Textfeld 3"/>
                                    <wps:cNvSpPr txBox="1"/>
                                    <wps:spPr>
                                      <a:xfrm>
                                        <a:off x="275687" y="2245672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D4BCAD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354534260" name="Textfeld 3"/>
                                    <wps:cNvSpPr txBox="1"/>
                                    <wps:spPr>
                                      <a:xfrm>
                                        <a:off x="222696" y="2458485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435B46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87494428" name="Gerade Verbindung 887494428"/>
                                    <wps:cNvCnPr/>
                                    <wps:spPr>
                                      <a:xfrm>
                                        <a:off x="273408" y="2435451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063733994" name="Textfeld 398"/>
                                  <wps:cNvSpPr txBox="1"/>
                                  <wps:spPr>
                                    <a:xfrm>
                                      <a:off x="58475" y="2313643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1106BCE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2138626325" name="Grafik 21386263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045857" y="2103698"/>
                                  <a:ext cx="465583" cy="714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745D8E" id="Gruppieren 254" o:spid="_x0000_s1116" style="position:absolute;margin-left:20.05pt;margin-top:3.1pt;width:114.4pt;height:56.25pt;z-index:253185024" coordorigin="584,21036" coordsize="14529,71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">
                      <v:group id="Gruppieren 2111999587" o:spid="_x0000_s1117" style="position:absolute;left:4607;top:22456;width:5651;height:3758" coordorigin="4607,22456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">
                        <v:shape id="_x0000_s1118" type="#_x0000_t202" style="position:absolute;left:8707;top:2323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62B52D76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721448501" o:spid="_x0000_s1119" style="position:absolute;left:4607;top:22456;width:4275;height:3758" coordorigin="4607,22456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">
                          <v:group id="Gruppieren 1940979422" o:spid="_x0000_s1120" style="position:absolute;left:6249;top:22456;width:2633;height:3758" coordorigin="6249,22456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">
                            <v:shape id="Textfeld 3" o:spid="_x0000_s1121" type="#_x0000_t202" style="position:absolute;left:6779;top:22456;width:1595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5389A72F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22" type="#_x0000_t202" style="position:absolute;left:6249;top:24584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3578977E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704911730" o:spid="_x0000_s1123" style="position:absolute;visibility:visible;mso-wrap-style:square" from="6756,24354" to="8210,243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124" type="#_x0000_t202" style="position:absolute;left:4607;top:2313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54AB7855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1109966618" o:spid="_x0000_s1125" style="position:absolute;left:584;top:22456;width:5652;height:3758" coordorigin="584,22456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">
                        <v:shape id="_x0000_s1126" type="#_x0000_t202" style="position:absolute;left:4685;top:2323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59785FF2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731383491" o:spid="_x0000_s1127" style="position:absolute;left:584;top:22456;width:4275;height:3758" coordorigin="584,22456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">
                          <v:group id="Gruppieren 2147080708" o:spid="_x0000_s1128" style="position:absolute;left:2226;top:22456;width:2633;height:3758" coordorigin="2226,22456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">
                            <v:shape id="Textfeld 3" o:spid="_x0000_s1129" type="#_x0000_t202" style="position:absolute;left:2756;top:22456;width:1596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47D4BCAD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30" type="#_x0000_t202" style="position:absolute;left:2226;top:24584;width:2658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5435B46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887494428" o:spid="_x0000_s1131" style="position:absolute;visibility:visible;mso-wrap-style:square" from="2734,24354" to="4187,243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132" type="#_x0000_t202" style="position:absolute;left:584;top:2313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21106BCE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2138626325" o:spid="_x0000_s1133" type="#_x0000_t75" style="position:absolute;left:10458;top:21036;width:4656;height:714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">
                        <v:imagedata r:id="rId19" o:title="" recolortarget="#727272 [1449]"/>
                      </v:shape>
                    </v:group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single" w:sz="4" w:space="0" w:color="A6A6A6" w:themeColor="background1" w:themeShade="A6"/>
            </w:tcBorders>
          </w:tcPr>
          <w:p w14:paraId="16029357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6A6A6" w:themeColor="background1" w:themeShade="A6"/>
            </w:tcBorders>
          </w:tcPr>
          <w:p w14:paraId="7BDB3D8E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  <w:color w:val="70BCC9" w:themeColor="accent1" w:themeTint="99"/>
              </w:rPr>
              <mc:AlternateContent>
                <mc:Choice Requires="wpg">
                  <w:drawing>
                    <wp:anchor distT="0" distB="0" distL="114300" distR="114300" simplePos="0" relativeHeight="253186048" behindDoc="0" locked="0" layoutInCell="1" allowOverlap="1" wp14:anchorId="6C8B0E6D" wp14:editId="2C04CC33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25400</wp:posOffset>
                      </wp:positionV>
                      <wp:extent cx="1452880" cy="714375"/>
                      <wp:effectExtent l="0" t="0" r="0" b="0"/>
                      <wp:wrapNone/>
                      <wp:docPr id="1715462984" name="Gruppieren 2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880" cy="714375"/>
                                <a:chOff x="2107150" y="2125923"/>
                                <a:chExt cx="1452965" cy="714747"/>
                              </a:xfrm>
                            </wpg:grpSpPr>
                            <wpg:grpSp>
                              <wpg:cNvPr id="1350893095" name="Gruppieren 1350893095"/>
                              <wpg:cNvGrpSpPr/>
                              <wpg:grpSpPr>
                                <a:xfrm>
                                  <a:off x="2509417" y="2267903"/>
                                  <a:ext cx="565126" cy="375732"/>
                                  <a:chOff x="2509417" y="2267903"/>
                                  <a:chExt cx="565126" cy="375732"/>
                                </a:xfrm>
                              </wpg:grpSpPr>
                              <wps:wsp>
                                <wps:cNvPr id="523401388" name="Textfeld 398"/>
                                <wps:cNvSpPr txBox="1"/>
                                <wps:spPr>
                                  <a:xfrm>
                                    <a:off x="2919444" y="2345255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754271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716220972" name="Gruppieren 1716220972"/>
                                <wpg:cNvGrpSpPr/>
                                <wpg:grpSpPr>
                                  <a:xfrm>
                                    <a:off x="2509417" y="2267903"/>
                                    <a:ext cx="427504" cy="375732"/>
                                    <a:chOff x="2509417" y="2267903"/>
                                    <a:chExt cx="427504" cy="375732"/>
                                  </a:xfrm>
                                </wpg:grpSpPr>
                                <wpg:grpSp>
                                  <wpg:cNvPr id="30756648" name="Gruppieren 30756648"/>
                                  <wpg:cNvGrpSpPr/>
                                  <wpg:grpSpPr>
                                    <a:xfrm>
                                      <a:off x="2673638" y="2267903"/>
                                      <a:ext cx="263283" cy="375732"/>
                                      <a:chOff x="2673638" y="2267897"/>
                                      <a:chExt cx="265727" cy="376755"/>
                                    </a:xfrm>
                                  </wpg:grpSpPr>
                                  <wps:wsp>
                                    <wps:cNvPr id="1078158284" name="Textfeld 3"/>
                                    <wps:cNvSpPr txBox="1"/>
                                    <wps:spPr>
                                      <a:xfrm>
                                        <a:off x="2726629" y="2267897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C8BBFC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919656947" name="Textfeld 3"/>
                                    <wps:cNvSpPr txBox="1"/>
                                    <wps:spPr>
                                      <a:xfrm>
                                        <a:off x="2673638" y="2480710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05639F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9444100" name="Gerade Verbindung 449444100"/>
                                    <wps:cNvCnPr/>
                                    <wps:spPr>
                                      <a:xfrm>
                                        <a:off x="2724350" y="2457676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487465553" name="Textfeld 398"/>
                                  <wps:cNvSpPr txBox="1"/>
                                  <wps:spPr>
                                    <a:xfrm>
                                      <a:off x="2509417" y="2335868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6565E7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16505681" name="Gruppieren 1616505681"/>
                              <wpg:cNvGrpSpPr/>
                              <wpg:grpSpPr>
                                <a:xfrm>
                                  <a:off x="2107150" y="2267903"/>
                                  <a:ext cx="565126" cy="375732"/>
                                  <a:chOff x="2107150" y="2267903"/>
                                  <a:chExt cx="565126" cy="375732"/>
                                </a:xfrm>
                              </wpg:grpSpPr>
                              <wps:wsp>
                                <wps:cNvPr id="1943045106" name="Textfeld 398"/>
                                <wps:cNvSpPr txBox="1"/>
                                <wps:spPr>
                                  <a:xfrm>
                                    <a:off x="2517177" y="2345255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5BFF58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977771373" name="Gruppieren 977771373"/>
                                <wpg:cNvGrpSpPr/>
                                <wpg:grpSpPr>
                                  <a:xfrm>
                                    <a:off x="2107150" y="2267903"/>
                                    <a:ext cx="427504" cy="375732"/>
                                    <a:chOff x="2107150" y="2267903"/>
                                    <a:chExt cx="427504" cy="375732"/>
                                  </a:xfrm>
                                </wpg:grpSpPr>
                                <wpg:grpSp>
                                  <wpg:cNvPr id="1820223413" name="Gruppieren 1820223413"/>
                                  <wpg:cNvGrpSpPr/>
                                  <wpg:grpSpPr>
                                    <a:xfrm>
                                      <a:off x="2271371" y="2267903"/>
                                      <a:ext cx="263283" cy="375732"/>
                                      <a:chOff x="2271371" y="2267897"/>
                                      <a:chExt cx="265727" cy="376755"/>
                                    </a:xfrm>
                                  </wpg:grpSpPr>
                                  <wps:wsp>
                                    <wps:cNvPr id="886306784" name="Textfeld 3"/>
                                    <wps:cNvSpPr txBox="1"/>
                                    <wps:spPr>
                                      <a:xfrm>
                                        <a:off x="2324362" y="2267897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7D9B76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96600628" name="Textfeld 3"/>
                                    <wps:cNvSpPr txBox="1"/>
                                    <wps:spPr>
                                      <a:xfrm>
                                        <a:off x="2271371" y="2480710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9F0858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7369623" name="Gerade Verbindung 477369623"/>
                                    <wps:cNvCnPr/>
                                    <wps:spPr>
                                      <a:xfrm>
                                        <a:off x="2322083" y="2457676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261672533" name="Textfeld 398"/>
                                  <wps:cNvSpPr txBox="1"/>
                                  <wps:spPr>
                                    <a:xfrm>
                                      <a:off x="2107150" y="2335868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9D642B5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103940488" name="Grafik 11039404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094532" y="2125923"/>
                                  <a:ext cx="465583" cy="714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8B0E6D" id="Gruppieren 272" o:spid="_x0000_s1134" style="position:absolute;margin-left:4.2pt;margin-top:2pt;width:114.4pt;height:56.25pt;z-index:253186048" coordorigin="21071,21259" coordsize="14529,71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">
                      <v:group id="Gruppieren 1350893095" o:spid="_x0000_s1135" style="position:absolute;left:25094;top:22679;width:5651;height:3757" coordorigin="25094,22679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">
                        <v:shape id="_x0000_s1136" type="#_x0000_t202" style="position:absolute;left:29194;top:2345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0754271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716220972" o:spid="_x0000_s1137" style="position:absolute;left:25094;top:22679;width:4275;height:3757" coordorigin="25094,22679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">
                          <v:group id="Gruppieren 30756648" o:spid="_x0000_s1138" style="position:absolute;left:26736;top:22679;width:2633;height:3757" coordorigin="26736,22678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">
                            <v:shape id="Textfeld 3" o:spid="_x0000_s1139" type="#_x0000_t202" style="position:absolute;left:27266;top:22678;width:1595;height:18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EC8BBFC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40" type="#_x0000_t202" style="position:absolute;left:26736;top:24807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805639F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449444100" o:spid="_x0000_s1141" style="position:absolute;visibility:visible;mso-wrap-style:square" from="27243,24576" to="28696,24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142" type="#_x0000_t202" style="position:absolute;left:25094;top:2335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3B6565E7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1616505681" o:spid="_x0000_s1143" style="position:absolute;left:21071;top:22679;width:5651;height:3757" coordorigin="21071,22679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">
                        <v:shape id="_x0000_s1144" type="#_x0000_t202" style="position:absolute;left:25171;top:2345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15BFF58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977771373" o:spid="_x0000_s1145" style="position:absolute;left:21071;top:22679;width:4275;height:3757" coordorigin="21071,22679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">
                          <v:group id="Gruppieren 1820223413" o:spid="_x0000_s1146" style="position:absolute;left:22713;top:22679;width:2633;height:3757" coordorigin="22713,22678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">
                            <v:shape id="Textfeld 3" o:spid="_x0000_s1147" type="#_x0000_t202" style="position:absolute;left:23243;top:22678;width:1595;height:18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707D9B76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48" type="#_x0000_t202" style="position:absolute;left:22713;top:24807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" filled="f" stroked="f" strokeweight=".5pt">
                              <v:textbox inset="0,0,0,0">
                                <w:txbxContent>
                                  <w:p w14:paraId="339F0858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477369623" o:spid="_x0000_s1149" style="position:absolute;visibility:visible;mso-wrap-style:square" from="23220,24576" to="24674,24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150" type="#_x0000_t202" style="position:absolute;left:21071;top:2335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39D642B5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1103940488" o:spid="_x0000_s1151" type="#_x0000_t75" style="position:absolute;left:30945;top:21259;width:4656;height:7147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">
                        <v:imagedata r:id="rId19" o:title="" recolortarget="#727272 [1449]"/>
                      </v:shape>
                    </v:group>
                  </w:pict>
                </mc:Fallback>
              </mc:AlternateContent>
            </w:r>
          </w:p>
        </w:tc>
        <w:tc>
          <w:tcPr>
            <w:tcW w:w="2941" w:type="dxa"/>
            <w:tcBorders>
              <w:top w:val="single" w:sz="4" w:space="0" w:color="A6A6A6" w:themeColor="background1" w:themeShade="A6"/>
            </w:tcBorders>
          </w:tcPr>
          <w:p w14:paraId="24D55F55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187072" behindDoc="0" locked="0" layoutInCell="1" allowOverlap="1" wp14:anchorId="1ED983FD" wp14:editId="4F1A987E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23334</wp:posOffset>
                      </wp:positionV>
                      <wp:extent cx="1452880" cy="714375"/>
                      <wp:effectExtent l="0" t="0" r="0" b="0"/>
                      <wp:wrapNone/>
                      <wp:docPr id="1091168359" name="Gruppieren 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880" cy="714375"/>
                                <a:chOff x="0" y="0"/>
                                <a:chExt cx="1452880" cy="714375"/>
                              </a:xfrm>
                            </wpg:grpSpPr>
                            <wpg:grpSp>
                              <wpg:cNvPr id="1623837014" name="Gruppieren 290"/>
                              <wpg:cNvGrpSpPr/>
                              <wpg:grpSpPr>
                                <a:xfrm>
                                  <a:off x="0" y="0"/>
                                  <a:ext cx="1452880" cy="714375"/>
                                  <a:chOff x="4313578" y="2151342"/>
                                  <a:chExt cx="1452965" cy="714747"/>
                                </a:xfrm>
                              </wpg:grpSpPr>
                              <wpg:grpSp>
                                <wpg:cNvPr id="1247900867" name="Gruppieren 1247900867"/>
                                <wpg:cNvGrpSpPr/>
                                <wpg:grpSpPr>
                                  <a:xfrm>
                                    <a:off x="4715845" y="2293322"/>
                                    <a:ext cx="565126" cy="375732"/>
                                    <a:chOff x="4715845" y="2293322"/>
                                    <a:chExt cx="565126" cy="375732"/>
                                  </a:xfrm>
                                </wpg:grpSpPr>
                                <wps:wsp>
                                  <wps:cNvPr id="1741314910" name="Textfeld 398"/>
                                  <wps:cNvSpPr txBox="1"/>
                                  <wps:spPr>
                                    <a:xfrm>
                                      <a:off x="5125872" y="2370674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DB55E57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>=</w:t>
                                        </w: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003852607" name="Gruppieren 1003852607"/>
                                  <wpg:cNvGrpSpPr/>
                                  <wpg:grpSpPr>
                                    <a:xfrm>
                                      <a:off x="4715845" y="2293322"/>
                                      <a:ext cx="427504" cy="375732"/>
                                      <a:chOff x="4715845" y="2293322"/>
                                      <a:chExt cx="427504" cy="375732"/>
                                    </a:xfrm>
                                  </wpg:grpSpPr>
                                  <wpg:grpSp>
                                    <wpg:cNvPr id="1116389400" name="Gruppieren 1116389400"/>
                                    <wpg:cNvGrpSpPr/>
                                    <wpg:grpSpPr>
                                      <a:xfrm>
                                        <a:off x="4880066" y="2293322"/>
                                        <a:ext cx="263283" cy="375732"/>
                                        <a:chOff x="4880066" y="2293316"/>
                                        <a:chExt cx="265727" cy="376755"/>
                                      </a:xfrm>
                                    </wpg:grpSpPr>
                                    <wps:wsp>
                                      <wps:cNvPr id="344725144" name="Textfeld 3"/>
                                      <wps:cNvSpPr txBox="1"/>
                                      <wps:spPr>
                                        <a:xfrm>
                                          <a:off x="4933057" y="2293316"/>
                                          <a:ext cx="159527" cy="180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5498001" w14:textId="77777777" w:rsidR="006F274D" w:rsidRDefault="006F274D" w:rsidP="006F274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642872437" name="Textfeld 3"/>
                                      <wps:cNvSpPr txBox="1"/>
                                      <wps:spPr>
                                        <a:xfrm>
                                          <a:off x="4880066" y="2506129"/>
                                          <a:ext cx="265727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4513B9B" w14:textId="77777777" w:rsidR="006F274D" w:rsidRDefault="006F274D" w:rsidP="006F274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  <w:t>8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45194493" name="Gerade Verbindung 1045194493"/>
                                      <wps:cNvCnPr/>
                                      <wps:spPr>
                                        <a:xfrm>
                                          <a:off x="4930778" y="2483095"/>
                                          <a:ext cx="14533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881334902" name="Textfeld 398"/>
                                    <wps:cNvSpPr txBox="1"/>
                                    <wps:spPr>
                                      <a:xfrm>
                                        <a:off x="4715845" y="2361287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692BF4" w14:textId="77777777" w:rsidR="006F274D" w:rsidRDefault="006F274D" w:rsidP="006F274D">
                                          <w:pP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565652468" name="Gruppieren 565652468"/>
                                <wpg:cNvGrpSpPr/>
                                <wpg:grpSpPr>
                                  <a:xfrm>
                                    <a:off x="4313578" y="2293322"/>
                                    <a:ext cx="565126" cy="375732"/>
                                    <a:chOff x="4313578" y="2293322"/>
                                    <a:chExt cx="565126" cy="375732"/>
                                  </a:xfrm>
                                </wpg:grpSpPr>
                                <wps:wsp>
                                  <wps:cNvPr id="127605106" name="Textfeld 398"/>
                                  <wps:cNvSpPr txBox="1"/>
                                  <wps:spPr>
                                    <a:xfrm>
                                      <a:off x="4723605" y="2370674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321B99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>–</w:t>
                                        </w: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368251143" name="Gruppieren 1368251143"/>
                                  <wpg:cNvGrpSpPr/>
                                  <wpg:grpSpPr>
                                    <a:xfrm>
                                      <a:off x="4313578" y="2293322"/>
                                      <a:ext cx="427504" cy="375732"/>
                                      <a:chOff x="4313578" y="2293322"/>
                                      <a:chExt cx="427504" cy="375732"/>
                                    </a:xfrm>
                                  </wpg:grpSpPr>
                                  <wpg:grpSp>
                                    <wpg:cNvPr id="1336793850" name="Gruppieren 1336793850"/>
                                    <wpg:cNvGrpSpPr/>
                                    <wpg:grpSpPr>
                                      <a:xfrm>
                                        <a:off x="4477799" y="2293322"/>
                                        <a:ext cx="263283" cy="375732"/>
                                        <a:chOff x="4477799" y="2293316"/>
                                        <a:chExt cx="265727" cy="376755"/>
                                      </a:xfrm>
                                    </wpg:grpSpPr>
                                    <wps:wsp>
                                      <wps:cNvPr id="973963522" name="Textfeld 3"/>
                                      <wps:cNvSpPr txBox="1"/>
                                      <wps:spPr>
                                        <a:xfrm>
                                          <a:off x="4530790" y="2293316"/>
                                          <a:ext cx="159527" cy="180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B98A021" w14:textId="77777777" w:rsidR="006F274D" w:rsidRDefault="006F274D" w:rsidP="006F274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431536611" name="Textfeld 3"/>
                                      <wps:cNvSpPr txBox="1"/>
                                      <wps:spPr>
                                        <a:xfrm>
                                          <a:off x="4477799" y="2506129"/>
                                          <a:ext cx="265727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A681BF7" w14:textId="77777777" w:rsidR="006F274D" w:rsidRDefault="006F274D" w:rsidP="006F274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76107383" name="Gerade Verbindung 676107383"/>
                                      <wps:cNvCnPr/>
                                      <wps:spPr>
                                        <a:xfrm>
                                          <a:off x="4528511" y="2483095"/>
                                          <a:ext cx="14533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468551572" name="Textfeld 398"/>
                                    <wps:cNvSpPr txBox="1"/>
                                    <wps:spPr>
                                      <a:xfrm>
                                        <a:off x="4313578" y="2361287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3DBAB8" w14:textId="77777777" w:rsidR="006F274D" w:rsidRDefault="006F274D" w:rsidP="006F274D">
                                          <w:pP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pic:pic xmlns:pic="http://schemas.openxmlformats.org/drawingml/2006/picture">
                                <pic:nvPicPr>
                                  <pic:cNvPr id="1574713283" name="Grafik 157471328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 cstate="print">
                                    <a:duotone>
                                      <a:schemeClr val="accent6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5300960" y="2151342"/>
                                    <a:ext cx="465583" cy="7147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1890195514" name="Textfeld 398"/>
                              <wps:cNvSpPr txBox="1"/>
                              <wps:spPr>
                                <a:xfrm>
                                  <a:off x="54591" y="197892"/>
                                  <a:ext cx="202299" cy="4687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479C0B" w14:textId="77777777" w:rsidR="006F274D" w:rsidRDefault="006F274D" w:rsidP="006F274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D983FD" id="Gruppieren 425" o:spid="_x0000_s1152" style="position:absolute;margin-left:11.5pt;margin-top:1.85pt;width:114.4pt;height:56.25pt;z-index:253187072" coordsize="14528,71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">
                      <v:group id="Gruppieren 290" o:spid="_x0000_s1153" style="position:absolute;width:14528;height:7143" coordorigin="43135,21513" coordsize="14529,7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">
                        <v:group id="Gruppieren 1247900867" o:spid="_x0000_s1154" style="position:absolute;left:47158;top:22933;width:5651;height:3757" coordorigin="47158,22933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">
                          <v:shape id="_x0000_s1155" type="#_x0000_t202" style="position:absolute;left:51258;top:2370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3DB55E57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  <v:group id="Gruppieren 1003852607" o:spid="_x0000_s1156" style="position:absolute;left:47158;top:22933;width:4275;height:3757" coordorigin="47158,22933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">
                            <v:group id="Gruppieren 1116389400" o:spid="_x0000_s1157" style="position:absolute;left:48800;top:22933;width:2633;height:3757" coordorigin="48800,22933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">
                              <v:shape id="Textfeld 3" o:spid="_x0000_s1158" type="#_x0000_t202" style="position:absolute;left:49330;top:22933;width:1595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45498001" w14:textId="77777777" w:rsidR="006F274D" w:rsidRDefault="006F274D" w:rsidP="006F274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159" type="#_x0000_t202" style="position:absolute;left:48800;top:2506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04513B9B" w14:textId="77777777" w:rsidR="006F274D" w:rsidRDefault="006F274D" w:rsidP="006F274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045194493" o:spid="_x0000_s1160" style="position:absolute;visibility:visible;mso-wrap-style:square" from="49307,24830" to="50761,248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1161" type="#_x0000_t202" style="position:absolute;left:47158;top:2361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" filled="f" stroked="f" strokeweight=".5pt">
                              <v:textbox inset="1mm">
                                <w:txbxContent>
                                  <w:p w14:paraId="2C692BF4" w14:textId="77777777" w:rsidR="006F274D" w:rsidRDefault="006F274D" w:rsidP="006F274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Gruppieren 565652468" o:spid="_x0000_s1162" style="position:absolute;left:43135;top:22933;width:5652;height:3757" coordorigin="43135,22933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">
                          <v:shape id="_x0000_s1163" type="#_x0000_t202" style="position:absolute;left:47236;top:2370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" filled="f" stroked="f" strokeweight=".5pt">
                            <v:textbox inset="1mm">
                              <w:txbxContent>
                                <w:p w14:paraId="68321B99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  <v:group id="Gruppieren 1368251143" o:spid="_x0000_s1164" style="position:absolute;left:43135;top:22933;width:4275;height:3757" coordorigin="43135,22933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">
                            <v:group id="Gruppieren 1336793850" o:spid="_x0000_s1165" style="position:absolute;left:44777;top:22933;width:2633;height:3757" coordorigin="44777,22933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">
                              <v:shape id="Textfeld 3" o:spid="_x0000_s1166" type="#_x0000_t202" style="position:absolute;left:45307;top:22933;width:1596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3B98A021" w14:textId="77777777" w:rsidR="006F274D" w:rsidRDefault="006F274D" w:rsidP="006F274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167" type="#_x0000_t202" style="position:absolute;left:44777;top:25061;width:2658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6A681BF7" w14:textId="77777777" w:rsidR="006F274D" w:rsidRDefault="006F274D" w:rsidP="006F274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676107383" o:spid="_x0000_s1168" style="position:absolute;visibility:visible;mso-wrap-style:square" from="45285,24830" to="46738,248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_x0000_s1169" type="#_x0000_t202" style="position:absolute;left:43135;top:2361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" filled="f" stroked="f" strokeweight=".5pt">
                              <v:textbox inset="1mm">
                                <w:txbxContent>
                                  <w:p w14:paraId="743DBAB8" w14:textId="77777777" w:rsidR="006F274D" w:rsidRDefault="006F274D" w:rsidP="006F274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shape id="Grafik 1574713283" o:spid="_x0000_s1170" type="#_x0000_t75" style="position:absolute;left:53009;top:21513;width:4656;height:7147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">
                          <v:imagedata r:id="rId19" o:title="" recolortarget="#727272 [1449]"/>
                        </v:shape>
                      </v:group>
                      <v:shape id="_x0000_s1171" type="#_x0000_t202" style="position:absolute;left:545;top:1978;width:2023;height:46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1A479C0B" w14:textId="77777777" w:rsidR="006F274D" w:rsidRDefault="006F274D" w:rsidP="006F274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6F274D" w:rsidRPr="007F4553" w14:paraId="2AFF40C4" w14:textId="77777777" w:rsidTr="001A6C2A">
        <w:tblPrEx>
          <w:tblCellMar>
            <w:left w:w="0" w:type="dxa"/>
            <w:right w:w="0" w:type="dxa"/>
          </w:tblCellMar>
        </w:tblPrEx>
        <w:trPr>
          <w:trHeight w:val="759"/>
        </w:trPr>
        <w:tc>
          <w:tcPr>
            <w:tcW w:w="425" w:type="dxa"/>
          </w:tcPr>
          <w:p w14:paraId="104EDCF4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3C7F404D" w14:textId="77777777" w:rsidR="006F274D" w:rsidRPr="007F4553" w:rsidDel="00BA7CAB" w:rsidRDefault="006F274D" w:rsidP="002F628F">
            <w:pPr>
              <w:spacing w:line="240" w:lineRule="atLeast"/>
              <w:rPr>
                <w:rFonts w:cstheme="minorHAnsi"/>
                <w:b/>
                <w:bCs/>
                <w:noProof/>
              </w:rPr>
            </w:pPr>
            <w:r w:rsidRPr="007F4553">
              <w:rPr>
                <w:rFonts w:cstheme="minorHAnsi"/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2835" w:type="dxa"/>
            <w:tcBorders>
              <w:bottom w:val="single" w:sz="4" w:space="0" w:color="A6A6A6" w:themeColor="background1" w:themeShade="A6"/>
            </w:tcBorders>
          </w:tcPr>
          <w:p w14:paraId="78D2A4A2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  <w:sz w:val="12"/>
                <w:szCs w:val="12"/>
              </w:rPr>
            </w:pPr>
            <w:r w:rsidRPr="007F4553">
              <w:rPr>
                <w:rFonts w:cstheme="minorHAnsi"/>
              </w:rPr>
              <w:t xml:space="preserve">(1)  </w:t>
            </w:r>
            <w:r w:rsidRPr="007F4553">
              <w:rPr>
                <w:rFonts w:cstheme="minorHAnsi"/>
                <w:noProof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bottom w:val="single" w:sz="4" w:space="0" w:color="A6A6A6" w:themeColor="background1" w:themeShade="A6"/>
            </w:tcBorders>
          </w:tcPr>
          <w:p w14:paraId="4402D2D0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cstheme="minorHAnsi"/>
              </w:rPr>
              <w:t xml:space="preserve">(2)  </w:t>
            </w:r>
            <w:r w:rsidRPr="007F4553">
              <w:rPr>
                <w:rFonts w:cstheme="minorHAnsi"/>
                <w:noProof/>
              </w:rPr>
              <w:t xml:space="preserve"> </w:t>
            </w:r>
          </w:p>
        </w:tc>
        <w:tc>
          <w:tcPr>
            <w:tcW w:w="2941" w:type="dxa"/>
            <w:tcBorders>
              <w:bottom w:val="single" w:sz="4" w:space="0" w:color="A6A6A6" w:themeColor="background1" w:themeShade="A6"/>
            </w:tcBorders>
          </w:tcPr>
          <w:p w14:paraId="3B5E480F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cstheme="minorHAnsi"/>
              </w:rPr>
              <w:t xml:space="preserve">(3)  </w:t>
            </w:r>
            <w:r w:rsidRPr="007F4553">
              <w:rPr>
                <w:rFonts w:cstheme="minorHAnsi"/>
                <w:noProof/>
              </w:rPr>
              <w:t xml:space="preserve"> </w:t>
            </w:r>
          </w:p>
        </w:tc>
      </w:tr>
      <w:tr w:rsidR="006F274D" w:rsidRPr="007F4553" w14:paraId="0C28E83E" w14:textId="77777777" w:rsidTr="001A6C2A">
        <w:tblPrEx>
          <w:tblCellMar>
            <w:left w:w="0" w:type="dxa"/>
            <w:right w:w="0" w:type="dxa"/>
          </w:tblCellMar>
        </w:tblPrEx>
        <w:trPr>
          <w:trHeight w:val="1701"/>
        </w:trPr>
        <w:tc>
          <w:tcPr>
            <w:tcW w:w="425" w:type="dxa"/>
          </w:tcPr>
          <w:p w14:paraId="1D646676" w14:textId="77777777" w:rsidR="006F274D" w:rsidRPr="007F4553" w:rsidRDefault="006F274D" w:rsidP="002F628F">
            <w:pPr>
              <w:pStyle w:val="SOBberschrift2"/>
              <w:spacing w:line="24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  <w:tcBorders>
              <w:right w:val="single" w:sz="4" w:space="0" w:color="A6A6A6" w:themeColor="background1" w:themeShade="A6"/>
            </w:tcBorders>
          </w:tcPr>
          <w:p w14:paraId="2FBB8CBE" w14:textId="77777777" w:rsidR="006F274D" w:rsidRPr="007F4553" w:rsidRDefault="006F274D" w:rsidP="002F628F">
            <w:pPr>
              <w:rPr>
                <w:rFonts w:cstheme="minorHAnsi"/>
                <w:b/>
                <w:bCs/>
                <w:noProof/>
              </w:rPr>
            </w:pPr>
          </w:p>
        </w:tc>
        <w:tc>
          <w:tcPr>
            <w:tcW w:w="28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1320A0" w14:textId="77777777" w:rsidR="006F274D" w:rsidRPr="007F4553" w:rsidRDefault="006F274D" w:rsidP="002F628F">
            <w:pPr>
              <w:ind w:left="113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</w:rPr>
              <w:t>Rechnung:</w:t>
            </w:r>
          </w:p>
          <w:p w14:paraId="7DD77E87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  <w:sz w:val="12"/>
                <w:szCs w:val="12"/>
              </w:rPr>
            </w:pPr>
          </w:p>
          <w:p w14:paraId="4F1DEA2B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  <w:sz w:val="12"/>
                <w:szCs w:val="12"/>
              </w:rPr>
            </w:pPr>
          </w:p>
          <w:p w14:paraId="49AD4777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  <w:sz w:val="12"/>
                <w:szCs w:val="12"/>
              </w:rPr>
            </w:pPr>
          </w:p>
          <w:p w14:paraId="179B83E3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  <w:sz w:val="12"/>
                <w:szCs w:val="12"/>
              </w:rPr>
            </w:pPr>
          </w:p>
          <w:p w14:paraId="441F6545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7CDEB0" w14:textId="77777777" w:rsidR="006F274D" w:rsidRPr="007F4553" w:rsidRDefault="006F274D" w:rsidP="002F628F">
            <w:pPr>
              <w:ind w:left="113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</w:rPr>
              <w:t>Rechnung:</w:t>
            </w:r>
          </w:p>
          <w:p w14:paraId="6877B883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</w:rPr>
            </w:pPr>
          </w:p>
        </w:tc>
        <w:tc>
          <w:tcPr>
            <w:tcW w:w="294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EE6ABB" w14:textId="77777777" w:rsidR="006F274D" w:rsidRPr="007F4553" w:rsidRDefault="006F274D" w:rsidP="002F628F">
            <w:pPr>
              <w:ind w:left="113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</w:rPr>
              <w:t>Rechnung:</w:t>
            </w:r>
          </w:p>
          <w:p w14:paraId="7C816C69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</w:rPr>
            </w:pPr>
          </w:p>
        </w:tc>
      </w:tr>
      <w:tr w:rsidR="006F274D" w:rsidRPr="007F4553" w14:paraId="2D4341BF" w14:textId="77777777" w:rsidTr="001A6C2A">
        <w:tblPrEx>
          <w:tblCellMar>
            <w:left w:w="0" w:type="dxa"/>
            <w:right w:w="0" w:type="dxa"/>
          </w:tblCellMar>
        </w:tblPrEx>
        <w:tc>
          <w:tcPr>
            <w:tcW w:w="425" w:type="dxa"/>
          </w:tcPr>
          <w:p w14:paraId="18623BD0" w14:textId="77777777" w:rsidR="006F274D" w:rsidRPr="007F4553" w:rsidRDefault="006F274D" w:rsidP="002F628F">
            <w:pPr>
              <w:pStyle w:val="berschrift2"/>
              <w:spacing w:line="240" w:lineRule="atLeast"/>
              <w:rPr>
                <w:rFonts w:asciiTheme="minorHAnsi" w:hAnsiTheme="minorHAnsi" w:cstheme="minorHAnsi"/>
                <w:color w:val="70BCC9" w:themeColor="accent1" w:themeTint="99"/>
              </w:rPr>
            </w:pPr>
            <w:r w:rsidRPr="007F4553">
              <w:rPr>
                <w:rFonts w:asciiTheme="minorHAnsi" w:hAnsiTheme="minorHAnsi" w:cstheme="minorHAnsi"/>
                <w:color w:val="70BCC9" w:themeColor="accent1" w:themeTint="99"/>
              </w:rPr>
              <w:t>3</w:t>
            </w:r>
          </w:p>
        </w:tc>
        <w:tc>
          <w:tcPr>
            <w:tcW w:w="9036" w:type="dxa"/>
            <w:gridSpan w:val="5"/>
          </w:tcPr>
          <w:p w14:paraId="0B9D5144" w14:textId="77777777" w:rsidR="006F274D" w:rsidRPr="007F4553" w:rsidRDefault="006F274D" w:rsidP="002F628F">
            <w:pPr>
              <w:pStyle w:val="berschrift2"/>
              <w:spacing w:line="240" w:lineRule="atLeast"/>
              <w:rPr>
                <w:rFonts w:asciiTheme="minorHAnsi" w:hAnsiTheme="minorHAnsi" w:cstheme="minorHAnsi"/>
                <w:color w:val="70BCC9" w:themeColor="accent1" w:themeTint="99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188096" behindDoc="0" locked="0" layoutInCell="1" allowOverlap="1" wp14:anchorId="1044F259" wp14:editId="4A58FD0E">
                      <wp:simplePos x="0" y="0"/>
                      <wp:positionH relativeFrom="column">
                        <wp:posOffset>2054696</wp:posOffset>
                      </wp:positionH>
                      <wp:positionV relativeFrom="paragraph">
                        <wp:posOffset>448022</wp:posOffset>
                      </wp:positionV>
                      <wp:extent cx="932802" cy="360000"/>
                      <wp:effectExtent l="0" t="0" r="7620" b="8890"/>
                      <wp:wrapNone/>
                      <wp:docPr id="1220295499" name="Gruppieren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2802" cy="360000"/>
                                <a:chOff x="0" y="0"/>
                                <a:chExt cx="932802" cy="306299"/>
                              </a:xfrm>
                            </wpg:grpSpPr>
                            <wpg:grpSp>
                              <wpg:cNvPr id="1609108590" name="Gruppieren 1609108590"/>
                              <wpg:cNvGrpSpPr/>
                              <wpg:grpSpPr>
                                <a:xfrm>
                                  <a:off x="0" y="0"/>
                                  <a:ext cx="518543" cy="301890"/>
                                  <a:chOff x="0" y="0"/>
                                  <a:chExt cx="518543" cy="301890"/>
                                </a:xfrm>
                              </wpg:grpSpPr>
                              <wps:wsp>
                                <wps:cNvPr id="1143693047" name="Textfeld 398"/>
                                <wps:cNvSpPr txBox="1"/>
                                <wps:spPr>
                                  <a:xfrm>
                                    <a:off x="363444" y="25869"/>
                                    <a:ext cx="155099" cy="2289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724A51" w14:textId="77777777" w:rsidR="006F274D" w:rsidRPr="00F63952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F63952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06881697" name="Gruppieren 306881697"/>
                                <wpg:cNvGrpSpPr/>
                                <wpg:grpSpPr>
                                  <a:xfrm>
                                    <a:off x="0" y="0"/>
                                    <a:ext cx="384683" cy="301890"/>
                                    <a:chOff x="0" y="0"/>
                                    <a:chExt cx="384683" cy="301890"/>
                                  </a:xfrm>
                                </wpg:grpSpPr>
                                <wpg:grpSp>
                                  <wpg:cNvPr id="55081732" name="Gruppieren 55081732"/>
                                  <wpg:cNvGrpSpPr/>
                                  <wpg:grpSpPr>
                                    <a:xfrm>
                                      <a:off x="204041" y="0"/>
                                      <a:ext cx="180642" cy="301890"/>
                                      <a:chOff x="204410" y="0"/>
                                      <a:chExt cx="182318" cy="302715"/>
                                    </a:xfrm>
                                  </wpg:grpSpPr>
                                  <wps:wsp>
                                    <wps:cNvPr id="883893317" name="Textfeld 3"/>
                                    <wps:cNvSpPr txBox="1"/>
                                    <wps:spPr>
                                      <a:xfrm>
                                        <a:off x="217103" y="0"/>
                                        <a:ext cx="159583" cy="1846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33161E" w14:textId="77777777" w:rsidR="006F274D" w:rsidRPr="00F63952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F63952"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080750" name="Textfeld 3"/>
                                    <wps:cNvSpPr txBox="1"/>
                                    <wps:spPr>
                                      <a:xfrm>
                                        <a:off x="204410" y="138773"/>
                                        <a:ext cx="182318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08CC08" w14:textId="77777777" w:rsidR="006F274D" w:rsidRPr="00F63952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F63952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71654162" name="Gerade Verbindung 1071654162"/>
                                    <wps:cNvCnPr/>
                                    <wps:spPr>
                                      <a:xfrm>
                                        <a:off x="237627" y="150130"/>
                                        <a:ext cx="109003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41976053" name="Textfeld 398"/>
                                  <wps:cNvSpPr txBox="1"/>
                                  <wps:spPr>
                                    <a:xfrm>
                                      <a:off x="0" y="52296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BD21615" w14:textId="77777777" w:rsidR="006F274D" w:rsidRPr="00F63952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F63952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587226891" name="Gruppieren 587226891"/>
                              <wpg:cNvGrpSpPr/>
                              <wpg:grpSpPr>
                                <a:xfrm>
                                  <a:off x="495441" y="1085"/>
                                  <a:ext cx="437361" cy="305214"/>
                                  <a:chOff x="495441" y="1085"/>
                                  <a:chExt cx="437361" cy="305214"/>
                                </a:xfrm>
                              </wpg:grpSpPr>
                              <wps:wsp>
                                <wps:cNvPr id="1603816901" name="Textfeld 398"/>
                                <wps:cNvSpPr txBox="1"/>
                                <wps:spPr>
                                  <a:xfrm>
                                    <a:off x="631044" y="32824"/>
                                    <a:ext cx="149661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F653F0" w14:textId="77777777" w:rsidR="006F274D" w:rsidRPr="00F63952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F63952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801787890" name="Gruppieren 1801787890"/>
                                <wpg:cNvGrpSpPr/>
                                <wpg:grpSpPr>
                                  <a:xfrm>
                                    <a:off x="495441" y="1085"/>
                                    <a:ext cx="160719" cy="305214"/>
                                    <a:chOff x="495956" y="1085"/>
                                    <a:chExt cx="162209" cy="306048"/>
                                  </a:xfrm>
                                </wpg:grpSpPr>
                                <wps:wsp>
                                  <wps:cNvPr id="1442282831" name="Textfeld 3"/>
                                  <wps:cNvSpPr txBox="1"/>
                                  <wps:spPr>
                                    <a:xfrm>
                                      <a:off x="497789" y="1085"/>
                                      <a:ext cx="159583" cy="184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5ED8EB8" w14:textId="77777777" w:rsidR="006F274D" w:rsidRPr="00F63952" w:rsidRDefault="006F274D" w:rsidP="006F274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F63952"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1044294" name="Textfeld 3"/>
                                  <wps:cNvSpPr txBox="1"/>
                                  <wps:spPr>
                                    <a:xfrm>
                                      <a:off x="495956" y="143191"/>
                                      <a:ext cx="162209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030D3AD" w14:textId="77777777" w:rsidR="006F274D" w:rsidRPr="00F63952" w:rsidRDefault="006F274D" w:rsidP="006F274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F63952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1845433" name="Gerade Verbindung 1391845433"/>
                                  <wps:cNvCnPr/>
                                  <wps:spPr>
                                    <a:xfrm>
                                      <a:off x="518454" y="151216"/>
                                      <a:ext cx="109003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1783754" name="Gruppieren 11783754"/>
                                <wpg:cNvGrpSpPr/>
                                <wpg:grpSpPr>
                                  <a:xfrm>
                                    <a:off x="735636" y="7149"/>
                                    <a:ext cx="197166" cy="298564"/>
                                    <a:chOff x="735878" y="7149"/>
                                    <a:chExt cx="198996" cy="299380"/>
                                  </a:xfrm>
                                </wpg:grpSpPr>
                                <wps:wsp>
                                  <wps:cNvPr id="457447835" name="Textfeld 3"/>
                                  <wps:cNvSpPr txBox="1"/>
                                  <wps:spPr>
                                    <a:xfrm>
                                      <a:off x="761995" y="7149"/>
                                      <a:ext cx="159583" cy="184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90271E3" w14:textId="77777777" w:rsidR="006F274D" w:rsidRPr="00F63952" w:rsidRDefault="006F274D" w:rsidP="006F274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F63952"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39394700" name="Textfeld 3"/>
                                  <wps:cNvSpPr txBox="1"/>
                                  <wps:spPr>
                                    <a:xfrm>
                                      <a:off x="735878" y="142587"/>
                                      <a:ext cx="19899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835740A" w14:textId="77777777" w:rsidR="006F274D" w:rsidRPr="00F63952" w:rsidRDefault="006F274D" w:rsidP="006F274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F63952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23363230" name="Gerade Verbindung 823363230"/>
                                  <wps:cNvCnPr/>
                                  <wps:spPr>
                                    <a:xfrm>
                                      <a:off x="782792" y="152496"/>
                                      <a:ext cx="109003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44F259" id="Gruppieren 11" o:spid="_x0000_s1172" style="position:absolute;margin-left:161.8pt;margin-top:35.3pt;width:73.45pt;height:28.35pt;z-index:253188096;mso-width-relative:margin;mso-height-relative:margin" coordsize="9328,30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">
                      <v:group id="Gruppieren 1609108590" o:spid="_x0000_s1173" style="position:absolute;width:5185;height:3018" coordsize="518543,301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">
                        <v:shape id="_x0000_s1174" type="#_x0000_t202" style="position:absolute;left:363444;top:25869;width:155099;height:2289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74724A51" w14:textId="77777777" w:rsidR="006F274D" w:rsidRPr="00F63952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F63952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  <v:group id="Gruppieren 306881697" o:spid="_x0000_s1175" style="position:absolute;width:384683;height:301890" coordsize="384683,301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">
                          <v:group id="Gruppieren 55081732" o:spid="_x0000_s1176" style="position:absolute;left:204041;width:180642;height:301890" coordorigin="204410" coordsize="182318,302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">
                            <v:shape id="Textfeld 3" o:spid="_x0000_s1177" type="#_x0000_t202" style="position:absolute;left:217103;width:159583;height:1846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3133161E" w14:textId="77777777" w:rsidR="006F274D" w:rsidRPr="00F63952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 w:rsidRPr="00F63952"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78" type="#_x0000_t202" style="position:absolute;left:204410;top:138773;width:18231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4508CC08" w14:textId="77777777" w:rsidR="006F274D" w:rsidRPr="00F63952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 w:rsidRPr="00F63952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071654162" o:spid="_x0000_s1179" style="position:absolute;visibility:visible;mso-wrap-style:square" from="237627,150130" to="346630,1501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180" type="#_x0000_t202" style="position:absolute;top:52296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6BD21615" w14:textId="77777777" w:rsidR="006F274D" w:rsidRPr="00F63952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F63952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587226891" o:spid="_x0000_s1181" style="position:absolute;left:4954;top:10;width:4374;height:3052" coordorigin="4954,10" coordsize="4373,30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">
                        <v:shape id="_x0000_s1182" type="#_x0000_t202" style="position:absolute;left:6310;top:328;width:1497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7EF653F0" w14:textId="77777777" w:rsidR="006F274D" w:rsidRPr="00F63952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F63952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  <v:group id="Gruppieren 1801787890" o:spid="_x0000_s1183" style="position:absolute;left:4954;top:10;width:1607;height:3052" coordorigin="4959,10" coordsize="1622,3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">
                          <v:shape id="Textfeld 3" o:spid="_x0000_s1184" type="#_x0000_t202" style="position:absolute;left:4977;top:10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5ED8EB8" w14:textId="77777777" w:rsidR="006F274D" w:rsidRPr="00F63952" w:rsidRDefault="006F274D" w:rsidP="006F274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F63952"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85" type="#_x0000_t202" style="position:absolute;left:4959;top:1431;width:1622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030D3AD" w14:textId="77777777" w:rsidR="006F274D" w:rsidRPr="00F63952" w:rsidRDefault="006F274D" w:rsidP="006F274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F63952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391845433" o:spid="_x0000_s1186" style="position:absolute;visibility:visible;mso-wrap-style:square" from="5184,1512" to="6274,15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Gruppieren 11783754" o:spid="_x0000_s1187" style="position:absolute;left:7356;top:71;width:1972;height:2986" coordorigin="7358,71" coordsize="1989,29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">
                          <v:shape id="Textfeld 3" o:spid="_x0000_s1188" type="#_x0000_t202" style="position:absolute;left:7619;top:71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90271E3" w14:textId="77777777" w:rsidR="006F274D" w:rsidRPr="00F63952" w:rsidRDefault="006F274D" w:rsidP="006F274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F63952"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89" type="#_x0000_t202" style="position:absolute;left:7358;top:1425;width:1990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835740A" w14:textId="77777777" w:rsidR="006F274D" w:rsidRPr="00F63952" w:rsidRDefault="006F274D" w:rsidP="006F274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F63952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823363230" o:spid="_x0000_s1190" style="position:absolute;visibility:visible;mso-wrap-style:square" from="7827,1524" to="8917,15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color w:val="70BCC9" w:themeColor="accent1" w:themeTint="99"/>
              </w:rPr>
              <w:t>Addition und Subtraktion vielfältig verstehen</w:t>
            </w:r>
            <w:r w:rsidRPr="007F4553">
              <w:rPr>
                <w:rFonts w:asciiTheme="minorHAnsi" w:hAnsiTheme="minorHAnsi" w:cstheme="minorHAnsi"/>
                <w:color w:val="70BCC9" w:themeColor="accent1" w:themeTint="99"/>
              </w:rPr>
              <w:tab/>
            </w:r>
          </w:p>
        </w:tc>
      </w:tr>
      <w:tr w:rsidR="006F274D" w:rsidRPr="007F4553" w14:paraId="396B37BB" w14:textId="77777777" w:rsidTr="001A6C2A">
        <w:tblPrEx>
          <w:tblCellMar>
            <w:left w:w="0" w:type="dxa"/>
            <w:right w:w="0" w:type="dxa"/>
          </w:tblCellMar>
        </w:tblPrEx>
        <w:trPr>
          <w:trHeight w:val="467"/>
        </w:trPr>
        <w:tc>
          <w:tcPr>
            <w:tcW w:w="425" w:type="dxa"/>
          </w:tcPr>
          <w:p w14:paraId="083DFE07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b/>
                <w:color w:val="800000"/>
              </w:rPr>
            </w:pPr>
          </w:p>
        </w:tc>
        <w:tc>
          <w:tcPr>
            <w:tcW w:w="9036" w:type="dxa"/>
            <w:gridSpan w:val="5"/>
            <w:tcBorders>
              <w:bottom w:val="single" w:sz="4" w:space="0" w:color="A6A6A6" w:themeColor="background1" w:themeShade="A6"/>
            </w:tcBorders>
          </w:tcPr>
          <w:p w14:paraId="4D470A84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</w:rPr>
              <w:t>Schreibe eine Textaufgabe, bei der man                        rechnen muss.</w:t>
            </w:r>
          </w:p>
        </w:tc>
      </w:tr>
      <w:tr w:rsidR="006F274D" w:rsidRPr="007F4553" w14:paraId="138EB5EC" w14:textId="77777777" w:rsidTr="001A6C2A">
        <w:tblPrEx>
          <w:tblCellMar>
            <w:left w:w="0" w:type="dxa"/>
            <w:right w:w="0" w:type="dxa"/>
          </w:tblCellMar>
        </w:tblPrEx>
        <w:trPr>
          <w:trHeight w:val="1247"/>
        </w:trPr>
        <w:tc>
          <w:tcPr>
            <w:tcW w:w="425" w:type="dxa"/>
            <w:tcBorders>
              <w:right w:val="single" w:sz="4" w:space="0" w:color="A6A6A6" w:themeColor="background1" w:themeShade="A6"/>
            </w:tcBorders>
          </w:tcPr>
          <w:p w14:paraId="6145C93D" w14:textId="77777777" w:rsidR="006F274D" w:rsidRPr="007F4553" w:rsidRDefault="006F274D" w:rsidP="002F628F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9036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460DDD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</w:rPr>
            </w:pPr>
          </w:p>
        </w:tc>
      </w:tr>
    </w:tbl>
    <w:p w14:paraId="24CA7A90" w14:textId="77777777" w:rsidR="00D85197" w:rsidRDefault="00D85197">
      <w:pPr>
        <w:sectPr w:rsidR="00D85197" w:rsidSect="00DF679F">
          <w:headerReference w:type="default" r:id="rId20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461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672"/>
        <w:gridCol w:w="426"/>
        <w:gridCol w:w="2234"/>
        <w:gridCol w:w="1488"/>
        <w:gridCol w:w="1489"/>
        <w:gridCol w:w="1488"/>
        <w:gridCol w:w="1488"/>
        <w:gridCol w:w="176"/>
      </w:tblGrid>
      <w:tr w:rsidR="00C50D7C" w:rsidRPr="007F4553" w14:paraId="5B521D56" w14:textId="77777777" w:rsidTr="005143FE">
        <w:tc>
          <w:tcPr>
            <w:tcW w:w="9461" w:type="dxa"/>
            <w:gridSpan w:val="8"/>
          </w:tcPr>
          <w:p w14:paraId="3BFFB1BB" w14:textId="6D7A4791" w:rsidR="00C50D7C" w:rsidRPr="007F4553" w:rsidRDefault="00C50D7C" w:rsidP="00D85197">
            <w:pPr>
              <w:pStyle w:val="berschrift1"/>
              <w:spacing w:after="0" w:line="240" w:lineRule="auto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lastRenderedPageBreak/>
              <w:t>Ich kann Addition und Subtraktion von Brüchen verstehen</w:t>
            </w:r>
          </w:p>
        </w:tc>
      </w:tr>
      <w:tr w:rsidR="00C50D7C" w:rsidRPr="007F4553" w14:paraId="598C41C5" w14:textId="77777777" w:rsidTr="005143FE">
        <w:trPr>
          <w:trHeight w:val="470"/>
        </w:trPr>
        <w:tc>
          <w:tcPr>
            <w:tcW w:w="672" w:type="dxa"/>
          </w:tcPr>
          <w:p w14:paraId="783C543D" w14:textId="77777777" w:rsidR="00C50D7C" w:rsidRPr="007F4553" w:rsidRDefault="00C50D7C" w:rsidP="00C21526">
            <w:pPr>
              <w:pStyle w:val="berschrift2"/>
              <w:spacing w:after="0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789" w:type="dxa"/>
            <w:gridSpan w:val="7"/>
          </w:tcPr>
          <w:p w14:paraId="3D78ACDC" w14:textId="286647BF" w:rsidR="00C50D7C" w:rsidRPr="007F4553" w:rsidRDefault="00C50D7C" w:rsidP="00C21526">
            <w:pPr>
              <w:pStyle w:val="berschrift2"/>
              <w:spacing w:after="0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Anteile mit gleichen Nennern zusammenfügen und wegnehmen</w:t>
            </w:r>
          </w:p>
        </w:tc>
      </w:tr>
      <w:tr w:rsidR="00C50D7C" w:rsidRPr="007F4553" w14:paraId="5EB1F80A" w14:textId="77777777" w:rsidTr="005143FE">
        <w:tc>
          <w:tcPr>
            <w:tcW w:w="672" w:type="dxa"/>
          </w:tcPr>
          <w:p w14:paraId="74C41833" w14:textId="24174404" w:rsidR="00C50D7C" w:rsidRPr="007F4553" w:rsidRDefault="00C50D7C" w:rsidP="00D90050">
            <w:pPr>
              <w:pStyle w:val="berschrift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1.1</w:t>
            </w:r>
          </w:p>
        </w:tc>
        <w:tc>
          <w:tcPr>
            <w:tcW w:w="8789" w:type="dxa"/>
            <w:gridSpan w:val="7"/>
          </w:tcPr>
          <w:p w14:paraId="21E1637A" w14:textId="044C86D7" w:rsidR="00C50D7C" w:rsidRPr="007F4553" w:rsidRDefault="00C50D7C" w:rsidP="00D90050">
            <w:pPr>
              <w:pStyle w:val="berschrift3"/>
              <w:rPr>
                <w:rFonts w:asciiTheme="minorHAnsi" w:hAnsiTheme="minorHAnsi" w:cstheme="minorHAnsi"/>
                <w:color w:val="0000FF"/>
              </w:rPr>
            </w:pPr>
            <w:r w:rsidRPr="007F4553">
              <w:rPr>
                <w:rFonts w:asciiTheme="minorHAnsi" w:hAnsiTheme="minorHAnsi" w:cstheme="minorHAnsi"/>
              </w:rPr>
              <w:t>Mehrere Anteile zusammenfügen</w:t>
            </w:r>
            <w:r w:rsidR="001A120D" w:rsidRPr="007F4553">
              <w:rPr>
                <w:rFonts w:asciiTheme="minorHAnsi" w:hAnsiTheme="minorHAnsi" w:cstheme="minorHAnsi"/>
              </w:rPr>
              <w:t xml:space="preserve"> und wegnehmen am Bruchstreifen</w:t>
            </w:r>
          </w:p>
        </w:tc>
      </w:tr>
      <w:tr w:rsidR="00F811BC" w:rsidRPr="007F4553" w14:paraId="5BF8E29E" w14:textId="77777777" w:rsidTr="005143FE">
        <w:tc>
          <w:tcPr>
            <w:tcW w:w="672" w:type="dxa"/>
          </w:tcPr>
          <w:p w14:paraId="1176E49F" w14:textId="77777777" w:rsidR="00F811BC" w:rsidRPr="007F4553" w:rsidRDefault="00F811BC" w:rsidP="00D900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6" w:type="dxa"/>
          </w:tcPr>
          <w:p w14:paraId="192D67AE" w14:textId="3278BDE9" w:rsidR="00F811BC" w:rsidRPr="007F4553" w:rsidRDefault="00F811BC" w:rsidP="00D90050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a)</w:t>
            </w:r>
          </w:p>
        </w:tc>
        <w:tc>
          <w:tcPr>
            <w:tcW w:w="8363" w:type="dxa"/>
            <w:gridSpan w:val="6"/>
          </w:tcPr>
          <w:p w14:paraId="43A96A14" w14:textId="1672D6DF" w:rsidR="00F811BC" w:rsidRPr="007F4553" w:rsidRDefault="00F811BC" w:rsidP="00F811BC">
            <w:pPr>
              <w:ind w:left="360" w:hanging="360"/>
              <w:rPr>
                <w:rFonts w:cstheme="minorHAnsi"/>
              </w:rPr>
            </w:pPr>
            <w:r w:rsidRPr="007F4553">
              <w:rPr>
                <w:rFonts w:cstheme="minorHAnsi"/>
              </w:rPr>
              <w:t>Erst hat Emily eine halbe Stunde gewartet, dann noch eine Viertelstunde.</w:t>
            </w:r>
          </w:p>
          <w:p w14:paraId="3E2C2F8B" w14:textId="6F9F0C57" w:rsidR="00F811BC" w:rsidRPr="007F4553" w:rsidRDefault="00F811BC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Wie lange hat sie insgesamt gewartet?</w:t>
            </w:r>
          </w:p>
          <w:p w14:paraId="5A403BAA" w14:textId="754F5E97" w:rsidR="00F811BC" w:rsidRPr="007F4553" w:rsidRDefault="00F811BC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Mit welcher Aufgabe kann man die</w:t>
            </w:r>
            <w:r w:rsidR="00A65CC8" w:rsidRPr="007F4553">
              <w:rPr>
                <w:rFonts w:cstheme="minorHAnsi"/>
              </w:rPr>
              <w:t>se</w:t>
            </w:r>
            <w:r w:rsidRPr="007F4553">
              <w:rPr>
                <w:rFonts w:cstheme="minorHAnsi"/>
              </w:rPr>
              <w:t xml:space="preserve"> Frage </w:t>
            </w:r>
            <w:r w:rsidR="00A65CC8" w:rsidRPr="007F4553">
              <w:rPr>
                <w:rFonts w:cstheme="minorHAnsi"/>
              </w:rPr>
              <w:t>auf</w:t>
            </w:r>
            <w:r w:rsidRPr="007F4553">
              <w:rPr>
                <w:rFonts w:cstheme="minorHAnsi"/>
              </w:rPr>
              <w:t>schreiben</w:t>
            </w:r>
            <w:r w:rsidR="00A65CC8" w:rsidRPr="007F4553">
              <w:rPr>
                <w:rFonts w:cstheme="minorHAnsi"/>
              </w:rPr>
              <w:t xml:space="preserve"> und beantworten</w:t>
            </w:r>
            <w:r w:rsidRPr="007F4553">
              <w:rPr>
                <w:rFonts w:cstheme="minorHAnsi"/>
              </w:rPr>
              <w:t>?</w:t>
            </w:r>
          </w:p>
          <w:p w14:paraId="7DEF2F5C" w14:textId="6CE920C0" w:rsidR="00F811BC" w:rsidRPr="007F4553" w:rsidRDefault="00F811BC" w:rsidP="00D90050">
            <w:pPr>
              <w:spacing w:line="240" w:lineRule="atLeast"/>
              <w:rPr>
                <w:rFonts w:cstheme="minorHAnsi"/>
              </w:rPr>
            </w:pPr>
          </w:p>
        </w:tc>
      </w:tr>
      <w:tr w:rsidR="00C50D7C" w:rsidRPr="007F4553" w14:paraId="0A711D77" w14:textId="77777777" w:rsidTr="005143FE">
        <w:tc>
          <w:tcPr>
            <w:tcW w:w="672" w:type="dxa"/>
          </w:tcPr>
          <w:p w14:paraId="4270ADE2" w14:textId="07BBFF14" w:rsidR="00C50D7C" w:rsidRPr="007F4553" w:rsidRDefault="00F811BC" w:rsidP="00D90050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inline distT="0" distB="0" distL="0" distR="0" wp14:anchorId="5235487A" wp14:editId="3D8A72AE">
                      <wp:extent cx="275475" cy="197485"/>
                      <wp:effectExtent l="0" t="0" r="4445" b="5715"/>
                      <wp:docPr id="1184108287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54524336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7557176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7462B1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">
                        <v:imagedata r:id="rId23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  <w:p w14:paraId="74F9A106" w14:textId="77777777" w:rsidR="00F811BC" w:rsidRPr="007F4553" w:rsidRDefault="00F811BC" w:rsidP="00D90050">
            <w:pPr>
              <w:spacing w:line="240" w:lineRule="atLeast"/>
              <w:rPr>
                <w:rFonts w:cstheme="minorHAnsi"/>
              </w:rPr>
            </w:pPr>
          </w:p>
          <w:p w14:paraId="5CA0D4D9" w14:textId="77777777" w:rsidR="00F811BC" w:rsidRPr="007F4553" w:rsidRDefault="00F811BC" w:rsidP="00D90050">
            <w:pPr>
              <w:spacing w:line="240" w:lineRule="atLeast"/>
              <w:rPr>
                <w:rFonts w:cstheme="minorHAnsi"/>
              </w:rPr>
            </w:pPr>
          </w:p>
          <w:p w14:paraId="5A154A02" w14:textId="77777777" w:rsidR="00F811BC" w:rsidRPr="007F4553" w:rsidRDefault="00F811BC" w:rsidP="00D90050">
            <w:pPr>
              <w:spacing w:line="240" w:lineRule="atLeast"/>
              <w:rPr>
                <w:rFonts w:cstheme="minorHAnsi"/>
              </w:rPr>
            </w:pPr>
          </w:p>
          <w:p w14:paraId="0C2B45BD" w14:textId="77777777" w:rsidR="00F811BC" w:rsidRPr="007F4553" w:rsidRDefault="00F811BC" w:rsidP="00D90050">
            <w:pPr>
              <w:spacing w:line="240" w:lineRule="atLeast"/>
              <w:rPr>
                <w:rFonts w:cstheme="minorHAnsi"/>
              </w:rPr>
            </w:pPr>
          </w:p>
          <w:p w14:paraId="09ECF538" w14:textId="77777777" w:rsidR="00F811BC" w:rsidRPr="007F4553" w:rsidRDefault="00F811BC" w:rsidP="00D90050">
            <w:pPr>
              <w:spacing w:line="240" w:lineRule="atLeast"/>
              <w:rPr>
                <w:rFonts w:cstheme="minorHAnsi"/>
              </w:rPr>
            </w:pPr>
          </w:p>
          <w:p w14:paraId="56A5C521" w14:textId="77777777" w:rsidR="00F811BC" w:rsidRPr="007F4553" w:rsidRDefault="00F811BC" w:rsidP="00D90050">
            <w:pPr>
              <w:spacing w:line="240" w:lineRule="atLeast"/>
              <w:rPr>
                <w:rFonts w:cstheme="minorHAnsi"/>
              </w:rPr>
            </w:pPr>
          </w:p>
          <w:p w14:paraId="6C8584BA" w14:textId="75A1604E" w:rsidR="00F811BC" w:rsidRPr="007F4553" w:rsidRDefault="00F811BC" w:rsidP="00D90050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4AF87A82" wp14:editId="0F28345D">
                  <wp:extent cx="360000" cy="272386"/>
                  <wp:effectExtent l="0" t="0" r="2540" b="0"/>
                  <wp:docPr id="99059326" name="Grafik 99059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5941BF64" w14:textId="034BB0B4" w:rsidR="00C50D7C" w:rsidRPr="007F4553" w:rsidRDefault="001A120D" w:rsidP="00D90050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74112" behindDoc="0" locked="0" layoutInCell="1" allowOverlap="1" wp14:anchorId="7541891C" wp14:editId="64B52061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361850</wp:posOffset>
                      </wp:positionV>
                      <wp:extent cx="490855" cy="609600"/>
                      <wp:effectExtent l="0" t="0" r="0" b="0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0855" cy="60960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D9FA94" w14:textId="77777777" w:rsidR="00307330" w:rsidRPr="001A120D" w:rsidRDefault="00307330" w:rsidP="0030733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A120D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41891C" id="Gruppieren 16" o:spid="_x0000_s1191" style="position:absolute;margin-left:14.95pt;margin-top:28.5pt;width:38.65pt;height:48pt;z-index:253274112;mso-width-relative:margin;mso-height-relative:margin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">
                      <v:shape id="Grafik 8" o:spid="_x0000_s1192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">
                        <v:imagedata r:id="rId26" o:title="" chromakey="white"/>
                      </v:shape>
                      <v:shape id="Textfeld 12" o:spid="_x0000_s1193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DD9FA94" w14:textId="77777777" w:rsidR="00307330" w:rsidRPr="001A120D" w:rsidRDefault="00307330" w:rsidP="0030733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A120D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320EB" w:rsidRPr="007F4553">
              <w:rPr>
                <w:rFonts w:cstheme="minorHAnsi"/>
              </w:rPr>
              <w:t>b</w:t>
            </w:r>
            <w:r w:rsidR="00C50D7C" w:rsidRPr="007F4553">
              <w:rPr>
                <w:rFonts w:cstheme="minorHAnsi"/>
              </w:rPr>
              <w:t>)</w:t>
            </w:r>
          </w:p>
        </w:tc>
        <w:tc>
          <w:tcPr>
            <w:tcW w:w="8363" w:type="dxa"/>
            <w:gridSpan w:val="6"/>
          </w:tcPr>
          <w:p w14:paraId="5D620334" w14:textId="46AA0341" w:rsidR="00C50D7C" w:rsidRPr="007F4553" w:rsidRDefault="008C58D0" w:rsidP="00D90050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139968" behindDoc="0" locked="0" layoutInCell="1" allowOverlap="1" wp14:anchorId="64C5A00F" wp14:editId="29AA8E77">
                      <wp:simplePos x="0" y="0"/>
                      <wp:positionH relativeFrom="column">
                        <wp:posOffset>3441890</wp:posOffset>
                      </wp:positionH>
                      <wp:positionV relativeFrom="paragraph">
                        <wp:posOffset>-25136</wp:posOffset>
                      </wp:positionV>
                      <wp:extent cx="1697786" cy="1016676"/>
                      <wp:effectExtent l="0" t="0" r="0" b="0"/>
                      <wp:wrapNone/>
                      <wp:docPr id="1250198922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7786" cy="1016676"/>
                                <a:chOff x="0" y="0"/>
                                <a:chExt cx="1697786" cy="1016676"/>
                              </a:xfrm>
                            </wpg:grpSpPr>
                            <wps:wsp>
                              <wps:cNvPr id="1856760420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94968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3EBB8D" w14:textId="77777777" w:rsidR="00C50D7C" w:rsidRPr="00BA42B2" w:rsidRDefault="00C50D7C" w:rsidP="00C50D7C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76003747" name="Grafik 74">
                                  <a:hlinkClick r:id="rId12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20858086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0ADC75F" w14:textId="77777777" w:rsidR="00C50D7C" w:rsidRPr="009F4661" w:rsidRDefault="00C50D7C" w:rsidP="00C50D7C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</w:t>
                                    </w:r>
                                    <w:proofErr w:type="spellStart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vam</w:t>
                                    </w:r>
                                    <w:proofErr w:type="spellEnd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C5A00F" id="Gruppieren 112" o:spid="_x0000_s1194" style="position:absolute;margin-left:271pt;margin-top:-2pt;width:133.7pt;height:80.05pt;z-index:253139968" coordsize="16977,101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7" o:spid="_x0000_s1195" type="#_x0000_t202" style="position:absolute;top:2949;width:7893;height:3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" filled="f" stroked="f">
                        <v:textbox>
                          <w:txbxContent>
                            <w:p w14:paraId="2B3EBB8D" w14:textId="77777777" w:rsidR="00C50D7C" w:rsidRPr="00BA42B2" w:rsidRDefault="00C50D7C" w:rsidP="00C50D7C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74" o:spid="_x0000_s1196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" o:button="t">
                        <v:fill o:detectmouseclick="t"/>
                        <v:imagedata r:id="rId28" o:title=""/>
                      </v:shape>
                      <v:shape id="_x0000_s1197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" filled="f" stroked="f" strokeweight=".5pt">
                        <v:textbox>
                          <w:txbxContent>
                            <w:p w14:paraId="20ADC75F" w14:textId="77777777" w:rsidR="00C50D7C" w:rsidRPr="009F4661" w:rsidRDefault="00C50D7C" w:rsidP="00C50D7C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50D7C" w:rsidRPr="007F4553">
              <w:rPr>
                <w:rFonts w:cstheme="minorHAnsi"/>
              </w:rPr>
              <w:t xml:space="preserve">Im digitalen Bruchstreifen </w:t>
            </w:r>
            <w:r w:rsidR="001A120D" w:rsidRPr="007F4553">
              <w:rPr>
                <w:rFonts w:cstheme="minorHAnsi"/>
              </w:rPr>
              <w:t xml:space="preserve">oder der Streifentafel </w:t>
            </w:r>
            <w:r w:rsidR="001A120D" w:rsidRPr="007F4553">
              <w:rPr>
                <w:rFonts w:cstheme="minorHAnsi"/>
              </w:rPr>
              <w:br/>
            </w:r>
            <w:r w:rsidR="00C50D7C" w:rsidRPr="007F4553">
              <w:rPr>
                <w:rFonts w:cstheme="minorHAnsi"/>
              </w:rPr>
              <w:t xml:space="preserve">kann man mehrere Anteile zusammenfügen. </w:t>
            </w:r>
          </w:p>
          <w:p w14:paraId="19342EE9" w14:textId="3C0D228B" w:rsidR="00307330" w:rsidRPr="007F4553" w:rsidRDefault="00307330" w:rsidP="00D90050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72064" behindDoc="0" locked="0" layoutInCell="1" allowOverlap="1" wp14:anchorId="4C62DD79" wp14:editId="2A2B930D">
                      <wp:simplePos x="0" y="0"/>
                      <wp:positionH relativeFrom="column">
                        <wp:posOffset>470223</wp:posOffset>
                      </wp:positionH>
                      <wp:positionV relativeFrom="paragraph">
                        <wp:posOffset>130655</wp:posOffset>
                      </wp:positionV>
                      <wp:extent cx="2696043" cy="378844"/>
                      <wp:effectExtent l="190500" t="0" r="9525" b="15240"/>
                      <wp:wrapNone/>
                      <wp:docPr id="453728364" name="Abgerundete rechteckige Legend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6043" cy="378844"/>
                              </a:xfrm>
                              <a:prstGeom prst="wedgeRoundRectCallout">
                                <a:avLst>
                                  <a:gd name="adj1" fmla="val -56152"/>
                                  <a:gd name="adj2" fmla="val -1233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DE9320" w14:textId="53DA9427" w:rsidR="00307330" w:rsidRPr="001A120D" w:rsidRDefault="00307330" w:rsidP="00307330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1A120D"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Ich kann zwei Anteile zusammenfügen, wenn ich die Teile im gleich großen Streifen zusammenschiebe.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62DD79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70" o:spid="_x0000_s1198" type="#_x0000_t62" style="position:absolute;margin-left:37.05pt;margin-top:10.3pt;width:212.3pt;height:29.85pt;z-index:2532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" adj="-1329,8136" filled="f" strokecolor="#a5a5a5 [2092]" strokeweight="1pt">
                      <v:textbox inset="1mm,0,1mm,0">
                        <w:txbxContent>
                          <w:p w14:paraId="68DE9320" w14:textId="53DA9427" w:rsidR="00307330" w:rsidRPr="001A120D" w:rsidRDefault="00307330" w:rsidP="00307330">
                            <w:pPr>
                              <w:spacing w:line="240" w:lineRule="auto"/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1A120D">
                              <w:rPr>
                                <w:color w:val="000000"/>
                                <w:sz w:val="19"/>
                                <w:szCs w:val="19"/>
                              </w:rPr>
                              <w:t xml:space="preserve">Ich kann zwei Anteile zusammenfügen, wenn ich die Teile im gleich großen Streifen zusammenschiebe.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542EEF" w14:textId="064E9222" w:rsidR="00307330" w:rsidRPr="007F4553" w:rsidRDefault="00307330" w:rsidP="00D90050">
            <w:pPr>
              <w:spacing w:line="240" w:lineRule="atLeast"/>
              <w:rPr>
                <w:rFonts w:cstheme="minorHAnsi"/>
              </w:rPr>
            </w:pPr>
          </w:p>
          <w:p w14:paraId="1183069C" w14:textId="77777777" w:rsidR="00307330" w:rsidRPr="007F4553" w:rsidRDefault="00307330" w:rsidP="00D90050">
            <w:pPr>
              <w:spacing w:line="240" w:lineRule="atLeast"/>
              <w:rPr>
                <w:rFonts w:cstheme="minorHAnsi"/>
              </w:rPr>
            </w:pPr>
          </w:p>
          <w:p w14:paraId="158869D4" w14:textId="1C705EDF" w:rsidR="008C58D0" w:rsidRPr="007F4553" w:rsidRDefault="008C58D0" w:rsidP="00D90050">
            <w:pPr>
              <w:spacing w:line="240" w:lineRule="atLeast"/>
              <w:rPr>
                <w:rFonts w:cstheme="minorHAnsi"/>
                <w:sz w:val="8"/>
                <w:szCs w:val="8"/>
              </w:rPr>
            </w:pPr>
            <w:r w:rsidRPr="007F4553">
              <w:rPr>
                <w:rFonts w:cstheme="minorHAnsi"/>
                <w:noProof/>
                <w:sz w:val="8"/>
                <w:szCs w:val="8"/>
              </w:rPr>
              <mc:AlternateContent>
                <mc:Choice Requires="wpg">
                  <w:drawing>
                    <wp:anchor distT="0" distB="0" distL="114300" distR="114300" simplePos="0" relativeHeight="253177856" behindDoc="0" locked="0" layoutInCell="1" allowOverlap="1" wp14:anchorId="0675C222" wp14:editId="7FB8B738">
                      <wp:simplePos x="0" y="0"/>
                      <wp:positionH relativeFrom="column">
                        <wp:posOffset>3363620</wp:posOffset>
                      </wp:positionH>
                      <wp:positionV relativeFrom="paragraph">
                        <wp:posOffset>411002</wp:posOffset>
                      </wp:positionV>
                      <wp:extent cx="1777365" cy="789940"/>
                      <wp:effectExtent l="0" t="0" r="13335" b="10160"/>
                      <wp:wrapNone/>
                      <wp:docPr id="22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7365" cy="789940"/>
                                <a:chOff x="0" y="0"/>
                                <a:chExt cx="1777365" cy="789940"/>
                              </a:xfrm>
                            </wpg:grpSpPr>
                            <wps:wsp>
                              <wps:cNvPr id="16" name="Abgerundetes Rechteck 19"/>
                              <wps:cNvSpPr/>
                              <wps:spPr bwMode="auto">
                                <a:xfrm>
                                  <a:off x="0" y="0"/>
                                  <a:ext cx="1777365" cy="789940"/>
                                </a:xfrm>
                                <a:prstGeom prst="roundRect">
                                  <a:avLst>
                                    <a:gd name="adj" fmla="val 1687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>
                                  <a:innerShdw blurRad="88900" dist="50800" dir="2700000">
                                    <a:schemeClr val="bg1">
                                      <a:alpha val="90000"/>
                                    </a:schemeClr>
                                  </a:innerShdw>
                                </a:effectLst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1" name="Gruppieren 21"/>
                              <wpg:cNvGrpSpPr/>
                              <wpg:grpSpPr>
                                <a:xfrm>
                                  <a:off x="100940" y="65315"/>
                                  <a:ext cx="1579418" cy="645951"/>
                                  <a:chOff x="0" y="0"/>
                                  <a:chExt cx="3456940" cy="12230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" name="Grafik 1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456940" cy="12230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0" name="Gerade Verbindung mit Pfeil 20"/>
                                <wps:cNvCnPr/>
                                <wps:spPr>
                                  <a:xfrm flipV="1">
                                    <a:off x="1732808" y="459674"/>
                                    <a:ext cx="0" cy="27907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230173" id="Gruppieren 22" o:spid="_x0000_s1026" style="position:absolute;margin-left:264.85pt;margin-top:32.35pt;width:139.95pt;height:62.2pt;z-index:253177856" coordsize="17773,78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">
                      <v:roundrect id="Abgerundetes Rechteck 19" o:spid="_x0000_s1027" style="position:absolute;width:17773;height:7899;visibility:visible;mso-wrap-style:square;v-text-anchor:top" arcsize="11056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" fillcolor="black [3213]" strokecolor="#327a86 [3215]"/>
                      <v:group id="Gruppieren 21" o:spid="_x0000_s1028" style="position:absolute;left:1009;top:653;width:15794;height:6459" coordsize="34569,1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oazyQAAAOA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">
                        <v:shape id="Grafik 13" o:spid="_x0000_s1029" type="#_x0000_t75" style="position:absolute;width:34569;height:122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">
                          <v:imagedata r:id="rId30" o:title=""/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Gerade Verbindung mit Pfeil 20" o:spid="_x0000_s1030" type="#_x0000_t32" style="position:absolute;left:17328;top:4596;width:0;height:2791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" strokecolor="black [3200]" strokeweight=".5pt">
                          <v:stroke endarrow="block" joinstyle="miter"/>
                        </v:shape>
                      </v:group>
                    </v:group>
                  </w:pict>
                </mc:Fallback>
              </mc:AlternateContent>
            </w:r>
          </w:p>
          <w:p w14:paraId="73F82492" w14:textId="2276B03C" w:rsidR="00C50D7C" w:rsidRPr="007F4553" w:rsidRDefault="00CC4B20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Welchen Anteil hat der </w:t>
            </w:r>
            <w:r w:rsidRPr="007F4553">
              <w:rPr>
                <w:rFonts w:cstheme="minorHAnsi"/>
                <w:color w:val="0070C0"/>
              </w:rPr>
              <w:t>blaue</w:t>
            </w:r>
            <w:r w:rsidRPr="007F4553">
              <w:rPr>
                <w:rFonts w:cstheme="minorHAnsi"/>
              </w:rPr>
              <w:t xml:space="preserve"> </w:t>
            </w:r>
            <w:r w:rsidR="006457FB" w:rsidRPr="007F4553">
              <w:rPr>
                <w:rFonts w:cstheme="minorHAnsi"/>
              </w:rPr>
              <w:t xml:space="preserve">Teil am ganzen </w:t>
            </w:r>
            <w:r w:rsidR="008C58D0" w:rsidRPr="007F4553">
              <w:rPr>
                <w:rFonts w:cstheme="minorHAnsi"/>
              </w:rPr>
              <w:t>St</w:t>
            </w:r>
            <w:r w:rsidRPr="007F4553">
              <w:rPr>
                <w:rFonts w:cstheme="minorHAnsi"/>
              </w:rPr>
              <w:t>reifen?</w:t>
            </w:r>
          </w:p>
          <w:p w14:paraId="5DCAEEA7" w14:textId="3E53AC10" w:rsidR="008C58D0" w:rsidRPr="007F4553" w:rsidRDefault="00CC4B20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Welchen Anteil hat der </w:t>
            </w:r>
            <w:r w:rsidRPr="007F4553">
              <w:rPr>
                <w:rFonts w:cstheme="minorHAnsi"/>
                <w:color w:val="C00000"/>
              </w:rPr>
              <w:t>rote</w:t>
            </w:r>
            <w:r w:rsidRPr="007F4553">
              <w:rPr>
                <w:rFonts w:cstheme="minorHAnsi"/>
              </w:rPr>
              <w:t xml:space="preserve"> </w:t>
            </w:r>
            <w:r w:rsidR="006457FB" w:rsidRPr="007F4553">
              <w:rPr>
                <w:rFonts w:cstheme="minorHAnsi"/>
              </w:rPr>
              <w:t xml:space="preserve">Teil am ganzen </w:t>
            </w:r>
            <w:r w:rsidR="008C58D0" w:rsidRPr="007F4553">
              <w:rPr>
                <w:rFonts w:cstheme="minorHAnsi"/>
              </w:rPr>
              <w:t>S</w:t>
            </w:r>
            <w:r w:rsidRPr="007F4553">
              <w:rPr>
                <w:rFonts w:cstheme="minorHAnsi"/>
              </w:rPr>
              <w:t>treifen?</w:t>
            </w:r>
          </w:p>
          <w:p w14:paraId="10ED937C" w14:textId="62962C28" w:rsidR="008C58D0" w:rsidRPr="007F4553" w:rsidRDefault="00307330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Wie schiebt Rico die Teile zusammen? Zeige am </w:t>
            </w:r>
            <w:r w:rsidRPr="007F4553">
              <w:rPr>
                <w:rFonts w:cstheme="minorHAnsi"/>
              </w:rPr>
              <w:br/>
              <w:t xml:space="preserve">digitalen Bruchstreifen oder </w:t>
            </w:r>
            <w:r w:rsidR="005062D1">
              <w:rPr>
                <w:rFonts w:cstheme="minorHAnsi"/>
              </w:rPr>
              <w:t>a</w:t>
            </w:r>
            <w:r w:rsidRPr="007F4553">
              <w:rPr>
                <w:rFonts w:cstheme="minorHAnsi"/>
              </w:rPr>
              <w:t>n der Streifentafel.</w:t>
            </w:r>
          </w:p>
          <w:p w14:paraId="54F57174" w14:textId="41C08BB4" w:rsidR="00CC4B20" w:rsidRPr="007F4553" w:rsidRDefault="00CC4B20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Mit welchen Aufgaben könnte man das </w:t>
            </w:r>
            <w:r w:rsidRPr="007F4553">
              <w:rPr>
                <w:rFonts w:cstheme="minorHAnsi"/>
              </w:rPr>
              <w:br/>
              <w:t>Zusammenfügen beider Anteile darstellen?</w:t>
            </w:r>
          </w:p>
          <w:p w14:paraId="0459F74E" w14:textId="1394E132" w:rsidR="00CC4B20" w:rsidRPr="007F4553" w:rsidRDefault="00CC4B20" w:rsidP="00307330">
            <w:pPr>
              <w:pStyle w:val="Listenabsatz"/>
              <w:numPr>
                <w:ilvl w:val="0"/>
                <w:numId w:val="0"/>
              </w:numPr>
              <w:ind w:left="284"/>
              <w:rPr>
                <w:rFonts w:cstheme="minorHAnsi"/>
              </w:rPr>
            </w:pPr>
          </w:p>
        </w:tc>
      </w:tr>
      <w:tr w:rsidR="00C21526" w:rsidRPr="007F4553" w14:paraId="75978358" w14:textId="77777777" w:rsidTr="005143FE">
        <w:tc>
          <w:tcPr>
            <w:tcW w:w="672" w:type="dxa"/>
          </w:tcPr>
          <w:p w14:paraId="79FB3896" w14:textId="77777777" w:rsidR="00C21526" w:rsidRPr="007F4553" w:rsidRDefault="00C21526" w:rsidP="00C21526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</w:tc>
        <w:tc>
          <w:tcPr>
            <w:tcW w:w="426" w:type="dxa"/>
          </w:tcPr>
          <w:p w14:paraId="35B6D0BF" w14:textId="087B28A4" w:rsidR="00C21526" w:rsidRPr="007F4553" w:rsidRDefault="00C21526" w:rsidP="00C21526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c)</w:t>
            </w:r>
          </w:p>
        </w:tc>
        <w:tc>
          <w:tcPr>
            <w:tcW w:w="8363" w:type="dxa"/>
            <w:gridSpan w:val="6"/>
          </w:tcPr>
          <w:p w14:paraId="7932E00D" w14:textId="6FF0883D" w:rsidR="00C21526" w:rsidRPr="007F4553" w:rsidRDefault="00C21526" w:rsidP="00C21526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Stelle Dir vor, erst sind fünf Sechstel blau gefärbt, dann </w:t>
            </w:r>
            <w:r w:rsidRPr="007F4553">
              <w:rPr>
                <w:rFonts w:cstheme="minorHAnsi"/>
              </w:rPr>
              <w:br/>
              <w:t xml:space="preserve">nimmst du zwei blaue Sechstel weg und färbst sie stattdessen rot. </w:t>
            </w:r>
          </w:p>
          <w:p w14:paraId="6CF4C41C" w14:textId="5EBE6EAD" w:rsidR="00C21526" w:rsidRPr="007F4553" w:rsidRDefault="00C21526" w:rsidP="00C21526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Welche Aufgabe passt dazu?</w:t>
            </w:r>
          </w:p>
          <w:p w14:paraId="160C8274" w14:textId="5480BEB1" w:rsidR="00C21526" w:rsidRPr="007F4553" w:rsidRDefault="00C21526" w:rsidP="00C21526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drawing>
                <wp:anchor distT="0" distB="0" distL="114300" distR="114300" simplePos="0" relativeHeight="253323264" behindDoc="0" locked="0" layoutInCell="1" allowOverlap="1" wp14:anchorId="7289D75A" wp14:editId="2EF0F703">
                  <wp:simplePos x="0" y="0"/>
                  <wp:positionH relativeFrom="column">
                    <wp:posOffset>3726815</wp:posOffset>
                  </wp:positionH>
                  <wp:positionV relativeFrom="paragraph">
                    <wp:posOffset>1905</wp:posOffset>
                  </wp:positionV>
                  <wp:extent cx="1383030" cy="200025"/>
                  <wp:effectExtent l="0" t="0" r="1270" b="3175"/>
                  <wp:wrapNone/>
                  <wp:docPr id="155390616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906164" name="Grafik 1553906164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8303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553">
              <w:rPr>
                <w:rFonts w:cstheme="minorHAnsi"/>
              </w:rPr>
              <w:t xml:space="preserve">Wieso kannst du zu einem Bild mehrere Aufgaben finden? </w:t>
            </w:r>
          </w:p>
          <w:p w14:paraId="518F6D5D" w14:textId="0CEDC713" w:rsidR="00C21526" w:rsidRPr="007F4553" w:rsidRDefault="00C21526" w:rsidP="00C21526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Findest Du noch eine Aufgabe zu demselben Bild?</w:t>
            </w:r>
          </w:p>
          <w:p w14:paraId="41730BC6" w14:textId="1FD052AD" w:rsidR="00C21526" w:rsidRPr="007F4553" w:rsidRDefault="00C21526" w:rsidP="00C21526">
            <w:pPr>
              <w:spacing w:line="240" w:lineRule="atLeast"/>
              <w:rPr>
                <w:rFonts w:cstheme="minorHAnsi"/>
              </w:rPr>
            </w:pPr>
          </w:p>
        </w:tc>
      </w:tr>
      <w:tr w:rsidR="00C21526" w:rsidRPr="007F4553" w14:paraId="260E2BA3" w14:textId="77777777" w:rsidTr="005143FE">
        <w:tc>
          <w:tcPr>
            <w:tcW w:w="672" w:type="dxa"/>
          </w:tcPr>
          <w:p w14:paraId="71DA76FB" w14:textId="77777777" w:rsidR="00C21526" w:rsidRPr="007F4553" w:rsidRDefault="00C21526" w:rsidP="00C21526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eastAsia="Calibri" w:cstheme="minorHAnsi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321216" behindDoc="0" locked="0" layoutInCell="1" allowOverlap="1" wp14:anchorId="3682C15F" wp14:editId="7DE8D08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229870" cy="167640"/>
                      <wp:effectExtent l="0" t="0" r="0" b="0"/>
                      <wp:wrapNone/>
                      <wp:docPr id="1080283015" name="Gruppieren 71">
                        <a:hlinkClick xmlns:a="http://schemas.openxmlformats.org/drawingml/2006/main" r:id="rId1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710698129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7105864" name="Dreieck 7">
                                <a:hlinkClick r:id="rId32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172A21" id="Gruppieren 71" o:spid="_x0000_s1026" href="https://mathe-sicher-koennen.dzlm.de/erklaervideos?nid=757" style="position:absolute;margin-left:0;margin-top:.1pt;width:18.1pt;height:13.2pt;z-index:253321216" coordorigin=",266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&#13;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" fillcolor="#327a86" stroked="f" strokeweight="1pt">
                        <v:stroke joinstyle="miter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&#13;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  <w:r w:rsidRPr="007F4553">
              <w:rPr>
                <w:rFonts w:cstheme="minorHAnsi"/>
                <w:noProof/>
              </w:rPr>
              <w:t xml:space="preserve">        </w:t>
            </w:r>
          </w:p>
          <w:p w14:paraId="27B37B5F" w14:textId="08D9D79D" w:rsidR="00C21526" w:rsidRPr="007F4553" w:rsidRDefault="00C21526" w:rsidP="00C21526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  <w:r w:rsidRPr="007F4553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B</w:t>
            </w:r>
            <w:r w:rsidR="00322655" w:rsidRPr="007F4553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4</w:t>
            </w:r>
            <w:r w:rsidR="00331856" w:rsidRPr="007F4553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-1</w:t>
            </w:r>
          </w:p>
        </w:tc>
        <w:tc>
          <w:tcPr>
            <w:tcW w:w="426" w:type="dxa"/>
          </w:tcPr>
          <w:p w14:paraId="2B90AD4D" w14:textId="448DC656" w:rsidR="00C21526" w:rsidRPr="007F4553" w:rsidRDefault="00C21526" w:rsidP="00C21526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d)</w:t>
            </w:r>
          </w:p>
        </w:tc>
        <w:tc>
          <w:tcPr>
            <w:tcW w:w="8363" w:type="dxa"/>
            <w:gridSpan w:val="6"/>
          </w:tcPr>
          <w:p w14:paraId="22E2E9FA" w14:textId="671AE36F" w:rsidR="0090791D" w:rsidRPr="0090791D" w:rsidRDefault="00C21526" w:rsidP="0090791D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w:drawing>
                <wp:anchor distT="0" distB="0" distL="114300" distR="114300" simplePos="0" relativeHeight="253319168" behindDoc="0" locked="0" layoutInCell="1" allowOverlap="1" wp14:anchorId="1A2822D5" wp14:editId="19CEB2B5">
                  <wp:simplePos x="0" y="0"/>
                  <wp:positionH relativeFrom="column">
                    <wp:posOffset>4395903</wp:posOffset>
                  </wp:positionH>
                  <wp:positionV relativeFrom="paragraph">
                    <wp:posOffset>-20496</wp:posOffset>
                  </wp:positionV>
                  <wp:extent cx="665748" cy="665748"/>
                  <wp:effectExtent l="0" t="0" r="0" b="0"/>
                  <wp:wrapNone/>
                  <wp:docPr id="1230814727" name="Grafik 76" descr="Vorschau Ihres QR Code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814727" name="Grafik 76" descr="Vorschau Ihres QR Code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48" cy="66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553">
              <w:rPr>
                <w:rFonts w:cstheme="minorHAnsi"/>
              </w:rPr>
              <w:t>Schaue das Erklärvideo und bearbeite die letzte Aufgabe im Video.</w:t>
            </w:r>
            <w:r w:rsidRPr="007F4553">
              <w:rPr>
                <w:rFonts w:cstheme="minorHAnsi"/>
                <w:noProof/>
              </w:rPr>
              <w:t xml:space="preserve"> </w:t>
            </w:r>
          </w:p>
          <w:p w14:paraId="685528E1" w14:textId="7C1C4D2B" w:rsidR="00C21526" w:rsidRPr="007F4553" w:rsidRDefault="00C21526" w:rsidP="00C21526">
            <w:pPr>
              <w:spacing w:line="240" w:lineRule="atLeast"/>
              <w:rPr>
                <w:rFonts w:cstheme="minorHAnsi"/>
              </w:rPr>
            </w:pPr>
          </w:p>
        </w:tc>
      </w:tr>
      <w:tr w:rsidR="00C21526" w:rsidRPr="007F4553" w14:paraId="74C501DE" w14:textId="77777777" w:rsidTr="005143FE">
        <w:tc>
          <w:tcPr>
            <w:tcW w:w="672" w:type="dxa"/>
          </w:tcPr>
          <w:p w14:paraId="30842590" w14:textId="77777777" w:rsidR="00C21526" w:rsidRPr="007F4553" w:rsidRDefault="00C21526" w:rsidP="00C21526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58A1DC27" w14:textId="4BE85D2D" w:rsidR="00C21526" w:rsidRPr="007F4553" w:rsidRDefault="00C21526" w:rsidP="00C21526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e)</w:t>
            </w:r>
          </w:p>
        </w:tc>
        <w:tc>
          <w:tcPr>
            <w:tcW w:w="8363" w:type="dxa"/>
            <w:gridSpan w:val="6"/>
          </w:tcPr>
          <w:p w14:paraId="51ECC8A3" w14:textId="5481FB27" w:rsidR="00C21526" w:rsidRPr="007F4553" w:rsidRDefault="00C21526" w:rsidP="00C21526">
            <w:pPr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230374C4" wp14:editId="1617207D">
                      <wp:simplePos x="0" y="0"/>
                      <wp:positionH relativeFrom="column">
                        <wp:posOffset>4319270</wp:posOffset>
                      </wp:positionH>
                      <wp:positionV relativeFrom="paragraph">
                        <wp:posOffset>297859</wp:posOffset>
                      </wp:positionV>
                      <wp:extent cx="938463" cy="585537"/>
                      <wp:effectExtent l="0" t="0" r="0" b="0"/>
                      <wp:wrapNone/>
                      <wp:docPr id="1093017939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8463" cy="5855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3F1802" w14:textId="7EDCF67B" w:rsidR="00C21526" w:rsidRPr="00C21526" w:rsidRDefault="00C21526" w:rsidP="00C21526">
                                  <w:pPr>
                                    <w:spacing w:line="216" w:lineRule="auto"/>
                                    <w:rPr>
                                      <w:color w:val="A44168" w:themeColor="accent5"/>
                                      <w:sz w:val="14"/>
                                      <w:szCs w:val="14"/>
                                    </w:rPr>
                                  </w:pPr>
                                  <w:hyperlink r:id="rId34" w:history="1">
                                    <w:r w:rsidRPr="00C21526">
                                      <w:rPr>
                                        <w:rStyle w:val="Hyperlink"/>
                                        <w:noProof/>
                                        <w:color w:val="A44168" w:themeColor="accent5"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</w:t>
                                    </w:r>
                                    <w:r w:rsidR="0090791D">
                                      <w:rPr>
                                        <w:rStyle w:val="Hyperlink"/>
                                        <w:noProof/>
                                        <w:color w:val="A44168" w:themeColor="accent5"/>
                                        <w:sz w:val="14"/>
                                        <w:szCs w:val="14"/>
                                        <w:u w:val="none"/>
                                      </w:rPr>
                                      <w:t>757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30374C4" id="Textfeld 78" o:spid="_x0000_s1199" type="#_x0000_t202" style="position:absolute;margin-left:340.1pt;margin-top:23.45pt;width:73.9pt;height:46.1pt;z-index:25332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" filled="f" stroked="f" strokeweight=".5pt">
                      <v:textbox>
                        <w:txbxContent>
                          <w:p w14:paraId="483F1802" w14:textId="7EDCF67B" w:rsidR="00C21526" w:rsidRPr="00C21526" w:rsidRDefault="00C21526" w:rsidP="00C21526">
                            <w:pPr>
                              <w:spacing w:line="216" w:lineRule="auto"/>
                              <w:rPr>
                                <w:color w:val="A44168" w:themeColor="accent5"/>
                                <w:sz w:val="14"/>
                                <w:szCs w:val="14"/>
                              </w:rPr>
                            </w:pPr>
                            <w:hyperlink r:id="rId35" w:history="1">
                              <w:r w:rsidRPr="00C21526">
                                <w:rPr>
                                  <w:rStyle w:val="Hyperlink"/>
                                  <w:noProof/>
                                  <w:color w:val="A44168" w:themeColor="accent5"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</w:t>
                              </w:r>
                              <w:r w:rsidR="0090791D">
                                <w:rPr>
                                  <w:rStyle w:val="Hyperlink"/>
                                  <w:noProof/>
                                  <w:color w:val="A44168" w:themeColor="accent5"/>
                                  <w:sz w:val="14"/>
                                  <w:szCs w:val="14"/>
                                  <w:u w:val="none"/>
                                </w:rPr>
                                <w:t>757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4553">
              <w:rPr>
                <w:rFonts w:cstheme="minorHAnsi"/>
              </w:rPr>
              <w:t xml:space="preserve">Stelle an Bruchstreifen folgende Aufgaben dar und </w:t>
            </w:r>
            <w:r w:rsidR="00B60BFF">
              <w:rPr>
                <w:rFonts w:cstheme="minorHAnsi"/>
              </w:rPr>
              <w:t>rechne</w:t>
            </w:r>
            <w:r w:rsidR="005062D1">
              <w:rPr>
                <w:rFonts w:cstheme="minorHAnsi"/>
              </w:rPr>
              <w:t xml:space="preserve"> sie</w:t>
            </w:r>
            <w:r w:rsidR="00B60BFF">
              <w:rPr>
                <w:rFonts w:cstheme="minorHAnsi"/>
              </w:rPr>
              <w:t xml:space="preserve"> aus.</w:t>
            </w:r>
            <w:r w:rsidRPr="007F4553">
              <w:rPr>
                <w:rFonts w:cstheme="minorHAnsi"/>
              </w:rPr>
              <w:t xml:space="preserve"> </w:t>
            </w:r>
          </w:p>
          <w:p w14:paraId="668C2B87" w14:textId="15EB0B6A" w:rsidR="00C21526" w:rsidRPr="00B60BFF" w:rsidRDefault="008D5CC7" w:rsidP="00C21526">
            <w:pPr>
              <w:rPr>
                <w:rFonts w:cstheme="minorHAnsi"/>
                <w:sz w:val="11"/>
                <w:szCs w:val="11"/>
              </w:rPr>
            </w:pPr>
            <w:r w:rsidRPr="00B60BFF">
              <w:rPr>
                <w:rFonts w:cstheme="minorHAnsi"/>
                <w:noProof/>
                <w:sz w:val="11"/>
                <w:szCs w:val="11"/>
              </w:rPr>
              <mc:AlternateContent>
                <mc:Choice Requires="wpg">
                  <w:drawing>
                    <wp:anchor distT="0" distB="0" distL="114300" distR="114300" simplePos="0" relativeHeight="253508608" behindDoc="0" locked="0" layoutInCell="1" allowOverlap="1" wp14:anchorId="75218FF6" wp14:editId="792F36C7">
                      <wp:simplePos x="0" y="0"/>
                      <wp:positionH relativeFrom="column">
                        <wp:posOffset>800735</wp:posOffset>
                      </wp:positionH>
                      <wp:positionV relativeFrom="paragraph">
                        <wp:posOffset>154940</wp:posOffset>
                      </wp:positionV>
                      <wp:extent cx="2975610" cy="327660"/>
                      <wp:effectExtent l="0" t="0" r="0" b="2540"/>
                      <wp:wrapNone/>
                      <wp:docPr id="1125698909" name="Gruppieren 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5610" cy="327660"/>
                                <a:chOff x="0" y="0"/>
                                <a:chExt cx="2975610" cy="327660"/>
                              </a:xfrm>
                            </wpg:grpSpPr>
                            <wpg:grpSp>
                              <wpg:cNvPr id="1609800824" name="Gruppieren 381"/>
                              <wpg:cNvGrpSpPr/>
                              <wpg:grpSpPr>
                                <a:xfrm>
                                  <a:off x="0" y="635"/>
                                  <a:ext cx="363990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947134643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44477E" w14:textId="2AF84D34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43679615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878037399" name="Gruppieren 381"/>
                              <wpg:cNvGrpSpPr/>
                              <wpg:grpSpPr>
                                <a:xfrm>
                                  <a:off x="2611755" y="0"/>
                                  <a:ext cx="363855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1871429724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485C08" w14:textId="77777777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813183777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221696912" name="Gruppieren 381"/>
                              <wpg:cNvGrpSpPr/>
                              <wpg:grpSpPr>
                                <a:xfrm>
                                  <a:off x="1280160" y="0"/>
                                  <a:ext cx="363855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246482966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DC6ECF" w14:textId="77777777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79903101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218FF6" id="Gruppieren 382" o:spid="_x0000_s1200" style="position:absolute;margin-left:63.05pt;margin-top:12.2pt;width:234.3pt;height:25.8pt;z-index:253508608" coordsize="29756,327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">
                      <v:group id="Gruppieren 381" o:spid="_x0000_s1201" style="position:absolute;top:6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">
                        <v:shape id="_x0000_s1202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6C44477E" w14:textId="2AF84D34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203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">
                          <v:imagedata r:id="rId37" o:title="" recolortarget="#333 [1446]"/>
                        </v:shape>
                      </v:group>
                      <v:group id="Gruppieren 381" o:spid="_x0000_s1204" style="position:absolute;left:26117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">
                        <v:shape id="_x0000_s1205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33485C08" w14:textId="77777777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206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">
                          <v:imagedata r:id="rId37" o:title="" recolortarget="#333 [1446]"/>
                        </v:shape>
                      </v:group>
                      <v:group id="Gruppieren 381" o:spid="_x0000_s1207" style="position:absolute;left:12801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">
                        <v:shape id="_x0000_s1208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10DC6ECF" w14:textId="77777777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209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 w:rsidRPr="00B60BFF">
              <w:rPr>
                <w:rFonts w:cstheme="minorHAnsi"/>
                <w:noProof/>
                <w:sz w:val="11"/>
                <w:szCs w:val="11"/>
              </w:rPr>
              <mc:AlternateContent>
                <mc:Choice Requires="wpg">
                  <w:drawing>
                    <wp:anchor distT="0" distB="0" distL="114300" distR="114300" simplePos="0" relativeHeight="253310976" behindDoc="0" locked="0" layoutInCell="1" allowOverlap="1" wp14:anchorId="09616A48" wp14:editId="08998849">
                      <wp:simplePos x="0" y="0"/>
                      <wp:positionH relativeFrom="column">
                        <wp:posOffset>1507705</wp:posOffset>
                      </wp:positionH>
                      <wp:positionV relativeFrom="paragraph">
                        <wp:posOffset>121285</wp:posOffset>
                      </wp:positionV>
                      <wp:extent cx="640080" cy="329565"/>
                      <wp:effectExtent l="0" t="0" r="7620" b="635"/>
                      <wp:wrapNone/>
                      <wp:docPr id="1929492553" name="Gruppieren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29565"/>
                                <a:chOff x="0" y="10216"/>
                                <a:chExt cx="641144" cy="330526"/>
                              </a:xfrm>
                            </wpg:grpSpPr>
                            <wps:wsp>
                              <wps:cNvPr id="867422711" name="Textfeld 3"/>
                              <wps:cNvSpPr txBox="1"/>
                              <wps:spPr>
                                <a:xfrm>
                                  <a:off x="387555" y="10216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151810625" name="Gruppieren 1151810625"/>
                              <wpg:cNvGrpSpPr/>
                              <wpg:grpSpPr>
                                <a:xfrm>
                                  <a:off x="0" y="17214"/>
                                  <a:ext cx="263283" cy="322262"/>
                                  <a:chOff x="0" y="19566"/>
                                  <a:chExt cx="265727" cy="366303"/>
                                </a:xfrm>
                              </wpg:grpSpPr>
                              <wps:wsp>
                                <wps:cNvPr id="1765863575" name="Textfeld 3"/>
                                <wps:cNvSpPr txBox="1"/>
                                <wps:spPr>
                                  <a:xfrm>
                                    <a:off x="52868" y="19566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357AA0" w14:textId="77777777" w:rsidR="00C21526" w:rsidRDefault="00C21526" w:rsidP="00BF551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79217407" name="Textfeld 3"/>
                                <wps:cNvSpPr txBox="1"/>
                                <wps:spPr>
                                  <a:xfrm>
                                    <a:off x="0" y="221927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AE2478" w14:textId="77777777" w:rsidR="00C21526" w:rsidRDefault="00C21526" w:rsidP="00BF551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67681615" name="Gerade Verbindung 1367681615"/>
                                <wps:cNvCnPr/>
                                <wps:spPr>
                                  <a:xfrm>
                                    <a:off x="50712" y="218126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87921758" name="Gruppieren 387921758"/>
                              <wpg:cNvGrpSpPr/>
                              <wpg:grpSpPr>
                                <a:xfrm>
                                  <a:off x="213640" y="22490"/>
                                  <a:ext cx="427504" cy="318252"/>
                                  <a:chOff x="213640" y="24790"/>
                                  <a:chExt cx="427504" cy="360762"/>
                                </a:xfrm>
                              </wpg:grpSpPr>
                              <wpg:grpSp>
                                <wpg:cNvPr id="514015647" name="Gruppieren 514015647"/>
                                <wpg:cNvGrpSpPr/>
                                <wpg:grpSpPr>
                                  <a:xfrm>
                                    <a:off x="213640" y="24790"/>
                                    <a:ext cx="427504" cy="360762"/>
                                    <a:chOff x="213640" y="24790"/>
                                    <a:chExt cx="427504" cy="360762"/>
                                  </a:xfrm>
                                </wpg:grpSpPr>
                                <wpg:grpSp>
                                  <wpg:cNvPr id="367862376" name="Gruppieren 367862376"/>
                                  <wpg:cNvGrpSpPr/>
                                  <wpg:grpSpPr>
                                    <a:xfrm>
                                      <a:off x="377861" y="24790"/>
                                      <a:ext cx="263283" cy="360762"/>
                                      <a:chOff x="377861" y="24842"/>
                                      <a:chExt cx="265727" cy="361746"/>
                                    </a:xfrm>
                                  </wpg:grpSpPr>
                                  <wps:wsp>
                                    <wps:cNvPr id="1308059456" name="Textfeld 3"/>
                                    <wps:cNvSpPr txBox="1"/>
                                    <wps:spPr>
                                      <a:xfrm>
                                        <a:off x="429842" y="248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B9C8FD" w14:textId="0949CD12" w:rsidR="00C21526" w:rsidRDefault="00C21526" w:rsidP="00BF5518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953928825" name="Textfeld 3"/>
                                    <wps:cNvSpPr txBox="1"/>
                                    <wps:spPr>
                                      <a:xfrm>
                                        <a:off x="377861" y="222645"/>
                                        <a:ext cx="265727" cy="163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76070FE" w14:textId="77777777" w:rsidR="00C21526" w:rsidRDefault="00C21526" w:rsidP="00BF5518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54990701" name="Gerade Verbindung 1654990701"/>
                                    <wps:cNvCnPr/>
                                    <wps:spPr>
                                      <a:xfrm>
                                        <a:off x="428573" y="21395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481888685" name="Textfeld 398"/>
                                  <wps:cNvSpPr txBox="1"/>
                                  <wps:spPr>
                                    <a:xfrm>
                                      <a:off x="213640" y="73249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9DBAD5E" w14:textId="77777777" w:rsidR="00C21526" w:rsidRDefault="00C21526" w:rsidP="00BF5518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80364174" name="Textfeld 398"/>
                                <wps:cNvSpPr txBox="1"/>
                                <wps:spPr>
                                  <a:xfrm>
                                    <a:off x="229714" y="11954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96DAF9" w14:textId="77777777" w:rsidR="00C21526" w:rsidRDefault="00C21526" w:rsidP="00BF551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616A48" id="Gruppieren 501" o:spid="_x0000_s1210" style="position:absolute;margin-left:118.7pt;margin-top:9.55pt;width:50.4pt;height:25.95pt;z-index:253310976" coordorigin=",102" coordsize="6411,33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">
                      <v:shape id="Textfeld 3" o:spid="_x0000_s1211" type="#_x0000_t202" style="position:absolute;left:3875;top:102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" filled="f" stroked="f" strokeweight=".5pt">
                        <v:textbox style="mso-fit-shape-to-text:t" inset="0,0,0,0"/>
                      </v:shape>
                      <v:group id="Gruppieren 1151810625" o:spid="_x0000_s1212" style="position:absolute;top:172;width:2632;height:3222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">
                        <v:shape id="Textfeld 3" o:spid="_x0000_s1213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0357AA0" w14:textId="77777777" w:rsidR="00C21526" w:rsidRDefault="00C21526" w:rsidP="00BF5518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214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EAE2478" w14:textId="77777777" w:rsidR="00C21526" w:rsidRDefault="00C21526" w:rsidP="00BF5518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367681615" o:spid="_x0000_s1215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387921758" o:spid="_x0000_s1216" style="position:absolute;left:2136;top:224;width:4275;height:3183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">
                        <v:group id="Gruppieren 514015647" o:spid="_x0000_s1217" style="position:absolute;left:2136;top:247;width:4275;height:3608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">
                          <v:group id="Gruppieren 367862376" o:spid="_x0000_s1218" style="position:absolute;left:3778;top:247;width:2633;height:3608" coordorigin="3778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">
                            <v:shape id="Textfeld 3" o:spid="_x0000_s1219" type="#_x0000_t202" style="position:absolute;left:4298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49B9C8FD" w14:textId="0949CD12" w:rsidR="00C21526" w:rsidRDefault="00C21526" w:rsidP="00BF5518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20" type="#_x0000_t202" style="position:absolute;left:3778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76070FE" w14:textId="77777777" w:rsidR="00C21526" w:rsidRDefault="00C21526" w:rsidP="00BF5518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654990701" o:spid="_x0000_s1221" style="position:absolute;visibility:visible;mso-wrap-style:square" from="4285,2139" to="5739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222" type="#_x0000_t202" style="position:absolute;left:2136;top:73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49DBAD5E" w14:textId="77777777" w:rsidR="00C21526" w:rsidRDefault="00C21526" w:rsidP="00BF5518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223" type="#_x0000_t202" style="position:absolute;left:2297;top:1195;width:1578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0B96DAF9" w14:textId="77777777" w:rsidR="00C21526" w:rsidRDefault="00C21526" w:rsidP="00BF551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B60BFF">
              <w:rPr>
                <w:rFonts w:cstheme="minorHAnsi"/>
                <w:noProof/>
                <w:sz w:val="11"/>
                <w:szCs w:val="11"/>
              </w:rPr>
              <mc:AlternateContent>
                <mc:Choice Requires="wpg">
                  <w:drawing>
                    <wp:anchor distT="0" distB="0" distL="114300" distR="114300" simplePos="0" relativeHeight="253306880" behindDoc="0" locked="0" layoutInCell="1" allowOverlap="1" wp14:anchorId="19FABC90" wp14:editId="60978944">
                      <wp:simplePos x="0" y="0"/>
                      <wp:positionH relativeFrom="column">
                        <wp:posOffset>2826600</wp:posOffset>
                      </wp:positionH>
                      <wp:positionV relativeFrom="paragraph">
                        <wp:posOffset>113665</wp:posOffset>
                      </wp:positionV>
                      <wp:extent cx="640080" cy="329565"/>
                      <wp:effectExtent l="0" t="0" r="7620" b="635"/>
                      <wp:wrapNone/>
                      <wp:docPr id="2003354938" name="Gruppieren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29565"/>
                                <a:chOff x="0" y="10216"/>
                                <a:chExt cx="641144" cy="330526"/>
                              </a:xfrm>
                            </wpg:grpSpPr>
                            <wps:wsp>
                              <wps:cNvPr id="862098306" name="Textfeld 3"/>
                              <wps:cNvSpPr txBox="1"/>
                              <wps:spPr>
                                <a:xfrm>
                                  <a:off x="387555" y="10216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423733201" name="Gruppieren 1423733201"/>
                              <wpg:cNvGrpSpPr/>
                              <wpg:grpSpPr>
                                <a:xfrm>
                                  <a:off x="0" y="17214"/>
                                  <a:ext cx="263283" cy="322262"/>
                                  <a:chOff x="0" y="19566"/>
                                  <a:chExt cx="265727" cy="366303"/>
                                </a:xfrm>
                              </wpg:grpSpPr>
                              <wps:wsp>
                                <wps:cNvPr id="1974612218" name="Textfeld 3"/>
                                <wps:cNvSpPr txBox="1"/>
                                <wps:spPr>
                                  <a:xfrm>
                                    <a:off x="52868" y="19566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1E81B6" w14:textId="678A3733" w:rsidR="00C21526" w:rsidRDefault="00C21526" w:rsidP="00D141E4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91822726" name="Textfeld 3"/>
                                <wps:cNvSpPr txBox="1"/>
                                <wps:spPr>
                                  <a:xfrm>
                                    <a:off x="0" y="221927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B9B036" w14:textId="77777777" w:rsidR="00C21526" w:rsidRDefault="00C21526" w:rsidP="00D141E4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4409628" name="Gerade Verbindung 1174409628"/>
                                <wps:cNvCnPr/>
                                <wps:spPr>
                                  <a:xfrm>
                                    <a:off x="50712" y="218126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51276015" name="Gruppieren 1051276015"/>
                              <wpg:cNvGrpSpPr/>
                              <wpg:grpSpPr>
                                <a:xfrm>
                                  <a:off x="213640" y="22490"/>
                                  <a:ext cx="427504" cy="318252"/>
                                  <a:chOff x="213640" y="24790"/>
                                  <a:chExt cx="427504" cy="360762"/>
                                </a:xfrm>
                              </wpg:grpSpPr>
                              <wpg:grpSp>
                                <wpg:cNvPr id="1514577597" name="Gruppieren 1514577597"/>
                                <wpg:cNvGrpSpPr/>
                                <wpg:grpSpPr>
                                  <a:xfrm>
                                    <a:off x="213640" y="24790"/>
                                    <a:ext cx="427504" cy="360762"/>
                                    <a:chOff x="213640" y="24790"/>
                                    <a:chExt cx="427504" cy="360762"/>
                                  </a:xfrm>
                                </wpg:grpSpPr>
                                <wpg:grpSp>
                                  <wpg:cNvPr id="585407345" name="Gruppieren 585407345"/>
                                  <wpg:cNvGrpSpPr/>
                                  <wpg:grpSpPr>
                                    <a:xfrm>
                                      <a:off x="377861" y="24790"/>
                                      <a:ext cx="263283" cy="360762"/>
                                      <a:chOff x="377861" y="24842"/>
                                      <a:chExt cx="265727" cy="361746"/>
                                    </a:xfrm>
                                  </wpg:grpSpPr>
                                  <wps:wsp>
                                    <wps:cNvPr id="741560331" name="Textfeld 3"/>
                                    <wps:cNvSpPr txBox="1"/>
                                    <wps:spPr>
                                      <a:xfrm>
                                        <a:off x="429842" y="248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8BAED90" w14:textId="77777777" w:rsidR="00C21526" w:rsidRDefault="00C21526" w:rsidP="00D141E4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113880460" name="Textfeld 3"/>
                                    <wps:cNvSpPr txBox="1"/>
                                    <wps:spPr>
                                      <a:xfrm>
                                        <a:off x="377861" y="222645"/>
                                        <a:ext cx="265727" cy="163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EFC371" w14:textId="77777777" w:rsidR="00C21526" w:rsidRDefault="00C21526" w:rsidP="00D141E4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90776803" name="Gerade Verbindung 990776803"/>
                                    <wps:cNvCnPr/>
                                    <wps:spPr>
                                      <a:xfrm>
                                        <a:off x="428573" y="21395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832654882" name="Textfeld 398"/>
                                  <wps:cNvSpPr txBox="1"/>
                                  <wps:spPr>
                                    <a:xfrm>
                                      <a:off x="213640" y="73249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3E304D2" w14:textId="77777777" w:rsidR="00C21526" w:rsidRDefault="00C21526" w:rsidP="00D141E4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114406904" name="Textfeld 398"/>
                                <wps:cNvSpPr txBox="1"/>
                                <wps:spPr>
                                  <a:xfrm>
                                    <a:off x="229714" y="11954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0B8E5F" w14:textId="7947C92D" w:rsidR="00C21526" w:rsidRDefault="00C21526" w:rsidP="00D141E4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FABC90" id="_x0000_s1224" style="position:absolute;margin-left:222.55pt;margin-top:8.95pt;width:50.4pt;height:25.95pt;z-index:253306880" coordorigin=",102" coordsize="6411,33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">
                      <v:shape id="Textfeld 3" o:spid="_x0000_s1225" type="#_x0000_t202" style="position:absolute;left:3875;top:102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" filled="f" stroked="f" strokeweight=".5pt">
                        <v:textbox style="mso-fit-shape-to-text:t" inset="0,0,0,0"/>
                      </v:shape>
                      <v:group id="Gruppieren 1423733201" o:spid="_x0000_s1226" style="position:absolute;top:172;width:2632;height:3222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">
                        <v:shape id="Textfeld 3" o:spid="_x0000_s1227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4E1E81B6" w14:textId="678A3733" w:rsidR="00C21526" w:rsidRDefault="00C21526" w:rsidP="00D141E4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228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AB9B036" w14:textId="77777777" w:rsidR="00C21526" w:rsidRDefault="00C21526" w:rsidP="00D141E4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174409628" o:spid="_x0000_s1229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1051276015" o:spid="_x0000_s1230" style="position:absolute;left:2136;top:224;width:4275;height:3183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">
                        <v:group id="Gruppieren 1514577597" o:spid="_x0000_s1231" style="position:absolute;left:2136;top:247;width:4275;height:3608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">
                          <v:group id="Gruppieren 585407345" o:spid="_x0000_s1232" style="position:absolute;left:3778;top:247;width:2633;height:3608" coordorigin="3778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">
                            <v:shape id="Textfeld 3" o:spid="_x0000_s1233" type="#_x0000_t202" style="position:absolute;left:4298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58BAED90" w14:textId="77777777" w:rsidR="00C21526" w:rsidRDefault="00C21526" w:rsidP="00D141E4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34" type="#_x0000_t202" style="position:absolute;left:3778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5EFC371" w14:textId="77777777" w:rsidR="00C21526" w:rsidRDefault="00C21526" w:rsidP="00D141E4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990776803" o:spid="_x0000_s1235" style="position:absolute;visibility:visible;mso-wrap-style:square" from="4285,2139" to="5739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236" type="#_x0000_t202" style="position:absolute;left:2136;top:73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13E304D2" w14:textId="77777777" w:rsidR="00C21526" w:rsidRDefault="00C21526" w:rsidP="00D141E4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237" type="#_x0000_t202" style="position:absolute;left:2297;top:1195;width:1578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3F0B8E5F" w14:textId="7947C92D" w:rsidR="00C21526" w:rsidRDefault="00C21526" w:rsidP="00D141E4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21526" w:rsidRPr="00B60BFF">
              <w:rPr>
                <w:rFonts w:cstheme="minorHAnsi"/>
                <w:noProof/>
                <w:sz w:val="11"/>
                <w:szCs w:val="11"/>
              </w:rPr>
              <mc:AlternateContent>
                <mc:Choice Requires="wpg">
                  <w:drawing>
                    <wp:anchor distT="0" distB="0" distL="114300" distR="114300" simplePos="0" relativeHeight="253307904" behindDoc="0" locked="0" layoutInCell="1" allowOverlap="1" wp14:anchorId="071F580E" wp14:editId="3079E9C5">
                      <wp:simplePos x="0" y="0"/>
                      <wp:positionH relativeFrom="column">
                        <wp:posOffset>208283</wp:posOffset>
                      </wp:positionH>
                      <wp:positionV relativeFrom="paragraph">
                        <wp:posOffset>137852</wp:posOffset>
                      </wp:positionV>
                      <wp:extent cx="640080" cy="329678"/>
                      <wp:effectExtent l="0" t="0" r="7620" b="635"/>
                      <wp:wrapNone/>
                      <wp:docPr id="807634207" name="Gruppieren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29678"/>
                                <a:chOff x="0" y="10216"/>
                                <a:chExt cx="641144" cy="330526"/>
                              </a:xfrm>
                            </wpg:grpSpPr>
                            <wps:wsp>
                              <wps:cNvPr id="778039943" name="Textfeld 3"/>
                              <wps:cNvSpPr txBox="1"/>
                              <wps:spPr>
                                <a:xfrm>
                                  <a:off x="387555" y="10216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091940688" name="Gruppieren 1091940688"/>
                              <wpg:cNvGrpSpPr/>
                              <wpg:grpSpPr>
                                <a:xfrm>
                                  <a:off x="0" y="17214"/>
                                  <a:ext cx="263283" cy="322262"/>
                                  <a:chOff x="0" y="19566"/>
                                  <a:chExt cx="265727" cy="366303"/>
                                </a:xfrm>
                              </wpg:grpSpPr>
                              <wps:wsp>
                                <wps:cNvPr id="1550749581" name="Textfeld 3"/>
                                <wps:cNvSpPr txBox="1"/>
                                <wps:spPr>
                                  <a:xfrm>
                                    <a:off x="52868" y="19566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2CB31C2" w14:textId="076099C6" w:rsidR="00C21526" w:rsidRDefault="00C21526" w:rsidP="00D7079D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2937978" name="Textfeld 3"/>
                                <wps:cNvSpPr txBox="1"/>
                                <wps:spPr>
                                  <a:xfrm>
                                    <a:off x="0" y="221927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5CBB3A" w14:textId="77777777" w:rsidR="00C21526" w:rsidRDefault="00C21526" w:rsidP="00D7079D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7004305" name="Gerade Verbindung 1507004305"/>
                                <wps:cNvCnPr/>
                                <wps:spPr>
                                  <a:xfrm>
                                    <a:off x="50712" y="218126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12365316" name="Gruppieren 1612365316"/>
                              <wpg:cNvGrpSpPr/>
                              <wpg:grpSpPr>
                                <a:xfrm>
                                  <a:off x="213640" y="22490"/>
                                  <a:ext cx="427504" cy="318252"/>
                                  <a:chOff x="213640" y="24790"/>
                                  <a:chExt cx="427504" cy="360762"/>
                                </a:xfrm>
                              </wpg:grpSpPr>
                              <wpg:grpSp>
                                <wpg:cNvPr id="699923306" name="Gruppieren 699923306"/>
                                <wpg:cNvGrpSpPr/>
                                <wpg:grpSpPr>
                                  <a:xfrm>
                                    <a:off x="213640" y="24790"/>
                                    <a:ext cx="427504" cy="360762"/>
                                    <a:chOff x="213640" y="24790"/>
                                    <a:chExt cx="427504" cy="360762"/>
                                  </a:xfrm>
                                </wpg:grpSpPr>
                                <wpg:grpSp>
                                  <wpg:cNvPr id="2077836181" name="Gruppieren 2077836181"/>
                                  <wpg:cNvGrpSpPr/>
                                  <wpg:grpSpPr>
                                    <a:xfrm>
                                      <a:off x="377861" y="24790"/>
                                      <a:ext cx="263283" cy="360762"/>
                                      <a:chOff x="377861" y="24842"/>
                                      <a:chExt cx="265727" cy="361746"/>
                                    </a:xfrm>
                                  </wpg:grpSpPr>
                                  <wps:wsp>
                                    <wps:cNvPr id="655574953" name="Textfeld 3"/>
                                    <wps:cNvSpPr txBox="1"/>
                                    <wps:spPr>
                                      <a:xfrm>
                                        <a:off x="429842" y="248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432981" w14:textId="77777777" w:rsidR="00C21526" w:rsidRDefault="00C21526" w:rsidP="00D7079D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15443561" name="Textfeld 3"/>
                                    <wps:cNvSpPr txBox="1"/>
                                    <wps:spPr>
                                      <a:xfrm>
                                        <a:off x="377861" y="222645"/>
                                        <a:ext cx="265727" cy="163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5FEF1B" w14:textId="77777777" w:rsidR="00C21526" w:rsidRDefault="00C21526" w:rsidP="00D7079D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1341310" name="Gerade Verbindung 1681341310"/>
                                    <wps:cNvCnPr/>
                                    <wps:spPr>
                                      <a:xfrm>
                                        <a:off x="428573" y="21395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84522136" name="Textfeld 398"/>
                                  <wps:cNvSpPr txBox="1"/>
                                  <wps:spPr>
                                    <a:xfrm>
                                      <a:off x="213640" y="73249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D465E69" w14:textId="77777777" w:rsidR="00C21526" w:rsidRDefault="00C21526" w:rsidP="00D7079D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09930132" name="Textfeld 398"/>
                                <wps:cNvSpPr txBox="1"/>
                                <wps:spPr>
                                  <a:xfrm>
                                    <a:off x="229714" y="11954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1F06CF" w14:textId="77777777" w:rsidR="00C21526" w:rsidRDefault="00C21526" w:rsidP="00D7079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1F580E" id="_x0000_s1238" style="position:absolute;margin-left:16.4pt;margin-top:10.85pt;width:50.4pt;height:25.95pt;z-index:253307904" coordorigin=",102" coordsize="6411,33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">
                      <v:shape id="Textfeld 3" o:spid="_x0000_s1239" type="#_x0000_t202" style="position:absolute;left:3875;top:102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" filled="f" stroked="f" strokeweight=".5pt">
                        <v:textbox style="mso-fit-shape-to-text:t" inset="0,0,0,0"/>
                      </v:shape>
                      <v:group id="Gruppieren 1091940688" o:spid="_x0000_s1240" style="position:absolute;top:172;width:2632;height:3222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">
                        <v:shape id="Textfeld 3" o:spid="_x0000_s1241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2CB31C2" w14:textId="076099C6" w:rsidR="00C21526" w:rsidRDefault="00C21526" w:rsidP="00D7079D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242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75CBB3A" w14:textId="77777777" w:rsidR="00C21526" w:rsidRDefault="00C21526" w:rsidP="00D7079D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507004305" o:spid="_x0000_s1243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612365316" o:spid="_x0000_s1244" style="position:absolute;left:2136;top:224;width:4275;height:3183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">
                        <v:group id="Gruppieren 699923306" o:spid="_x0000_s1245" style="position:absolute;left:2136;top:247;width:4275;height:3608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">
                          <v:group id="Gruppieren 2077836181" o:spid="_x0000_s1246" style="position:absolute;left:3778;top:247;width:2633;height:3608" coordorigin="3778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">
                            <v:shape id="Textfeld 3" o:spid="_x0000_s1247" type="#_x0000_t202" style="position:absolute;left:4298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15432981" w14:textId="77777777" w:rsidR="00C21526" w:rsidRDefault="00C21526" w:rsidP="00D7079D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48" type="#_x0000_t202" style="position:absolute;left:3778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55FEF1B" w14:textId="77777777" w:rsidR="00C21526" w:rsidRDefault="00C21526" w:rsidP="00D7079D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681341310" o:spid="_x0000_s1249" style="position:absolute;visibility:visible;mso-wrap-style:square" from="4285,2139" to="5739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1250" type="#_x0000_t202" style="position:absolute;left:2136;top:73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5D465E69" w14:textId="77777777" w:rsidR="00C21526" w:rsidRDefault="00C21526" w:rsidP="00D7079D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251" type="#_x0000_t202" style="position:absolute;left:2297;top:1195;width:1578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041F06CF" w14:textId="77777777" w:rsidR="00C21526" w:rsidRDefault="00C21526" w:rsidP="00D7079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03D9FE32" w14:textId="6925FAD0" w:rsidR="00C21526" w:rsidRPr="007F4553" w:rsidRDefault="00C21526" w:rsidP="00C21526">
            <w:pPr>
              <w:pStyle w:val="Text"/>
              <w:tabs>
                <w:tab w:val="left" w:pos="459"/>
                <w:tab w:val="left" w:pos="1452"/>
                <w:tab w:val="left" w:pos="2124"/>
              </w:tabs>
              <w:spacing w:line="28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bCs/>
                <w:color w:val="auto"/>
              </w:rPr>
              <w:t>(</w:t>
            </w:r>
            <w:r w:rsidRPr="007F4553">
              <w:rPr>
                <w:rFonts w:asciiTheme="minorHAnsi" w:hAnsiTheme="minorHAnsi" w:cstheme="minorHAnsi"/>
              </w:rPr>
              <w:t>1)</w:t>
            </w:r>
            <w:r w:rsidRPr="007F4553">
              <w:rPr>
                <w:rFonts w:asciiTheme="minorHAnsi" w:hAnsiTheme="minorHAnsi" w:cstheme="minorHAnsi"/>
              </w:rPr>
              <w:tab/>
              <w:t xml:space="preserve">                          </w:t>
            </w:r>
            <w:r w:rsidR="008D5CC7">
              <w:rPr>
                <w:rFonts w:asciiTheme="minorHAnsi" w:hAnsiTheme="minorHAnsi" w:cstheme="minorHAnsi"/>
              </w:rPr>
              <w:t xml:space="preserve">       </w:t>
            </w:r>
            <w:r w:rsidRPr="007F4553">
              <w:rPr>
                <w:rFonts w:asciiTheme="minorHAnsi" w:hAnsiTheme="minorHAnsi" w:cstheme="minorHAnsi"/>
              </w:rPr>
              <w:t xml:space="preserve">(2)                      </w:t>
            </w:r>
            <w:r w:rsidR="008D5CC7">
              <w:rPr>
                <w:rFonts w:asciiTheme="minorHAnsi" w:hAnsiTheme="minorHAnsi" w:cstheme="minorHAnsi"/>
              </w:rPr>
              <w:t xml:space="preserve">    </w:t>
            </w:r>
            <w:r w:rsidRPr="007F4553">
              <w:rPr>
                <w:rFonts w:asciiTheme="minorHAnsi" w:hAnsiTheme="minorHAnsi" w:cstheme="minorHAnsi"/>
              </w:rPr>
              <w:t xml:space="preserve">     </w:t>
            </w:r>
            <w:r w:rsidR="008D5CC7">
              <w:rPr>
                <w:rFonts w:asciiTheme="minorHAnsi" w:hAnsiTheme="minorHAnsi" w:cstheme="minorHAnsi"/>
              </w:rPr>
              <w:t xml:space="preserve">      </w:t>
            </w:r>
            <w:r w:rsidRPr="007F4553">
              <w:rPr>
                <w:rFonts w:asciiTheme="minorHAnsi" w:hAnsiTheme="minorHAnsi" w:cstheme="minorHAnsi"/>
              </w:rPr>
              <w:t xml:space="preserve">(3) </w:t>
            </w:r>
          </w:p>
          <w:p w14:paraId="5CF963A2" w14:textId="65495373" w:rsidR="00C21526" w:rsidRPr="007F4553" w:rsidRDefault="008D5CC7" w:rsidP="00C21526">
            <w:pPr>
              <w:pStyle w:val="Text"/>
              <w:tabs>
                <w:tab w:val="left" w:pos="459"/>
                <w:tab w:val="left" w:pos="1452"/>
                <w:tab w:val="left" w:pos="2124"/>
              </w:tabs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10656" behindDoc="0" locked="0" layoutInCell="1" allowOverlap="1" wp14:anchorId="152D45CB" wp14:editId="235561E3">
                      <wp:simplePos x="0" y="0"/>
                      <wp:positionH relativeFrom="column">
                        <wp:posOffset>798035</wp:posOffset>
                      </wp:positionH>
                      <wp:positionV relativeFrom="paragraph">
                        <wp:posOffset>166388</wp:posOffset>
                      </wp:positionV>
                      <wp:extent cx="2975610" cy="327660"/>
                      <wp:effectExtent l="0" t="0" r="0" b="2540"/>
                      <wp:wrapNone/>
                      <wp:docPr id="11773114" name="Gruppieren 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5610" cy="327660"/>
                                <a:chOff x="0" y="0"/>
                                <a:chExt cx="2975610" cy="327660"/>
                              </a:xfrm>
                            </wpg:grpSpPr>
                            <wpg:grpSp>
                              <wpg:cNvPr id="1350129725" name="Gruppieren 381"/>
                              <wpg:cNvGrpSpPr/>
                              <wpg:grpSpPr>
                                <a:xfrm>
                                  <a:off x="0" y="635"/>
                                  <a:ext cx="363990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945998069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46D33C" w14:textId="77777777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5740013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233020235" name="Gruppieren 381"/>
                              <wpg:cNvGrpSpPr/>
                              <wpg:grpSpPr>
                                <a:xfrm>
                                  <a:off x="2611755" y="0"/>
                                  <a:ext cx="363855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1810924875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305299" w14:textId="77777777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01459020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332337834" name="Gruppieren 381"/>
                              <wpg:cNvGrpSpPr/>
                              <wpg:grpSpPr>
                                <a:xfrm>
                                  <a:off x="1280160" y="0"/>
                                  <a:ext cx="363855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834696333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88D74B" w14:textId="77777777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916799415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2D45CB" id="_x0000_s1252" style="position:absolute;margin-left:62.85pt;margin-top:13.1pt;width:234.3pt;height:25.8pt;z-index:253510656" coordsize="29756,327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">
                      <v:group id="Gruppieren 381" o:spid="_x0000_s1253" style="position:absolute;top:6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">
                        <v:shape id="_x0000_s1254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3346D33C" w14:textId="77777777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255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">
                          <v:imagedata r:id="rId37" o:title="" recolortarget="#333 [1446]"/>
                        </v:shape>
                      </v:group>
                      <v:group id="Gruppieren 381" o:spid="_x0000_s1256" style="position:absolute;left:26117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">
                        <v:shape id="_x0000_s1257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28305299" w14:textId="77777777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258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">
                          <v:imagedata r:id="rId37" o:title="" recolortarget="#333 [1446]"/>
                        </v:shape>
                      </v:group>
                      <v:group id="Gruppieren 381" o:spid="_x0000_s1259" style="position:absolute;left:12801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">
                        <v:shape id="_x0000_s1260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2B88D74B" w14:textId="77777777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261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12000" behindDoc="0" locked="0" layoutInCell="1" allowOverlap="1" wp14:anchorId="18CEE891" wp14:editId="050E1F55">
                      <wp:simplePos x="0" y="0"/>
                      <wp:positionH relativeFrom="column">
                        <wp:posOffset>2832315</wp:posOffset>
                      </wp:positionH>
                      <wp:positionV relativeFrom="paragraph">
                        <wp:posOffset>161290</wp:posOffset>
                      </wp:positionV>
                      <wp:extent cx="640080" cy="329565"/>
                      <wp:effectExtent l="0" t="0" r="7620" b="635"/>
                      <wp:wrapNone/>
                      <wp:docPr id="1548385316" name="Gruppieren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29565"/>
                                <a:chOff x="0" y="10216"/>
                                <a:chExt cx="641144" cy="330526"/>
                              </a:xfrm>
                            </wpg:grpSpPr>
                            <wps:wsp>
                              <wps:cNvPr id="724674532" name="Textfeld 3"/>
                              <wps:cNvSpPr txBox="1"/>
                              <wps:spPr>
                                <a:xfrm>
                                  <a:off x="387555" y="10216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462809494" name="Gruppieren 1462809494"/>
                              <wpg:cNvGrpSpPr/>
                              <wpg:grpSpPr>
                                <a:xfrm>
                                  <a:off x="0" y="17214"/>
                                  <a:ext cx="263283" cy="322262"/>
                                  <a:chOff x="0" y="19566"/>
                                  <a:chExt cx="265727" cy="366303"/>
                                </a:xfrm>
                              </wpg:grpSpPr>
                              <wps:wsp>
                                <wps:cNvPr id="1356801316" name="Textfeld 3"/>
                                <wps:cNvSpPr txBox="1"/>
                                <wps:spPr>
                                  <a:xfrm>
                                    <a:off x="52868" y="19566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A678BF" w14:textId="77777777" w:rsidR="00C21526" w:rsidRDefault="00C21526" w:rsidP="00BF551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118410236" name="Textfeld 3"/>
                                <wps:cNvSpPr txBox="1"/>
                                <wps:spPr>
                                  <a:xfrm>
                                    <a:off x="0" y="221927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72EF10" w14:textId="77777777" w:rsidR="00C21526" w:rsidRDefault="00C21526" w:rsidP="00BF551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3116729" name="Gerade Verbindung 763116729"/>
                                <wps:cNvCnPr/>
                                <wps:spPr>
                                  <a:xfrm>
                                    <a:off x="50712" y="218126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81365016" name="Gruppieren 1681365016"/>
                              <wpg:cNvGrpSpPr/>
                              <wpg:grpSpPr>
                                <a:xfrm>
                                  <a:off x="213640" y="22490"/>
                                  <a:ext cx="427504" cy="318252"/>
                                  <a:chOff x="213640" y="24790"/>
                                  <a:chExt cx="427504" cy="360762"/>
                                </a:xfrm>
                              </wpg:grpSpPr>
                              <wpg:grpSp>
                                <wpg:cNvPr id="455955318" name="Gruppieren 455955318"/>
                                <wpg:cNvGrpSpPr/>
                                <wpg:grpSpPr>
                                  <a:xfrm>
                                    <a:off x="213640" y="24790"/>
                                    <a:ext cx="427504" cy="360762"/>
                                    <a:chOff x="213640" y="24790"/>
                                    <a:chExt cx="427504" cy="360762"/>
                                  </a:xfrm>
                                </wpg:grpSpPr>
                                <wpg:grpSp>
                                  <wpg:cNvPr id="620240935" name="Gruppieren 620240935"/>
                                  <wpg:cNvGrpSpPr/>
                                  <wpg:grpSpPr>
                                    <a:xfrm>
                                      <a:off x="377861" y="24790"/>
                                      <a:ext cx="263283" cy="360762"/>
                                      <a:chOff x="377861" y="24842"/>
                                      <a:chExt cx="265727" cy="361746"/>
                                    </a:xfrm>
                                  </wpg:grpSpPr>
                                  <wps:wsp>
                                    <wps:cNvPr id="420154754" name="Textfeld 3"/>
                                    <wps:cNvSpPr txBox="1"/>
                                    <wps:spPr>
                                      <a:xfrm>
                                        <a:off x="429842" y="248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49EAB8" w14:textId="70575D5E" w:rsidR="00C21526" w:rsidRDefault="00C21526" w:rsidP="00BF5518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962121698" name="Textfeld 3"/>
                                    <wps:cNvSpPr txBox="1"/>
                                    <wps:spPr>
                                      <a:xfrm>
                                        <a:off x="377861" y="222645"/>
                                        <a:ext cx="265727" cy="163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BE52C5" w14:textId="77777777" w:rsidR="00C21526" w:rsidRDefault="00C21526" w:rsidP="00BF5518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0466422" name="Gerade Verbindung 600466422"/>
                                    <wps:cNvCnPr/>
                                    <wps:spPr>
                                      <a:xfrm>
                                        <a:off x="428573" y="21395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767270226" name="Textfeld 398"/>
                                  <wps:cNvSpPr txBox="1"/>
                                  <wps:spPr>
                                    <a:xfrm>
                                      <a:off x="213640" y="73249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B7A416C" w14:textId="77777777" w:rsidR="00C21526" w:rsidRDefault="00C21526" w:rsidP="00BF5518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65068257" name="Textfeld 398"/>
                                <wps:cNvSpPr txBox="1"/>
                                <wps:spPr>
                                  <a:xfrm>
                                    <a:off x="229714" y="11954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2C930A" w14:textId="77777777" w:rsidR="00C21526" w:rsidRDefault="00C21526" w:rsidP="00BF551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CEE891" id="_x0000_s1262" style="position:absolute;margin-left:223pt;margin-top:12.7pt;width:50.4pt;height:25.95pt;z-index:253312000" coordorigin=",102" coordsize="6411,33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">
                      <v:shape id="Textfeld 3" o:spid="_x0000_s1263" type="#_x0000_t202" style="position:absolute;left:3875;top:102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" filled="f" stroked="f" strokeweight=".5pt">
                        <v:textbox style="mso-fit-shape-to-text:t" inset="0,0,0,0"/>
                      </v:shape>
                      <v:group id="Gruppieren 1462809494" o:spid="_x0000_s1264" style="position:absolute;top:172;width:2632;height:3222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">
                        <v:shape id="Textfeld 3" o:spid="_x0000_s1265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0A678BF" w14:textId="77777777" w:rsidR="00C21526" w:rsidRDefault="00C21526" w:rsidP="00BF5518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266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D72EF10" w14:textId="77777777" w:rsidR="00C21526" w:rsidRDefault="00C21526" w:rsidP="00BF5518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763116729" o:spid="_x0000_s1267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681365016" o:spid="_x0000_s1268" style="position:absolute;left:2136;top:224;width:4275;height:3183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">
                        <v:group id="Gruppieren 455955318" o:spid="_x0000_s1269" style="position:absolute;left:2136;top:247;width:4275;height:3608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">
                          <v:group id="Gruppieren 620240935" o:spid="_x0000_s1270" style="position:absolute;left:3778;top:247;width:2633;height:3608" coordorigin="3778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">
                            <v:shape id="Textfeld 3" o:spid="_x0000_s1271" type="#_x0000_t202" style="position:absolute;left:4298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0D49EAB8" w14:textId="70575D5E" w:rsidR="00C21526" w:rsidRDefault="00C21526" w:rsidP="00BF5518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72" type="#_x0000_t202" style="position:absolute;left:3778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67BE52C5" w14:textId="77777777" w:rsidR="00C21526" w:rsidRDefault="00C21526" w:rsidP="00BF5518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600466422" o:spid="_x0000_s1273" style="position:absolute;visibility:visible;mso-wrap-style:square" from="4285,2139" to="5739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" strokecolor="black [3213]" strokeweight="1pt">
                              <v:stroke joinstyle="miter"/>
                            </v:line>
                          </v:group>
                          <v:shape id="_x0000_s1274" type="#_x0000_t202" style="position:absolute;left:2136;top:73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0B7A416C" w14:textId="77777777" w:rsidR="00C21526" w:rsidRDefault="00C21526" w:rsidP="00BF5518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275" type="#_x0000_t202" style="position:absolute;left:2297;top:1195;width:1578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6C2C930A" w14:textId="77777777" w:rsidR="00C21526" w:rsidRDefault="00C21526" w:rsidP="00BF551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08928" behindDoc="0" locked="0" layoutInCell="1" allowOverlap="1" wp14:anchorId="10FB58BC" wp14:editId="5009EBE7">
                      <wp:simplePos x="0" y="0"/>
                      <wp:positionH relativeFrom="column">
                        <wp:posOffset>1529295</wp:posOffset>
                      </wp:positionH>
                      <wp:positionV relativeFrom="paragraph">
                        <wp:posOffset>152400</wp:posOffset>
                      </wp:positionV>
                      <wp:extent cx="640080" cy="329565"/>
                      <wp:effectExtent l="0" t="0" r="7620" b="635"/>
                      <wp:wrapNone/>
                      <wp:docPr id="146842135" name="Gruppieren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29565"/>
                                <a:chOff x="0" y="10216"/>
                                <a:chExt cx="641144" cy="330526"/>
                              </a:xfrm>
                            </wpg:grpSpPr>
                            <wps:wsp>
                              <wps:cNvPr id="1528139311" name="Textfeld 3"/>
                              <wps:cNvSpPr txBox="1"/>
                              <wps:spPr>
                                <a:xfrm>
                                  <a:off x="387555" y="10216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493774076" name="Gruppieren 1493774076"/>
                              <wpg:cNvGrpSpPr/>
                              <wpg:grpSpPr>
                                <a:xfrm>
                                  <a:off x="0" y="17214"/>
                                  <a:ext cx="263283" cy="322262"/>
                                  <a:chOff x="0" y="19566"/>
                                  <a:chExt cx="265727" cy="366303"/>
                                </a:xfrm>
                              </wpg:grpSpPr>
                              <wps:wsp>
                                <wps:cNvPr id="1505488398" name="Textfeld 3"/>
                                <wps:cNvSpPr txBox="1"/>
                                <wps:spPr>
                                  <a:xfrm>
                                    <a:off x="52868" y="19566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8DDD6C" w14:textId="48E57806" w:rsidR="00C21526" w:rsidRDefault="00C21526" w:rsidP="00D7079D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087767950" name="Textfeld 3"/>
                                <wps:cNvSpPr txBox="1"/>
                                <wps:spPr>
                                  <a:xfrm>
                                    <a:off x="0" y="221927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553663" w14:textId="77777777" w:rsidR="00C21526" w:rsidRDefault="00C21526" w:rsidP="00D7079D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8309197" name="Gerade Verbindung 1538309197"/>
                                <wps:cNvCnPr/>
                                <wps:spPr>
                                  <a:xfrm>
                                    <a:off x="50712" y="218126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57011859" name="Gruppieren 1257011859"/>
                              <wpg:cNvGrpSpPr/>
                              <wpg:grpSpPr>
                                <a:xfrm>
                                  <a:off x="213640" y="22490"/>
                                  <a:ext cx="427504" cy="318252"/>
                                  <a:chOff x="213640" y="24790"/>
                                  <a:chExt cx="427504" cy="360762"/>
                                </a:xfrm>
                              </wpg:grpSpPr>
                              <wpg:grpSp>
                                <wpg:cNvPr id="848177571" name="Gruppieren 848177571"/>
                                <wpg:cNvGrpSpPr/>
                                <wpg:grpSpPr>
                                  <a:xfrm>
                                    <a:off x="213640" y="24790"/>
                                    <a:ext cx="427504" cy="360762"/>
                                    <a:chOff x="213640" y="24790"/>
                                    <a:chExt cx="427504" cy="360762"/>
                                  </a:xfrm>
                                </wpg:grpSpPr>
                                <wpg:grpSp>
                                  <wpg:cNvPr id="992583503" name="Gruppieren 992583503"/>
                                  <wpg:cNvGrpSpPr/>
                                  <wpg:grpSpPr>
                                    <a:xfrm>
                                      <a:off x="377861" y="24790"/>
                                      <a:ext cx="263283" cy="360762"/>
                                      <a:chOff x="377861" y="24842"/>
                                      <a:chExt cx="265727" cy="361746"/>
                                    </a:xfrm>
                                  </wpg:grpSpPr>
                                  <wps:wsp>
                                    <wps:cNvPr id="181438115" name="Textfeld 3"/>
                                    <wps:cNvSpPr txBox="1"/>
                                    <wps:spPr>
                                      <a:xfrm>
                                        <a:off x="429842" y="248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0E4B23" w14:textId="7397D0E4" w:rsidR="00C21526" w:rsidRDefault="00C21526" w:rsidP="00D7079D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506552312" name="Textfeld 3"/>
                                    <wps:cNvSpPr txBox="1"/>
                                    <wps:spPr>
                                      <a:xfrm>
                                        <a:off x="377861" y="222645"/>
                                        <a:ext cx="265727" cy="163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A43BE7" w14:textId="77777777" w:rsidR="00C21526" w:rsidRDefault="00C21526" w:rsidP="00D7079D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3621444" name="Gerade Verbindung 213621444"/>
                                    <wps:cNvCnPr/>
                                    <wps:spPr>
                                      <a:xfrm>
                                        <a:off x="428573" y="21395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35975198" name="Textfeld 398"/>
                                  <wps:cNvSpPr txBox="1"/>
                                  <wps:spPr>
                                    <a:xfrm>
                                      <a:off x="213640" y="73249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B73510B" w14:textId="77777777" w:rsidR="00C21526" w:rsidRDefault="00C21526" w:rsidP="00D7079D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053365428" name="Textfeld 398"/>
                                <wps:cNvSpPr txBox="1"/>
                                <wps:spPr>
                                  <a:xfrm>
                                    <a:off x="229714" y="11954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B1814D" w14:textId="77777777" w:rsidR="00C21526" w:rsidRDefault="00C21526" w:rsidP="00D7079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FB58BC" id="_x0000_s1276" style="position:absolute;margin-left:120.4pt;margin-top:12pt;width:50.4pt;height:25.95pt;z-index:253308928" coordorigin=",102" coordsize="6411,33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">
                      <v:shape id="Textfeld 3" o:spid="_x0000_s1277" type="#_x0000_t202" style="position:absolute;left:3875;top:102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" filled="f" stroked="f" strokeweight=".5pt">
                        <v:textbox style="mso-fit-shape-to-text:t" inset="0,0,0,0"/>
                      </v:shape>
                      <v:group id="Gruppieren 1493774076" o:spid="_x0000_s1278" style="position:absolute;top:172;width:2632;height:3222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">
                        <v:shape id="Textfeld 3" o:spid="_x0000_s1279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88DDD6C" w14:textId="48E57806" w:rsidR="00C21526" w:rsidRDefault="00C21526" w:rsidP="00D7079D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280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A553663" w14:textId="77777777" w:rsidR="00C21526" w:rsidRDefault="00C21526" w:rsidP="00D7079D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538309197" o:spid="_x0000_s1281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1257011859" o:spid="_x0000_s1282" style="position:absolute;left:2136;top:224;width:4275;height:3183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">
                        <v:group id="Gruppieren 848177571" o:spid="_x0000_s1283" style="position:absolute;left:2136;top:247;width:4275;height:3608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">
                          <v:group id="Gruppieren 992583503" o:spid="_x0000_s1284" style="position:absolute;left:3778;top:247;width:2633;height:3608" coordorigin="3778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">
                            <v:shape id="Textfeld 3" o:spid="_x0000_s1285" type="#_x0000_t202" style="position:absolute;left:4298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0D0E4B23" w14:textId="7397D0E4" w:rsidR="00C21526" w:rsidRDefault="00C21526" w:rsidP="00D7079D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86" type="#_x0000_t202" style="position:absolute;left:3778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5CA43BE7" w14:textId="77777777" w:rsidR="00C21526" w:rsidRDefault="00C21526" w:rsidP="00D7079D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13621444" o:spid="_x0000_s1287" style="position:absolute;visibility:visible;mso-wrap-style:square" from="4285,2139" to="5739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1288" type="#_x0000_t202" style="position:absolute;left:2136;top:73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0B73510B" w14:textId="77777777" w:rsidR="00C21526" w:rsidRDefault="00C21526" w:rsidP="00D7079D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289" type="#_x0000_t202" style="position:absolute;left:2297;top:1195;width:1578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22B1814D" w14:textId="77777777" w:rsidR="00C21526" w:rsidRDefault="00C21526" w:rsidP="00D7079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21526"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09952" behindDoc="0" locked="0" layoutInCell="1" allowOverlap="1" wp14:anchorId="5BBFDA39" wp14:editId="27ABE5BF">
                      <wp:simplePos x="0" y="0"/>
                      <wp:positionH relativeFrom="column">
                        <wp:posOffset>195547</wp:posOffset>
                      </wp:positionH>
                      <wp:positionV relativeFrom="paragraph">
                        <wp:posOffset>153210</wp:posOffset>
                      </wp:positionV>
                      <wp:extent cx="640080" cy="329678"/>
                      <wp:effectExtent l="0" t="0" r="7620" b="635"/>
                      <wp:wrapNone/>
                      <wp:docPr id="916519576" name="Gruppieren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29678"/>
                                <a:chOff x="0" y="10216"/>
                                <a:chExt cx="641144" cy="330526"/>
                              </a:xfrm>
                            </wpg:grpSpPr>
                            <wps:wsp>
                              <wps:cNvPr id="106292768" name="Textfeld 3"/>
                              <wps:cNvSpPr txBox="1"/>
                              <wps:spPr>
                                <a:xfrm>
                                  <a:off x="387555" y="10216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2049838018" name="Gruppieren 2049838018"/>
                              <wpg:cNvGrpSpPr/>
                              <wpg:grpSpPr>
                                <a:xfrm>
                                  <a:off x="0" y="17214"/>
                                  <a:ext cx="263283" cy="322262"/>
                                  <a:chOff x="0" y="19566"/>
                                  <a:chExt cx="265727" cy="366303"/>
                                </a:xfrm>
                              </wpg:grpSpPr>
                              <wps:wsp>
                                <wps:cNvPr id="166727784" name="Textfeld 3"/>
                                <wps:cNvSpPr txBox="1"/>
                                <wps:spPr>
                                  <a:xfrm>
                                    <a:off x="52868" y="19566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8200D7" w14:textId="04E9985F" w:rsidR="00C21526" w:rsidRDefault="00C21526" w:rsidP="00D7079D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77607348" name="Textfeld 3"/>
                                <wps:cNvSpPr txBox="1"/>
                                <wps:spPr>
                                  <a:xfrm>
                                    <a:off x="0" y="221927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D4BAD4" w14:textId="77777777" w:rsidR="00C21526" w:rsidRDefault="00C21526" w:rsidP="00D7079D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6962668" name="Gerade Verbindung 1106962668"/>
                                <wps:cNvCnPr/>
                                <wps:spPr>
                                  <a:xfrm>
                                    <a:off x="50712" y="218126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74337077" name="Gruppieren 1774337077"/>
                              <wpg:cNvGrpSpPr/>
                              <wpg:grpSpPr>
                                <a:xfrm>
                                  <a:off x="213640" y="22490"/>
                                  <a:ext cx="427504" cy="318252"/>
                                  <a:chOff x="213640" y="24790"/>
                                  <a:chExt cx="427504" cy="360762"/>
                                </a:xfrm>
                              </wpg:grpSpPr>
                              <wpg:grpSp>
                                <wpg:cNvPr id="1929054931" name="Gruppieren 1929054931"/>
                                <wpg:cNvGrpSpPr/>
                                <wpg:grpSpPr>
                                  <a:xfrm>
                                    <a:off x="213640" y="24790"/>
                                    <a:ext cx="427504" cy="360762"/>
                                    <a:chOff x="213640" y="24790"/>
                                    <a:chExt cx="427504" cy="360762"/>
                                  </a:xfrm>
                                </wpg:grpSpPr>
                                <wpg:grpSp>
                                  <wpg:cNvPr id="442677218" name="Gruppieren 442677218"/>
                                  <wpg:cNvGrpSpPr/>
                                  <wpg:grpSpPr>
                                    <a:xfrm>
                                      <a:off x="377861" y="24790"/>
                                      <a:ext cx="263283" cy="360762"/>
                                      <a:chOff x="377861" y="24842"/>
                                      <a:chExt cx="265727" cy="361746"/>
                                    </a:xfrm>
                                  </wpg:grpSpPr>
                                  <wps:wsp>
                                    <wps:cNvPr id="544291974" name="Textfeld 3"/>
                                    <wps:cNvSpPr txBox="1"/>
                                    <wps:spPr>
                                      <a:xfrm>
                                        <a:off x="429842" y="248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8E717E" w14:textId="77777777" w:rsidR="00C21526" w:rsidRDefault="00C21526" w:rsidP="00D7079D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732152291" name="Textfeld 3"/>
                                    <wps:cNvSpPr txBox="1"/>
                                    <wps:spPr>
                                      <a:xfrm>
                                        <a:off x="377861" y="222645"/>
                                        <a:ext cx="265727" cy="163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68F86E" w14:textId="77777777" w:rsidR="00C21526" w:rsidRDefault="00C21526" w:rsidP="00D7079D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1100082" name="Gerade Verbindung 1681100082"/>
                                    <wps:cNvCnPr/>
                                    <wps:spPr>
                                      <a:xfrm>
                                        <a:off x="428573" y="21395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374913980" name="Textfeld 398"/>
                                  <wps:cNvSpPr txBox="1"/>
                                  <wps:spPr>
                                    <a:xfrm>
                                      <a:off x="213640" y="73249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29ADBA5" w14:textId="77777777" w:rsidR="00C21526" w:rsidRDefault="00C21526" w:rsidP="00D7079D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704259660" name="Textfeld 398"/>
                                <wps:cNvSpPr txBox="1"/>
                                <wps:spPr>
                                  <a:xfrm>
                                    <a:off x="229714" y="11954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83B45E" w14:textId="0736A979" w:rsidR="00C21526" w:rsidRDefault="00C21526" w:rsidP="00D7079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BFDA39" id="_x0000_s1290" style="position:absolute;margin-left:15.4pt;margin-top:12.05pt;width:50.4pt;height:25.95pt;z-index:253309952" coordorigin=",102" coordsize="6411,33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">
                      <v:shape id="Textfeld 3" o:spid="_x0000_s1291" type="#_x0000_t202" style="position:absolute;left:3875;top:102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" filled="f" stroked="f" strokeweight=".5pt">
                        <v:textbox style="mso-fit-shape-to-text:t" inset="0,0,0,0"/>
                      </v:shape>
                      <v:group id="Gruppieren 2049838018" o:spid="_x0000_s1292" style="position:absolute;top:172;width:2632;height:3222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">
                        <v:shape id="Textfeld 3" o:spid="_x0000_s1293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618200D7" w14:textId="04E9985F" w:rsidR="00C21526" w:rsidRDefault="00C21526" w:rsidP="00D7079D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294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" filled="f" stroked="f" strokeweight=".5pt">
                          <v:textbox inset="0,0,0,0">
                            <w:txbxContent>
                              <w:p w14:paraId="34D4BAD4" w14:textId="77777777" w:rsidR="00C21526" w:rsidRDefault="00C21526" w:rsidP="00D7079D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106962668" o:spid="_x0000_s1295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774337077" o:spid="_x0000_s1296" style="position:absolute;left:2136;top:224;width:4275;height:3183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">
                        <v:group id="Gruppieren 1929054931" o:spid="_x0000_s1297" style="position:absolute;left:2136;top:247;width:4275;height:3608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">
                          <v:group id="Gruppieren 442677218" o:spid="_x0000_s1298" style="position:absolute;left:3778;top:247;width:2633;height:3608" coordorigin="3778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">
                            <v:shape id="Textfeld 3" o:spid="_x0000_s1299" type="#_x0000_t202" style="position:absolute;left:4298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58E717E" w14:textId="77777777" w:rsidR="00C21526" w:rsidRDefault="00C21526" w:rsidP="00D7079D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300" type="#_x0000_t202" style="position:absolute;left:3778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6168F86E" w14:textId="77777777" w:rsidR="00C21526" w:rsidRDefault="00C21526" w:rsidP="00D7079D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681100082" o:spid="_x0000_s1301" style="position:absolute;visibility:visible;mso-wrap-style:square" from="4285,2139" to="5739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1302" type="#_x0000_t202" style="position:absolute;left:2136;top:73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529ADBA5" w14:textId="77777777" w:rsidR="00C21526" w:rsidRDefault="00C21526" w:rsidP="00D7079D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303" type="#_x0000_t202" style="position:absolute;left:2297;top:1195;width:1578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1E83B45E" w14:textId="0736A979" w:rsidR="00C21526" w:rsidRDefault="00C21526" w:rsidP="00D7079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49FD432F" w14:textId="073E5129" w:rsidR="00C21526" w:rsidRPr="007F4553" w:rsidRDefault="00C21526" w:rsidP="00C21526">
            <w:pPr>
              <w:pStyle w:val="Text"/>
              <w:tabs>
                <w:tab w:val="left" w:pos="459"/>
                <w:tab w:val="left" w:pos="1452"/>
                <w:tab w:val="left" w:pos="2124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(4)</w:t>
            </w:r>
            <w:r w:rsidRPr="007F4553">
              <w:rPr>
                <w:rFonts w:asciiTheme="minorHAnsi" w:hAnsiTheme="minorHAnsi" w:cstheme="minorHAnsi"/>
              </w:rPr>
              <w:tab/>
              <w:t xml:space="preserve">    </w:t>
            </w:r>
            <w:r w:rsidRPr="007F4553">
              <w:rPr>
                <w:rFonts w:asciiTheme="minorHAnsi" w:eastAsiaTheme="minorEastAsia" w:hAnsiTheme="minorHAnsi" w:cstheme="minorHAnsi"/>
              </w:rPr>
              <w:t xml:space="preserve">                </w:t>
            </w:r>
            <w:r w:rsidR="008D5CC7">
              <w:rPr>
                <w:rFonts w:asciiTheme="minorHAnsi" w:eastAsiaTheme="minorEastAsia" w:hAnsiTheme="minorHAnsi" w:cstheme="minorHAnsi"/>
              </w:rPr>
              <w:t xml:space="preserve">        </w:t>
            </w:r>
            <w:r w:rsidRPr="007F4553">
              <w:rPr>
                <w:rFonts w:asciiTheme="minorHAnsi" w:eastAsiaTheme="minorEastAsia" w:hAnsiTheme="minorHAnsi" w:cstheme="minorHAnsi"/>
              </w:rPr>
              <w:t xml:space="preserve">     </w:t>
            </w:r>
            <w:r w:rsidRPr="007F4553">
              <w:rPr>
                <w:rFonts w:asciiTheme="minorHAnsi" w:hAnsiTheme="minorHAnsi" w:cstheme="minorHAnsi"/>
              </w:rPr>
              <w:t>(5)</w:t>
            </w:r>
            <w:r w:rsidR="008D5CC7">
              <w:rPr>
                <w:rFonts w:asciiTheme="minorHAnsi" w:hAnsiTheme="minorHAnsi" w:cstheme="minorHAnsi"/>
              </w:rPr>
              <w:t xml:space="preserve">        </w:t>
            </w:r>
            <w:r w:rsidRPr="007F4553">
              <w:rPr>
                <w:rFonts w:asciiTheme="minorHAnsi" w:hAnsiTheme="minorHAnsi" w:cstheme="minorHAnsi"/>
              </w:rPr>
              <w:t xml:space="preserve">                             (6) </w:t>
            </w:r>
          </w:p>
          <w:p w14:paraId="3C77D9AD" w14:textId="3FDED254" w:rsidR="00C21526" w:rsidRPr="007F4553" w:rsidRDefault="00C21526" w:rsidP="00C21526">
            <w:pPr>
              <w:pStyle w:val="Text"/>
              <w:tabs>
                <w:tab w:val="left" w:pos="459"/>
                <w:tab w:val="left" w:pos="1452"/>
                <w:tab w:val="left" w:pos="2124"/>
              </w:tabs>
              <w:spacing w:line="240" w:lineRule="atLeast"/>
              <w:rPr>
                <w:rFonts w:asciiTheme="minorHAnsi" w:hAnsiTheme="minorHAnsi" w:cstheme="minorHAnsi"/>
              </w:rPr>
            </w:pPr>
          </w:p>
          <w:p w14:paraId="6831F70B" w14:textId="6237B7A8" w:rsidR="00C21526" w:rsidRPr="007F4553" w:rsidRDefault="008D5CC7" w:rsidP="00C21526">
            <w:pPr>
              <w:pStyle w:val="Text"/>
              <w:tabs>
                <w:tab w:val="left" w:pos="459"/>
                <w:tab w:val="left" w:pos="1452"/>
                <w:tab w:val="left" w:pos="2124"/>
              </w:tabs>
              <w:spacing w:before="120" w:line="240" w:lineRule="atLeast"/>
              <w:rPr>
                <w:rFonts w:asciiTheme="minorHAnsi" w:eastAsiaTheme="minorEastAsia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3317120" behindDoc="0" locked="0" layoutInCell="1" allowOverlap="1" wp14:anchorId="704A6022" wp14:editId="398DC1F1">
                  <wp:simplePos x="0" y="0"/>
                  <wp:positionH relativeFrom="column">
                    <wp:posOffset>3261575</wp:posOffset>
                  </wp:positionH>
                  <wp:positionV relativeFrom="paragraph">
                    <wp:posOffset>35560</wp:posOffset>
                  </wp:positionV>
                  <wp:extent cx="186690" cy="327025"/>
                  <wp:effectExtent l="0" t="0" r="3810" b="3175"/>
                  <wp:wrapNone/>
                  <wp:docPr id="2048624885" name="Grafik 2048624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F4553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3316096" behindDoc="0" locked="0" layoutInCell="1" allowOverlap="1" wp14:anchorId="3915A768" wp14:editId="7D18C014">
                  <wp:simplePos x="0" y="0"/>
                  <wp:positionH relativeFrom="column">
                    <wp:posOffset>2901950</wp:posOffset>
                  </wp:positionH>
                  <wp:positionV relativeFrom="paragraph">
                    <wp:posOffset>26885</wp:posOffset>
                  </wp:positionV>
                  <wp:extent cx="186690" cy="327025"/>
                  <wp:effectExtent l="0" t="0" r="3810" b="3175"/>
                  <wp:wrapNone/>
                  <wp:docPr id="1142007057" name="Grafik 1142007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F4553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3314048" behindDoc="0" locked="0" layoutInCell="1" allowOverlap="1" wp14:anchorId="6891DC8A" wp14:editId="3DEEF2E1">
                  <wp:simplePos x="0" y="0"/>
                  <wp:positionH relativeFrom="column">
                    <wp:posOffset>1581785</wp:posOffset>
                  </wp:positionH>
                  <wp:positionV relativeFrom="paragraph">
                    <wp:posOffset>22225</wp:posOffset>
                  </wp:positionV>
                  <wp:extent cx="186690" cy="327025"/>
                  <wp:effectExtent l="0" t="0" r="3810" b="3175"/>
                  <wp:wrapNone/>
                  <wp:docPr id="1908265232" name="Grafik 1908265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F4553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3315072" behindDoc="0" locked="0" layoutInCell="1" allowOverlap="1" wp14:anchorId="07835137" wp14:editId="12E883E6">
                  <wp:simplePos x="0" y="0"/>
                  <wp:positionH relativeFrom="column">
                    <wp:posOffset>1934210</wp:posOffset>
                  </wp:positionH>
                  <wp:positionV relativeFrom="paragraph">
                    <wp:posOffset>27520</wp:posOffset>
                  </wp:positionV>
                  <wp:extent cx="186690" cy="327025"/>
                  <wp:effectExtent l="0" t="0" r="3810" b="3175"/>
                  <wp:wrapNone/>
                  <wp:docPr id="1828798663" name="Grafik 1828798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257275" behindDoc="0" locked="0" layoutInCell="1" allowOverlap="1" wp14:anchorId="63BCFE06" wp14:editId="6C59CD96">
                      <wp:simplePos x="0" y="0"/>
                      <wp:positionH relativeFrom="column">
                        <wp:posOffset>795870</wp:posOffset>
                      </wp:positionH>
                      <wp:positionV relativeFrom="paragraph">
                        <wp:posOffset>31115</wp:posOffset>
                      </wp:positionV>
                      <wp:extent cx="2975610" cy="327660"/>
                      <wp:effectExtent l="0" t="0" r="0" b="2540"/>
                      <wp:wrapNone/>
                      <wp:docPr id="97153076" name="Gruppieren 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5610" cy="327660"/>
                                <a:chOff x="0" y="0"/>
                                <a:chExt cx="2975610" cy="327660"/>
                              </a:xfrm>
                            </wpg:grpSpPr>
                            <wpg:grpSp>
                              <wpg:cNvPr id="179418636" name="Gruppieren 381"/>
                              <wpg:cNvGrpSpPr/>
                              <wpg:grpSpPr>
                                <a:xfrm>
                                  <a:off x="0" y="635"/>
                                  <a:ext cx="363990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1166217562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1300CF" w14:textId="77777777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09062060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2057976833" name="Gruppieren 381"/>
                              <wpg:cNvGrpSpPr/>
                              <wpg:grpSpPr>
                                <a:xfrm>
                                  <a:off x="2611755" y="0"/>
                                  <a:ext cx="363855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566625490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5D1E57" w14:textId="77777777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71811633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2059068954" name="Gruppieren 381"/>
                              <wpg:cNvGrpSpPr/>
                              <wpg:grpSpPr>
                                <a:xfrm>
                                  <a:off x="1280160" y="0"/>
                                  <a:ext cx="363855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1959778532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2794E5" w14:textId="77777777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5538099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BCFE06" id="_x0000_s1304" style="position:absolute;margin-left:62.65pt;margin-top:2.45pt;width:234.3pt;height:25.8pt;z-index:252257275" coordsize="29756,327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">
                      <v:group id="Gruppieren 381" o:spid="_x0000_s1305" style="position:absolute;top:6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">
                        <v:shape id="_x0000_s1306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1E1300CF" w14:textId="77777777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307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">
                          <v:imagedata r:id="rId37" o:title="" recolortarget="#333 [1446]"/>
                        </v:shape>
                      </v:group>
                      <v:group id="Gruppieren 381" o:spid="_x0000_s1308" style="position:absolute;left:26117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">
                        <v:shape id="_x0000_s1309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1D5D1E57" w14:textId="77777777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310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">
                          <v:imagedata r:id="rId37" o:title="" recolortarget="#333 [1446]"/>
                        </v:shape>
                      </v:group>
                      <v:group id="Gruppieren 381" o:spid="_x0000_s1311" style="position:absolute;left:12801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">
                        <v:shape id="_x0000_s1312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742794E5" w14:textId="77777777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313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 w:rsidR="00C21526"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13024" behindDoc="0" locked="0" layoutInCell="1" allowOverlap="1" wp14:anchorId="1F5A6ADF" wp14:editId="09D4A5F2">
                      <wp:simplePos x="0" y="0"/>
                      <wp:positionH relativeFrom="column">
                        <wp:posOffset>197627</wp:posOffset>
                      </wp:positionH>
                      <wp:positionV relativeFrom="paragraph">
                        <wp:posOffset>23094</wp:posOffset>
                      </wp:positionV>
                      <wp:extent cx="640080" cy="329678"/>
                      <wp:effectExtent l="0" t="0" r="7620" b="635"/>
                      <wp:wrapNone/>
                      <wp:docPr id="2117921443" name="Gruppieren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29678"/>
                                <a:chOff x="0" y="10216"/>
                                <a:chExt cx="641144" cy="330526"/>
                              </a:xfrm>
                            </wpg:grpSpPr>
                            <wps:wsp>
                              <wps:cNvPr id="1757932760" name="Textfeld 3"/>
                              <wps:cNvSpPr txBox="1"/>
                              <wps:spPr>
                                <a:xfrm>
                                  <a:off x="387555" y="10216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398976862" name="Gruppieren 1398976862"/>
                              <wpg:cNvGrpSpPr/>
                              <wpg:grpSpPr>
                                <a:xfrm>
                                  <a:off x="0" y="17214"/>
                                  <a:ext cx="263283" cy="322262"/>
                                  <a:chOff x="0" y="19566"/>
                                  <a:chExt cx="265727" cy="366303"/>
                                </a:xfrm>
                              </wpg:grpSpPr>
                              <wps:wsp>
                                <wps:cNvPr id="1209968786" name="Textfeld 3"/>
                                <wps:cNvSpPr txBox="1"/>
                                <wps:spPr>
                                  <a:xfrm>
                                    <a:off x="52868" y="19566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FDB01C" w14:textId="2B17A49C" w:rsidR="00C21526" w:rsidRDefault="00C21526" w:rsidP="00BF551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49778321" name="Textfeld 3"/>
                                <wps:cNvSpPr txBox="1"/>
                                <wps:spPr>
                                  <a:xfrm>
                                    <a:off x="0" y="221927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59D37A" w14:textId="263F347C" w:rsidR="00C21526" w:rsidRDefault="00C21526" w:rsidP="00BF551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5251780" name="Gerade Verbindung 1885251780"/>
                                <wps:cNvCnPr/>
                                <wps:spPr>
                                  <a:xfrm>
                                    <a:off x="50712" y="218126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2050621" name="Gruppieren 112050621"/>
                              <wpg:cNvGrpSpPr/>
                              <wpg:grpSpPr>
                                <a:xfrm>
                                  <a:off x="213640" y="22490"/>
                                  <a:ext cx="427504" cy="318252"/>
                                  <a:chOff x="213640" y="24790"/>
                                  <a:chExt cx="427504" cy="360762"/>
                                </a:xfrm>
                              </wpg:grpSpPr>
                              <wpg:grpSp>
                                <wpg:cNvPr id="1653504026" name="Gruppieren 1653504026"/>
                                <wpg:cNvGrpSpPr/>
                                <wpg:grpSpPr>
                                  <a:xfrm>
                                    <a:off x="213640" y="24790"/>
                                    <a:ext cx="427504" cy="360762"/>
                                    <a:chOff x="213640" y="24790"/>
                                    <a:chExt cx="427504" cy="360762"/>
                                  </a:xfrm>
                                </wpg:grpSpPr>
                                <wpg:grpSp>
                                  <wpg:cNvPr id="1494749508" name="Gruppieren 1494749508"/>
                                  <wpg:cNvGrpSpPr/>
                                  <wpg:grpSpPr>
                                    <a:xfrm>
                                      <a:off x="377861" y="24790"/>
                                      <a:ext cx="263283" cy="360762"/>
                                      <a:chOff x="377861" y="24842"/>
                                      <a:chExt cx="265727" cy="361746"/>
                                    </a:xfrm>
                                  </wpg:grpSpPr>
                                  <wps:wsp>
                                    <wps:cNvPr id="1321551072" name="Textfeld 3"/>
                                    <wps:cNvSpPr txBox="1"/>
                                    <wps:spPr>
                                      <a:xfrm>
                                        <a:off x="429842" y="248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12B6BA" w14:textId="3B27AB8D" w:rsidR="00C21526" w:rsidRDefault="008E2B53" w:rsidP="00BF5518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814338977" name="Textfeld 3"/>
                                    <wps:cNvSpPr txBox="1"/>
                                    <wps:spPr>
                                      <a:xfrm>
                                        <a:off x="377861" y="222645"/>
                                        <a:ext cx="265727" cy="163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F8DB61" w14:textId="638D595A" w:rsidR="00C21526" w:rsidRDefault="00C21526" w:rsidP="00BF5518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801475" name="Gerade Verbindung 172801475"/>
                                    <wps:cNvCnPr/>
                                    <wps:spPr>
                                      <a:xfrm>
                                        <a:off x="428573" y="21395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586846049" name="Textfeld 398"/>
                                  <wps:cNvSpPr txBox="1"/>
                                  <wps:spPr>
                                    <a:xfrm>
                                      <a:off x="213640" y="73249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C0501F6" w14:textId="77777777" w:rsidR="00C21526" w:rsidRDefault="00C21526" w:rsidP="00BF5518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035653109" name="Textfeld 398"/>
                                <wps:cNvSpPr txBox="1"/>
                                <wps:spPr>
                                  <a:xfrm>
                                    <a:off x="229714" y="11954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291F98" w14:textId="77777777" w:rsidR="00C21526" w:rsidRDefault="00C21526" w:rsidP="00BF551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5A6ADF" id="_x0000_s1314" style="position:absolute;margin-left:15.55pt;margin-top:1.8pt;width:50.4pt;height:25.95pt;z-index:253313024" coordorigin=",102" coordsize="6411,33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">
                      <v:shape id="Textfeld 3" o:spid="_x0000_s1315" type="#_x0000_t202" style="position:absolute;left:3875;top:102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" filled="f" stroked="f" strokeweight=".5pt">
                        <v:textbox style="mso-fit-shape-to-text:t" inset="0,0,0,0"/>
                      </v:shape>
                      <v:group id="Gruppieren 1398976862" o:spid="_x0000_s1316" style="position:absolute;top:172;width:2632;height:3222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">
                        <v:shape id="Textfeld 3" o:spid="_x0000_s1317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AFDB01C" w14:textId="2B17A49C" w:rsidR="00C21526" w:rsidRDefault="00C21526" w:rsidP="00BF5518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3" o:spid="_x0000_s1318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159D37A" w14:textId="263F347C" w:rsidR="00C21526" w:rsidRDefault="00C21526" w:rsidP="00BF5518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885251780" o:spid="_x0000_s1319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12050621" o:spid="_x0000_s1320" style="position:absolute;left:2136;top:224;width:4275;height:3183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">
                        <v:group id="Gruppieren 1653504026" o:spid="_x0000_s1321" style="position:absolute;left:2136;top:247;width:4275;height:3608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">
                          <v:group id="Gruppieren 1494749508" o:spid="_x0000_s1322" style="position:absolute;left:3778;top:247;width:2633;height:3608" coordorigin="3778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">
                            <v:shape id="Textfeld 3" o:spid="_x0000_s1323" type="#_x0000_t202" style="position:absolute;left:4298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3E12B6BA" w14:textId="3B27AB8D" w:rsidR="00C21526" w:rsidRDefault="008E2B53" w:rsidP="00BF5518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324" type="#_x0000_t202" style="position:absolute;left:3778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6EF8DB61" w14:textId="638D595A" w:rsidR="00C21526" w:rsidRDefault="00C21526" w:rsidP="00BF5518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72801475" o:spid="_x0000_s1325" style="position:absolute;visibility:visible;mso-wrap-style:square" from="4285,2139" to="5739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326" type="#_x0000_t202" style="position:absolute;left:2136;top:73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5C0501F6" w14:textId="77777777" w:rsidR="00C21526" w:rsidRDefault="00C21526" w:rsidP="00BF5518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327" type="#_x0000_t202" style="position:absolute;left:2297;top:1195;width:1578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47291F98" w14:textId="77777777" w:rsidR="00C21526" w:rsidRDefault="00C21526" w:rsidP="00BF551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21526" w:rsidRPr="007F4553">
              <w:rPr>
                <w:rFonts w:asciiTheme="minorHAnsi" w:hAnsiTheme="minorHAnsi" w:cstheme="minorHAnsi"/>
              </w:rPr>
              <w:t xml:space="preserve">(7)  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 xml:space="preserve">               </m:t>
              </m:r>
            </m:oMath>
            <w:r w:rsidR="00C21526" w:rsidRPr="007F4553">
              <w:rPr>
                <w:rFonts w:asciiTheme="minorHAnsi" w:eastAsiaTheme="minorEastAsia" w:hAnsiTheme="minorHAnsi" w:cstheme="minorHAnsi"/>
              </w:rPr>
              <w:t xml:space="preserve">         </w:t>
            </w:r>
            <w:r>
              <w:rPr>
                <w:rFonts w:asciiTheme="minorHAnsi" w:eastAsiaTheme="minorEastAsia" w:hAnsiTheme="minorHAnsi" w:cstheme="minorHAnsi"/>
              </w:rPr>
              <w:t xml:space="preserve">         </w:t>
            </w:r>
            <w:r w:rsidR="00C21526" w:rsidRPr="007F4553">
              <w:rPr>
                <w:rFonts w:asciiTheme="minorHAnsi" w:eastAsiaTheme="minorEastAsia" w:hAnsiTheme="minorHAnsi" w:cstheme="minorHAnsi"/>
              </w:rPr>
              <w:t xml:space="preserve">  (8)         +            </w:t>
            </w:r>
            <w:r>
              <w:rPr>
                <w:rFonts w:asciiTheme="minorHAnsi" w:eastAsiaTheme="minorEastAsia" w:hAnsiTheme="minorHAnsi" w:cstheme="minorHAnsi"/>
              </w:rPr>
              <w:t xml:space="preserve">         </w:t>
            </w:r>
            <w:r w:rsidR="00C21526" w:rsidRPr="007F4553">
              <w:rPr>
                <w:rFonts w:asciiTheme="minorHAnsi" w:eastAsiaTheme="minorEastAsia" w:hAnsiTheme="minorHAnsi" w:cstheme="minorHAnsi"/>
              </w:rPr>
              <w:t xml:space="preserve">    (9)         </w:t>
            </w:r>
            <w:r w:rsidR="00C21526" w:rsidRPr="008D5CC7">
              <w:rPr>
                <w:rFonts w:asciiTheme="minorHAnsi" w:eastAsiaTheme="minorEastAsia" w:hAnsiTheme="minorHAnsi" w:cstheme="minorHAnsi"/>
                <w:sz w:val="28"/>
                <w:szCs w:val="22"/>
              </w:rPr>
              <w:t>–</w:t>
            </w:r>
            <w:r w:rsidR="00C21526" w:rsidRPr="007F4553">
              <w:rPr>
                <w:rFonts w:asciiTheme="minorHAnsi" w:eastAsiaTheme="minorEastAsia" w:hAnsiTheme="minorHAnsi" w:cstheme="minorHAnsi"/>
              </w:rPr>
              <w:t xml:space="preserve">             </w:t>
            </w:r>
          </w:p>
          <w:p w14:paraId="5487B203" w14:textId="29F44163" w:rsidR="00C21526" w:rsidRPr="007F4553" w:rsidRDefault="00C21526" w:rsidP="00D85197">
            <w:pPr>
              <w:pStyle w:val="Text"/>
              <w:tabs>
                <w:tab w:val="left" w:pos="459"/>
                <w:tab w:val="left" w:pos="1452"/>
                <w:tab w:val="left" w:pos="2124"/>
              </w:tabs>
              <w:spacing w:before="180" w:after="180"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eastAsiaTheme="minorEastAsia" w:hAnsiTheme="minorHAnsi" w:cstheme="minorHAnsi"/>
              </w:rPr>
              <w:t xml:space="preserve">                                        </w:t>
            </w:r>
            <w:r w:rsidR="008D5CC7">
              <w:rPr>
                <w:rFonts w:asciiTheme="minorHAnsi" w:eastAsiaTheme="minorEastAsia" w:hAnsiTheme="minorHAnsi" w:cstheme="minorHAnsi"/>
              </w:rPr>
              <w:t xml:space="preserve">         </w:t>
            </w:r>
            <w:r w:rsidRPr="007F4553">
              <w:rPr>
                <w:rFonts w:asciiTheme="minorHAnsi" w:eastAsiaTheme="minorEastAsia" w:hAnsiTheme="minorHAnsi" w:cstheme="minorHAnsi"/>
              </w:rPr>
              <w:t>Welche Aufgaben passen zu demselben Bild wie (7)?</w:t>
            </w:r>
            <w:r w:rsidRPr="007F455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7320EB" w:rsidRPr="007F4553" w14:paraId="3BF614A1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0E6DBEF9" w14:textId="1DBCB1D7" w:rsidR="007320EB" w:rsidRPr="007F4553" w:rsidRDefault="007320EB" w:rsidP="007320EB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7F4553">
              <w:rPr>
                <w:rFonts w:asciiTheme="minorHAnsi" w:hAnsiTheme="minorHAnsi" w:cstheme="minorHAnsi"/>
                <w:noProof/>
              </w:rPr>
              <w:t>1.2</w:t>
            </w:r>
          </w:p>
        </w:tc>
        <w:tc>
          <w:tcPr>
            <w:tcW w:w="8613" w:type="dxa"/>
            <w:gridSpan w:val="6"/>
          </w:tcPr>
          <w:p w14:paraId="06490FF6" w14:textId="74D46891" w:rsidR="007320EB" w:rsidRPr="007F4553" w:rsidRDefault="00BF5518" w:rsidP="007320EB">
            <w:pPr>
              <w:pStyle w:val="berschrift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51232" behindDoc="0" locked="0" layoutInCell="1" allowOverlap="1" wp14:anchorId="6BAE7B7B" wp14:editId="798260F6">
                      <wp:simplePos x="0" y="0"/>
                      <wp:positionH relativeFrom="column">
                        <wp:posOffset>2834373</wp:posOffset>
                      </wp:positionH>
                      <wp:positionV relativeFrom="paragraph">
                        <wp:posOffset>57150</wp:posOffset>
                      </wp:positionV>
                      <wp:extent cx="629920" cy="746760"/>
                      <wp:effectExtent l="0" t="0" r="0" b="2540"/>
                      <wp:wrapNone/>
                      <wp:docPr id="168346675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301619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27284333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4523C6" w14:textId="77777777" w:rsidR="007320EB" w:rsidRPr="007320EB" w:rsidRDefault="007320EB" w:rsidP="007320E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7320EB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AE7B7B" id="Gruppieren 21" o:spid="_x0000_s1328" style="position:absolute;margin-left:223.2pt;margin-top:4.5pt;width:49.6pt;height:58.8pt;z-index:253151232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">
                      <v:shape id="Grafik 3" o:spid="_x0000_s1329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">
                        <v:imagedata r:id="rId39" o:title="" chromakey="white"/>
                      </v:shape>
                      <v:shape id="Textfeld 12" o:spid="_x0000_s1330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D4523C6" w14:textId="77777777" w:rsidR="007320EB" w:rsidRPr="007320EB" w:rsidRDefault="007320EB" w:rsidP="007320E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7320EB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3136896" behindDoc="0" locked="0" layoutInCell="1" allowOverlap="1" wp14:anchorId="2AD61BDA" wp14:editId="3904A23F">
                  <wp:simplePos x="0" y="0"/>
                  <wp:positionH relativeFrom="column">
                    <wp:posOffset>3303905</wp:posOffset>
                  </wp:positionH>
                  <wp:positionV relativeFrom="paragraph">
                    <wp:posOffset>226060</wp:posOffset>
                  </wp:positionV>
                  <wp:extent cx="2073275" cy="519430"/>
                  <wp:effectExtent l="0" t="0" r="0" b="1270"/>
                  <wp:wrapNone/>
                  <wp:docPr id="1497394470" name="Grafik 1497394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5" t="7328" r="8643" b="19785"/>
                          <a:stretch/>
                        </pic:blipFill>
                        <pic:spPr bwMode="auto">
                          <a:xfrm>
                            <a:off x="0" y="0"/>
                            <a:ext cx="2073275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553"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59A83C84" wp14:editId="6274E1BB">
                      <wp:simplePos x="0" y="0"/>
                      <wp:positionH relativeFrom="column">
                        <wp:posOffset>3301365</wp:posOffset>
                      </wp:positionH>
                      <wp:positionV relativeFrom="paragraph">
                        <wp:posOffset>179906</wp:posOffset>
                      </wp:positionV>
                      <wp:extent cx="2106295" cy="621665"/>
                      <wp:effectExtent l="0" t="0" r="40005" b="13335"/>
                      <wp:wrapNone/>
                      <wp:docPr id="1415794310" name="Gefaltete Ecke 1415794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6295" cy="621665"/>
                              </a:xfrm>
                              <a:prstGeom prst="foldedCorner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5C5CD2"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Gefaltete Ecke 1415794310" o:spid="_x0000_s1026" type="#_x0000_t65" style="position:absolute;margin-left:259.95pt;margin-top:14.15pt;width:165.85pt;height:48.95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" adj="18000" fillcolor="#f2f2f2 [3052]" strokecolor="#7f7f7f [1612]" strokeweight=".5pt">
                      <v:stroke joinstyle="miter"/>
                    </v:shape>
                  </w:pict>
                </mc:Fallback>
              </mc:AlternateContent>
            </w:r>
            <w:r w:rsidR="007320EB" w:rsidRPr="007F4553">
              <w:rPr>
                <w:rFonts w:asciiTheme="minorHAnsi" w:hAnsiTheme="minorHAnsi" w:cstheme="minorHAnsi"/>
              </w:rPr>
              <w:t xml:space="preserve">Addition von Brüchen </w:t>
            </w:r>
            <w:r w:rsidR="00AF3784" w:rsidRPr="007F4553">
              <w:rPr>
                <w:rFonts w:asciiTheme="minorHAnsi" w:hAnsiTheme="minorHAnsi" w:cstheme="minorHAnsi"/>
              </w:rPr>
              <w:t xml:space="preserve">richtig </w:t>
            </w:r>
            <w:r w:rsidR="007320EB" w:rsidRPr="007F4553">
              <w:rPr>
                <w:rFonts w:asciiTheme="minorHAnsi" w:hAnsiTheme="minorHAnsi" w:cstheme="minorHAnsi"/>
              </w:rPr>
              <w:t>darstellen</w:t>
            </w:r>
          </w:p>
        </w:tc>
      </w:tr>
      <w:tr w:rsidR="00C50D7C" w:rsidRPr="007F4553" w14:paraId="62DFC2C5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2B217FAF" w14:textId="0D5E10A0" w:rsidR="00C50D7C" w:rsidRPr="007F4553" w:rsidRDefault="00C50D7C" w:rsidP="00D90050">
            <w:pPr>
              <w:spacing w:line="240" w:lineRule="atLeast"/>
              <w:rPr>
                <w:rFonts w:cstheme="minorHAnsi"/>
                <w:noProof/>
              </w:rPr>
            </w:pPr>
          </w:p>
          <w:p w14:paraId="3F2C1C0A" w14:textId="4ACB222F" w:rsidR="00C50D7C" w:rsidRPr="007F4553" w:rsidRDefault="00551DD5" w:rsidP="00D90050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6DEB547D" wp14:editId="0D5B1006">
                  <wp:extent cx="360000" cy="272386"/>
                  <wp:effectExtent l="0" t="0" r="2540" b="0"/>
                  <wp:docPr id="1439626636" name="Grafik 1439626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3C7FB4" w14:textId="77777777" w:rsidR="00C50D7C" w:rsidRPr="007F4553" w:rsidRDefault="00C50D7C" w:rsidP="00D90050">
            <w:pPr>
              <w:spacing w:line="240" w:lineRule="atLeast"/>
              <w:rPr>
                <w:rFonts w:cstheme="minorHAnsi"/>
                <w:noProof/>
              </w:rPr>
            </w:pPr>
          </w:p>
          <w:p w14:paraId="2AB02E12" w14:textId="77777777" w:rsidR="00C50D7C" w:rsidRPr="007F4553" w:rsidRDefault="00C50D7C" w:rsidP="00D90050">
            <w:pPr>
              <w:spacing w:line="240" w:lineRule="atLeast"/>
              <w:rPr>
                <w:rFonts w:cstheme="minorHAnsi"/>
                <w:noProof/>
              </w:rPr>
            </w:pPr>
          </w:p>
          <w:p w14:paraId="26CD952C" w14:textId="6710B8BF" w:rsidR="00C50D7C" w:rsidRPr="007F4553" w:rsidRDefault="00C50D7C" w:rsidP="00D900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6" w:type="dxa"/>
          </w:tcPr>
          <w:p w14:paraId="37E07441" w14:textId="54F680E2" w:rsidR="00C50D7C" w:rsidRPr="007F4553" w:rsidRDefault="00C50D7C" w:rsidP="00D90050">
            <w:pPr>
              <w:pStyle w:val="Nummerierung"/>
              <w:rPr>
                <w:rFonts w:cstheme="minorHAnsi"/>
              </w:rPr>
            </w:pPr>
          </w:p>
        </w:tc>
        <w:tc>
          <w:tcPr>
            <w:tcW w:w="8187" w:type="dxa"/>
            <w:gridSpan w:val="5"/>
          </w:tcPr>
          <w:p w14:paraId="6BC1D826" w14:textId="08D146D5" w:rsidR="00C50D7C" w:rsidRPr="007F4553" w:rsidRDefault="00BF5518" w:rsidP="00D90050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 wp14:anchorId="127FD00D" wp14:editId="01D10BA1">
                      <wp:simplePos x="0" y="0"/>
                      <wp:positionH relativeFrom="column">
                        <wp:posOffset>3030855</wp:posOffset>
                      </wp:positionH>
                      <wp:positionV relativeFrom="paragraph">
                        <wp:posOffset>489585</wp:posOffset>
                      </wp:positionV>
                      <wp:extent cx="2105660" cy="667385"/>
                      <wp:effectExtent l="0" t="0" r="40640" b="18415"/>
                      <wp:wrapNone/>
                      <wp:docPr id="1236985484" name="Gefaltete Ecke 1236985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660" cy="667385"/>
                              </a:xfrm>
                              <a:prstGeom prst="foldedCorner">
                                <a:avLst>
                                  <a:gd name="adj" fmla="val 16022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7F7198" id="Gefaltete Ecke 1236985484" o:spid="_x0000_s1026" type="#_x0000_t65" style="position:absolute;margin-left:238.65pt;margin-top:38.55pt;width:165.8pt;height:52.55pt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" adj="18139" fillcolor="#d8d8d8 [2732]" strokecolor="#7f7f7f [1612]" strokeweight=".5pt">
                      <v:stroke joinstyle="miter"/>
                    </v:shape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3162496" behindDoc="0" locked="0" layoutInCell="1" allowOverlap="1" wp14:anchorId="50A4831A" wp14:editId="5915DD77">
                  <wp:simplePos x="0" y="0"/>
                  <wp:positionH relativeFrom="column">
                    <wp:posOffset>3041650</wp:posOffset>
                  </wp:positionH>
                  <wp:positionV relativeFrom="paragraph">
                    <wp:posOffset>416560</wp:posOffset>
                  </wp:positionV>
                  <wp:extent cx="2019300" cy="790575"/>
                  <wp:effectExtent l="0" t="0" r="0" b="0"/>
                  <wp:wrapNone/>
                  <wp:docPr id="1912335388" name="Grafik 1912335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553">
              <w:rPr>
                <w:rFonts w:asciiTheme="minorHAnsi" w:hAnsiTheme="minorHAnsi" w:cstheme="minorHAns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50208" behindDoc="0" locked="0" layoutInCell="1" allowOverlap="1" wp14:anchorId="1DDF9DAE" wp14:editId="7BE7F97C">
                      <wp:simplePos x="0" y="0"/>
                      <wp:positionH relativeFrom="column">
                        <wp:posOffset>2452370</wp:posOffset>
                      </wp:positionH>
                      <wp:positionV relativeFrom="paragraph">
                        <wp:posOffset>418198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D8F15E" w14:textId="77777777" w:rsidR="007320EB" w:rsidRPr="007320EB" w:rsidRDefault="007320EB" w:rsidP="007320E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7320EB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DF9DAE" id="Gruppieren 17" o:spid="_x0000_s1331" style="position:absolute;margin-left:193.1pt;margin-top:32.95pt;width:45.75pt;height:55.3pt;z-index:253150208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">
                      <v:shape id="Grafik 7" o:spid="_x0000_s1332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">
                        <v:imagedata r:id="rId45" o:title="" chromakey="white"/>
                      </v:shape>
                      <v:shape id="Textfeld 12" o:spid="_x0000_s1333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1D8F15E" w14:textId="77777777" w:rsidR="007320EB" w:rsidRPr="007320EB" w:rsidRDefault="007320EB" w:rsidP="007320E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7320EB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50D7C" w:rsidRPr="007F4553">
              <w:rPr>
                <w:rFonts w:asciiTheme="minorHAnsi" w:hAnsiTheme="minorHAnsi" w:cstheme="minorHAnsi"/>
              </w:rPr>
              <w:t xml:space="preserve">Emily und Maurice haben </w:t>
            </w:r>
            <w:r w:rsidR="007320EB" w:rsidRPr="007F4553">
              <w:rPr>
                <w:rFonts w:asciiTheme="minorHAnsi" w:hAnsiTheme="minorHAnsi" w:cstheme="minorHAnsi"/>
              </w:rPr>
              <w:t xml:space="preserve">zu zwei </w:t>
            </w:r>
            <w:proofErr w:type="spellStart"/>
            <w:r w:rsidR="00A65CC8" w:rsidRPr="007F4553">
              <w:rPr>
                <w:rFonts w:asciiTheme="minorHAnsi" w:hAnsiTheme="minorHAnsi" w:cstheme="minorHAnsi"/>
              </w:rPr>
              <w:t>verschie</w:t>
            </w:r>
            <w:proofErr w:type="spellEnd"/>
            <w:r w:rsidR="00A65CC8" w:rsidRPr="007F4553">
              <w:rPr>
                <w:rFonts w:asciiTheme="minorHAnsi" w:hAnsiTheme="minorHAnsi" w:cstheme="minorHAnsi"/>
              </w:rPr>
              <w:t xml:space="preserve">- </w:t>
            </w:r>
            <w:r w:rsidR="00A65CC8" w:rsidRPr="007F4553">
              <w:rPr>
                <w:rFonts w:asciiTheme="minorHAnsi" w:hAnsiTheme="minorHAnsi" w:cstheme="minorHAnsi"/>
              </w:rPr>
              <w:br/>
              <w:t xml:space="preserve">denen </w:t>
            </w:r>
            <w:r w:rsidR="007320EB" w:rsidRPr="007F4553">
              <w:rPr>
                <w:rFonts w:asciiTheme="minorHAnsi" w:hAnsiTheme="minorHAnsi" w:cstheme="minorHAnsi"/>
              </w:rPr>
              <w:t xml:space="preserve">Aufgaben </w:t>
            </w:r>
            <w:r w:rsidR="00A65CC8" w:rsidRPr="007F4553">
              <w:rPr>
                <w:rFonts w:asciiTheme="minorHAnsi" w:hAnsiTheme="minorHAnsi" w:cstheme="minorHAnsi"/>
              </w:rPr>
              <w:t xml:space="preserve">ihre </w:t>
            </w:r>
            <w:r w:rsidR="007320EB" w:rsidRPr="007F4553">
              <w:rPr>
                <w:rFonts w:asciiTheme="minorHAnsi" w:hAnsiTheme="minorHAnsi" w:cstheme="minorHAnsi"/>
              </w:rPr>
              <w:t xml:space="preserve">Streifen gezeichnet, </w:t>
            </w:r>
            <w:r w:rsidR="00AF3784" w:rsidRPr="007F4553">
              <w:rPr>
                <w:rFonts w:asciiTheme="minorHAnsi" w:hAnsiTheme="minorHAnsi" w:cstheme="minorHAnsi"/>
              </w:rPr>
              <w:br/>
            </w:r>
            <w:r w:rsidR="007320EB" w:rsidRPr="007F4553">
              <w:rPr>
                <w:rFonts w:asciiTheme="minorHAnsi" w:hAnsiTheme="minorHAnsi" w:cstheme="minorHAnsi"/>
              </w:rPr>
              <w:t>aber dasselbe Ergebnis heraus</w:t>
            </w:r>
            <w:r w:rsidR="005062D1">
              <w:rPr>
                <w:rFonts w:asciiTheme="minorHAnsi" w:hAnsiTheme="minorHAnsi" w:cstheme="minorHAnsi"/>
              </w:rPr>
              <w:t>bekommen</w:t>
            </w:r>
            <w:r w:rsidR="007320EB" w:rsidRPr="007F4553">
              <w:rPr>
                <w:rFonts w:asciiTheme="minorHAnsi" w:hAnsiTheme="minorHAnsi" w:cstheme="minorHAnsi"/>
              </w:rPr>
              <w:t xml:space="preserve">. </w:t>
            </w:r>
          </w:p>
          <w:p w14:paraId="7E3CD59F" w14:textId="0C9CAE54" w:rsidR="00C50D7C" w:rsidRPr="007F4553" w:rsidRDefault="00C50D7C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Wer hat Recht? </w:t>
            </w:r>
          </w:p>
          <w:p w14:paraId="7EDC4213" w14:textId="77E8A270" w:rsidR="00C50D7C" w:rsidRPr="007F4553" w:rsidRDefault="00C50D7C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Um welches Ganze geht es bei Emily, </w:t>
            </w:r>
            <w:r w:rsidR="00AF3784" w:rsidRPr="007F4553">
              <w:rPr>
                <w:rFonts w:cstheme="minorHAnsi"/>
              </w:rPr>
              <w:br/>
            </w:r>
            <w:r w:rsidRPr="007F4553">
              <w:rPr>
                <w:rFonts w:cstheme="minorHAnsi"/>
              </w:rPr>
              <w:t>um welches Ganze bei Maurice? Erkläre.</w:t>
            </w:r>
          </w:p>
        </w:tc>
      </w:tr>
      <w:tr w:rsidR="00D22F3C" w:rsidRPr="007F4553" w14:paraId="69F03858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05A80D2C" w14:textId="54389327" w:rsidR="00D22F3C" w:rsidRPr="007F4553" w:rsidRDefault="00D22F3C" w:rsidP="00D22F3C">
            <w:pPr>
              <w:pStyle w:val="berschriftTeilaufgaben"/>
              <w:pageBreakBefore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lastRenderedPageBreak/>
              <w:t>1.3</w:t>
            </w:r>
          </w:p>
        </w:tc>
        <w:tc>
          <w:tcPr>
            <w:tcW w:w="8613" w:type="dxa"/>
            <w:gridSpan w:val="6"/>
          </w:tcPr>
          <w:p w14:paraId="1B0DFD0B" w14:textId="7E319D99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>Aufgaben mit und ohne Streifen lösen</w:t>
            </w:r>
          </w:p>
          <w:p w14:paraId="02B16159" w14:textId="14EA8FFA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 xml:space="preserve"> </w:t>
            </w:r>
          </w:p>
        </w:tc>
      </w:tr>
      <w:tr w:rsidR="00D22F3C" w:rsidRPr="007F4553" w14:paraId="144C9CB1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3FAE7DD5" w14:textId="0A619A60" w:rsidR="00D22F3C" w:rsidRPr="007F4553" w:rsidRDefault="003E024F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inline distT="0" distB="0" distL="0" distR="0" wp14:anchorId="5D6C16A9" wp14:editId="35447146">
                      <wp:extent cx="275475" cy="197485"/>
                      <wp:effectExtent l="0" t="0" r="4445" b="5715"/>
                      <wp:docPr id="256049756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658798979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0189899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436B15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">
                        <v:imagedata r:id="rId23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241E3A82" w14:textId="3C487DA6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a)</w:t>
            </w:r>
          </w:p>
        </w:tc>
        <w:tc>
          <w:tcPr>
            <w:tcW w:w="8187" w:type="dxa"/>
            <w:gridSpan w:val="5"/>
          </w:tcPr>
          <w:p w14:paraId="74700F88" w14:textId="30B1DB9C" w:rsidR="00551DD5" w:rsidRPr="007F4553" w:rsidRDefault="00D22F3C" w:rsidP="00551DD5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Löse die Aufgaben</w:t>
            </w:r>
            <w:r w:rsidR="007320EB" w:rsidRPr="007F4553">
              <w:rPr>
                <w:rFonts w:asciiTheme="minorHAnsi" w:hAnsiTheme="minorHAnsi" w:cstheme="minorHAnsi"/>
              </w:rPr>
              <w:t xml:space="preserve"> </w:t>
            </w:r>
            <w:r w:rsidR="00551DD5" w:rsidRPr="007F4553">
              <w:rPr>
                <w:rFonts w:asciiTheme="minorHAnsi" w:hAnsiTheme="minorHAnsi" w:cstheme="minorHAnsi"/>
              </w:rPr>
              <w:t>zu</w:t>
            </w:r>
            <w:r w:rsidR="007320EB" w:rsidRPr="007F4553">
              <w:rPr>
                <w:rFonts w:asciiTheme="minorHAnsi" w:hAnsiTheme="minorHAnsi" w:cstheme="minorHAnsi"/>
              </w:rPr>
              <w:t>erst im Kopf</w:t>
            </w:r>
            <w:r w:rsidRPr="007F4553">
              <w:rPr>
                <w:rFonts w:asciiTheme="minorHAnsi" w:hAnsiTheme="minorHAnsi" w:cstheme="minorHAnsi"/>
              </w:rPr>
              <w:t xml:space="preserve">. </w:t>
            </w:r>
            <w:r w:rsidR="00551DD5" w:rsidRPr="007F4553">
              <w:rPr>
                <w:rFonts w:asciiTheme="minorHAnsi" w:hAnsiTheme="minorHAnsi" w:cstheme="minorHAnsi"/>
              </w:rPr>
              <w:t xml:space="preserve">Welche Aufgaben passen gut zusammen? </w:t>
            </w:r>
          </w:p>
          <w:p w14:paraId="36B756CF" w14:textId="6587161C" w:rsidR="00D22F3C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Überprüfe </w:t>
            </w:r>
            <w:r w:rsidR="00951B14" w:rsidRPr="007F4553">
              <w:rPr>
                <w:rFonts w:asciiTheme="minorHAnsi" w:hAnsiTheme="minorHAnsi" w:cstheme="minorHAnsi"/>
              </w:rPr>
              <w:t xml:space="preserve">danach mit </w:t>
            </w:r>
            <w:r w:rsidR="00551DD5" w:rsidRPr="007F4553">
              <w:rPr>
                <w:rFonts w:asciiTheme="minorHAnsi" w:hAnsiTheme="minorHAnsi" w:cstheme="minorHAnsi"/>
              </w:rPr>
              <w:t>Streifentafel</w:t>
            </w:r>
            <w:r w:rsidR="00951B14" w:rsidRPr="007F4553">
              <w:rPr>
                <w:rFonts w:asciiTheme="minorHAnsi" w:hAnsiTheme="minorHAnsi" w:cstheme="minorHAnsi"/>
              </w:rPr>
              <w:t xml:space="preserve"> oder digitalen Bruchstreifen</w:t>
            </w:r>
            <w:r w:rsidR="00551DD5" w:rsidRPr="007F4553">
              <w:rPr>
                <w:rFonts w:asciiTheme="minorHAnsi" w:hAnsiTheme="minorHAnsi" w:cstheme="minorHAnsi"/>
              </w:rPr>
              <w:t>.</w:t>
            </w:r>
            <w:r w:rsidR="00951B14" w:rsidRPr="007F4553">
              <w:rPr>
                <w:rFonts w:asciiTheme="minorHAnsi" w:hAnsiTheme="minorHAnsi" w:cstheme="minorHAnsi"/>
              </w:rPr>
              <w:t xml:space="preserve"> </w:t>
            </w:r>
          </w:p>
          <w:p w14:paraId="6FE1B788" w14:textId="39CD980B" w:rsidR="0020062F" w:rsidRDefault="002A38C1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70368" behindDoc="0" locked="0" layoutInCell="1" allowOverlap="1" wp14:anchorId="62F2765A" wp14:editId="3E62DFAF">
                      <wp:simplePos x="0" y="0"/>
                      <wp:positionH relativeFrom="column">
                        <wp:posOffset>3112135</wp:posOffset>
                      </wp:positionH>
                      <wp:positionV relativeFrom="paragraph">
                        <wp:posOffset>121920</wp:posOffset>
                      </wp:positionV>
                      <wp:extent cx="943610" cy="428625"/>
                      <wp:effectExtent l="0" t="0" r="0" b="3175"/>
                      <wp:wrapNone/>
                      <wp:docPr id="759083528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3610" cy="428625"/>
                                <a:chOff x="0" y="0"/>
                                <a:chExt cx="943830" cy="428625"/>
                              </a:xfrm>
                            </wpg:grpSpPr>
                            <wps:wsp>
                              <wps:cNvPr id="2009996829" name="Textfeld 398"/>
                              <wps:cNvSpPr txBox="1"/>
                              <wps:spPr>
                                <a:xfrm>
                                  <a:off x="216535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DE189C" w14:textId="77777777" w:rsidR="0020062F" w:rsidRDefault="0020062F" w:rsidP="0020062F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01636991" name="Gruppieren 374"/>
                              <wpg:cNvGrpSpPr/>
                              <wpg:grpSpPr>
                                <a:xfrm>
                                  <a:off x="0" y="0"/>
                                  <a:ext cx="943830" cy="428625"/>
                                  <a:chOff x="0" y="0"/>
                                  <a:chExt cx="943830" cy="428625"/>
                                </a:xfrm>
                              </wpg:grpSpPr>
                              <wpg:grpSp>
                                <wpg:cNvPr id="35127716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1480564915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62DB96" w14:textId="77777777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19661614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221A30" w14:textId="1685B9DE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54349442" name="Gerade Verbindung 2054349442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580455885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329189541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B4D91BC" w14:textId="1F17DE6B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20733567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2CB57A6" w14:textId="4C4B1DD3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85802613" name="Gerade Verbindung 2085802613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702108794" name="Textfeld 398"/>
                                <wps:cNvSpPr txBox="1"/>
                                <wps:spPr>
                                  <a:xfrm>
                                    <a:off x="518160" y="105645"/>
                                    <a:ext cx="157480" cy="170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B072E0" w14:textId="77777777" w:rsidR="0020062F" w:rsidRDefault="0020062F" w:rsidP="0020062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996338256" name="Grafik 9908068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8720" y="0"/>
                                    <a:ext cx="245110" cy="428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F2765A" id="Gruppieren 375" o:spid="_x0000_s1334" style="position:absolute;margin-left:245.05pt;margin-top:9.6pt;width:74.3pt;height:33.75pt;z-index:253370368" coordsize="9438,428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">
                      <v:shape id="_x0000_s1335" type="#_x0000_t202" style="position:absolute;left:2165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" filled="f" stroked="f" strokeweight=".5pt">
                        <v:textbox inset="1mm,0,,0">
                          <w:txbxContent>
                            <w:p w14:paraId="32DE189C" w14:textId="77777777" w:rsidR="0020062F" w:rsidRDefault="0020062F" w:rsidP="0020062F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336" style="position:absolute;width:9438;height:4286" coordsize="9438,4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">
                        <v:group id="_x0000_s1337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">
                          <v:shape id="Textfeld 3" o:spid="_x0000_s1338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" filled="f" stroked="f" strokeweight=".5pt">
                            <v:textbox style="mso-fit-shape-to-text:t" inset="0,0,0,0">
                              <w:txbxContent>
                                <w:p w14:paraId="0D62DB96" w14:textId="77777777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39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14221A30" w14:textId="1685B9DE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2054349442" o:spid="_x0000_s1340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341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">
                          <v:shape id="Textfeld 3" o:spid="_x0000_s1342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4B4D91BC" w14:textId="1F17DE6B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43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22CB57A6" w14:textId="4C4B1DD3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2085802613" o:spid="_x0000_s1344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_x0000_s1345" type="#_x0000_t202" style="position:absolute;left:5181;top:1056;width:1575;height:17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66B072E0" w14:textId="77777777" w:rsidR="0020062F" w:rsidRDefault="0020062F" w:rsidP="0020062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990806896" o:spid="_x0000_s1346" type="#_x0000_t75" style="position:absolute;left:6987;width:2451;height:4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68320" behindDoc="0" locked="0" layoutInCell="1" allowOverlap="1" wp14:anchorId="23216496" wp14:editId="203578AA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111125</wp:posOffset>
                      </wp:positionV>
                      <wp:extent cx="943610" cy="428625"/>
                      <wp:effectExtent l="0" t="0" r="0" b="3175"/>
                      <wp:wrapNone/>
                      <wp:docPr id="1968519902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3610" cy="428625"/>
                                <a:chOff x="0" y="0"/>
                                <a:chExt cx="943830" cy="428625"/>
                              </a:xfrm>
                            </wpg:grpSpPr>
                            <wps:wsp>
                              <wps:cNvPr id="979608600" name="Textfeld 398"/>
                              <wps:cNvSpPr txBox="1"/>
                              <wps:spPr>
                                <a:xfrm>
                                  <a:off x="216535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C9FE5C" w14:textId="77777777" w:rsidR="0020062F" w:rsidRDefault="0020062F" w:rsidP="0020062F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96148421" name="Gruppieren 374"/>
                              <wpg:cNvGrpSpPr/>
                              <wpg:grpSpPr>
                                <a:xfrm>
                                  <a:off x="0" y="0"/>
                                  <a:ext cx="943830" cy="428625"/>
                                  <a:chOff x="0" y="0"/>
                                  <a:chExt cx="943830" cy="428625"/>
                                </a:xfrm>
                              </wpg:grpSpPr>
                              <wpg:grpSp>
                                <wpg:cNvPr id="669914269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1881175506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82FF58C" w14:textId="77777777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58101515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2EBEBCD" w14:textId="77777777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6154234" name="Gerade Verbindung 696154234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31967215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466269296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FC1FF8C" w14:textId="77777777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16052897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75832B" w14:textId="77777777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17676710" name="Gerade Verbindung 1217676710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09043088" name="Textfeld 398"/>
                                <wps:cNvSpPr txBox="1"/>
                                <wps:spPr>
                                  <a:xfrm>
                                    <a:off x="518160" y="105645"/>
                                    <a:ext cx="157480" cy="170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35ABEA" w14:textId="77777777" w:rsidR="0020062F" w:rsidRDefault="0020062F" w:rsidP="0020062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79713524" name="Grafik 9908068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8720" y="0"/>
                                    <a:ext cx="245110" cy="428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216496" id="_x0000_s1347" style="position:absolute;margin-left:11.95pt;margin-top:8.75pt;width:74.3pt;height:33.75pt;z-index:253368320" coordsize="9438,428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">
                      <v:shape id="_x0000_s1348" type="#_x0000_t202" style="position:absolute;left:2165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" filled="f" stroked="f" strokeweight=".5pt">
                        <v:textbox inset="1mm,0,,0">
                          <w:txbxContent>
                            <w:p w14:paraId="58C9FE5C" w14:textId="77777777" w:rsidR="0020062F" w:rsidRDefault="0020062F" w:rsidP="0020062F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349" style="position:absolute;width:9438;height:4286" coordsize="9438,4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">
                        <v:group id="_x0000_s1350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">
                          <v:shape id="Textfeld 3" o:spid="_x0000_s1351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582FF58C" w14:textId="77777777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52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2EBEBCD" w14:textId="77777777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696154234" o:spid="_x0000_s1353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354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">
                          <v:shape id="Textfeld 3" o:spid="_x0000_s1355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6FC1FF8C" w14:textId="77777777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56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075832B" w14:textId="77777777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1217676710" o:spid="_x0000_s1357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" strokecolor="black [3213]" strokeweight="1pt">
                            <v:stroke joinstyle="miter"/>
                          </v:line>
                        </v:group>
                        <v:shape id="_x0000_s1358" type="#_x0000_t202" style="position:absolute;left:5181;top:1056;width:1575;height:17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3735ABEA" w14:textId="77777777" w:rsidR="0020062F" w:rsidRDefault="0020062F" w:rsidP="0020062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990806896" o:spid="_x0000_s1359" type="#_x0000_t75" style="position:absolute;left:6987;width:2451;height:4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66272" behindDoc="0" locked="0" layoutInCell="1" allowOverlap="1" wp14:anchorId="5695E028" wp14:editId="233E1843">
                      <wp:simplePos x="0" y="0"/>
                      <wp:positionH relativeFrom="column">
                        <wp:posOffset>1677035</wp:posOffset>
                      </wp:positionH>
                      <wp:positionV relativeFrom="paragraph">
                        <wp:posOffset>119380</wp:posOffset>
                      </wp:positionV>
                      <wp:extent cx="943610" cy="428625"/>
                      <wp:effectExtent l="0" t="0" r="0" b="3175"/>
                      <wp:wrapNone/>
                      <wp:docPr id="947380257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3610" cy="428625"/>
                                <a:chOff x="0" y="0"/>
                                <a:chExt cx="943830" cy="428625"/>
                              </a:xfrm>
                            </wpg:grpSpPr>
                            <wps:wsp>
                              <wps:cNvPr id="2014465471" name="Textfeld 398"/>
                              <wps:cNvSpPr txBox="1"/>
                              <wps:spPr>
                                <a:xfrm>
                                  <a:off x="216535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56B648" w14:textId="77777777" w:rsidR="0020062F" w:rsidRDefault="0020062F" w:rsidP="0020062F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80019975" name="Gruppieren 374"/>
                              <wpg:cNvGrpSpPr/>
                              <wpg:grpSpPr>
                                <a:xfrm>
                                  <a:off x="0" y="0"/>
                                  <a:ext cx="943830" cy="428625"/>
                                  <a:chOff x="0" y="0"/>
                                  <a:chExt cx="943830" cy="428625"/>
                                </a:xfrm>
                              </wpg:grpSpPr>
                              <wpg:grpSp>
                                <wpg:cNvPr id="431521442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1871818514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EC5ECD2" w14:textId="03522608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312568095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5F232C" w14:textId="54213D1F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61703488" name="Gerade Verbindung 961703488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386806197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531540244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40B928" w14:textId="296AA46D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674187856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9FC6096" w14:textId="5EF166AB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09391225" name="Gerade Verbindung 609391225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015833816" name="Textfeld 398"/>
                                <wps:cNvSpPr txBox="1"/>
                                <wps:spPr>
                                  <a:xfrm>
                                    <a:off x="518160" y="105645"/>
                                    <a:ext cx="157480" cy="170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ABA4C1" w14:textId="6E3F0917" w:rsidR="0020062F" w:rsidRDefault="0020062F" w:rsidP="0020062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947468490" name="Grafik 9908068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8720" y="0"/>
                                    <a:ext cx="245110" cy="428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95E028" id="_x0000_s1360" style="position:absolute;margin-left:132.05pt;margin-top:9.4pt;width:74.3pt;height:33.75pt;z-index:253366272" coordsize="9438,428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">
                      <v:shape id="_x0000_s1361" type="#_x0000_t202" style="position:absolute;left:2165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4A56B648" w14:textId="77777777" w:rsidR="0020062F" w:rsidRDefault="0020062F" w:rsidP="0020062F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362" style="position:absolute;width:9438;height:4286" coordsize="9438,4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">
                        <v:group id="_x0000_s1363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">
                          <v:shape id="Textfeld 3" o:spid="_x0000_s1364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1EC5ECD2" w14:textId="03522608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65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75F232C" w14:textId="54213D1F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961703488" o:spid="_x0000_s1366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367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">
                          <v:shape id="Textfeld 3" o:spid="_x0000_s1368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5A40B928" w14:textId="296AA46D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69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9FC6096" w14:textId="5EF166AB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609391225" o:spid="_x0000_s1370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_x0000_s1371" type="#_x0000_t202" style="position:absolute;left:5181;top:1056;width:1575;height:17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65ABA4C1" w14:textId="6E3F0917" w:rsidR="0020062F" w:rsidRDefault="0020062F" w:rsidP="0020062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990806896" o:spid="_x0000_s1372" type="#_x0000_t75" style="position:absolute;left:6987;width:2451;height:4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73440" behindDoc="0" locked="0" layoutInCell="1" allowOverlap="1" wp14:anchorId="4A277623" wp14:editId="1FDAB864">
                      <wp:simplePos x="0" y="0"/>
                      <wp:positionH relativeFrom="column">
                        <wp:posOffset>1677035</wp:posOffset>
                      </wp:positionH>
                      <wp:positionV relativeFrom="paragraph">
                        <wp:posOffset>635000</wp:posOffset>
                      </wp:positionV>
                      <wp:extent cx="943610" cy="428625"/>
                      <wp:effectExtent l="0" t="0" r="0" b="3175"/>
                      <wp:wrapNone/>
                      <wp:docPr id="1003373026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3610" cy="428625"/>
                                <a:chOff x="0" y="0"/>
                                <a:chExt cx="943830" cy="428625"/>
                              </a:xfrm>
                            </wpg:grpSpPr>
                            <wps:wsp>
                              <wps:cNvPr id="427550705" name="Textfeld 398"/>
                              <wps:cNvSpPr txBox="1"/>
                              <wps:spPr>
                                <a:xfrm>
                                  <a:off x="216535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2647CA" w14:textId="196176AC" w:rsidR="0020062F" w:rsidRDefault="00FD2989" w:rsidP="0020062F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–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90890676" name="Gruppieren 374"/>
                              <wpg:cNvGrpSpPr/>
                              <wpg:grpSpPr>
                                <a:xfrm>
                                  <a:off x="0" y="0"/>
                                  <a:ext cx="943830" cy="428625"/>
                                  <a:chOff x="0" y="0"/>
                                  <a:chExt cx="943830" cy="428625"/>
                                </a:xfrm>
                              </wpg:grpSpPr>
                              <wpg:grpSp>
                                <wpg:cNvPr id="759549948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754342519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0871F36" w14:textId="442875CD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375381302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0FB774" w14:textId="2031A3C8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5651090" name="Gerade Verbindung 1205651090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13177913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683142727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0F1F46D" w14:textId="119B7C36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115383414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9BF0875" w14:textId="5396179B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2816755" name="Gerade Verbindung 1652816755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125333722" name="Textfeld 398"/>
                                <wps:cNvSpPr txBox="1"/>
                                <wps:spPr>
                                  <a:xfrm>
                                    <a:off x="518160" y="105645"/>
                                    <a:ext cx="157480" cy="170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FCB602" w14:textId="77777777" w:rsidR="0020062F" w:rsidRDefault="0020062F" w:rsidP="0020062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00551121" name="Grafik 9908068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8720" y="0"/>
                                    <a:ext cx="245110" cy="428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277623" id="_x0000_s1373" style="position:absolute;margin-left:132.05pt;margin-top:50pt;width:74.3pt;height:33.75pt;z-index:253373440" coordsize="9438,428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">
                      <v:shape id="_x0000_s1374" type="#_x0000_t202" style="position:absolute;left:2165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" filled="f" stroked="f" strokeweight=".5pt">
                        <v:textbox inset="1mm,0,,0">
                          <w:txbxContent>
                            <w:p w14:paraId="742647CA" w14:textId="196176AC" w:rsidR="0020062F" w:rsidRDefault="00FD2989" w:rsidP="0020062F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v:textbox>
                      </v:shape>
                      <v:group id="Gruppieren 374" o:spid="_x0000_s1375" style="position:absolute;width:9438;height:4286" coordsize="9438,4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">
                        <v:group id="_x0000_s1376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">
                          <v:shape id="Textfeld 3" o:spid="_x0000_s1377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50871F36" w14:textId="442875CD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78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B0FB774" w14:textId="2031A3C8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205651090" o:spid="_x0000_s1379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380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">
                          <v:shape id="Textfeld 3" o:spid="_x0000_s1381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60F1F46D" w14:textId="119B7C36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82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9BF0875" w14:textId="5396179B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652816755" o:spid="_x0000_s1383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_x0000_s1384" type="#_x0000_t202" style="position:absolute;left:5181;top:1056;width:1575;height:17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2DFCB602" w14:textId="77777777" w:rsidR="0020062F" w:rsidRDefault="0020062F" w:rsidP="0020062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990806896" o:spid="_x0000_s1385" type="#_x0000_t75" style="position:absolute;left:6987;width:2451;height:4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75488" behindDoc="0" locked="0" layoutInCell="1" allowOverlap="1" wp14:anchorId="31F44BC3" wp14:editId="559B71F0">
                      <wp:simplePos x="0" y="0"/>
                      <wp:positionH relativeFrom="column">
                        <wp:posOffset>3112135</wp:posOffset>
                      </wp:positionH>
                      <wp:positionV relativeFrom="paragraph">
                        <wp:posOffset>635000</wp:posOffset>
                      </wp:positionV>
                      <wp:extent cx="943610" cy="428625"/>
                      <wp:effectExtent l="0" t="0" r="0" b="3175"/>
                      <wp:wrapNone/>
                      <wp:docPr id="1717131758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3610" cy="428625"/>
                                <a:chOff x="0" y="0"/>
                                <a:chExt cx="943830" cy="428625"/>
                              </a:xfrm>
                            </wpg:grpSpPr>
                            <wps:wsp>
                              <wps:cNvPr id="802980051" name="Textfeld 398"/>
                              <wps:cNvSpPr txBox="1"/>
                              <wps:spPr>
                                <a:xfrm>
                                  <a:off x="216535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53D1B5" w14:textId="06518735" w:rsidR="0020062F" w:rsidRDefault="002A38C1" w:rsidP="0020062F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–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03866506" name="Gruppieren 374"/>
                              <wpg:cNvGrpSpPr/>
                              <wpg:grpSpPr>
                                <a:xfrm>
                                  <a:off x="0" y="0"/>
                                  <a:ext cx="943830" cy="428625"/>
                                  <a:chOff x="0" y="0"/>
                                  <a:chExt cx="943830" cy="428625"/>
                                </a:xfrm>
                              </wpg:grpSpPr>
                              <wpg:grpSp>
                                <wpg:cNvPr id="356263253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973992790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0A0FA73" w14:textId="7ED63F1D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863706975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AB4E49E" w14:textId="32CB0718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32892697" name="Gerade Verbindung 832892697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579130626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1164823779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8B36F3F" w14:textId="0873D950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534192308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BF824E" w14:textId="0703800C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334859" name="Gerade Verbindung 69334859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42336562" name="Textfeld 398"/>
                                <wps:cNvSpPr txBox="1"/>
                                <wps:spPr>
                                  <a:xfrm>
                                    <a:off x="518160" y="105645"/>
                                    <a:ext cx="157480" cy="170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F6A993" w14:textId="77777777" w:rsidR="0020062F" w:rsidRDefault="0020062F" w:rsidP="0020062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448434160" name="Grafik 9908068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8720" y="0"/>
                                    <a:ext cx="245110" cy="428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F44BC3" id="_x0000_s1386" style="position:absolute;margin-left:245.05pt;margin-top:50pt;width:74.3pt;height:33.75pt;z-index:253375488" coordsize="9438,428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">
                      <v:shape id="_x0000_s1387" type="#_x0000_t202" style="position:absolute;left:2165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" filled="f" stroked="f" strokeweight=".5pt">
                        <v:textbox inset="1mm,0,,0">
                          <w:txbxContent>
                            <w:p w14:paraId="5E53D1B5" w14:textId="06518735" w:rsidR="0020062F" w:rsidRDefault="002A38C1" w:rsidP="0020062F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v:textbox>
                      </v:shape>
                      <v:group id="Gruppieren 374" o:spid="_x0000_s1388" style="position:absolute;width:9438;height:4286" coordsize="9438,4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">
                        <v:group id="_x0000_s1389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">
                          <v:shape id="Textfeld 3" o:spid="_x0000_s1390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50A0FA73" w14:textId="7ED63F1D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91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4AB4E49E" w14:textId="32CB0718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832892697" o:spid="_x0000_s1392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393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">
                          <v:shape id="Textfeld 3" o:spid="_x0000_s1394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18B36F3F" w14:textId="0873D950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95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6BF824E" w14:textId="0703800C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69334859" o:spid="_x0000_s1396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_x0000_s1397" type="#_x0000_t202" style="position:absolute;left:5181;top:1056;width:1575;height:17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6BF6A993" w14:textId="77777777" w:rsidR="0020062F" w:rsidRDefault="0020062F" w:rsidP="0020062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990806896" o:spid="_x0000_s1398" type="#_x0000_t75" style="position:absolute;left:6987;width:2451;height:4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 w:rsidR="0020062F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3CA7BC56" wp14:editId="74F983B1">
                      <wp:simplePos x="0" y="0"/>
                      <wp:positionH relativeFrom="column">
                        <wp:posOffset>392947</wp:posOffset>
                      </wp:positionH>
                      <wp:positionV relativeFrom="paragraph">
                        <wp:posOffset>167630</wp:posOffset>
                      </wp:positionV>
                      <wp:extent cx="157798" cy="171343"/>
                      <wp:effectExtent l="0" t="0" r="7620" b="6985"/>
                      <wp:wrapNone/>
                      <wp:docPr id="1781500010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798" cy="1713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AB9F2A" id="Textfeld 3" o:spid="_x0000_s1026" type="#_x0000_t202" style="position:absolute;margin-left:30.95pt;margin-top:13.2pt;width:12.45pt;height:13.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" filled="f" stroked="f" strokeweight=".5pt">
                      <v:textbox style="mso-fit-shape-to-text:t" inset="0,0,0,0"/>
                    </v:shape>
                  </w:pict>
                </mc:Fallback>
              </mc:AlternateContent>
            </w:r>
          </w:p>
          <w:p w14:paraId="480169DC" w14:textId="5F3FC4B9" w:rsidR="0020062F" w:rsidRDefault="0020062F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(1)                                           (2)                                        (3)</w:t>
            </w:r>
          </w:p>
          <w:p w14:paraId="337AFCBE" w14:textId="778872CF" w:rsidR="0020062F" w:rsidRDefault="0020062F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  <w:p w14:paraId="5834C7BB" w14:textId="1A3408F8" w:rsidR="0020062F" w:rsidRDefault="002A38C1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74464" behindDoc="0" locked="0" layoutInCell="1" allowOverlap="1" wp14:anchorId="3CF9838B" wp14:editId="24E08D5A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122770</wp:posOffset>
                      </wp:positionV>
                      <wp:extent cx="943610" cy="428625"/>
                      <wp:effectExtent l="0" t="0" r="0" b="3175"/>
                      <wp:wrapNone/>
                      <wp:docPr id="2070451452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3610" cy="428625"/>
                                <a:chOff x="0" y="0"/>
                                <a:chExt cx="943830" cy="428625"/>
                              </a:xfrm>
                            </wpg:grpSpPr>
                            <wps:wsp>
                              <wps:cNvPr id="1235559123" name="Textfeld 398"/>
                              <wps:cNvSpPr txBox="1"/>
                              <wps:spPr>
                                <a:xfrm>
                                  <a:off x="216535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0D451ED" w14:textId="3B61D875" w:rsidR="0020062F" w:rsidRDefault="00FD2989" w:rsidP="0020062F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–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0603901" name="Gruppieren 374"/>
                              <wpg:cNvGrpSpPr/>
                              <wpg:grpSpPr>
                                <a:xfrm>
                                  <a:off x="0" y="0"/>
                                  <a:ext cx="943830" cy="428625"/>
                                  <a:chOff x="0" y="0"/>
                                  <a:chExt cx="943830" cy="428625"/>
                                </a:xfrm>
                              </wpg:grpSpPr>
                              <wpg:grpSp>
                                <wpg:cNvPr id="117717801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1301837358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588E071" w14:textId="77777777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989308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83A90F8" w14:textId="16102944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59577507" name="Gerade Verbindung 1059577507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381839467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2136641748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F8276AB" w14:textId="612DAE70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76194385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B1DB6F5" w14:textId="15428443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52472431" name="Gerade Verbindung 1152472431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844530154" name="Textfeld 398"/>
                                <wps:cNvSpPr txBox="1"/>
                                <wps:spPr>
                                  <a:xfrm>
                                    <a:off x="518160" y="105645"/>
                                    <a:ext cx="157480" cy="170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B3E37F" w14:textId="77777777" w:rsidR="0020062F" w:rsidRDefault="0020062F" w:rsidP="0020062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384075756" name="Grafik 9908068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8720" y="0"/>
                                    <a:ext cx="245110" cy="428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F9838B" id="_x0000_s1399" style="position:absolute;margin-left:11.1pt;margin-top:9.65pt;width:74.3pt;height:33.75pt;z-index:253374464" coordsize="9438,428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">
                      <v:shape id="_x0000_s1400" type="#_x0000_t202" style="position:absolute;left:2165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" filled="f" stroked="f" strokeweight=".5pt">
                        <v:textbox inset="1mm,0,,0">
                          <w:txbxContent>
                            <w:p w14:paraId="70D451ED" w14:textId="3B61D875" w:rsidR="0020062F" w:rsidRDefault="00FD2989" w:rsidP="0020062F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v:textbox>
                      </v:shape>
                      <v:group id="Gruppieren 374" o:spid="_x0000_s1401" style="position:absolute;width:9438;height:4286" coordsize="9438,4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">
                        <v:group id="_x0000_s1402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">
                          <v:shape id="Textfeld 3" o:spid="_x0000_s1403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7588E071" w14:textId="77777777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04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583A90F8" w14:textId="16102944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059577507" o:spid="_x0000_s1405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406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">
                          <v:shape id="Textfeld 3" o:spid="_x0000_s1407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5F8276AB" w14:textId="612DAE70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08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0B1DB6F5" w14:textId="15428443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152472431" o:spid="_x0000_s1409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_x0000_s1410" type="#_x0000_t202" style="position:absolute;left:5181;top:1056;width:1575;height:17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48B3E37F" w14:textId="77777777" w:rsidR="0020062F" w:rsidRDefault="0020062F" w:rsidP="0020062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990806896" o:spid="_x0000_s1411" type="#_x0000_t75" style="position:absolute;left:6987;width:2451;height:4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</w:p>
          <w:p w14:paraId="0EA0E018" w14:textId="6BEA9563" w:rsidR="0020062F" w:rsidRDefault="0020062F" w:rsidP="0020062F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(4)                                           (5)                                        (6)</w:t>
            </w:r>
          </w:p>
          <w:p w14:paraId="55FAF286" w14:textId="7859AFF5" w:rsidR="0020062F" w:rsidRDefault="0020062F" w:rsidP="0020062F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  <w:p w14:paraId="38FE7148" w14:textId="1ECE9752" w:rsidR="00D22F3C" w:rsidRPr="007F4553" w:rsidRDefault="0020062F" w:rsidP="002A38C1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 wp14:anchorId="04B1FF05" wp14:editId="722C12D0">
                      <wp:simplePos x="0" y="0"/>
                      <wp:positionH relativeFrom="column">
                        <wp:posOffset>392947</wp:posOffset>
                      </wp:positionH>
                      <wp:positionV relativeFrom="paragraph">
                        <wp:posOffset>167630</wp:posOffset>
                      </wp:positionV>
                      <wp:extent cx="157798" cy="171343"/>
                      <wp:effectExtent l="0" t="0" r="7620" b="6985"/>
                      <wp:wrapNone/>
                      <wp:docPr id="1525473969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798" cy="1713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8D30C5" id="Textfeld 3" o:spid="_x0000_s1026" type="#_x0000_t202" style="position:absolute;margin-left:30.95pt;margin-top:13.2pt;width:12.45pt;height:13.5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" filled="f" stroked="f" strokeweight=".5pt">
                      <v:textbox style="mso-fit-shape-to-text:t" inset="0,0,0,0"/>
                    </v:shape>
                  </w:pict>
                </mc:Fallback>
              </mc:AlternateContent>
            </w:r>
          </w:p>
        </w:tc>
      </w:tr>
      <w:tr w:rsidR="00D22F3C" w:rsidRPr="007F4553" w14:paraId="11436AE3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5A23FB5B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316EAFB8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</w:p>
        </w:tc>
        <w:tc>
          <w:tcPr>
            <w:tcW w:w="8187" w:type="dxa"/>
            <w:gridSpan w:val="5"/>
          </w:tcPr>
          <w:p w14:paraId="7E5801A1" w14:textId="43DE81DD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79FDD97C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6268416E" w14:textId="77777777" w:rsidR="00D22F3C" w:rsidRPr="007F4553" w:rsidRDefault="00E95EE4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52C29D67" wp14:editId="4DEA0D34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54A3174A" w14:textId="0A632AC0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b)</w:t>
            </w:r>
          </w:p>
        </w:tc>
        <w:tc>
          <w:tcPr>
            <w:tcW w:w="8187" w:type="dxa"/>
            <w:gridSpan w:val="5"/>
          </w:tcPr>
          <w:p w14:paraId="0FC1552B" w14:textId="7EDA2546" w:rsidR="008C57FC" w:rsidRPr="007F4553" w:rsidRDefault="00D22F3C" w:rsidP="008C57FC">
            <w:pPr>
              <w:rPr>
                <w:rFonts w:cstheme="minorHAnsi"/>
              </w:rPr>
            </w:pPr>
            <w:r w:rsidRPr="007F4553">
              <w:rPr>
                <w:rFonts w:cstheme="minorHAnsi"/>
              </w:rPr>
              <w:t>Stellt euch gegenseitig Aufgaben</w:t>
            </w:r>
            <w:r w:rsidR="00551DD5" w:rsidRPr="007F4553">
              <w:rPr>
                <w:rFonts w:cstheme="minorHAnsi"/>
              </w:rPr>
              <w:t xml:space="preserve"> und wechselt euch ab: </w:t>
            </w:r>
          </w:p>
          <w:p w14:paraId="06ECF996" w14:textId="7766E19F" w:rsidR="008C57FC" w:rsidRPr="007F4553" w:rsidRDefault="00D22F3C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Eine Person nennt eine Aufgabe wie in </w:t>
            </w:r>
            <w:r w:rsidRPr="007F4553">
              <w:rPr>
                <w:rFonts w:cstheme="minorHAnsi"/>
                <w:b/>
                <w:color w:val="327A86" w:themeColor="text2"/>
              </w:rPr>
              <w:t>a)</w:t>
            </w:r>
            <w:r w:rsidR="008C57FC" w:rsidRPr="007F4553">
              <w:rPr>
                <w:rFonts w:cstheme="minorHAnsi"/>
                <w:bCs/>
                <w:color w:val="000000" w:themeColor="text1"/>
              </w:rPr>
              <w:t xml:space="preserve">. </w:t>
            </w:r>
          </w:p>
          <w:p w14:paraId="3164903A" w14:textId="39AE8323" w:rsidR="00D22F3C" w:rsidRPr="007F4553" w:rsidRDefault="008C57FC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Die </w:t>
            </w:r>
            <w:r w:rsidR="00D22F3C" w:rsidRPr="007F4553">
              <w:rPr>
                <w:rFonts w:cstheme="minorHAnsi"/>
              </w:rPr>
              <w:t xml:space="preserve">andere löst </w:t>
            </w:r>
            <w:r w:rsidR="00551DD5" w:rsidRPr="007F4553">
              <w:rPr>
                <w:rFonts w:cstheme="minorHAnsi"/>
              </w:rPr>
              <w:t xml:space="preserve">und zeichnet </w:t>
            </w:r>
            <w:r w:rsidR="00D22F3C" w:rsidRPr="007F4553">
              <w:rPr>
                <w:rFonts w:cstheme="minorHAnsi"/>
              </w:rPr>
              <w:t xml:space="preserve">sie und findet </w:t>
            </w:r>
            <w:r w:rsidR="00551DD5" w:rsidRPr="007F4553">
              <w:rPr>
                <w:rFonts w:cstheme="minorHAnsi"/>
              </w:rPr>
              <w:t xml:space="preserve">eine weitere dazu </w:t>
            </w:r>
            <w:r w:rsidR="00D22F3C" w:rsidRPr="007F4553">
              <w:rPr>
                <w:rFonts w:cstheme="minorHAnsi"/>
              </w:rPr>
              <w:t xml:space="preserve">passende Aufgabe. </w:t>
            </w:r>
          </w:p>
        </w:tc>
      </w:tr>
      <w:tr w:rsidR="00D22F3C" w:rsidRPr="007F4553" w14:paraId="268C762C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1A8D50C7" w14:textId="77777777" w:rsidR="00D22F3C" w:rsidRPr="007F4553" w:rsidRDefault="00D22F3C" w:rsidP="008C57FC">
            <w:pPr>
              <w:pStyle w:val="berschrift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1.4</w:t>
            </w:r>
          </w:p>
        </w:tc>
        <w:tc>
          <w:tcPr>
            <w:tcW w:w="8613" w:type="dxa"/>
            <w:gridSpan w:val="6"/>
          </w:tcPr>
          <w:p w14:paraId="3A6096F8" w14:textId="57D772A5" w:rsidR="00D22F3C" w:rsidRPr="007F4553" w:rsidRDefault="002A38C1" w:rsidP="008C57FC">
            <w:pPr>
              <w:pStyle w:val="berschrift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77536" behindDoc="0" locked="0" layoutInCell="1" allowOverlap="1" wp14:anchorId="2D042DFB" wp14:editId="476EDF86">
                      <wp:simplePos x="0" y="0"/>
                      <wp:positionH relativeFrom="column">
                        <wp:posOffset>2703014</wp:posOffset>
                      </wp:positionH>
                      <wp:positionV relativeFrom="paragraph">
                        <wp:posOffset>330744</wp:posOffset>
                      </wp:positionV>
                      <wp:extent cx="943610" cy="428625"/>
                      <wp:effectExtent l="0" t="0" r="0" b="3175"/>
                      <wp:wrapNone/>
                      <wp:docPr id="1126029320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3610" cy="428625"/>
                                <a:chOff x="0" y="0"/>
                                <a:chExt cx="943830" cy="428625"/>
                              </a:xfrm>
                            </wpg:grpSpPr>
                            <wps:wsp>
                              <wps:cNvPr id="180494778" name="Textfeld 398"/>
                              <wps:cNvSpPr txBox="1"/>
                              <wps:spPr>
                                <a:xfrm>
                                  <a:off x="216535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2DFC7C" w14:textId="77777777" w:rsidR="002A38C1" w:rsidRDefault="002A38C1" w:rsidP="002A38C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16145143" name="Gruppieren 374"/>
                              <wpg:cNvGrpSpPr/>
                              <wpg:grpSpPr>
                                <a:xfrm>
                                  <a:off x="0" y="0"/>
                                  <a:ext cx="943830" cy="428625"/>
                                  <a:chOff x="0" y="0"/>
                                  <a:chExt cx="943830" cy="428625"/>
                                </a:xfrm>
                              </wpg:grpSpPr>
                              <wpg:grpSp>
                                <wpg:cNvPr id="833570785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490655561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508A61F" w14:textId="5A73D9ED" w:rsidR="002A38C1" w:rsidRDefault="002A38C1" w:rsidP="002A38C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47794016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D9F65E" w14:textId="77777777" w:rsidR="002A38C1" w:rsidRDefault="002A38C1" w:rsidP="002A38C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4725195" name="Gerade Verbindung 374725195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01487011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25574"/>
                                    <a:chOff x="312330" y="24842"/>
                                    <a:chExt cx="265727" cy="371689"/>
                                  </a:xfrm>
                                </wpg:grpSpPr>
                                <wps:wsp>
                                  <wps:cNvPr id="955923945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3EBA5FC" w14:textId="62911AB8" w:rsidR="002A38C1" w:rsidRDefault="002A38C1" w:rsidP="002A38C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582312354" name="Textfeld 3"/>
                                  <wps:cNvSpPr txBox="1"/>
                                  <wps:spPr>
                                    <a:xfrm>
                                      <a:off x="312330" y="232588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C4BC15" w14:textId="77777777" w:rsidR="002A38C1" w:rsidRDefault="002A38C1" w:rsidP="002A38C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0254070" name="Gerade Verbindung 1700254070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009271905" name="Textfeld 398"/>
                                <wps:cNvSpPr txBox="1"/>
                                <wps:spPr>
                                  <a:xfrm>
                                    <a:off x="518160" y="105645"/>
                                    <a:ext cx="157480" cy="170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111DF7" w14:textId="77777777" w:rsidR="002A38C1" w:rsidRDefault="002A38C1" w:rsidP="002A38C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37162348" name="Grafik 9908068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8720" y="0"/>
                                    <a:ext cx="245110" cy="428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042DFB" id="_x0000_s1412" style="position:absolute;margin-left:212.85pt;margin-top:26.05pt;width:74.3pt;height:33.75pt;z-index:253377536" coordsize="9438,428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">
                      <v:shape id="_x0000_s1413" type="#_x0000_t202" style="position:absolute;left:2165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" filled="f" stroked="f" strokeweight=".5pt">
                        <v:textbox inset="1mm,0,,0">
                          <w:txbxContent>
                            <w:p w14:paraId="5F2DFC7C" w14:textId="77777777" w:rsidR="002A38C1" w:rsidRDefault="002A38C1" w:rsidP="002A38C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414" style="position:absolute;width:9438;height:4286" coordsize="9438,4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">
                        <v:group id="_x0000_s1415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">
                          <v:shape id="Textfeld 3" o:spid="_x0000_s1416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5508A61F" w14:textId="5A73D9ED" w:rsidR="002A38C1" w:rsidRDefault="002A38C1" w:rsidP="002A38C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17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0DD9F65E" w14:textId="77777777" w:rsidR="002A38C1" w:rsidRDefault="002A38C1" w:rsidP="002A38C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374725195" o:spid="_x0000_s1418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419" style="position:absolute;left:3149;top:402;width:2627;height:3256" coordorigin="3123,248" coordsize="2657,3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">
                          <v:shape id="Textfeld 3" o:spid="_x0000_s1420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43EBA5FC" w14:textId="62911AB8" w:rsidR="002A38C1" w:rsidRDefault="002A38C1" w:rsidP="002A38C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21" type="#_x0000_t202" style="position:absolute;left:3123;top:2325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7C4BC15" w14:textId="77777777" w:rsidR="002A38C1" w:rsidRDefault="002A38C1" w:rsidP="002A38C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700254070" o:spid="_x0000_s1422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_x0000_s1423" type="#_x0000_t202" style="position:absolute;left:5181;top:1056;width:1575;height:17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50111DF7" w14:textId="77777777" w:rsidR="002A38C1" w:rsidRDefault="002A38C1" w:rsidP="002A38C1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990806896" o:spid="_x0000_s1424" type="#_x0000_t75" style="position:absolute;left:6987;width:2451;height:4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</w:rPr>
              <w:t xml:space="preserve">Mehr als ein Ganzes </w:t>
            </w:r>
          </w:p>
        </w:tc>
      </w:tr>
      <w:tr w:rsidR="00D22F3C" w:rsidRPr="007F4553" w14:paraId="15728A16" w14:textId="77777777" w:rsidTr="005143FE">
        <w:trPr>
          <w:gridAfter w:val="1"/>
          <w:wAfter w:w="176" w:type="dxa"/>
          <w:trHeight w:val="1337"/>
        </w:trPr>
        <w:tc>
          <w:tcPr>
            <w:tcW w:w="672" w:type="dxa"/>
          </w:tcPr>
          <w:p w14:paraId="759E33CC" w14:textId="2A4D823A" w:rsidR="00D22F3C" w:rsidRPr="007F4553" w:rsidRDefault="00F45187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0E51381D" wp14:editId="0B66A581">
                  <wp:extent cx="360000" cy="272386"/>
                  <wp:effectExtent l="0" t="0" r="2540" b="0"/>
                  <wp:docPr id="1916269327" name="Grafik 1916269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513613B1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a)</w:t>
            </w:r>
          </w:p>
        </w:tc>
        <w:tc>
          <w:tcPr>
            <w:tcW w:w="8187" w:type="dxa"/>
            <w:gridSpan w:val="5"/>
          </w:tcPr>
          <w:p w14:paraId="229E4D70" w14:textId="242F8989" w:rsidR="00D22F3C" w:rsidRPr="007F4553" w:rsidRDefault="00951B14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80576" behindDoc="0" locked="0" layoutInCell="1" allowOverlap="1" wp14:anchorId="5F2C45B1" wp14:editId="1479455C">
                      <wp:simplePos x="0" y="0"/>
                      <wp:positionH relativeFrom="column">
                        <wp:posOffset>3885883</wp:posOffset>
                      </wp:positionH>
                      <wp:positionV relativeFrom="paragraph">
                        <wp:posOffset>-74185</wp:posOffset>
                      </wp:positionV>
                      <wp:extent cx="544830" cy="751091"/>
                      <wp:effectExtent l="0" t="0" r="1270" b="0"/>
                      <wp:wrapNone/>
                      <wp:docPr id="52652845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5967716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17063022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C582D0" w14:textId="77777777" w:rsidR="00B676BE" w:rsidRPr="003D28BC" w:rsidRDefault="00B676BE" w:rsidP="00F01C27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2C45B1" id="Gruppieren 19" o:spid="_x0000_s1425" style="position:absolute;margin-left:306pt;margin-top:-5.85pt;width:42.9pt;height:59.15pt;z-index:253080576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">
                      <v:shape id="Grafik 5" o:spid="_x0000_s1426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">
                        <v:imagedata r:id="rId48" o:title="" chromakey="white"/>
                      </v:shape>
                      <v:shape id="Textfeld 12" o:spid="_x0000_s1427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5C582D0" w14:textId="77777777" w:rsidR="00B676BE" w:rsidRPr="003D28BC" w:rsidRDefault="00B676BE" w:rsidP="00F01C27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</w:rPr>
              <w:t>Kenan hat eine neue Aufgabe bekom</w:t>
            </w:r>
            <w:r w:rsidR="002A38C1">
              <w:rPr>
                <w:rFonts w:asciiTheme="minorHAnsi" w:hAnsiTheme="minorHAnsi" w:cstheme="minorHAnsi"/>
              </w:rPr>
              <w:t xml:space="preserve">men: </w:t>
            </w:r>
          </w:p>
          <w:p w14:paraId="2E0D76E3" w14:textId="5D6AA7C8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Er zeigt sie mit zwei Streifen.</w:t>
            </w:r>
          </w:p>
          <w:p w14:paraId="128F1057" w14:textId="39D5982E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2959744" behindDoc="0" locked="0" layoutInCell="1" allowOverlap="1" wp14:anchorId="33F18826" wp14:editId="6A4BF89D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111125</wp:posOffset>
                  </wp:positionV>
                  <wp:extent cx="3590925" cy="219075"/>
                  <wp:effectExtent l="0" t="0" r="9525" b="9525"/>
                  <wp:wrapNone/>
                  <wp:docPr id="66455970" name="Grafik 66455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1.4a.eps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2F3C" w:rsidRPr="007F4553" w14:paraId="414F8931" w14:textId="77777777" w:rsidTr="005143FE">
        <w:trPr>
          <w:gridAfter w:val="1"/>
          <w:wAfter w:w="176" w:type="dxa"/>
          <w:trHeight w:val="482"/>
        </w:trPr>
        <w:tc>
          <w:tcPr>
            <w:tcW w:w="672" w:type="dxa"/>
          </w:tcPr>
          <w:p w14:paraId="66283579" w14:textId="4873EC1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2F9847BD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</w:p>
        </w:tc>
        <w:tc>
          <w:tcPr>
            <w:tcW w:w="8187" w:type="dxa"/>
            <w:gridSpan w:val="5"/>
          </w:tcPr>
          <w:p w14:paraId="559B4915" w14:textId="40AB04C9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Warum braucht Kenan zwei </w:t>
            </w:r>
            <w:r w:rsidR="00951B14" w:rsidRPr="007F4553">
              <w:rPr>
                <w:rFonts w:asciiTheme="minorHAnsi" w:hAnsiTheme="minorHAnsi" w:cstheme="minorHAnsi"/>
              </w:rPr>
              <w:t>Achtel</w:t>
            </w:r>
            <w:r w:rsidRPr="007F4553">
              <w:rPr>
                <w:rFonts w:asciiTheme="minorHAnsi" w:hAnsiTheme="minorHAnsi" w:cstheme="minorHAnsi"/>
              </w:rPr>
              <w:t xml:space="preserve">-Streifen? Und was ist das Ergebnis? </w:t>
            </w:r>
          </w:p>
        </w:tc>
      </w:tr>
      <w:tr w:rsidR="00D22F3C" w:rsidRPr="007F4553" w14:paraId="1FB83365" w14:textId="77777777" w:rsidTr="005143FE">
        <w:trPr>
          <w:gridAfter w:val="1"/>
          <w:wAfter w:w="176" w:type="dxa"/>
          <w:trHeight w:val="1813"/>
        </w:trPr>
        <w:tc>
          <w:tcPr>
            <w:tcW w:w="672" w:type="dxa"/>
          </w:tcPr>
          <w:p w14:paraId="5637D278" w14:textId="019F97E5" w:rsidR="00D22F3C" w:rsidRPr="007F4553" w:rsidRDefault="003E024F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inline distT="0" distB="0" distL="0" distR="0" wp14:anchorId="6292D879" wp14:editId="0A891698">
                      <wp:extent cx="275475" cy="197485"/>
                      <wp:effectExtent l="0" t="0" r="4445" b="5715"/>
                      <wp:docPr id="1114854807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630547796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2331311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5AC337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">
                        <v:imagedata r:id="rId23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36921B63" w14:textId="0AB0670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b)</w:t>
            </w:r>
          </w:p>
        </w:tc>
        <w:tc>
          <w:tcPr>
            <w:tcW w:w="8187" w:type="dxa"/>
            <w:gridSpan w:val="5"/>
          </w:tcPr>
          <w:p w14:paraId="41B4CC57" w14:textId="0C1E64DD" w:rsidR="00AF3784" w:rsidRPr="007F4553" w:rsidRDefault="00551DD5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164544" behindDoc="0" locked="0" layoutInCell="1" allowOverlap="1" wp14:anchorId="61689352" wp14:editId="560EE523">
                      <wp:simplePos x="0" y="0"/>
                      <wp:positionH relativeFrom="column">
                        <wp:posOffset>3691055</wp:posOffset>
                      </wp:positionH>
                      <wp:positionV relativeFrom="paragraph">
                        <wp:posOffset>196529</wp:posOffset>
                      </wp:positionV>
                      <wp:extent cx="1697786" cy="1016676"/>
                      <wp:effectExtent l="0" t="0" r="0" b="0"/>
                      <wp:wrapNone/>
                      <wp:docPr id="1061835639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7786" cy="1016676"/>
                                <a:chOff x="0" y="0"/>
                                <a:chExt cx="1697786" cy="1016676"/>
                              </a:xfrm>
                            </wpg:grpSpPr>
                            <wps:wsp>
                              <wps:cNvPr id="1531440963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94968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93FBE2" w14:textId="77777777" w:rsidR="00551DD5" w:rsidRPr="00BA42B2" w:rsidRDefault="00551DD5" w:rsidP="00551DD5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0994170" name="Grafik 74">
                                  <a:hlinkClick r:id="rId12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1421945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32F793" w14:textId="77777777" w:rsidR="00551DD5" w:rsidRPr="009F4661" w:rsidRDefault="00551DD5" w:rsidP="00551DD5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</w:t>
                                    </w:r>
                                    <w:proofErr w:type="spellStart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vam</w:t>
                                    </w:r>
                                    <w:proofErr w:type="spellEnd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689352" id="_x0000_s1428" style="position:absolute;margin-left:290.65pt;margin-top:15.45pt;width:133.7pt;height:80.05pt;z-index:253164544" coordsize="16977,101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">
                      <v:shape id="Textfeld 7" o:spid="_x0000_s1429" type="#_x0000_t202" style="position:absolute;top:2949;width:7893;height:3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" filled="f" stroked="f">
                        <v:textbox>
                          <w:txbxContent>
                            <w:p w14:paraId="4D93FBE2" w14:textId="77777777" w:rsidR="00551DD5" w:rsidRPr="00BA42B2" w:rsidRDefault="00551DD5" w:rsidP="00551DD5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430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" o:button="t">
                        <v:fill o:detectmouseclick="t"/>
                        <v:imagedata r:id="rId28" o:title=""/>
                      </v:shape>
                      <v:shape id="_x0000_s1431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" filled="f" stroked="f" strokeweight=".5pt">
                        <v:textbox>
                          <w:txbxContent>
                            <w:p w14:paraId="4132F793" w14:textId="77777777" w:rsidR="00551DD5" w:rsidRPr="009F4661" w:rsidRDefault="00551DD5" w:rsidP="00551DD5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</w:rPr>
              <w:t>Zeige die Aufgaben wie Kenan</w:t>
            </w:r>
            <w:r w:rsidR="00EF0F15" w:rsidRPr="007F4553">
              <w:rPr>
                <w:rFonts w:asciiTheme="minorHAnsi" w:hAnsiTheme="minorHAnsi" w:cstheme="minorHAnsi"/>
              </w:rPr>
              <w:t xml:space="preserve"> mit</w:t>
            </w:r>
            <w:r w:rsidR="00FA3D8F" w:rsidRPr="007F4553">
              <w:rPr>
                <w:rFonts w:asciiTheme="minorHAnsi" w:hAnsiTheme="minorHAnsi" w:cstheme="minorHAnsi"/>
              </w:rPr>
              <w:t xml:space="preserve"> d</w:t>
            </w:r>
            <w:r w:rsidR="00E81AC3" w:rsidRPr="007F4553">
              <w:rPr>
                <w:rFonts w:asciiTheme="minorHAnsi" w:hAnsiTheme="minorHAnsi" w:cstheme="minorHAnsi"/>
              </w:rPr>
              <w:t>igital</w:t>
            </w:r>
            <w:r w:rsidR="00EF0F15" w:rsidRPr="007F4553">
              <w:rPr>
                <w:rFonts w:asciiTheme="minorHAnsi" w:hAnsiTheme="minorHAnsi" w:cstheme="minorHAnsi"/>
              </w:rPr>
              <w:t>en Bruchstreifen</w:t>
            </w:r>
            <w:r w:rsidR="00D22F3C" w:rsidRPr="007F4553">
              <w:rPr>
                <w:rFonts w:asciiTheme="minorHAnsi" w:hAnsiTheme="minorHAnsi" w:cstheme="minorHAnsi"/>
              </w:rPr>
              <w:t xml:space="preserve">. </w:t>
            </w:r>
            <w:r w:rsidR="00FA3D8F" w:rsidRPr="007F4553">
              <w:rPr>
                <w:rFonts w:asciiTheme="minorHAnsi" w:hAnsiTheme="minorHAnsi" w:cstheme="minorHAnsi"/>
              </w:rPr>
              <w:br/>
            </w:r>
            <w:r w:rsidR="00D22F3C" w:rsidRPr="007F4553">
              <w:rPr>
                <w:rFonts w:asciiTheme="minorHAnsi" w:hAnsiTheme="minorHAnsi" w:cstheme="minorHAnsi"/>
              </w:rPr>
              <w:t>Was kommt als Ergebnis raus?</w:t>
            </w:r>
          </w:p>
          <w:p w14:paraId="07E79268" w14:textId="6A5814B2" w:rsidR="00EF0F15" w:rsidRDefault="00495F71" w:rsidP="00495F71">
            <w:pPr>
              <w:pStyle w:val="Text"/>
              <w:spacing w:before="120" w:line="240" w:lineRule="atLeast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3680" behindDoc="0" locked="0" layoutInCell="1" allowOverlap="1" wp14:anchorId="05E9F11B" wp14:editId="6E884DCA">
                      <wp:simplePos x="0" y="0"/>
                      <wp:positionH relativeFrom="column">
                        <wp:posOffset>2246415</wp:posOffset>
                      </wp:positionH>
                      <wp:positionV relativeFrom="paragraph">
                        <wp:posOffset>1270</wp:posOffset>
                      </wp:positionV>
                      <wp:extent cx="577215" cy="323850"/>
                      <wp:effectExtent l="0" t="0" r="6985" b="6350"/>
                      <wp:wrapNone/>
                      <wp:docPr id="1575846837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276" cy="323850"/>
                                <a:chOff x="11947" y="33255"/>
                                <a:chExt cx="565678" cy="323850"/>
                              </a:xfrm>
                            </wpg:grpSpPr>
                            <wps:wsp>
                              <wps:cNvPr id="1524468049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A22F1E" w14:textId="77777777" w:rsidR="00495F71" w:rsidRDefault="00495F71" w:rsidP="00495F7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82506924" name="Gruppieren 374"/>
                              <wpg:cNvGrpSpPr/>
                              <wpg:grpSpPr>
                                <a:xfrm>
                                  <a:off x="11947" y="33255"/>
                                  <a:ext cx="565678" cy="323850"/>
                                  <a:chOff x="11947" y="33255"/>
                                  <a:chExt cx="565678" cy="323850"/>
                                </a:xfrm>
                              </wpg:grpSpPr>
                              <wpg:grpSp>
                                <wpg:cNvPr id="74008073" name="Gruppieren 368"/>
                                <wpg:cNvGrpSpPr/>
                                <wpg:grpSpPr>
                                  <a:xfrm>
                                    <a:off x="11947" y="33255"/>
                                    <a:ext cx="238951" cy="321325"/>
                                    <a:chOff x="12078" y="19566"/>
                                    <a:chExt cx="241570" cy="366303"/>
                                  </a:xfrm>
                                </wpg:grpSpPr>
                                <wps:wsp>
                                  <wps:cNvPr id="1877623351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3CC8C21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457842846" name="Textfeld 3"/>
                                  <wps:cNvSpPr txBox="1"/>
                                  <wps:spPr>
                                    <a:xfrm>
                                      <a:off x="12078" y="221927"/>
                                      <a:ext cx="24157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3AAB082" w14:textId="0FA8D828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7246408" name="Gerade Verbindung 1367246408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40814926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510063176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E8B958" w14:textId="01A321E6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68642790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8BC6824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77955622" name="Gerade Verbindung 877955622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E9F11B" id="_x0000_s1432" style="position:absolute;margin-left:176.9pt;margin-top:.1pt;width:45.45pt;height:25.5pt;z-index:253383680;mso-width-relative:margin;mso-height-relative:margin" coordorigin="119,332" coordsize="565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">
                      <v:shape id="_x0000_s1433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24A22F1E" w14:textId="77777777" w:rsidR="00495F71" w:rsidRDefault="00495F71" w:rsidP="00495F7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434" style="position:absolute;left:119;top:332;width:5657;height:3239" coordorigin="119,332" coordsize="5656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">
                        <v:group id="_x0000_s1435" style="position:absolute;left:119;top:332;width:2389;height:3213" coordorigin="12078,19566" coordsize="241570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">
                          <v:shape id="Textfeld 3" o:spid="_x0000_s1436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13CC8C21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37" type="#_x0000_t202" style="position:absolute;left:12078;top:221927;width:24157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3AAB082" w14:textId="0FA8D828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367246408" o:spid="_x0000_s1438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439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">
                          <v:shape id="Textfeld 3" o:spid="_x0000_s1440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00E8B958" w14:textId="01A321E6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41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8BC6824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877955622" o:spid="_x0000_s1442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1632" behindDoc="0" locked="0" layoutInCell="1" allowOverlap="1" wp14:anchorId="0C1E01ED" wp14:editId="2D85512F">
                      <wp:simplePos x="0" y="0"/>
                      <wp:positionH relativeFrom="column">
                        <wp:posOffset>1254760</wp:posOffset>
                      </wp:positionH>
                      <wp:positionV relativeFrom="paragraph">
                        <wp:posOffset>6985</wp:posOffset>
                      </wp:positionV>
                      <wp:extent cx="577215" cy="323850"/>
                      <wp:effectExtent l="0" t="0" r="6985" b="6350"/>
                      <wp:wrapNone/>
                      <wp:docPr id="375629832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7215" cy="323850"/>
                                <a:chOff x="0" y="33255"/>
                                <a:chExt cx="577625" cy="323850"/>
                              </a:xfrm>
                            </wpg:grpSpPr>
                            <wps:wsp>
                              <wps:cNvPr id="1248100946" name="Textfeld 398"/>
                              <wps:cNvSpPr txBox="1"/>
                              <wps:spPr>
                                <a:xfrm>
                                  <a:off x="209330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1E6967" w14:textId="76460D09" w:rsidR="00495F71" w:rsidRDefault="00495F71" w:rsidP="00495F7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–+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65784091" name="Gruppieren 374"/>
                              <wpg:cNvGrpSpPr/>
                              <wpg:grpSpPr>
                                <a:xfrm>
                                  <a:off x="0" y="33255"/>
                                  <a:ext cx="577625" cy="323850"/>
                                  <a:chOff x="0" y="33255"/>
                                  <a:chExt cx="577625" cy="323850"/>
                                </a:xfrm>
                              </wpg:grpSpPr>
                              <wpg:grpSp>
                                <wpg:cNvPr id="1879261055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870777340" name="Textfeld 3"/>
                                  <wps:cNvSpPr txBox="1"/>
                                  <wps:spPr>
                                    <a:xfrm>
                                      <a:off x="52818" y="19566"/>
                                      <a:ext cx="158601" cy="180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CBE881C" w14:textId="60A5C294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482151234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8E28CF9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54461264" name="Gerade Verbindung 1154461264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30459652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1626469364" name="Textfeld 3"/>
                                  <wps:cNvSpPr txBox="1"/>
                                  <wps:spPr>
                                    <a:xfrm>
                                      <a:off x="378463" y="24842"/>
                                      <a:ext cx="144574" cy="181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2B1EE2" w14:textId="5AF99792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69824990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34261FC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59121946" name="Gerade Verbindung 1259121946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1E01ED" id="_x0000_s1443" style="position:absolute;margin-left:98.8pt;margin-top:.55pt;width:45.45pt;height:25.5pt;z-index:253381632;mso-width-relative:margin;mso-height-relative:margin" coordorigin=",332" coordsize="577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">
                      <v:shape id="_x0000_s1444" type="#_x0000_t202" style="position:absolute;left:2093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5F1E6967" w14:textId="76460D09" w:rsidR="00495F71" w:rsidRDefault="00495F71" w:rsidP="00495F7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–+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445" style="position:absolute;top:332;width:5776;height:3239" coordorigin=",332" coordsize="5776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">
                        <v:group id="_x0000_s1446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">
                          <v:shape id="Textfeld 3" o:spid="_x0000_s1447" type="#_x0000_t202" style="position:absolute;left:52818;top:19566;width:158601;height:1809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2CBE881C" w14:textId="60A5C294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48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8E28CF9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154461264" o:spid="_x0000_s1449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450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">
                          <v:shape id="Textfeld 3" o:spid="_x0000_s1451" type="#_x0000_t202" style="position:absolute;left:3784;top:248;width:1446;height:1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4E2B1EE2" w14:textId="5AF99792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52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34261FC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259121946" o:spid="_x0000_s1453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79584" behindDoc="0" locked="0" layoutInCell="1" allowOverlap="1" wp14:anchorId="051DDFD5" wp14:editId="038201A2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32385</wp:posOffset>
                      </wp:positionV>
                      <wp:extent cx="577215" cy="323850"/>
                      <wp:effectExtent l="0" t="0" r="6985" b="6350"/>
                      <wp:wrapNone/>
                      <wp:docPr id="973987666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7215" cy="323850"/>
                                <a:chOff x="0" y="33255"/>
                                <a:chExt cx="577625" cy="323850"/>
                              </a:xfrm>
                            </wpg:grpSpPr>
                            <wps:wsp>
                              <wps:cNvPr id="1410971946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63810C" w14:textId="77777777" w:rsidR="00495F71" w:rsidRDefault="00495F71" w:rsidP="00495F7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25021290" name="Gruppieren 374"/>
                              <wpg:cNvGrpSpPr/>
                              <wpg:grpSpPr>
                                <a:xfrm>
                                  <a:off x="0" y="33255"/>
                                  <a:ext cx="577625" cy="323850"/>
                                  <a:chOff x="0" y="33255"/>
                                  <a:chExt cx="577625" cy="323850"/>
                                </a:xfrm>
                              </wpg:grpSpPr>
                              <wpg:grpSp>
                                <wpg:cNvPr id="2131212518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981573684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739E3C3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488460659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93D8267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5229931" name="Gerade Verbindung 305229931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442751083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132139664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56D342" w14:textId="7E972FA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045627936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21E4D2F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0095586" name="Gerade Verbindung 350095586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1DDFD5" id="_x0000_s1454" style="position:absolute;margin-left:16.3pt;margin-top:2.55pt;width:45.45pt;height:25.5pt;z-index:253379584;mso-width-relative:margin;mso-height-relative:margin" coordorigin=",332" coordsize="577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">
                      <v:shape id="_x0000_s1455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4F63810C" w14:textId="77777777" w:rsidR="00495F71" w:rsidRDefault="00495F71" w:rsidP="00495F7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456" style="position:absolute;top:332;width:5776;height:3239" coordorigin=",332" coordsize="5776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">
                        <v:group id="_x0000_s1457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">
                          <v:shape id="Textfeld 3" o:spid="_x0000_s1458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739E3C3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59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93D8267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305229931" o:spid="_x0000_s1460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461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">
                          <v:shape id="Textfeld 3" o:spid="_x0000_s1462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5956D342" w14:textId="7E972FA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63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021E4D2F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350095586" o:spid="_x0000_s1464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 w:rsidR="00FA3D8F" w:rsidRPr="007F4553">
              <w:rPr>
                <w:rFonts w:asciiTheme="minorHAnsi" w:hAnsiTheme="minorHAnsi" w:cstheme="minorHAnsi"/>
                <w:bCs/>
              </w:rPr>
              <w:t xml:space="preserve"> </w:t>
            </w:r>
            <w:r w:rsidR="00D22F3C" w:rsidRPr="007F4553">
              <w:rPr>
                <w:rFonts w:asciiTheme="minorHAnsi" w:hAnsiTheme="minorHAnsi" w:cstheme="minorHAnsi"/>
                <w:bCs/>
              </w:rPr>
              <w:t xml:space="preserve">(1) </w:t>
            </w:r>
            <w:r>
              <w:rPr>
                <w:rFonts w:asciiTheme="minorHAnsi" w:hAnsiTheme="minorHAnsi" w:cstheme="minorHAnsi"/>
                <w:bCs/>
              </w:rPr>
              <w:t xml:space="preserve">                          (2)                           (3)                                </w:t>
            </w:r>
          </w:p>
          <w:p w14:paraId="4D9B36D4" w14:textId="5FC63E09" w:rsidR="00495F71" w:rsidRPr="00495F71" w:rsidRDefault="00495F71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  <w:bCs/>
                <w:sz w:val="15"/>
                <w:szCs w:val="11"/>
              </w:rPr>
            </w:pPr>
            <w:r w:rsidRPr="00495F71">
              <w:rPr>
                <w:rFonts w:asciiTheme="minorHAnsi" w:hAnsiTheme="minorHAnsi" w:cstheme="minorHAnsi"/>
                <w:bCs/>
                <w:sz w:val="15"/>
                <w:szCs w:val="11"/>
              </w:rPr>
              <w:t xml:space="preserve">  </w:t>
            </w:r>
          </w:p>
          <w:p w14:paraId="6964714C" w14:textId="395F91B6" w:rsidR="00495F71" w:rsidRDefault="00B60BFF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9824" behindDoc="0" locked="0" layoutInCell="1" allowOverlap="1" wp14:anchorId="28846121" wp14:editId="455149F7">
                      <wp:simplePos x="0" y="0"/>
                      <wp:positionH relativeFrom="column">
                        <wp:posOffset>2253615</wp:posOffset>
                      </wp:positionH>
                      <wp:positionV relativeFrom="paragraph">
                        <wp:posOffset>114300</wp:posOffset>
                      </wp:positionV>
                      <wp:extent cx="577215" cy="316865"/>
                      <wp:effectExtent l="0" t="0" r="6985" b="635"/>
                      <wp:wrapNone/>
                      <wp:docPr id="1215801786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7215" cy="316865"/>
                                <a:chOff x="11947" y="40240"/>
                                <a:chExt cx="565678" cy="316865"/>
                              </a:xfrm>
                            </wpg:grpSpPr>
                            <wps:wsp>
                              <wps:cNvPr id="1144658952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A102DC" w14:textId="271DDEAB" w:rsidR="00495F71" w:rsidRDefault="00495F71" w:rsidP="00495F7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–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51657665" name="Gruppieren 374"/>
                              <wpg:cNvGrpSpPr/>
                              <wpg:grpSpPr>
                                <a:xfrm>
                                  <a:off x="11947" y="40240"/>
                                  <a:ext cx="565678" cy="316865"/>
                                  <a:chOff x="11947" y="40240"/>
                                  <a:chExt cx="565678" cy="316865"/>
                                </a:xfrm>
                              </wpg:grpSpPr>
                              <wpg:grpSp>
                                <wpg:cNvPr id="1678835472" name="Gruppieren 368"/>
                                <wpg:cNvGrpSpPr/>
                                <wpg:grpSpPr>
                                  <a:xfrm>
                                    <a:off x="11947" y="42586"/>
                                    <a:ext cx="238951" cy="311994"/>
                                    <a:chOff x="12078" y="30203"/>
                                    <a:chExt cx="241570" cy="355666"/>
                                  </a:xfrm>
                                </wpg:grpSpPr>
                                <wps:wsp>
                                  <wps:cNvPr id="1235668247" name="Textfeld 3"/>
                                  <wps:cNvSpPr txBox="1"/>
                                  <wps:spPr>
                                    <a:xfrm>
                                      <a:off x="52868" y="30203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4D537D" w14:textId="1571A71F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98114434" name="Textfeld 3"/>
                                  <wps:cNvSpPr txBox="1"/>
                                  <wps:spPr>
                                    <a:xfrm>
                                      <a:off x="12078" y="221927"/>
                                      <a:ext cx="24157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5691A6E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91594761" name="Gerade Verbindung 791594761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001217221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1624517969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838198D" w14:textId="26F557CD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745452950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5135F8B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04868577" name="Gerade Verbindung 804868577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846121" id="_x0000_s1465" style="position:absolute;margin-left:177.45pt;margin-top:9pt;width:45.45pt;height:24.95pt;z-index:253389824;mso-width-relative:margin;mso-height-relative:margin" coordorigin="119,402" coordsize="5656,31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">
                      <v:shape id="_x0000_s1466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07A102DC" w14:textId="271DDEAB" w:rsidR="00495F71" w:rsidRDefault="00495F71" w:rsidP="00495F7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– </w:t>
                              </w:r>
                            </w:p>
                          </w:txbxContent>
                        </v:textbox>
                      </v:shape>
                      <v:group id="Gruppieren 374" o:spid="_x0000_s1467" style="position:absolute;left:119;top:402;width:5657;height:3169" coordorigin="119,402" coordsize="5656,31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">
                        <v:group id="_x0000_s1468" style="position:absolute;left:119;top:425;width:2389;height:3120" coordorigin="12078,30203" coordsize="241570,3556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">
                          <v:shape id="Textfeld 3" o:spid="_x0000_s1469" type="#_x0000_t202" style="position:absolute;left:52868;top:30203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" filled="f" stroked="f" strokeweight=".5pt">
                            <v:textbox style="mso-fit-shape-to-text:t" inset="0,0,0,0">
                              <w:txbxContent>
                                <w:p w14:paraId="1B4D537D" w14:textId="1571A71F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70" type="#_x0000_t202" style="position:absolute;left:12078;top:221927;width:24157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5691A6E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791594761" o:spid="_x0000_s1471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472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">
                          <v:shape id="Textfeld 3" o:spid="_x0000_s1473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1838198D" w14:textId="26F557CD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74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5135F8B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804868577" o:spid="_x0000_s1475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5728" behindDoc="0" locked="0" layoutInCell="1" allowOverlap="1" wp14:anchorId="676B81D6" wp14:editId="7E1D36CA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95885</wp:posOffset>
                      </wp:positionV>
                      <wp:extent cx="577215" cy="316865"/>
                      <wp:effectExtent l="0" t="0" r="6985" b="635"/>
                      <wp:wrapNone/>
                      <wp:docPr id="1161739345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7215" cy="316865"/>
                                <a:chOff x="11947" y="40240"/>
                                <a:chExt cx="565678" cy="316865"/>
                              </a:xfrm>
                            </wpg:grpSpPr>
                            <wps:wsp>
                              <wps:cNvPr id="1927552844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37EA1C" w14:textId="677E2991" w:rsidR="00495F71" w:rsidRDefault="00495F71" w:rsidP="00495F7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831939029" name="Gruppieren 374"/>
                              <wpg:cNvGrpSpPr/>
                              <wpg:grpSpPr>
                                <a:xfrm>
                                  <a:off x="11947" y="40240"/>
                                  <a:ext cx="565678" cy="316865"/>
                                  <a:chOff x="11947" y="40240"/>
                                  <a:chExt cx="565678" cy="316865"/>
                                </a:xfrm>
                              </wpg:grpSpPr>
                              <wpg:grpSp>
                                <wpg:cNvPr id="1306860698" name="Gruppieren 368"/>
                                <wpg:cNvGrpSpPr/>
                                <wpg:grpSpPr>
                                  <a:xfrm>
                                    <a:off x="11947" y="42586"/>
                                    <a:ext cx="238951" cy="311994"/>
                                    <a:chOff x="12078" y="30203"/>
                                    <a:chExt cx="241570" cy="355666"/>
                                  </a:xfrm>
                                </wpg:grpSpPr>
                                <wps:wsp>
                                  <wps:cNvPr id="1292577193" name="Textfeld 3"/>
                                  <wps:cNvSpPr txBox="1"/>
                                  <wps:spPr>
                                    <a:xfrm>
                                      <a:off x="52868" y="30203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1796B42" w14:textId="1F7BA320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609850997" name="Textfeld 3"/>
                                  <wps:cNvSpPr txBox="1"/>
                                  <wps:spPr>
                                    <a:xfrm>
                                      <a:off x="12078" y="221927"/>
                                      <a:ext cx="24157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5605D9F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3301378" name="Gerade Verbindung 1303301378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61293055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1906960712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9CA1FDD" w14:textId="458CFDE0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519266603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C2EF27D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13421154" name="Gerade Verbindung 713421154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6B81D6" id="_x0000_s1476" style="position:absolute;margin-left:17.3pt;margin-top:7.55pt;width:45.45pt;height:24.95pt;z-index:253385728;mso-width-relative:margin;mso-height-relative:margin" coordorigin="119,402" coordsize="5656,31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">
                      <v:shape id="_x0000_s1477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3437EA1C" w14:textId="677E2991" w:rsidR="00495F71" w:rsidRDefault="00495F71" w:rsidP="00495F7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–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</w:t>
                              </w:r>
                            </w:p>
                          </w:txbxContent>
                        </v:textbox>
                      </v:shape>
                      <v:group id="Gruppieren 374" o:spid="_x0000_s1478" style="position:absolute;left:119;top:402;width:5657;height:3169" coordorigin="119,402" coordsize="5656,31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">
                        <v:group id="_x0000_s1479" style="position:absolute;left:119;top:425;width:2389;height:3120" coordorigin="12078,30203" coordsize="241570,3556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">
                          <v:shape id="Textfeld 3" o:spid="_x0000_s1480" type="#_x0000_t202" style="position:absolute;left:52868;top:30203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51796B42" w14:textId="1F7BA320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81" type="#_x0000_t202" style="position:absolute;left:12078;top:221927;width:24157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5605D9F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303301378" o:spid="_x0000_s1482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483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">
                          <v:shape id="Textfeld 3" o:spid="_x0000_s1484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69CA1FDD" w14:textId="458CFDE0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85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C2EF27D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713421154" o:spid="_x0000_s1486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 w:rsidR="00495F71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7776" behindDoc="0" locked="0" layoutInCell="1" allowOverlap="1" wp14:anchorId="57B40E5F" wp14:editId="41CBDFB0">
                      <wp:simplePos x="0" y="0"/>
                      <wp:positionH relativeFrom="column">
                        <wp:posOffset>1251635</wp:posOffset>
                      </wp:positionH>
                      <wp:positionV relativeFrom="paragraph">
                        <wp:posOffset>101144</wp:posOffset>
                      </wp:positionV>
                      <wp:extent cx="577215" cy="323850"/>
                      <wp:effectExtent l="0" t="0" r="6985" b="6350"/>
                      <wp:wrapNone/>
                      <wp:docPr id="174887943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7215" cy="323850"/>
                                <a:chOff x="11947" y="33255"/>
                                <a:chExt cx="565678" cy="323850"/>
                              </a:xfrm>
                            </wpg:grpSpPr>
                            <wps:wsp>
                              <wps:cNvPr id="918627553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A90331" w14:textId="77777777" w:rsidR="00495F71" w:rsidRDefault="00495F71" w:rsidP="00495F7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90403550" name="Gruppieren 374"/>
                              <wpg:cNvGrpSpPr/>
                              <wpg:grpSpPr>
                                <a:xfrm>
                                  <a:off x="11947" y="33255"/>
                                  <a:ext cx="565678" cy="323850"/>
                                  <a:chOff x="11947" y="33255"/>
                                  <a:chExt cx="565678" cy="323850"/>
                                </a:xfrm>
                              </wpg:grpSpPr>
                              <wpg:grpSp>
                                <wpg:cNvPr id="1297845159" name="Gruppieren 368"/>
                                <wpg:cNvGrpSpPr/>
                                <wpg:grpSpPr>
                                  <a:xfrm>
                                    <a:off x="11947" y="33255"/>
                                    <a:ext cx="238951" cy="321325"/>
                                    <a:chOff x="12078" y="19566"/>
                                    <a:chExt cx="241570" cy="366303"/>
                                  </a:xfrm>
                                </wpg:grpSpPr>
                                <wps:wsp>
                                  <wps:cNvPr id="2028054758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72A078F" w14:textId="12C01A73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667419193" name="Textfeld 3"/>
                                  <wps:cNvSpPr txBox="1"/>
                                  <wps:spPr>
                                    <a:xfrm>
                                      <a:off x="12078" y="221927"/>
                                      <a:ext cx="24157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ED48FBA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1734687" name="Gerade Verbindung 201734687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019874560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56440701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57F24B7" w14:textId="6A67B19F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3818002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F6E7779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4683508" name="Gerade Verbindung 1204683508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B40E5F" id="_x0000_s1487" style="position:absolute;margin-left:98.55pt;margin-top:7.95pt;width:45.45pt;height:25.5pt;z-index:253387776;mso-width-relative:margin;mso-height-relative:margin" coordorigin="119,332" coordsize="565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">
                      <v:shape id="_x0000_s1488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65A90331" w14:textId="77777777" w:rsidR="00495F71" w:rsidRDefault="00495F71" w:rsidP="00495F7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489" style="position:absolute;left:119;top:332;width:5657;height:3239" coordorigin="119,332" coordsize="5656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">
                        <v:group id="_x0000_s1490" style="position:absolute;left:119;top:332;width:2389;height:3213" coordorigin="12078,19566" coordsize="241570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">
                          <v:shape id="Textfeld 3" o:spid="_x0000_s1491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472A078F" w14:textId="12C01A73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92" type="#_x0000_t202" style="position:absolute;left:12078;top:221927;width:24157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ED48FBA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201734687" o:spid="_x0000_s1493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494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">
                          <v:shape id="Textfeld 3" o:spid="_x0000_s1495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657F24B7" w14:textId="6A67B19F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96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" filled="f" stroked="f" strokeweight=".5pt">
                            <v:textbox inset="0,0,0,0">
                              <w:txbxContent>
                                <w:p w14:paraId="5F6E7779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204683508" o:spid="_x0000_s1497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</w:p>
          <w:p w14:paraId="465480A2" w14:textId="0AF95204" w:rsidR="00495F71" w:rsidRPr="007F4553" w:rsidRDefault="00495F71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 xml:space="preserve">(4)                            (5)                            (6) </w:t>
            </w:r>
          </w:p>
          <w:p w14:paraId="79FAA5D1" w14:textId="14068DF4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48C1085A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789875E4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0BEFA19E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</w:p>
        </w:tc>
        <w:tc>
          <w:tcPr>
            <w:tcW w:w="8187" w:type="dxa"/>
            <w:gridSpan w:val="5"/>
          </w:tcPr>
          <w:p w14:paraId="0317F28F" w14:textId="4F39D7F9" w:rsidR="00495F71" w:rsidRPr="007F4553" w:rsidRDefault="00643BFF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01088" behindDoc="0" locked="0" layoutInCell="1" allowOverlap="1" wp14:anchorId="4EAE7B87" wp14:editId="16158E04">
                      <wp:simplePos x="0" y="0"/>
                      <wp:positionH relativeFrom="column">
                        <wp:posOffset>2802696</wp:posOffset>
                      </wp:positionH>
                      <wp:positionV relativeFrom="paragraph">
                        <wp:posOffset>37225</wp:posOffset>
                      </wp:positionV>
                      <wp:extent cx="1712595" cy="327025"/>
                      <wp:effectExtent l="0" t="0" r="1905" b="3175"/>
                      <wp:wrapNone/>
                      <wp:docPr id="1471305835" name="Gruppieren 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2595" cy="327025"/>
                                <a:chOff x="0" y="0"/>
                                <a:chExt cx="1712983" cy="327025"/>
                              </a:xfrm>
                            </wpg:grpSpPr>
                            <wpg:grpSp>
                              <wpg:cNvPr id="1459570704" name="Gruppieren 375"/>
                              <wpg:cNvGrpSpPr/>
                              <wpg:grpSpPr>
                                <a:xfrm>
                                  <a:off x="251460" y="20320"/>
                                  <a:ext cx="467360" cy="306705"/>
                                  <a:chOff x="14411" y="40240"/>
                                  <a:chExt cx="467912" cy="307236"/>
                                </a:xfrm>
                              </wpg:grpSpPr>
                              <wps:wsp>
                                <wps:cNvPr id="707392276" name="Textfeld 398"/>
                                <wps:cNvSpPr txBox="1"/>
                                <wps:spPr>
                                  <a:xfrm>
                                    <a:off x="158894" y="104345"/>
                                    <a:ext cx="157580" cy="1713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E655B2" w14:textId="77777777" w:rsidR="00495F71" w:rsidRPr="00495F71" w:rsidRDefault="00495F71" w:rsidP="00495F7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495F71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844413059" name="Gruppieren 374"/>
                                <wpg:cNvGrpSpPr/>
                                <wpg:grpSpPr>
                                  <a:xfrm>
                                    <a:off x="14411" y="40240"/>
                                    <a:ext cx="467912" cy="307236"/>
                                    <a:chOff x="14411" y="40240"/>
                                    <a:chExt cx="467912" cy="307236"/>
                                  </a:xfrm>
                                </wpg:grpSpPr>
                                <wpg:grpSp>
                                  <wpg:cNvPr id="189607779" name="Gruppieren 368"/>
                                  <wpg:cNvGrpSpPr/>
                                  <wpg:grpSpPr>
                                    <a:xfrm>
                                      <a:off x="14411" y="40455"/>
                                      <a:ext cx="189921" cy="307021"/>
                                      <a:chOff x="14569" y="27774"/>
                                      <a:chExt cx="192003" cy="349996"/>
                                    </a:xfrm>
                                  </wpg:grpSpPr>
                                  <wps:wsp>
                                    <wps:cNvPr id="868505191" name="Textfeld 3"/>
                                    <wps:cNvSpPr txBox="1"/>
                                    <wps:spPr>
                                      <a:xfrm>
                                        <a:off x="31016" y="27774"/>
                                        <a:ext cx="158407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726FE6" w14:textId="3C272BF6" w:rsidR="00495F71" w:rsidRPr="00495F71" w:rsidRDefault="00D52BFB" w:rsidP="00495F7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25087292" name="Textfeld 3"/>
                                    <wps:cNvSpPr txBox="1"/>
                                    <wps:spPr>
                                      <a:xfrm>
                                        <a:off x="14569" y="213717"/>
                                        <a:ext cx="192003" cy="1640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3B8320" w14:textId="77777777" w:rsidR="00495F71" w:rsidRPr="00495F71" w:rsidRDefault="00495F71" w:rsidP="00495F7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495F71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4276018" name="Gerade Verbindung 1574276018"/>
                                    <wps:cNvCnPr/>
                                    <wps:spPr>
                                      <a:xfrm>
                                        <a:off x="50711" y="218126"/>
                                        <a:ext cx="109261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192372963" name="Gruppieren 372"/>
                                  <wpg:cNvGrpSpPr/>
                                  <wpg:grpSpPr>
                                    <a:xfrm>
                                      <a:off x="293237" y="40240"/>
                                      <a:ext cx="189086" cy="300035"/>
                                      <a:chOff x="290353" y="24842"/>
                                      <a:chExt cx="191290" cy="342532"/>
                                    </a:xfrm>
                                  </wpg:grpSpPr>
                                  <wps:wsp>
                                    <wps:cNvPr id="1262501063" name="Textfeld 3"/>
                                    <wps:cNvSpPr txBox="1"/>
                                    <wps:spPr>
                                      <a:xfrm>
                                        <a:off x="305998" y="248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2241C9" w14:textId="77777777" w:rsidR="00495F71" w:rsidRPr="00495F71" w:rsidRDefault="00495F71" w:rsidP="00495F7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495F71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142882415" name="Textfeld 3"/>
                                    <wps:cNvSpPr txBox="1"/>
                                    <wps:spPr>
                                      <a:xfrm>
                                        <a:off x="290353" y="206205"/>
                                        <a:ext cx="191290" cy="1611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4289B8" w14:textId="77777777" w:rsidR="00495F71" w:rsidRPr="00495F71" w:rsidRDefault="00495F71" w:rsidP="00495F7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495F71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971968" name="Gerade Verbindung 11971968"/>
                                    <wps:cNvCnPr/>
                                    <wps:spPr>
                                      <a:xfrm>
                                        <a:off x="326592" y="213955"/>
                                        <a:ext cx="10933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</wpg:grpSp>
                            <wpg:grpSp>
                              <wpg:cNvPr id="836335204" name="Gruppieren 375"/>
                              <wpg:cNvGrpSpPr/>
                              <wpg:grpSpPr>
                                <a:xfrm>
                                  <a:off x="0" y="28730"/>
                                  <a:ext cx="301625" cy="295755"/>
                                  <a:chOff x="14411" y="51417"/>
                                  <a:chExt cx="302063" cy="296059"/>
                                </a:xfrm>
                              </wpg:grpSpPr>
                              <wps:wsp>
                                <wps:cNvPr id="452362700" name="Textfeld 398"/>
                                <wps:cNvSpPr txBox="1"/>
                                <wps:spPr>
                                  <a:xfrm>
                                    <a:off x="158894" y="104345"/>
                                    <a:ext cx="157580" cy="1713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6ECF42" w14:textId="031A10A7" w:rsidR="00D52BFB" w:rsidRPr="00495F71" w:rsidRDefault="00D52BFB" w:rsidP="00D52BFB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=</w:t>
                                      </w:r>
                                      <w:r w:rsidRPr="00495F71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034622238" name="Gruppieren 368"/>
                                <wpg:cNvGrpSpPr/>
                                <wpg:grpSpPr>
                                  <a:xfrm>
                                    <a:off x="14411" y="51417"/>
                                    <a:ext cx="189921" cy="296059"/>
                                    <a:chOff x="14569" y="40270"/>
                                    <a:chExt cx="192003" cy="337500"/>
                                  </a:xfrm>
                                </wpg:grpSpPr>
                                <wps:wsp>
                                  <wps:cNvPr id="1936991008" name="Textfeld 3"/>
                                  <wps:cNvSpPr txBox="1"/>
                                  <wps:spPr>
                                    <a:xfrm>
                                      <a:off x="31016" y="40270"/>
                                      <a:ext cx="158407" cy="180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1DE8957" w14:textId="76B64D08" w:rsidR="00D52BFB" w:rsidRPr="00495F71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688121236" name="Textfeld 3"/>
                                  <wps:cNvSpPr txBox="1"/>
                                  <wps:spPr>
                                    <a:xfrm>
                                      <a:off x="14569" y="213717"/>
                                      <a:ext cx="192003" cy="1640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498140" w14:textId="77777777" w:rsidR="00D52BFB" w:rsidRPr="00495F71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495F71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31098720" name="Gerade Verbindung 1131098720"/>
                                  <wps:cNvCnPr/>
                                  <wps:spPr>
                                    <a:xfrm>
                                      <a:off x="50711" y="218126"/>
                                      <a:ext cx="109261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744916854" name="Gruppieren 375"/>
                              <wpg:cNvGrpSpPr/>
                              <wpg:grpSpPr>
                                <a:xfrm>
                                  <a:off x="851535" y="17780"/>
                                  <a:ext cx="436880" cy="299085"/>
                                  <a:chOff x="49037" y="40240"/>
                                  <a:chExt cx="438030" cy="300035"/>
                                </a:xfrm>
                              </wpg:grpSpPr>
                              <wps:wsp>
                                <wps:cNvPr id="1089395673" name="Textfeld 398"/>
                                <wps:cNvSpPr txBox="1"/>
                                <wps:spPr>
                                  <a:xfrm>
                                    <a:off x="49037" y="104067"/>
                                    <a:ext cx="438030" cy="1717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1CCAD0" w14:textId="1EA6F273" w:rsidR="00D52BFB" w:rsidRPr="00495F71" w:rsidRDefault="00D52BFB" w:rsidP="00D52BFB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D52BFB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r w:rsidRPr="00495F71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960189852" name="Gruppieren 372"/>
                                <wpg:cNvGrpSpPr/>
                                <wpg:grpSpPr>
                                  <a:xfrm>
                                    <a:off x="283881" y="40240"/>
                                    <a:ext cx="189086" cy="300035"/>
                                    <a:chOff x="280888" y="24842"/>
                                    <a:chExt cx="191290" cy="342532"/>
                                  </a:xfrm>
                                </wpg:grpSpPr>
                                <wps:wsp>
                                  <wps:cNvPr id="1944291225" name="Textfeld 3"/>
                                  <wps:cNvSpPr txBox="1"/>
                                  <wps:spPr>
                                    <a:xfrm>
                                      <a:off x="305998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A46E378" w14:textId="77777777" w:rsidR="00D52BFB" w:rsidRPr="00495F71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495F71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860258087" name="Textfeld 3"/>
                                  <wps:cNvSpPr txBox="1"/>
                                  <wps:spPr>
                                    <a:xfrm>
                                      <a:off x="280888" y="206205"/>
                                      <a:ext cx="191290" cy="1611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CF3443" w14:textId="77777777" w:rsidR="00D52BFB" w:rsidRPr="00495F71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495F71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8280651" name="Gerade Verbindung 148280651"/>
                                  <wps:cNvCnPr/>
                                  <wps:spPr>
                                    <a:xfrm>
                                      <a:off x="326592" y="213955"/>
                                      <a:ext cx="10933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987703445" name="Gruppieren 375"/>
                              <wpg:cNvGrpSpPr/>
                              <wpg:grpSpPr>
                                <a:xfrm>
                                  <a:off x="1280160" y="0"/>
                                  <a:ext cx="432823" cy="302895"/>
                                  <a:chOff x="30138" y="40240"/>
                                  <a:chExt cx="433495" cy="303497"/>
                                </a:xfrm>
                              </wpg:grpSpPr>
                              <wps:wsp>
                                <wps:cNvPr id="1617213110" name="Textfeld 398"/>
                                <wps:cNvSpPr txBox="1"/>
                                <wps:spPr>
                                  <a:xfrm>
                                    <a:off x="30138" y="82408"/>
                                    <a:ext cx="427895" cy="2613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39F720" w14:textId="1F6A1EF9" w:rsidR="00D52BFB" w:rsidRPr="00495F71" w:rsidRDefault="00D52BFB" w:rsidP="00D52BFB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 xml:space="preserve">= </w:t>
                                      </w:r>
                                      <w:r w:rsidRPr="00D52BFB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037015871" name="Gruppieren 372"/>
                                <wpg:cNvGrpSpPr/>
                                <wpg:grpSpPr>
                                  <a:xfrm>
                                    <a:off x="274547" y="40240"/>
                                    <a:ext cx="189086" cy="300035"/>
                                    <a:chOff x="271445" y="24842"/>
                                    <a:chExt cx="191290" cy="342532"/>
                                  </a:xfrm>
                                </wpg:grpSpPr>
                                <wps:wsp>
                                  <wps:cNvPr id="1036723172" name="Textfeld 3"/>
                                  <wps:cNvSpPr txBox="1"/>
                                  <wps:spPr>
                                    <a:xfrm>
                                      <a:off x="291411" y="24842"/>
                                      <a:ext cx="159049" cy="180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5EE2EF6" w14:textId="77777777" w:rsidR="00D52BFB" w:rsidRPr="00495F71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495F71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62902540" name="Textfeld 3"/>
                                  <wps:cNvSpPr txBox="1"/>
                                  <wps:spPr>
                                    <a:xfrm>
                                      <a:off x="271445" y="206205"/>
                                      <a:ext cx="191290" cy="1611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A44559B" w14:textId="77777777" w:rsidR="00D52BFB" w:rsidRPr="00495F71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495F71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22388648" name="Gerade Verbindung 2122388648"/>
                                  <wps:cNvCnPr/>
                                  <wps:spPr>
                                    <a:xfrm>
                                      <a:off x="326592" y="213955"/>
                                      <a:ext cx="10933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323697390" name="Textfeld 398"/>
                              <wps:cNvSpPr txBox="1"/>
                              <wps:spPr>
                                <a:xfrm>
                                  <a:off x="688975" y="38735"/>
                                  <a:ext cx="154305" cy="260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790F90" w14:textId="1748C1E8" w:rsidR="00D52BFB" w:rsidRPr="00495F71" w:rsidRDefault="00D52BFB" w:rsidP="00D52BFB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  <w:t xml:space="preserve">=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EAE7B87" id="Gruppieren 376" o:spid="_x0000_s1498" style="position:absolute;margin-left:220.7pt;margin-top:2.95pt;width:134.85pt;height:25.75pt;z-index:253401088;mso-width-relative:margin" coordsize="17129,3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">
                      <v:group id="_x0000_s1499" style="position:absolute;left:2514;top:203;width:4674;height:3067" coordorigin="14411,40240" coordsize="467912,3072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">
                        <v:shape id="_x0000_s1500" type="#_x0000_t202" style="position:absolute;left:158894;top:104345;width:157580;height:1713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6EE655B2" w14:textId="77777777" w:rsidR="00495F71" w:rsidRPr="00495F71" w:rsidRDefault="00495F71" w:rsidP="00495F71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495F71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  <v:group id="Gruppieren 374" o:spid="_x0000_s1501" style="position:absolute;left:14411;top:40240;width:467912;height:307236" coordorigin="14411,40240" coordsize="467912,3072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">
                          <v:group id="_x0000_s1502" style="position:absolute;left:14411;top:40455;width:189921;height:307021" coordorigin="14569,27774" coordsize="192003,3499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">
                            <v:shape id="Textfeld 3" o:spid="_x0000_s1503" type="#_x0000_t202" style="position:absolute;left:31016;top:27774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15726FE6" w14:textId="3C272BF6" w:rsidR="00495F71" w:rsidRPr="00495F71" w:rsidRDefault="00D52BFB" w:rsidP="00495F7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504" type="#_x0000_t202" style="position:absolute;left:14569;top:213717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623B8320" w14:textId="77777777" w:rsidR="00495F71" w:rsidRPr="00495F71" w:rsidRDefault="00495F71" w:rsidP="00495F7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495F71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574276018" o:spid="_x0000_s1505" style="position:absolute;visibility:visible;mso-wrap-style:square" from="50711,218126" to="159972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group id="_x0000_s1506" style="position:absolute;left:293237;top:40240;width:189086;height:300035" coordorigin="290353,24842" coordsize="191290,342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">
                            <v:shape id="Textfeld 3" o:spid="_x0000_s1507" type="#_x0000_t202" style="position:absolute;left:305998;top:24842;width:159049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202241C9" w14:textId="77777777" w:rsidR="00495F71" w:rsidRPr="00495F71" w:rsidRDefault="00495F71" w:rsidP="00495F7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495F71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508" type="#_x0000_t202" style="position:absolute;left:290353;top:206205;width:191290;height:1611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5D4289B8" w14:textId="77777777" w:rsidR="00495F71" w:rsidRPr="00495F71" w:rsidRDefault="00495F71" w:rsidP="00495F7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495F71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1971968" o:spid="_x0000_s1509" style="position:absolute;visibility:visible;mso-wrap-style:square" from="326592,213955" to="435928,2139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</v:group>
                      </v:group>
                      <v:group id="_x0000_s1510" style="position:absolute;top:287;width:3016;height:2957" coordorigin="14411,51417" coordsize="302063,2960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">
                        <v:shape id="_x0000_s1511" type="#_x0000_t202" style="position:absolute;left:158894;top:104345;width:157580;height:1713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106ECF42" w14:textId="031A10A7" w:rsidR="00D52BFB" w:rsidRPr="00495F71" w:rsidRDefault="00D52BFB" w:rsidP="00D52BFB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=</w:t>
                                </w:r>
                                <w:r w:rsidRPr="00495F71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_x0000_s1512" style="position:absolute;left:14411;top:51417;width:189921;height:296059" coordorigin="14569,40270" coordsize="192003,337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">
                          <v:shape id="Textfeld 3" o:spid="_x0000_s1513" type="#_x0000_t202" style="position:absolute;left:31016;top:40270;width:158407;height:1808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71DE8957" w14:textId="76B64D08" w:rsidR="00D52BFB" w:rsidRPr="00495F71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14" type="#_x0000_t202" style="position:absolute;left:14569;top:213717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36498140" w14:textId="77777777" w:rsidR="00D52BFB" w:rsidRPr="00495F71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495F71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131098720" o:spid="_x0000_s1515" style="position:absolute;visibility:visible;mso-wrap-style:square" from="50711,218126" to="159972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group id="_x0000_s1516" style="position:absolute;left:8515;top:177;width:4369;height:2991" coordorigin="49037,40240" coordsize="438030,300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">
                        <v:shape id="_x0000_s1517" type="#_x0000_t202" style="position:absolute;left:49037;top:104067;width:438030;height:1717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181CCAD0" w14:textId="1EA6F273" w:rsidR="00D52BFB" w:rsidRPr="00495F71" w:rsidRDefault="00D52BFB" w:rsidP="00D52BFB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D52BFB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495F71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  <v:group id="_x0000_s1518" style="position:absolute;left:283881;top:40240;width:189086;height:300035" coordorigin="280888,24842" coordsize="191290,342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">
                          <v:shape id="Textfeld 3" o:spid="_x0000_s1519" type="#_x0000_t202" style="position:absolute;left:305998;top:24842;width:159049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A46E378" w14:textId="77777777" w:rsidR="00D52BFB" w:rsidRPr="00495F71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495F71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20" type="#_x0000_t202" style="position:absolute;left:280888;top:206205;width:191290;height:1611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CCF3443" w14:textId="77777777" w:rsidR="00D52BFB" w:rsidRPr="00495F71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495F71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48280651" o:spid="_x0000_s1521" style="position:absolute;visibility:visible;mso-wrap-style:square" from="326592,213955" to="435928,2139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</v:group>
                      <v:group id="_x0000_s1522" style="position:absolute;left:12801;width:4328;height:3028" coordorigin="30138,40240" coordsize="433495,3034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">
                        <v:shape id="_x0000_s1523" type="#_x0000_t202" style="position:absolute;left:30138;top:82408;width:427895;height:2613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0139F720" w14:textId="1F6A1EF9" w:rsidR="00D52BFB" w:rsidRPr="00495F71" w:rsidRDefault="00D52BFB" w:rsidP="00D52BFB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 xml:space="preserve">= </w:t>
                                </w:r>
                                <w:r w:rsidRPr="00D52BFB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group id="_x0000_s1524" style="position:absolute;left:274547;top:40240;width:189086;height:300035" coordorigin="271445,24842" coordsize="191290,342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">
                          <v:shape id="Textfeld 3" o:spid="_x0000_s1525" type="#_x0000_t202" style="position:absolute;left:291411;top:24842;width:159049;height:1808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5EE2EF6" w14:textId="77777777" w:rsidR="00D52BFB" w:rsidRPr="00495F71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495F71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26" type="#_x0000_t202" style="position:absolute;left:271445;top:206205;width:191290;height:1611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A44559B" w14:textId="77777777" w:rsidR="00D52BFB" w:rsidRPr="00495F71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495F71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2122388648" o:spid="_x0000_s1527" style="position:absolute;visibility:visible;mso-wrap-style:square" from="326592,213955" to="435928,2139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_x0000_s1528" type="#_x0000_t202" style="position:absolute;left:6889;top:387;width:1543;height:26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" filled="f" stroked="f" strokeweight=".5pt">
                        <v:textbox inset="1mm,0,,0">
                          <w:txbxContent>
                            <w:p w14:paraId="27790F90" w14:textId="1748C1E8" w:rsidR="00D52BFB" w:rsidRPr="00495F71" w:rsidRDefault="00D52BFB" w:rsidP="00D52BFB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=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143FE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17824" behindDoc="0" locked="0" layoutInCell="1" allowOverlap="1" wp14:anchorId="367B6EFA" wp14:editId="6184AFF2">
                      <wp:simplePos x="0" y="0"/>
                      <wp:positionH relativeFrom="column">
                        <wp:posOffset>4699998</wp:posOffset>
                      </wp:positionH>
                      <wp:positionV relativeFrom="paragraph">
                        <wp:posOffset>39869</wp:posOffset>
                      </wp:positionV>
                      <wp:extent cx="189603" cy="308299"/>
                      <wp:effectExtent l="0" t="0" r="1270" b="0"/>
                      <wp:wrapNone/>
                      <wp:docPr id="2144857118" name="Gruppieren 7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603" cy="308299"/>
                                <a:chOff x="0" y="0"/>
                                <a:chExt cx="189603" cy="308299"/>
                              </a:xfrm>
                            </wpg:grpSpPr>
                            <wps:wsp>
                              <wps:cNvPr id="1696762599" name="Textfeld 3"/>
                              <wps:cNvSpPr txBox="1"/>
                              <wps:spPr>
                                <a:xfrm>
                                  <a:off x="17251" y="0"/>
                                  <a:ext cx="156427" cy="158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C5B7C7" w14:textId="139BF7F8" w:rsidR="005143FE" w:rsidRPr="00495F71" w:rsidRDefault="005143FE" w:rsidP="005143F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591402980" name="Textfeld 3"/>
                              <wps:cNvSpPr txBox="1"/>
                              <wps:spPr>
                                <a:xfrm>
                                  <a:off x="0" y="164538"/>
                                  <a:ext cx="189603" cy="1437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EA7893" w14:textId="60532F64" w:rsidR="005143FE" w:rsidRPr="00495F71" w:rsidRDefault="005143FE" w:rsidP="005143F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5227485" name="Gerade Verbindung 1"/>
                              <wps:cNvCnPr/>
                              <wps:spPr>
                                <a:xfrm>
                                  <a:off x="37541" y="167219"/>
                                  <a:ext cx="10789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7B6EFA" id="Gruppieren 756" o:spid="_x0000_s1529" style="position:absolute;margin-left:370.1pt;margin-top:3.15pt;width:14.95pt;height:24.3pt;z-index:253517824" coordsize="189603,3082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">
                      <v:shape id="Textfeld 3" o:spid="_x0000_s1530" type="#_x0000_t202" style="position:absolute;left:17251;width:156427;height:158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EC5B7C7" w14:textId="139BF7F8" w:rsidR="005143FE" w:rsidRPr="00495F71" w:rsidRDefault="005143FE" w:rsidP="005143FE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531" type="#_x0000_t202" style="position:absolute;top:164538;width:189603;height:1437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BEA7893" w14:textId="60532F64" w:rsidR="005143FE" w:rsidRPr="00495F71" w:rsidRDefault="005143FE" w:rsidP="005143FE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532" style="position:absolute;visibility:visible;mso-wrap-style:square" from="37541,167219" to="145437,1672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143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12704" behindDoc="0" locked="0" layoutInCell="1" allowOverlap="1" wp14:anchorId="347C99CD" wp14:editId="791F4D9C">
                      <wp:simplePos x="0" y="0"/>
                      <wp:positionH relativeFrom="column">
                        <wp:posOffset>4475163</wp:posOffset>
                      </wp:positionH>
                      <wp:positionV relativeFrom="paragraph">
                        <wp:posOffset>75565</wp:posOffset>
                      </wp:positionV>
                      <wp:extent cx="427135" cy="260811"/>
                      <wp:effectExtent l="0" t="0" r="0" b="6350"/>
                      <wp:wrapNone/>
                      <wp:docPr id="573917617" name="Textfeld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7135" cy="2608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1BACC3" w14:textId="77777777" w:rsidR="005143FE" w:rsidRPr="00495F71" w:rsidRDefault="005143FE" w:rsidP="005143FE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= </w:t>
                                  </w:r>
                                  <w:r w:rsidRPr="00D52BFB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7C99CD" id="Textfeld 398" o:spid="_x0000_s1533" type="#_x0000_t202" style="position:absolute;margin-left:352.4pt;margin-top:5.95pt;width:33.65pt;height:20.55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" filled="f" stroked="f" strokeweight=".5pt">
                      <v:textbox inset="1mm,0,,0">
                        <w:txbxContent>
                          <w:p w14:paraId="331BACC3" w14:textId="77777777" w:rsidR="005143FE" w:rsidRPr="00495F71" w:rsidRDefault="005143FE" w:rsidP="005143FE">
                            <w:pP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D52BFB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2BFB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06208" behindDoc="0" locked="0" layoutInCell="1" allowOverlap="1" wp14:anchorId="126B2545" wp14:editId="485DFCE0">
                      <wp:simplePos x="0" y="0"/>
                      <wp:positionH relativeFrom="column">
                        <wp:posOffset>583780</wp:posOffset>
                      </wp:positionH>
                      <wp:positionV relativeFrom="paragraph">
                        <wp:posOffset>97155</wp:posOffset>
                      </wp:positionV>
                      <wp:extent cx="189646" cy="306705"/>
                      <wp:effectExtent l="0" t="0" r="1270" b="0"/>
                      <wp:wrapNone/>
                      <wp:docPr id="398262367" name="Gruppieren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646" cy="306705"/>
                                <a:chOff x="14569" y="27774"/>
                                <a:chExt cx="192003" cy="349996"/>
                              </a:xfrm>
                            </wpg:grpSpPr>
                            <wps:wsp>
                              <wps:cNvPr id="1045418748" name="Textfeld 3"/>
                              <wps:cNvSpPr txBox="1"/>
                              <wps:spPr>
                                <a:xfrm>
                                  <a:off x="31016" y="27774"/>
                                  <a:ext cx="158407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2D30CC" w14:textId="77777777" w:rsidR="00D52BFB" w:rsidRPr="00495F71" w:rsidRDefault="00D52BFB" w:rsidP="00D52BF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3613068" name="Textfeld 3"/>
                              <wps:cNvSpPr txBox="1"/>
                              <wps:spPr>
                                <a:xfrm>
                                  <a:off x="14569" y="213717"/>
                                  <a:ext cx="192003" cy="164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4756F6" w14:textId="77777777" w:rsidR="00D52BFB" w:rsidRPr="00495F71" w:rsidRDefault="00D52BFB" w:rsidP="00D52BF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495F71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614457" name="Gerade Verbindung 230614457"/>
                              <wps:cNvCnPr/>
                              <wps:spPr>
                                <a:xfrm>
                                  <a:off x="50711" y="218126"/>
                                  <a:ext cx="10926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6B2545" id="Gruppieren 368" o:spid="_x0000_s1534" style="position:absolute;margin-left:45.95pt;margin-top:7.65pt;width:14.95pt;height:24.15pt;z-index:253406208" coordorigin="14569,27774" coordsize="192003,3499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">
                      <v:shape id="Textfeld 3" o:spid="_x0000_s1535" type="#_x0000_t202" style="position:absolute;left:31016;top:27774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42D30CC" w14:textId="77777777" w:rsidR="00D52BFB" w:rsidRPr="00495F71" w:rsidRDefault="00D52BFB" w:rsidP="00D52BFB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536" type="#_x0000_t202" style="position:absolute;left:14569;top:213717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44756F6" w14:textId="77777777" w:rsidR="00D52BFB" w:rsidRPr="00495F71" w:rsidRDefault="00D52BFB" w:rsidP="00D52BFB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495F71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230614457" o:spid="_x0000_s1537" style="position:absolute;visibility:visible;mso-wrap-style:square" from="50711,218126" to="159972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D22F3C" w:rsidRPr="007F4553" w14:paraId="6FFD8DAE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78E21FF0" w14:textId="77777777" w:rsidR="00E95EE4" w:rsidRPr="007F4553" w:rsidRDefault="00E95EE4" w:rsidP="00D22F3C">
            <w:pPr>
              <w:spacing w:line="240" w:lineRule="atLeast"/>
              <w:rPr>
                <w:rFonts w:cstheme="minorHAnsi"/>
              </w:rPr>
            </w:pPr>
          </w:p>
          <w:p w14:paraId="15F03CB7" w14:textId="77777777" w:rsidR="00D22F3C" w:rsidRPr="007F4553" w:rsidRDefault="00E95EE4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66B04083" wp14:editId="73065C46">
                  <wp:extent cx="360000" cy="272386"/>
                  <wp:effectExtent l="0" t="0" r="2540" b="0"/>
                  <wp:docPr id="1591436030" name="Grafik 1591436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C55FBFE" w14:textId="77777777" w:rsidR="00D22F3C" w:rsidRPr="007F4553" w:rsidRDefault="00D22F3C" w:rsidP="00E0334E">
            <w:pPr>
              <w:pStyle w:val="Nummerierung"/>
              <w:spacing w:before="80"/>
              <w:rPr>
                <w:rFonts w:cstheme="minorHAnsi"/>
              </w:rPr>
            </w:pPr>
            <w:r w:rsidRPr="007F4553">
              <w:rPr>
                <w:rFonts w:cstheme="minorHAnsi"/>
              </w:rPr>
              <w:t>c)</w:t>
            </w:r>
          </w:p>
        </w:tc>
        <w:tc>
          <w:tcPr>
            <w:tcW w:w="8187" w:type="dxa"/>
            <w:gridSpan w:val="5"/>
          </w:tcPr>
          <w:p w14:paraId="1D1C7ABD" w14:textId="31ABADFF" w:rsidR="00D52BFB" w:rsidRPr="00D52BFB" w:rsidRDefault="00D22F3C" w:rsidP="00D52BFB">
            <w:pPr>
              <w:pStyle w:val="Text"/>
              <w:spacing w:line="240" w:lineRule="atLeast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7F4553">
              <w:rPr>
                <w:rFonts w:asciiTheme="minorHAnsi" w:hAnsiTheme="minorHAnsi" w:cstheme="minorHAnsi"/>
              </w:rPr>
              <w:t xml:space="preserve">Den Bruch </w:t>
            </w:r>
            <w:r w:rsidR="00D52BFB">
              <w:rPr>
                <w:rFonts w:asciiTheme="minorHAnsi" w:hAnsiTheme="minorHAnsi" w:cstheme="minorHAnsi"/>
              </w:rPr>
              <w:t xml:space="preserve">  </w:t>
            </w:r>
            <w:r w:rsidRPr="007F4553">
              <w:rPr>
                <w:rFonts w:asciiTheme="minorHAnsi" w:hAnsiTheme="minorHAnsi" w:cstheme="minorHAnsi"/>
              </w:rPr>
              <w:t xml:space="preserve"> </w:t>
            </w:r>
            <w:r w:rsidR="00D52BFB">
              <w:rPr>
                <w:rFonts w:asciiTheme="minorHAnsi" w:hAnsiTheme="minorHAnsi" w:cstheme="minorHAnsi"/>
              </w:rPr>
              <w:t xml:space="preserve">  </w:t>
            </w:r>
            <w:r w:rsidRPr="007F4553">
              <w:rPr>
                <w:rFonts w:asciiTheme="minorHAnsi" w:hAnsiTheme="minorHAnsi" w:cstheme="minorHAnsi"/>
              </w:rPr>
              <w:t>kann man auch anders schreiben:</w:t>
            </w:r>
          </w:p>
          <w:p w14:paraId="5CEC4AC7" w14:textId="560C0EFE" w:rsidR="00D22F3C" w:rsidRPr="007F4553" w:rsidRDefault="00D22F3C" w:rsidP="00480E1B">
            <w:pPr>
              <w:pStyle w:val="Text"/>
              <w:spacing w:before="60"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Erkläre mit den </w:t>
            </w:r>
            <w:r w:rsidR="00FA3D8F" w:rsidRPr="007F4553">
              <w:rPr>
                <w:rFonts w:asciiTheme="minorHAnsi" w:hAnsiTheme="minorHAnsi" w:cstheme="minorHAnsi"/>
              </w:rPr>
              <w:t>d</w:t>
            </w:r>
            <w:r w:rsidR="00E81AC3" w:rsidRPr="007F4553">
              <w:rPr>
                <w:rFonts w:asciiTheme="minorHAnsi" w:hAnsiTheme="minorHAnsi" w:cstheme="minorHAnsi"/>
              </w:rPr>
              <w:t>igital</w:t>
            </w:r>
            <w:r w:rsidR="00F614D2" w:rsidRPr="007F4553">
              <w:rPr>
                <w:rFonts w:asciiTheme="minorHAnsi" w:hAnsiTheme="minorHAnsi" w:cstheme="minorHAnsi"/>
              </w:rPr>
              <w:t xml:space="preserve">en </w:t>
            </w:r>
            <w:r w:rsidRPr="007F4553">
              <w:rPr>
                <w:rFonts w:asciiTheme="minorHAnsi" w:hAnsiTheme="minorHAnsi" w:cstheme="minorHAnsi"/>
              </w:rPr>
              <w:t xml:space="preserve">Streifen und mit </w:t>
            </w:r>
            <w:r w:rsidRPr="007F4553">
              <w:rPr>
                <w:rFonts w:asciiTheme="minorHAnsi" w:hAnsiTheme="minorHAnsi" w:cstheme="minorHAnsi"/>
                <w:b/>
                <w:color w:val="327A86" w:themeColor="text2"/>
              </w:rPr>
              <w:t>a)</w:t>
            </w:r>
            <w:r w:rsidRPr="007F4553">
              <w:rPr>
                <w:rFonts w:asciiTheme="minorHAnsi" w:hAnsiTheme="minorHAnsi" w:cstheme="minorHAnsi"/>
              </w:rPr>
              <w:t>, warum man das so schreiben kann.</w:t>
            </w:r>
          </w:p>
        </w:tc>
      </w:tr>
      <w:tr w:rsidR="00D22F3C" w:rsidRPr="007F4553" w14:paraId="7002DA1C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6D3140CC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158FC43A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</w:p>
        </w:tc>
        <w:tc>
          <w:tcPr>
            <w:tcW w:w="8187" w:type="dxa"/>
            <w:gridSpan w:val="5"/>
          </w:tcPr>
          <w:p w14:paraId="4767B11F" w14:textId="62EC8556" w:rsidR="00D52BFB" w:rsidRPr="007F4553" w:rsidRDefault="00D52BFB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27E77733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38765AEF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2F8B58EB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d)</w:t>
            </w:r>
          </w:p>
        </w:tc>
        <w:tc>
          <w:tcPr>
            <w:tcW w:w="8187" w:type="dxa"/>
            <w:gridSpan w:val="5"/>
          </w:tcPr>
          <w:p w14:paraId="0FDEFDE6" w14:textId="2208170B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Zeige die Aufgaben am Streifen und löse sie</w:t>
            </w:r>
            <w:r w:rsidR="00551DD5" w:rsidRPr="007F4553">
              <w:rPr>
                <w:rFonts w:asciiTheme="minorHAnsi" w:hAnsiTheme="minorHAnsi" w:cstheme="minorHAnsi"/>
              </w:rPr>
              <w:t>. Schreibe die Ergebnisse wie in</w:t>
            </w:r>
            <w:r w:rsidR="00551DD5" w:rsidRPr="007F4553">
              <w:rPr>
                <w:rFonts w:asciiTheme="minorHAnsi" w:hAnsiTheme="minorHAnsi" w:cstheme="minorHAnsi"/>
                <w:b/>
                <w:bCs/>
                <w:color w:val="327A86" w:themeColor="text2"/>
              </w:rPr>
              <w:t xml:space="preserve"> c)</w:t>
            </w:r>
            <w:r w:rsidR="00551DD5" w:rsidRPr="007F4553">
              <w:rPr>
                <w:rFonts w:asciiTheme="minorHAnsi" w:hAnsiTheme="minorHAnsi" w:cstheme="minorHAnsi"/>
              </w:rPr>
              <w:t xml:space="preserve"> auf. </w:t>
            </w:r>
          </w:p>
          <w:p w14:paraId="78BF21D0" w14:textId="50780073" w:rsidR="00D22F3C" w:rsidRPr="007F4553" w:rsidRDefault="00480E1B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08256" behindDoc="0" locked="0" layoutInCell="1" allowOverlap="1" wp14:anchorId="679144D8" wp14:editId="3A2F97F4">
                      <wp:simplePos x="0" y="0"/>
                      <wp:positionH relativeFrom="column">
                        <wp:posOffset>3601085</wp:posOffset>
                      </wp:positionH>
                      <wp:positionV relativeFrom="paragraph">
                        <wp:posOffset>146900</wp:posOffset>
                      </wp:positionV>
                      <wp:extent cx="565150" cy="323850"/>
                      <wp:effectExtent l="0" t="0" r="6350" b="6350"/>
                      <wp:wrapNone/>
                      <wp:docPr id="454121468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150" cy="323850"/>
                                <a:chOff x="11947" y="33255"/>
                                <a:chExt cx="565678" cy="323850"/>
                              </a:xfrm>
                            </wpg:grpSpPr>
                            <wps:wsp>
                              <wps:cNvPr id="2085663366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1337BC" w14:textId="77777777" w:rsidR="00D52BFB" w:rsidRDefault="00D52BFB" w:rsidP="00D52BFB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11450512" name="Gruppieren 374"/>
                              <wpg:cNvGrpSpPr/>
                              <wpg:grpSpPr>
                                <a:xfrm>
                                  <a:off x="11947" y="33255"/>
                                  <a:ext cx="565678" cy="323850"/>
                                  <a:chOff x="11947" y="33255"/>
                                  <a:chExt cx="565678" cy="323850"/>
                                </a:xfrm>
                              </wpg:grpSpPr>
                              <wpg:grpSp>
                                <wpg:cNvPr id="2125480073" name="Gruppieren 368"/>
                                <wpg:cNvGrpSpPr/>
                                <wpg:grpSpPr>
                                  <a:xfrm>
                                    <a:off x="11947" y="33255"/>
                                    <a:ext cx="238951" cy="321325"/>
                                    <a:chOff x="12078" y="19566"/>
                                    <a:chExt cx="241570" cy="366303"/>
                                  </a:xfrm>
                                </wpg:grpSpPr>
                                <wps:wsp>
                                  <wps:cNvPr id="1697756304" name="Textfeld 3"/>
                                  <wps:cNvSpPr txBox="1"/>
                                  <wps:spPr>
                                    <a:xfrm>
                                      <a:off x="52859" y="19566"/>
                                      <a:ext cx="158677" cy="180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44E01A8" w14:textId="57EBBE11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746035883" name="Textfeld 3"/>
                                  <wps:cNvSpPr txBox="1"/>
                                  <wps:spPr>
                                    <a:xfrm>
                                      <a:off x="12078" y="221927"/>
                                      <a:ext cx="24157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FA28C7B" w14:textId="1DD9F65B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61817721" name="Gerade Verbindung 461817721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64341958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1597769046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9F42DAA" w14:textId="43923494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38070111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788AAA6" w14:textId="08EC2DCB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31561568" name="Gerade Verbindung 831561568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9144D8" id="_x0000_s1538" style="position:absolute;margin-left:283.55pt;margin-top:11.55pt;width:44.5pt;height:25.5pt;z-index:253408256;mso-width-relative:margin;mso-height-relative:margin" coordorigin="119,332" coordsize="565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">
                      <v:shape id="_x0000_s1539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" filled="f" stroked="f" strokeweight=".5pt">
                        <v:textbox inset="1mm,0,,0">
                          <w:txbxContent>
                            <w:p w14:paraId="581337BC" w14:textId="77777777" w:rsidR="00D52BFB" w:rsidRDefault="00D52BFB" w:rsidP="00D52BFB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540" style="position:absolute;left:119;top:332;width:5657;height:3239" coordorigin="119,332" coordsize="5656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">
                        <v:group id="_x0000_s1541" style="position:absolute;left:119;top:332;width:2389;height:3213" coordorigin="12078,19566" coordsize="241570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">
                          <v:shape id="Textfeld 3" o:spid="_x0000_s1542" type="#_x0000_t202" style="position:absolute;left:52859;top:19566;width:158677;height:1809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" filled="f" stroked="f" strokeweight=".5pt">
                            <v:textbox style="mso-fit-shape-to-text:t" inset="0,0,0,0">
                              <w:txbxContent>
                                <w:p w14:paraId="744E01A8" w14:textId="57EBBE11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43" type="#_x0000_t202" style="position:absolute;left:12078;top:221927;width:24157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FA28C7B" w14:textId="1DD9F65B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461817721" o:spid="_x0000_s1544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45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">
                          <v:shape id="Textfeld 3" o:spid="_x0000_s1546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49F42DAA" w14:textId="43923494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47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788AAA6" w14:textId="08EC2DCB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831561568" o:spid="_x0000_s1548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12352" behindDoc="0" locked="0" layoutInCell="1" allowOverlap="1" wp14:anchorId="449DA0D7" wp14:editId="1A0F0F1C">
                      <wp:simplePos x="0" y="0"/>
                      <wp:positionH relativeFrom="column">
                        <wp:posOffset>2065655</wp:posOffset>
                      </wp:positionH>
                      <wp:positionV relativeFrom="paragraph">
                        <wp:posOffset>163410</wp:posOffset>
                      </wp:positionV>
                      <wp:extent cx="565150" cy="323850"/>
                      <wp:effectExtent l="0" t="0" r="6350" b="6350"/>
                      <wp:wrapNone/>
                      <wp:docPr id="273783208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150" cy="323850"/>
                                <a:chOff x="11947" y="33255"/>
                                <a:chExt cx="565678" cy="323850"/>
                              </a:xfrm>
                            </wpg:grpSpPr>
                            <wps:wsp>
                              <wps:cNvPr id="1899302517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0596EB" w14:textId="77777777" w:rsidR="00D52BFB" w:rsidRDefault="00D52BFB" w:rsidP="00D52BFB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92222065" name="Gruppieren 374"/>
                              <wpg:cNvGrpSpPr/>
                              <wpg:grpSpPr>
                                <a:xfrm>
                                  <a:off x="11947" y="33255"/>
                                  <a:ext cx="565678" cy="323850"/>
                                  <a:chOff x="11947" y="33255"/>
                                  <a:chExt cx="565678" cy="323850"/>
                                </a:xfrm>
                              </wpg:grpSpPr>
                              <wpg:grpSp>
                                <wpg:cNvPr id="932271884" name="Gruppieren 368"/>
                                <wpg:cNvGrpSpPr/>
                                <wpg:grpSpPr>
                                  <a:xfrm>
                                    <a:off x="11947" y="33255"/>
                                    <a:ext cx="238951" cy="321325"/>
                                    <a:chOff x="12078" y="19566"/>
                                    <a:chExt cx="241570" cy="366303"/>
                                  </a:xfrm>
                                </wpg:grpSpPr>
                                <wps:wsp>
                                  <wps:cNvPr id="1687738866" name="Textfeld 3"/>
                                  <wps:cNvSpPr txBox="1"/>
                                  <wps:spPr>
                                    <a:xfrm>
                                      <a:off x="52859" y="19566"/>
                                      <a:ext cx="158677" cy="180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07B9CFF" w14:textId="77777777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90035352" name="Textfeld 3"/>
                                  <wps:cNvSpPr txBox="1"/>
                                  <wps:spPr>
                                    <a:xfrm>
                                      <a:off x="12078" y="221927"/>
                                      <a:ext cx="24157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142C492" w14:textId="77777777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42176621" name="Gerade Verbindung 1442176621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55231510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1588586629" name="Textfeld 3"/>
                                  <wps:cNvSpPr txBox="1"/>
                                  <wps:spPr>
                                    <a:xfrm>
                                      <a:off x="364311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97BD806" w14:textId="2083F452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63499138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47A0FE1" w14:textId="77777777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1794421" name="Gerade Verbindung 181794421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9DA0D7" id="_x0000_s1549" style="position:absolute;margin-left:162.65pt;margin-top:12.85pt;width:44.5pt;height:25.5pt;z-index:253412352;mso-width-relative:margin;mso-height-relative:margin" coordorigin="119,332" coordsize="565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">
                      <v:shape id="_x0000_s1550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6B0596EB" w14:textId="77777777" w:rsidR="00D52BFB" w:rsidRDefault="00D52BFB" w:rsidP="00D52BFB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551" style="position:absolute;left:119;top:332;width:5657;height:3239" coordorigin="119,332" coordsize="5656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">
                        <v:group id="_x0000_s1552" style="position:absolute;left:119;top:332;width:2389;height:3213" coordorigin="12078,19566" coordsize="241570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">
                          <v:shape id="Textfeld 3" o:spid="_x0000_s1553" type="#_x0000_t202" style="position:absolute;left:52859;top:19566;width:158677;height:1809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507B9CFF" w14:textId="77777777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54" type="#_x0000_t202" style="position:absolute;left:12078;top:221927;width:24157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142C492" w14:textId="77777777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1442176621" o:spid="_x0000_s1555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56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">
                          <v:shape id="Textfeld 3" o:spid="_x0000_s1557" type="#_x0000_t202" style="position:absolute;left:3643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697BD806" w14:textId="2083F452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58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47A0FE1" w14:textId="77777777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181794421" o:spid="_x0000_s1559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 w:rsidR="00D52BFB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14400" behindDoc="0" locked="0" layoutInCell="1" allowOverlap="1" wp14:anchorId="7DDFD9C9" wp14:editId="4EC35CC5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162140</wp:posOffset>
                      </wp:positionV>
                      <wp:extent cx="565276" cy="323850"/>
                      <wp:effectExtent l="0" t="0" r="6350" b="6350"/>
                      <wp:wrapNone/>
                      <wp:docPr id="1883483686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276" cy="323850"/>
                                <a:chOff x="11947" y="33255"/>
                                <a:chExt cx="565678" cy="323850"/>
                              </a:xfrm>
                            </wpg:grpSpPr>
                            <wps:wsp>
                              <wps:cNvPr id="1474953995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40B7BF" w14:textId="77777777" w:rsidR="00D52BFB" w:rsidRDefault="00D52BFB" w:rsidP="00D52BFB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36263214" name="Gruppieren 374"/>
                              <wpg:cNvGrpSpPr/>
                              <wpg:grpSpPr>
                                <a:xfrm>
                                  <a:off x="11947" y="33255"/>
                                  <a:ext cx="565678" cy="323850"/>
                                  <a:chOff x="11947" y="33255"/>
                                  <a:chExt cx="565678" cy="323850"/>
                                </a:xfrm>
                              </wpg:grpSpPr>
                              <wpg:grpSp>
                                <wpg:cNvPr id="351903909" name="Gruppieren 368"/>
                                <wpg:cNvGrpSpPr/>
                                <wpg:grpSpPr>
                                  <a:xfrm>
                                    <a:off x="11947" y="33255"/>
                                    <a:ext cx="238951" cy="321325"/>
                                    <a:chOff x="12078" y="19566"/>
                                    <a:chExt cx="241570" cy="366303"/>
                                  </a:xfrm>
                                </wpg:grpSpPr>
                                <wps:wsp>
                                  <wps:cNvPr id="375788294" name="Textfeld 3"/>
                                  <wps:cNvSpPr txBox="1"/>
                                  <wps:spPr>
                                    <a:xfrm>
                                      <a:off x="52859" y="19566"/>
                                      <a:ext cx="158677" cy="180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E27676" w14:textId="77777777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21003288" name="Textfeld 3"/>
                                  <wps:cNvSpPr txBox="1"/>
                                  <wps:spPr>
                                    <a:xfrm>
                                      <a:off x="12078" y="221927"/>
                                      <a:ext cx="24157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AFF21A" w14:textId="77777777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9842388" name="Gerade Verbindung 709842388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1705161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612038865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434824A" w14:textId="77777777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758142349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5E4655E" w14:textId="77777777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09266258" name="Gerade Verbindung 1009266258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DFD9C9" id="_x0000_s1560" style="position:absolute;margin-left:13.3pt;margin-top:12.75pt;width:44.5pt;height:25.5pt;z-index:253414400;mso-width-relative:margin;mso-height-relative:margin" coordorigin="119,332" coordsize="565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">
                      <v:shape id="_x0000_s1561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0140B7BF" w14:textId="77777777" w:rsidR="00D52BFB" w:rsidRDefault="00D52BFB" w:rsidP="00D52BFB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562" style="position:absolute;left:119;top:332;width:5657;height:3239" coordorigin="119,332" coordsize="5656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">
                        <v:group id="_x0000_s1563" style="position:absolute;left:119;top:332;width:2389;height:3213" coordorigin="12078,19566" coordsize="241570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">
                          <v:shape id="Textfeld 3" o:spid="_x0000_s1564" type="#_x0000_t202" style="position:absolute;left:52859;top:19566;width:158677;height:1809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68E27676" w14:textId="77777777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65" type="#_x0000_t202" style="position:absolute;left:12078;top:221927;width:24157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7AFF21A" w14:textId="77777777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709842388" o:spid="_x0000_s1566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67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">
                          <v:shape id="Textfeld 3" o:spid="_x0000_s1568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7434824A" w14:textId="77777777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69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5E4655E" w14:textId="77777777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1009266258" o:spid="_x0000_s1570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 w:rsidR="00C82F4C" w:rsidRPr="007F4553">
              <w:rPr>
                <w:rFonts w:asciiTheme="minorHAnsi" w:eastAsia="MS Gothic" w:hAnsiTheme="minorHAnsi" w:cstheme="minorHAnsi"/>
                <w:b/>
                <w:bCs/>
                <w:noProof/>
                <w:color w:val="808080" w:themeColor="background1" w:themeShade="80"/>
                <w:szCs w:val="22"/>
              </w:rPr>
              <w:drawing>
                <wp:anchor distT="0" distB="0" distL="114300" distR="114300" simplePos="0" relativeHeight="253299712" behindDoc="0" locked="0" layoutInCell="1" allowOverlap="1" wp14:anchorId="36E8E456" wp14:editId="515F8981">
                  <wp:simplePos x="0" y="0"/>
                  <wp:positionH relativeFrom="column">
                    <wp:posOffset>2707019</wp:posOffset>
                  </wp:positionH>
                  <wp:positionV relativeFrom="paragraph">
                    <wp:posOffset>169545</wp:posOffset>
                  </wp:positionV>
                  <wp:extent cx="378460" cy="303530"/>
                  <wp:effectExtent l="0" t="0" r="0" b="1270"/>
                  <wp:wrapNone/>
                  <wp:docPr id="1724672638" name="Grafik 1724672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 rotWithShape="1"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0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2F4C" w:rsidRPr="007F4553">
              <w:rPr>
                <w:rFonts w:asciiTheme="minorHAnsi" w:eastAsia="MS Gothic" w:hAnsiTheme="minorHAnsi" w:cstheme="minorHAnsi"/>
                <w:b/>
                <w:bCs/>
                <w:noProof/>
                <w:color w:val="808080" w:themeColor="background1" w:themeShade="80"/>
                <w:szCs w:val="22"/>
              </w:rPr>
              <w:drawing>
                <wp:anchor distT="0" distB="0" distL="114300" distR="114300" simplePos="0" relativeHeight="252992512" behindDoc="0" locked="0" layoutInCell="1" allowOverlap="1" wp14:anchorId="4AD099F9" wp14:editId="15DCF52D">
                  <wp:simplePos x="0" y="0"/>
                  <wp:positionH relativeFrom="column">
                    <wp:posOffset>4690110</wp:posOffset>
                  </wp:positionH>
                  <wp:positionV relativeFrom="paragraph">
                    <wp:posOffset>109234</wp:posOffset>
                  </wp:positionV>
                  <wp:extent cx="245110" cy="428625"/>
                  <wp:effectExtent l="0" t="0" r="0" b="3175"/>
                  <wp:wrapNone/>
                  <wp:docPr id="2097974409" name="Grafik 2097974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2F4C" w:rsidRPr="007F4553">
              <w:rPr>
                <w:rFonts w:asciiTheme="minorHAnsi" w:eastAsia="MS Gothic" w:hAnsiTheme="minorHAnsi" w:cstheme="minorHAnsi"/>
                <w:b/>
                <w:bCs/>
                <w:noProof/>
                <w:color w:val="808080" w:themeColor="background1" w:themeShade="80"/>
                <w:szCs w:val="22"/>
              </w:rPr>
              <w:drawing>
                <wp:anchor distT="0" distB="0" distL="114300" distR="114300" simplePos="0" relativeHeight="252991488" behindDoc="0" locked="0" layoutInCell="1" allowOverlap="1" wp14:anchorId="556FCB17" wp14:editId="0A59108F">
                  <wp:simplePos x="0" y="0"/>
                  <wp:positionH relativeFrom="column">
                    <wp:posOffset>3059515</wp:posOffset>
                  </wp:positionH>
                  <wp:positionV relativeFrom="paragraph">
                    <wp:posOffset>125095</wp:posOffset>
                  </wp:positionV>
                  <wp:extent cx="245110" cy="428625"/>
                  <wp:effectExtent l="0" t="0" r="0" b="3175"/>
                  <wp:wrapNone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2F4C" w:rsidRPr="007F4553">
              <w:rPr>
                <w:rFonts w:asciiTheme="minorHAnsi" w:eastAsia="MS Gothic" w:hAnsiTheme="minorHAnsi" w:cstheme="minorHAnsi"/>
                <w:b/>
                <w:bCs/>
                <w:noProof/>
                <w:color w:val="808080" w:themeColor="background1" w:themeShade="80"/>
                <w:szCs w:val="22"/>
              </w:rPr>
              <w:drawing>
                <wp:anchor distT="0" distB="0" distL="114300" distR="114300" simplePos="0" relativeHeight="252990464" behindDoc="0" locked="0" layoutInCell="1" allowOverlap="1" wp14:anchorId="6E1B4CC4" wp14:editId="6EE60BA1">
                  <wp:simplePos x="0" y="0"/>
                  <wp:positionH relativeFrom="column">
                    <wp:posOffset>869822</wp:posOffset>
                  </wp:positionH>
                  <wp:positionV relativeFrom="paragraph">
                    <wp:posOffset>126549</wp:posOffset>
                  </wp:positionV>
                  <wp:extent cx="245110" cy="428625"/>
                  <wp:effectExtent l="0" t="0" r="0" b="3175"/>
                  <wp:wrapNone/>
                  <wp:docPr id="432226248" name="Grafik 432226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2F4C" w:rsidRPr="007F4553">
              <w:rPr>
                <w:rFonts w:asciiTheme="minorHAnsi" w:eastAsia="MS Gothic" w:hAnsiTheme="minorHAnsi" w:cstheme="minorHAnsi"/>
                <w:b/>
                <w:bCs/>
                <w:noProof/>
                <w:color w:val="808080" w:themeColor="background1" w:themeShade="80"/>
                <w:szCs w:val="22"/>
              </w:rPr>
              <w:drawing>
                <wp:anchor distT="0" distB="0" distL="114300" distR="114300" simplePos="0" relativeHeight="253295616" behindDoc="0" locked="0" layoutInCell="1" allowOverlap="1" wp14:anchorId="57B0B926" wp14:editId="13A80E18">
                  <wp:simplePos x="0" y="0"/>
                  <wp:positionH relativeFrom="column">
                    <wp:posOffset>1579206</wp:posOffset>
                  </wp:positionH>
                  <wp:positionV relativeFrom="paragraph">
                    <wp:posOffset>104775</wp:posOffset>
                  </wp:positionV>
                  <wp:extent cx="245110" cy="428625"/>
                  <wp:effectExtent l="0" t="0" r="0" b="3175"/>
                  <wp:wrapNone/>
                  <wp:docPr id="936281486" name="Grafik 936281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8130C8" w14:textId="46E4DC82" w:rsidR="00D22F3C" w:rsidRPr="007F4553" w:rsidRDefault="00C82F4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eastAsia="MS Gothic" w:hAnsiTheme="minorHAnsi" w:cstheme="minorHAnsi"/>
                <w:b/>
                <w:bCs/>
                <w:noProof/>
                <w:color w:val="808080" w:themeColor="background1" w:themeShade="80"/>
                <w:szCs w:val="22"/>
              </w:rPr>
              <w:drawing>
                <wp:anchor distT="0" distB="0" distL="114300" distR="114300" simplePos="0" relativeHeight="253301760" behindDoc="0" locked="0" layoutInCell="1" allowOverlap="1" wp14:anchorId="1061F9DC" wp14:editId="592AF8CC">
                  <wp:simplePos x="0" y="0"/>
                  <wp:positionH relativeFrom="column">
                    <wp:posOffset>4311015</wp:posOffset>
                  </wp:positionH>
                  <wp:positionV relativeFrom="paragraph">
                    <wp:posOffset>5701</wp:posOffset>
                  </wp:positionV>
                  <wp:extent cx="378460" cy="303530"/>
                  <wp:effectExtent l="0" t="0" r="0" b="1270"/>
                  <wp:wrapNone/>
                  <wp:docPr id="624102220" name="Grafik 624102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 rotWithShape="1"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0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F4553">
              <w:rPr>
                <w:rFonts w:asciiTheme="minorHAnsi" w:eastAsia="MS Gothic" w:hAnsiTheme="minorHAnsi" w:cstheme="minorHAnsi"/>
                <w:b/>
                <w:bCs/>
                <w:noProof/>
                <w:color w:val="808080" w:themeColor="background1" w:themeShade="80"/>
                <w:szCs w:val="22"/>
              </w:rPr>
              <w:drawing>
                <wp:anchor distT="0" distB="0" distL="114300" distR="114300" simplePos="0" relativeHeight="253297664" behindDoc="0" locked="0" layoutInCell="1" allowOverlap="1" wp14:anchorId="0138E9B3" wp14:editId="313174EE">
                  <wp:simplePos x="0" y="0"/>
                  <wp:positionH relativeFrom="column">
                    <wp:posOffset>1217930</wp:posOffset>
                  </wp:positionH>
                  <wp:positionV relativeFrom="paragraph">
                    <wp:posOffset>9525</wp:posOffset>
                  </wp:positionV>
                  <wp:extent cx="378460" cy="308553"/>
                  <wp:effectExtent l="0" t="0" r="0" b="0"/>
                  <wp:wrapNone/>
                  <wp:docPr id="2003303048" name="Grafik 2003303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 rotWithShape="1"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630" cy="308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2F3C" w:rsidRPr="007F4553">
              <w:rPr>
                <w:rFonts w:asciiTheme="minorHAnsi" w:hAnsiTheme="minorHAnsi" w:cstheme="minorHAnsi"/>
              </w:rPr>
              <w:t xml:space="preserve">(1) 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 xml:space="preserve">            =</m:t>
              </m:r>
            </m:oMath>
            <w:r w:rsidR="00D22F3C" w:rsidRPr="007F4553">
              <w:rPr>
                <w:rFonts w:asciiTheme="minorHAnsi" w:hAnsiTheme="minorHAnsi" w:cstheme="minorHAnsi"/>
              </w:rPr>
              <w:t xml:space="preserve">          </w:t>
            </w:r>
            <w:r w:rsidRPr="00D52BFB">
              <w:rPr>
                <w:rFonts w:asciiTheme="minorHAnsi" w:hAnsiTheme="minorHAnsi" w:cstheme="minorHAnsi"/>
                <w:sz w:val="32"/>
                <w:szCs w:val="24"/>
              </w:rPr>
              <w:t>=</w:t>
            </w:r>
            <w:r w:rsidRPr="007F4553">
              <w:rPr>
                <w:rFonts w:asciiTheme="minorHAnsi" w:hAnsiTheme="minorHAnsi" w:cstheme="minorHAnsi"/>
              </w:rPr>
              <w:t xml:space="preserve">             </w:t>
            </w:r>
            <w:r w:rsidR="00D22F3C" w:rsidRPr="007F4553">
              <w:rPr>
                <w:rFonts w:asciiTheme="minorHAnsi" w:hAnsiTheme="minorHAnsi" w:cstheme="minorHAnsi"/>
              </w:rPr>
              <w:t xml:space="preserve">  </w:t>
            </w:r>
            <w:r w:rsidRPr="007F4553">
              <w:rPr>
                <w:rFonts w:asciiTheme="minorHAnsi" w:hAnsiTheme="minorHAnsi" w:cstheme="minorHAnsi"/>
              </w:rPr>
              <w:t xml:space="preserve">     </w:t>
            </w:r>
            <w:r w:rsidR="00D22F3C" w:rsidRPr="007F4553">
              <w:rPr>
                <w:rFonts w:asciiTheme="minorHAnsi" w:hAnsiTheme="minorHAnsi" w:cstheme="minorHAnsi"/>
              </w:rPr>
              <w:t xml:space="preserve"> (2)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 xml:space="preserve">             =</m:t>
              </m:r>
            </m:oMath>
            <w:r w:rsidR="00D22F3C" w:rsidRPr="007F4553">
              <w:rPr>
                <w:rFonts w:asciiTheme="minorHAnsi" w:hAnsiTheme="minorHAnsi" w:cstheme="minorHAnsi"/>
              </w:rPr>
              <w:t xml:space="preserve">              </w:t>
            </w:r>
            <w:r w:rsidRPr="007F4553">
              <w:rPr>
                <w:rFonts w:asciiTheme="minorHAnsi" w:hAnsiTheme="minorHAnsi" w:cstheme="minorHAnsi"/>
              </w:rPr>
              <w:t xml:space="preserve">      </w:t>
            </w:r>
            <w:r w:rsidR="00D22F3C" w:rsidRPr="007F4553">
              <w:rPr>
                <w:rFonts w:asciiTheme="minorHAnsi" w:hAnsiTheme="minorHAnsi" w:cstheme="minorHAnsi"/>
              </w:rPr>
              <w:t xml:space="preserve">(3) 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 xml:space="preserve">              </m:t>
              </m:r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 xml:space="preserve"> = </m:t>
              </m:r>
            </m:oMath>
          </w:p>
          <w:p w14:paraId="1DFDAD20" w14:textId="77777777" w:rsidR="00D22F3C" w:rsidRPr="007F4553" w:rsidRDefault="00D22F3C" w:rsidP="00551DD5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07A2D423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75D49972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780F93E9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e)</w:t>
            </w:r>
          </w:p>
        </w:tc>
        <w:tc>
          <w:tcPr>
            <w:tcW w:w="8187" w:type="dxa"/>
            <w:gridSpan w:val="5"/>
          </w:tcPr>
          <w:p w14:paraId="08AA4842" w14:textId="50FF3FB2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Welche </w:t>
            </w:r>
            <w:r w:rsidR="00951B14" w:rsidRPr="007F4553">
              <w:rPr>
                <w:rFonts w:asciiTheme="minorHAnsi" w:hAnsiTheme="minorHAnsi" w:cstheme="minorHAnsi"/>
              </w:rPr>
              <w:t>Additions- und Subtraktions</w:t>
            </w:r>
            <w:r w:rsidRPr="007F4553">
              <w:rPr>
                <w:rFonts w:asciiTheme="minorHAnsi" w:hAnsiTheme="minorHAnsi" w:cstheme="minorHAnsi"/>
              </w:rPr>
              <w:t xml:space="preserve">-Aufgaben gehören zu den Streifen? </w:t>
            </w:r>
            <w:r w:rsidR="00C82F4C" w:rsidRPr="007F4553">
              <w:rPr>
                <w:rFonts w:asciiTheme="minorHAnsi" w:hAnsiTheme="minorHAnsi" w:cstheme="minorHAnsi"/>
              </w:rPr>
              <w:t>Erkläre.</w:t>
            </w:r>
          </w:p>
        </w:tc>
      </w:tr>
      <w:tr w:rsidR="00D22F3C" w:rsidRPr="007F4553" w14:paraId="1EC12618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0CB0F31F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16B885A7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3FEC0513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8187" w:type="dxa"/>
            <w:gridSpan w:val="5"/>
          </w:tcPr>
          <w:p w14:paraId="5C8B8696" w14:textId="09505342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6FB71CC7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2920832" behindDoc="0" locked="0" layoutInCell="1" allowOverlap="1" wp14:anchorId="0DF286E6" wp14:editId="0E99CDD5">
                  <wp:simplePos x="0" y="0"/>
                  <wp:positionH relativeFrom="column">
                    <wp:posOffset>6057</wp:posOffset>
                  </wp:positionH>
                  <wp:positionV relativeFrom="paragraph">
                    <wp:posOffset>7620</wp:posOffset>
                  </wp:positionV>
                  <wp:extent cx="4219575" cy="219075"/>
                  <wp:effectExtent l="0" t="0" r="0" b="9525"/>
                  <wp:wrapNone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1.4e.eps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5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ED7FAE6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</w:tr>
      <w:tr w:rsidR="00EA2F54" w:rsidRPr="007F4553" w14:paraId="02DC75A7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64F83638" w14:textId="53721972" w:rsidR="00EA2F54" w:rsidRPr="007F4553" w:rsidRDefault="00EA2F54" w:rsidP="00EA2F54">
            <w:pPr>
              <w:pStyle w:val="berschrift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1.</w:t>
            </w:r>
            <w:r w:rsidR="008E2B53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8613" w:type="dxa"/>
            <w:gridSpan w:val="6"/>
          </w:tcPr>
          <w:p w14:paraId="6D26C18F" w14:textId="181E25E4" w:rsidR="00EA2F54" w:rsidRPr="007F4553" w:rsidRDefault="00EA2F54" w:rsidP="00EA2F54">
            <w:pPr>
              <w:pStyle w:val="berschrift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Wenn es komplizierter wird</w:t>
            </w:r>
          </w:p>
        </w:tc>
      </w:tr>
      <w:tr w:rsidR="00551DD5" w:rsidRPr="007F4553" w14:paraId="7F5B793E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294F760A" w14:textId="77777777" w:rsidR="00551DD5" w:rsidRPr="007F4553" w:rsidRDefault="00551DD5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68702616" w14:textId="213FB432" w:rsidR="00551DD5" w:rsidRPr="007F4553" w:rsidRDefault="00551DD5" w:rsidP="00551DD5">
            <w:pPr>
              <w:pStyle w:val="Nummerierung"/>
              <w:rPr>
                <w:rFonts w:cstheme="minorHAnsi"/>
              </w:rPr>
            </w:pPr>
          </w:p>
        </w:tc>
        <w:tc>
          <w:tcPr>
            <w:tcW w:w="8187" w:type="dxa"/>
            <w:gridSpan w:val="5"/>
          </w:tcPr>
          <w:p w14:paraId="773DA90E" w14:textId="2EDC8F02" w:rsidR="00480E1B" w:rsidRPr="00480E1B" w:rsidRDefault="00EA2F54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</w:rPr>
              <w:t>Warum sind diese Aufgaben schwieriger zu lösen als die vorher</w:t>
            </w:r>
            <w:r w:rsidR="005062D1">
              <w:rPr>
                <w:rFonts w:cstheme="minorHAnsi"/>
              </w:rPr>
              <w:t>igen</w:t>
            </w:r>
            <w:r w:rsidRPr="007F4553">
              <w:rPr>
                <w:rFonts w:cstheme="minorHAnsi"/>
              </w:rPr>
              <w:t>? Hast du eine Idee</w:t>
            </w:r>
            <w:r w:rsidR="00C670E2" w:rsidRPr="007F4553">
              <w:rPr>
                <w:rFonts w:cstheme="minorHAnsi"/>
              </w:rPr>
              <w:t>, wie du die Anteile im Bruchstreifen verändern kannst, um sie zusammenfügen zu können</w:t>
            </w:r>
            <w:r w:rsidRPr="007F4553">
              <w:rPr>
                <w:rFonts w:cstheme="minorHAnsi"/>
              </w:rPr>
              <w:t>?</w:t>
            </w:r>
          </w:p>
          <w:p w14:paraId="31720CA2" w14:textId="724E05B6" w:rsidR="00480E1B" w:rsidRPr="007F4553" w:rsidRDefault="00480E1B" w:rsidP="00D22F3C">
            <w:pPr>
              <w:spacing w:line="240" w:lineRule="atLeast"/>
              <w:rPr>
                <w:rFonts w:cstheme="minorHAnsi"/>
              </w:rPr>
            </w:pPr>
            <w:r w:rsidRPr="00A609DB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37600" behindDoc="0" locked="0" layoutInCell="1" allowOverlap="1" wp14:anchorId="14BC9927" wp14:editId="551B128B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9525</wp:posOffset>
                      </wp:positionV>
                      <wp:extent cx="640080" cy="336550"/>
                      <wp:effectExtent l="0" t="0" r="7620" b="6350"/>
                      <wp:wrapNone/>
                      <wp:docPr id="502" name="Gruppieren 5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AE7CB9B-80DB-2CD8-242F-B1278C13DF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36550"/>
                                <a:chOff x="0" y="0"/>
                                <a:chExt cx="641144" cy="337868"/>
                              </a:xfrm>
                            </wpg:grpSpPr>
                            <wps:wsp>
                              <wps:cNvPr id="396375416" name="Textfeld 3">
                                <a:extLst>
                                  <a:ext uri="{FF2B5EF4-FFF2-40B4-BE49-F238E27FC236}">
                                    <a16:creationId xmlns:a16="http://schemas.microsoft.com/office/drawing/2014/main" id="{DC9087AE-F394-C6DC-12AD-331A7CBAA00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87555" y="0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924060307" name="Gruppieren 1924060307">
                                <a:extLst>
                                  <a:ext uri="{FF2B5EF4-FFF2-40B4-BE49-F238E27FC236}">
                                    <a16:creationId xmlns:a16="http://schemas.microsoft.com/office/drawing/2014/main" id="{1864D47A-D434-ED47-2A29-B4A36FEEC39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256"/>
                                  <a:ext cx="263283" cy="336612"/>
                                  <a:chOff x="0" y="1256"/>
                                  <a:chExt cx="265727" cy="382613"/>
                                </a:xfrm>
                              </wpg:grpSpPr>
                              <wps:wsp>
                                <wps:cNvPr id="2085397546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DA774BCE-F0AE-8142-DD69-53F324F0FB5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52868" y="1256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00D18F" w14:textId="77777777" w:rsidR="00A609DB" w:rsidRDefault="00A609DB" w:rsidP="00A609D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60202737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104B6E66-1571-5CB4-A7D2-08013BF8A61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0" y="219927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C74CD9" w14:textId="77777777" w:rsidR="00A609DB" w:rsidRDefault="00A609DB" w:rsidP="00A609D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5875422" name="Gerade Verbindung 1195875422">
                                  <a:extLst>
                                    <a:ext uri="{FF2B5EF4-FFF2-40B4-BE49-F238E27FC236}">
                                      <a16:creationId xmlns:a16="http://schemas.microsoft.com/office/drawing/2014/main" id="{3B6C079F-6A4C-B517-BC0E-562B865D6B3C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50712" y="198329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36151189" name="Gruppieren 736151189">
                                <a:extLst>
                                  <a:ext uri="{FF2B5EF4-FFF2-40B4-BE49-F238E27FC236}">
                                    <a16:creationId xmlns:a16="http://schemas.microsoft.com/office/drawing/2014/main" id="{75BA2E15-3446-711B-BA7D-ADC8825C7064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13640" y="6520"/>
                                  <a:ext cx="427504" cy="328311"/>
                                  <a:chOff x="213640" y="6518"/>
                                  <a:chExt cx="427504" cy="372165"/>
                                </a:xfrm>
                              </wpg:grpSpPr>
                              <wpg:grpSp>
                                <wpg:cNvPr id="1052112980" name="Gruppieren 1052112980">
                                  <a:extLst>
                                    <a:ext uri="{FF2B5EF4-FFF2-40B4-BE49-F238E27FC236}">
                                      <a16:creationId xmlns:a16="http://schemas.microsoft.com/office/drawing/2014/main" id="{406C5A67-A3CE-0B5E-57C2-20CA9902563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13640" y="6518"/>
                                    <a:ext cx="427504" cy="372165"/>
                                    <a:chOff x="213640" y="6518"/>
                                    <a:chExt cx="427504" cy="372165"/>
                                  </a:xfrm>
                                </wpg:grpSpPr>
                                <wpg:grpSp>
                                  <wpg:cNvPr id="791505692" name="Gruppieren 791505692">
                                    <a:extLst>
                                      <a:ext uri="{FF2B5EF4-FFF2-40B4-BE49-F238E27FC236}">
                                        <a16:creationId xmlns:a16="http://schemas.microsoft.com/office/drawing/2014/main" id="{06533B49-CFD8-B2F5-E6B0-289915D4730B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77861" y="6518"/>
                                      <a:ext cx="263283" cy="372165"/>
                                      <a:chOff x="377861" y="6518"/>
                                      <a:chExt cx="265727" cy="373178"/>
                                    </a:xfrm>
                                  </wpg:grpSpPr>
                                  <wps:wsp>
                                    <wps:cNvPr id="684218651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DAC12620-A9BA-FE14-0421-3BCCEFFDF59B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429842" y="6518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6C555A" w14:textId="77777777" w:rsidR="00A609DB" w:rsidRDefault="00A609DB" w:rsidP="00A609DB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726151616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274AD064-E6DE-F4E5-E57F-06E06C0EAC60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377861" y="215754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82DD3B" w14:textId="77777777" w:rsidR="00A609DB" w:rsidRDefault="00A609DB" w:rsidP="00A609DB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6394379" name="Gerade Verbindung 876394379">
                                      <a:extLst>
                                        <a:ext uri="{FF2B5EF4-FFF2-40B4-BE49-F238E27FC236}">
                                          <a16:creationId xmlns:a16="http://schemas.microsoft.com/office/drawing/2014/main" id="{8B1E1853-1BF9-97B8-0EF4-BCC17C09EE23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>
                                        <a:off x="428573" y="186146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708052240" name="Textfeld 398">
                                    <a:extLst>
                                      <a:ext uri="{FF2B5EF4-FFF2-40B4-BE49-F238E27FC236}">
                                        <a16:creationId xmlns:a16="http://schemas.microsoft.com/office/drawing/2014/main" id="{320BD0A5-49B1-D834-E70D-EBFC5CB146AA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13640" y="6150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F960B90" w14:textId="77777777" w:rsidR="00A609DB" w:rsidRDefault="00A609DB" w:rsidP="00A609DB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023125963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70BEB60E-1009-8AD0-ADDF-DC0EF63B40DD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29714" y="107791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299F18" w14:textId="77777777" w:rsidR="00A609DB" w:rsidRDefault="00A609DB" w:rsidP="00A609DB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BC9927" id="_x0000_s1571" style="position:absolute;margin-left:15.05pt;margin-top:.75pt;width:50.4pt;height:26.5pt;z-index:253337600" coordsize="6411,33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">
                      <v:shape id="Textfeld 3" o:spid="_x0000_s1572" type="#_x0000_t202" style="position:absolute;left:3875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" filled="f" stroked="f" strokeweight=".5pt">
                        <v:textbox style="mso-fit-shape-to-text:t" inset="0,0,0,0"/>
                      </v:shape>
                      <v:group id="Gruppieren 1924060307" o:spid="_x0000_s1573" style="position:absolute;top:12;width:2632;height:3366" coordorigin=",1256" coordsize="265727,3826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">
                        <v:shape id="Textfeld 3" o:spid="_x0000_s1574" type="#_x0000_t202" style="position:absolute;left:52868;top:1256;width:158407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" filled="f" stroked="f" strokeweight=".5pt">
                          <v:textbox style="mso-fit-shape-to-text:t" inset="0,0,0,0">
                            <w:txbxContent>
                              <w:p w14:paraId="0900D18F" w14:textId="77777777" w:rsidR="00A609DB" w:rsidRDefault="00A609DB" w:rsidP="00A609DB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575" type="#_x0000_t202" style="position:absolute;top:219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3C74CD9" w14:textId="77777777" w:rsidR="00A609DB" w:rsidRDefault="00A609DB" w:rsidP="00A609DB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18</w:t>
                                </w:r>
                              </w:p>
                            </w:txbxContent>
                          </v:textbox>
                        </v:shape>
                        <v:line id="Gerade Verbindung 1195875422" o:spid="_x0000_s1576" style="position:absolute;visibility:visible;mso-wrap-style:square" from="50712,198329" to="196049,1983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" strokecolor="black [3213]" strokeweight="1pt">
                          <v:stroke joinstyle="miter"/>
                        </v:line>
                      </v:group>
                      <v:group id="Gruppieren 736151189" o:spid="_x0000_s1577" style="position:absolute;left:2136;top:65;width:4275;height:3283" coordorigin="2136,65" coordsize="4275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">
                        <v:group id="Gruppieren 1052112980" o:spid="_x0000_s1578" style="position:absolute;left:2136;top:65;width:4275;height:3721" coordorigin="2136,65" coordsize="4275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">
                          <v:group id="Gruppieren 791505692" o:spid="_x0000_s1579" style="position:absolute;left:3778;top:65;width:2633;height:3721" coordorigin="3778,65" coordsize="2657,37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">
                            <v:shape id="Textfeld 3" o:spid="_x0000_s1580" type="#_x0000_t202" style="position:absolute;left:4298;top:65;width:1590;height:18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216C555A" w14:textId="77777777" w:rsidR="00A609DB" w:rsidRDefault="00A609DB" w:rsidP="00A609D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581" type="#_x0000_t202" style="position:absolute;left:3778;top:2157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7F82DD3B" w14:textId="77777777" w:rsidR="00A609DB" w:rsidRDefault="00A609DB" w:rsidP="00A609D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9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876394379" o:spid="_x0000_s1582" style="position:absolute;visibility:visible;mso-wrap-style:square" from="4285,1861" to="5739,18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583" type="#_x0000_t202" style="position:absolute;left:2136;top:615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4F960B90" w14:textId="77777777" w:rsidR="00A609DB" w:rsidRDefault="00A609DB" w:rsidP="00A609DB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584" type="#_x0000_t202" style="position:absolute;left:2297;top:1077;width:1578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0B299F18" w14:textId="77777777" w:rsidR="00A609DB" w:rsidRDefault="00A609DB" w:rsidP="00A609DB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A609DB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38624" behindDoc="0" locked="0" layoutInCell="1" allowOverlap="1" wp14:anchorId="5E59426E" wp14:editId="0AA34394">
                      <wp:simplePos x="0" y="0"/>
                      <wp:positionH relativeFrom="column">
                        <wp:posOffset>1287145</wp:posOffset>
                      </wp:positionH>
                      <wp:positionV relativeFrom="paragraph">
                        <wp:posOffset>9525</wp:posOffset>
                      </wp:positionV>
                      <wp:extent cx="640080" cy="336550"/>
                      <wp:effectExtent l="0" t="0" r="7620" b="6350"/>
                      <wp:wrapNone/>
                      <wp:docPr id="2147014147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36550"/>
                                <a:chOff x="1105127" y="27712"/>
                                <a:chExt cx="641144" cy="337868"/>
                              </a:xfrm>
                            </wpg:grpSpPr>
                            <wps:wsp>
                              <wps:cNvPr id="548153829" name="Textfeld 3"/>
                              <wps:cNvSpPr txBox="1"/>
                              <wps:spPr>
                                <a:xfrm>
                                  <a:off x="1492682" y="27712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239248881" name="Gruppieren 239248881"/>
                              <wpg:cNvGrpSpPr/>
                              <wpg:grpSpPr>
                                <a:xfrm>
                                  <a:off x="1105127" y="28968"/>
                                  <a:ext cx="263283" cy="336612"/>
                                  <a:chOff x="1105127" y="28968"/>
                                  <a:chExt cx="265727" cy="382613"/>
                                </a:xfrm>
                              </wpg:grpSpPr>
                              <wps:wsp>
                                <wps:cNvPr id="1260983931" name="Textfeld 3"/>
                                <wps:cNvSpPr txBox="1"/>
                                <wps:spPr>
                                  <a:xfrm>
                                    <a:off x="1157995" y="28968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9DEB3D" w14:textId="77777777" w:rsidR="00A609DB" w:rsidRDefault="00A609DB" w:rsidP="00A609D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4227762" name="Textfeld 3"/>
                                <wps:cNvSpPr txBox="1"/>
                                <wps:spPr>
                                  <a:xfrm>
                                    <a:off x="1105127" y="247639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CF3A66" w14:textId="77777777" w:rsidR="00A609DB" w:rsidRDefault="00A609DB" w:rsidP="00A609D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113184" name="Gerade Verbindung 69113184"/>
                                <wps:cNvCnPr/>
                                <wps:spPr>
                                  <a:xfrm>
                                    <a:off x="1155839" y="226041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26110605" name="Gruppieren 2026110605"/>
                              <wpg:cNvGrpSpPr/>
                              <wpg:grpSpPr>
                                <a:xfrm>
                                  <a:off x="1318767" y="34232"/>
                                  <a:ext cx="427504" cy="328311"/>
                                  <a:chOff x="1318767" y="34230"/>
                                  <a:chExt cx="427504" cy="372165"/>
                                </a:xfrm>
                              </wpg:grpSpPr>
                              <wpg:grpSp>
                                <wpg:cNvPr id="660192737" name="Gruppieren 660192737"/>
                                <wpg:cNvGrpSpPr/>
                                <wpg:grpSpPr>
                                  <a:xfrm>
                                    <a:off x="1318767" y="34230"/>
                                    <a:ext cx="427504" cy="372165"/>
                                    <a:chOff x="1318767" y="34230"/>
                                    <a:chExt cx="427504" cy="372165"/>
                                  </a:xfrm>
                                </wpg:grpSpPr>
                                <wpg:grpSp>
                                  <wpg:cNvPr id="1217295860" name="Gruppieren 1217295860"/>
                                  <wpg:cNvGrpSpPr/>
                                  <wpg:grpSpPr>
                                    <a:xfrm>
                                      <a:off x="1482988" y="34230"/>
                                      <a:ext cx="263283" cy="372165"/>
                                      <a:chOff x="1482988" y="34230"/>
                                      <a:chExt cx="265727" cy="373178"/>
                                    </a:xfrm>
                                  </wpg:grpSpPr>
                                  <wps:wsp>
                                    <wps:cNvPr id="32092349" name="Textfeld 3"/>
                                    <wps:cNvSpPr txBox="1"/>
                                    <wps:spPr>
                                      <a:xfrm>
                                        <a:off x="1534969" y="34230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ACC161" w14:textId="77777777" w:rsidR="00A609DB" w:rsidRDefault="00A609DB" w:rsidP="00A609DB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080206123" name="Textfeld 3"/>
                                    <wps:cNvSpPr txBox="1"/>
                                    <wps:spPr>
                                      <a:xfrm>
                                        <a:off x="1482988" y="243466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23F283" w14:textId="77777777" w:rsidR="00A609DB" w:rsidRDefault="00A609DB" w:rsidP="00A609DB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9990969" name="Gerade Verbindung 589990969"/>
                                    <wps:cNvCnPr/>
                                    <wps:spPr>
                                      <a:xfrm>
                                        <a:off x="1533700" y="213858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406113827" name="Textfeld 398"/>
                                  <wps:cNvSpPr txBox="1"/>
                                  <wps:spPr>
                                    <a:xfrm>
                                      <a:off x="1318767" y="89212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4DF5168" w14:textId="77777777" w:rsidR="00A609DB" w:rsidRDefault="00A609DB" w:rsidP="00A609DB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98156609" name="Textfeld 398"/>
                                <wps:cNvSpPr txBox="1"/>
                                <wps:spPr>
                                  <a:xfrm>
                                    <a:off x="1334841" y="135503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D5A4FA" w14:textId="77777777" w:rsidR="00A609DB" w:rsidRDefault="00A609DB" w:rsidP="00A609DB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59426E" id="Gruppieren 3" o:spid="_x0000_s1585" style="position:absolute;margin-left:101.35pt;margin-top:.75pt;width:50.4pt;height:26.5pt;z-index:253338624" coordorigin="11051,277" coordsize="6411,33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">
                      <v:shape id="Textfeld 3" o:spid="_x0000_s1586" type="#_x0000_t202" style="position:absolute;left:14926;top:277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" filled="f" stroked="f" strokeweight=".5pt">
                        <v:textbox style="mso-fit-shape-to-text:t" inset="0,0,0,0"/>
                      </v:shape>
                      <v:group id="Gruppieren 239248881" o:spid="_x0000_s1587" style="position:absolute;left:11051;top:289;width:2633;height:3366" coordorigin="11051,289" coordsize="2657,38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">
                        <v:shape id="Textfeld 3" o:spid="_x0000_s1588" type="#_x0000_t202" style="position:absolute;left:11579;top:289;width:1585;height:18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99DEB3D" w14:textId="77777777" w:rsidR="00A609DB" w:rsidRDefault="00A609DB" w:rsidP="00A609DB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589" type="#_x0000_t202" style="position:absolute;left:11051;top:247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3CF3A66" w14:textId="77777777" w:rsidR="00A609DB" w:rsidRDefault="00A609DB" w:rsidP="00A609DB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69113184" o:spid="_x0000_s1590" style="position:absolute;visibility:visible;mso-wrap-style:square" from="11558,2260" to="13011,22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Gruppieren 2026110605" o:spid="_x0000_s1591" style="position:absolute;left:13187;top:342;width:4275;height:3283" coordorigin="13187,342" coordsize="4275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">
                        <v:group id="Gruppieren 660192737" o:spid="_x0000_s1592" style="position:absolute;left:13187;top:342;width:4275;height:3721" coordorigin="13187,342" coordsize="4275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">
                          <v:group id="Gruppieren 1217295860" o:spid="_x0000_s1593" style="position:absolute;left:14829;top:342;width:2633;height:3721" coordorigin="14829,342" coordsize="2657,37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">
                            <v:shape id="Textfeld 3" o:spid="_x0000_s1594" type="#_x0000_t202" style="position:absolute;left:15349;top:342;width:1591;height:18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00ACC161" w14:textId="77777777" w:rsidR="00A609DB" w:rsidRDefault="00A609DB" w:rsidP="00A609D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595" type="#_x0000_t202" style="position:absolute;left:14829;top:2434;width:2658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1023F283" w14:textId="77777777" w:rsidR="00A609DB" w:rsidRDefault="00A609DB" w:rsidP="00A609D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9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589990969" o:spid="_x0000_s1596" style="position:absolute;visibility:visible;mso-wrap-style:square" from="15337,2138" to="16790,21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1597" type="#_x0000_t202" style="position:absolute;left:13187;top:89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04DF5168" w14:textId="77777777" w:rsidR="00A609DB" w:rsidRDefault="00A609DB" w:rsidP="00A609DB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598" type="#_x0000_t202" style="position:absolute;left:13348;top:1355;width:1578;height:19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46D5A4FA" w14:textId="77777777" w:rsidR="00A609DB" w:rsidRDefault="00A609DB" w:rsidP="00A609DB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A609DB" w:rsidRPr="00A609DB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40672" behindDoc="0" locked="0" layoutInCell="1" allowOverlap="1" wp14:anchorId="2F51E81E" wp14:editId="03FF5200">
                      <wp:simplePos x="0" y="0"/>
                      <wp:positionH relativeFrom="column">
                        <wp:posOffset>3645535</wp:posOffset>
                      </wp:positionH>
                      <wp:positionV relativeFrom="paragraph">
                        <wp:posOffset>-635</wp:posOffset>
                      </wp:positionV>
                      <wp:extent cx="640080" cy="336550"/>
                      <wp:effectExtent l="0" t="0" r="7620" b="6350"/>
                      <wp:wrapNone/>
                      <wp:docPr id="32" name="Gruppieren 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B3680F4-3922-69D9-ABCF-4549339CA2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36550"/>
                                <a:chOff x="3315381" y="83136"/>
                                <a:chExt cx="641144" cy="337868"/>
                              </a:xfrm>
                            </wpg:grpSpPr>
                            <wps:wsp>
                              <wps:cNvPr id="191040596" name="Textfeld 3">
                                <a:extLst>
                                  <a:ext uri="{FF2B5EF4-FFF2-40B4-BE49-F238E27FC236}">
                                    <a16:creationId xmlns:a16="http://schemas.microsoft.com/office/drawing/2014/main" id="{6BF5F0CC-8A03-FFDA-24E6-65A0105E128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702936" y="83136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59258072" name="Gruppieren 159258072">
                                <a:extLst>
                                  <a:ext uri="{FF2B5EF4-FFF2-40B4-BE49-F238E27FC236}">
                                    <a16:creationId xmlns:a16="http://schemas.microsoft.com/office/drawing/2014/main" id="{F2FF7CF8-A889-F15B-98DF-42E34C6CE9E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315381" y="84392"/>
                                  <a:ext cx="263283" cy="336612"/>
                                  <a:chOff x="3315381" y="84392"/>
                                  <a:chExt cx="265727" cy="382613"/>
                                </a:xfrm>
                              </wpg:grpSpPr>
                              <wps:wsp>
                                <wps:cNvPr id="879663622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02241837-8D9C-5199-F0F9-227BBE4FC12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368249" y="84392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5337DB" w14:textId="77777777" w:rsidR="00A609DB" w:rsidRDefault="00A609DB" w:rsidP="00A609D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77252841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66DF9E36-10FE-C566-89C1-4E06B7AEB3E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315381" y="303063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9316E2" w14:textId="77777777" w:rsidR="00A609DB" w:rsidRDefault="00A609DB" w:rsidP="00A609D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1598603" name="Gerade Verbindung 1641598603">
                                  <a:extLst>
                                    <a:ext uri="{FF2B5EF4-FFF2-40B4-BE49-F238E27FC236}">
                                      <a16:creationId xmlns:a16="http://schemas.microsoft.com/office/drawing/2014/main" id="{0D1C1CAB-4F73-4C37-2992-7883302511C0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3366093" y="281465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6895956" name="Gruppieren 76895956">
                                <a:extLst>
                                  <a:ext uri="{FF2B5EF4-FFF2-40B4-BE49-F238E27FC236}">
                                    <a16:creationId xmlns:a16="http://schemas.microsoft.com/office/drawing/2014/main" id="{AFD9B04C-E8E3-AE89-E705-43C2517CB33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529021" y="89656"/>
                                  <a:ext cx="427504" cy="328311"/>
                                  <a:chOff x="3529021" y="89654"/>
                                  <a:chExt cx="427504" cy="372165"/>
                                </a:xfrm>
                              </wpg:grpSpPr>
                              <wpg:grpSp>
                                <wpg:cNvPr id="360219598" name="Gruppieren 360219598">
                                  <a:extLst>
                                    <a:ext uri="{FF2B5EF4-FFF2-40B4-BE49-F238E27FC236}">
                                      <a16:creationId xmlns:a16="http://schemas.microsoft.com/office/drawing/2014/main" id="{FDF6A410-FDC9-A453-3AB9-F5D4E204BA42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529021" y="89654"/>
                                    <a:ext cx="427504" cy="372165"/>
                                    <a:chOff x="3529021" y="89654"/>
                                    <a:chExt cx="427504" cy="372165"/>
                                  </a:xfrm>
                                </wpg:grpSpPr>
                                <wpg:grpSp>
                                  <wpg:cNvPr id="49729079" name="Gruppieren 49729079">
                                    <a:extLst>
                                      <a:ext uri="{FF2B5EF4-FFF2-40B4-BE49-F238E27FC236}">
                                        <a16:creationId xmlns:a16="http://schemas.microsoft.com/office/drawing/2014/main" id="{1E913A7D-EA5C-E386-AF20-E8DFCA4657CB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693242" y="89654"/>
                                      <a:ext cx="263283" cy="372165"/>
                                      <a:chOff x="3693242" y="89654"/>
                                      <a:chExt cx="265727" cy="373178"/>
                                    </a:xfrm>
                                  </wpg:grpSpPr>
                                  <wps:wsp>
                                    <wps:cNvPr id="1947430757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61CAEB28-BF9A-B198-BC3C-450060BF9F2F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3745223" y="89654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3F6793" w14:textId="77777777" w:rsidR="00A609DB" w:rsidRDefault="00A609DB" w:rsidP="00A609DB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330741057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E04F1513-4346-ABDF-15DB-79356EDD436F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3693242" y="298890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C6FA86" w14:textId="77777777" w:rsidR="00A609DB" w:rsidRDefault="00A609DB" w:rsidP="00A609DB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434948" name="Gerade Verbindung 1552434948">
                                      <a:extLst>
                                        <a:ext uri="{FF2B5EF4-FFF2-40B4-BE49-F238E27FC236}">
                                          <a16:creationId xmlns:a16="http://schemas.microsoft.com/office/drawing/2014/main" id="{AE03D87D-C260-D7D7-0BD9-D933F1AC50A0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>
                                        <a:off x="3743954" y="269282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838924716" name="Textfeld 398">
                                    <a:extLst>
                                      <a:ext uri="{FF2B5EF4-FFF2-40B4-BE49-F238E27FC236}">
                                        <a16:creationId xmlns:a16="http://schemas.microsoft.com/office/drawing/2014/main" id="{6C085B49-A27E-4E33-1519-992D357519E2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529021" y="144636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DC48528" w14:textId="77777777" w:rsidR="00A609DB" w:rsidRDefault="00A609DB" w:rsidP="00A609DB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92541818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0761DB33-5620-928B-FDFA-0CBF4622685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545095" y="190927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E45E29" w14:textId="77777777" w:rsidR="00A609DB" w:rsidRDefault="00A609DB" w:rsidP="00A609DB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51E81E" id="_x0000_s1599" style="position:absolute;margin-left:287.05pt;margin-top:-.05pt;width:50.4pt;height:26.5pt;z-index:253340672" coordorigin="33153,831" coordsize="6411,33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">
                      <v:shape id="Textfeld 3" o:spid="_x0000_s1600" type="#_x0000_t202" style="position:absolute;left:37029;top:831;width:1580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" filled="f" stroked="f" strokeweight=".5pt">
                        <v:textbox style="mso-fit-shape-to-text:t" inset="0,0,0,0"/>
                      </v:shape>
                      <v:group id="Gruppieren 159258072" o:spid="_x0000_s1601" style="position:absolute;left:33153;top:843;width:2633;height:3367" coordorigin="33153,843" coordsize="2657,38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">
                        <v:shape id="Textfeld 3" o:spid="_x0000_s1602" type="#_x0000_t202" style="position:absolute;left:33682;top:843;width:1584;height:180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485337DB" w14:textId="77777777" w:rsidR="00A609DB" w:rsidRDefault="00A609DB" w:rsidP="00A609DB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603" type="#_x0000_t202" style="position:absolute;left:33153;top:3030;width:2658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59316E2" w14:textId="77777777" w:rsidR="00A609DB" w:rsidRDefault="00A609DB" w:rsidP="00A609DB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641598603" o:spid="_x0000_s1604" style="position:absolute;visibility:visible;mso-wrap-style:square" from="33660,2814" to="35114,28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76895956" o:spid="_x0000_s1605" style="position:absolute;left:35290;top:896;width:4275;height:3283" coordorigin="35290,896" coordsize="4275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">
                        <v:group id="Gruppieren 360219598" o:spid="_x0000_s1606" style="position:absolute;left:35290;top:896;width:4275;height:3722" coordorigin="35290,896" coordsize="4275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">
                          <v:group id="Gruppieren 49729079" o:spid="_x0000_s1607" style="position:absolute;left:36932;top:896;width:2633;height:3722" coordorigin="36932,896" coordsize="2657,37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">
                            <v:shape id="Textfeld 3" o:spid="_x0000_s1608" type="#_x0000_t202" style="position:absolute;left:37452;top:896;width:1590;height:18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473F6793" w14:textId="77777777" w:rsidR="00A609DB" w:rsidRDefault="00A609DB" w:rsidP="00A609D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609" type="#_x0000_t202" style="position:absolute;left:36932;top:2988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CC6FA86" w14:textId="77777777" w:rsidR="00A609DB" w:rsidRDefault="00A609DB" w:rsidP="00A609D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552434948" o:spid="_x0000_s1610" style="position:absolute;visibility:visible;mso-wrap-style:square" from="37439,2692" to="38892,26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611" type="#_x0000_t202" style="position:absolute;left:35290;top:144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7DC48528" w14:textId="77777777" w:rsidR="00A609DB" w:rsidRDefault="00A609DB" w:rsidP="00A609DB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612" type="#_x0000_t202" style="position:absolute;left:35450;top:1909;width:1579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54E45E29" w14:textId="77777777" w:rsidR="00A609DB" w:rsidRDefault="00A609DB" w:rsidP="00A609DB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A609DB" w:rsidRPr="00A609DB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39648" behindDoc="0" locked="0" layoutInCell="1" allowOverlap="1" wp14:anchorId="09540539" wp14:editId="34643984">
                      <wp:simplePos x="0" y="0"/>
                      <wp:positionH relativeFrom="column">
                        <wp:posOffset>2540000</wp:posOffset>
                      </wp:positionH>
                      <wp:positionV relativeFrom="paragraph">
                        <wp:posOffset>-635</wp:posOffset>
                      </wp:positionV>
                      <wp:extent cx="640080" cy="336550"/>
                      <wp:effectExtent l="0" t="0" r="7620" b="6350"/>
                      <wp:wrapNone/>
                      <wp:docPr id="1803047085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36550"/>
                                <a:chOff x="2210254" y="55424"/>
                                <a:chExt cx="641144" cy="337868"/>
                              </a:xfrm>
                            </wpg:grpSpPr>
                            <wps:wsp>
                              <wps:cNvPr id="996829876" name="Textfeld 3"/>
                              <wps:cNvSpPr txBox="1"/>
                              <wps:spPr>
                                <a:xfrm>
                                  <a:off x="2597809" y="55424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633294353" name="Gruppieren 1633294353"/>
                              <wpg:cNvGrpSpPr/>
                              <wpg:grpSpPr>
                                <a:xfrm>
                                  <a:off x="2210254" y="56680"/>
                                  <a:ext cx="263283" cy="336612"/>
                                  <a:chOff x="2210254" y="56680"/>
                                  <a:chExt cx="265727" cy="382613"/>
                                </a:xfrm>
                              </wpg:grpSpPr>
                              <wps:wsp>
                                <wps:cNvPr id="1396625715" name="Textfeld 3"/>
                                <wps:cNvSpPr txBox="1"/>
                                <wps:spPr>
                                  <a:xfrm>
                                    <a:off x="2263122" y="56680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525FB8" w14:textId="77777777" w:rsidR="00A609DB" w:rsidRDefault="00A609DB" w:rsidP="00A609D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84342926" name="Textfeld 3"/>
                                <wps:cNvSpPr txBox="1"/>
                                <wps:spPr>
                                  <a:xfrm>
                                    <a:off x="2210254" y="275351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4C22A4" w14:textId="77777777" w:rsidR="00A609DB" w:rsidRDefault="00A609DB" w:rsidP="00A609D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3817610" name="Gerade Verbindung 1503817610"/>
                                <wps:cNvCnPr/>
                                <wps:spPr>
                                  <a:xfrm>
                                    <a:off x="2260966" y="253753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68471769" name="Gruppieren 1168471769"/>
                              <wpg:cNvGrpSpPr/>
                              <wpg:grpSpPr>
                                <a:xfrm>
                                  <a:off x="2423894" y="61944"/>
                                  <a:ext cx="427504" cy="328311"/>
                                  <a:chOff x="2423894" y="61942"/>
                                  <a:chExt cx="427504" cy="372165"/>
                                </a:xfrm>
                              </wpg:grpSpPr>
                              <wpg:grpSp>
                                <wpg:cNvPr id="1687433107" name="Gruppieren 1687433107"/>
                                <wpg:cNvGrpSpPr/>
                                <wpg:grpSpPr>
                                  <a:xfrm>
                                    <a:off x="2423894" y="61942"/>
                                    <a:ext cx="427504" cy="372165"/>
                                    <a:chOff x="2423894" y="61942"/>
                                    <a:chExt cx="427504" cy="372165"/>
                                  </a:xfrm>
                                </wpg:grpSpPr>
                                <wpg:grpSp>
                                  <wpg:cNvPr id="1193227320" name="Gruppieren 1193227320"/>
                                  <wpg:cNvGrpSpPr/>
                                  <wpg:grpSpPr>
                                    <a:xfrm>
                                      <a:off x="2588115" y="61942"/>
                                      <a:ext cx="263283" cy="372165"/>
                                      <a:chOff x="2588115" y="61942"/>
                                      <a:chExt cx="265727" cy="373178"/>
                                    </a:xfrm>
                                  </wpg:grpSpPr>
                                  <wps:wsp>
                                    <wps:cNvPr id="1552643063" name="Textfeld 3"/>
                                    <wps:cNvSpPr txBox="1"/>
                                    <wps:spPr>
                                      <a:xfrm>
                                        <a:off x="2640096" y="619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72FB1F" w14:textId="77777777" w:rsidR="00A609DB" w:rsidRDefault="00A609DB" w:rsidP="00A609DB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15564309" name="Textfeld 3"/>
                                    <wps:cNvSpPr txBox="1"/>
                                    <wps:spPr>
                                      <a:xfrm>
                                        <a:off x="2588115" y="271178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317B32" w14:textId="77777777" w:rsidR="00A609DB" w:rsidRDefault="00A609DB" w:rsidP="00A609DB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8351025" name="Gerade Verbindung 238351025"/>
                                    <wps:cNvCnPr/>
                                    <wps:spPr>
                                      <a:xfrm>
                                        <a:off x="2638827" y="241570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590194170" name="Textfeld 398"/>
                                  <wps:cNvSpPr txBox="1"/>
                                  <wps:spPr>
                                    <a:xfrm>
                                      <a:off x="2423894" y="116924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92BE061" w14:textId="77777777" w:rsidR="00A609DB" w:rsidRDefault="00A609DB" w:rsidP="00A609DB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32282888" name="Textfeld 398"/>
                                <wps:cNvSpPr txBox="1"/>
                                <wps:spPr>
                                  <a:xfrm>
                                    <a:off x="2439968" y="163215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ED1CF6" w14:textId="77777777" w:rsidR="00A609DB" w:rsidRDefault="00A609DB" w:rsidP="00A609DB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540539" id="_x0000_s1613" style="position:absolute;margin-left:200pt;margin-top:-.05pt;width:50.4pt;height:26.5pt;z-index:253339648" coordorigin="22102,554" coordsize="6411,33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">
                      <v:shape id="Textfeld 3" o:spid="_x0000_s1614" type="#_x0000_t202" style="position:absolute;left:25978;top:554;width:1580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" filled="f" stroked="f" strokeweight=".5pt">
                        <v:textbox style="mso-fit-shape-to-text:t" inset="0,0,0,0"/>
                      </v:shape>
                      <v:group id="Gruppieren 1633294353" o:spid="_x0000_s1615" style="position:absolute;left:22102;top:566;width:2633;height:3366" coordorigin="22102,566" coordsize="2657,38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">
                        <v:shape id="Textfeld 3" o:spid="_x0000_s1616" type="#_x0000_t202" style="position:absolute;left:22631;top:566;width:1584;height:180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A525FB8" w14:textId="77777777" w:rsidR="00A609DB" w:rsidRDefault="00A609DB" w:rsidP="00A609DB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617" type="#_x0000_t202" style="position:absolute;left:22102;top:2753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44C22A4" w14:textId="77777777" w:rsidR="00A609DB" w:rsidRDefault="00A609DB" w:rsidP="00A609DB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  <v:line id="Gerade Verbindung 1503817610" o:spid="_x0000_s1618" style="position:absolute;visibility:visible;mso-wrap-style:square" from="22609,2537" to="24063,25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168471769" o:spid="_x0000_s1619" style="position:absolute;left:24238;top:619;width:4275;height:3283" coordorigin="24238,619" coordsize="4275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">
                        <v:group id="Gruppieren 1687433107" o:spid="_x0000_s1620" style="position:absolute;left:24238;top:619;width:4275;height:3722" coordorigin="24238,619" coordsize="4275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">
                          <v:group id="Gruppieren 1193227320" o:spid="_x0000_s1621" style="position:absolute;left:25881;top:619;width:2632;height:3722" coordorigin="25881,619" coordsize="2657,37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">
                            <v:shape id="Textfeld 3" o:spid="_x0000_s1622" type="#_x0000_t202" style="position:absolute;left:26400;top:619;width:1591;height:18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5C72FB1F" w14:textId="77777777" w:rsidR="00A609DB" w:rsidRDefault="00A609DB" w:rsidP="00A609D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623" type="#_x0000_t202" style="position:absolute;left:25881;top:2711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4C317B32" w14:textId="77777777" w:rsidR="00A609DB" w:rsidRDefault="00A609DB" w:rsidP="00A609D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38351025" o:spid="_x0000_s1624" style="position:absolute;visibility:visible;mso-wrap-style:square" from="26388,2415" to="27841,24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625" type="#_x0000_t202" style="position:absolute;left:24238;top:116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192BE061" w14:textId="77777777" w:rsidR="00A609DB" w:rsidRDefault="00A609DB" w:rsidP="00A609DB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626" type="#_x0000_t202" style="position:absolute;left:24399;top:1632;width:1579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" filled="f" stroked="f" strokeweight=".5pt">
                          <v:textbox inset="1mm,0,,0">
                            <w:txbxContent>
                              <w:p w14:paraId="47ED1CF6" w14:textId="77777777" w:rsidR="00A609DB" w:rsidRDefault="00A609DB" w:rsidP="00A609DB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A609DB">
              <w:rPr>
                <w:rFonts w:cstheme="minorHAnsi"/>
              </w:rPr>
              <w:t>(1)                             (2)                                   (3)                               (4)</w:t>
            </w:r>
          </w:p>
        </w:tc>
      </w:tr>
      <w:tr w:rsidR="00C670E2" w:rsidRPr="007F4553" w14:paraId="5F90E46A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7558A2CC" w14:textId="59EDA696" w:rsidR="00951B14" w:rsidRPr="007F4553" w:rsidRDefault="00951B14" w:rsidP="00D90050">
            <w:pPr>
              <w:pStyle w:val="berschriftAufgaben"/>
              <w:pageBreakBefore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lastRenderedPageBreak/>
              <w:t>2</w:t>
            </w:r>
          </w:p>
        </w:tc>
        <w:tc>
          <w:tcPr>
            <w:tcW w:w="8613" w:type="dxa"/>
            <w:gridSpan w:val="6"/>
          </w:tcPr>
          <w:p w14:paraId="646A5D79" w14:textId="7CA029CF" w:rsidR="00951B14" w:rsidRPr="007F4553" w:rsidRDefault="00951B14" w:rsidP="005143FE">
            <w:pPr>
              <w:pStyle w:val="berschriftAufgaben"/>
              <w:spacing w:after="180"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Anteile mit verschiedenen Nennern zusammenfügen und wegnehmen</w:t>
            </w:r>
          </w:p>
        </w:tc>
      </w:tr>
      <w:tr w:rsidR="00C670E2" w:rsidRPr="007F4553" w14:paraId="0F26D7CE" w14:textId="77777777" w:rsidTr="005143FE">
        <w:trPr>
          <w:gridAfter w:val="1"/>
          <w:wAfter w:w="176" w:type="dxa"/>
          <w:trHeight w:val="77"/>
        </w:trPr>
        <w:tc>
          <w:tcPr>
            <w:tcW w:w="672" w:type="dxa"/>
          </w:tcPr>
          <w:p w14:paraId="0CA0CA3F" w14:textId="1A70B7BC" w:rsidR="00327451" w:rsidRPr="007F4553" w:rsidRDefault="001C78C2" w:rsidP="00D22F3C">
            <w:pPr>
              <w:spacing w:line="240" w:lineRule="atLeast"/>
              <w:rPr>
                <w:rFonts w:cstheme="minorHAnsi"/>
                <w:b/>
                <w:bCs/>
                <w:noProof/>
                <w:color w:val="327A86" w:themeColor="text2"/>
                <w:lang w:eastAsia="de-DE"/>
              </w:rPr>
            </w:pPr>
            <w:r w:rsidRPr="007F4553">
              <w:rPr>
                <w:rFonts w:cstheme="minorHAnsi"/>
                <w:b/>
                <w:bCs/>
                <w:noProof/>
                <w:color w:val="327A86" w:themeColor="text2"/>
                <w:lang w:eastAsia="de-DE"/>
              </w:rPr>
              <w:t>2.1</w:t>
            </w:r>
          </w:p>
        </w:tc>
        <w:tc>
          <w:tcPr>
            <w:tcW w:w="426" w:type="dxa"/>
          </w:tcPr>
          <w:p w14:paraId="0F7B871D" w14:textId="77777777" w:rsidR="00327451" w:rsidRPr="007F4553" w:rsidRDefault="00327451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8187" w:type="dxa"/>
            <w:gridSpan w:val="5"/>
          </w:tcPr>
          <w:p w14:paraId="10FB2E2B" w14:textId="532BB976" w:rsidR="00951B14" w:rsidRPr="007F4553" w:rsidRDefault="00951B14" w:rsidP="00DA052C">
            <w:pPr>
              <w:pStyle w:val="berschrift4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Anteile mit gemeinsamer Einteilung finden und zusammenfügen</w:t>
            </w:r>
          </w:p>
        </w:tc>
      </w:tr>
      <w:tr w:rsidR="00327451" w:rsidRPr="007F4553" w14:paraId="6ABC6C0A" w14:textId="77777777" w:rsidTr="005143FE">
        <w:trPr>
          <w:gridAfter w:val="1"/>
          <w:wAfter w:w="176" w:type="dxa"/>
          <w:trHeight w:val="77"/>
        </w:trPr>
        <w:tc>
          <w:tcPr>
            <w:tcW w:w="672" w:type="dxa"/>
          </w:tcPr>
          <w:p w14:paraId="51492AC1" w14:textId="2EADAD59" w:rsidR="00327451" w:rsidRPr="007F4553" w:rsidRDefault="00327451" w:rsidP="00D22F3C">
            <w:pPr>
              <w:spacing w:line="240" w:lineRule="atLeast"/>
              <w:rPr>
                <w:rFonts w:cstheme="minorHAnsi"/>
                <w:b/>
                <w:bCs/>
                <w:noProof/>
                <w:color w:val="327A86" w:themeColor="text2"/>
                <w:lang w:eastAsia="de-DE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3099008" behindDoc="0" locked="0" layoutInCell="1" allowOverlap="1" wp14:anchorId="57E00353" wp14:editId="46DBA2EE">
                  <wp:simplePos x="0" y="0"/>
                  <wp:positionH relativeFrom="column">
                    <wp:posOffset>-39880</wp:posOffset>
                  </wp:positionH>
                  <wp:positionV relativeFrom="paragraph">
                    <wp:posOffset>21590</wp:posOffset>
                  </wp:positionV>
                  <wp:extent cx="360000" cy="272386"/>
                  <wp:effectExtent l="0" t="0" r="0" b="0"/>
                  <wp:wrapSquare wrapText="bothSides"/>
                  <wp:docPr id="1024428208" name="Grafik 1024428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7EFA063A" w14:textId="0F779454" w:rsidR="00327451" w:rsidRPr="007F4553" w:rsidRDefault="00327451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a)</w:t>
            </w:r>
          </w:p>
        </w:tc>
        <w:tc>
          <w:tcPr>
            <w:tcW w:w="8187" w:type="dxa"/>
            <w:gridSpan w:val="5"/>
          </w:tcPr>
          <w:p w14:paraId="4B21273F" w14:textId="2BCBFAEB" w:rsidR="00327451" w:rsidRPr="007F4553" w:rsidRDefault="00275215" w:rsidP="00327451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58300" behindDoc="0" locked="0" layoutInCell="1" allowOverlap="1" wp14:anchorId="2038C5F6" wp14:editId="4C30EFF3">
                      <wp:simplePos x="0" y="0"/>
                      <wp:positionH relativeFrom="column">
                        <wp:posOffset>630635</wp:posOffset>
                      </wp:positionH>
                      <wp:positionV relativeFrom="paragraph">
                        <wp:posOffset>35685</wp:posOffset>
                      </wp:positionV>
                      <wp:extent cx="1284615" cy="468000"/>
                      <wp:effectExtent l="190500" t="0" r="10795" b="14605"/>
                      <wp:wrapNone/>
                      <wp:docPr id="49209139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4615" cy="468000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32BFF0" w14:textId="15EAB942" w:rsidR="00327451" w:rsidRPr="00272865" w:rsidRDefault="00327451" w:rsidP="00327451">
                                  <w:pPr>
                                    <w:pStyle w:val="TextSprechblasen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272865">
                                    <w:rPr>
                                      <w:rFonts w:ascii="Calibri" w:hAnsi="Calibri" w:cs="Calibri"/>
                                    </w:rPr>
                                    <w:t>W</w:t>
                                  </w:r>
                                  <w:r w:rsidR="00C670E2">
                                    <w:rPr>
                                      <w:rFonts w:ascii="Calibri" w:hAnsi="Calibri" w:cs="Calibri"/>
                                    </w:rPr>
                                    <w:t xml:space="preserve">ie addiert </w:t>
                                  </w:r>
                                  <w:r w:rsidR="00275215">
                                    <w:rPr>
                                      <w:rFonts w:ascii="Calibri" w:hAnsi="Calibri" w:cs="Calibri"/>
                                    </w:rPr>
                                    <w:br/>
                                  </w:r>
                                  <w:r w:rsidR="00C670E2">
                                    <w:rPr>
                                      <w:rFonts w:ascii="Calibri" w:hAnsi="Calibri" w:cs="Calibri"/>
                                    </w:rPr>
                                    <w:t>ma</w:t>
                                  </w:r>
                                  <w:r w:rsidR="00275215">
                                    <w:rPr>
                                      <w:rFonts w:ascii="Calibri" w:hAnsi="Calibri" w:cs="Calibri"/>
                                    </w:rPr>
                                    <w:t>n das</w:t>
                                  </w:r>
                                  <w:r w:rsidRPr="00272865">
                                    <w:rPr>
                                      <w:rFonts w:ascii="Calibri" w:hAnsi="Calibri" w:cs="Calibri"/>
                                    </w:rPr>
                                    <w:t>?</w:t>
                                  </w:r>
                                </w:p>
                                <w:p w14:paraId="2AFA4590" w14:textId="77777777" w:rsidR="00327451" w:rsidRPr="00272865" w:rsidRDefault="00327451" w:rsidP="00327451">
                                  <w:pPr>
                                    <w:pStyle w:val="Transcript"/>
                                    <w:rPr>
                                      <w:rFonts w:cs="Calibr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8C5F6" id="Abgerundete rechteckige Legende 12" o:spid="_x0000_s1627" type="#_x0000_t62" style="position:absolute;margin-left:49.65pt;margin-top:2.8pt;width:101.15pt;height:36.85pt;z-index:252258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" adj="-2788,19496" filled="f" strokecolor="#bfbfbf [2412]" strokeweight="1pt">
                      <v:textbox inset="1mm,1mm,1mm,1mm">
                        <w:txbxContent>
                          <w:p w14:paraId="7932BFF0" w14:textId="15EAB942" w:rsidR="00327451" w:rsidRPr="00272865" w:rsidRDefault="00327451" w:rsidP="00327451">
                            <w:pPr>
                              <w:pStyle w:val="TextSprechblasen"/>
                              <w:rPr>
                                <w:rFonts w:ascii="Calibri" w:hAnsi="Calibri" w:cs="Calibri"/>
                              </w:rPr>
                            </w:pPr>
                            <w:r w:rsidRPr="00272865">
                              <w:rPr>
                                <w:rFonts w:ascii="Calibri" w:hAnsi="Calibri" w:cs="Calibri"/>
                              </w:rPr>
                              <w:t>W</w:t>
                            </w:r>
                            <w:r w:rsidR="00C670E2">
                              <w:rPr>
                                <w:rFonts w:ascii="Calibri" w:hAnsi="Calibri" w:cs="Calibri"/>
                              </w:rPr>
                              <w:t xml:space="preserve">ie addiert </w:t>
                            </w:r>
                            <w:r w:rsidR="00275215">
                              <w:rPr>
                                <w:rFonts w:ascii="Calibri" w:hAnsi="Calibri" w:cs="Calibri"/>
                              </w:rPr>
                              <w:br/>
                            </w:r>
                            <w:r w:rsidR="00C670E2">
                              <w:rPr>
                                <w:rFonts w:ascii="Calibri" w:hAnsi="Calibri" w:cs="Calibri"/>
                              </w:rPr>
                              <w:t>ma</w:t>
                            </w:r>
                            <w:r w:rsidR="00275215">
                              <w:rPr>
                                <w:rFonts w:ascii="Calibri" w:hAnsi="Calibri" w:cs="Calibri"/>
                              </w:rPr>
                              <w:t>n das</w:t>
                            </w:r>
                            <w:r w:rsidRPr="00272865">
                              <w:rPr>
                                <w:rFonts w:ascii="Calibri" w:hAnsi="Calibri" w:cs="Calibri"/>
                              </w:rPr>
                              <w:t>?</w:t>
                            </w:r>
                          </w:p>
                          <w:p w14:paraId="2AFA4590" w14:textId="77777777" w:rsidR="00327451" w:rsidRPr="00272865" w:rsidRDefault="00327451" w:rsidP="00327451">
                            <w:pPr>
                              <w:pStyle w:val="Transcript"/>
                              <w:rPr>
                                <w:rFonts w:cs="Calibri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16448" behindDoc="0" locked="0" layoutInCell="1" allowOverlap="1" wp14:anchorId="5391A39B" wp14:editId="37CAC2DD">
                      <wp:simplePos x="0" y="0"/>
                      <wp:positionH relativeFrom="column">
                        <wp:posOffset>1336255</wp:posOffset>
                      </wp:positionH>
                      <wp:positionV relativeFrom="paragraph">
                        <wp:posOffset>54610</wp:posOffset>
                      </wp:positionV>
                      <wp:extent cx="577215" cy="323850"/>
                      <wp:effectExtent l="0" t="0" r="6985" b="6350"/>
                      <wp:wrapNone/>
                      <wp:docPr id="1999246544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7215" cy="323850"/>
                                <a:chOff x="0" y="33255"/>
                                <a:chExt cx="577625" cy="323850"/>
                              </a:xfrm>
                            </wpg:grpSpPr>
                            <wps:wsp>
                              <wps:cNvPr id="168051660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0C9DFF" w14:textId="77777777" w:rsidR="00275215" w:rsidRDefault="00275215" w:rsidP="00275215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47887852" name="Gruppieren 374"/>
                              <wpg:cNvGrpSpPr/>
                              <wpg:grpSpPr>
                                <a:xfrm>
                                  <a:off x="0" y="33255"/>
                                  <a:ext cx="577625" cy="323850"/>
                                  <a:chOff x="0" y="33255"/>
                                  <a:chExt cx="577625" cy="323850"/>
                                </a:xfrm>
                              </wpg:grpSpPr>
                              <wpg:grpSp>
                                <wpg:cNvPr id="1217275037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1691058664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41608FD" w14:textId="2692C361" w:rsidR="00275215" w:rsidRDefault="00275215" w:rsidP="00275215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65253385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C63CB72" w14:textId="48DB24CA" w:rsidR="00275215" w:rsidRDefault="00275215" w:rsidP="00275215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04438635" name="Gerade Verbindung 1004438635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23526085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1455268733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B809FB7" w14:textId="0BE86FB0" w:rsidR="00275215" w:rsidRDefault="00275215" w:rsidP="00275215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687759921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07C1E5F" w14:textId="2F157949" w:rsidR="00275215" w:rsidRDefault="00275215" w:rsidP="00275215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5925657" name="Gerade Verbindung 1615925657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91A39B" id="_x0000_s1628" style="position:absolute;margin-left:105.2pt;margin-top:4.3pt;width:45.45pt;height:25.5pt;z-index:253416448;mso-width-relative:margin;mso-height-relative:margin" coordorigin=",332" coordsize="577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">
                      <v:shape id="_x0000_s1629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" filled="f" stroked="f" strokeweight=".5pt">
                        <v:textbox inset="1mm,0,,0">
                          <w:txbxContent>
                            <w:p w14:paraId="290C9DFF" w14:textId="77777777" w:rsidR="00275215" w:rsidRDefault="00275215" w:rsidP="00275215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630" style="position:absolute;top:332;width:5776;height:3239" coordorigin=",332" coordsize="5776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">
                        <v:group id="_x0000_s1631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">
                          <v:shape id="Textfeld 3" o:spid="_x0000_s1632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641608FD" w14:textId="2692C361" w:rsidR="00275215" w:rsidRDefault="00275215" w:rsidP="002752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33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C63CB72" w14:textId="48DB24CA" w:rsidR="00275215" w:rsidRDefault="00275215" w:rsidP="002752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line id="Gerade Verbindung 1004438635" o:spid="_x0000_s1634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635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">
                          <v:shape id="Textfeld 3" o:spid="_x0000_s1636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5B809FB7" w14:textId="0BE86FB0" w:rsidR="00275215" w:rsidRDefault="00275215" w:rsidP="002752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37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07C1E5F" w14:textId="2F157949" w:rsidR="00275215" w:rsidRDefault="00275215" w:rsidP="002752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615925657" o:spid="_x0000_s1638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 w:rsidR="00842EEF" w:rsidRPr="007F4553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720938D1" wp14:editId="769CB365">
                      <wp:simplePos x="0" y="0"/>
                      <wp:positionH relativeFrom="column">
                        <wp:posOffset>2058885</wp:posOffset>
                      </wp:positionH>
                      <wp:positionV relativeFrom="paragraph">
                        <wp:posOffset>90805</wp:posOffset>
                      </wp:positionV>
                      <wp:extent cx="2400300" cy="588645"/>
                      <wp:effectExtent l="0" t="0" r="139700" b="8255"/>
                      <wp:wrapNone/>
                      <wp:docPr id="806300484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0300" cy="588645"/>
                              </a:xfrm>
                              <a:prstGeom prst="wedgeRoundRectCallout">
                                <a:avLst>
                                  <a:gd name="adj1" fmla="val 54850"/>
                                  <a:gd name="adj2" fmla="val 171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7794A1" w14:textId="5F8E5817" w:rsidR="00327451" w:rsidRPr="00272865" w:rsidRDefault="00327451" w:rsidP="00681BF5">
                                  <w:pPr>
                                    <w:pStyle w:val="TextSprechblasen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272865">
                                    <w:rPr>
                                      <w:rFonts w:asciiTheme="minorHAnsi" w:hAnsiTheme="minorHAnsi" w:cstheme="minorHAnsi"/>
                                    </w:rPr>
                                    <w:t xml:space="preserve">Das ist </w:t>
                                  </w:r>
                                  <w:r w:rsidR="00681BF5">
                                    <w:rPr>
                                      <w:rFonts w:asciiTheme="minorHAnsi" w:hAnsiTheme="minorHAnsi" w:cstheme="minorHAnsi"/>
                                    </w:rPr>
                                    <w:t>blöd</w:t>
                                  </w:r>
                                  <w:r w:rsidR="00C670E2">
                                    <w:rPr>
                                      <w:rFonts w:asciiTheme="minorHAnsi" w:hAnsiTheme="minorHAnsi" w:cstheme="minorHAnsi"/>
                                    </w:rPr>
                                    <w:t>, denn die sind nicht gleich eingeteilt!</w:t>
                                  </w:r>
                                  <w:r w:rsidRPr="00272865">
                                    <w:rPr>
                                      <w:rFonts w:asciiTheme="minorHAnsi" w:hAnsiTheme="minorHAnsi" w:cstheme="minorHAnsi"/>
                                    </w:rPr>
                                    <w:t xml:space="preserve"> </w:t>
                                  </w:r>
                                  <w:r w:rsidR="009C37B6" w:rsidRPr="00272865">
                                    <w:rPr>
                                      <w:rFonts w:asciiTheme="minorHAnsi" w:hAnsiTheme="minorHAnsi" w:cstheme="minorHAnsi"/>
                                    </w:rPr>
                                    <w:t xml:space="preserve">Das geht nicht im </w:t>
                                  </w:r>
                                  <w:r w:rsidR="009C37B6">
                                    <w:rPr>
                                      <w:rFonts w:asciiTheme="minorHAnsi" w:hAnsiTheme="minorHAnsi" w:cstheme="minorHAnsi"/>
                                    </w:rPr>
                                    <w:t>Halbe-Streifen und auch nicht im Drittel-Streifen.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938D1" id="_x0000_s1639" type="#_x0000_t62" style="position:absolute;margin-left:162.1pt;margin-top:7.15pt;width:189pt;height:46.35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" adj="22648,14514" fillcolor="white [3212]" strokecolor="#bfbfbf [2412]" strokeweight="1pt">
                      <v:textbox inset="1mm,1mm,1mm,1mm">
                        <w:txbxContent>
                          <w:p w14:paraId="3D7794A1" w14:textId="5F8E5817" w:rsidR="00327451" w:rsidRPr="00272865" w:rsidRDefault="00327451" w:rsidP="00681BF5">
                            <w:pPr>
                              <w:pStyle w:val="TextSprechblasen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72865">
                              <w:rPr>
                                <w:rFonts w:asciiTheme="minorHAnsi" w:hAnsiTheme="minorHAnsi" w:cstheme="minorHAnsi"/>
                              </w:rPr>
                              <w:t xml:space="preserve">Das ist </w:t>
                            </w:r>
                            <w:r w:rsidR="00681BF5">
                              <w:rPr>
                                <w:rFonts w:asciiTheme="minorHAnsi" w:hAnsiTheme="minorHAnsi" w:cstheme="minorHAnsi"/>
                              </w:rPr>
                              <w:t>blöd</w:t>
                            </w:r>
                            <w:r w:rsidR="00C670E2">
                              <w:rPr>
                                <w:rFonts w:asciiTheme="minorHAnsi" w:hAnsiTheme="minorHAnsi" w:cstheme="minorHAnsi"/>
                              </w:rPr>
                              <w:t>, denn die sind nicht gleich eingeteilt!</w:t>
                            </w:r>
                            <w:r w:rsidRPr="00272865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9C37B6" w:rsidRPr="00272865">
                              <w:rPr>
                                <w:rFonts w:asciiTheme="minorHAnsi" w:hAnsiTheme="minorHAnsi" w:cstheme="minorHAnsi"/>
                              </w:rPr>
                              <w:t xml:space="preserve">Das geht nicht im </w:t>
                            </w:r>
                            <w:r w:rsidR="009C37B6">
                              <w:rPr>
                                <w:rFonts w:asciiTheme="minorHAnsi" w:hAnsiTheme="minorHAnsi" w:cstheme="minorHAnsi"/>
                              </w:rPr>
                              <w:t>Halbe-Streifen und auch nicht im Drittel-Streifen.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7451" w:rsidRPr="007F4553">
              <w:rPr>
                <w:rFonts w:cstheme="minorHAnsi"/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96960" behindDoc="0" locked="0" layoutInCell="1" allowOverlap="1" wp14:anchorId="0D88B3FB" wp14:editId="66257A8F">
                      <wp:simplePos x="0" y="0"/>
                      <wp:positionH relativeFrom="column">
                        <wp:posOffset>4446270</wp:posOffset>
                      </wp:positionH>
                      <wp:positionV relativeFrom="paragraph">
                        <wp:posOffset>124460</wp:posOffset>
                      </wp:positionV>
                      <wp:extent cx="544830" cy="751091"/>
                      <wp:effectExtent l="0" t="0" r="1270" b="0"/>
                      <wp:wrapNone/>
                      <wp:docPr id="359824758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9051349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3296728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4B6407" w14:textId="77777777" w:rsidR="00327451" w:rsidRPr="003D28BC" w:rsidRDefault="00327451" w:rsidP="003274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88B3FB" id="_x0000_s1640" style="position:absolute;margin-left:350.1pt;margin-top:9.8pt;width:42.9pt;height:59.15pt;z-index:253096960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">
                      <v:shape id="Grafik 5" o:spid="_x0000_s1641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">
                        <v:imagedata r:id="rId48" o:title="" chromakey="white"/>
                      </v:shape>
                      <v:shape id="Textfeld 12" o:spid="_x0000_s1642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E4B6407" w14:textId="77777777" w:rsidR="00327451" w:rsidRPr="003D28BC" w:rsidRDefault="00327451" w:rsidP="003274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27451" w:rsidRPr="007F4553">
              <w:rPr>
                <w:rFonts w:cstheme="minorHAnsi"/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97984" behindDoc="0" locked="0" layoutInCell="1" allowOverlap="1" wp14:anchorId="10B41E72" wp14:editId="45E10FB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7620</wp:posOffset>
                      </wp:positionV>
                      <wp:extent cx="629920" cy="747063"/>
                      <wp:effectExtent l="0" t="0" r="0" b="2540"/>
                      <wp:wrapNone/>
                      <wp:docPr id="124421215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705425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970155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493BA9" w14:textId="77777777" w:rsidR="00327451" w:rsidRPr="003D28BC" w:rsidRDefault="00327451" w:rsidP="003274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B41E72" id="_x0000_s1643" style="position:absolute;margin-left:0;margin-top:.6pt;width:49.6pt;height:58.8pt;z-index:253097984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">
                      <v:shape id="Grafik 3" o:spid="_x0000_s1644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">
                        <v:imagedata r:id="rId52" o:title="" chromakey="white"/>
                      </v:shape>
                      <v:shape id="Textfeld 12" o:spid="_x0000_s1645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D493BA9" w14:textId="77777777" w:rsidR="00327451" w:rsidRPr="003D28BC" w:rsidRDefault="00327451" w:rsidP="003274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1EB73A1" w14:textId="57987C62" w:rsidR="00327451" w:rsidRPr="007F4553" w:rsidRDefault="00327451" w:rsidP="00327451">
            <w:pPr>
              <w:spacing w:line="240" w:lineRule="atLeast"/>
              <w:rPr>
                <w:rFonts w:cstheme="minorHAnsi"/>
              </w:rPr>
            </w:pPr>
          </w:p>
          <w:p w14:paraId="50BFB5DD" w14:textId="72B86C6F" w:rsidR="00327451" w:rsidRPr="007F4553" w:rsidRDefault="00327451" w:rsidP="00327451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</w:p>
          <w:p w14:paraId="65B0B8F9" w14:textId="0FB720E3" w:rsidR="00327451" w:rsidRPr="007F4553" w:rsidRDefault="00327451" w:rsidP="00327451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</w:p>
          <w:p w14:paraId="47B5128E" w14:textId="22BC89A7" w:rsidR="00327451" w:rsidRPr="007F4553" w:rsidRDefault="00327451" w:rsidP="00327451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</w:p>
          <w:p w14:paraId="601787AB" w14:textId="205643A3" w:rsidR="00AB1D5A" w:rsidRPr="007F4553" w:rsidRDefault="003153DF" w:rsidP="00C670E2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  <w:r w:rsidRPr="007F4553">
              <w:rPr>
                <w:rFonts w:asciiTheme="minorHAnsi" w:hAnsiTheme="minorHAnsi" w:cstheme="minorHAnsi"/>
                <w:noProof/>
              </w:rPr>
              <w:t xml:space="preserve">Zeige die Aufgabe </w:t>
            </w:r>
            <w:r w:rsidR="00C670E2" w:rsidRPr="007F4553">
              <w:rPr>
                <w:rFonts w:asciiTheme="minorHAnsi" w:hAnsiTheme="minorHAnsi" w:cstheme="minorHAnsi"/>
                <w:noProof/>
              </w:rPr>
              <w:t xml:space="preserve">am Bruchstreifen und erkläre, warum Kenan blöd findet, </w:t>
            </w:r>
            <w:r w:rsidR="00842EEF" w:rsidRPr="007F4553">
              <w:rPr>
                <w:rFonts w:asciiTheme="minorHAnsi" w:hAnsiTheme="minorHAnsi" w:cstheme="minorHAnsi"/>
                <w:noProof/>
              </w:rPr>
              <w:br/>
            </w:r>
            <w:r w:rsidR="00C670E2" w:rsidRPr="007F4553">
              <w:rPr>
                <w:rFonts w:asciiTheme="minorHAnsi" w:hAnsiTheme="minorHAnsi" w:cstheme="minorHAnsi"/>
                <w:noProof/>
              </w:rPr>
              <w:t>wenn die Ganzen nicht gleich eingeteilt sind. Was kann man dagegen tun?</w:t>
            </w:r>
          </w:p>
          <w:p w14:paraId="58CDD049" w14:textId="7C47C590" w:rsidR="00C670E2" w:rsidRPr="007F4553" w:rsidRDefault="00C670E2" w:rsidP="00C670E2">
            <w:pPr>
              <w:pStyle w:val="Text"/>
              <w:spacing w:line="240" w:lineRule="atLeast"/>
              <w:rPr>
                <w:rFonts w:asciiTheme="minorHAnsi" w:hAnsiTheme="minorHAnsi" w:cstheme="minorHAnsi"/>
                <w:b/>
                <w:bCs/>
                <w:color w:val="327A86" w:themeColor="text2"/>
              </w:rPr>
            </w:pPr>
          </w:p>
        </w:tc>
      </w:tr>
      <w:tr w:rsidR="00327451" w:rsidRPr="007F4553" w14:paraId="08D1BB41" w14:textId="77777777" w:rsidTr="005143FE">
        <w:trPr>
          <w:gridAfter w:val="1"/>
          <w:wAfter w:w="176" w:type="dxa"/>
          <w:trHeight w:val="77"/>
        </w:trPr>
        <w:tc>
          <w:tcPr>
            <w:tcW w:w="672" w:type="dxa"/>
          </w:tcPr>
          <w:p w14:paraId="4E0B630F" w14:textId="72056475" w:rsidR="00327451" w:rsidRPr="007F4553" w:rsidRDefault="001C78C2" w:rsidP="00D22F3C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3101056" behindDoc="0" locked="0" layoutInCell="1" allowOverlap="1" wp14:anchorId="53EBC5A1" wp14:editId="61DBBCA6">
                  <wp:simplePos x="0" y="0"/>
                  <wp:positionH relativeFrom="column">
                    <wp:posOffset>-924</wp:posOffset>
                  </wp:positionH>
                  <wp:positionV relativeFrom="paragraph">
                    <wp:posOffset>3924185</wp:posOffset>
                  </wp:positionV>
                  <wp:extent cx="360000" cy="272386"/>
                  <wp:effectExtent l="0" t="0" r="0" b="0"/>
                  <wp:wrapSquare wrapText="bothSides"/>
                  <wp:docPr id="154862954" name="Grafik 154862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25E4208D" w14:textId="14FD6430" w:rsidR="00327451" w:rsidRPr="007F4553" w:rsidRDefault="00327451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b)</w:t>
            </w:r>
          </w:p>
        </w:tc>
        <w:tc>
          <w:tcPr>
            <w:tcW w:w="8187" w:type="dxa"/>
            <w:gridSpan w:val="5"/>
          </w:tcPr>
          <w:p w14:paraId="14F950DD" w14:textId="5342D009" w:rsidR="00807A93" w:rsidRPr="007F4553" w:rsidRDefault="001C78C2" w:rsidP="00BF5C64">
            <w:pPr>
              <w:spacing w:after="120" w:line="240" w:lineRule="atLeast"/>
              <w:rPr>
                <w:rFonts w:cstheme="minorHAnsi"/>
                <w:noProof/>
                <w:lang w:eastAsia="de-DE"/>
              </w:rPr>
            </w:pPr>
            <w:r w:rsidRPr="007F4553">
              <w:rPr>
                <w:rFonts w:cstheme="minorHAnsi"/>
                <w:noProof/>
                <w:lang w:eastAsia="de-DE"/>
              </w:rPr>
              <w:t xml:space="preserve">Emily löst die Aufgabe mit den </w:t>
            </w:r>
            <w:r w:rsidR="00FA3D8F" w:rsidRPr="007F4553">
              <w:rPr>
                <w:rFonts w:cstheme="minorHAnsi"/>
                <w:noProof/>
                <w:lang w:eastAsia="de-DE"/>
              </w:rPr>
              <w:t>d</w:t>
            </w:r>
            <w:r w:rsidR="00E81AC3" w:rsidRPr="007F4553">
              <w:rPr>
                <w:rFonts w:cstheme="minorHAnsi"/>
                <w:noProof/>
                <w:lang w:eastAsia="de-DE"/>
              </w:rPr>
              <w:t>igital</w:t>
            </w:r>
            <w:r w:rsidRPr="007F4553">
              <w:rPr>
                <w:rFonts w:cstheme="minorHAnsi"/>
                <w:noProof/>
                <w:lang w:eastAsia="de-DE"/>
              </w:rPr>
              <w:t>en Bruchstreifen</w:t>
            </w:r>
            <w:r w:rsidR="00842EEF" w:rsidRPr="007F4553">
              <w:rPr>
                <w:rFonts w:cstheme="minorHAnsi"/>
                <w:noProof/>
                <w:lang w:eastAsia="de-DE"/>
              </w:rPr>
              <w:t>. Schreibe die Rechenschritte dazu</w:t>
            </w:r>
            <w:r w:rsidRPr="007F4553">
              <w:rPr>
                <w:rFonts w:cstheme="minorHAnsi"/>
                <w:noProof/>
                <w:lang w:eastAsia="de-DE"/>
              </w:rPr>
              <w:t>:</w:t>
            </w:r>
          </w:p>
          <w:p w14:paraId="7779541A" w14:textId="01229B89" w:rsidR="001C78C2" w:rsidRPr="007F4553" w:rsidRDefault="00842EEF" w:rsidP="00327451">
            <w:pPr>
              <w:spacing w:line="240" w:lineRule="atLeast"/>
              <w:rPr>
                <w:rFonts w:cstheme="minorHAnsi"/>
                <w:noProof/>
                <w:color w:val="808080"/>
                <w:lang w:eastAsia="de-DE"/>
              </w:rPr>
            </w:pPr>
            <w:r w:rsidRPr="007F4553">
              <w:rPr>
                <w:rFonts w:cstheme="minorHAnsi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113344" behindDoc="0" locked="0" layoutInCell="1" allowOverlap="1" wp14:anchorId="27B59782" wp14:editId="6E326782">
                      <wp:simplePos x="0" y="0"/>
                      <wp:positionH relativeFrom="column">
                        <wp:posOffset>1912180</wp:posOffset>
                      </wp:positionH>
                      <wp:positionV relativeFrom="paragraph">
                        <wp:posOffset>85176</wp:posOffset>
                      </wp:positionV>
                      <wp:extent cx="3195422" cy="2928323"/>
                      <wp:effectExtent l="0" t="0" r="17780" b="18415"/>
                      <wp:wrapNone/>
                      <wp:docPr id="1514291656" name="Gruppieren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5422" cy="2928323"/>
                                <a:chOff x="124358" y="0"/>
                                <a:chExt cx="3195422" cy="2928323"/>
                              </a:xfrm>
                            </wpg:grpSpPr>
                            <wps:wsp>
                              <wps:cNvPr id="1641211553" name="Abgerundetes Rechteck 37"/>
                              <wps:cNvSpPr/>
                              <wps:spPr>
                                <a:xfrm>
                                  <a:off x="124358" y="2277855"/>
                                  <a:ext cx="3195422" cy="65046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2107829" name="Abgerundetes Rechteck 37"/>
                              <wps:cNvSpPr/>
                              <wps:spPr>
                                <a:xfrm>
                                  <a:off x="124358" y="934756"/>
                                  <a:ext cx="3195422" cy="1257935"/>
                                </a:xfrm>
                                <a:prstGeom prst="roundRect">
                                  <a:avLst>
                                    <a:gd name="adj" fmla="val 9107"/>
                                  </a:avLst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914362" name="Abgerundetes Rechteck 37"/>
                              <wps:cNvSpPr/>
                              <wps:spPr>
                                <a:xfrm>
                                  <a:off x="124358" y="0"/>
                                  <a:ext cx="3195422" cy="84856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1441372" name="Rechteck 38"/>
                              <wps:cNvSpPr>
                                <a:spLocks/>
                              </wps:cNvSpPr>
                              <wps:spPr>
                                <a:xfrm>
                                  <a:off x="230002" y="2378114"/>
                                  <a:ext cx="2937171" cy="43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E317F0" id="Gruppieren 53" o:spid="_x0000_s1026" style="position:absolute;margin-left:150.55pt;margin-top:6.7pt;width:251.6pt;height:230.6pt;z-index:253113344;mso-width-relative:margin;mso-height-relative:margin" coordorigin="1243" coordsize="31954,29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">
                      <v:roundrect id="Abgerundetes Rechteck 37" o:spid="_x0000_s1027" style="position:absolute;left:1243;top:22778;width:31954;height:650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" fillcolor="#404040 [2429]" strokecolor="#071213 [484]" strokeweight="1pt">
                        <v:stroke joinstyle="miter"/>
                      </v:roundrect>
                      <v:roundrect id="Abgerundetes Rechteck 37" o:spid="_x0000_s1028" style="position:absolute;left:1243;top:9347;width:31954;height:12579;visibility:visible;mso-wrap-style:square;v-text-anchor:middle" arcsize="5968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" fillcolor="#404040 [2429]" strokecolor="#071213 [484]" strokeweight="1pt">
                        <v:stroke joinstyle="miter"/>
                      </v:roundrect>
                      <v:roundrect id="Abgerundetes Rechteck 37" o:spid="_x0000_s1029" style="position:absolute;left:1243;width:31954;height:848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" fillcolor="#404040 [2429]" strokecolor="#071213 [484]" strokeweight="1pt">
                        <v:stroke joinstyle="miter"/>
                      </v:roundrect>
                      <v:rect id="Rechteck 38" o:spid="_x0000_s1030" style="position:absolute;left:2300;top:23781;width:29371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" fillcolor="white [3212]" stroked="f" strokeweight="1pt"/>
                    </v:group>
                  </w:pict>
                </mc:Fallback>
              </mc:AlternateContent>
            </w:r>
            <w:r w:rsidR="00807A93" w:rsidRPr="007F4553">
              <w:rPr>
                <w:rFonts w:cstheme="minorHAnsi"/>
                <w:noProof/>
                <w:lang w:eastAsia="de-DE"/>
              </w:rPr>
              <w:t xml:space="preserve">1. </w:t>
            </w:r>
            <w:r w:rsidR="00807A93" w:rsidRPr="007F4553">
              <w:rPr>
                <w:rFonts w:cstheme="minorHAnsi"/>
                <w:noProof/>
                <w:color w:val="808080"/>
                <w:lang w:eastAsia="de-DE"/>
              </w:rPr>
              <w:t>_____________________</w:t>
            </w:r>
          </w:p>
          <w:p w14:paraId="43314D26" w14:textId="119C5ED6" w:rsidR="001C78C2" w:rsidRPr="007F4553" w:rsidRDefault="00CE19E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3324288" behindDoc="0" locked="0" layoutInCell="1" allowOverlap="1" wp14:anchorId="7BE665CC" wp14:editId="6D410022">
                  <wp:simplePos x="0" y="0"/>
                  <wp:positionH relativeFrom="column">
                    <wp:posOffset>2085235</wp:posOffset>
                  </wp:positionH>
                  <wp:positionV relativeFrom="paragraph">
                    <wp:posOffset>75565</wp:posOffset>
                  </wp:positionV>
                  <wp:extent cx="2872740" cy="532933"/>
                  <wp:effectExtent l="0" t="0" r="0" b="635"/>
                  <wp:wrapNone/>
                  <wp:docPr id="2114765345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765345" name="Grafik 2114765345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532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7A93" w:rsidRPr="007F4553">
              <w:rPr>
                <w:rFonts w:cstheme="minorHAnsi"/>
                <w:noProof/>
                <w:lang w:eastAsia="de-DE"/>
              </w:rPr>
              <w:t xml:space="preserve"> </w:t>
            </w:r>
          </w:p>
          <w:p w14:paraId="09DB708B" w14:textId="4837B5B0" w:rsidR="00807A93" w:rsidRPr="007F4553" w:rsidRDefault="00807A93" w:rsidP="00807A93">
            <w:pPr>
              <w:spacing w:line="240" w:lineRule="atLeast"/>
              <w:rPr>
                <w:rFonts w:cstheme="minorHAnsi"/>
                <w:noProof/>
                <w:color w:val="808080"/>
                <w:lang w:eastAsia="de-DE"/>
              </w:rPr>
            </w:pPr>
            <w:r w:rsidRPr="007F4553">
              <w:rPr>
                <w:rFonts w:cstheme="minorHAnsi"/>
                <w:noProof/>
                <w:color w:val="808080"/>
                <w:lang w:eastAsia="de-DE"/>
              </w:rPr>
              <w:t xml:space="preserve">    _____________________</w:t>
            </w:r>
          </w:p>
          <w:p w14:paraId="4C3E3747" w14:textId="77777777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661500CC" w14:textId="77777777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189A3E4C" w14:textId="4C9F241C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7C991E71" w14:textId="1A703E71" w:rsidR="00807A93" w:rsidRPr="007F4553" w:rsidRDefault="00842EEF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  <w:r w:rsidRPr="007F4553">
              <w:rPr>
                <w:rFonts w:cstheme="minorHAnsi"/>
                <w:noProof/>
              </w:rPr>
              <w:drawing>
                <wp:anchor distT="0" distB="0" distL="114300" distR="114300" simplePos="0" relativeHeight="253325312" behindDoc="0" locked="0" layoutInCell="1" allowOverlap="1" wp14:anchorId="752FD314" wp14:editId="71AF1494">
                  <wp:simplePos x="0" y="0"/>
                  <wp:positionH relativeFrom="column">
                    <wp:posOffset>2029460</wp:posOffset>
                  </wp:positionH>
                  <wp:positionV relativeFrom="paragraph">
                    <wp:posOffset>126260</wp:posOffset>
                  </wp:positionV>
                  <wp:extent cx="2918460" cy="998220"/>
                  <wp:effectExtent l="0" t="0" r="2540" b="5080"/>
                  <wp:wrapNone/>
                  <wp:docPr id="207790654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906544" name="Grafik 2077906544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0F0FA9" w14:textId="23A23C21" w:rsidR="00807A93" w:rsidRPr="007F4553" w:rsidRDefault="00643BFF" w:rsidP="00807A93">
            <w:pPr>
              <w:spacing w:line="240" w:lineRule="atLeast"/>
              <w:rPr>
                <w:rFonts w:cstheme="minorHAnsi"/>
                <w:noProof/>
                <w:color w:val="808080"/>
                <w:lang w:eastAsia="de-DE"/>
              </w:rPr>
            </w:pPr>
            <w:r w:rsidRPr="004077DC">
              <w:rPr>
                <w:noProof/>
              </w:rPr>
              <w:drawing>
                <wp:anchor distT="0" distB="0" distL="114300" distR="114300" simplePos="0" relativeHeight="253638656" behindDoc="0" locked="0" layoutInCell="1" allowOverlap="1" wp14:anchorId="21E9877F" wp14:editId="4CF77012">
                  <wp:simplePos x="0" y="0"/>
                  <wp:positionH relativeFrom="column">
                    <wp:posOffset>2660433</wp:posOffset>
                  </wp:positionH>
                  <wp:positionV relativeFrom="paragraph">
                    <wp:posOffset>30552</wp:posOffset>
                  </wp:positionV>
                  <wp:extent cx="304709" cy="279358"/>
                  <wp:effectExtent l="0" t="0" r="0" b="635"/>
                  <wp:wrapNone/>
                  <wp:docPr id="1875780099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7C3F2B-E854-E71C-1DAA-7795F92135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49" r="58748" b="52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09" cy="279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7A93" w:rsidRPr="007F4553">
              <w:rPr>
                <w:rFonts w:cstheme="minorHAnsi"/>
                <w:noProof/>
                <w:color w:val="000000"/>
                <w:lang w:eastAsia="de-DE"/>
              </w:rPr>
              <w:t>2.</w:t>
            </w:r>
            <w:r w:rsidR="00807A93" w:rsidRPr="007F4553">
              <w:rPr>
                <w:rFonts w:cstheme="minorHAnsi"/>
                <w:noProof/>
                <w:color w:val="808080"/>
                <w:lang w:eastAsia="de-DE"/>
              </w:rPr>
              <w:t xml:space="preserve">  _____________________</w:t>
            </w:r>
          </w:p>
          <w:p w14:paraId="2567CC0A" w14:textId="65E44B7B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0E2D132E" w14:textId="71E42DE4" w:rsidR="00807A93" w:rsidRPr="007F4553" w:rsidRDefault="00643BFF" w:rsidP="00807A93">
            <w:pPr>
              <w:spacing w:line="240" w:lineRule="atLeast"/>
              <w:rPr>
                <w:rFonts w:cstheme="minorHAnsi"/>
                <w:noProof/>
                <w:color w:val="808080"/>
                <w:lang w:eastAsia="de-DE"/>
              </w:rPr>
            </w:pPr>
            <w:r w:rsidRPr="004077DC">
              <w:rPr>
                <w:noProof/>
              </w:rPr>
              <w:drawing>
                <wp:anchor distT="0" distB="0" distL="114300" distR="114300" simplePos="0" relativeHeight="253640704" behindDoc="0" locked="0" layoutInCell="1" allowOverlap="1" wp14:anchorId="2E143D42" wp14:editId="608ED058">
                  <wp:simplePos x="0" y="0"/>
                  <wp:positionH relativeFrom="column">
                    <wp:posOffset>4445430</wp:posOffset>
                  </wp:positionH>
                  <wp:positionV relativeFrom="paragraph">
                    <wp:posOffset>172720</wp:posOffset>
                  </wp:positionV>
                  <wp:extent cx="265157" cy="263434"/>
                  <wp:effectExtent l="0" t="0" r="1905" b="3810"/>
                  <wp:wrapNone/>
                  <wp:docPr id="858981084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7C3F2B-E854-E71C-1DAA-7795F92135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0" t="6067" r="79453" b="48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57" cy="26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7A93" w:rsidRPr="007F4553">
              <w:rPr>
                <w:rFonts w:cstheme="minorHAnsi"/>
                <w:noProof/>
                <w:color w:val="808080"/>
                <w:lang w:eastAsia="de-DE"/>
              </w:rPr>
              <w:t xml:space="preserve">    _____________________</w:t>
            </w:r>
          </w:p>
          <w:p w14:paraId="4873666C" w14:textId="346DC325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43BA798F" w14:textId="7381E63C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2AA23D2E" w14:textId="793BD825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2120F297" w14:textId="45D37C75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19F1C8EA" w14:textId="4F65CB44" w:rsidR="00807A93" w:rsidRPr="007F4553" w:rsidRDefault="00842EEF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  <w:r w:rsidRPr="007F4553">
              <w:rPr>
                <w:rFonts w:cstheme="minorHAnsi"/>
                <w:noProof/>
              </w:rPr>
              <w:drawing>
                <wp:anchor distT="0" distB="0" distL="114300" distR="114300" simplePos="0" relativeHeight="253329408" behindDoc="0" locked="0" layoutInCell="1" allowOverlap="1" wp14:anchorId="4B194B76" wp14:editId="1007EB80">
                  <wp:simplePos x="0" y="0"/>
                  <wp:positionH relativeFrom="column">
                    <wp:posOffset>2012950</wp:posOffset>
                  </wp:positionH>
                  <wp:positionV relativeFrom="paragraph">
                    <wp:posOffset>142345</wp:posOffset>
                  </wp:positionV>
                  <wp:extent cx="2934970" cy="257810"/>
                  <wp:effectExtent l="0" t="0" r="0" b="0"/>
                  <wp:wrapNone/>
                  <wp:docPr id="2116326927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326927" name="Grafik 2116326927"/>
                          <pic:cNvPicPr/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941" b="16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70" cy="257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6679B0" w14:textId="56B08C29" w:rsidR="00807A93" w:rsidRPr="007F4553" w:rsidRDefault="00807A93" w:rsidP="00807A93">
            <w:pPr>
              <w:spacing w:line="240" w:lineRule="atLeast"/>
              <w:rPr>
                <w:rFonts w:cstheme="minorHAnsi"/>
                <w:noProof/>
                <w:color w:val="808080"/>
                <w:lang w:eastAsia="de-DE"/>
              </w:rPr>
            </w:pPr>
            <w:r w:rsidRPr="007F4553">
              <w:rPr>
                <w:rFonts w:cstheme="minorHAnsi"/>
                <w:noProof/>
                <w:lang w:eastAsia="de-DE"/>
              </w:rPr>
              <w:t>3.</w:t>
            </w:r>
            <w:r w:rsidRPr="007F4553">
              <w:rPr>
                <w:rFonts w:cstheme="minorHAnsi"/>
                <w:noProof/>
                <w:color w:val="808080"/>
                <w:lang w:eastAsia="de-DE"/>
              </w:rPr>
              <w:t xml:space="preserve"> _____________________</w:t>
            </w:r>
          </w:p>
          <w:p w14:paraId="2BE70D83" w14:textId="003CA2D8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1956C3CA" w14:textId="381B7454" w:rsidR="00807A93" w:rsidRPr="007F4553" w:rsidRDefault="00807A93" w:rsidP="00807A93">
            <w:pPr>
              <w:spacing w:line="240" w:lineRule="atLeast"/>
              <w:rPr>
                <w:rFonts w:cstheme="minorHAnsi"/>
                <w:noProof/>
                <w:color w:val="808080"/>
                <w:lang w:eastAsia="de-DE"/>
              </w:rPr>
            </w:pPr>
            <w:r w:rsidRPr="007F4553">
              <w:rPr>
                <w:rFonts w:cstheme="minorHAnsi"/>
                <w:noProof/>
                <w:color w:val="808080"/>
                <w:lang w:eastAsia="de-DE"/>
              </w:rPr>
              <w:t xml:space="preserve">    _____________________</w:t>
            </w:r>
          </w:p>
          <w:p w14:paraId="1D387114" w14:textId="4480466C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45B1F12E" w14:textId="1CF792C1" w:rsidR="001C78C2" w:rsidRPr="007F4553" w:rsidRDefault="001C78C2" w:rsidP="001C78C2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  <w:r w:rsidRPr="007F4553">
              <w:rPr>
                <w:rFonts w:asciiTheme="minorHAnsi" w:hAnsiTheme="minorHAnsi" w:cstheme="minorHAnsi"/>
                <w:noProof/>
              </w:rPr>
              <w:t>Beschreib</w:t>
            </w:r>
            <w:r w:rsidR="00F45187" w:rsidRPr="007F4553">
              <w:rPr>
                <w:rFonts w:asciiTheme="minorHAnsi" w:hAnsiTheme="minorHAnsi" w:cstheme="minorHAnsi"/>
                <w:noProof/>
              </w:rPr>
              <w:t>t</w:t>
            </w:r>
            <w:r w:rsidRPr="007F4553">
              <w:rPr>
                <w:rFonts w:asciiTheme="minorHAnsi" w:hAnsiTheme="minorHAnsi" w:cstheme="minorHAnsi"/>
                <w:noProof/>
              </w:rPr>
              <w:t>, was Emily in den Schritten 1, 2 und 3 macht:</w:t>
            </w:r>
          </w:p>
          <w:p w14:paraId="567E4FE5" w14:textId="22A03541" w:rsidR="001C78C2" w:rsidRPr="007F4553" w:rsidRDefault="00BF5C64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 wp14:anchorId="54704237" wp14:editId="53FEFC0D">
                      <wp:simplePos x="0" y="0"/>
                      <wp:positionH relativeFrom="column">
                        <wp:posOffset>3140710</wp:posOffset>
                      </wp:positionH>
                      <wp:positionV relativeFrom="paragraph">
                        <wp:posOffset>624205</wp:posOffset>
                      </wp:positionV>
                      <wp:extent cx="1991995" cy="226695"/>
                      <wp:effectExtent l="0" t="0" r="1905" b="1905"/>
                      <wp:wrapNone/>
                      <wp:docPr id="1669979147" name="Textfeld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1995" cy="226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44357F" w14:textId="0F8D2926" w:rsidR="00270C7C" w:rsidRPr="00270C7C" w:rsidRDefault="00951B14" w:rsidP="00270C7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Zeichnen und g</w:t>
                                  </w:r>
                                  <w:r w:rsidR="00270C7C" w:rsidRPr="00270C7C">
                                    <w:rPr>
                                      <w:sz w:val="18"/>
                                      <w:szCs w:val="18"/>
                                    </w:rPr>
                                    <w:t>leich</w:t>
                                  </w:r>
                                  <w:r w:rsidR="00270C7C">
                                    <w:rPr>
                                      <w:sz w:val="18"/>
                                      <w:szCs w:val="18"/>
                                    </w:rPr>
                                    <w:t>e Einteilung suchen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18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04237" id="Textfeld 51" o:spid="_x0000_s1646" type="#_x0000_t202" style="position:absolute;left:0;text-align:left;margin-left:247.3pt;margin-top:49.15pt;width:156.85pt;height:17.85pt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" fillcolor="#d8d8d8 [2732]" stroked="f" strokeweight=".5pt">
                      <v:textbox inset="2mm,1mm,2mm,.5mm">
                        <w:txbxContent>
                          <w:p w14:paraId="7244357F" w14:textId="0F8D2926" w:rsidR="00270C7C" w:rsidRPr="00270C7C" w:rsidRDefault="00951B14" w:rsidP="00270C7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Zeichnen und g</w:t>
                            </w:r>
                            <w:r w:rsidR="00270C7C" w:rsidRPr="00270C7C">
                              <w:rPr>
                                <w:sz w:val="18"/>
                                <w:szCs w:val="18"/>
                              </w:rPr>
                              <w:t>leich</w:t>
                            </w:r>
                            <w:r w:rsidR="00270C7C">
                              <w:rPr>
                                <w:sz w:val="18"/>
                                <w:szCs w:val="18"/>
                              </w:rPr>
                              <w:t>e Einteilung suchen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4553">
              <w:rPr>
                <w:rFonts w:cstheme="minorHAnsi"/>
              </w:rPr>
              <mc:AlternateContent>
                <mc:Choice Requires="wps">
                  <w:drawing>
                    <wp:anchor distT="0" distB="0" distL="114300" distR="114300" simplePos="0" relativeHeight="253152256" behindDoc="0" locked="0" layoutInCell="1" allowOverlap="1" wp14:anchorId="6FF424F8" wp14:editId="7D12C43B">
                      <wp:simplePos x="0" y="0"/>
                      <wp:positionH relativeFrom="column">
                        <wp:posOffset>3140710</wp:posOffset>
                      </wp:positionH>
                      <wp:positionV relativeFrom="paragraph">
                        <wp:posOffset>332740</wp:posOffset>
                      </wp:positionV>
                      <wp:extent cx="2003425" cy="226695"/>
                      <wp:effectExtent l="0" t="0" r="3175" b="1905"/>
                      <wp:wrapNone/>
                      <wp:docPr id="689209525" name="Textfeld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3425" cy="226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AFBF5C" w14:textId="2402842F" w:rsidR="00270C7C" w:rsidRPr="00270C7C" w:rsidRDefault="00951B1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Verfeinert</w:t>
                                  </w:r>
                                  <w:r w:rsidR="00270C7C" w:rsidRPr="00270C7C">
                                    <w:rPr>
                                      <w:sz w:val="18"/>
                                      <w:szCs w:val="18"/>
                                    </w:rPr>
                                    <w:t>e Anteile zusammenfügen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18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424F8" id="_x0000_s1647" type="#_x0000_t202" style="position:absolute;left:0;text-align:left;margin-left:247.3pt;margin-top:26.2pt;width:157.75pt;height:17.85pt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" fillcolor="#d8d8d8 [2732]" stroked="f" strokeweight=".5pt">
                      <v:textbox inset="2mm,1mm,2mm,.5mm">
                        <w:txbxContent>
                          <w:p w14:paraId="6CAFBF5C" w14:textId="2402842F" w:rsidR="00270C7C" w:rsidRPr="00270C7C" w:rsidRDefault="00951B1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Verfeinert</w:t>
                            </w:r>
                            <w:r w:rsidR="00270C7C" w:rsidRPr="00270C7C">
                              <w:rPr>
                                <w:sz w:val="18"/>
                                <w:szCs w:val="18"/>
                              </w:rPr>
                              <w:t>e Anteile zusammenfügen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78C2" w:rsidRPr="007F4553">
              <w:rPr>
                <w:rFonts w:cstheme="minorHAnsi"/>
              </w:rPr>
              <w:t xml:space="preserve">Warum </w:t>
            </w:r>
            <w:r w:rsidR="003153DF" w:rsidRPr="007F4553">
              <w:rPr>
                <w:rFonts w:cstheme="minorHAnsi"/>
              </w:rPr>
              <w:t>benutzt</w:t>
            </w:r>
            <w:r w:rsidR="001C78C2" w:rsidRPr="007F4553">
              <w:rPr>
                <w:rFonts w:cstheme="minorHAnsi"/>
              </w:rPr>
              <w:t xml:space="preserve"> sie den Sechstel-Streifen? </w:t>
            </w:r>
            <w:r w:rsidRPr="007F4553">
              <w:rPr>
                <w:rFonts w:cstheme="minorHAnsi"/>
              </w:rPr>
              <w:br/>
            </w:r>
            <w:r w:rsidR="001C78C2" w:rsidRPr="007F4553">
              <w:rPr>
                <w:rFonts w:cstheme="minorHAnsi"/>
              </w:rPr>
              <w:t xml:space="preserve">Warum nicht </w:t>
            </w:r>
            <w:r w:rsidR="00842EEF" w:rsidRPr="007F4553">
              <w:rPr>
                <w:rFonts w:cstheme="minorHAnsi"/>
              </w:rPr>
              <w:t xml:space="preserve">den </w:t>
            </w:r>
            <w:r w:rsidR="001C78C2" w:rsidRPr="007F4553">
              <w:rPr>
                <w:rFonts w:cstheme="minorHAnsi"/>
              </w:rPr>
              <w:t>Drittel-Streifen?</w:t>
            </w:r>
          </w:p>
          <w:p w14:paraId="17EBF53E" w14:textId="7A2523C5" w:rsidR="001C78C2" w:rsidRPr="007F4553" w:rsidRDefault="001C78C2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Wo sieht man im Sechstel-Streifen die </w:t>
            </w:r>
            <w:r w:rsidR="00BF5C64" w:rsidRPr="007F4553">
              <w:rPr>
                <w:rFonts w:cstheme="minorHAnsi"/>
              </w:rPr>
              <w:br/>
            </w:r>
            <w:r w:rsidR="003153DF" w:rsidRPr="007F4553">
              <w:rPr>
                <w:rFonts w:cstheme="minorHAnsi"/>
              </w:rPr>
              <w:t>einzelnen Teile und wo das Ergebnis</w:t>
            </w:r>
            <w:r w:rsidRPr="007F4553">
              <w:rPr>
                <w:rFonts w:cstheme="minorHAnsi"/>
              </w:rPr>
              <w:t>?</w:t>
            </w:r>
          </w:p>
          <w:p w14:paraId="522C091D" w14:textId="15F9F073" w:rsidR="001C78C2" w:rsidRPr="007F4553" w:rsidRDefault="001C78C2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Was ist das Ergebnis?</w:t>
            </w:r>
          </w:p>
          <w:p w14:paraId="09FBA704" w14:textId="30DE19E7" w:rsidR="00807A93" w:rsidRDefault="00BF5C64" w:rsidP="00BF5C64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  <w:color w:val="0000FF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0B0EC418" wp14:editId="781858DC">
                      <wp:simplePos x="0" y="0"/>
                      <wp:positionH relativeFrom="column">
                        <wp:posOffset>3140710</wp:posOffset>
                      </wp:positionH>
                      <wp:positionV relativeFrom="paragraph">
                        <wp:posOffset>51536</wp:posOffset>
                      </wp:positionV>
                      <wp:extent cx="1987550" cy="336550"/>
                      <wp:effectExtent l="0" t="0" r="6350" b="6350"/>
                      <wp:wrapNone/>
                      <wp:docPr id="250690628" name="Textfeld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7550" cy="336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E49577" w14:textId="10614572" w:rsidR="00951B14" w:rsidRPr="00270C7C" w:rsidRDefault="00951B14" w:rsidP="00BF5C64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Anteile so verfeinern, </w:t>
                                  </w:r>
                                  <w:r w:rsidR="00DA052C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dass sie gleich eingeteilt sind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18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EC418" id="_x0000_s1648" type="#_x0000_t202" style="position:absolute;left:0;text-align:left;margin-left:247.3pt;margin-top:4.05pt;width:156.5pt;height:26.5pt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" fillcolor="#d8d8d8 [2732]" stroked="f" strokeweight=".5pt">
                      <v:textbox inset="2mm,1mm,2mm,.5mm">
                        <w:txbxContent>
                          <w:p w14:paraId="79E49577" w14:textId="10614572" w:rsidR="00951B14" w:rsidRPr="00270C7C" w:rsidRDefault="00951B14" w:rsidP="00BF5C64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Anteile so verfeinern, </w:t>
                            </w:r>
                            <w:r w:rsidR="00DA052C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dass sie gleich eingeteilt sind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0C7C" w:rsidRPr="007F4553">
              <w:rPr>
                <w:rFonts w:cstheme="minorHAnsi"/>
              </w:rPr>
              <w:t>Welche Überschrift passt zu welchem Schritt?</w:t>
            </w:r>
            <w:r w:rsidR="00807A93" w:rsidRPr="007F4553">
              <w:rPr>
                <w:rFonts w:cstheme="minorHAnsi"/>
              </w:rPr>
              <w:br/>
              <w:t>Ergänze sie oben und erkläre, was sie bedeuten.</w:t>
            </w:r>
          </w:p>
          <w:p w14:paraId="3BC17C7E" w14:textId="25A24A4C" w:rsidR="001C78C2" w:rsidRPr="007F4553" w:rsidRDefault="00275215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19520" behindDoc="0" locked="0" layoutInCell="1" allowOverlap="1" wp14:anchorId="19CB01CF" wp14:editId="78A27531">
                      <wp:simplePos x="0" y="0"/>
                      <wp:positionH relativeFrom="column">
                        <wp:posOffset>2428240</wp:posOffset>
                      </wp:positionH>
                      <wp:positionV relativeFrom="paragraph">
                        <wp:posOffset>100750</wp:posOffset>
                      </wp:positionV>
                      <wp:extent cx="467360" cy="306705"/>
                      <wp:effectExtent l="0" t="0" r="2540" b="0"/>
                      <wp:wrapNone/>
                      <wp:docPr id="2035158953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360" cy="306705"/>
                                <a:chOff x="14411" y="40240"/>
                                <a:chExt cx="467912" cy="307236"/>
                              </a:xfrm>
                            </wpg:grpSpPr>
                            <wps:wsp>
                              <wps:cNvPr id="1496033435" name="Textfeld 398"/>
                              <wps:cNvSpPr txBox="1"/>
                              <wps:spPr>
                                <a:xfrm>
                                  <a:off x="158894" y="1043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064E2A" w14:textId="77777777" w:rsidR="00275215" w:rsidRPr="00B60BFF" w:rsidRDefault="00275215" w:rsidP="00275215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 w:rsidRPr="00B60BFF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+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54226524" name="Gruppieren 374"/>
                              <wpg:cNvGrpSpPr/>
                              <wpg:grpSpPr>
                                <a:xfrm>
                                  <a:off x="14411" y="40240"/>
                                  <a:ext cx="467912" cy="307236"/>
                                  <a:chOff x="14411" y="40240"/>
                                  <a:chExt cx="467912" cy="307236"/>
                                </a:xfrm>
                              </wpg:grpSpPr>
                              <wpg:grpSp>
                                <wpg:cNvPr id="1114947855" name="Gruppieren 368"/>
                                <wpg:cNvGrpSpPr/>
                                <wpg:grpSpPr>
                                  <a:xfrm>
                                    <a:off x="14411" y="40455"/>
                                    <a:ext cx="189921" cy="307021"/>
                                    <a:chOff x="14569" y="27774"/>
                                    <a:chExt cx="192003" cy="349996"/>
                                  </a:xfrm>
                                </wpg:grpSpPr>
                                <wps:wsp>
                                  <wps:cNvPr id="892318463" name="Textfeld 3"/>
                                  <wps:cNvSpPr txBox="1"/>
                                  <wps:spPr>
                                    <a:xfrm>
                                      <a:off x="23728" y="27774"/>
                                      <a:ext cx="158406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5AE153" w14:textId="75C824F8" w:rsidR="00275215" w:rsidRPr="00B60BFF" w:rsidRDefault="00275215" w:rsidP="00275215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 w:rsidRPr="00B60BFF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7544631" name="Textfeld 3"/>
                                  <wps:cNvSpPr txBox="1"/>
                                  <wps:spPr>
                                    <a:xfrm>
                                      <a:off x="14569" y="213717"/>
                                      <a:ext cx="192003" cy="1640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68B3428" w14:textId="4E3F17A3" w:rsidR="00275215" w:rsidRPr="00B60BFF" w:rsidRDefault="00275215" w:rsidP="00275215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 w:rsidRPr="00B60BFF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02892547" name="Gerade Verbindung 2102892547"/>
                                  <wps:cNvCnPr/>
                                  <wps:spPr>
                                    <a:xfrm>
                                      <a:off x="50711" y="218126"/>
                                      <a:ext cx="109261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323688833" name="Gruppieren 372"/>
                                <wpg:cNvGrpSpPr/>
                                <wpg:grpSpPr>
                                  <a:xfrm>
                                    <a:off x="293237" y="40240"/>
                                    <a:ext cx="189086" cy="300035"/>
                                    <a:chOff x="290353" y="24842"/>
                                    <a:chExt cx="191290" cy="342532"/>
                                  </a:xfrm>
                                </wpg:grpSpPr>
                                <wps:wsp>
                                  <wps:cNvPr id="59086745" name="Textfeld 3"/>
                                  <wps:cNvSpPr txBox="1"/>
                                  <wps:spPr>
                                    <a:xfrm>
                                      <a:off x="305998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21515C9" w14:textId="4EB57CEF" w:rsidR="00275215" w:rsidRPr="00B60BFF" w:rsidRDefault="00275215" w:rsidP="00275215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 w:rsidRPr="00B60BFF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990352558" name="Textfeld 3"/>
                                  <wps:cNvSpPr txBox="1"/>
                                  <wps:spPr>
                                    <a:xfrm>
                                      <a:off x="290353" y="206205"/>
                                      <a:ext cx="191290" cy="1611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A96C859" w14:textId="5A5C669C" w:rsidR="00275215" w:rsidRPr="00B60BFF" w:rsidRDefault="00275215" w:rsidP="00275215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 w:rsidRPr="00B60BFF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12669858" name="Gerade Verbindung 1212669858"/>
                                  <wps:cNvCnPr/>
                                  <wps:spPr>
                                    <a:xfrm>
                                      <a:off x="326592" y="213955"/>
                                      <a:ext cx="10933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CB01CF" id="_x0000_s1649" style="position:absolute;margin-left:191.2pt;margin-top:7.95pt;width:36.8pt;height:24.15pt;z-index:253419520" coordorigin="14411,40240" coordsize="467912,3072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">
                      <v:shape id="_x0000_s1650" type="#_x0000_t202" style="position:absolute;left:158894;top:104345;width:157580;height:1713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1E064E2A" w14:textId="77777777" w:rsidR="00275215" w:rsidRPr="00B60BFF" w:rsidRDefault="00275215" w:rsidP="00275215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60BFF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+     </w:t>
                              </w:r>
                            </w:p>
                          </w:txbxContent>
                        </v:textbox>
                      </v:shape>
                      <v:group id="Gruppieren 374" o:spid="_x0000_s1651" style="position:absolute;left:14411;top:40240;width:467912;height:307236" coordorigin="14411,40240" coordsize="467912,3072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">
                        <v:group id="_x0000_s1652" style="position:absolute;left:14411;top:40455;width:189921;height:307021" coordorigin="14569,27774" coordsize="192003,3499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">
                          <v:shape id="Textfeld 3" o:spid="_x0000_s1653" type="#_x0000_t202" style="position:absolute;left:23728;top:27774;width:158406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F5AE153" w14:textId="75C824F8" w:rsidR="00275215" w:rsidRPr="00B60BFF" w:rsidRDefault="00275215" w:rsidP="002752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 w:rsidRPr="00B60BFF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54" type="#_x0000_t202" style="position:absolute;left:14569;top:213717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68B3428" w14:textId="4E3F17A3" w:rsidR="00275215" w:rsidRPr="00B60BFF" w:rsidRDefault="00275215" w:rsidP="002752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 w:rsidRPr="00B60BFF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2102892547" o:spid="_x0000_s1655" style="position:absolute;visibility:visible;mso-wrap-style:square" from="50711,218126" to="159972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656" style="position:absolute;left:293237;top:40240;width:189086;height:300035" coordorigin="290353,24842" coordsize="191290,342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">
                          <v:shape id="Textfeld 3" o:spid="_x0000_s1657" type="#_x0000_t202" style="position:absolute;left:305998;top:24842;width:159049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421515C9" w14:textId="4EB57CEF" w:rsidR="00275215" w:rsidRPr="00B60BFF" w:rsidRDefault="00275215" w:rsidP="002752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 w:rsidRPr="00B60BFF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58" type="#_x0000_t202" style="position:absolute;left:290353;top:206205;width:191290;height:1611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A96C859" w14:textId="5A5C669C" w:rsidR="00275215" w:rsidRPr="00B60BFF" w:rsidRDefault="00275215" w:rsidP="002752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 w:rsidRPr="00B60BFF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212669858" o:spid="_x0000_s1659" style="position:absolute;visibility:visible;mso-wrap-style:square" from="326592,213955" to="435928,2139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 w:rsidR="00FA3D8F"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128704" behindDoc="0" locked="0" layoutInCell="1" allowOverlap="1" wp14:anchorId="52B21D4F" wp14:editId="09997E4C">
                      <wp:simplePos x="0" y="0"/>
                      <wp:positionH relativeFrom="column">
                        <wp:posOffset>3751360</wp:posOffset>
                      </wp:positionH>
                      <wp:positionV relativeFrom="paragraph">
                        <wp:posOffset>163288</wp:posOffset>
                      </wp:positionV>
                      <wp:extent cx="1603259" cy="1016676"/>
                      <wp:effectExtent l="0" t="0" r="0" b="0"/>
                      <wp:wrapNone/>
                      <wp:docPr id="2127324834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3259" cy="1016676"/>
                                <a:chOff x="94527" y="0"/>
                                <a:chExt cx="1603259" cy="1016676"/>
                              </a:xfrm>
                            </wpg:grpSpPr>
                            <wps:wsp>
                              <wps:cNvPr id="157719594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527" y="276861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CA7E1F" w14:textId="77777777" w:rsidR="00FA3D8F" w:rsidRPr="00BA42B2" w:rsidRDefault="00FA3D8F" w:rsidP="00FA3D8F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35361336" name="Grafik 74">
                                  <a:hlinkClick r:id="rId12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6026859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555750" w14:textId="77777777" w:rsidR="00FA3D8F" w:rsidRPr="009F4661" w:rsidRDefault="00FA3D8F" w:rsidP="00FA3D8F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</w:t>
                                    </w:r>
                                    <w:proofErr w:type="spellStart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vam</w:t>
                                    </w:r>
                                    <w:proofErr w:type="spellEnd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2B21D4F" id="_x0000_s1660" style="position:absolute;margin-left:295.4pt;margin-top:12.85pt;width:126.25pt;height:80.05pt;z-index:253128704;mso-width-relative:margin" coordorigin="945" coordsize="16032,101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">
                      <v:shape id="Textfeld 7" o:spid="_x0000_s1661" type="#_x0000_t202" style="position:absolute;left:945;top:2768;width:7893;height:3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" filled="f" stroked="f">
                        <v:textbox>
                          <w:txbxContent>
                            <w:p w14:paraId="50CA7E1F" w14:textId="77777777" w:rsidR="00FA3D8F" w:rsidRPr="00BA42B2" w:rsidRDefault="00FA3D8F" w:rsidP="00FA3D8F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662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" o:button="t">
                        <v:fill o:detectmouseclick="t"/>
                        <v:imagedata r:id="rId28" o:title=""/>
                      </v:shape>
                      <v:shape id="_x0000_s1663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" filled="f" stroked="f" strokeweight=".5pt">
                        <v:textbox>
                          <w:txbxContent>
                            <w:p w14:paraId="03555750" w14:textId="77777777" w:rsidR="00FA3D8F" w:rsidRPr="009F4661" w:rsidRDefault="00FA3D8F" w:rsidP="00FA3D8F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C78C2" w:rsidRPr="007F4553" w14:paraId="493D7F7E" w14:textId="77777777" w:rsidTr="005143FE">
        <w:trPr>
          <w:gridAfter w:val="1"/>
          <w:wAfter w:w="176" w:type="dxa"/>
          <w:trHeight w:val="77"/>
        </w:trPr>
        <w:tc>
          <w:tcPr>
            <w:tcW w:w="672" w:type="dxa"/>
          </w:tcPr>
          <w:p w14:paraId="1D915E62" w14:textId="2A4ABED4" w:rsidR="001C78C2" w:rsidRPr="007F4553" w:rsidRDefault="003E024F" w:rsidP="00D22F3C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inline distT="0" distB="0" distL="0" distR="0" wp14:anchorId="2096202F" wp14:editId="10878670">
                      <wp:extent cx="275475" cy="197485"/>
                      <wp:effectExtent l="0" t="0" r="4445" b="5715"/>
                      <wp:docPr id="2038160948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95008341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62247626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983343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">
                        <v:imagedata r:id="rId23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6CDE9836" w14:textId="6C455C07" w:rsidR="001C78C2" w:rsidRPr="007F4553" w:rsidRDefault="001C78C2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c)</w:t>
            </w:r>
          </w:p>
        </w:tc>
        <w:tc>
          <w:tcPr>
            <w:tcW w:w="8187" w:type="dxa"/>
            <w:gridSpan w:val="5"/>
          </w:tcPr>
          <w:p w14:paraId="30031495" w14:textId="37EF4953" w:rsidR="001C78C2" w:rsidRPr="007F4553" w:rsidRDefault="00270C7C" w:rsidP="001C78C2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Bestimmt mit dem digitalen Bruchstreifen </w:t>
            </w:r>
          </w:p>
          <w:p w14:paraId="641ED6EA" w14:textId="1BAA512F" w:rsidR="001C78C2" w:rsidRPr="007F4553" w:rsidRDefault="001C78C2" w:rsidP="001C78C2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Beschreib</w:t>
            </w:r>
            <w:r w:rsidR="00F45187" w:rsidRPr="007F4553">
              <w:rPr>
                <w:rFonts w:asciiTheme="minorHAnsi" w:hAnsiTheme="minorHAnsi" w:cstheme="minorHAnsi"/>
              </w:rPr>
              <w:t>t</w:t>
            </w:r>
            <w:r w:rsidRPr="007F4553">
              <w:rPr>
                <w:rFonts w:asciiTheme="minorHAnsi" w:hAnsiTheme="minorHAnsi" w:cstheme="minorHAnsi"/>
              </w:rPr>
              <w:t>, w</w:t>
            </w:r>
            <w:r w:rsidR="0086740C" w:rsidRPr="007F4553">
              <w:rPr>
                <w:rFonts w:asciiTheme="minorHAnsi" w:hAnsiTheme="minorHAnsi" w:cstheme="minorHAnsi"/>
              </w:rPr>
              <w:t xml:space="preserve">ie ihr vorgeht: </w:t>
            </w:r>
          </w:p>
          <w:p w14:paraId="2C5B273C" w14:textId="7A1F1FA2" w:rsidR="00466243" w:rsidRPr="007F4553" w:rsidRDefault="00275215" w:rsidP="0086740C">
            <w:pPr>
              <w:pStyle w:val="Listenabsatz"/>
              <w:rPr>
                <w:rFonts w:cstheme="minorHAnsi"/>
              </w:rPr>
            </w:pPr>
            <w:r>
              <w:rPr>
                <w:rFonts w:cstheme="minorHAnsi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425664" behindDoc="0" locked="0" layoutInCell="1" allowOverlap="1" wp14:anchorId="392E9287" wp14:editId="6AC8BD97">
                      <wp:simplePos x="0" y="0"/>
                      <wp:positionH relativeFrom="column">
                        <wp:posOffset>1453235</wp:posOffset>
                      </wp:positionH>
                      <wp:positionV relativeFrom="paragraph">
                        <wp:posOffset>284895</wp:posOffset>
                      </wp:positionV>
                      <wp:extent cx="188595" cy="306070"/>
                      <wp:effectExtent l="0" t="0" r="1905" b="0"/>
                      <wp:wrapNone/>
                      <wp:docPr id="1568677186" name="Gruppieren 3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595" cy="306070"/>
                                <a:chOff x="290353" y="24842"/>
                                <a:chExt cx="191290" cy="342532"/>
                              </a:xfrm>
                            </wpg:grpSpPr>
                            <wps:wsp>
                              <wps:cNvPr id="896080095" name="Textfeld 3"/>
                              <wps:cNvSpPr txBox="1"/>
                              <wps:spPr>
                                <a:xfrm>
                                  <a:off x="305998" y="24842"/>
                                  <a:ext cx="159049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499947" w14:textId="77777777" w:rsidR="00275215" w:rsidRPr="008D5CC7" w:rsidRDefault="00275215" w:rsidP="0027521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1162837" name="Textfeld 3"/>
                              <wps:cNvSpPr txBox="1"/>
                              <wps:spPr>
                                <a:xfrm>
                                  <a:off x="290353" y="206205"/>
                                  <a:ext cx="191290" cy="1611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8A0E96" w14:textId="77777777" w:rsidR="00275215" w:rsidRPr="008D5CC7" w:rsidRDefault="00275215" w:rsidP="0027521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0781715" name="Gerade Verbindung 320781715"/>
                              <wps:cNvCnPr/>
                              <wps:spPr>
                                <a:xfrm>
                                  <a:off x="326592" y="213955"/>
                                  <a:ext cx="10933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2E9287" id="Gruppieren 372" o:spid="_x0000_s1664" style="position:absolute;left:0;text-align:left;margin-left:114.45pt;margin-top:22.45pt;width:14.85pt;height:24.1pt;z-index:253425664;mso-height-relative:margin" coordorigin="290353,24842" coordsize="191290,3425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">
                      <v:shape id="Textfeld 3" o:spid="_x0000_s1665" type="#_x0000_t202" style="position:absolute;left:305998;top:24842;width:159049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3499947" w14:textId="77777777" w:rsidR="00275215" w:rsidRPr="008D5CC7" w:rsidRDefault="00275215" w:rsidP="00275215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666" type="#_x0000_t202" style="position:absolute;left:290353;top:206205;width:191290;height:1611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98A0E96" w14:textId="77777777" w:rsidR="00275215" w:rsidRPr="008D5CC7" w:rsidRDefault="00275215" w:rsidP="00275215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320781715" o:spid="_x0000_s1667" style="position:absolute;visibility:visible;mso-wrap-style:square" from="326592,213955" to="435928,2139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cstheme="minorHAnsi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424640" behindDoc="0" locked="0" layoutInCell="1" allowOverlap="1" wp14:anchorId="487AFFEE" wp14:editId="0B76E1FF">
                      <wp:simplePos x="0" y="0"/>
                      <wp:positionH relativeFrom="column">
                        <wp:posOffset>1071635</wp:posOffset>
                      </wp:positionH>
                      <wp:positionV relativeFrom="paragraph">
                        <wp:posOffset>284895</wp:posOffset>
                      </wp:positionV>
                      <wp:extent cx="189697" cy="313218"/>
                      <wp:effectExtent l="0" t="0" r="1270" b="4445"/>
                      <wp:wrapNone/>
                      <wp:docPr id="292031648" name="Gruppieren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697" cy="313218"/>
                                <a:chOff x="14569" y="27774"/>
                                <a:chExt cx="192003" cy="349996"/>
                              </a:xfrm>
                            </wpg:grpSpPr>
                            <wps:wsp>
                              <wps:cNvPr id="1042115734" name="Textfeld 3"/>
                              <wps:cNvSpPr txBox="1"/>
                              <wps:spPr>
                                <a:xfrm>
                                  <a:off x="23728" y="27774"/>
                                  <a:ext cx="158406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7EA056" w14:textId="77777777" w:rsidR="00275215" w:rsidRPr="008D5CC7" w:rsidRDefault="00275215" w:rsidP="0027521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5602465" name="Textfeld 3"/>
                              <wps:cNvSpPr txBox="1"/>
                              <wps:spPr>
                                <a:xfrm>
                                  <a:off x="14569" y="213717"/>
                                  <a:ext cx="192003" cy="164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D9A988" w14:textId="77777777" w:rsidR="00275215" w:rsidRPr="008D5CC7" w:rsidRDefault="00275215" w:rsidP="0027521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9860671" name="Gerade Verbindung 1509860671"/>
                              <wps:cNvCnPr/>
                              <wps:spPr>
                                <a:xfrm>
                                  <a:off x="50711" y="218126"/>
                                  <a:ext cx="10926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7AFFEE" id="_x0000_s1668" style="position:absolute;left:0;text-align:left;margin-left:84.4pt;margin-top:22.45pt;width:14.95pt;height:24.65pt;z-index:253424640;mso-height-relative:margin" coordorigin="14569,27774" coordsize="192003,3499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">
                      <v:shape id="Textfeld 3" o:spid="_x0000_s1669" type="#_x0000_t202" style="position:absolute;left:23728;top:27774;width:158406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67EA056" w14:textId="77777777" w:rsidR="00275215" w:rsidRPr="008D5CC7" w:rsidRDefault="00275215" w:rsidP="00275215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70" type="#_x0000_t202" style="position:absolute;left:14569;top:213717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2D9A988" w14:textId="77777777" w:rsidR="00275215" w:rsidRPr="008D5CC7" w:rsidRDefault="00275215" w:rsidP="00275215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509860671" o:spid="_x0000_s1671" style="position:absolute;visibility:visible;mso-wrap-style:square" from="50711,218126" to="159972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C78C2" w:rsidRPr="007F4553">
              <w:rPr>
                <w:rFonts w:cstheme="minorHAnsi"/>
              </w:rPr>
              <w:t xml:space="preserve">Was hat der Streifen, in dem man die </w:t>
            </w:r>
            <w:r w:rsidR="00951B14" w:rsidRPr="007F4553">
              <w:rPr>
                <w:rFonts w:cstheme="minorHAnsi"/>
              </w:rPr>
              <w:t xml:space="preserve">Ergebnisse </w:t>
            </w:r>
            <w:r w:rsidR="001C78C2" w:rsidRPr="007F4553">
              <w:rPr>
                <w:rFonts w:cstheme="minorHAnsi"/>
              </w:rPr>
              <w:t xml:space="preserve">ablesen kann, </w:t>
            </w:r>
            <w:r w:rsidR="00BF5C64" w:rsidRPr="007F4553">
              <w:rPr>
                <w:rFonts w:cstheme="minorHAnsi"/>
              </w:rPr>
              <w:br/>
            </w:r>
            <w:r w:rsidR="001C78C2" w:rsidRPr="007F4553">
              <w:rPr>
                <w:rFonts w:cstheme="minorHAnsi"/>
              </w:rPr>
              <w:t xml:space="preserve">mit dem Viertel- und dem </w:t>
            </w:r>
            <w:r w:rsidR="00BF5C64" w:rsidRPr="007F4553">
              <w:rPr>
                <w:rFonts w:cstheme="minorHAnsi"/>
              </w:rPr>
              <w:t>Sechstel</w:t>
            </w:r>
            <w:r w:rsidR="001C78C2" w:rsidRPr="007F4553">
              <w:rPr>
                <w:rFonts w:cstheme="minorHAnsi"/>
              </w:rPr>
              <w:t xml:space="preserve">-Streifen zu tun? </w:t>
            </w:r>
          </w:p>
          <w:p w14:paraId="63FFAB10" w14:textId="6AE9D038" w:rsidR="00466243" w:rsidRPr="007F4553" w:rsidRDefault="001C78C2" w:rsidP="0086740C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Wie könntet </w:t>
            </w:r>
            <w:r w:rsidR="00F45187" w:rsidRPr="007F4553">
              <w:rPr>
                <w:rFonts w:cstheme="minorHAnsi"/>
              </w:rPr>
              <w:t>ihr</w:t>
            </w:r>
            <w:r w:rsidR="00BF5C64" w:rsidRPr="007F4553">
              <w:rPr>
                <w:rFonts w:cstheme="minorHAnsi"/>
              </w:rPr>
              <w:t xml:space="preserve"> </w:t>
            </w:r>
            <w:r w:rsidR="00275215">
              <w:rPr>
                <w:rFonts w:cstheme="minorHAnsi"/>
              </w:rPr>
              <w:t xml:space="preserve">   </w:t>
            </w:r>
            <w:r w:rsidRPr="007F4553">
              <w:rPr>
                <w:rFonts w:cstheme="minorHAnsi"/>
              </w:rPr>
              <w:t xml:space="preserve"> </w:t>
            </w:r>
            <w:r w:rsidR="00275215">
              <w:rPr>
                <w:rFonts w:cstheme="minorHAnsi"/>
              </w:rPr>
              <w:t xml:space="preserve"> </w:t>
            </w:r>
            <w:r w:rsidRPr="007F4553">
              <w:rPr>
                <w:rFonts w:cstheme="minorHAnsi"/>
              </w:rPr>
              <w:t xml:space="preserve">und </w:t>
            </w:r>
            <w:r w:rsidR="00275215">
              <w:rPr>
                <w:rFonts w:cstheme="minorHAnsi"/>
              </w:rPr>
              <w:t xml:space="preserve">  </w:t>
            </w:r>
            <w:r w:rsidRPr="007F4553">
              <w:rPr>
                <w:rFonts w:cstheme="minorHAnsi"/>
              </w:rPr>
              <w:t xml:space="preserve"> </w:t>
            </w:r>
            <w:r w:rsidR="00275215">
              <w:rPr>
                <w:rFonts w:cstheme="minorHAnsi"/>
              </w:rPr>
              <w:t xml:space="preserve"> </w:t>
            </w:r>
            <w:r w:rsidRPr="007F4553">
              <w:rPr>
                <w:rFonts w:cstheme="minorHAnsi"/>
              </w:rPr>
              <w:t xml:space="preserve">anders schreiben? Warum geht das? </w:t>
            </w:r>
          </w:p>
          <w:p w14:paraId="5B363482" w14:textId="77777777" w:rsidR="001C78C2" w:rsidRPr="007F4553" w:rsidRDefault="0086740C" w:rsidP="00B60BFF">
            <w:pPr>
              <w:spacing w:before="60"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w:drawing>
                <wp:anchor distT="0" distB="0" distL="114300" distR="114300" simplePos="0" relativeHeight="253332480" behindDoc="0" locked="0" layoutInCell="1" allowOverlap="1" wp14:anchorId="0D57CF24" wp14:editId="7B871E11">
                  <wp:simplePos x="0" y="0"/>
                  <wp:positionH relativeFrom="column">
                    <wp:posOffset>4395470</wp:posOffset>
                  </wp:positionH>
                  <wp:positionV relativeFrom="paragraph">
                    <wp:posOffset>180434</wp:posOffset>
                  </wp:positionV>
                  <wp:extent cx="665748" cy="665748"/>
                  <wp:effectExtent l="0" t="0" r="0" b="0"/>
                  <wp:wrapNone/>
                  <wp:docPr id="1606805421" name="Grafik 76" descr="Vorschau Ihres QR Code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805421" name="Grafik 76" descr="Vorschau Ihres QR Code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48" cy="66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78C2" w:rsidRPr="007F4553">
              <w:rPr>
                <w:rFonts w:cstheme="minorHAnsi"/>
              </w:rPr>
              <w:t>Schreib</w:t>
            </w:r>
            <w:r w:rsidR="00F45187" w:rsidRPr="007F4553">
              <w:rPr>
                <w:rFonts w:cstheme="minorHAnsi"/>
              </w:rPr>
              <w:t>t</w:t>
            </w:r>
            <w:r w:rsidR="001C78C2" w:rsidRPr="007F4553">
              <w:rPr>
                <w:rFonts w:cstheme="minorHAnsi"/>
              </w:rPr>
              <w:t xml:space="preserve"> die Aufgaben für den neuen Streifen mit Ergebnis auf.</w:t>
            </w:r>
          </w:p>
          <w:p w14:paraId="32823BD1" w14:textId="04249194" w:rsidR="0016029F" w:rsidRPr="007F4553" w:rsidRDefault="0016029F" w:rsidP="001C78C2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</w:tc>
      </w:tr>
      <w:tr w:rsidR="00EE2FAD" w:rsidRPr="007F4553" w14:paraId="4075899D" w14:textId="77777777" w:rsidTr="005143FE">
        <w:trPr>
          <w:gridAfter w:val="1"/>
          <w:wAfter w:w="176" w:type="dxa"/>
          <w:trHeight w:val="77"/>
        </w:trPr>
        <w:tc>
          <w:tcPr>
            <w:tcW w:w="672" w:type="dxa"/>
          </w:tcPr>
          <w:p w14:paraId="4814BC25" w14:textId="77777777" w:rsidR="00EE2FAD" w:rsidRPr="007F4553" w:rsidRDefault="00EE2FAD" w:rsidP="00EE2FAD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eastAsia="Calibri" w:cstheme="minorHAnsi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331456" behindDoc="0" locked="0" layoutInCell="1" allowOverlap="1" wp14:anchorId="583F38A9" wp14:editId="02D95BD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229870" cy="167640"/>
                      <wp:effectExtent l="0" t="0" r="0" b="0"/>
                      <wp:wrapNone/>
                      <wp:docPr id="321311317" name="Gruppieren 71">
                        <a:hlinkClick xmlns:a="http://schemas.openxmlformats.org/drawingml/2006/main" r:id="rId1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1559557837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5036193" name="Dreieck 7">
                                <a:hlinkClick r:id="rId32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A3B7F5" id="Gruppieren 71" o:spid="_x0000_s1026" href="https://mathe-sicher-koennen.dzlm.de/erklaervideos?nid=758" style="position:absolute;margin-left:0;margin-top:.1pt;width:18.1pt;height:13.2pt;z-index:253331456" coordorigin=",266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&#13;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" fillcolor="#327a86" stroked="f" strokeweight="1pt">
                        <v:stroke joinstyle="miter"/>
                      </v:roundrect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&#13;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  <w:r w:rsidRPr="007F4553">
              <w:rPr>
                <w:rFonts w:cstheme="minorHAnsi"/>
                <w:noProof/>
              </w:rPr>
              <w:t xml:space="preserve">        </w:t>
            </w:r>
          </w:p>
          <w:p w14:paraId="2712ABC9" w14:textId="2A59BF92" w:rsidR="00EE2FAD" w:rsidRPr="007F4553" w:rsidRDefault="00EE2FAD" w:rsidP="00EE2FAD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  <w:r w:rsidRPr="007F4553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B4</w:t>
            </w:r>
            <w:r w:rsidR="00586FB0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-</w:t>
            </w:r>
            <w:r w:rsidR="003D651A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2</w:t>
            </w:r>
          </w:p>
        </w:tc>
        <w:tc>
          <w:tcPr>
            <w:tcW w:w="426" w:type="dxa"/>
          </w:tcPr>
          <w:p w14:paraId="1255055B" w14:textId="63D61B5A" w:rsidR="00EE2FAD" w:rsidRPr="007F4553" w:rsidRDefault="00EE2FAD" w:rsidP="00EE2FAD">
            <w:pPr>
              <w:pStyle w:val="berschrift4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d)</w:t>
            </w:r>
          </w:p>
        </w:tc>
        <w:tc>
          <w:tcPr>
            <w:tcW w:w="8187" w:type="dxa"/>
            <w:gridSpan w:val="5"/>
          </w:tcPr>
          <w:p w14:paraId="1807F402" w14:textId="4A2736C7" w:rsidR="0086740C" w:rsidRPr="007F4553" w:rsidRDefault="00EE2FAD" w:rsidP="00EE2FAD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</w:rPr>
              <w:t>Schau</w:t>
            </w:r>
            <w:r w:rsidR="0086740C" w:rsidRPr="007F4553">
              <w:rPr>
                <w:rFonts w:cstheme="minorHAnsi"/>
              </w:rPr>
              <w:t>t</w:t>
            </w:r>
            <w:r w:rsidRPr="007F4553">
              <w:rPr>
                <w:rFonts w:cstheme="minorHAnsi"/>
              </w:rPr>
              <w:t xml:space="preserve"> das Erklärvideo</w:t>
            </w:r>
            <w:r w:rsidR="009F47CE" w:rsidRPr="007F4553">
              <w:rPr>
                <w:rFonts w:cstheme="minorHAnsi"/>
              </w:rPr>
              <w:t xml:space="preserve"> zu zweit</w:t>
            </w:r>
            <w:r w:rsidR="0086740C" w:rsidRPr="007F4553">
              <w:rPr>
                <w:rFonts w:cstheme="minorHAnsi"/>
              </w:rPr>
              <w:t xml:space="preserve">, erklärt euch gegenseitig das Video </w:t>
            </w:r>
          </w:p>
          <w:p w14:paraId="62BB2489" w14:textId="29AA0FAE" w:rsidR="00EE2FAD" w:rsidRPr="007F4553" w:rsidRDefault="006C4692" w:rsidP="0086740C">
            <w:pPr>
              <w:spacing w:line="240" w:lineRule="atLeast"/>
              <w:rPr>
                <w:rFonts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42752" behindDoc="0" locked="0" layoutInCell="1" allowOverlap="1" wp14:anchorId="07DB6BB5" wp14:editId="689A4B44">
                      <wp:simplePos x="0" y="0"/>
                      <wp:positionH relativeFrom="column">
                        <wp:posOffset>4012631</wp:posOffset>
                      </wp:positionH>
                      <wp:positionV relativeFrom="paragraph">
                        <wp:posOffset>294136</wp:posOffset>
                      </wp:positionV>
                      <wp:extent cx="1296072" cy="385429"/>
                      <wp:effectExtent l="0" t="0" r="0" b="0"/>
                      <wp:wrapNone/>
                      <wp:docPr id="70302087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72" cy="3854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B2D6BB" w14:textId="2845FFA1" w:rsidR="006C4692" w:rsidRPr="00D73E4B" w:rsidRDefault="006C4692" w:rsidP="006C4692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hyperlink r:id="rId58" w:history="1">
                                    <w:r w:rsidRPr="00D73E4B">
                                      <w:rPr>
                                        <w:rStyle w:val="Hyperlink"/>
                                        <w:sz w:val="13"/>
                                        <w:szCs w:val="13"/>
                                        <w:u w:val="none"/>
                                      </w:rPr>
                                      <w:t>mathe-sicher-koennen.dzlm.de/</w:t>
                                    </w:r>
                                    <w:r w:rsidR="00D73E4B" w:rsidRPr="00D73E4B">
                                      <w:rPr>
                                        <w:rStyle w:val="Hyperlink"/>
                                        <w:sz w:val="13"/>
                                        <w:szCs w:val="13"/>
                                        <w:u w:val="non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73E4B">
                                      <w:rPr>
                                        <w:rStyle w:val="Hyperlink"/>
                                        <w:sz w:val="13"/>
                                        <w:szCs w:val="13"/>
                                        <w:u w:val="none"/>
                                      </w:rPr>
                                      <w:t>erklaervideos?nid</w:t>
                                    </w:r>
                                    <w:proofErr w:type="spellEnd"/>
                                    <w:r w:rsidRPr="00D73E4B">
                                      <w:rPr>
                                        <w:rStyle w:val="Hyperlink"/>
                                        <w:sz w:val="13"/>
                                        <w:szCs w:val="13"/>
                                        <w:u w:val="none"/>
                                      </w:rPr>
                                      <w:t>=758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7DB6BB5" id="Textfeld 73" o:spid="_x0000_s1672" type="#_x0000_t202" style="position:absolute;margin-left:315.95pt;margin-top:23.15pt;width:102.05pt;height:30.35pt;z-index:25364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" filled="f" stroked="f" strokeweight=".5pt">
                      <v:textbox>
                        <w:txbxContent>
                          <w:p w14:paraId="55B2D6BB" w14:textId="2845FFA1" w:rsidR="006C4692" w:rsidRPr="00D73E4B" w:rsidRDefault="006C4692" w:rsidP="006C4692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D73E4B">
                              <w:rPr>
                                <w:color w:val="327A86"/>
                                <w:sz w:val="13"/>
                                <w:szCs w:val="13"/>
                              </w:rPr>
                              <w:fldChar w:fldCharType="begin"/>
                            </w:r>
                            <w:r w:rsidR="00D73E4B" w:rsidRPr="00D73E4B">
                              <w:rPr>
                                <w:color w:val="327A86"/>
                                <w:sz w:val="13"/>
                                <w:szCs w:val="13"/>
                              </w:rPr>
                              <w:instrText>HYPERLINK "https://mathe-sicher-koennen.dzlm.de/erklaervideos?nid=758"</w:instrText>
                            </w:r>
                            <w:r w:rsidR="00D73E4B" w:rsidRPr="00D73E4B">
                              <w:rPr>
                                <w:color w:val="327A86"/>
                                <w:sz w:val="13"/>
                                <w:szCs w:val="13"/>
                              </w:rPr>
                            </w:r>
                            <w:r w:rsidRPr="00D73E4B">
                              <w:rPr>
                                <w:color w:val="327A86"/>
                                <w:sz w:val="13"/>
                                <w:szCs w:val="13"/>
                              </w:rPr>
                              <w:fldChar w:fldCharType="separate"/>
                            </w:r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mathe-</w:t>
                            </w:r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s</w:t>
                            </w:r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ich</w:t>
                            </w:r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e</w:t>
                            </w:r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r-koenn</w:t>
                            </w:r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e</w:t>
                            </w:r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n.dzlm.de/</w:t>
                            </w:r>
                            <w:r w:rsidR="00D73E4B"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e</w:t>
                            </w:r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rklaervideos?nid</w:t>
                            </w:r>
                            <w:proofErr w:type="spellEnd"/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=758</w:t>
                            </w:r>
                            <w:r w:rsidRPr="00D73E4B">
                              <w:rPr>
                                <w:color w:val="327A86"/>
                                <w:sz w:val="13"/>
                                <w:szCs w:val="13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2FAD" w:rsidRPr="007F4553">
              <w:rPr>
                <w:rFonts w:cstheme="minorHAnsi"/>
              </w:rPr>
              <w:t>und bearbeite</w:t>
            </w:r>
            <w:r w:rsidR="009F47CE" w:rsidRPr="007F4553">
              <w:rPr>
                <w:rFonts w:cstheme="minorHAnsi"/>
              </w:rPr>
              <w:t>t</w:t>
            </w:r>
            <w:r w:rsidR="00EE2FAD" w:rsidRPr="007F4553">
              <w:rPr>
                <w:rFonts w:cstheme="minorHAnsi"/>
              </w:rPr>
              <w:t xml:space="preserve"> die Aufgabe</w:t>
            </w:r>
            <w:r w:rsidR="003F652D">
              <w:rPr>
                <w:rFonts w:cstheme="minorHAnsi"/>
              </w:rPr>
              <w:t xml:space="preserve">n am Ende des </w:t>
            </w:r>
            <w:r w:rsidR="00EE2FAD" w:rsidRPr="007F4553">
              <w:rPr>
                <w:rFonts w:cstheme="minorHAnsi"/>
              </w:rPr>
              <w:t>Video</w:t>
            </w:r>
            <w:r w:rsidR="003F652D">
              <w:rPr>
                <w:rFonts w:cstheme="minorHAnsi"/>
              </w:rPr>
              <w:t>s</w:t>
            </w:r>
            <w:r w:rsidR="00EE2FAD" w:rsidRPr="007F4553">
              <w:rPr>
                <w:rFonts w:cstheme="minorHAnsi"/>
              </w:rPr>
              <w:t>.</w:t>
            </w:r>
            <w:r w:rsidR="00EE2FAD" w:rsidRPr="007F4553">
              <w:rPr>
                <w:rFonts w:cstheme="minorHAnsi"/>
                <w:noProof/>
              </w:rPr>
              <w:t xml:space="preserve"> </w:t>
            </w:r>
          </w:p>
        </w:tc>
      </w:tr>
      <w:tr w:rsidR="00EE2FAD" w:rsidRPr="007F4553" w14:paraId="19D1C6B3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4C441354" w14:textId="77777777" w:rsidR="00EE2FAD" w:rsidRPr="007F4553" w:rsidRDefault="00EE2FAD" w:rsidP="00EE2FAD">
            <w:pPr>
              <w:pStyle w:val="berschriftTeilaufgaben"/>
              <w:pageBreakBefore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lastRenderedPageBreak/>
              <w:t>2.2</w:t>
            </w:r>
          </w:p>
        </w:tc>
        <w:tc>
          <w:tcPr>
            <w:tcW w:w="8613" w:type="dxa"/>
            <w:gridSpan w:val="6"/>
          </w:tcPr>
          <w:p w14:paraId="6AA6545B" w14:textId="648A92C4" w:rsidR="00EE2FAD" w:rsidRPr="007F4553" w:rsidRDefault="00EE2FAD" w:rsidP="00EE2FAD">
            <w:pPr>
              <w:pStyle w:val="berschriftTeilaufgaben"/>
              <w:pageBreakBefore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 xml:space="preserve">Mit Bruchstreifen </w:t>
            </w:r>
            <w:r w:rsidR="00DA052C" w:rsidRPr="007F4553">
              <w:rPr>
                <w:rFonts w:asciiTheme="minorHAnsi" w:hAnsiTheme="minorHAnsi" w:cstheme="minorHAnsi"/>
                <w:color w:val="327A86" w:themeColor="text2"/>
              </w:rPr>
              <w:t xml:space="preserve">im Kopf </w:t>
            </w:r>
            <w:r w:rsidRPr="007F4553">
              <w:rPr>
                <w:rFonts w:asciiTheme="minorHAnsi" w:hAnsiTheme="minorHAnsi" w:cstheme="minorHAnsi"/>
                <w:color w:val="327A86" w:themeColor="text2"/>
              </w:rPr>
              <w:t xml:space="preserve">addieren </w:t>
            </w:r>
          </w:p>
          <w:p w14:paraId="09FF14E8" w14:textId="5656D2F4" w:rsidR="00EE2FAD" w:rsidRPr="007F4553" w:rsidRDefault="00EE2FAD" w:rsidP="00EE2FAD">
            <w:pPr>
              <w:pStyle w:val="berschriftTeilaufgaben"/>
              <w:pageBreakBefore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</w:tr>
      <w:tr w:rsidR="00EE2FAD" w:rsidRPr="007F4553" w14:paraId="6F7E749C" w14:textId="77777777" w:rsidTr="005143FE">
        <w:trPr>
          <w:gridAfter w:val="1"/>
          <w:wAfter w:w="176" w:type="dxa"/>
          <w:trHeight w:val="624"/>
        </w:trPr>
        <w:tc>
          <w:tcPr>
            <w:tcW w:w="672" w:type="dxa"/>
          </w:tcPr>
          <w:p w14:paraId="1FC08045" w14:textId="77777777" w:rsidR="00EE2FAD" w:rsidRPr="007F4553" w:rsidRDefault="00EE2FAD" w:rsidP="00EE2FAD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3C2FFBE8" wp14:editId="4AAD75A5">
                  <wp:extent cx="360000" cy="272386"/>
                  <wp:effectExtent l="0" t="0" r="2540" b="0"/>
                  <wp:docPr id="850007563" name="Grafik 850007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705963B" w14:textId="77777777" w:rsidR="00EE2FAD" w:rsidRPr="007F4553" w:rsidRDefault="00EE2FAD" w:rsidP="00EE2FAD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a)</w:t>
            </w:r>
          </w:p>
          <w:p w14:paraId="6C6133FE" w14:textId="77777777" w:rsidR="00EE2FAD" w:rsidRPr="007F4553" w:rsidRDefault="00EE2FAD" w:rsidP="00EE2FAD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8187" w:type="dxa"/>
            <w:gridSpan w:val="5"/>
          </w:tcPr>
          <w:p w14:paraId="681479F4" w14:textId="36752D6C" w:rsidR="00EE2FAD" w:rsidRPr="007F4553" w:rsidRDefault="00EE2FAD" w:rsidP="00EE2FAD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Löse wie Emily mit der Streifentafel oder den digitalen Bruchstreifen. </w:t>
            </w:r>
            <w:r w:rsidR="003250D9" w:rsidRPr="007F4553">
              <w:rPr>
                <w:rFonts w:asciiTheme="minorHAnsi" w:hAnsiTheme="minorHAnsi" w:cstheme="minorHAnsi"/>
              </w:rPr>
              <w:t xml:space="preserve">Einige Streifen werden nicht dargestellt, dann </w:t>
            </w:r>
            <w:r w:rsidR="00650A78" w:rsidRPr="007F4553">
              <w:rPr>
                <w:rFonts w:asciiTheme="minorHAnsi" w:hAnsiTheme="minorHAnsi" w:cstheme="minorHAnsi"/>
              </w:rPr>
              <w:t xml:space="preserve">stelle dir </w:t>
            </w:r>
            <w:r w:rsidR="003250D9" w:rsidRPr="007F4553">
              <w:rPr>
                <w:rFonts w:asciiTheme="minorHAnsi" w:hAnsiTheme="minorHAnsi" w:cstheme="minorHAnsi"/>
              </w:rPr>
              <w:t>d</w:t>
            </w:r>
            <w:r w:rsidR="00650A78" w:rsidRPr="007F4553">
              <w:rPr>
                <w:rFonts w:asciiTheme="minorHAnsi" w:hAnsiTheme="minorHAnsi" w:cstheme="minorHAnsi"/>
              </w:rPr>
              <w:t xml:space="preserve">ie </w:t>
            </w:r>
            <w:r w:rsidR="003250D9" w:rsidRPr="007F4553">
              <w:rPr>
                <w:rFonts w:asciiTheme="minorHAnsi" w:hAnsiTheme="minorHAnsi" w:cstheme="minorHAnsi"/>
              </w:rPr>
              <w:t xml:space="preserve">Streifen im Kopf vor. </w:t>
            </w:r>
            <w:r w:rsidR="005143FE">
              <w:rPr>
                <w:rFonts w:asciiTheme="minorHAnsi" w:hAnsiTheme="minorHAnsi" w:cstheme="minorHAnsi"/>
              </w:rPr>
              <w:t>Kürze die Ergebnisse.</w:t>
            </w:r>
          </w:p>
          <w:p w14:paraId="74976805" w14:textId="5A181472" w:rsidR="00CA0887" w:rsidRPr="007F4553" w:rsidRDefault="00B60BFF" w:rsidP="00EE2FAD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27712" behindDoc="0" locked="0" layoutInCell="1" allowOverlap="1" wp14:anchorId="365A3DB7" wp14:editId="1D841D3D">
                      <wp:simplePos x="0" y="0"/>
                      <wp:positionH relativeFrom="column">
                        <wp:posOffset>257370</wp:posOffset>
                      </wp:positionH>
                      <wp:positionV relativeFrom="paragraph">
                        <wp:posOffset>152107</wp:posOffset>
                      </wp:positionV>
                      <wp:extent cx="471805" cy="287655"/>
                      <wp:effectExtent l="0" t="0" r="0" b="4445"/>
                      <wp:wrapNone/>
                      <wp:docPr id="293425548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805" cy="287655"/>
                                <a:chOff x="9082" y="0"/>
                                <a:chExt cx="472263" cy="287960"/>
                              </a:xfrm>
                            </wpg:grpSpPr>
                            <wpg:grpSp>
                              <wpg:cNvPr id="1635368917" name="Gruppieren 1635368917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1812348163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3FCD1F" w14:textId="77777777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4234247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ACE61F" w14:textId="39AACBEE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64873681" name="Gerade Verbindung 1164873681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53555991" name="Gruppieren 1753555991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1757372457" name="Gruppieren 1757372457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525861454" name="Gruppieren 1525861454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2118078365" name="Textfeld 3"/>
                                    <wps:cNvSpPr txBox="1"/>
                                    <wps:spPr>
                                      <a:xfrm>
                                        <a:off x="285467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04EE28" w14:textId="7777777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57611708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314588" w14:textId="6FD8661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53805899" name="Gerade Verbindung 2053805899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784017706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7453371" w14:textId="77777777" w:rsidR="00CA0887" w:rsidRDefault="00CA0887" w:rsidP="00CA0887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70289971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D3695E" w14:textId="77777777" w:rsidR="00CA0887" w:rsidRDefault="00CA0887" w:rsidP="00CA088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5A3DB7" id="Gruppieren 717" o:spid="_x0000_s1673" style="position:absolute;margin-left:20.25pt;margin-top:12pt;width:37.15pt;height:22.65pt;z-index:253427712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">
                      <v:group id="Gruppieren 1635368917" o:spid="_x0000_s1674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">
                        <v:shape id="Textfeld 3" o:spid="_x0000_s1675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C3FCD1F" w14:textId="77777777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676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6ACE61F" w14:textId="39AACBEE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Gerade Verbindung 1164873681" o:spid="_x0000_s1677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753555991" o:spid="_x0000_s1678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">
                        <v:group id="Gruppieren 1757372457" o:spid="_x0000_s1679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">
                          <v:group id="Gruppieren 1525861454" o:spid="_x0000_s1680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">
                            <v:shape id="Textfeld 3" o:spid="_x0000_s1681" type="#_x0000_t202" style="position:absolute;left:285467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5204EE28" w14:textId="7777777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682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22314588" w14:textId="6FD8661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053805899" o:spid="_x0000_s1683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684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57453371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685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14D3695E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A0887"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29760" behindDoc="0" locked="0" layoutInCell="1" allowOverlap="1" wp14:anchorId="025FA9F2" wp14:editId="70627ECB">
                      <wp:simplePos x="0" y="0"/>
                      <wp:positionH relativeFrom="column">
                        <wp:posOffset>1667227</wp:posOffset>
                      </wp:positionH>
                      <wp:positionV relativeFrom="paragraph">
                        <wp:posOffset>167019</wp:posOffset>
                      </wp:positionV>
                      <wp:extent cx="472219" cy="287655"/>
                      <wp:effectExtent l="0" t="0" r="0" b="4445"/>
                      <wp:wrapNone/>
                      <wp:docPr id="1731904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2219" cy="287655"/>
                                <a:chOff x="9082" y="0"/>
                                <a:chExt cx="472263" cy="287960"/>
                              </a:xfrm>
                            </wpg:grpSpPr>
                            <wpg:grpSp>
                              <wpg:cNvPr id="654588804" name="Gruppieren 654588804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796032880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41B625" w14:textId="0DA71AD6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  <w:r w:rsidR="005143FE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5216643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9ABFC3" w14:textId="5EBD40CF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  <w:r w:rsidR="005143FE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084121919" name="Gerade Verbindung 1084121919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48957925" name="Gruppieren 548957925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1720074599" name="Gruppieren 1720074599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223586776" name="Gruppieren 1223586776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166238907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11B7BB" w14:textId="7777777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410428618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0D4785" w14:textId="3463320B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60385905" name="Gerade Verbindung 1460385905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62568941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7B01C37" w14:textId="77777777" w:rsidR="00CA0887" w:rsidRDefault="00CA0887" w:rsidP="00CA0887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97564737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A0E270" w14:textId="77777777" w:rsidR="00CA0887" w:rsidRDefault="00CA0887" w:rsidP="00CA088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5FA9F2" id="_x0000_s1686" style="position:absolute;margin-left:131.3pt;margin-top:13.15pt;width:37.2pt;height:22.65pt;z-index:253429760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">
                      <v:group id="Gruppieren 654588804" o:spid="_x0000_s1687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">
                        <v:shape id="Textfeld 3" o:spid="_x0000_s1688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E41B625" w14:textId="0DA71AD6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="005143FE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3" o:spid="_x0000_s1689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99ABFC3" w14:textId="5EBD40CF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="005143FE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line id="Gerade Verbindung 1084121919" o:spid="_x0000_s1690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548957925" o:spid="_x0000_s1691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">
                        <v:group id="Gruppieren 1720074599" o:spid="_x0000_s1692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">
                          <v:group id="Gruppieren 1223586776" o:spid="_x0000_s1693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">
                            <v:shape id="Textfeld 3" o:spid="_x0000_s1694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3111B7BB" w14:textId="7777777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695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2D0D4785" w14:textId="3463320B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460385905" o:spid="_x0000_s1696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697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77B01C37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698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7AA0E270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A0887"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33856" behindDoc="0" locked="0" layoutInCell="1" allowOverlap="1" wp14:anchorId="415F085C" wp14:editId="77FDCB12">
                      <wp:simplePos x="0" y="0"/>
                      <wp:positionH relativeFrom="column">
                        <wp:posOffset>3533775</wp:posOffset>
                      </wp:positionH>
                      <wp:positionV relativeFrom="paragraph">
                        <wp:posOffset>154520</wp:posOffset>
                      </wp:positionV>
                      <wp:extent cx="471805" cy="287655"/>
                      <wp:effectExtent l="0" t="0" r="0" b="4445"/>
                      <wp:wrapNone/>
                      <wp:docPr id="426105016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805" cy="287655"/>
                                <a:chOff x="9082" y="0"/>
                                <a:chExt cx="472263" cy="287960"/>
                              </a:xfrm>
                            </wpg:grpSpPr>
                            <wpg:grpSp>
                              <wpg:cNvPr id="2017642209" name="Gruppieren 2017642209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51578653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293DC2" w14:textId="4DA71A99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63297096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350304" w14:textId="0F8C8627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64579392" name="Gerade Verbindung 464579392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114667443" name="Gruppieren 2114667443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59428941" name="Gruppieren 59428941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01763595" name="Gruppieren 101763595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993579827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56AE46" w14:textId="10CEA47D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39092290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25690A" w14:textId="4338206A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1177082" name="Gerade Verbindung 1721177082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827701687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679C8D" w14:textId="77777777" w:rsidR="00CA0887" w:rsidRDefault="00CA0887" w:rsidP="00CA0887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739940091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63A538" w14:textId="77777777" w:rsidR="00CA0887" w:rsidRDefault="00CA0887" w:rsidP="00CA088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5F085C" id="_x0000_s1699" style="position:absolute;margin-left:278.25pt;margin-top:12.15pt;width:37.15pt;height:22.65pt;z-index:253433856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">
                      <v:group id="Gruppieren 2017642209" o:spid="_x0000_s1700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">
                        <v:shape id="Textfeld 3" o:spid="_x0000_s1701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59293DC2" w14:textId="4DA71A99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702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D350304" w14:textId="0F8C8627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Gerade Verbindung 464579392" o:spid="_x0000_s1703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2114667443" o:spid="_x0000_s1704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">
                        <v:group id="Gruppieren 59428941" o:spid="_x0000_s1705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">
                          <v:group id="Gruppieren 101763595" o:spid="_x0000_s1706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">
                            <v:shape id="Textfeld 3" o:spid="_x0000_s1707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4A56AE46" w14:textId="10CEA47D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08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1A25690A" w14:textId="4338206A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721177082" o:spid="_x0000_s1709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710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0A679C8D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711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0963A538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A0887"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35904" behindDoc="0" locked="0" layoutInCell="1" allowOverlap="1" wp14:anchorId="3CBC124C" wp14:editId="5E645EC8">
                      <wp:simplePos x="0" y="0"/>
                      <wp:positionH relativeFrom="column">
                        <wp:posOffset>4455498</wp:posOffset>
                      </wp:positionH>
                      <wp:positionV relativeFrom="paragraph">
                        <wp:posOffset>167020</wp:posOffset>
                      </wp:positionV>
                      <wp:extent cx="472219" cy="287655"/>
                      <wp:effectExtent l="0" t="0" r="0" b="4445"/>
                      <wp:wrapNone/>
                      <wp:docPr id="205107006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2219" cy="287655"/>
                                <a:chOff x="9082" y="0"/>
                                <a:chExt cx="472263" cy="287960"/>
                              </a:xfrm>
                            </wpg:grpSpPr>
                            <wpg:grpSp>
                              <wpg:cNvPr id="48852793" name="Gruppieren 48852793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1371255223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A28B7C" w14:textId="7D15BFAC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3547068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8FB123" w14:textId="502EE7FA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2418965" name="Gerade Verbindung 182418965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398909059" name="Gruppieren 1398909059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1069091102" name="Gruppieren 1069091102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2089976350" name="Gruppieren 2089976350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820045988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820441" w14:textId="7777777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814647704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5C2E9F" w14:textId="64EBE96D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28802768" name="Gerade Verbindung 928802768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24854004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9399925" w14:textId="77777777" w:rsidR="00CA0887" w:rsidRDefault="00CA0887" w:rsidP="00CA0887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135835309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B3DEB7" w14:textId="77777777" w:rsidR="00CA0887" w:rsidRDefault="00CA0887" w:rsidP="00CA088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BC124C" id="_x0000_s1712" style="position:absolute;margin-left:350.85pt;margin-top:13.15pt;width:37.2pt;height:22.65pt;z-index:253435904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">
                      <v:group id="Gruppieren 48852793" o:spid="_x0000_s1713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">
                        <v:shape id="Textfeld 3" o:spid="_x0000_s1714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FA28B7C" w14:textId="7D15BFAC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715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18FB123" w14:textId="502EE7FA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Gerade Verbindung 182418965" o:spid="_x0000_s1716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398909059" o:spid="_x0000_s1717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">
                        <v:group id="Gruppieren 1069091102" o:spid="_x0000_s1718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">
                          <v:group id="Gruppieren 2089976350" o:spid="_x0000_s1719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">
                            <v:shape id="Textfeld 3" o:spid="_x0000_s1720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0C820441" w14:textId="7777777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21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155C2E9F" w14:textId="64EBE96D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928802768" o:spid="_x0000_s1722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723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" filled="f" stroked="f" strokeweight=".5pt">
                            <v:textbox inset="1mm">
                              <w:txbxContent>
                                <w:p w14:paraId="09399925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724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12B3DEB7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EE2FAD" w:rsidRPr="007F4553" w14:paraId="093AA9F6" w14:textId="77777777" w:rsidTr="005143FE">
        <w:trPr>
          <w:gridAfter w:val="1"/>
          <w:wAfter w:w="176" w:type="dxa"/>
          <w:trHeight w:val="454"/>
        </w:trPr>
        <w:tc>
          <w:tcPr>
            <w:tcW w:w="672" w:type="dxa"/>
          </w:tcPr>
          <w:p w14:paraId="614C7AFB" w14:textId="10A35B54" w:rsidR="00EE2FAD" w:rsidRPr="007F4553" w:rsidRDefault="00EE2FAD" w:rsidP="00EE2FAD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inline distT="0" distB="0" distL="0" distR="0" wp14:anchorId="65F3692D" wp14:editId="4616BE03">
                      <wp:extent cx="275475" cy="197485"/>
                      <wp:effectExtent l="0" t="0" r="4445" b="5715"/>
                      <wp:docPr id="15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9FA69C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">
                        <v:imagedata r:id="rId23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4E16E831" w14:textId="77777777" w:rsidR="00EE2FAD" w:rsidRPr="007F4553" w:rsidRDefault="00EE2FAD" w:rsidP="00EE2FAD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2234" w:type="dxa"/>
          </w:tcPr>
          <w:p w14:paraId="5FD6870D" w14:textId="535F426C" w:rsidR="00EE2FAD" w:rsidRPr="007F4553" w:rsidRDefault="00EE2FAD" w:rsidP="00EE2FAD">
            <w:pPr>
              <w:pStyle w:val="Text"/>
              <w:tabs>
                <w:tab w:val="left" w:pos="459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(1)</w:t>
            </w:r>
            <w:r w:rsidRPr="007F4553">
              <w:rPr>
                <w:rFonts w:asciiTheme="minorHAnsi" w:hAnsiTheme="minorHAnsi" w:cstheme="minorHAnsi"/>
              </w:rPr>
              <w:tab/>
            </w:r>
            <w:r w:rsidRPr="007F4553">
              <w:rPr>
                <w:rFonts w:asciiTheme="minorHAnsi" w:eastAsiaTheme="minorEastAsia" w:hAnsiTheme="minorHAnsi" w:cstheme="minorHAnsi"/>
              </w:rPr>
              <w:t xml:space="preserve"> </w:t>
            </w:r>
          </w:p>
        </w:tc>
        <w:tc>
          <w:tcPr>
            <w:tcW w:w="1488" w:type="dxa"/>
          </w:tcPr>
          <w:p w14:paraId="4407E31A" w14:textId="18441D72" w:rsidR="00EE2FAD" w:rsidRPr="007F4553" w:rsidRDefault="00EE2FAD" w:rsidP="00EE2FAD">
            <w:pPr>
              <w:pStyle w:val="Text"/>
              <w:tabs>
                <w:tab w:val="left" w:pos="459"/>
                <w:tab w:val="left" w:pos="1499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(2)</w:t>
            </w:r>
            <w:r w:rsidRPr="007F4553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489" w:type="dxa"/>
          </w:tcPr>
          <w:p w14:paraId="7DA02D11" w14:textId="3805C6F6" w:rsidR="00EE2FAD" w:rsidRPr="007F4553" w:rsidRDefault="00EE2FAD" w:rsidP="00EE2FAD">
            <w:pPr>
              <w:pStyle w:val="Text"/>
              <w:tabs>
                <w:tab w:val="left" w:pos="459"/>
                <w:tab w:val="left" w:pos="1499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eastAsiaTheme="minorEastAsia" w:hAnsiTheme="minorHAnsi" w:cstheme="minorHAnsi"/>
              </w:rPr>
              <w:t xml:space="preserve">(3)   </w:t>
            </w:r>
          </w:p>
        </w:tc>
        <w:tc>
          <w:tcPr>
            <w:tcW w:w="1488" w:type="dxa"/>
          </w:tcPr>
          <w:p w14:paraId="04EDD01A" w14:textId="478DC82F" w:rsidR="00EE2FAD" w:rsidRPr="007F4553" w:rsidRDefault="00EE2FAD" w:rsidP="00EE2FAD">
            <w:pPr>
              <w:pStyle w:val="Text"/>
              <w:tabs>
                <w:tab w:val="left" w:pos="459"/>
                <w:tab w:val="left" w:pos="1404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(4)</w:t>
            </w:r>
            <w:r w:rsidRPr="007F4553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488" w:type="dxa"/>
          </w:tcPr>
          <w:p w14:paraId="325530B7" w14:textId="4966D57C" w:rsidR="00EE2FAD" w:rsidRPr="007F4553" w:rsidRDefault="00EE2FAD" w:rsidP="00EE2FAD">
            <w:pPr>
              <w:pStyle w:val="Text"/>
              <w:tabs>
                <w:tab w:val="left" w:pos="459"/>
                <w:tab w:val="left" w:pos="1404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eastAsia="MS Gothic" w:hAnsiTheme="minorHAnsi" w:cstheme="minorHAnsi"/>
                <w:noProof/>
              </w:rPr>
              <w:t xml:space="preserve">(5) </w:t>
            </w:r>
          </w:p>
        </w:tc>
      </w:tr>
      <w:tr w:rsidR="00EE2FAD" w:rsidRPr="007F4553" w14:paraId="713206A8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2A96EECD" w14:textId="77777777" w:rsidR="00EE2FAD" w:rsidRPr="007F4553" w:rsidRDefault="00EE2FAD" w:rsidP="00EE2FAD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7B53FD4B" w14:textId="77777777" w:rsidR="00EE2FAD" w:rsidRPr="007F4553" w:rsidRDefault="00EE2FAD" w:rsidP="00EE2FAD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2234" w:type="dxa"/>
          </w:tcPr>
          <w:p w14:paraId="602929BE" w14:textId="187486F1" w:rsidR="00EE2FAD" w:rsidRPr="007F4553" w:rsidRDefault="00CA0887" w:rsidP="00EE2FAD">
            <w:pPr>
              <w:pStyle w:val="Text"/>
              <w:tabs>
                <w:tab w:val="left" w:pos="459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48192" behindDoc="0" locked="0" layoutInCell="1" allowOverlap="1" wp14:anchorId="0FDB2B05" wp14:editId="73E3C475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150280</wp:posOffset>
                      </wp:positionV>
                      <wp:extent cx="464185" cy="287655"/>
                      <wp:effectExtent l="0" t="0" r="5715" b="4445"/>
                      <wp:wrapNone/>
                      <wp:docPr id="2110347185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185" cy="287655"/>
                                <a:chOff x="9082" y="0"/>
                                <a:chExt cx="465056" cy="287960"/>
                              </a:xfrm>
                            </wpg:grpSpPr>
                            <wpg:grpSp>
                              <wpg:cNvPr id="783226585" name="Gruppieren 783226585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1556552756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92924B" w14:textId="77777777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3847003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0305BD" w14:textId="77777777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7154594" name="Gerade Verbindung 167154594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36516569" name="Gruppieren 1136516569"/>
                              <wpg:cNvGrpSpPr/>
                              <wpg:grpSpPr>
                                <a:xfrm>
                                  <a:off x="162379" y="0"/>
                                  <a:ext cx="311759" cy="287960"/>
                                  <a:chOff x="162379" y="0"/>
                                  <a:chExt cx="312459" cy="329196"/>
                                </a:xfrm>
                              </wpg:grpSpPr>
                              <wpg:grpSp>
                                <wpg:cNvPr id="603168503" name="Gruppieren 603168503"/>
                                <wpg:cNvGrpSpPr/>
                                <wpg:grpSpPr>
                                  <a:xfrm>
                                    <a:off x="176253" y="0"/>
                                    <a:ext cx="298585" cy="329196"/>
                                    <a:chOff x="176253" y="0"/>
                                    <a:chExt cx="298585" cy="329196"/>
                                  </a:xfrm>
                                </wpg:grpSpPr>
                                <wpg:grpSp>
                                  <wpg:cNvPr id="1805094245" name="Gruppieren 1805094245"/>
                                  <wpg:cNvGrpSpPr/>
                                  <wpg:grpSpPr>
                                    <a:xfrm>
                                      <a:off x="238508" y="0"/>
                                      <a:ext cx="236330" cy="329196"/>
                                      <a:chOff x="238441" y="0"/>
                                      <a:chExt cx="238524" cy="330094"/>
                                    </a:xfrm>
                                  </wpg:grpSpPr>
                                  <wps:wsp>
                                    <wps:cNvPr id="1095696337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FFE9DD" w14:textId="2F0D56E6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2164201" name="Textfeld 3"/>
                                    <wps:cNvSpPr txBox="1"/>
                                    <wps:spPr>
                                      <a:xfrm>
                                        <a:off x="23844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BBCB0F" w14:textId="7777777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05380468" name="Gerade Verbindung 2005380468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671315009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A69B706" w14:textId="77777777" w:rsidR="00CA0887" w:rsidRDefault="00CA0887" w:rsidP="00CA0887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20069869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9F19F9" w14:textId="77777777" w:rsidR="00CA0887" w:rsidRDefault="00CA0887" w:rsidP="00CA088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FDB2B05" id="_x0000_s1725" style="position:absolute;margin-left:18pt;margin-top:11.85pt;width:36.55pt;height:22.65pt;z-index:253448192;mso-width-relative:margin" coordorigin="9082" coordsize="465056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">
                      <v:group id="Gruppieren 783226585" o:spid="_x0000_s1726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">
                        <v:shape id="Textfeld 3" o:spid="_x0000_s1727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F92924B" w14:textId="77777777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728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50305BD" w14:textId="77777777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67154594" o:spid="_x0000_s1729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136516569" o:spid="_x0000_s1730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">
                        <v:group id="Gruppieren 603168503" o:spid="_x0000_s1731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">
                          <v:group id="Gruppieren 1805094245" o:spid="_x0000_s1732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">
                            <v:shape id="Textfeld 3" o:spid="_x0000_s1733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7FFFE9DD" w14:textId="2F0D56E6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34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" filled="f" stroked="f" strokeweight=".5pt">
                              <v:textbox inset="0,0,0,0">
                                <w:txbxContent>
                                  <w:p w14:paraId="17BBCB0F" w14:textId="7777777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005380468" o:spid="_x0000_s1735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736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1A69B706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737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" filled="f" stroked="f" strokeweight=".5pt">
                          <v:textbox inset="1mm,0,,0">
                            <w:txbxContent>
                              <w:p w14:paraId="649F19F9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977" w:type="dxa"/>
            <w:gridSpan w:val="2"/>
          </w:tcPr>
          <w:p w14:paraId="263355D6" w14:textId="34444E5A" w:rsidR="00EE2FAD" w:rsidRPr="007F4553" w:rsidRDefault="00CA0887" w:rsidP="00EE2FAD">
            <w:pPr>
              <w:pStyle w:val="Text"/>
              <w:tabs>
                <w:tab w:val="left" w:pos="459"/>
                <w:tab w:val="left" w:pos="1499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42048" behindDoc="0" locked="0" layoutInCell="1" allowOverlap="1" wp14:anchorId="438A10DF" wp14:editId="4B95186A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147105</wp:posOffset>
                      </wp:positionV>
                      <wp:extent cx="464185" cy="287655"/>
                      <wp:effectExtent l="0" t="0" r="5715" b="4445"/>
                      <wp:wrapNone/>
                      <wp:docPr id="1111076263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185" cy="287655"/>
                                <a:chOff x="9082" y="0"/>
                                <a:chExt cx="465056" cy="287960"/>
                              </a:xfrm>
                            </wpg:grpSpPr>
                            <wpg:grpSp>
                              <wpg:cNvPr id="536644209" name="Gruppieren 536644209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873861291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45D606" w14:textId="4478DEC0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1554910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7EF610" w14:textId="44EB2315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97458571" name="Gerade Verbindung 297458571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70484481" name="Gruppieren 1070484481"/>
                              <wpg:cNvGrpSpPr/>
                              <wpg:grpSpPr>
                                <a:xfrm>
                                  <a:off x="162379" y="0"/>
                                  <a:ext cx="311759" cy="287960"/>
                                  <a:chOff x="162379" y="0"/>
                                  <a:chExt cx="312459" cy="329196"/>
                                </a:xfrm>
                              </wpg:grpSpPr>
                              <wpg:grpSp>
                                <wpg:cNvPr id="84015288" name="Gruppieren 84015288"/>
                                <wpg:cNvGrpSpPr/>
                                <wpg:grpSpPr>
                                  <a:xfrm>
                                    <a:off x="176253" y="0"/>
                                    <a:ext cx="298585" cy="329196"/>
                                    <a:chOff x="176253" y="0"/>
                                    <a:chExt cx="298585" cy="329196"/>
                                  </a:xfrm>
                                </wpg:grpSpPr>
                                <wpg:grpSp>
                                  <wpg:cNvPr id="467978330" name="Gruppieren 467978330"/>
                                  <wpg:cNvGrpSpPr/>
                                  <wpg:grpSpPr>
                                    <a:xfrm>
                                      <a:off x="238508" y="0"/>
                                      <a:ext cx="236330" cy="329196"/>
                                      <a:chOff x="238441" y="0"/>
                                      <a:chExt cx="238524" cy="330094"/>
                                    </a:xfrm>
                                  </wpg:grpSpPr>
                                  <wps:wsp>
                                    <wps:cNvPr id="1051384207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FA0BEE" w14:textId="03A3007D" w:rsidR="00CA0887" w:rsidRDefault="005143FE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671124636" name="Textfeld 3"/>
                                    <wps:cNvSpPr txBox="1"/>
                                    <wps:spPr>
                                      <a:xfrm>
                                        <a:off x="23844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972B9A" w14:textId="6AA7E9B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56981309" name="Gerade Verbindung 1256981309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723617415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1FA7CF8" w14:textId="77777777" w:rsidR="00CA0887" w:rsidRDefault="00CA0887" w:rsidP="00CA0887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01811820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079E59" w14:textId="77777777" w:rsidR="00CA0887" w:rsidRDefault="00CA0887" w:rsidP="00CA088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38A10DF" id="_x0000_s1738" style="position:absolute;margin-left:19.3pt;margin-top:11.6pt;width:36.55pt;height:22.65pt;z-index:253442048;mso-width-relative:margin" coordorigin="9082" coordsize="465056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">
                      <v:group id="Gruppieren 536644209" o:spid="_x0000_s1739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">
                        <v:shape id="Textfeld 3" o:spid="_x0000_s1740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A45D606" w14:textId="4478DEC0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741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37EF610" w14:textId="44EB2315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297458571" o:spid="_x0000_s1742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1070484481" o:spid="_x0000_s1743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">
                        <v:group id="Gruppieren 84015288" o:spid="_x0000_s1744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">
                          <v:group id="Gruppieren 467978330" o:spid="_x0000_s1745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">
                            <v:shape id="Textfeld 3" o:spid="_x0000_s1746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1BFA0BEE" w14:textId="03A3007D" w:rsidR="00CA0887" w:rsidRDefault="005143FE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47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3972B9A" w14:textId="6AA7E9B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256981309" o:spid="_x0000_s1748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749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41FA7CF8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750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" filled="f" stroked="f" strokeweight=".5pt">
                          <v:textbox inset="1mm,0,,0">
                            <w:txbxContent>
                              <w:p w14:paraId="2A079E59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46144" behindDoc="0" locked="0" layoutInCell="1" allowOverlap="1" wp14:anchorId="2D8F11F7" wp14:editId="0C2EA104">
                      <wp:simplePos x="0" y="0"/>
                      <wp:positionH relativeFrom="column">
                        <wp:posOffset>1178140</wp:posOffset>
                      </wp:positionH>
                      <wp:positionV relativeFrom="paragraph">
                        <wp:posOffset>141605</wp:posOffset>
                      </wp:positionV>
                      <wp:extent cx="471805" cy="287655"/>
                      <wp:effectExtent l="0" t="0" r="0" b="4445"/>
                      <wp:wrapNone/>
                      <wp:docPr id="1931071599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805" cy="287655"/>
                                <a:chOff x="9082" y="0"/>
                                <a:chExt cx="472263" cy="287960"/>
                              </a:xfrm>
                            </wpg:grpSpPr>
                            <wpg:grpSp>
                              <wpg:cNvPr id="921572423" name="Gruppieren 921572423"/>
                              <wpg:cNvGrpSpPr/>
                              <wpg:grpSpPr>
                                <a:xfrm>
                                  <a:off x="9082" y="0"/>
                                  <a:ext cx="181623" cy="287958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7759260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FFFAEE" w14:textId="77777777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4478799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C9A610" w14:textId="77777777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73697712" name="Gerade Verbindung 1673697712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70822406" name="Gruppieren 1570822406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791336581" name="Gruppieren 791336581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469419689" name="Gruppieren 469419689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1986945705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E5FFA5" w14:textId="7777777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818115512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431B7B" w14:textId="48D9D9C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28314729" name="Gerade Verbindung 1228314729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945757071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9E61B21" w14:textId="77777777" w:rsidR="00CA0887" w:rsidRDefault="00CA0887" w:rsidP="00CA0887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63141614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687F51" w14:textId="77777777" w:rsidR="00CA0887" w:rsidRDefault="00CA0887" w:rsidP="00CA088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8F11F7" id="_x0000_s1751" style="position:absolute;margin-left:92.75pt;margin-top:11.15pt;width:37.15pt;height:22.65pt;z-index:253446144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">
                      <v:group id="Gruppieren 921572423" o:spid="_x0000_s1752" style="position:absolute;left:9082;width:181623;height:287958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">
                        <v:shape id="Textfeld 3" o:spid="_x0000_s1753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8FFFAEE" w14:textId="77777777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754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0C9A610" w14:textId="77777777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673697712" o:spid="_x0000_s1755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1570822406" o:spid="_x0000_s1756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">
                        <v:group id="Gruppieren 791336581" o:spid="_x0000_s1757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">
                          <v:group id="Gruppieren 469419689" o:spid="_x0000_s1758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">
                            <v:shape id="Textfeld 3" o:spid="_x0000_s1759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06E5FFA5" w14:textId="7777777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60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D431B7B" w14:textId="48D9D9C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228314729" o:spid="_x0000_s1761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762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29E61B21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763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7F687F51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976" w:type="dxa"/>
            <w:gridSpan w:val="2"/>
          </w:tcPr>
          <w:p w14:paraId="1A70B73B" w14:textId="28D3EA9B" w:rsidR="00EE2FAD" w:rsidRPr="007F4553" w:rsidRDefault="00CA0887" w:rsidP="00EE2FAD">
            <w:pPr>
              <w:pStyle w:val="Text"/>
              <w:tabs>
                <w:tab w:val="left" w:pos="459"/>
                <w:tab w:val="left" w:pos="1404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44096" behindDoc="0" locked="0" layoutInCell="1" allowOverlap="1" wp14:anchorId="0B80500A" wp14:editId="6978AAEA">
                      <wp:simplePos x="0" y="0"/>
                      <wp:positionH relativeFrom="column">
                        <wp:posOffset>208495</wp:posOffset>
                      </wp:positionH>
                      <wp:positionV relativeFrom="paragraph">
                        <wp:posOffset>130175</wp:posOffset>
                      </wp:positionV>
                      <wp:extent cx="471805" cy="287655"/>
                      <wp:effectExtent l="0" t="0" r="0" b="4445"/>
                      <wp:wrapNone/>
                      <wp:docPr id="1411804079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805" cy="287655"/>
                                <a:chOff x="9082" y="0"/>
                                <a:chExt cx="472263" cy="287960"/>
                              </a:xfrm>
                            </wpg:grpSpPr>
                            <wpg:grpSp>
                              <wpg:cNvPr id="1207221414" name="Gruppieren 1207221414"/>
                              <wpg:cNvGrpSpPr/>
                              <wpg:grpSpPr>
                                <a:xfrm>
                                  <a:off x="9082" y="0"/>
                                  <a:ext cx="181623" cy="287958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372404768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B267C5" w14:textId="6F7570E2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7887110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30D5FC" w14:textId="6301E956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84661961" name="Gerade Verbindung 584661961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78444946" name="Gruppieren 678444946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1666825750" name="Gruppieren 1666825750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496337317" name="Gruppieren 1496337317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2050274970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FE2055" w14:textId="7777777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81490710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6EBC0D" w14:textId="5EE6F384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42920444" name="Gerade Verbindung 1842920444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526116629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454B755" w14:textId="77777777" w:rsidR="00CA0887" w:rsidRDefault="00CA0887" w:rsidP="00CA0887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98720111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95CEAC" w14:textId="77777777" w:rsidR="00CA0887" w:rsidRDefault="00CA0887" w:rsidP="00CA088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80500A" id="_x0000_s1764" style="position:absolute;margin-left:16.4pt;margin-top:10.25pt;width:37.15pt;height:22.65pt;z-index:253444096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">
                      <v:group id="Gruppieren 1207221414" o:spid="_x0000_s1765" style="position:absolute;left:9082;width:181623;height:287958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">
                        <v:shape id="Textfeld 3" o:spid="_x0000_s1766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8B267C5" w14:textId="6F7570E2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767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0B30D5FC" w14:textId="6301E956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584661961" o:spid="_x0000_s1768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678444946" o:spid="_x0000_s1769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">
                        <v:group id="Gruppieren 1666825750" o:spid="_x0000_s1770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">
                          <v:group id="Gruppieren 1496337317" o:spid="_x0000_s1771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">
                            <v:shape id="Textfeld 3" o:spid="_x0000_s1772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3CFE2055" w14:textId="7777777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73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216EBC0D" w14:textId="5EE6F384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842920444" o:spid="_x0000_s1774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775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6454B755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776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1A95CEAC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EE2FAD" w:rsidRPr="007F4553" w14:paraId="46FA51C0" w14:textId="77777777" w:rsidTr="005143FE">
        <w:trPr>
          <w:gridAfter w:val="1"/>
          <w:wAfter w:w="176" w:type="dxa"/>
          <w:trHeight w:val="430"/>
        </w:trPr>
        <w:tc>
          <w:tcPr>
            <w:tcW w:w="672" w:type="dxa"/>
          </w:tcPr>
          <w:p w14:paraId="27364C06" w14:textId="77777777" w:rsidR="00EE2FAD" w:rsidRPr="007F4553" w:rsidRDefault="00EE2FAD" w:rsidP="00EE2FAD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690F58B8" w14:textId="77777777" w:rsidR="00EE2FAD" w:rsidRPr="007F4553" w:rsidRDefault="00EE2FAD" w:rsidP="00EE2FAD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2234" w:type="dxa"/>
          </w:tcPr>
          <w:p w14:paraId="0CCB832F" w14:textId="7D49EF76" w:rsidR="00EE2FAD" w:rsidRPr="007F4553" w:rsidRDefault="00EE2FAD" w:rsidP="00EE2FAD">
            <w:pPr>
              <w:pStyle w:val="Text"/>
              <w:tabs>
                <w:tab w:val="left" w:pos="459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(6)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 xml:space="preserve"> </m:t>
              </m:r>
            </m:oMath>
            <w:r w:rsidR="00CA0887">
              <w:rPr>
                <w:rFonts w:asciiTheme="minorHAnsi" w:eastAsiaTheme="minorEastAsia" w:hAnsiTheme="minorHAnsi" w:cstheme="minorHAnsi"/>
              </w:rPr>
              <w:t xml:space="preserve"> </w:t>
            </w:r>
          </w:p>
        </w:tc>
        <w:tc>
          <w:tcPr>
            <w:tcW w:w="1488" w:type="dxa"/>
          </w:tcPr>
          <w:p w14:paraId="76744A9C" w14:textId="48474CF1" w:rsidR="00EE2FAD" w:rsidRPr="007F4553" w:rsidRDefault="00EE2FAD" w:rsidP="00EE2FAD">
            <w:pPr>
              <w:pStyle w:val="Text"/>
              <w:tabs>
                <w:tab w:val="left" w:pos="459"/>
                <w:tab w:val="left" w:pos="1499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(7)</w:t>
            </w:r>
            <w:r w:rsidRPr="007F4553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489" w:type="dxa"/>
          </w:tcPr>
          <w:p w14:paraId="665F26C6" w14:textId="68848E64" w:rsidR="00EE2FAD" w:rsidRPr="007F4553" w:rsidRDefault="00EE2FAD" w:rsidP="00EE2FAD">
            <w:pPr>
              <w:pStyle w:val="Text"/>
              <w:tabs>
                <w:tab w:val="left" w:pos="459"/>
                <w:tab w:val="left" w:pos="1404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eastAsiaTheme="minorEastAsia" w:hAnsiTheme="minorHAnsi" w:cstheme="minorHAnsi"/>
                <w:szCs w:val="22"/>
              </w:rPr>
              <w:t xml:space="preserve">(8)   </w:t>
            </w:r>
          </w:p>
        </w:tc>
        <w:tc>
          <w:tcPr>
            <w:tcW w:w="2976" w:type="dxa"/>
            <w:gridSpan w:val="2"/>
          </w:tcPr>
          <w:p w14:paraId="6B5F6D8B" w14:textId="4326212F" w:rsidR="00EE2FAD" w:rsidRPr="007F4553" w:rsidRDefault="00EE2FAD" w:rsidP="00EE2FAD">
            <w:pPr>
              <w:pStyle w:val="Text"/>
              <w:tabs>
                <w:tab w:val="left" w:pos="459"/>
                <w:tab w:val="left" w:pos="1404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(9)</w:t>
            </w:r>
            <w:r w:rsidRPr="007F4553">
              <w:rPr>
                <w:rFonts w:asciiTheme="minorHAnsi" w:hAnsiTheme="minorHAnsi" w:cstheme="minorHAnsi"/>
              </w:rPr>
              <w:tab/>
            </w:r>
          </w:p>
        </w:tc>
      </w:tr>
      <w:tr w:rsidR="00EE2FAD" w:rsidRPr="007F4553" w14:paraId="04711634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0C1F0DF1" w14:textId="77777777" w:rsidR="00EE2FAD" w:rsidRPr="007F4553" w:rsidRDefault="00EE2FAD" w:rsidP="00EE2FAD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6" w:type="dxa"/>
          </w:tcPr>
          <w:p w14:paraId="1E668C34" w14:textId="77777777" w:rsidR="00EE2FAD" w:rsidRPr="007F4553" w:rsidRDefault="00EE2FAD" w:rsidP="00EE2FAD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8187" w:type="dxa"/>
            <w:gridSpan w:val="5"/>
          </w:tcPr>
          <w:p w14:paraId="5F1D5C76" w14:textId="48F13E0F" w:rsidR="00EE2FAD" w:rsidRPr="007F4553" w:rsidRDefault="00EE2FAD" w:rsidP="00EE2FAD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EE2FAD" w:rsidRPr="007F4553" w14:paraId="2EF902E0" w14:textId="77777777" w:rsidTr="005143FE">
        <w:trPr>
          <w:gridAfter w:val="1"/>
          <w:wAfter w:w="176" w:type="dxa"/>
        </w:trPr>
        <w:tc>
          <w:tcPr>
            <w:tcW w:w="672" w:type="dxa"/>
          </w:tcPr>
          <w:p w14:paraId="016D7B9F" w14:textId="77777777" w:rsidR="00EE2FAD" w:rsidRPr="007F4553" w:rsidRDefault="00EE2FAD" w:rsidP="00EE2FAD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01C6D92D" wp14:editId="517DD9FF">
                  <wp:extent cx="313144" cy="272386"/>
                  <wp:effectExtent l="0" t="0" r="0" b="0"/>
                  <wp:docPr id="2129583182" name="Grafik 2129583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602C351D" w14:textId="77777777" w:rsidR="00EE2FAD" w:rsidRPr="007F4553" w:rsidRDefault="00EE2FAD" w:rsidP="00EE2FAD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b)</w:t>
            </w:r>
          </w:p>
        </w:tc>
        <w:tc>
          <w:tcPr>
            <w:tcW w:w="8187" w:type="dxa"/>
            <w:gridSpan w:val="5"/>
          </w:tcPr>
          <w:p w14:paraId="1AFE75C7" w14:textId="49CDB833" w:rsidR="00EE2FAD" w:rsidRPr="007F4553" w:rsidRDefault="005062D1" w:rsidP="00EE2FAD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</w:t>
            </w:r>
            <w:r w:rsidR="003250D9" w:rsidRPr="007F4553">
              <w:rPr>
                <w:rFonts w:asciiTheme="minorHAnsi" w:hAnsiTheme="minorHAnsi" w:cstheme="minorHAnsi"/>
              </w:rPr>
              <w:t>ersucht</w:t>
            </w:r>
            <w:r>
              <w:rPr>
                <w:rFonts w:asciiTheme="minorHAnsi" w:hAnsiTheme="minorHAnsi" w:cstheme="minorHAnsi"/>
              </w:rPr>
              <w:t xml:space="preserve"> nun</w:t>
            </w:r>
            <w:r w:rsidR="003250D9" w:rsidRPr="007F4553">
              <w:rPr>
                <w:rFonts w:asciiTheme="minorHAnsi" w:hAnsiTheme="minorHAnsi" w:cstheme="minorHAnsi"/>
              </w:rPr>
              <w:t xml:space="preserve">, die Streifen nur noch im Kopf zu nutzen. </w:t>
            </w:r>
            <w:r w:rsidR="00EE2FAD" w:rsidRPr="007F4553">
              <w:rPr>
                <w:rFonts w:asciiTheme="minorHAnsi" w:hAnsiTheme="minorHAnsi" w:cstheme="minorHAnsi"/>
              </w:rPr>
              <w:t>Stellt euch gegenseitig Aufgaben: Eine Person nennt eine Aufgabe, die andere löst sie. Überprüft mit der Streifentafel oder den digitalen Bruchstreifen. Wechselt euch ab.</w:t>
            </w:r>
          </w:p>
        </w:tc>
      </w:tr>
    </w:tbl>
    <w:p w14:paraId="21F00BF7" w14:textId="3820B6F8" w:rsidR="00D22F3C" w:rsidRPr="007F4553" w:rsidRDefault="00CA0887" w:rsidP="00D22F3C">
      <w:pPr>
        <w:spacing w:line="240" w:lineRule="atLeast"/>
        <w:rPr>
          <w:rFonts w:cstheme="minorHAnsi"/>
        </w:rPr>
      </w:pPr>
      <w:r w:rsidRPr="007F4553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3431808" behindDoc="0" locked="0" layoutInCell="1" allowOverlap="1" wp14:anchorId="617762DD" wp14:editId="4C5329A6">
                <wp:simplePos x="0" y="0"/>
                <wp:positionH relativeFrom="column">
                  <wp:posOffset>3304966</wp:posOffset>
                </wp:positionH>
                <wp:positionV relativeFrom="paragraph">
                  <wp:posOffset>-1431705</wp:posOffset>
                </wp:positionV>
                <wp:extent cx="472219" cy="287655"/>
                <wp:effectExtent l="0" t="0" r="0" b="4445"/>
                <wp:wrapNone/>
                <wp:docPr id="1850325625" name="Gruppieren 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219" cy="287655"/>
                          <a:chOff x="9082" y="0"/>
                          <a:chExt cx="472263" cy="287960"/>
                        </a:xfrm>
                      </wpg:grpSpPr>
                      <wpg:grpSp>
                        <wpg:cNvPr id="1108888984" name="Gruppieren 1108888984"/>
                        <wpg:cNvGrpSpPr/>
                        <wpg:grpSpPr>
                          <a:xfrm>
                            <a:off x="9082" y="0"/>
                            <a:ext cx="181623" cy="287959"/>
                            <a:chOff x="9187" y="0"/>
                            <a:chExt cx="183720" cy="330092"/>
                          </a:xfrm>
                        </wpg:grpSpPr>
                        <wps:wsp>
                          <wps:cNvPr id="865859963" name="Textfeld 3"/>
                          <wps:cNvSpPr txBox="1"/>
                          <wps:spPr>
                            <a:xfrm>
                              <a:off x="9187" y="166150"/>
                              <a:ext cx="183720" cy="1639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BB1B66" w14:textId="2D719AA6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="005143FE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4445635" name="Textfeld 3"/>
                          <wps:cNvSpPr txBox="1"/>
                          <wps:spPr>
                            <a:xfrm>
                              <a:off x="21842" y="0"/>
                              <a:ext cx="158406" cy="1808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15ED35" w14:textId="582631D9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="005143FE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411936947" name="Gerade Verbindung 1411936947"/>
                          <wps:cNvCnPr/>
                          <wps:spPr>
                            <a:xfrm>
                              <a:off x="43737" y="182828"/>
                              <a:ext cx="10922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62121381" name="Gruppieren 1962121381"/>
                        <wpg:cNvGrpSpPr/>
                        <wpg:grpSpPr>
                          <a:xfrm>
                            <a:off x="162379" y="0"/>
                            <a:ext cx="318966" cy="287960"/>
                            <a:chOff x="162379" y="0"/>
                            <a:chExt cx="319682" cy="329196"/>
                          </a:xfrm>
                        </wpg:grpSpPr>
                        <wpg:grpSp>
                          <wpg:cNvPr id="1407586473" name="Gruppieren 1407586473"/>
                          <wpg:cNvGrpSpPr/>
                          <wpg:grpSpPr>
                            <a:xfrm>
                              <a:off x="176253" y="0"/>
                              <a:ext cx="305808" cy="329196"/>
                              <a:chOff x="176253" y="0"/>
                              <a:chExt cx="305808" cy="329196"/>
                            </a:xfrm>
                          </wpg:grpSpPr>
                          <wpg:grpSp>
                            <wpg:cNvPr id="78940552" name="Gruppieren 78940552"/>
                            <wpg:cNvGrpSpPr/>
                            <wpg:grpSpPr>
                              <a:xfrm>
                                <a:off x="245731" y="0"/>
                                <a:ext cx="236330" cy="329196"/>
                                <a:chOff x="245731" y="0"/>
                                <a:chExt cx="238524" cy="330094"/>
                              </a:xfrm>
                            </wpg:grpSpPr>
                            <wps:wsp>
                              <wps:cNvPr id="599835140" name="Textfeld 3"/>
                              <wps:cNvSpPr txBox="1"/>
                              <wps:spPr>
                                <a:xfrm>
                                  <a:off x="280814" y="0"/>
                                  <a:ext cx="159728" cy="1810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71EF97" w14:textId="7777777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98816216" name="Textfeld 3"/>
                              <wps:cNvSpPr txBox="1"/>
                              <wps:spPr>
                                <a:xfrm>
                                  <a:off x="245731" y="166152"/>
                                  <a:ext cx="23852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A3C519" w14:textId="565C8753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2202239" name="Gerade Verbindung 1352202239"/>
                              <wps:cNvCnPr/>
                              <wps:spPr>
                                <a:xfrm>
                                  <a:off x="305275" y="178089"/>
                                  <a:ext cx="10922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991750760" name="Textfeld 398"/>
                            <wps:cNvSpPr txBox="1"/>
                            <wps:spPr>
                              <a:xfrm>
                                <a:off x="176253" y="41420"/>
                                <a:ext cx="155099" cy="216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A4FCAB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6815278" name="Textfeld 398"/>
                          <wps:cNvSpPr txBox="1"/>
                          <wps:spPr>
                            <a:xfrm>
                              <a:off x="162379" y="63212"/>
                              <a:ext cx="157842" cy="19479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EE749A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17762DD" id="_x0000_s1777" style="position:absolute;margin-left:260.25pt;margin-top:-112.75pt;width:37.2pt;height:22.65pt;z-index:253431808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">
                <v:group id="Gruppieren 1108888984" o:spid="_x0000_s1778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">
                  <v:shape id="Textfeld 3" o:spid="_x0000_s1779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" filled="f" stroked="f" strokeweight=".5pt">
                    <v:textbox inset="0,0,0,0">
                      <w:txbxContent>
                        <w:p w14:paraId="7FBB1B66" w14:textId="2D719AA6" w:rsidR="00CA0887" w:rsidRDefault="00CA0887" w:rsidP="00CA0887">
                          <w:pPr>
                            <w:spacing w:line="240" w:lineRule="exact"/>
                            <w:jc w:val="center"/>
                            <w:rPr>
                              <w:rFonts w:ascii="Calibri" w:eastAsia="Calibri" w:hAnsi="Calibri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3</w:t>
                          </w:r>
                          <w:r w:rsidR="005143FE">
                            <w:rPr>
                              <w:rFonts w:ascii="Calibri" w:eastAsia="Calibri" w:hAnsi="Calibri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feld 3" o:spid="_x0000_s1780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" filled="f" stroked="f" strokeweight=".5pt">
                    <v:textbox style="mso-fit-shape-to-text:t" inset="0,0,0,0">
                      <w:txbxContent>
                        <w:p w14:paraId="3915ED35" w14:textId="582631D9" w:rsidR="00CA0887" w:rsidRDefault="00CA0887" w:rsidP="00CA0887">
                          <w:pPr>
                            <w:spacing w:line="240" w:lineRule="exact"/>
                            <w:jc w:val="center"/>
                            <w:rPr>
                              <w:rFonts w:ascii="Calibri" w:eastAsia="Calibri" w:hAnsi="Calibri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2</w:t>
                          </w:r>
                          <w:r w:rsidR="005143FE">
                            <w:rPr>
                              <w:rFonts w:ascii="Calibri" w:eastAsia="Calibri" w:hAnsi="Calibri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0</w:t>
                          </w:r>
                        </w:p>
                      </w:txbxContent>
                    </v:textbox>
                  </v:shape>
                  <v:line id="Gerade Verbindung 1411936947" o:spid="_x0000_s1781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" strokecolor="black [3213]" strokeweight="1pt">
                    <v:stroke joinstyle="miter"/>
                  </v:line>
                </v:group>
                <v:group id="Gruppieren 1962121381" o:spid="_x0000_s1782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">
                  <v:group id="Gruppieren 1407586473" o:spid="_x0000_s1783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">
                    <v:group id="Gruppieren 78940552" o:spid="_x0000_s1784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">
                      <v:shape id="Textfeld 3" o:spid="_x0000_s1785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B71EF97" w14:textId="77777777" w:rsidR="00CA0887" w:rsidRDefault="00CA0887" w:rsidP="00CA088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86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7A3C519" w14:textId="565C8753" w:rsidR="00CA0887" w:rsidRDefault="00CA0887" w:rsidP="00CA088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352202239" o:spid="_x0000_s1787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  <v:shape id="_x0000_s1788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" filled="f" stroked="f" strokeweight=".5pt">
                      <v:textbox inset="1mm">
                        <w:txbxContent>
                          <w:p w14:paraId="3EA4FCAB" w14:textId="77777777" w:rsidR="00CA0887" w:rsidRDefault="00CA0887" w:rsidP="00CA0887">
                            <w:pPr>
                              <w:spacing w:line="240" w:lineRule="exact"/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</w:txbxContent>
                      </v:textbox>
                    </v:shape>
                  </v:group>
                  <v:shape id="_x0000_s1789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" filled="f" stroked="f" strokeweight=".5pt">
                    <v:textbox inset="1mm,0,,0">
                      <w:txbxContent>
                        <w:p w14:paraId="2DEE749A" w14:textId="77777777" w:rsidR="00CA0887" w:rsidRDefault="00CA0887" w:rsidP="00CA0887">
                          <w:pPr>
                            <w:rPr>
                              <w:rFonts w:ascii="Calibri" w:eastAsia="Calibri" w:hAnsi="Calibri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  <w:kern w:val="24"/>
                            </w:rPr>
                            <w:t xml:space="preserve">+    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107CC3D" w14:textId="5F270FD7" w:rsidR="00D22F3C" w:rsidRPr="007F4553" w:rsidRDefault="00D22F3C" w:rsidP="00D22F3C">
      <w:pPr>
        <w:spacing w:line="240" w:lineRule="atLeast"/>
        <w:rPr>
          <w:rFonts w:cstheme="minorHAnsi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672"/>
        <w:gridCol w:w="426"/>
        <w:gridCol w:w="8187"/>
      </w:tblGrid>
      <w:tr w:rsidR="00D22F3C" w:rsidRPr="007F4553" w14:paraId="17C99953" w14:textId="77777777" w:rsidTr="00E95EE4">
        <w:tc>
          <w:tcPr>
            <w:tcW w:w="672" w:type="dxa"/>
          </w:tcPr>
          <w:p w14:paraId="7332FAE7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2.3</w:t>
            </w:r>
          </w:p>
        </w:tc>
        <w:tc>
          <w:tcPr>
            <w:tcW w:w="8613" w:type="dxa"/>
            <w:gridSpan w:val="2"/>
          </w:tcPr>
          <w:p w14:paraId="05D05959" w14:textId="003A4AA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 xml:space="preserve">Mit </w:t>
            </w:r>
            <w:r w:rsidR="00770F3D" w:rsidRPr="007F4553">
              <w:rPr>
                <w:rFonts w:asciiTheme="minorHAnsi" w:hAnsiTheme="minorHAnsi" w:cstheme="minorHAnsi"/>
                <w:color w:val="327A86" w:themeColor="text2"/>
              </w:rPr>
              <w:t xml:space="preserve">Bruchstreifen </w:t>
            </w:r>
            <w:r w:rsidRPr="007F4553">
              <w:rPr>
                <w:rFonts w:asciiTheme="minorHAnsi" w:hAnsiTheme="minorHAnsi" w:cstheme="minorHAnsi"/>
                <w:color w:val="327A86" w:themeColor="text2"/>
              </w:rPr>
              <w:t>subtrahieren</w:t>
            </w:r>
            <w:r w:rsidR="007E3541">
              <w:rPr>
                <w:rFonts w:asciiTheme="minorHAnsi" w:hAnsiTheme="minorHAnsi" w:cstheme="minorHAnsi"/>
                <w:color w:val="327A86" w:themeColor="text2"/>
              </w:rPr>
              <w:t>: Im Streifen und mit Streifen im Kopf</w:t>
            </w:r>
            <w:r w:rsidRPr="007F4553">
              <w:rPr>
                <w:rFonts w:asciiTheme="minorHAnsi" w:hAnsiTheme="minorHAnsi" w:cstheme="minorHAnsi"/>
                <w:color w:val="327A86" w:themeColor="text2"/>
              </w:rPr>
              <w:t xml:space="preserve"> </w:t>
            </w:r>
          </w:p>
          <w:p w14:paraId="25004E53" w14:textId="3BEF49D0" w:rsidR="00D22F3C" w:rsidRPr="007F4553" w:rsidRDefault="00884EA9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mc:AlternateContent>
                <mc:Choice Requires="wpg">
                  <w:drawing>
                    <wp:anchor distT="0" distB="0" distL="114300" distR="114300" simplePos="0" relativeHeight="253244416" behindDoc="0" locked="0" layoutInCell="1" allowOverlap="1" wp14:anchorId="1569C8AA" wp14:editId="75DB0C01">
                      <wp:simplePos x="0" y="0"/>
                      <wp:positionH relativeFrom="column">
                        <wp:posOffset>1260150</wp:posOffset>
                      </wp:positionH>
                      <wp:positionV relativeFrom="paragraph">
                        <wp:posOffset>75097</wp:posOffset>
                      </wp:positionV>
                      <wp:extent cx="747629" cy="343535"/>
                      <wp:effectExtent l="0" t="0" r="1905" b="0"/>
                      <wp:wrapNone/>
                      <wp:docPr id="339076069" name="Gruppieren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7629" cy="343535"/>
                                <a:chOff x="0" y="0"/>
                                <a:chExt cx="747629" cy="343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3542460" name="Grafik 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0779" y="0"/>
                                  <a:ext cx="196850" cy="343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46716733" name="Gruppieren 67"/>
                              <wpg:cNvGrpSpPr/>
                              <wpg:grpSpPr>
                                <a:xfrm>
                                  <a:off x="0" y="16042"/>
                                  <a:ext cx="743585" cy="287655"/>
                                  <a:chOff x="0" y="715"/>
                                  <a:chExt cx="743655" cy="287960"/>
                                </a:xfrm>
                              </wpg:grpSpPr>
                              <wpg:grpSp>
                                <wpg:cNvPr id="1727385544" name="Gruppieren 717"/>
                                <wpg:cNvGrpSpPr/>
                                <wpg:grpSpPr>
                                  <a:xfrm>
                                    <a:off x="0" y="715"/>
                                    <a:ext cx="481345" cy="287960"/>
                                    <a:chOff x="0" y="0"/>
                                    <a:chExt cx="481345" cy="287960"/>
                                  </a:xfrm>
                                </wpg:grpSpPr>
                                <wpg:grpSp>
                                  <wpg:cNvPr id="1885890992" name="Gruppieren 1885890992"/>
                                  <wpg:cNvGrpSpPr/>
                                  <wpg:grpSpPr>
                                    <a:xfrm>
                                      <a:off x="0" y="0"/>
                                      <a:ext cx="199785" cy="287959"/>
                                      <a:chOff x="0" y="0"/>
                                      <a:chExt cx="202092" cy="330092"/>
                                    </a:xfrm>
                                  </wpg:grpSpPr>
                                  <wps:wsp>
                                    <wps:cNvPr id="1265011052" name="Textfeld 3"/>
                                    <wps:cNvSpPr txBox="1"/>
                                    <wps:spPr>
                                      <a:xfrm>
                                        <a:off x="0" y="166150"/>
                                        <a:ext cx="202092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CC9241" w14:textId="6A015B0F" w:rsidR="00884EA9" w:rsidRDefault="00884EA9" w:rsidP="00884EA9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0940905" name="Textfeld 3"/>
                                    <wps:cNvSpPr txBox="1"/>
                                    <wps:spPr>
                                      <a:xfrm>
                                        <a:off x="21842" y="0"/>
                                        <a:ext cx="158406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13B42E" w14:textId="4EAAA2CB" w:rsidR="00884EA9" w:rsidRDefault="00884EA9" w:rsidP="00884EA9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998603847" name="Gerade Verbindung 1998603847"/>
                                    <wps:cNvCnPr/>
                                    <wps:spPr>
                                      <a:xfrm>
                                        <a:off x="43737" y="182828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886136527" name="Gruppieren 1886136527"/>
                                  <wpg:cNvGrpSpPr/>
                                  <wpg:grpSpPr>
                                    <a:xfrm>
                                      <a:off x="162379" y="0"/>
                                      <a:ext cx="318966" cy="287960"/>
                                      <a:chOff x="162379" y="0"/>
                                      <a:chExt cx="319682" cy="329196"/>
                                    </a:xfrm>
                                  </wpg:grpSpPr>
                                  <wpg:grpSp>
                                    <wpg:cNvPr id="460021083" name="Gruppieren 460021083"/>
                                    <wpg:cNvGrpSpPr/>
                                    <wpg:grpSpPr>
                                      <a:xfrm>
                                        <a:off x="176253" y="0"/>
                                        <a:ext cx="305808" cy="329196"/>
                                        <a:chOff x="176253" y="0"/>
                                        <a:chExt cx="305808" cy="329196"/>
                                      </a:xfrm>
                                    </wpg:grpSpPr>
                                    <wpg:grpSp>
                                      <wpg:cNvPr id="1273510778" name="Gruppieren 1273510778"/>
                                      <wpg:cNvGrpSpPr/>
                                      <wpg:grpSpPr>
                                        <a:xfrm>
                                          <a:off x="245731" y="0"/>
                                          <a:ext cx="236330" cy="329196"/>
                                          <a:chOff x="245731" y="0"/>
                                          <a:chExt cx="238524" cy="330094"/>
                                        </a:xfrm>
                                      </wpg:grpSpPr>
                                      <wps:wsp>
                                        <wps:cNvPr id="145421580" name="Textfeld 3"/>
                                        <wps:cNvSpPr txBox="1"/>
                                        <wps:spPr>
                                          <a:xfrm>
                                            <a:off x="280814" y="0"/>
                                            <a:ext cx="159728" cy="181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2F4507B" w14:textId="77777777" w:rsidR="00884EA9" w:rsidRDefault="00884EA9" w:rsidP="00884EA9">
                                              <w:pPr>
                                                <w:spacing w:line="240" w:lineRule="exact"/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904146747" name="Textfeld 3"/>
                                        <wps:cNvSpPr txBox="1"/>
                                        <wps:spPr>
                                          <a:xfrm>
                                            <a:off x="245731" y="166152"/>
                                            <a:ext cx="238524" cy="163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1C05D9E" w14:textId="2939A3A8" w:rsidR="00884EA9" w:rsidRDefault="00884EA9" w:rsidP="00884EA9">
                                              <w:pPr>
                                                <w:spacing w:line="240" w:lineRule="exact"/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273666734" name="Gerade Verbindung 1273666734"/>
                                        <wps:cNvCnPr/>
                                        <wps:spPr>
                                          <a:xfrm>
                                            <a:off x="305275" y="178089"/>
                                            <a:ext cx="109222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2037933945" name="Textfeld 398"/>
                                      <wps:cNvSpPr txBox="1"/>
                                      <wps:spPr>
                                        <a:xfrm>
                                          <a:off x="176253" y="41420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BD4558F" w14:textId="77777777" w:rsidR="00884EA9" w:rsidRDefault="00884EA9" w:rsidP="00884EA9">
                                            <w:pPr>
                                              <w:spacing w:line="240" w:lineRule="exact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814564330" name="Textfeld 398"/>
                                    <wps:cNvSpPr txBox="1"/>
                                    <wps:spPr>
                                      <a:xfrm>
                                        <a:off x="162379" y="63212"/>
                                        <a:ext cx="157842" cy="1947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E31CA7" w14:textId="77777777" w:rsidR="00884EA9" w:rsidRDefault="00884EA9" w:rsidP="00884EA9">
                                          <w:pP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 xml:space="preserve">+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294695650" name="Gruppieren 66"/>
                                <wpg:cNvGrpSpPr/>
                                <wpg:grpSpPr>
                                  <a:xfrm>
                                    <a:off x="397959" y="36193"/>
                                    <a:ext cx="345696" cy="251462"/>
                                    <a:chOff x="135579" y="41420"/>
                                    <a:chExt cx="346482" cy="287776"/>
                                  </a:xfrm>
                                </wpg:grpSpPr>
                                <wpg:grpSp>
                                  <wpg:cNvPr id="1268601877" name="Gruppieren 1268601877"/>
                                  <wpg:cNvGrpSpPr/>
                                  <wpg:grpSpPr>
                                    <a:xfrm>
                                      <a:off x="176253" y="41420"/>
                                      <a:ext cx="305808" cy="287776"/>
                                      <a:chOff x="176253" y="41420"/>
                                      <a:chExt cx="305808" cy="287776"/>
                                    </a:xfrm>
                                  </wpg:grpSpPr>
                                  <wps:wsp>
                                    <wps:cNvPr id="983495104" name="Textfeld 3"/>
                                    <wps:cNvSpPr txBox="1"/>
                                    <wps:spPr>
                                      <a:xfrm>
                                        <a:off x="245731" y="165700"/>
                                        <a:ext cx="236330" cy="1634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73B32F" w14:textId="4AB84AC1" w:rsidR="00884EA9" w:rsidRDefault="00884EA9" w:rsidP="00884EA9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3473452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AE16B3" w14:textId="77777777" w:rsidR="00884EA9" w:rsidRDefault="00884EA9" w:rsidP="00884EA9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13337724" name="Textfeld 398"/>
                                  <wps:cNvSpPr txBox="1"/>
                                  <wps:spPr>
                                    <a:xfrm>
                                      <a:off x="135579" y="58294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332B92B" w14:textId="77777777" w:rsidR="00884EA9" w:rsidRDefault="00884EA9" w:rsidP="00884EA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69C8AA" id="Gruppieren 69" o:spid="_x0000_s1790" style="position:absolute;margin-left:99.2pt;margin-top:5.9pt;width:58.85pt;height:27.05pt;z-index:253244416" coordsize="7476,343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">
                      <v:shape id="Grafik 90" o:spid="_x0000_s1791" type="#_x0000_t75" style="position:absolute;left:5507;width:1969;height:34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">
                        <v:imagedata r:id="rId37" o:title="" recolortarget="#333 [1446]"/>
                      </v:shape>
                      <v:group id="_x0000_s1792" style="position:absolute;top:160;width:7435;height:2876" coordorigin=",7" coordsize="7436,28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">
                        <v:group id="_x0000_s1793" style="position:absolute;top:7;width:4813;height:2879" coordsize="481345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">
                          <v:group id="Gruppieren 1885890992" o:spid="_x0000_s1794" style="position:absolute;width:199785;height:287959" coordsize="202092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">
                            <v:shape id="Textfeld 3" o:spid="_x0000_s1795" type="#_x0000_t202" style="position:absolute;top:166150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65CC9241" w14:textId="6A015B0F" w:rsidR="00884EA9" w:rsidRDefault="00884EA9" w:rsidP="00884EA9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96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7413B42E" w14:textId="4EAAA2CB" w:rsidR="00884EA9" w:rsidRDefault="00884EA9" w:rsidP="00884EA9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998603847" o:spid="_x0000_s1797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group id="Gruppieren 1886136527" o:spid="_x0000_s1798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">
                            <v:group id="Gruppieren 460021083" o:spid="_x0000_s1799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">
                              <v:group id="Gruppieren 1273510778" o:spid="_x0000_s1800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">
                                <v:shape id="Textfeld 3" o:spid="_x0000_s1801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" filled="f" stroked="f" strokeweight=".5pt">
                                  <v:textbox style="mso-fit-shape-to-text:t" inset="0,0,0,0">
                                    <w:txbxContent>
                                      <w:p w14:paraId="32F4507B" w14:textId="77777777" w:rsidR="00884EA9" w:rsidRDefault="00884EA9" w:rsidP="00884EA9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1802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" filled="f" stroked="f" strokeweight=".5pt">
                                  <v:textbox inset="0,0,0,0">
                                    <w:txbxContent>
                                      <w:p w14:paraId="61C05D9E" w14:textId="2939A3A8" w:rsidR="00884EA9" w:rsidRDefault="00884EA9" w:rsidP="00884EA9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273666734" o:spid="_x0000_s1803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" strokecolor="black [3213]" strokeweight="1pt">
                                  <v:stroke joinstyle="miter"/>
                                </v:line>
                              </v:group>
                              <v:shape id="_x0000_s1804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" filled="f" stroked="f" strokeweight=".5pt">
                                <v:textbox inset="1mm">
                                  <w:txbxContent>
                                    <w:p w14:paraId="2BD4558F" w14:textId="77777777" w:rsidR="00884EA9" w:rsidRDefault="00884EA9" w:rsidP="00884EA9">
                                      <w:pPr>
                                        <w:spacing w:line="240" w:lineRule="exact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_x0000_s1805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" filled="f" stroked="f" strokeweight=".5pt">
                              <v:textbox inset="1mm,0,,0">
                                <w:txbxContent>
                                  <w:p w14:paraId="0BE31CA7" w14:textId="77777777" w:rsidR="00884EA9" w:rsidRDefault="00884EA9" w:rsidP="00884EA9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+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Gruppieren 66" o:spid="_x0000_s1806" style="position:absolute;left:3979;top:361;width:3457;height:2515" coordorigin="135579,41420" coordsize="346482,2877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">
                          <v:group id="Gruppieren 1268601877" o:spid="_x0000_s1807" style="position:absolute;left:176253;top:41420;width:305808;height:287776" coordorigin="176253,41420" coordsize="305808,2877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">
                            <v:shape id="Textfeld 3" o:spid="_x0000_s1808" type="#_x0000_t202" style="position:absolute;left:245731;top:165700;width:236330;height:163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7873B32F" w14:textId="4AB84AC1" w:rsidR="00884EA9" w:rsidRDefault="00884EA9" w:rsidP="00884EA9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_x0000_s1809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" filled="f" stroked="f" strokeweight=".5pt">
                              <v:textbox inset="1mm">
                                <w:txbxContent>
                                  <w:p w14:paraId="09AE16B3" w14:textId="77777777" w:rsidR="00884EA9" w:rsidRDefault="00884EA9" w:rsidP="00884EA9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1810" type="#_x0000_t202" style="position:absolute;left:135579;top:58294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" filled="f" stroked="f" strokeweight=".5pt">
                            <v:textbox inset="1mm,0,,0">
                              <w:txbxContent>
                                <w:p w14:paraId="6332B92B" w14:textId="77777777" w:rsidR="00884EA9" w:rsidRDefault="00884EA9" w:rsidP="00884EA9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</w:tr>
      <w:tr w:rsidR="00D22F3C" w:rsidRPr="007F4553" w14:paraId="1A669117" w14:textId="77777777" w:rsidTr="00E95EE4">
        <w:tc>
          <w:tcPr>
            <w:tcW w:w="672" w:type="dxa"/>
          </w:tcPr>
          <w:p w14:paraId="2C0BD075" w14:textId="71F0C890" w:rsidR="00E95EE4" w:rsidRPr="007F4553" w:rsidRDefault="00FE3443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inline distT="0" distB="0" distL="0" distR="0" wp14:anchorId="3D4B23B7" wp14:editId="06A5F070">
                      <wp:extent cx="275475" cy="197485"/>
                      <wp:effectExtent l="0" t="0" r="4445" b="5715"/>
                      <wp:docPr id="4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9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8119F5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">
                        <v:imagedata r:id="rId23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  <w:p w14:paraId="5C48E108" w14:textId="77777777" w:rsidR="00E95EE4" w:rsidRPr="007F4553" w:rsidRDefault="00E95EE4" w:rsidP="00D22F3C">
            <w:pPr>
              <w:spacing w:line="240" w:lineRule="atLeast"/>
              <w:rPr>
                <w:rFonts w:cstheme="minorHAnsi"/>
              </w:rPr>
            </w:pPr>
          </w:p>
          <w:p w14:paraId="72EDE983" w14:textId="77777777" w:rsidR="00D22F3C" w:rsidRPr="007F4553" w:rsidRDefault="00E95EE4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66021688" wp14:editId="76703BA7">
                  <wp:extent cx="360000" cy="272386"/>
                  <wp:effectExtent l="0" t="0" r="2540" b="0"/>
                  <wp:docPr id="1955333646" name="Grafik 1955333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2C243F3A" w14:textId="77777777" w:rsidR="00D22F3C" w:rsidRPr="007F4553" w:rsidRDefault="00D22F3C" w:rsidP="00D22F3C">
            <w:pPr>
              <w:pStyle w:val="berschriftTeilaufgaben"/>
              <w:spacing w:before="30"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a)</w:t>
            </w:r>
          </w:p>
        </w:tc>
        <w:tc>
          <w:tcPr>
            <w:tcW w:w="8187" w:type="dxa"/>
          </w:tcPr>
          <w:p w14:paraId="059A587C" w14:textId="3DFCA793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  <w:r w:rsidRPr="007F4553">
              <w:rPr>
                <w:rFonts w:asciiTheme="minorHAnsi" w:hAnsiTheme="minorHAnsi" w:cstheme="minorHAnsi"/>
                <w:noProof/>
              </w:rPr>
              <w:t xml:space="preserve">Löse die Aufgabe </w:t>
            </w:r>
            <w:r w:rsidR="00884EA9" w:rsidRPr="007F4553">
              <w:rPr>
                <w:rFonts w:asciiTheme="minorHAnsi" w:hAnsiTheme="minorHAnsi" w:cstheme="minorHAnsi"/>
                <w:noProof/>
              </w:rPr>
              <w:t xml:space="preserve">         </w:t>
            </w:r>
            <w:r w:rsidRPr="007F4553">
              <w:rPr>
                <w:rFonts w:asciiTheme="minorHAnsi" w:hAnsiTheme="minorHAnsi" w:cstheme="minorHAnsi"/>
                <w:noProof/>
              </w:rPr>
              <w:t xml:space="preserve">         </w:t>
            </w:r>
            <w:r w:rsidR="00884EA9" w:rsidRPr="007F4553">
              <w:rPr>
                <w:rFonts w:asciiTheme="minorHAnsi" w:hAnsiTheme="minorHAnsi" w:cstheme="minorHAnsi"/>
                <w:noProof/>
              </w:rPr>
              <w:t xml:space="preserve">      </w:t>
            </w:r>
            <w:r w:rsidRPr="007F4553">
              <w:rPr>
                <w:rFonts w:asciiTheme="minorHAnsi" w:hAnsiTheme="minorHAnsi" w:cstheme="minorHAnsi"/>
                <w:noProof/>
              </w:rPr>
              <w:t xml:space="preserve"> mit der Streifentafel</w:t>
            </w:r>
            <w:r w:rsidR="00770F3D" w:rsidRPr="007F4553">
              <w:rPr>
                <w:rFonts w:asciiTheme="minorHAnsi" w:hAnsiTheme="minorHAnsi" w:cstheme="minorHAnsi"/>
                <w:noProof/>
              </w:rPr>
              <w:t xml:space="preserve"> oder den digitalen Bruchstreifen</w:t>
            </w:r>
            <w:r w:rsidRPr="007F4553">
              <w:rPr>
                <w:rFonts w:asciiTheme="minorHAnsi" w:hAnsiTheme="minorHAnsi" w:cstheme="minorHAnsi"/>
                <w:noProof/>
              </w:rPr>
              <w:t xml:space="preserve">. </w:t>
            </w:r>
          </w:p>
          <w:p w14:paraId="10481542" w14:textId="6552BB4B" w:rsidR="00770F3D" w:rsidRPr="007F4553" w:rsidRDefault="00884EA9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  <w:r w:rsidRPr="007F4553">
              <w:rPr>
                <w:rFonts w:asciiTheme="minorHAnsi" w:hAnsiTheme="minorHAnsi" w:cstheme="minorHAnsi"/>
                <w:noProof/>
                <w:color w:val="327A86" w:themeColor="text2"/>
              </w:rPr>
              <mc:AlternateContent>
                <mc:Choice Requires="wpg">
                  <w:drawing>
                    <wp:anchor distT="0" distB="0" distL="114300" distR="114300" simplePos="0" relativeHeight="253246464" behindDoc="0" locked="0" layoutInCell="1" allowOverlap="1" wp14:anchorId="04967245" wp14:editId="6F686604">
                      <wp:simplePos x="0" y="0"/>
                      <wp:positionH relativeFrom="column">
                        <wp:posOffset>3541602</wp:posOffset>
                      </wp:positionH>
                      <wp:positionV relativeFrom="paragraph">
                        <wp:posOffset>94084</wp:posOffset>
                      </wp:positionV>
                      <wp:extent cx="747629" cy="343535"/>
                      <wp:effectExtent l="0" t="0" r="1905" b="0"/>
                      <wp:wrapNone/>
                      <wp:docPr id="693704490" name="Gruppieren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7629" cy="343535"/>
                                <a:chOff x="0" y="0"/>
                                <a:chExt cx="747629" cy="343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5046557" name="Grafik 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0779" y="0"/>
                                  <a:ext cx="196850" cy="343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046607860" name="Gruppieren 67"/>
                              <wpg:cNvGrpSpPr/>
                              <wpg:grpSpPr>
                                <a:xfrm>
                                  <a:off x="0" y="16042"/>
                                  <a:ext cx="743585" cy="296985"/>
                                  <a:chOff x="0" y="715"/>
                                  <a:chExt cx="743655" cy="297300"/>
                                </a:xfrm>
                              </wpg:grpSpPr>
                              <wpg:grpSp>
                                <wpg:cNvPr id="560368987" name="Gruppieren 717"/>
                                <wpg:cNvGrpSpPr/>
                                <wpg:grpSpPr>
                                  <a:xfrm>
                                    <a:off x="0" y="715"/>
                                    <a:ext cx="481345" cy="297300"/>
                                    <a:chOff x="0" y="0"/>
                                    <a:chExt cx="481345" cy="297300"/>
                                  </a:xfrm>
                                </wpg:grpSpPr>
                                <wpg:grpSp>
                                  <wpg:cNvPr id="254987148" name="Gruppieren 254987148"/>
                                  <wpg:cNvGrpSpPr/>
                                  <wpg:grpSpPr>
                                    <a:xfrm>
                                      <a:off x="0" y="0"/>
                                      <a:ext cx="199785" cy="297300"/>
                                      <a:chOff x="0" y="0"/>
                                      <a:chExt cx="202092" cy="340800"/>
                                    </a:xfrm>
                                  </wpg:grpSpPr>
                                  <wps:wsp>
                                    <wps:cNvPr id="1480928211" name="Textfeld 3"/>
                                    <wps:cNvSpPr txBox="1"/>
                                    <wps:spPr>
                                      <a:xfrm>
                                        <a:off x="0" y="176858"/>
                                        <a:ext cx="202092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82FC989" w14:textId="77777777" w:rsidR="00884EA9" w:rsidRDefault="00884EA9" w:rsidP="00884EA9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8750363" name="Textfeld 3"/>
                                    <wps:cNvSpPr txBox="1"/>
                                    <wps:spPr>
                                      <a:xfrm>
                                        <a:off x="21842" y="0"/>
                                        <a:ext cx="158406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53438B" w14:textId="77777777" w:rsidR="00884EA9" w:rsidRDefault="00884EA9" w:rsidP="00884EA9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806811217" name="Gerade Verbindung 1806811217"/>
                                    <wps:cNvCnPr/>
                                    <wps:spPr>
                                      <a:xfrm>
                                        <a:off x="43737" y="182828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342712543" name="Gruppieren 342712543"/>
                                  <wpg:cNvGrpSpPr/>
                                  <wpg:grpSpPr>
                                    <a:xfrm>
                                      <a:off x="162379" y="0"/>
                                      <a:ext cx="318966" cy="297300"/>
                                      <a:chOff x="162379" y="0"/>
                                      <a:chExt cx="319682" cy="339874"/>
                                    </a:xfrm>
                                  </wpg:grpSpPr>
                                  <wpg:grpSp>
                                    <wpg:cNvPr id="887335657" name="Gruppieren 887335657"/>
                                    <wpg:cNvGrpSpPr/>
                                    <wpg:grpSpPr>
                                      <a:xfrm>
                                        <a:off x="176253" y="0"/>
                                        <a:ext cx="305808" cy="339874"/>
                                        <a:chOff x="176253" y="0"/>
                                        <a:chExt cx="305808" cy="339874"/>
                                      </a:xfrm>
                                    </wpg:grpSpPr>
                                    <wpg:grpSp>
                                      <wpg:cNvPr id="1802598195" name="Gruppieren 1802598195"/>
                                      <wpg:cNvGrpSpPr/>
                                      <wpg:grpSpPr>
                                        <a:xfrm>
                                          <a:off x="245731" y="0"/>
                                          <a:ext cx="236330" cy="339874"/>
                                          <a:chOff x="245731" y="0"/>
                                          <a:chExt cx="238524" cy="340801"/>
                                        </a:xfrm>
                                      </wpg:grpSpPr>
                                      <wps:wsp>
                                        <wps:cNvPr id="385414453" name="Textfeld 3"/>
                                        <wps:cNvSpPr txBox="1"/>
                                        <wps:spPr>
                                          <a:xfrm>
                                            <a:off x="280814" y="0"/>
                                            <a:ext cx="159728" cy="181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7BBB487" w14:textId="77777777" w:rsidR="00884EA9" w:rsidRDefault="00884EA9" w:rsidP="00884EA9">
                                              <w:pPr>
                                                <w:spacing w:line="240" w:lineRule="exact"/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1396194527" name="Textfeld 3"/>
                                        <wps:cNvSpPr txBox="1"/>
                                        <wps:spPr>
                                          <a:xfrm>
                                            <a:off x="245731" y="176859"/>
                                            <a:ext cx="238524" cy="163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22A1F5F" w14:textId="77777777" w:rsidR="00884EA9" w:rsidRDefault="00884EA9" w:rsidP="00884EA9">
                                              <w:pPr>
                                                <w:spacing w:line="240" w:lineRule="exact"/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61197959" name="Gerade Verbindung 1461197959"/>
                                        <wps:cNvCnPr/>
                                        <wps:spPr>
                                          <a:xfrm>
                                            <a:off x="305275" y="178089"/>
                                            <a:ext cx="109222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624476708" name="Textfeld 398"/>
                                      <wps:cNvSpPr txBox="1"/>
                                      <wps:spPr>
                                        <a:xfrm>
                                          <a:off x="176253" y="41420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0738533" w14:textId="77777777" w:rsidR="00884EA9" w:rsidRDefault="00884EA9" w:rsidP="00884EA9">
                                            <w:pPr>
                                              <w:spacing w:line="240" w:lineRule="exact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09156312" name="Textfeld 398"/>
                                    <wps:cNvSpPr txBox="1"/>
                                    <wps:spPr>
                                      <a:xfrm>
                                        <a:off x="162379" y="63212"/>
                                        <a:ext cx="157842" cy="1947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79D326" w14:textId="25CD439C" w:rsidR="00884EA9" w:rsidRDefault="00884EA9" w:rsidP="00884EA9">
                                          <w:pP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 xml:space="preserve">–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773375990" name="Gruppieren 66"/>
                                <wpg:cNvGrpSpPr/>
                                <wpg:grpSpPr>
                                  <a:xfrm>
                                    <a:off x="397959" y="36193"/>
                                    <a:ext cx="345696" cy="251462"/>
                                    <a:chOff x="135579" y="41420"/>
                                    <a:chExt cx="346482" cy="287776"/>
                                  </a:xfrm>
                                </wpg:grpSpPr>
                                <wpg:grpSp>
                                  <wpg:cNvPr id="8748036" name="Gruppieren 8748036"/>
                                  <wpg:cNvGrpSpPr/>
                                  <wpg:grpSpPr>
                                    <a:xfrm>
                                      <a:off x="176253" y="41420"/>
                                      <a:ext cx="305808" cy="287776"/>
                                      <a:chOff x="176253" y="41420"/>
                                      <a:chExt cx="305808" cy="287776"/>
                                    </a:xfrm>
                                  </wpg:grpSpPr>
                                  <wps:wsp>
                                    <wps:cNvPr id="771005319" name="Textfeld 3"/>
                                    <wps:cNvSpPr txBox="1"/>
                                    <wps:spPr>
                                      <a:xfrm>
                                        <a:off x="245731" y="165700"/>
                                        <a:ext cx="236330" cy="1634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B78A2A" w14:textId="77777777" w:rsidR="00884EA9" w:rsidRDefault="00884EA9" w:rsidP="00884EA9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1577802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2564F5" w14:textId="77777777" w:rsidR="00884EA9" w:rsidRDefault="00884EA9" w:rsidP="00884EA9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75085973" name="Textfeld 398"/>
                                  <wps:cNvSpPr txBox="1"/>
                                  <wps:spPr>
                                    <a:xfrm>
                                      <a:off x="135579" y="58294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2C7D453" w14:textId="77777777" w:rsidR="00884EA9" w:rsidRDefault="00884EA9" w:rsidP="00884EA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967245" id="_x0000_s1811" style="position:absolute;margin-left:278.85pt;margin-top:7.4pt;width:58.85pt;height:27.05pt;z-index:253246464" coordsize="7476,343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">
                      <v:shape id="Grafik 90" o:spid="_x0000_s1812" type="#_x0000_t75" style="position:absolute;left:5507;width:1969;height:34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">
                        <v:imagedata r:id="rId37" o:title="" recolortarget="#333 [1446]"/>
                      </v:shape>
                      <v:group id="_x0000_s1813" style="position:absolute;top:160;width:7435;height:2970" coordorigin=",7" coordsize="7436,29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">
                        <v:group id="_x0000_s1814" style="position:absolute;top:7;width:4813;height:2973" coordsize="481345,297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">
                          <v:group id="Gruppieren 254987148" o:spid="_x0000_s1815" style="position:absolute;width:199785;height:297300" coordsize="202092,34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">
                            <v:shape id="Textfeld 3" o:spid="_x0000_s1816" type="#_x0000_t202" style="position:absolute;top:176858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282FC989" w14:textId="77777777" w:rsidR="00884EA9" w:rsidRDefault="00884EA9" w:rsidP="00884EA9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817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4C53438B" w14:textId="77777777" w:rsidR="00884EA9" w:rsidRDefault="00884EA9" w:rsidP="00884EA9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806811217" o:spid="_x0000_s1818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group id="Gruppieren 342712543" o:spid="_x0000_s1819" style="position:absolute;left:162379;width:318966;height:297300" coordorigin="162379" coordsize="319682,3398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">
                            <v:group id="Gruppieren 887335657" o:spid="_x0000_s1820" style="position:absolute;left:176253;width:305808;height:339874" coordorigin="176253" coordsize="305808,3398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">
                              <v:group id="Gruppieren 1802598195" o:spid="_x0000_s1821" style="position:absolute;left:245731;width:236330;height:339874" coordorigin="245731" coordsize="238524,3408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">
                                <v:shape id="Textfeld 3" o:spid="_x0000_s1822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" filled="f" stroked="f" strokeweight=".5pt">
                                  <v:textbox style="mso-fit-shape-to-text:t" inset="0,0,0,0">
                                    <w:txbxContent>
                                      <w:p w14:paraId="57BBB487" w14:textId="77777777" w:rsidR="00884EA9" w:rsidRDefault="00884EA9" w:rsidP="00884EA9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1823" type="#_x0000_t202" style="position:absolute;left:245731;top:176859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" filled="f" stroked="f" strokeweight=".5pt">
                                  <v:textbox inset="0,0,0,0">
                                    <w:txbxContent>
                                      <w:p w14:paraId="222A1F5F" w14:textId="77777777" w:rsidR="00884EA9" w:rsidRDefault="00884EA9" w:rsidP="00884EA9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461197959" o:spid="_x0000_s1824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" strokecolor="black [3213]" strokeweight="1pt">
                                  <v:stroke joinstyle="miter"/>
                                </v:line>
                              </v:group>
                              <v:shape id="_x0000_s1825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00738533" w14:textId="77777777" w:rsidR="00884EA9" w:rsidRDefault="00884EA9" w:rsidP="00884EA9">
                                      <w:pPr>
                                        <w:spacing w:line="240" w:lineRule="exact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_x0000_s1826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" filled="f" stroked="f" strokeweight=".5pt">
                              <v:textbox inset="1mm,0,,0">
                                <w:txbxContent>
                                  <w:p w14:paraId="5379D326" w14:textId="25CD439C" w:rsidR="00884EA9" w:rsidRDefault="00884EA9" w:rsidP="00884EA9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–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Gruppieren 66" o:spid="_x0000_s1827" style="position:absolute;left:3979;top:361;width:3457;height:2515" coordorigin="135579,41420" coordsize="346482,2877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">
                          <v:group id="Gruppieren 8748036" o:spid="_x0000_s1828" style="position:absolute;left:176253;top:41420;width:305808;height:287776" coordorigin="176253,41420" coordsize="305808,2877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">
                            <v:shape id="Textfeld 3" o:spid="_x0000_s1829" type="#_x0000_t202" style="position:absolute;left:245731;top:165700;width:236330;height:163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DB78A2A" w14:textId="77777777" w:rsidR="00884EA9" w:rsidRDefault="00884EA9" w:rsidP="00884EA9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_x0000_s1830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" filled="f" stroked="f" strokeweight=".5pt">
                              <v:textbox inset="1mm">
                                <w:txbxContent>
                                  <w:p w14:paraId="0E2564F5" w14:textId="77777777" w:rsidR="00884EA9" w:rsidRDefault="00884EA9" w:rsidP="00884EA9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1831" type="#_x0000_t202" style="position:absolute;left:135579;top:58294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" filled="f" stroked="f" strokeweight=".5pt">
                            <v:textbox inset="1mm,0,,0">
                              <w:txbxContent>
                                <w:p w14:paraId="22C7D453" w14:textId="77777777" w:rsidR="00884EA9" w:rsidRDefault="00884EA9" w:rsidP="00884EA9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</w:p>
          <w:p w14:paraId="0D413A4F" w14:textId="5C7EDCC7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  <w:r w:rsidRPr="007F4553">
              <w:rPr>
                <w:rFonts w:asciiTheme="minorHAnsi" w:hAnsiTheme="minorHAnsi" w:cstheme="minorHAnsi"/>
                <w:noProof/>
              </w:rPr>
              <w:t xml:space="preserve">Was muss man an dem Bild verändern, wenn man die Aufgabe </w:t>
            </w:r>
            <w:r w:rsidR="00884EA9" w:rsidRPr="007F4553">
              <w:rPr>
                <w:rFonts w:asciiTheme="minorHAnsi" w:hAnsiTheme="minorHAnsi" w:cstheme="minorHAnsi"/>
                <w:noProof/>
              </w:rPr>
              <w:t xml:space="preserve">                       </w:t>
            </w:r>
            <w:r w:rsidRPr="007F4553">
              <w:rPr>
                <w:rFonts w:asciiTheme="minorHAnsi" w:hAnsiTheme="minorHAnsi" w:cstheme="minorHAnsi"/>
                <w:noProof/>
              </w:rPr>
              <w:t>rechnen will? Was bleibt gleich?</w:t>
            </w:r>
            <w:r w:rsidRPr="007F4553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</w:tr>
      <w:tr w:rsidR="00D22F3C" w:rsidRPr="007F4553" w14:paraId="761647C4" w14:textId="77777777" w:rsidTr="00E95EE4">
        <w:tc>
          <w:tcPr>
            <w:tcW w:w="672" w:type="dxa"/>
          </w:tcPr>
          <w:p w14:paraId="6BD8CF28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77902D62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8187" w:type="dxa"/>
          </w:tcPr>
          <w:p w14:paraId="712A128B" w14:textId="403A8429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</w:p>
        </w:tc>
      </w:tr>
      <w:tr w:rsidR="00D22F3C" w:rsidRPr="007F4553" w14:paraId="682C22BC" w14:textId="77777777" w:rsidTr="00E95EE4">
        <w:tc>
          <w:tcPr>
            <w:tcW w:w="672" w:type="dxa"/>
          </w:tcPr>
          <w:p w14:paraId="4FCC3259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67B45BD1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b)</w:t>
            </w:r>
          </w:p>
        </w:tc>
        <w:tc>
          <w:tcPr>
            <w:tcW w:w="8187" w:type="dxa"/>
          </w:tcPr>
          <w:p w14:paraId="3A5DDF5F" w14:textId="1AB22E92" w:rsidR="005143FE" w:rsidRPr="007F4553" w:rsidRDefault="0069140E" w:rsidP="005143FE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6384" behindDoc="0" locked="0" layoutInCell="1" allowOverlap="1" wp14:anchorId="5574C453" wp14:editId="72B3EBF4">
                      <wp:simplePos x="0" y="0"/>
                      <wp:positionH relativeFrom="column">
                        <wp:posOffset>4167505</wp:posOffset>
                      </wp:positionH>
                      <wp:positionV relativeFrom="paragraph">
                        <wp:posOffset>209765</wp:posOffset>
                      </wp:positionV>
                      <wp:extent cx="464185" cy="287655"/>
                      <wp:effectExtent l="0" t="0" r="5715" b="4445"/>
                      <wp:wrapNone/>
                      <wp:docPr id="536930126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185" cy="287655"/>
                                <a:chOff x="9082" y="0"/>
                                <a:chExt cx="465056" cy="287960"/>
                              </a:xfrm>
                            </wpg:grpSpPr>
                            <wpg:grpSp>
                              <wpg:cNvPr id="1645868104" name="Gruppieren 1645868104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393696140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0974B5" w14:textId="77777777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8252496" name="Textfeld 3"/>
                                <wps:cNvSpPr txBox="1"/>
                                <wps:spPr>
                                  <a:xfrm>
                                    <a:off x="14558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58BA43" w14:textId="77777777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7188153" name="Gerade Verbindung 57188153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22717450" name="Gruppieren 322717450"/>
                              <wpg:cNvGrpSpPr/>
                              <wpg:grpSpPr>
                                <a:xfrm>
                                  <a:off x="162379" y="0"/>
                                  <a:ext cx="311759" cy="287960"/>
                                  <a:chOff x="162379" y="0"/>
                                  <a:chExt cx="312459" cy="329196"/>
                                </a:xfrm>
                              </wpg:grpSpPr>
                              <wpg:grpSp>
                                <wpg:cNvPr id="2000981091" name="Gruppieren 2000981091"/>
                                <wpg:cNvGrpSpPr/>
                                <wpg:grpSpPr>
                                  <a:xfrm>
                                    <a:off x="176253" y="0"/>
                                    <a:ext cx="298585" cy="329196"/>
                                    <a:chOff x="176253" y="0"/>
                                    <a:chExt cx="298585" cy="329196"/>
                                  </a:xfrm>
                                </wpg:grpSpPr>
                                <wpg:grpSp>
                                  <wpg:cNvPr id="142363867" name="Gruppieren 142363867"/>
                                  <wpg:cNvGrpSpPr/>
                                  <wpg:grpSpPr>
                                    <a:xfrm>
                                      <a:off x="238508" y="0"/>
                                      <a:ext cx="236330" cy="329196"/>
                                      <a:chOff x="238441" y="0"/>
                                      <a:chExt cx="238524" cy="330094"/>
                                    </a:xfrm>
                                  </wpg:grpSpPr>
                                  <wps:wsp>
                                    <wps:cNvPr id="1376533457" name="Textfeld 3"/>
                                    <wps:cNvSpPr txBox="1"/>
                                    <wps:spPr>
                                      <a:xfrm>
                                        <a:off x="27352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360B88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34605833" name="Textfeld 3"/>
                                    <wps:cNvSpPr txBox="1"/>
                                    <wps:spPr>
                                      <a:xfrm>
                                        <a:off x="23844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BA4627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1880652" name="Gerade Verbindung 531880652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424864351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53F176F" w14:textId="77777777" w:rsidR="0069140E" w:rsidRDefault="0069140E" w:rsidP="0069140E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55391958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094238" w14:textId="0459A36A" w:rsidR="0069140E" w:rsidRDefault="0069140E" w:rsidP="0069140E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–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574C453" id="_x0000_s1832" style="position:absolute;margin-left:328.15pt;margin-top:16.5pt;width:36.55pt;height:22.65pt;z-index:253456384;mso-width-relative:margin" coordorigin="9082" coordsize="465056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">
                      <v:group id="Gruppieren 1645868104" o:spid="_x0000_s1833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">
                        <v:shape id="Textfeld 3" o:spid="_x0000_s1834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50974B5" w14:textId="77777777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835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358BA43" w14:textId="77777777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57188153" o:spid="_x0000_s1836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322717450" o:spid="_x0000_s1837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">
                        <v:group id="Gruppieren 2000981091" o:spid="_x0000_s1838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">
                          <v:group id="Gruppieren 142363867" o:spid="_x0000_s1839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">
                            <v:shape id="Textfeld 3" o:spid="_x0000_s1840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E360B88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841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09BA4627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531880652" o:spid="_x0000_s1842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1843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153F176F" w14:textId="77777777" w:rsidR="0069140E" w:rsidRDefault="0069140E" w:rsidP="0069140E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844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3D094238" w14:textId="0459A36A" w:rsidR="0069140E" w:rsidRDefault="0069140E" w:rsidP="0069140E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–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4336" behindDoc="0" locked="0" layoutInCell="1" allowOverlap="1" wp14:anchorId="3E08B50D" wp14:editId="35CC1E51">
                      <wp:simplePos x="0" y="0"/>
                      <wp:positionH relativeFrom="column">
                        <wp:posOffset>3378835</wp:posOffset>
                      </wp:positionH>
                      <wp:positionV relativeFrom="paragraph">
                        <wp:posOffset>204890</wp:posOffset>
                      </wp:positionV>
                      <wp:extent cx="464185" cy="287655"/>
                      <wp:effectExtent l="0" t="0" r="5715" b="4445"/>
                      <wp:wrapNone/>
                      <wp:docPr id="403639778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185" cy="287655"/>
                                <a:chOff x="9082" y="0"/>
                                <a:chExt cx="465056" cy="287960"/>
                              </a:xfrm>
                            </wpg:grpSpPr>
                            <wpg:grpSp>
                              <wpg:cNvPr id="1312339606" name="Gruppieren 1312339606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1387018463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F328D8" w14:textId="77F1FFB3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5624762" name="Textfeld 3"/>
                                <wps:cNvSpPr txBox="1"/>
                                <wps:spPr>
                                  <a:xfrm>
                                    <a:off x="14558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3CE8E4" w14:textId="1F9026EE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32637441" name="Gerade Verbindung 932637441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77411879" name="Gruppieren 977411879"/>
                              <wpg:cNvGrpSpPr/>
                              <wpg:grpSpPr>
                                <a:xfrm>
                                  <a:off x="162379" y="0"/>
                                  <a:ext cx="311759" cy="287960"/>
                                  <a:chOff x="162379" y="0"/>
                                  <a:chExt cx="312459" cy="329196"/>
                                </a:xfrm>
                              </wpg:grpSpPr>
                              <wpg:grpSp>
                                <wpg:cNvPr id="1115008125" name="Gruppieren 1115008125"/>
                                <wpg:cNvGrpSpPr/>
                                <wpg:grpSpPr>
                                  <a:xfrm>
                                    <a:off x="176253" y="0"/>
                                    <a:ext cx="298585" cy="329196"/>
                                    <a:chOff x="176253" y="0"/>
                                    <a:chExt cx="298585" cy="329196"/>
                                  </a:xfrm>
                                </wpg:grpSpPr>
                                <wpg:grpSp>
                                  <wpg:cNvPr id="1507702230" name="Gruppieren 1507702230"/>
                                  <wpg:cNvGrpSpPr/>
                                  <wpg:grpSpPr>
                                    <a:xfrm>
                                      <a:off x="238508" y="0"/>
                                      <a:ext cx="236330" cy="329196"/>
                                      <a:chOff x="238441" y="0"/>
                                      <a:chExt cx="238524" cy="330094"/>
                                    </a:xfrm>
                                  </wpg:grpSpPr>
                                  <wps:wsp>
                                    <wps:cNvPr id="373218941" name="Textfeld 3"/>
                                    <wps:cNvSpPr txBox="1"/>
                                    <wps:spPr>
                                      <a:xfrm>
                                        <a:off x="27352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947454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608281022" name="Textfeld 3"/>
                                    <wps:cNvSpPr txBox="1"/>
                                    <wps:spPr>
                                      <a:xfrm>
                                        <a:off x="23844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FEAF683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4447522" name="Gerade Verbindung 1064447522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02235870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EF3A145" w14:textId="77777777" w:rsidR="0069140E" w:rsidRDefault="0069140E" w:rsidP="0069140E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62910551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D15B3D" w14:textId="77777777" w:rsidR="0069140E" w:rsidRDefault="0069140E" w:rsidP="0069140E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E08B50D" id="_x0000_s1845" style="position:absolute;margin-left:266.05pt;margin-top:16.15pt;width:36.55pt;height:22.65pt;z-index:253454336;mso-width-relative:margin" coordorigin="9082" coordsize="465056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">
                      <v:group id="Gruppieren 1312339606" o:spid="_x0000_s1846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">
                        <v:shape id="Textfeld 3" o:spid="_x0000_s1847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9F328D8" w14:textId="77F1FFB3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848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D3CE8E4" w14:textId="1F9026EE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932637441" o:spid="_x0000_s1849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977411879" o:spid="_x0000_s1850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">
                        <v:group id="Gruppieren 1115008125" o:spid="_x0000_s1851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">
                          <v:group id="Gruppieren 1507702230" o:spid="_x0000_s1852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">
                            <v:shape id="Textfeld 3" o:spid="_x0000_s1853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6947454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854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6FEAF683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064447522" o:spid="_x0000_s1855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856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2EF3A145" w14:textId="77777777" w:rsidR="0069140E" w:rsidRDefault="0069140E" w:rsidP="0069140E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857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" filled="f" stroked="f" strokeweight=".5pt">
                          <v:textbox inset="1mm,0,,0">
                            <w:txbxContent>
                              <w:p w14:paraId="3CD15B3D" w14:textId="77777777" w:rsidR="0069140E" w:rsidRDefault="0069140E" w:rsidP="0069140E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50560" behindDoc="0" locked="0" layoutInCell="1" allowOverlap="1" wp14:anchorId="24C4D843" wp14:editId="131E97A0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219075</wp:posOffset>
                      </wp:positionV>
                      <wp:extent cx="471805" cy="287655"/>
                      <wp:effectExtent l="0" t="0" r="0" b="4445"/>
                      <wp:wrapNone/>
                      <wp:docPr id="1246017948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805" cy="287655"/>
                                <a:chOff x="9082" y="0"/>
                                <a:chExt cx="472263" cy="287960"/>
                              </a:xfrm>
                            </wpg:grpSpPr>
                            <wpg:grpSp>
                              <wpg:cNvPr id="1980205350" name="Gruppieren 1980205350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1009704998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51EE3D" w14:textId="2FCE21EB" w:rsidR="00681BF5" w:rsidRDefault="00681BF5" w:rsidP="00681BF5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1108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E2570A" w14:textId="77777777" w:rsidR="00681BF5" w:rsidRDefault="00681BF5" w:rsidP="00681BF5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22964496" name="Gerade Verbindung 1422964496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07000088" name="Gruppieren 407000088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1471051192" name="Gruppieren 1471051192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781009455" name="Gruppieren 1781009455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702387933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C7AB4A" w14:textId="77777777" w:rsidR="00681BF5" w:rsidRDefault="00681BF5" w:rsidP="00681BF5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607550478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90EB26" w14:textId="77777777" w:rsidR="00681BF5" w:rsidRDefault="00681BF5" w:rsidP="00681BF5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88829871" name="Gerade Verbindung 2088829871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027498801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AA6B3F" w14:textId="77777777" w:rsidR="00681BF5" w:rsidRDefault="00681BF5" w:rsidP="00681BF5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65799901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652234" w14:textId="77777777" w:rsidR="00681BF5" w:rsidRDefault="00681BF5" w:rsidP="00681BF5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C4D843" id="_x0000_s1858" style="position:absolute;margin-left:17.3pt;margin-top:17.25pt;width:37.15pt;height:22.65pt;z-index:253250560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">
                      <v:group id="Gruppieren 1980205350" o:spid="_x0000_s1859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">
                        <v:shape id="Textfeld 3" o:spid="_x0000_s1860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E51EE3D" w14:textId="2FCE21EB" w:rsidR="00681BF5" w:rsidRDefault="00681BF5" w:rsidP="00681BF5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861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" filled="f" stroked="f" strokeweight=".5pt">
                          <v:textbox style="mso-fit-shape-to-text:t" inset="0,0,0,0">
                            <w:txbxContent>
                              <w:p w14:paraId="1FE2570A" w14:textId="77777777" w:rsidR="00681BF5" w:rsidRDefault="00681BF5" w:rsidP="00681BF5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422964496" o:spid="_x0000_s1862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407000088" o:spid="_x0000_s1863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">
                        <v:group id="Gruppieren 1471051192" o:spid="_x0000_s1864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">
                          <v:group id="Gruppieren 1781009455" o:spid="_x0000_s1865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">
                            <v:shape id="Textfeld 3" o:spid="_x0000_s1866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1AC7AB4A" w14:textId="77777777" w:rsidR="00681BF5" w:rsidRDefault="00681BF5" w:rsidP="00681BF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867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0190EB26" w14:textId="77777777" w:rsidR="00681BF5" w:rsidRDefault="00681BF5" w:rsidP="00681BF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088829871" o:spid="_x0000_s1868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869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" filled="f" stroked="f" strokeweight=".5pt">
                            <v:textbox inset="1mm">
                              <w:txbxContent>
                                <w:p w14:paraId="36AA6B3F" w14:textId="77777777" w:rsidR="00681BF5" w:rsidRDefault="00681BF5" w:rsidP="00681BF5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870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53652234" w14:textId="77777777" w:rsidR="00681BF5" w:rsidRDefault="00681BF5" w:rsidP="00681BF5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52608" behindDoc="0" locked="0" layoutInCell="1" allowOverlap="1" wp14:anchorId="611B007A" wp14:editId="7558277D">
                      <wp:simplePos x="0" y="0"/>
                      <wp:positionH relativeFrom="column">
                        <wp:posOffset>805180</wp:posOffset>
                      </wp:positionH>
                      <wp:positionV relativeFrom="paragraph">
                        <wp:posOffset>217170</wp:posOffset>
                      </wp:positionV>
                      <wp:extent cx="471805" cy="287655"/>
                      <wp:effectExtent l="0" t="0" r="0" b="4445"/>
                      <wp:wrapNone/>
                      <wp:docPr id="195609135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805" cy="287655"/>
                                <a:chOff x="9082" y="0"/>
                                <a:chExt cx="472263" cy="287960"/>
                              </a:xfrm>
                            </wpg:grpSpPr>
                            <wpg:grpSp>
                              <wpg:cNvPr id="1053831343" name="Gruppieren 1053831343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43078504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714078" w14:textId="534C631F" w:rsidR="00681BF5" w:rsidRDefault="00011204" w:rsidP="00681BF5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3371017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C2F4B0" w14:textId="2DCEE5F1" w:rsidR="00681BF5" w:rsidRDefault="00011204" w:rsidP="00681BF5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97136576" name="Gerade Verbindung 1697136576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94107178" name="Gruppieren 794107178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852063193" name="Gruppieren 852063193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367432845" name="Gruppieren 1367432845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980725311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31ED84" w14:textId="77777777" w:rsidR="00681BF5" w:rsidRDefault="00681BF5" w:rsidP="00681BF5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719944190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719D45" w14:textId="77777777" w:rsidR="00681BF5" w:rsidRDefault="00681BF5" w:rsidP="00681BF5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0968234" name="Gerade Verbindung 600968234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451554348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1AB4260" w14:textId="77777777" w:rsidR="00681BF5" w:rsidRDefault="00681BF5" w:rsidP="00681BF5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20418864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1E3358" w14:textId="7DB09FB0" w:rsidR="00681BF5" w:rsidRDefault="0069140E" w:rsidP="00681BF5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–</w:t>
                                      </w:r>
                                      <w:r w:rsidR="00681BF5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1B007A" id="_x0000_s1871" style="position:absolute;margin-left:63.4pt;margin-top:17.1pt;width:37.15pt;height:22.65pt;z-index:253252608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">
                      <v:group id="Gruppieren 1053831343" o:spid="_x0000_s1872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">
                        <v:shape id="Textfeld 3" o:spid="_x0000_s1873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1714078" w14:textId="534C631F" w:rsidR="00681BF5" w:rsidRDefault="00011204" w:rsidP="00681BF5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16</w:t>
                                </w:r>
                              </w:p>
                            </w:txbxContent>
                          </v:textbox>
                        </v:shape>
                        <v:shape id="Textfeld 3" o:spid="_x0000_s1874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0C2F4B0" w14:textId="2DCEE5F1" w:rsidR="00681BF5" w:rsidRDefault="00011204" w:rsidP="00681BF5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697136576" o:spid="_x0000_s1875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794107178" o:spid="_x0000_s1876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">
                        <v:group id="Gruppieren 852063193" o:spid="_x0000_s1877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">
                          <v:group id="Gruppieren 1367432845" o:spid="_x0000_s1878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">
                            <v:shape id="Textfeld 3" o:spid="_x0000_s1879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0231ED84" w14:textId="77777777" w:rsidR="00681BF5" w:rsidRDefault="00681BF5" w:rsidP="00681BF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880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50719D45" w14:textId="77777777" w:rsidR="00681BF5" w:rsidRDefault="00681BF5" w:rsidP="00681BF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600968234" o:spid="_x0000_s1881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1882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31AB4260" w14:textId="77777777" w:rsidR="00681BF5" w:rsidRDefault="00681BF5" w:rsidP="00681BF5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883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121E3358" w14:textId="7DB09FB0" w:rsidR="00681BF5" w:rsidRDefault="0069140E" w:rsidP="00681BF5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–</w:t>
                                </w:r>
                                <w:r w:rsidR="00681BF5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0240" behindDoc="0" locked="0" layoutInCell="1" allowOverlap="1" wp14:anchorId="3B41A5AA" wp14:editId="66E031C3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213995</wp:posOffset>
                      </wp:positionV>
                      <wp:extent cx="464185" cy="287655"/>
                      <wp:effectExtent l="0" t="0" r="5715" b="4445"/>
                      <wp:wrapNone/>
                      <wp:docPr id="863732973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185" cy="287655"/>
                                <a:chOff x="9082" y="0"/>
                                <a:chExt cx="465056" cy="287960"/>
                              </a:xfrm>
                            </wpg:grpSpPr>
                            <wpg:grpSp>
                              <wpg:cNvPr id="890259216" name="Gruppieren 890259216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2026885818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C37269" w14:textId="41E1E9CB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8</w:t>
                                      </w:r>
                                      <w:r w:rsidR="005143FE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4610978" name="Textfeld 3"/>
                                <wps:cNvSpPr txBox="1"/>
                                <wps:spPr>
                                  <a:xfrm>
                                    <a:off x="14558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090E73" w14:textId="528F84A3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  <w:r w:rsidR="005143FE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40003804" name="Gerade Verbindung 1640003804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17409418" name="Gruppieren 717409418"/>
                              <wpg:cNvGrpSpPr/>
                              <wpg:grpSpPr>
                                <a:xfrm>
                                  <a:off x="162379" y="0"/>
                                  <a:ext cx="311759" cy="287960"/>
                                  <a:chOff x="162379" y="0"/>
                                  <a:chExt cx="312459" cy="329196"/>
                                </a:xfrm>
                              </wpg:grpSpPr>
                              <wpg:grpSp>
                                <wpg:cNvPr id="928690790" name="Gruppieren 928690790"/>
                                <wpg:cNvGrpSpPr/>
                                <wpg:grpSpPr>
                                  <a:xfrm>
                                    <a:off x="176253" y="0"/>
                                    <a:ext cx="298585" cy="329196"/>
                                    <a:chOff x="176253" y="0"/>
                                    <a:chExt cx="298585" cy="329196"/>
                                  </a:xfrm>
                                </wpg:grpSpPr>
                                <wpg:grpSp>
                                  <wpg:cNvPr id="2137244211" name="Gruppieren 2137244211"/>
                                  <wpg:cNvGrpSpPr/>
                                  <wpg:grpSpPr>
                                    <a:xfrm>
                                      <a:off x="238508" y="0"/>
                                      <a:ext cx="236330" cy="329196"/>
                                      <a:chOff x="238441" y="0"/>
                                      <a:chExt cx="238524" cy="330094"/>
                                    </a:xfrm>
                                  </wpg:grpSpPr>
                                  <wps:wsp>
                                    <wps:cNvPr id="1279375945" name="Textfeld 3"/>
                                    <wps:cNvSpPr txBox="1"/>
                                    <wps:spPr>
                                      <a:xfrm>
                                        <a:off x="27352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7BFF42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567524699" name="Textfeld 3"/>
                                    <wps:cNvSpPr txBox="1"/>
                                    <wps:spPr>
                                      <a:xfrm>
                                        <a:off x="23844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FC6AA1" w14:textId="6E8662E2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6631065" name="Gerade Verbindung 376631065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341540557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59392A9" w14:textId="77777777" w:rsidR="0069140E" w:rsidRDefault="0069140E" w:rsidP="0069140E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24274582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6E0DA6" w14:textId="77777777" w:rsidR="0069140E" w:rsidRDefault="0069140E" w:rsidP="0069140E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B41A5AA" id="_x0000_s1884" style="position:absolute;margin-left:147pt;margin-top:16.85pt;width:36.55pt;height:22.65pt;z-index:253450240;mso-width-relative:margin" coordorigin="9082" coordsize="465056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">
                      <v:group id="Gruppieren 890259216" o:spid="_x0000_s1885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">
                        <v:shape id="Textfeld 3" o:spid="_x0000_s1886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5C37269" w14:textId="41E1E9CB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8</w:t>
                                </w:r>
                                <w:r w:rsidR="005143FE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3" o:spid="_x0000_s1887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" filled="f" stroked="f" strokeweight=".5pt">
                          <v:textbox style="mso-fit-shape-to-text:t" inset="0,0,0,0">
                            <w:txbxContent>
                              <w:p w14:paraId="16090E73" w14:textId="528F84A3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="005143FE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line id="Gerade Verbindung 1640003804" o:spid="_x0000_s1888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Gruppieren 717409418" o:spid="_x0000_s1889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">
                        <v:group id="Gruppieren 928690790" o:spid="_x0000_s1890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">
                          <v:group id="Gruppieren 2137244211" o:spid="_x0000_s1891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">
                            <v:shape id="Textfeld 3" o:spid="_x0000_s1892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" filled="f" stroked="f" strokeweight=".5pt">
                              <v:textbox style="mso-fit-shape-to-text:t" inset="0,0,0,0">
                                <w:txbxContent>
                                  <w:p w14:paraId="747BFF42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893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53FC6AA1" w14:textId="6E8662E2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376631065" o:spid="_x0000_s1894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1895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159392A9" w14:textId="77777777" w:rsidR="0069140E" w:rsidRDefault="0069140E" w:rsidP="0069140E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896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596E0DA6" w14:textId="77777777" w:rsidR="0069140E" w:rsidRDefault="0069140E" w:rsidP="0069140E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2288" behindDoc="0" locked="0" layoutInCell="1" allowOverlap="1" wp14:anchorId="214AF077" wp14:editId="424479BB">
                      <wp:simplePos x="0" y="0"/>
                      <wp:positionH relativeFrom="column">
                        <wp:posOffset>2435860</wp:posOffset>
                      </wp:positionH>
                      <wp:positionV relativeFrom="paragraph">
                        <wp:posOffset>214845</wp:posOffset>
                      </wp:positionV>
                      <wp:extent cx="464185" cy="287655"/>
                      <wp:effectExtent l="0" t="0" r="5715" b="4445"/>
                      <wp:wrapNone/>
                      <wp:docPr id="898839033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185" cy="287655"/>
                                <a:chOff x="9082" y="0"/>
                                <a:chExt cx="465056" cy="287960"/>
                              </a:xfrm>
                            </wpg:grpSpPr>
                            <wpg:grpSp>
                              <wpg:cNvPr id="744801981" name="Gruppieren 744801981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1739386952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217A4A" w14:textId="57FED55F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8</w:t>
                                      </w:r>
                                      <w:r w:rsidR="005143FE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7883616" name="Textfeld 3"/>
                                <wps:cNvSpPr txBox="1"/>
                                <wps:spPr>
                                  <a:xfrm>
                                    <a:off x="14558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5D6A22" w14:textId="12D2F66D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  <w:r w:rsidR="005143FE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73728" name="Gerade Verbindung 1873728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21028739" name="Gruppieren 321028739"/>
                              <wpg:cNvGrpSpPr/>
                              <wpg:grpSpPr>
                                <a:xfrm>
                                  <a:off x="162379" y="0"/>
                                  <a:ext cx="311759" cy="287960"/>
                                  <a:chOff x="162379" y="0"/>
                                  <a:chExt cx="312459" cy="329196"/>
                                </a:xfrm>
                              </wpg:grpSpPr>
                              <wpg:grpSp>
                                <wpg:cNvPr id="515620377" name="Gruppieren 515620377"/>
                                <wpg:cNvGrpSpPr/>
                                <wpg:grpSpPr>
                                  <a:xfrm>
                                    <a:off x="176253" y="0"/>
                                    <a:ext cx="298585" cy="329196"/>
                                    <a:chOff x="176253" y="0"/>
                                    <a:chExt cx="298585" cy="329196"/>
                                  </a:xfrm>
                                </wpg:grpSpPr>
                                <wpg:grpSp>
                                  <wpg:cNvPr id="1370710804" name="Gruppieren 1370710804"/>
                                  <wpg:cNvGrpSpPr/>
                                  <wpg:grpSpPr>
                                    <a:xfrm>
                                      <a:off x="238508" y="0"/>
                                      <a:ext cx="236330" cy="329196"/>
                                      <a:chOff x="238441" y="0"/>
                                      <a:chExt cx="238524" cy="330094"/>
                                    </a:xfrm>
                                  </wpg:grpSpPr>
                                  <wps:wsp>
                                    <wps:cNvPr id="2103145263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BD80EE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105587989" name="Textfeld 3"/>
                                    <wps:cNvSpPr txBox="1"/>
                                    <wps:spPr>
                                      <a:xfrm>
                                        <a:off x="23844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07F77C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5366751" name="Gerade Verbindung 225366751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736450069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AE45C2" w14:textId="77777777" w:rsidR="0069140E" w:rsidRDefault="0069140E" w:rsidP="0069140E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996173456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B70B06" w14:textId="1D0E2C24" w:rsidR="0069140E" w:rsidRDefault="0069140E" w:rsidP="0069140E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–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14AF077" id="_x0000_s1897" style="position:absolute;margin-left:191.8pt;margin-top:16.9pt;width:36.55pt;height:22.65pt;z-index:253452288;mso-width-relative:margin" coordorigin="9082" coordsize="465056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">
                      <v:group id="Gruppieren 744801981" o:spid="_x0000_s1898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">
                        <v:shape id="Textfeld 3" o:spid="_x0000_s1899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C217A4A" w14:textId="57FED55F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8</w:t>
                                </w:r>
                                <w:r w:rsidR="005143FE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3" o:spid="_x0000_s1900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5B5D6A22" w14:textId="12D2F66D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="005143FE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line id="Gerade Verbindung 1873728" o:spid="_x0000_s1901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" strokecolor="black [3213]" strokeweight="1pt">
                          <v:stroke joinstyle="miter"/>
                        </v:line>
                      </v:group>
                      <v:group id="Gruppieren 321028739" o:spid="_x0000_s1902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">
                        <v:group id="Gruppieren 515620377" o:spid="_x0000_s1903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">
                          <v:group id="Gruppieren 1370710804" o:spid="_x0000_s1904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">
                            <v:shape id="Textfeld 3" o:spid="_x0000_s1905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29BD80EE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906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6607F77C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25366751" o:spid="_x0000_s1907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908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5AAE45C2" w14:textId="77777777" w:rsidR="0069140E" w:rsidRDefault="0069140E" w:rsidP="0069140E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909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6AB70B06" w14:textId="1D0E2C24" w:rsidR="0069140E" w:rsidRDefault="0069140E" w:rsidP="0069140E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–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  <w:noProof/>
              </w:rPr>
              <w:t xml:space="preserve">Löse wie in </w:t>
            </w:r>
            <w:r w:rsidR="00D22F3C" w:rsidRPr="007F4553">
              <w:rPr>
                <w:rFonts w:asciiTheme="minorHAnsi" w:hAnsiTheme="minorHAnsi" w:cstheme="minorHAnsi"/>
                <w:b/>
                <w:bCs/>
                <w:color w:val="327A86" w:themeColor="text2"/>
              </w:rPr>
              <w:t>a)</w:t>
            </w:r>
            <w:r w:rsidR="00D22F3C" w:rsidRPr="007F4553">
              <w:rPr>
                <w:rFonts w:asciiTheme="minorHAnsi" w:hAnsiTheme="minorHAnsi" w:cstheme="minorHAnsi"/>
                <w:noProof/>
              </w:rPr>
              <w:t>.</w:t>
            </w:r>
            <w:r w:rsidR="005143FE">
              <w:rPr>
                <w:rFonts w:cstheme="minorHAnsi"/>
              </w:rPr>
              <w:t xml:space="preserve"> </w:t>
            </w:r>
            <w:r w:rsidR="005143FE">
              <w:rPr>
                <w:rFonts w:asciiTheme="minorHAnsi" w:hAnsiTheme="minorHAnsi" w:cstheme="minorHAnsi"/>
              </w:rPr>
              <w:t xml:space="preserve">Kürze die </w:t>
            </w:r>
            <w:r w:rsidR="00D25234">
              <w:rPr>
                <w:rFonts w:asciiTheme="minorHAnsi" w:hAnsiTheme="minorHAnsi" w:cstheme="minorHAnsi"/>
              </w:rPr>
              <w:t xml:space="preserve">Brüche </w:t>
            </w:r>
            <w:r w:rsidR="00011204">
              <w:rPr>
                <w:rFonts w:asciiTheme="minorHAnsi" w:hAnsiTheme="minorHAnsi" w:cstheme="minorHAnsi"/>
              </w:rPr>
              <w:t>vielleicht vor dem Suchen gleicher Einteilungen.</w:t>
            </w:r>
          </w:p>
          <w:p w14:paraId="6DF842EB" w14:textId="7DFEE76B" w:rsidR="00D22F3C" w:rsidRPr="007F4553" w:rsidRDefault="0069140E" w:rsidP="005143FE">
            <w:pPr>
              <w:pStyle w:val="Text"/>
              <w:spacing w:before="120" w:after="120" w:line="240" w:lineRule="atLeast"/>
              <w:rPr>
                <w:rFonts w:asciiTheme="minorHAnsi" w:eastAsiaTheme="majorEastAsia" w:hAnsiTheme="minorHAnsi" w:cstheme="minorHAnsi"/>
                <w:bCs/>
                <w:iCs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(1)                                             </w:t>
            </w:r>
            <w:proofErr w:type="gramStart"/>
            <w:r>
              <w:rPr>
                <w:rFonts w:asciiTheme="minorHAnsi" w:hAnsiTheme="minorHAnsi" w:cstheme="minorHAnsi"/>
                <w:noProof/>
              </w:rPr>
              <w:t xml:space="preserve">   </w:t>
            </w:r>
            <w:r w:rsidR="00D22F3C" w:rsidRPr="007F4553">
              <w:rPr>
                <w:rFonts w:asciiTheme="minorHAnsi" w:eastAsiaTheme="majorEastAsia" w:hAnsiTheme="minorHAnsi" w:cstheme="minorHAnsi"/>
                <w:bCs/>
                <w:iCs/>
                <w:color w:val="auto"/>
                <w:szCs w:val="22"/>
              </w:rPr>
              <w:t>(</w:t>
            </w:r>
            <w:proofErr w:type="gramEnd"/>
            <w:r w:rsidR="00D22F3C" w:rsidRPr="007F4553">
              <w:rPr>
                <w:rFonts w:asciiTheme="minorHAnsi" w:eastAsiaTheme="majorEastAsia" w:hAnsiTheme="minorHAnsi" w:cstheme="minorHAnsi"/>
                <w:bCs/>
                <w:iCs/>
                <w:color w:val="auto"/>
                <w:szCs w:val="22"/>
              </w:rPr>
              <w:t xml:space="preserve">2)  </w:t>
            </w:r>
            <w:r>
              <w:rPr>
                <w:rFonts w:asciiTheme="minorHAnsi" w:eastAsiaTheme="majorEastAsia" w:hAnsiTheme="minorHAnsi" w:cstheme="minorHAnsi"/>
                <w:bCs/>
                <w:iCs/>
                <w:color w:val="auto"/>
                <w:szCs w:val="22"/>
              </w:rPr>
              <w:t xml:space="preserve">                               </w:t>
            </w:r>
            <w:r w:rsidR="00D22F3C" w:rsidRPr="007F4553">
              <w:rPr>
                <w:rFonts w:asciiTheme="minorHAnsi" w:hAnsiTheme="minorHAnsi" w:cstheme="minorHAnsi"/>
                <w:iCs/>
                <w:color w:val="auto"/>
              </w:rPr>
              <w:t xml:space="preserve">   </w:t>
            </w:r>
            <w:r>
              <w:rPr>
                <w:rFonts w:asciiTheme="minorHAnsi" w:hAnsiTheme="minorHAnsi" w:cstheme="minorHAnsi"/>
                <w:iCs/>
                <w:color w:val="auto"/>
              </w:rPr>
              <w:t xml:space="preserve">  </w:t>
            </w:r>
            <w:proofErr w:type="gramStart"/>
            <w:r>
              <w:rPr>
                <w:rFonts w:asciiTheme="minorHAnsi" w:hAnsiTheme="minorHAnsi" w:cstheme="minorHAnsi"/>
                <w:iCs/>
                <w:color w:val="auto"/>
              </w:rPr>
              <w:t xml:space="preserve">   </w:t>
            </w:r>
            <w:r w:rsidR="00D22F3C" w:rsidRPr="007F4553">
              <w:rPr>
                <w:rFonts w:asciiTheme="minorHAnsi" w:eastAsiaTheme="majorEastAsia" w:hAnsiTheme="minorHAnsi" w:cstheme="minorHAnsi"/>
                <w:bCs/>
                <w:iCs/>
                <w:color w:val="auto"/>
                <w:szCs w:val="22"/>
              </w:rPr>
              <w:t>(</w:t>
            </w:r>
            <w:proofErr w:type="gramEnd"/>
            <w:r w:rsidR="00D22F3C" w:rsidRPr="007F4553">
              <w:rPr>
                <w:rFonts w:asciiTheme="minorHAnsi" w:eastAsiaTheme="majorEastAsia" w:hAnsiTheme="minorHAnsi" w:cstheme="minorHAnsi"/>
                <w:bCs/>
                <w:iCs/>
                <w:color w:val="auto"/>
                <w:szCs w:val="22"/>
              </w:rPr>
              <w:t xml:space="preserve">3) </w:t>
            </w:r>
          </w:p>
        </w:tc>
      </w:tr>
      <w:tr w:rsidR="00D22F3C" w:rsidRPr="007F4553" w14:paraId="1B20B83D" w14:textId="77777777" w:rsidTr="00E95EE4">
        <w:tc>
          <w:tcPr>
            <w:tcW w:w="672" w:type="dxa"/>
          </w:tcPr>
          <w:p w14:paraId="003D7FC3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6" w:type="dxa"/>
          </w:tcPr>
          <w:p w14:paraId="525AF9CF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8187" w:type="dxa"/>
          </w:tcPr>
          <w:p w14:paraId="072E6D38" w14:textId="77777777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</w:pPr>
          </w:p>
        </w:tc>
      </w:tr>
      <w:tr w:rsidR="00D22F3C" w:rsidRPr="007F4553" w14:paraId="309C71C0" w14:textId="77777777" w:rsidTr="00E95EE4">
        <w:tc>
          <w:tcPr>
            <w:tcW w:w="672" w:type="dxa"/>
          </w:tcPr>
          <w:p w14:paraId="5148CD28" w14:textId="77777777" w:rsidR="00D22F3C" w:rsidRPr="007F4553" w:rsidRDefault="00E95EE4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408694B5" wp14:editId="31E80BE3">
                  <wp:extent cx="313144" cy="272386"/>
                  <wp:effectExtent l="0" t="0" r="0" b="0"/>
                  <wp:docPr id="1741316555" name="Grafik 1741316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70F35EEE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c)</w:t>
            </w:r>
          </w:p>
        </w:tc>
        <w:tc>
          <w:tcPr>
            <w:tcW w:w="8187" w:type="dxa"/>
          </w:tcPr>
          <w:p w14:paraId="438DC3C7" w14:textId="24639382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</w:pPr>
            <w:r w:rsidRPr="007F4553"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  <w:t>Stellt euch gegenseitig Aufgaben: Eine Person nennt eine Aufgabe, die andere löst sie. Überprüft mit de</w:t>
            </w:r>
            <w:r w:rsidR="00F11BEF" w:rsidRPr="007F4553"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  <w:t>r Streifentafel</w:t>
            </w:r>
            <w:r w:rsidR="00DA052C" w:rsidRPr="007F4553"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  <w:t xml:space="preserve"> oder den digitalen Bruchstreifen</w:t>
            </w:r>
            <w:r w:rsidRPr="007F4553"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  <w:t>. Wechselt euch ab.</w:t>
            </w:r>
          </w:p>
        </w:tc>
      </w:tr>
    </w:tbl>
    <w:p w14:paraId="7CC49F06" w14:textId="39F9660E" w:rsidR="00D22F3C" w:rsidRPr="007F4553" w:rsidRDefault="00D22F3C" w:rsidP="00D22F3C">
      <w:pPr>
        <w:spacing w:line="240" w:lineRule="atLeast"/>
        <w:rPr>
          <w:rFonts w:cstheme="minorHAnsi"/>
        </w:rPr>
      </w:pPr>
    </w:p>
    <w:p w14:paraId="1E15A5F0" w14:textId="5699678F" w:rsidR="00D22F3C" w:rsidRPr="007F4553" w:rsidRDefault="003D28BC" w:rsidP="00D22F3C">
      <w:pPr>
        <w:spacing w:line="240" w:lineRule="atLeast"/>
        <w:rPr>
          <w:rFonts w:cstheme="minorHAnsi"/>
        </w:rPr>
      </w:pPr>
      <w:r w:rsidRPr="007F4553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3130752" behindDoc="0" locked="0" layoutInCell="1" allowOverlap="1" wp14:anchorId="0BAF55A3" wp14:editId="0C9CCCFA">
                <wp:simplePos x="0" y="0"/>
                <wp:positionH relativeFrom="column">
                  <wp:posOffset>4434840</wp:posOffset>
                </wp:positionH>
                <wp:positionV relativeFrom="paragraph">
                  <wp:posOffset>155367</wp:posOffset>
                </wp:positionV>
                <wp:extent cx="1697355" cy="1016635"/>
                <wp:effectExtent l="0" t="0" r="0" b="0"/>
                <wp:wrapNone/>
                <wp:docPr id="239701571" name="Gruppieren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7355" cy="1016635"/>
                          <a:chOff x="0" y="0"/>
                          <a:chExt cx="1697786" cy="1016676"/>
                        </a:xfrm>
                      </wpg:grpSpPr>
                      <wps:wsp>
                        <wps:cNvPr id="204805428" name="Textfeld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4968"/>
                            <a:ext cx="78930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41025F" w14:textId="77777777" w:rsidR="00FA3D8F" w:rsidRPr="00BA42B2" w:rsidRDefault="00FA3D8F" w:rsidP="00FA3D8F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088100" name="Grafik 74">
                            <a:hlinkClick r:id="rId1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3319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0924135" name="Textfeld 73"/>
                        <wps:cNvSpPr txBox="1"/>
                        <wps:spPr>
                          <a:xfrm>
                            <a:off x="684326" y="631231"/>
                            <a:ext cx="1013460" cy="385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04B382" w14:textId="77777777" w:rsidR="00FA3D8F" w:rsidRPr="009F4661" w:rsidRDefault="00FA3D8F" w:rsidP="00FA3D8F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AF55A3" id="_x0000_s1910" style="position:absolute;margin-left:349.2pt;margin-top:12.25pt;width:133.65pt;height:80.05pt;z-index:253130752" coordsize="16977,101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">
                <v:shape id="Textfeld 7" o:spid="_x0000_s1911" type="#_x0000_t202" style="position:absolute;top:2949;width:7893;height:3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" filled="f" stroked="f">
                  <v:textbox>
                    <w:txbxContent>
                      <w:p w14:paraId="2E41025F" w14:textId="77777777" w:rsidR="00FA3D8F" w:rsidRPr="00BA42B2" w:rsidRDefault="00FA3D8F" w:rsidP="00FA3D8F">
                        <w:pPr>
                          <w:kinsoku w:val="0"/>
                          <w:overflowPunct w:val="0"/>
                          <w:spacing w:line="240" w:lineRule="auto"/>
                          <w:textAlignment w:val="baseline"/>
                          <w:rPr>
                            <w:rFonts w:cstheme="minorHAns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cstheme="minorHAns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Digitale</w:t>
                        </w:r>
                        <w:r w:rsidRPr="00BA42B2">
                          <w:rPr>
                            <w:rFonts w:cstheme="minorHAns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br/>
                        </w:r>
                        <w:r w:rsidRPr="00BA42B2">
                          <w:rPr>
                            <w:rFonts w:cstheme="minorHAns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Bruchstreifen</w:t>
                        </w:r>
                      </w:p>
                    </w:txbxContent>
                  </v:textbox>
                </v:shape>
                <v:shape id="Grafik 74" o:spid="_x0000_s1912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" o:button="t">
                  <v:fill o:detectmouseclick="t"/>
                  <v:imagedata r:id="rId28" o:title=""/>
                </v:shape>
                <v:shape id="_x0000_s1913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" filled="f" stroked="f" strokeweight=".5pt">
                  <v:textbox>
                    <w:txbxContent>
                      <w:p w14:paraId="0F04B382" w14:textId="77777777" w:rsidR="00FA3D8F" w:rsidRPr="009F4661" w:rsidRDefault="00FA3D8F" w:rsidP="00FA3D8F">
                        <w:pPr>
                          <w:spacing w:line="216" w:lineRule="auto"/>
                          <w:rPr>
                            <w:color w:val="327A86"/>
                            <w:sz w:val="13"/>
                            <w:szCs w:val="13"/>
                          </w:rPr>
                        </w:pPr>
                        <w:r w:rsidRPr="009F4661">
                          <w:rPr>
                            <w:color w:val="327A86"/>
                            <w:sz w:val="13"/>
                            <w:szCs w:val="13"/>
                          </w:rPr>
                          <w:t>dzlm.de/</w:t>
                        </w:r>
                        <w:proofErr w:type="spellStart"/>
                        <w:r w:rsidRPr="009F4661">
                          <w:rPr>
                            <w:color w:val="327A86"/>
                            <w:sz w:val="13"/>
                            <w:szCs w:val="13"/>
                          </w:rPr>
                          <w:t>vam</w:t>
                        </w:r>
                        <w:proofErr w:type="spellEnd"/>
                        <w:r w:rsidRPr="009F4661">
                          <w:rPr>
                            <w:color w:val="327A86"/>
                            <w:sz w:val="13"/>
                            <w:szCs w:val="13"/>
                          </w:rPr>
                          <w:t>/msk-bruchstreifen.html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D22F3C" w:rsidRPr="007F4553" w14:paraId="46CFA302" w14:textId="77777777" w:rsidTr="00B676BE">
        <w:tc>
          <w:tcPr>
            <w:tcW w:w="780" w:type="dxa"/>
          </w:tcPr>
          <w:p w14:paraId="3F8BAC4C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2.4</w:t>
            </w:r>
          </w:p>
        </w:tc>
        <w:tc>
          <w:tcPr>
            <w:tcW w:w="8505" w:type="dxa"/>
            <w:gridSpan w:val="2"/>
          </w:tcPr>
          <w:p w14:paraId="6C5DBDB8" w14:textId="725619B8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Wenn die Streifentafel nicht reicht</w:t>
            </w:r>
          </w:p>
          <w:p w14:paraId="63441B13" w14:textId="5D6DE62E" w:rsidR="00D22F3C" w:rsidRPr="007F4553" w:rsidRDefault="00FA3D8F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84672" behindDoc="0" locked="0" layoutInCell="1" allowOverlap="1" wp14:anchorId="1C88ABD5" wp14:editId="7EF809CC">
                      <wp:simplePos x="0" y="0"/>
                      <wp:positionH relativeFrom="column">
                        <wp:posOffset>3343910</wp:posOffset>
                      </wp:positionH>
                      <wp:positionV relativeFrom="paragraph">
                        <wp:posOffset>95968</wp:posOffset>
                      </wp:positionV>
                      <wp:extent cx="544830" cy="751091"/>
                      <wp:effectExtent l="0" t="0" r="1270" b="0"/>
                      <wp:wrapNone/>
                      <wp:docPr id="857147336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192642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4669109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EF08CB" w14:textId="77777777" w:rsidR="00B676BE" w:rsidRPr="003D28BC" w:rsidRDefault="00B676BE" w:rsidP="00E95EE4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88ABD5" id="_x0000_s1914" style="position:absolute;margin-left:263.3pt;margin-top:7.55pt;width:42.9pt;height:59.15pt;z-index:253084672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">
                      <v:shape id="Grafik 5" o:spid="_x0000_s1915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">
                        <v:imagedata r:id="rId48" o:title="" chromakey="white"/>
                      </v:shape>
                      <v:shape id="Textfeld 12" o:spid="_x0000_s1916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0EF08CB" w14:textId="77777777" w:rsidR="00B676BE" w:rsidRPr="003D28BC" w:rsidRDefault="00B676BE" w:rsidP="00E95EE4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95EE4" w:rsidRPr="007F4553" w14:paraId="77345860" w14:textId="77777777" w:rsidTr="00B676BE">
        <w:tc>
          <w:tcPr>
            <w:tcW w:w="780" w:type="dxa"/>
          </w:tcPr>
          <w:p w14:paraId="26AD6E47" w14:textId="77777777" w:rsidR="00E95EE4" w:rsidRPr="007F4553" w:rsidRDefault="00E95EE4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  <w:p w14:paraId="666C5882" w14:textId="36935BE6" w:rsidR="00E95EE4" w:rsidRPr="007F4553" w:rsidRDefault="003E024F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</w:rPr>
              <mc:AlternateContent>
                <mc:Choice Requires="wpg">
                  <w:drawing>
                    <wp:inline distT="0" distB="0" distL="0" distR="0" wp14:anchorId="4E395BBF" wp14:editId="1E9F2D46">
                      <wp:extent cx="275475" cy="197485"/>
                      <wp:effectExtent l="0" t="0" r="4445" b="5715"/>
                      <wp:docPr id="1559876308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504403930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93912567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3069D8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">
                        <v:imagedata r:id="rId23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  <w:p w14:paraId="658C4E56" w14:textId="77777777" w:rsidR="00E95EE4" w:rsidRPr="007F4553" w:rsidRDefault="00E95EE4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  <w:p w14:paraId="52A634A6" w14:textId="77777777" w:rsidR="00E95EE4" w:rsidRPr="007F4553" w:rsidRDefault="00E95EE4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8505" w:type="dxa"/>
            <w:gridSpan w:val="2"/>
          </w:tcPr>
          <w:p w14:paraId="4D3EA45D" w14:textId="619CCC91" w:rsidR="00E95EE4" w:rsidRPr="007F4553" w:rsidRDefault="00B60BFF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</w:rPr>
              <mc:AlternateContent>
                <mc:Choice Requires="wpg">
                  <w:drawing>
                    <wp:anchor distT="0" distB="0" distL="114300" distR="114300" simplePos="0" relativeHeight="253460480" behindDoc="0" locked="0" layoutInCell="1" allowOverlap="1" wp14:anchorId="5B338641" wp14:editId="0F7F2C96">
                      <wp:simplePos x="0" y="0"/>
                      <wp:positionH relativeFrom="column">
                        <wp:posOffset>2119630</wp:posOffset>
                      </wp:positionH>
                      <wp:positionV relativeFrom="paragraph">
                        <wp:posOffset>654685</wp:posOffset>
                      </wp:positionV>
                      <wp:extent cx="473075" cy="287655"/>
                      <wp:effectExtent l="0" t="0" r="0" b="4445"/>
                      <wp:wrapNone/>
                      <wp:docPr id="206015187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075" cy="287655"/>
                                <a:chOff x="-266" y="0"/>
                                <a:chExt cx="474404" cy="287960"/>
                              </a:xfrm>
                            </wpg:grpSpPr>
                            <wpg:grpSp>
                              <wpg:cNvPr id="988101333" name="Gruppieren 988101333"/>
                              <wpg:cNvGrpSpPr/>
                              <wpg:grpSpPr>
                                <a:xfrm>
                                  <a:off x="-266" y="0"/>
                                  <a:ext cx="181623" cy="287959"/>
                                  <a:chOff x="-269" y="0"/>
                                  <a:chExt cx="183720" cy="330092"/>
                                </a:xfrm>
                              </wpg:grpSpPr>
                              <wps:wsp>
                                <wps:cNvPr id="627176592" name="Textfeld 3"/>
                                <wps:cNvSpPr txBox="1"/>
                                <wps:spPr>
                                  <a:xfrm>
                                    <a:off x="-269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3D1459" w14:textId="1A07BC01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5613978" name="Textfeld 3"/>
                                <wps:cNvSpPr txBox="1"/>
                                <wps:spPr>
                                  <a:xfrm>
                                    <a:off x="14558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10866B" w14:textId="77777777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60913093" name="Gerade Verbindung 960913093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38637500" name="Gruppieren 1838637500"/>
                              <wpg:cNvGrpSpPr/>
                              <wpg:grpSpPr>
                                <a:xfrm>
                                  <a:off x="162379" y="0"/>
                                  <a:ext cx="311759" cy="287960"/>
                                  <a:chOff x="162379" y="0"/>
                                  <a:chExt cx="312459" cy="329196"/>
                                </a:xfrm>
                              </wpg:grpSpPr>
                              <wpg:grpSp>
                                <wpg:cNvPr id="603362612" name="Gruppieren 603362612"/>
                                <wpg:cNvGrpSpPr/>
                                <wpg:grpSpPr>
                                  <a:xfrm>
                                    <a:off x="176253" y="0"/>
                                    <a:ext cx="298585" cy="329196"/>
                                    <a:chOff x="176253" y="0"/>
                                    <a:chExt cx="298585" cy="329196"/>
                                  </a:xfrm>
                                </wpg:grpSpPr>
                                <wpg:grpSp>
                                  <wpg:cNvPr id="326705654" name="Gruppieren 326705654"/>
                                  <wpg:cNvGrpSpPr/>
                                  <wpg:grpSpPr>
                                    <a:xfrm>
                                      <a:off x="238508" y="0"/>
                                      <a:ext cx="236330" cy="329196"/>
                                      <a:chOff x="238441" y="0"/>
                                      <a:chExt cx="238524" cy="330094"/>
                                    </a:xfrm>
                                  </wpg:grpSpPr>
                                  <wps:wsp>
                                    <wps:cNvPr id="2085900630" name="Textfeld 3"/>
                                    <wps:cNvSpPr txBox="1"/>
                                    <wps:spPr>
                                      <a:xfrm>
                                        <a:off x="27352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316BD1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509276793" name="Textfeld 3"/>
                                    <wps:cNvSpPr txBox="1"/>
                                    <wps:spPr>
                                      <a:xfrm>
                                        <a:off x="23844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787480" w14:textId="58601D05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86126232" name="Gerade Verbindung 2086126232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576644639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AB1CB6" w14:textId="77777777" w:rsidR="0069140E" w:rsidRDefault="0069140E" w:rsidP="0069140E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14907608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83E8C9" w14:textId="77777777" w:rsidR="0069140E" w:rsidRDefault="0069140E" w:rsidP="0069140E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B338641" id="_x0000_s1917" style="position:absolute;margin-left:166.9pt;margin-top:51.55pt;width:37.25pt;height:22.65pt;z-index:253460480;mso-width-relative:margin" coordorigin="-266" coordsize="474404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">
                      <v:group id="Gruppieren 988101333" o:spid="_x0000_s1918" style="position:absolute;left:-266;width:181623;height:287959" coordorigin="-269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">
                        <v:shape id="Textfeld 3" o:spid="_x0000_s1919" type="#_x0000_t202" style="position:absolute;left:-269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5F3D1459" w14:textId="1A07BC01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920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210866B" w14:textId="77777777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960913093" o:spid="_x0000_s1921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Gruppieren 1838637500" o:spid="_x0000_s1922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">
                        <v:group id="Gruppieren 603362612" o:spid="_x0000_s1923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">
                          <v:group id="Gruppieren 326705654" o:spid="_x0000_s1924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">
                            <v:shape id="Textfeld 3" o:spid="_x0000_s1925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24316BD1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926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41787480" w14:textId="58601D05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086126232" o:spid="_x0000_s1927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1928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" filled="f" stroked="f" strokeweight=".5pt">
                            <v:textbox inset="1mm">
                              <w:txbxContent>
                                <w:p w14:paraId="17AB1CB6" w14:textId="77777777" w:rsidR="0069140E" w:rsidRDefault="0069140E" w:rsidP="0069140E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929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3783E8C9" w14:textId="77777777" w:rsidR="0069140E" w:rsidRDefault="0069140E" w:rsidP="0069140E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</w:rPr>
              <mc:AlternateContent>
                <mc:Choice Requires="wpg">
                  <w:drawing>
                    <wp:anchor distT="0" distB="0" distL="114300" distR="114300" simplePos="0" relativeHeight="253458432" behindDoc="0" locked="0" layoutInCell="1" allowOverlap="1" wp14:anchorId="6471D181" wp14:editId="7B6FEA5F">
                      <wp:simplePos x="0" y="0"/>
                      <wp:positionH relativeFrom="column">
                        <wp:posOffset>1391920</wp:posOffset>
                      </wp:positionH>
                      <wp:positionV relativeFrom="paragraph">
                        <wp:posOffset>663575</wp:posOffset>
                      </wp:positionV>
                      <wp:extent cx="473075" cy="287655"/>
                      <wp:effectExtent l="0" t="0" r="0" b="4445"/>
                      <wp:wrapNone/>
                      <wp:docPr id="1298852712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075" cy="287655"/>
                                <a:chOff x="-266" y="0"/>
                                <a:chExt cx="474404" cy="287960"/>
                              </a:xfrm>
                            </wpg:grpSpPr>
                            <wpg:grpSp>
                              <wpg:cNvPr id="515901823" name="Gruppieren 515901823"/>
                              <wpg:cNvGrpSpPr/>
                              <wpg:grpSpPr>
                                <a:xfrm>
                                  <a:off x="-266" y="0"/>
                                  <a:ext cx="181623" cy="287959"/>
                                  <a:chOff x="-269" y="0"/>
                                  <a:chExt cx="183720" cy="330092"/>
                                </a:xfrm>
                              </wpg:grpSpPr>
                              <wps:wsp>
                                <wps:cNvPr id="1150326705" name="Textfeld 3"/>
                                <wps:cNvSpPr txBox="1"/>
                                <wps:spPr>
                                  <a:xfrm>
                                    <a:off x="-269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CE9E3F" w14:textId="04F64FF7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7519104" name="Textfeld 3"/>
                                <wps:cNvSpPr txBox="1"/>
                                <wps:spPr>
                                  <a:xfrm>
                                    <a:off x="14558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7CD3FF" w14:textId="77777777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76242977" name="Gerade Verbindung 1176242977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332202162" name="Gruppieren 1332202162"/>
                              <wpg:cNvGrpSpPr/>
                              <wpg:grpSpPr>
                                <a:xfrm>
                                  <a:off x="162379" y="0"/>
                                  <a:ext cx="311759" cy="287960"/>
                                  <a:chOff x="162379" y="0"/>
                                  <a:chExt cx="312459" cy="329196"/>
                                </a:xfrm>
                              </wpg:grpSpPr>
                              <wpg:grpSp>
                                <wpg:cNvPr id="823816575" name="Gruppieren 823816575"/>
                                <wpg:cNvGrpSpPr/>
                                <wpg:grpSpPr>
                                  <a:xfrm>
                                    <a:off x="176253" y="0"/>
                                    <a:ext cx="298585" cy="329196"/>
                                    <a:chOff x="176253" y="0"/>
                                    <a:chExt cx="298585" cy="329196"/>
                                  </a:xfrm>
                                </wpg:grpSpPr>
                                <wpg:grpSp>
                                  <wpg:cNvPr id="1936526033" name="Gruppieren 1936526033"/>
                                  <wpg:cNvGrpSpPr/>
                                  <wpg:grpSpPr>
                                    <a:xfrm>
                                      <a:off x="238508" y="0"/>
                                      <a:ext cx="236330" cy="329196"/>
                                      <a:chOff x="238441" y="0"/>
                                      <a:chExt cx="238524" cy="330094"/>
                                    </a:xfrm>
                                  </wpg:grpSpPr>
                                  <wps:wsp>
                                    <wps:cNvPr id="69382296" name="Textfeld 3"/>
                                    <wps:cNvSpPr txBox="1"/>
                                    <wps:spPr>
                                      <a:xfrm>
                                        <a:off x="27352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5391D6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315688340" name="Textfeld 3"/>
                                    <wps:cNvSpPr txBox="1"/>
                                    <wps:spPr>
                                      <a:xfrm>
                                        <a:off x="23844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ED43C4" w14:textId="71F57A26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4413217" name="Gerade Verbindung 794413217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803116976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3420D0" w14:textId="77777777" w:rsidR="0069140E" w:rsidRDefault="0069140E" w:rsidP="0069140E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80595575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173E90" w14:textId="77777777" w:rsidR="0069140E" w:rsidRDefault="0069140E" w:rsidP="0069140E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471D181" id="_x0000_s1930" style="position:absolute;margin-left:109.6pt;margin-top:52.25pt;width:37.25pt;height:22.65pt;z-index:253458432;mso-width-relative:margin" coordorigin="-266" coordsize="474404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">
                      <v:group id="Gruppieren 515901823" o:spid="_x0000_s1931" style="position:absolute;left:-266;width:181623;height:287959" coordorigin="-269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">
                        <v:shape id="Textfeld 3" o:spid="_x0000_s1932" type="#_x0000_t202" style="position:absolute;left:-269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2CE9E3F" w14:textId="04F64FF7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933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07CD3FF" w14:textId="77777777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176242977" o:spid="_x0000_s1934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1332202162" o:spid="_x0000_s1935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">
                        <v:group id="Gruppieren 823816575" o:spid="_x0000_s1936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">
                          <v:group id="Gruppieren 1936526033" o:spid="_x0000_s1937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">
                            <v:shape id="Textfeld 3" o:spid="_x0000_s1938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155391D6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939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EED43C4" w14:textId="71F57A26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794413217" o:spid="_x0000_s1940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941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4E3420D0" w14:textId="77777777" w:rsidR="0069140E" w:rsidRDefault="0069140E" w:rsidP="0069140E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942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47173E90" w14:textId="77777777" w:rsidR="0069140E" w:rsidRDefault="0069140E" w:rsidP="0069140E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3D28BC" w:rsidRPr="007F4553">
              <w:rPr>
                <w:rFonts w:asciiTheme="minorHAnsi" w:hAnsiTheme="minorHAnsi" w:cstheme="minorHAnsi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5664B066" wp14:editId="2E4E60F8">
                      <wp:simplePos x="0" y="0"/>
                      <wp:positionH relativeFrom="column">
                        <wp:posOffset>1463592</wp:posOffset>
                      </wp:positionH>
                      <wp:positionV relativeFrom="paragraph">
                        <wp:posOffset>55245</wp:posOffset>
                      </wp:positionV>
                      <wp:extent cx="1821815" cy="443865"/>
                      <wp:effectExtent l="0" t="0" r="210185" b="13335"/>
                      <wp:wrapNone/>
                      <wp:docPr id="1188622387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1815" cy="443865"/>
                              </a:xfrm>
                              <a:prstGeom prst="wedgeRoundRectCallout">
                                <a:avLst>
                                  <a:gd name="adj1" fmla="val 60006"/>
                                  <a:gd name="adj2" fmla="val 11199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1B9780" w14:textId="77777777" w:rsidR="00B676BE" w:rsidRPr="00E95EE4" w:rsidRDefault="00B676BE" w:rsidP="00E95EE4">
                                  <w:pPr>
                                    <w:pStyle w:val="TextSprechblasen"/>
                                    <w:rPr>
                                      <w:rFonts w:ascii="Calibri" w:hAnsi="Calibri"/>
                                    </w:rPr>
                                  </w:pPr>
                                  <w:r w:rsidRPr="00E95EE4">
                                    <w:rPr>
                                      <w:rFonts w:ascii="Calibri" w:hAnsi="Calibri"/>
                                    </w:rPr>
                                    <w:t>Ich überlege mir im Kopf, wie ich die Streifen verfeinern muss.</w:t>
                                  </w:r>
                                </w:p>
                                <w:p w14:paraId="6C8FFADD" w14:textId="77777777" w:rsidR="00B676BE" w:rsidRPr="00E95EE4" w:rsidRDefault="00B676BE" w:rsidP="00F01C27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4B066" id="_x0000_s1943" type="#_x0000_t62" style="position:absolute;margin-left:115.25pt;margin-top:4.35pt;width:143.45pt;height:34.95pt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" adj="23761,13219" filled="f" strokecolor="#bfbfbf [2412]" strokeweight="1pt">
                      <v:textbox inset="1mm,1mm,1mm,1mm">
                        <w:txbxContent>
                          <w:p w14:paraId="7B1B9780" w14:textId="77777777" w:rsidR="00B676BE" w:rsidRPr="00E95EE4" w:rsidRDefault="00B676BE" w:rsidP="00E95EE4">
                            <w:pPr>
                              <w:pStyle w:val="TextSprechblasen"/>
                              <w:rPr>
                                <w:rFonts w:ascii="Calibri" w:hAnsi="Calibri"/>
                              </w:rPr>
                            </w:pPr>
                            <w:r w:rsidRPr="00E95EE4">
                              <w:rPr>
                                <w:rFonts w:ascii="Calibri" w:hAnsi="Calibri"/>
                              </w:rPr>
                              <w:t>Ich überlege mir im Kopf, wie ich die Streifen verfeinern muss.</w:t>
                            </w:r>
                          </w:p>
                          <w:p w14:paraId="6C8FFADD" w14:textId="77777777" w:rsidR="00B676BE" w:rsidRPr="00E95EE4" w:rsidRDefault="00B676BE" w:rsidP="00F01C27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28BC" w:rsidRPr="007F4553">
              <w:rPr>
                <w:rFonts w:asciiTheme="minorHAnsi" w:hAnsiTheme="minorHAnsi" w:cstheme="minorHAnsi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597BD728" wp14:editId="792C29D9">
                      <wp:simplePos x="0" y="0"/>
                      <wp:positionH relativeFrom="column">
                        <wp:posOffset>309162</wp:posOffset>
                      </wp:positionH>
                      <wp:positionV relativeFrom="paragraph">
                        <wp:posOffset>-9525</wp:posOffset>
                      </wp:positionV>
                      <wp:extent cx="1101360" cy="469900"/>
                      <wp:effectExtent l="152400" t="0" r="16510" b="12700"/>
                      <wp:wrapNone/>
                      <wp:docPr id="1690645080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1360" cy="469900"/>
                              </a:xfrm>
                              <a:prstGeom prst="wedgeRoundRectCallout">
                                <a:avLst>
                                  <a:gd name="adj1" fmla="val -61947"/>
                                  <a:gd name="adj2" fmla="val -1372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01AF3D" w14:textId="513C68A1" w:rsidR="00B676BE" w:rsidRPr="00E95EE4" w:rsidRDefault="00F614D2" w:rsidP="00F01C27">
                                  <w:pPr>
                                    <w:pStyle w:val="Transcript"/>
                                  </w:pPr>
                                  <w:r w:rsidRPr="00CC3344">
                                    <w:t xml:space="preserve">Ich benutze die </w:t>
                                  </w:r>
                                  <w:r w:rsidR="003D28BC">
                                    <w:t>d</w:t>
                                  </w:r>
                                  <w:r w:rsidR="00E81AC3">
                                    <w:t>igital</w:t>
                                  </w:r>
                                  <w:r w:rsidRPr="00CC3344">
                                    <w:t>e</w:t>
                                  </w:r>
                                  <w:r>
                                    <w:t>n</w:t>
                                  </w:r>
                                  <w:r w:rsidRPr="00CC3344">
                                    <w:t xml:space="preserve"> Streifen.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BD728" id="_x0000_s1944" type="#_x0000_t62" style="position:absolute;margin-left:24.35pt;margin-top:-.75pt;width:86.7pt;height:37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" adj="-2581,7836" filled="f" strokecolor="#bfbfbf [2412]" strokeweight="1pt">
                      <v:textbox inset="1mm,1mm,1mm,1mm">
                        <w:txbxContent>
                          <w:p w14:paraId="3F01AF3D" w14:textId="513C68A1" w:rsidR="00B676BE" w:rsidRPr="00E95EE4" w:rsidRDefault="00F614D2" w:rsidP="00F01C27">
                            <w:pPr>
                              <w:pStyle w:val="Transcript"/>
                            </w:pPr>
                            <w:r w:rsidRPr="00CC3344">
                              <w:t xml:space="preserve">Ich benutze die </w:t>
                            </w:r>
                            <w:r w:rsidR="003D28BC">
                              <w:t>d</w:t>
                            </w:r>
                            <w:r w:rsidR="00E81AC3">
                              <w:t>igital</w:t>
                            </w:r>
                            <w:r w:rsidRPr="00CC3344">
                              <w:t>e</w:t>
                            </w:r>
                            <w:r>
                              <w:t>n</w:t>
                            </w:r>
                            <w:r w:rsidRPr="00CC3344">
                              <w:t xml:space="preserve"> Streifen.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3D8F" w:rsidRPr="007F4553">
              <w:rPr>
                <w:rFonts w:asciiTheme="minorHAnsi" w:hAnsiTheme="minorHAnsi" w:cstheme="minorHAnsi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82624" behindDoc="0" locked="0" layoutInCell="1" allowOverlap="1" wp14:anchorId="7D2203B1" wp14:editId="15F1F95C">
                      <wp:simplePos x="0" y="0"/>
                      <wp:positionH relativeFrom="column">
                        <wp:posOffset>-278130</wp:posOffset>
                      </wp:positionH>
                      <wp:positionV relativeFrom="paragraph">
                        <wp:posOffset>-85090</wp:posOffset>
                      </wp:positionV>
                      <wp:extent cx="629920" cy="746760"/>
                      <wp:effectExtent l="0" t="0" r="0" b="2540"/>
                      <wp:wrapNone/>
                      <wp:docPr id="86626345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5102113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6914496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7FCDAE" w14:textId="77777777" w:rsidR="00B676BE" w:rsidRPr="003D28BC" w:rsidRDefault="00B676BE" w:rsidP="00E95EE4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2203B1" id="_x0000_s1945" style="position:absolute;margin-left:-21.9pt;margin-top:-6.7pt;width:49.6pt;height:58.8pt;z-index:253082624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">
                      <v:shape id="Grafik 3" o:spid="_x0000_s1946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">
                        <v:imagedata r:id="rId52" o:title="" chromakey="white"/>
                      </v:shape>
                      <v:shape id="Textfeld 12" o:spid="_x0000_s1947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77FCDAE" w14:textId="77777777" w:rsidR="00B676BE" w:rsidRPr="003D28BC" w:rsidRDefault="00B676BE" w:rsidP="00E95EE4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D22F3C" w:rsidRPr="007F4553" w14:paraId="37C53A7E" w14:textId="77777777" w:rsidTr="003D28BC">
        <w:trPr>
          <w:trHeight w:val="497"/>
        </w:trPr>
        <w:tc>
          <w:tcPr>
            <w:tcW w:w="780" w:type="dxa"/>
          </w:tcPr>
          <w:p w14:paraId="2E2F5DDA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567" w:type="dxa"/>
          </w:tcPr>
          <w:p w14:paraId="6A303B26" w14:textId="77777777" w:rsidR="00D22F3C" w:rsidRPr="007F4553" w:rsidRDefault="00D22F3C" w:rsidP="00D22F3C">
            <w:pPr>
              <w:pStyle w:val="berschriftTeilaufgaben"/>
              <w:spacing w:before="30"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a)</w:t>
            </w:r>
          </w:p>
        </w:tc>
        <w:tc>
          <w:tcPr>
            <w:tcW w:w="7938" w:type="dxa"/>
          </w:tcPr>
          <w:p w14:paraId="575A2188" w14:textId="68BAE979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Löse die Aufgaben </w:t>
            </w:r>
            <w:r w:rsidR="0069140E">
              <w:rPr>
                <w:rFonts w:asciiTheme="minorHAnsi" w:hAnsiTheme="minorHAnsi" w:cstheme="minorHAnsi"/>
              </w:rPr>
              <w:t xml:space="preserve">         </w:t>
            </w:r>
            <w:r w:rsidRPr="007F4553">
              <w:rPr>
                <w:rFonts w:asciiTheme="minorHAnsi" w:hAnsiTheme="minorHAnsi" w:cstheme="minorHAnsi"/>
              </w:rPr>
              <w:t xml:space="preserve">  </w:t>
            </w:r>
            <w:r w:rsidR="0069140E">
              <w:rPr>
                <w:rFonts w:asciiTheme="minorHAnsi" w:hAnsiTheme="minorHAnsi" w:cstheme="minorHAnsi"/>
              </w:rPr>
              <w:t xml:space="preserve">   </w:t>
            </w:r>
            <w:r w:rsidRPr="007F4553">
              <w:rPr>
                <w:rFonts w:asciiTheme="minorHAnsi" w:hAnsiTheme="minorHAnsi" w:cstheme="minorHAnsi"/>
              </w:rPr>
              <w:t>und</w:t>
            </w:r>
            <w:r w:rsidR="00F614D2" w:rsidRPr="007F4553">
              <w:rPr>
                <w:rFonts w:asciiTheme="minorHAnsi" w:hAnsiTheme="minorHAnsi" w:cstheme="minorHAnsi"/>
              </w:rPr>
              <w:t xml:space="preserve">  </w:t>
            </w:r>
            <w:r w:rsidR="0069140E">
              <w:rPr>
                <w:rFonts w:asciiTheme="minorHAnsi" w:hAnsiTheme="minorHAnsi" w:cstheme="minorHAnsi"/>
              </w:rPr>
              <w:t xml:space="preserve">      </w:t>
            </w:r>
            <w:r w:rsidRPr="007F4553">
              <w:rPr>
                <w:rFonts w:asciiTheme="minorHAnsi" w:hAnsiTheme="minorHAnsi" w:cstheme="minorHAnsi"/>
              </w:rPr>
              <w:t xml:space="preserve"> </w:t>
            </w:r>
            <w:r w:rsidRPr="007F4553">
              <w:rPr>
                <w:rFonts w:asciiTheme="minorHAnsi" w:eastAsiaTheme="minorEastAsia" w:hAnsiTheme="minorHAnsi" w:cstheme="minorHAnsi"/>
              </w:rPr>
              <w:t xml:space="preserve"> </w:t>
            </w:r>
            <w:r w:rsidR="0069140E">
              <w:rPr>
                <w:rFonts w:asciiTheme="minorHAnsi" w:eastAsiaTheme="minorEastAsia" w:hAnsiTheme="minorHAnsi" w:cstheme="minorHAnsi"/>
              </w:rPr>
              <w:t xml:space="preserve">    </w:t>
            </w:r>
            <w:r w:rsidR="00C7150E">
              <w:rPr>
                <w:rFonts w:asciiTheme="minorHAnsi" w:eastAsiaTheme="minorEastAsia" w:hAnsiTheme="minorHAnsi" w:cstheme="minorHAnsi"/>
              </w:rPr>
              <w:t xml:space="preserve"> </w:t>
            </w:r>
            <w:r w:rsidRPr="007F4553">
              <w:rPr>
                <w:rFonts w:asciiTheme="minorHAnsi" w:hAnsiTheme="minorHAnsi" w:cstheme="minorHAnsi"/>
              </w:rPr>
              <w:t xml:space="preserve"> wie Emily</w:t>
            </w:r>
            <w:r w:rsidR="00F614D2" w:rsidRPr="007F4553">
              <w:rPr>
                <w:rFonts w:asciiTheme="minorHAnsi" w:hAnsiTheme="minorHAnsi" w:cstheme="minorHAnsi"/>
              </w:rPr>
              <w:t xml:space="preserve"> mit den </w:t>
            </w:r>
            <w:r w:rsidR="003D28BC" w:rsidRPr="007F4553">
              <w:rPr>
                <w:rFonts w:asciiTheme="minorHAnsi" w:hAnsiTheme="minorHAnsi" w:cstheme="minorHAnsi"/>
              </w:rPr>
              <w:t>d</w:t>
            </w:r>
            <w:r w:rsidR="00E81AC3" w:rsidRPr="007F4553">
              <w:rPr>
                <w:rFonts w:asciiTheme="minorHAnsi" w:hAnsiTheme="minorHAnsi" w:cstheme="minorHAnsi"/>
              </w:rPr>
              <w:t>igital</w:t>
            </w:r>
            <w:r w:rsidR="00F614D2" w:rsidRPr="007F4553">
              <w:rPr>
                <w:rFonts w:asciiTheme="minorHAnsi" w:hAnsiTheme="minorHAnsi" w:cstheme="minorHAnsi"/>
              </w:rPr>
              <w:t>en Bruchstreifen</w:t>
            </w:r>
            <w:r w:rsidRPr="007F4553">
              <w:rPr>
                <w:rFonts w:asciiTheme="minorHAnsi" w:hAnsiTheme="minorHAnsi" w:cstheme="minorHAnsi"/>
              </w:rPr>
              <w:t xml:space="preserve">. </w:t>
            </w:r>
          </w:p>
        </w:tc>
      </w:tr>
      <w:tr w:rsidR="00D22F3C" w:rsidRPr="007F4553" w14:paraId="5831D033" w14:textId="77777777" w:rsidTr="00B676BE">
        <w:tc>
          <w:tcPr>
            <w:tcW w:w="780" w:type="dxa"/>
          </w:tcPr>
          <w:p w14:paraId="2461D6AE" w14:textId="60215836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567" w:type="dxa"/>
          </w:tcPr>
          <w:p w14:paraId="5875A20F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7938" w:type="dxa"/>
          </w:tcPr>
          <w:p w14:paraId="33D6F2EA" w14:textId="0BE1F0BB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578729B3" w14:textId="77777777" w:rsidTr="00B676BE">
        <w:tc>
          <w:tcPr>
            <w:tcW w:w="780" w:type="dxa"/>
          </w:tcPr>
          <w:p w14:paraId="0A0D2287" w14:textId="136ED2BE" w:rsidR="00D22F3C" w:rsidRPr="007F4553" w:rsidRDefault="00F614D2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67B50CC7" wp14:editId="329EECDF">
                  <wp:extent cx="360000" cy="272386"/>
                  <wp:effectExtent l="0" t="0" r="2540" b="0"/>
                  <wp:docPr id="462089829" name="Grafik 462089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34F23B08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b)</w:t>
            </w:r>
          </w:p>
        </w:tc>
        <w:tc>
          <w:tcPr>
            <w:tcW w:w="7938" w:type="dxa"/>
          </w:tcPr>
          <w:p w14:paraId="725239FA" w14:textId="7C82E4B4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Wie ha</w:t>
            </w:r>
            <w:r w:rsidR="00F614D2" w:rsidRPr="007F4553">
              <w:rPr>
                <w:rFonts w:asciiTheme="minorHAnsi" w:hAnsiTheme="minorHAnsi" w:cstheme="minorHAnsi"/>
              </w:rPr>
              <w:t>bt</w:t>
            </w:r>
            <w:r w:rsidRPr="007F4553">
              <w:rPr>
                <w:rFonts w:asciiTheme="minorHAnsi" w:hAnsiTheme="minorHAnsi" w:cstheme="minorHAnsi"/>
              </w:rPr>
              <w:t xml:space="preserve"> </w:t>
            </w:r>
            <w:r w:rsidR="00F614D2" w:rsidRPr="007F4553">
              <w:rPr>
                <w:rFonts w:asciiTheme="minorHAnsi" w:hAnsiTheme="minorHAnsi" w:cstheme="minorHAnsi"/>
              </w:rPr>
              <w:t xml:space="preserve">ihr </w:t>
            </w:r>
            <w:r w:rsidRPr="007F4553">
              <w:rPr>
                <w:rFonts w:asciiTheme="minorHAnsi" w:hAnsiTheme="minorHAnsi" w:cstheme="minorHAnsi"/>
              </w:rPr>
              <w:t>die Streifen verfeinert? Erklär</w:t>
            </w:r>
            <w:r w:rsidR="00F614D2" w:rsidRPr="007F4553">
              <w:rPr>
                <w:rFonts w:asciiTheme="minorHAnsi" w:hAnsiTheme="minorHAnsi" w:cstheme="minorHAnsi"/>
              </w:rPr>
              <w:t>t</w:t>
            </w:r>
            <w:r w:rsidRPr="007F4553">
              <w:rPr>
                <w:rFonts w:asciiTheme="minorHAnsi" w:hAnsiTheme="minorHAnsi" w:cstheme="minorHAnsi"/>
              </w:rPr>
              <w:t xml:space="preserve"> Kenans Idee.</w:t>
            </w:r>
          </w:p>
        </w:tc>
      </w:tr>
      <w:tr w:rsidR="00D22F3C" w:rsidRPr="007F4553" w14:paraId="3EAB953C" w14:textId="77777777" w:rsidTr="00B676BE">
        <w:tc>
          <w:tcPr>
            <w:tcW w:w="780" w:type="dxa"/>
          </w:tcPr>
          <w:p w14:paraId="775797DC" w14:textId="77777777" w:rsidR="00D22F3C" w:rsidRPr="007F4553" w:rsidRDefault="00D22F3C" w:rsidP="00D22F3C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567" w:type="dxa"/>
          </w:tcPr>
          <w:p w14:paraId="7669B8F9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7938" w:type="dxa"/>
          </w:tcPr>
          <w:p w14:paraId="50EA116E" w14:textId="77777777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3E340F6E" w14:textId="77777777" w:rsidTr="00B676BE">
        <w:tc>
          <w:tcPr>
            <w:tcW w:w="780" w:type="dxa"/>
          </w:tcPr>
          <w:p w14:paraId="5788E454" w14:textId="77777777" w:rsidR="00D22F3C" w:rsidRPr="007F4553" w:rsidRDefault="00D22F3C" w:rsidP="00D22F3C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567" w:type="dxa"/>
          </w:tcPr>
          <w:p w14:paraId="39AC59EF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c)</w:t>
            </w:r>
          </w:p>
        </w:tc>
        <w:tc>
          <w:tcPr>
            <w:tcW w:w="7938" w:type="dxa"/>
          </w:tcPr>
          <w:p w14:paraId="22A987D6" w14:textId="3E636FB9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</w:pPr>
            <w:r w:rsidRPr="007F4553"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  <w:t>Auch bei diesen Aufgaben reicht die Streifentafel nicht, denn es kommen Brüche größer 1 vor.</w:t>
            </w:r>
            <w:r w:rsidR="008D5CC7"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  <w:t xml:space="preserve"> </w:t>
            </w:r>
            <w:r w:rsidRPr="007F4553"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  <w:t>Löse wie Emily oder Kenan</w:t>
            </w:r>
            <w:r w:rsidR="00E53F32" w:rsidRPr="007F4553"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  <w:t xml:space="preserve"> auch mit dem digitalen Streifen.</w:t>
            </w:r>
          </w:p>
          <w:p w14:paraId="5CCCE3C6" w14:textId="5626AA18" w:rsidR="00D22F3C" w:rsidRPr="007F4553" w:rsidRDefault="008D5CC7" w:rsidP="00D22F3C">
            <w:pPr>
              <w:pStyle w:val="Text"/>
              <w:spacing w:line="240" w:lineRule="atLeast"/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3008" behindDoc="0" locked="0" layoutInCell="1" allowOverlap="1" wp14:anchorId="66389D6A" wp14:editId="1105ABE4">
                      <wp:simplePos x="0" y="0"/>
                      <wp:positionH relativeFrom="column">
                        <wp:posOffset>3035090</wp:posOffset>
                      </wp:positionH>
                      <wp:positionV relativeFrom="paragraph">
                        <wp:posOffset>129672</wp:posOffset>
                      </wp:positionV>
                      <wp:extent cx="622585" cy="914055"/>
                      <wp:effectExtent l="0" t="0" r="0" b="635"/>
                      <wp:wrapNone/>
                      <wp:docPr id="1444622546" name="Gruppieren 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2585" cy="914055"/>
                                <a:chOff x="0" y="0"/>
                                <a:chExt cx="622585" cy="914055"/>
                              </a:xfrm>
                            </wpg:grpSpPr>
                            <wpg:grpSp>
                              <wpg:cNvPr id="1951627919" name="Gruppieren 717"/>
                              <wpg:cNvGrpSpPr/>
                              <wpg:grpSpPr>
                                <a:xfrm>
                                  <a:off x="158400" y="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1758934433" name="Gruppieren 1758934433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1571768543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5F4824" w14:textId="652D4A3A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35888794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406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79E350" w14:textId="2E875120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32686942" name="Gerade Verbindung 1032686942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323543755" name="Gruppieren 323543755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627526117" name="Gruppieren 627526117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441840532" name="Gruppieren 441840532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1091377482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360274C" w14:textId="49F5645D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704372411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7C55B25" w14:textId="2EC05846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20975929" name="Gerade Verbindung 720975929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561713887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8454EC" w14:textId="77777777" w:rsidR="008D5CC7" w:rsidRDefault="008D5CC7" w:rsidP="008D5CC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297483805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C979B96" w14:textId="77777777" w:rsidR="008D5CC7" w:rsidRDefault="008D5CC7" w:rsidP="008D5CC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67246757" name="Gruppieren 717"/>
                              <wpg:cNvGrpSpPr/>
                              <wpg:grpSpPr>
                                <a:xfrm>
                                  <a:off x="158400" y="30960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1511913446" name="Gruppieren 1511913446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1813152337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B128339" w14:textId="6242BEEA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6053270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310" cy="182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4F77EA" w14:textId="158576CE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672963260" name="Gerade Verbindung 1672963260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118820912" name="Gruppieren 1118820912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1870286687" name="Gruppieren 1870286687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909263512" name="Gruppieren 909263512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1324128733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CB44B04" w14:textId="32A7CEF3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335695823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296F6FE" w14:textId="7AF87DC0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82901831" name="Gerade Verbindung 1282901831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2115758189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9BEDD1" w14:textId="77777777" w:rsidR="008D5CC7" w:rsidRDefault="008D5CC7" w:rsidP="008D5CC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36740012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1890F3E" w14:textId="77777777" w:rsidR="008D5CC7" w:rsidRDefault="008D5CC7" w:rsidP="008D5CC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23562103" name="Gruppieren 717"/>
                              <wpg:cNvGrpSpPr/>
                              <wpg:grpSpPr>
                                <a:xfrm>
                                  <a:off x="158400" y="62640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773879852" name="Gruppieren 773879852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388570055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096EB5" w14:textId="4EBF14B7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82051384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310" cy="182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3029776" w14:textId="48811414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806611244" name="Gerade Verbindung 806611244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917173805" name="Gruppieren 1917173805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1884704002" name="Gruppieren 1884704002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360799691" name="Gruppieren 360799691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480968063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74A299C" w14:textId="77777777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2090476664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362AFF0" w14:textId="77777777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0018789" name="Gerade Verbindung 100018789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930048970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A876BA" w14:textId="77777777" w:rsidR="008D5CC7" w:rsidRDefault="008D5CC7" w:rsidP="008D5CC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44681960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34DC502" w14:textId="77777777" w:rsidR="008D5CC7" w:rsidRDefault="008D5CC7" w:rsidP="008D5CC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46305411" name="Textfeld 398"/>
                              <wps:cNvSpPr txBox="1"/>
                              <wps:spPr>
                                <a:xfrm>
                                  <a:off x="14400" y="50400"/>
                                  <a:ext cx="157193" cy="170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0F4182" w14:textId="771C751F" w:rsidR="008D5CC7" w:rsidRDefault="008D5CC7" w:rsidP="008D5CC7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8122061" name="Textfeld 398"/>
                              <wps:cNvSpPr txBox="1"/>
                              <wps:spPr>
                                <a:xfrm>
                                  <a:off x="0" y="684000"/>
                                  <a:ext cx="157193" cy="170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0283250" w14:textId="77777777" w:rsidR="008D5CC7" w:rsidRDefault="008D5CC7" w:rsidP="008D5CC7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8475646" name="Textfeld 398"/>
                              <wps:cNvSpPr txBox="1"/>
                              <wps:spPr>
                                <a:xfrm>
                                  <a:off x="14400" y="374400"/>
                                  <a:ext cx="156845" cy="170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33E156" w14:textId="77777777" w:rsidR="008D5CC7" w:rsidRDefault="008D5CC7" w:rsidP="008D5CC7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389D6A" id="Gruppieren 378" o:spid="_x0000_s1948" style="position:absolute;margin-left:239pt;margin-top:10.2pt;width:49pt;height:71.95pt;z-index:253483008" coordsize="6225,9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">
                      <v:group id="_x0000_s1949" style="position:absolute;left:1584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">
                        <v:group id="Gruppieren 1758934433" o:spid="_x0000_s1950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">
                          <v:shape id="Textfeld 3" o:spid="_x0000_s1951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A5F4824" w14:textId="652D4A3A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952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2F79E350" w14:textId="2E875120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line id="Gerade Verbindung 1032686942" o:spid="_x0000_s1953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323543755" o:spid="_x0000_s1954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">
                          <v:group id="Gruppieren 627526117" o:spid="_x0000_s1955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">
                            <v:group id="Gruppieren 441840532" o:spid="_x0000_s1956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">
                              <v:shape id="Textfeld 3" o:spid="_x0000_s1957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4360274C" w14:textId="49F5645D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958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07C55B25" w14:textId="2EC05846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720975929" o:spid="_x0000_s1959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_x0000_s1960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" filled="f" stroked="f" strokeweight=".5pt">
                              <v:textbox inset="1mm">
                                <w:txbxContent>
                                  <w:p w14:paraId="578454EC" w14:textId="77777777" w:rsidR="008D5CC7" w:rsidRDefault="008D5CC7" w:rsidP="008D5CC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1961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" filled="f" stroked="f" strokeweight=".5pt">
                            <v:textbox inset="1mm,0,,0">
                              <w:txbxContent>
                                <w:p w14:paraId="3C979B96" w14:textId="77777777" w:rsidR="008D5CC7" w:rsidRDefault="008D5CC7" w:rsidP="008D5CC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_x0000_s1962" style="position:absolute;left:1584;top:3096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">
                        <v:group id="Gruppieren 1511913446" o:spid="_x0000_s1963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">
                          <v:shape id="Textfeld 3" o:spid="_x0000_s1964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B128339" w14:textId="6242BEEA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965" type="#_x0000_t202" style="position:absolute;left:14558;width:158310;height:1821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084F77EA" w14:textId="158576CE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line id="Gerade Verbindung 1672963260" o:spid="_x0000_s1966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1118820912" o:spid="_x0000_s1967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">
                          <v:group id="Gruppieren 1870286687" o:spid="_x0000_s1968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">
                            <v:group id="Gruppieren 909263512" o:spid="_x0000_s1969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">
                              <v:shape id="Textfeld 3" o:spid="_x0000_s1970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0CB44B04" w14:textId="32A7CEF3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971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7296F6FE" w14:textId="7AF87DC0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282901831" o:spid="_x0000_s1972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_x0000_s1973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" filled="f" stroked="f" strokeweight=".5pt">
                              <v:textbox inset="1mm">
                                <w:txbxContent>
                                  <w:p w14:paraId="049BEDD1" w14:textId="77777777" w:rsidR="008D5CC7" w:rsidRDefault="008D5CC7" w:rsidP="008D5CC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1974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" filled="f" stroked="f" strokeweight=".5pt">
                            <v:textbox inset="1mm,0,,0">
                              <w:txbxContent>
                                <w:p w14:paraId="11890F3E" w14:textId="77777777" w:rsidR="008D5CC7" w:rsidRDefault="008D5CC7" w:rsidP="008D5CC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_x0000_s1975" style="position:absolute;left:1584;top:6264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">
                        <v:group id="Gruppieren 773879852" o:spid="_x0000_s1976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">
                          <v:shape id="Textfeld 3" o:spid="_x0000_s1977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A096EB5" w14:textId="4EBF14B7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978" type="#_x0000_t202" style="position:absolute;left:14558;width:158310;height:1821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23029776" w14:textId="48811414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line id="Gerade Verbindung 806611244" o:spid="_x0000_s1979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  <v:group id="Gruppieren 1917173805" o:spid="_x0000_s1980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">
                          <v:group id="Gruppieren 1884704002" o:spid="_x0000_s1981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">
                            <v:group id="Gruppieren 360799691" o:spid="_x0000_s1982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">
                              <v:shape id="Textfeld 3" o:spid="_x0000_s1983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" filled="f" stroked="f" strokeweight=".5pt">
                                <v:textbox style="mso-fit-shape-to-text:t" inset="0,0,0,0">
                                  <w:txbxContent>
                                    <w:p w14:paraId="074A299C" w14:textId="77777777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984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6362AFF0" w14:textId="77777777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00018789" o:spid="_x0000_s1985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" strokecolor="black [3213]" strokeweight="1pt">
                                <v:stroke joinstyle="miter"/>
                              </v:line>
                            </v:group>
                            <v:shape id="_x0000_s1986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" filled="f" stroked="f" strokeweight=".5pt">
                              <v:textbox inset="1mm">
                                <w:txbxContent>
                                  <w:p w14:paraId="34A876BA" w14:textId="77777777" w:rsidR="008D5CC7" w:rsidRDefault="008D5CC7" w:rsidP="008D5CC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1987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" filled="f" stroked="f" strokeweight=".5pt">
                            <v:textbox inset="1mm,0,,0">
                              <w:txbxContent>
                                <w:p w14:paraId="434DC502" w14:textId="77777777" w:rsidR="008D5CC7" w:rsidRDefault="008D5CC7" w:rsidP="008D5CC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_x0000_s1988" type="#_x0000_t202" style="position:absolute;left:144;top:504;width:1571;height:17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" filled="f" stroked="f" strokeweight=".5pt">
                        <v:textbox inset="1mm,0,,0">
                          <w:txbxContent>
                            <w:p w14:paraId="2C0F4182" w14:textId="771C751F" w:rsidR="008D5CC7" w:rsidRDefault="008D5CC7" w:rsidP="008D5CC7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shape>
                      <v:shape id="_x0000_s1989" type="#_x0000_t202" style="position:absolute;top:6840;width:1571;height:17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" filled="f" stroked="f" strokeweight=".5pt">
                        <v:textbox inset="1mm,0,,0">
                          <w:txbxContent>
                            <w:p w14:paraId="20283250" w14:textId="77777777" w:rsidR="008D5CC7" w:rsidRDefault="008D5CC7" w:rsidP="008D5CC7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shape>
                      <v:shape id="_x0000_s1990" type="#_x0000_t202" style="position:absolute;left:144;top:3744;width:1568;height:17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" filled="f" stroked="f" strokeweight=".5pt">
                        <v:textbox inset="1mm,0,,0">
                          <w:txbxContent>
                            <w:p w14:paraId="6833E156" w14:textId="77777777" w:rsidR="008D5CC7" w:rsidRDefault="008D5CC7" w:rsidP="008D5CC7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71744" behindDoc="0" locked="0" layoutInCell="1" allowOverlap="1" wp14:anchorId="5A4C527E" wp14:editId="1CDE2387">
                      <wp:simplePos x="0" y="0"/>
                      <wp:positionH relativeFrom="column">
                        <wp:posOffset>328942</wp:posOffset>
                      </wp:positionH>
                      <wp:positionV relativeFrom="paragraph">
                        <wp:posOffset>101120</wp:posOffset>
                      </wp:positionV>
                      <wp:extent cx="1695385" cy="928455"/>
                      <wp:effectExtent l="0" t="0" r="6985" b="0"/>
                      <wp:wrapNone/>
                      <wp:docPr id="1878496207" name="Gruppieren 3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5385" cy="928455"/>
                                <a:chOff x="0" y="0"/>
                                <a:chExt cx="1695385" cy="928455"/>
                              </a:xfrm>
                            </wpg:grpSpPr>
                            <wpg:grpSp>
                              <wpg:cNvPr id="323672064" name="Gruppieren 717"/>
                              <wpg:cNvGrpSpPr/>
                              <wpg:grpSpPr>
                                <a:xfrm>
                                  <a:off x="0" y="2160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870606012" name="Gruppieren 870606012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224602334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AED7DB" w14:textId="2C3F7433" w:rsidR="00E83917" w:rsidRDefault="00E83917" w:rsidP="00E8391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77214825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406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F407C0" w14:textId="3D7F67F9" w:rsidR="00E83917" w:rsidRDefault="00E83917" w:rsidP="00E8391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79025224" name="Gerade Verbindung 1279025224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625149666" name="Gruppieren 1625149666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1326403188" name="Gruppieren 1326403188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828738679" name="Gruppieren 828738679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1228932342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C4DAF4D" w14:textId="77777777" w:rsidR="00E83917" w:rsidRDefault="00E83917" w:rsidP="00E8391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842101651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1762E94" w14:textId="0B823AD3" w:rsidR="00E83917" w:rsidRDefault="00E83917" w:rsidP="00E8391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56992" name="Gerade Verbindung 2356992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326094206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8E2D29" w14:textId="77777777" w:rsidR="00E83917" w:rsidRDefault="00E83917" w:rsidP="00E8391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45287243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9CD71B5" w14:textId="5D708050" w:rsidR="00E83917" w:rsidRDefault="00E83917" w:rsidP="00E8391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518982107" name="Gruppieren 717"/>
                              <wpg:cNvGrpSpPr/>
                              <wpg:grpSpPr>
                                <a:xfrm>
                                  <a:off x="0" y="32400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902072413" name="Gruppieren 902072413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347076352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B15724" w14:textId="77777777" w:rsidR="00E83917" w:rsidRDefault="00E83917" w:rsidP="00E8391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2750696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310" cy="182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0767057" w14:textId="5DEFF936" w:rsidR="00E83917" w:rsidRDefault="00E83917" w:rsidP="00E8391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361191788" name="Gerade Verbindung 1361191788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19058669" name="Gruppieren 819058669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1598641648" name="Gruppieren 1598641648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1523273254" name="Gruppieren 1523273254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1254231005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3F766DC" w14:textId="77777777" w:rsidR="00E83917" w:rsidRDefault="00E83917" w:rsidP="00E8391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455896152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63C83AE" w14:textId="77777777" w:rsidR="00E83917" w:rsidRDefault="00E83917" w:rsidP="00E8391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21371467" name="Gerade Verbindung 1021371467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79151714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57C1D1" w14:textId="77777777" w:rsidR="00E83917" w:rsidRDefault="00E83917" w:rsidP="00E8391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04938929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4C12D7F" w14:textId="77777777" w:rsidR="00E83917" w:rsidRDefault="00E83917" w:rsidP="00E8391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448941126" name="Gruppieren 717"/>
                              <wpg:cNvGrpSpPr/>
                              <wpg:grpSpPr>
                                <a:xfrm>
                                  <a:off x="0" y="64080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1249590730" name="Gruppieren 1249590730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1144432403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08828AA" w14:textId="77777777" w:rsidR="00E83917" w:rsidRDefault="00E83917" w:rsidP="00E8391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8419723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310" cy="182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021F625" w14:textId="26D48478" w:rsidR="00E83917" w:rsidRDefault="008D5CC7" w:rsidP="00E8391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817105401" name="Gerade Verbindung 1817105401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81583487" name="Gruppieren 681583487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390101347" name="Gruppieren 390101347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169533359" name="Gruppieren 169533359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795646352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06BD118" w14:textId="77777777" w:rsidR="00E83917" w:rsidRDefault="00E83917" w:rsidP="00E8391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994995365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8F3FC90" w14:textId="77777777" w:rsidR="00E83917" w:rsidRDefault="00E83917" w:rsidP="00E8391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97991230" name="Gerade Verbindung 797991230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115514457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2442C4" w14:textId="77777777" w:rsidR="00E83917" w:rsidRDefault="00E83917" w:rsidP="00E8391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28757306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AE76042" w14:textId="77777777" w:rsidR="00E83917" w:rsidRDefault="00E83917" w:rsidP="00E8391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04984517" name="Gruppieren 717"/>
                              <wpg:cNvGrpSpPr/>
                              <wpg:grpSpPr>
                                <a:xfrm>
                                  <a:off x="1231200" y="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1618385333" name="Gruppieren 1618385333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397576674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AF441EE" w14:textId="2CAADE03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8217795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406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D84482A" w14:textId="1713BF83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58129516" name="Gerade Verbindung 1558129516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440756219" name="Gruppieren 1440756219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259263947" name="Gruppieren 259263947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2005799728" name="Gruppieren 2005799728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792943377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8F18DF3" w14:textId="24828990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21273649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931A0B0" w14:textId="77777777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869267527" name="Gerade Verbindung 869267527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921130292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9EE208" w14:textId="77777777" w:rsidR="008D5CC7" w:rsidRDefault="008D5CC7" w:rsidP="008D5CC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160229734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79071ED" w14:textId="77777777" w:rsidR="008D5CC7" w:rsidRDefault="008D5CC7" w:rsidP="008D5CC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411610527" name="Gruppieren 717"/>
                              <wpg:cNvGrpSpPr/>
                              <wpg:grpSpPr>
                                <a:xfrm>
                                  <a:off x="1231200" y="30960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979769152" name="Gruppieren 979769152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327904295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9838C19" w14:textId="4B6C6840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5794727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310" cy="182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F1C2E0D" w14:textId="40058108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43384283" name="Gerade Verbindung 243384283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063079904" name="Gruppieren 2063079904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1084360444" name="Gruppieren 1084360444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1391963513" name="Gruppieren 1391963513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83943899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9CD5A71" w14:textId="35CE0CED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929217753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1BDACC3" w14:textId="5C01872D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3649549" name="Gerade Verbindung 63649549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473143922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BB729B" w14:textId="77777777" w:rsidR="008D5CC7" w:rsidRDefault="008D5CC7" w:rsidP="008D5CC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90889575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92301FA" w14:textId="77777777" w:rsidR="008D5CC7" w:rsidRDefault="008D5CC7" w:rsidP="008D5CC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701436645" name="Gruppieren 717"/>
                              <wpg:cNvGrpSpPr/>
                              <wpg:grpSpPr>
                                <a:xfrm>
                                  <a:off x="1231200" y="61920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1643819185" name="Gruppieren 1643819185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1615636610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6218E1A" w14:textId="35C1EA11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04113893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310" cy="182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67BCEC2" w14:textId="3BC6FE3C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665253276" name="Gerade Verbindung 1665253276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01051034" name="Gruppieren 801051034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877869394" name="Gruppieren 877869394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760814004" name="Gruppieren 760814004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1567855264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2BD6E10" w14:textId="71527217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614841384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6B8D0CD" w14:textId="6513E1A2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1800939" name="Gerade Verbindung 1591800939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270601948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6E6D52" w14:textId="77777777" w:rsidR="008D5CC7" w:rsidRDefault="008D5CC7" w:rsidP="008D5CC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93750511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43DEE53" w14:textId="77777777" w:rsidR="008D5CC7" w:rsidRDefault="008D5CC7" w:rsidP="008D5CC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4C527E" id="Gruppieren 377" o:spid="_x0000_s1991" style="position:absolute;margin-left:25.9pt;margin-top:7.95pt;width:133.5pt;height:73.1pt;z-index:253471744" coordsize="16953,92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">
                      <v:group id="_x0000_s1992" style="position:absolute;top:216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">
                        <v:group id="Gruppieren 870606012" o:spid="_x0000_s1993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">
                          <v:shape id="Textfeld 3" o:spid="_x0000_s1994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73AED7DB" w14:textId="2C3F7433" w:rsidR="00E83917" w:rsidRDefault="00E83917" w:rsidP="00E8391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995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16F407C0" w14:textId="3D7F67F9" w:rsidR="00E83917" w:rsidRDefault="00E83917" w:rsidP="00E8391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xbxContent>
                            </v:textbox>
                          </v:shape>
                          <v:line id="Gerade Verbindung 1279025224" o:spid="_x0000_s1996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1625149666" o:spid="_x0000_s1997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">
                          <v:group id="Gruppieren 1326403188" o:spid="_x0000_s1998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">
                            <v:group id="Gruppieren 828738679" o:spid="_x0000_s1999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">
                              <v:shape id="Textfeld 3" o:spid="_x0000_s2000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0C4DAF4D" w14:textId="77777777" w:rsidR="00E83917" w:rsidRDefault="00E83917" w:rsidP="00E8391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001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21762E94" w14:textId="0B823AD3" w:rsidR="00E83917" w:rsidRDefault="00E83917" w:rsidP="00E8391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2356992" o:spid="_x0000_s2002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" strokecolor="black [3213]" strokeweight="1pt">
                                <v:stroke joinstyle="miter"/>
                              </v:line>
                            </v:group>
                            <v:shape id="_x0000_s2003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" filled="f" stroked="f" strokeweight=".5pt">
                              <v:textbox inset="1mm">
                                <w:txbxContent>
                                  <w:p w14:paraId="7F8E2D29" w14:textId="77777777" w:rsidR="00E83917" w:rsidRDefault="00E83917" w:rsidP="00E8391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004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" filled="f" stroked="f" strokeweight=".5pt">
                            <v:textbox inset="1mm,0,,0">
                              <w:txbxContent>
                                <w:p w14:paraId="79CD71B5" w14:textId="5D708050" w:rsidR="00E83917" w:rsidRDefault="00E83917" w:rsidP="00E8391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_x0000_s2005" style="position:absolute;top:3240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">
                        <v:group id="Gruppieren 902072413" o:spid="_x0000_s2006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">
                          <v:shape id="Textfeld 3" o:spid="_x0000_s2007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DB15724" w14:textId="77777777" w:rsidR="00E83917" w:rsidRDefault="00E83917" w:rsidP="00E8391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008" type="#_x0000_t202" style="position:absolute;left:14558;width:158310;height:1821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0767057" w14:textId="5DEFF936" w:rsidR="00E83917" w:rsidRDefault="00E83917" w:rsidP="00E8391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line id="Gerade Verbindung 1361191788" o:spid="_x0000_s2009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Gruppieren 819058669" o:spid="_x0000_s2010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">
                          <v:group id="Gruppieren 1598641648" o:spid="_x0000_s2011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">
                            <v:group id="Gruppieren 1523273254" o:spid="_x0000_s2012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">
                              <v:shape id="Textfeld 3" o:spid="_x0000_s2013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43F766DC" w14:textId="77777777" w:rsidR="00E83917" w:rsidRDefault="00E83917" w:rsidP="00E8391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014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663C83AE" w14:textId="77777777" w:rsidR="00E83917" w:rsidRDefault="00E83917" w:rsidP="00E8391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021371467" o:spid="_x0000_s2015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_x0000_s2016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" filled="f" stroked="f" strokeweight=".5pt">
                              <v:textbox inset="1mm">
                                <w:txbxContent>
                                  <w:p w14:paraId="7357C1D1" w14:textId="77777777" w:rsidR="00E83917" w:rsidRDefault="00E83917" w:rsidP="00E8391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017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" filled="f" stroked="f" strokeweight=".5pt">
                            <v:textbox inset="1mm,0,,0">
                              <w:txbxContent>
                                <w:p w14:paraId="64C12D7F" w14:textId="77777777" w:rsidR="00E83917" w:rsidRDefault="00E83917" w:rsidP="00E8391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_x0000_s2018" style="position:absolute;top:6408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">
                        <v:group id="Gruppieren 1249590730" o:spid="_x0000_s2019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">
                          <v:shape id="Textfeld 3" o:spid="_x0000_s2020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08828AA" w14:textId="77777777" w:rsidR="00E83917" w:rsidRDefault="00E83917" w:rsidP="00E8391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021" type="#_x0000_t202" style="position:absolute;left:14558;width:158310;height:1821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021F625" w14:textId="26D48478" w:rsidR="00E83917" w:rsidRDefault="008D5CC7" w:rsidP="00E8391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1817105401" o:spid="_x0000_s2022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Gruppieren 681583487" o:spid="_x0000_s2023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">
                          <v:group id="Gruppieren 390101347" o:spid="_x0000_s2024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">
                            <v:group id="Gruppieren 169533359" o:spid="_x0000_s2025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">
                              <v:shape id="Textfeld 3" o:spid="_x0000_s2026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006BD118" w14:textId="77777777" w:rsidR="00E83917" w:rsidRDefault="00E83917" w:rsidP="00E8391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027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38F3FC90" w14:textId="77777777" w:rsidR="00E83917" w:rsidRDefault="00E83917" w:rsidP="00E8391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797991230" o:spid="_x0000_s2028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2029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" filled="f" stroked="f" strokeweight=".5pt">
                              <v:textbox inset="1mm">
                                <w:txbxContent>
                                  <w:p w14:paraId="6C2442C4" w14:textId="77777777" w:rsidR="00E83917" w:rsidRDefault="00E83917" w:rsidP="00E8391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030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" filled="f" stroked="f" strokeweight=".5pt">
                            <v:textbox inset="1mm,0,,0">
                              <w:txbxContent>
                                <w:p w14:paraId="2AE76042" w14:textId="77777777" w:rsidR="00E83917" w:rsidRDefault="00E83917" w:rsidP="00E8391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_x0000_s2031" style="position:absolute;left:12312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">
                        <v:group id="Gruppieren 1618385333" o:spid="_x0000_s2032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">
                          <v:shape id="Textfeld 3" o:spid="_x0000_s2033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AF441EE" w14:textId="2CAADE03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034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" filled="f" stroked="f" strokeweight=".5pt">
                            <v:textbox style="mso-fit-shape-to-text:t" inset="0,0,0,0">
                              <w:txbxContent>
                                <w:p w14:paraId="7D84482A" w14:textId="1713BF83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line id="Gerade Verbindung 1558129516" o:spid="_x0000_s2035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Gruppieren 1440756219" o:spid="_x0000_s2036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">
                          <v:group id="Gruppieren 259263947" o:spid="_x0000_s2037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">
                            <v:group id="Gruppieren 2005799728" o:spid="_x0000_s2038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">
                              <v:shape id="Textfeld 3" o:spid="_x0000_s2039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38F18DF3" w14:textId="24828990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040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0931A0B0" w14:textId="77777777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869267527" o:spid="_x0000_s2041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2042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" filled="f" stroked="f" strokeweight=".5pt">
                              <v:textbox inset="1mm">
                                <w:txbxContent>
                                  <w:p w14:paraId="7F9EE208" w14:textId="77777777" w:rsidR="008D5CC7" w:rsidRDefault="008D5CC7" w:rsidP="008D5CC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043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" filled="f" stroked="f" strokeweight=".5pt">
                            <v:textbox inset="1mm,0,,0">
                              <w:txbxContent>
                                <w:p w14:paraId="279071ED" w14:textId="77777777" w:rsidR="008D5CC7" w:rsidRDefault="008D5CC7" w:rsidP="008D5CC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_x0000_s2044" style="position:absolute;left:12312;top:3096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">
                        <v:group id="Gruppieren 979769152" o:spid="_x0000_s2045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">
                          <v:shape id="Textfeld 3" o:spid="_x0000_s2046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29838C19" w14:textId="4B6C6840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047" type="#_x0000_t202" style="position:absolute;left:14558;width:158310;height:1821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0F1C2E0D" w14:textId="40058108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line id="Gerade Verbindung 243384283" o:spid="_x0000_s2048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  <v:group id="Gruppieren 2063079904" o:spid="_x0000_s2049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">
                          <v:group id="Gruppieren 1084360444" o:spid="_x0000_s2050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">
                            <v:group id="Gruppieren 1391963513" o:spid="_x0000_s2051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">
                              <v:shape id="Textfeld 3" o:spid="_x0000_s2052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" filled="f" stroked="f" strokeweight=".5pt">
                                <v:textbox style="mso-fit-shape-to-text:t" inset="0,0,0,0">
                                  <w:txbxContent>
                                    <w:p w14:paraId="19CD5A71" w14:textId="35CE0CED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053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61BDACC3" w14:textId="5C01872D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63649549" o:spid="_x0000_s2054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" strokecolor="black [3213]" strokeweight="1pt">
                                <v:stroke joinstyle="miter"/>
                              </v:line>
                            </v:group>
                            <v:shape id="_x0000_s2055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" filled="f" stroked="f" strokeweight=".5pt">
                              <v:textbox inset="1mm">
                                <w:txbxContent>
                                  <w:p w14:paraId="52BB729B" w14:textId="77777777" w:rsidR="008D5CC7" w:rsidRDefault="008D5CC7" w:rsidP="008D5CC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056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" filled="f" stroked="f" strokeweight=".5pt">
                            <v:textbox inset="1mm,0,,0">
                              <w:txbxContent>
                                <w:p w14:paraId="392301FA" w14:textId="77777777" w:rsidR="008D5CC7" w:rsidRDefault="008D5CC7" w:rsidP="008D5CC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_x0000_s2057" style="position:absolute;left:12312;top:6192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">
                        <v:group id="Gruppieren 1643819185" o:spid="_x0000_s2058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">
                          <v:shape id="Textfeld 3" o:spid="_x0000_s2059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66218E1A" w14:textId="35C1EA11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060" type="#_x0000_t202" style="position:absolute;left:14558;width:158310;height:1821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567BCEC2" w14:textId="3BC6FE3C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line id="Gerade Verbindung 1665253276" o:spid="_x0000_s2061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801051034" o:spid="_x0000_s2062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">
                          <v:group id="Gruppieren 877869394" o:spid="_x0000_s2063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">
                            <v:group id="Gruppieren 760814004" o:spid="_x0000_s2064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">
                              <v:shape id="Textfeld 3" o:spid="_x0000_s2065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32BD6E10" w14:textId="71527217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066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76B8D0CD" w14:textId="6513E1A2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591800939" o:spid="_x0000_s2067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2068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" filled="f" stroked="f" strokeweight=".5pt">
                              <v:textbox inset="1mm">
                                <w:txbxContent>
                                  <w:p w14:paraId="4F6E6D52" w14:textId="77777777" w:rsidR="008D5CC7" w:rsidRDefault="008D5CC7" w:rsidP="008D5CC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069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" filled="f" stroked="f" strokeweight=".5pt">
                            <v:textbox inset="1mm,0,,0">
                              <w:txbxContent>
                                <w:p w14:paraId="643DEE53" w14:textId="77777777" w:rsidR="008D5CC7" w:rsidRDefault="008D5CC7" w:rsidP="008D5CC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</w:p>
          <w:p w14:paraId="7DAE7B4D" w14:textId="3BEB7FCA" w:rsidR="00E83917" w:rsidRDefault="008D5CC7" w:rsidP="00D22F3C">
            <w:pPr>
              <w:pStyle w:val="Text"/>
              <w:spacing w:line="240" w:lineRule="atLeast"/>
              <w:rPr>
                <w:rFonts w:asciiTheme="minorHAnsi" w:eastAsiaTheme="minorEastAsia" w:hAnsiTheme="minorHAnsi" w:cstheme="minorHAnsi"/>
                <w:bCs/>
                <w:color w:val="auto"/>
                <w:szCs w:val="22"/>
              </w:rPr>
            </w:pPr>
            <w:r>
              <w:rPr>
                <w:rFonts w:asciiTheme="minorHAnsi" w:eastAsiaTheme="minorEastAsia" w:hAnsiTheme="minorHAnsi" w:cstheme="minorHAnsi"/>
                <w:bCs/>
                <w:color w:val="auto"/>
                <w:szCs w:val="22"/>
              </w:rPr>
              <w:t>(1)                                 (2)                                      (3)</w:t>
            </w:r>
          </w:p>
          <w:p w14:paraId="58368853" w14:textId="402C828E" w:rsidR="00E83917" w:rsidRDefault="00E83917" w:rsidP="00D22F3C">
            <w:pPr>
              <w:pStyle w:val="Text"/>
              <w:spacing w:line="240" w:lineRule="atLeast"/>
              <w:rPr>
                <w:rFonts w:asciiTheme="minorHAnsi" w:eastAsiaTheme="minorEastAsia" w:hAnsiTheme="minorHAnsi" w:cstheme="minorHAnsi"/>
                <w:bCs/>
                <w:color w:val="auto"/>
                <w:szCs w:val="22"/>
              </w:rPr>
            </w:pPr>
          </w:p>
          <w:p w14:paraId="09625DA0" w14:textId="77777777" w:rsidR="008D5CC7" w:rsidRDefault="008D5CC7" w:rsidP="00D22F3C">
            <w:pPr>
              <w:pStyle w:val="Text"/>
              <w:spacing w:line="240" w:lineRule="atLeast"/>
              <w:rPr>
                <w:rFonts w:asciiTheme="minorHAnsi" w:eastAsiaTheme="minorEastAsia" w:hAnsiTheme="minorHAnsi" w:cstheme="minorHAnsi"/>
                <w:bCs/>
                <w:color w:val="auto"/>
                <w:szCs w:val="22"/>
              </w:rPr>
            </w:pPr>
          </w:p>
          <w:p w14:paraId="490E835C" w14:textId="77777777" w:rsidR="008D5CC7" w:rsidRDefault="008D5CC7" w:rsidP="00D22F3C">
            <w:pPr>
              <w:pStyle w:val="Text"/>
              <w:spacing w:line="240" w:lineRule="atLeast"/>
              <w:rPr>
                <w:rFonts w:asciiTheme="minorHAnsi" w:eastAsiaTheme="minorEastAsia" w:hAnsiTheme="minorHAnsi" w:cstheme="minorHAnsi"/>
                <w:bCs/>
                <w:color w:val="auto"/>
                <w:szCs w:val="22"/>
              </w:rPr>
            </w:pPr>
          </w:p>
          <w:p w14:paraId="704C67B9" w14:textId="273B683F" w:rsidR="00272865" w:rsidRPr="007F4553" w:rsidRDefault="00272865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0AFDAAC5" w14:textId="77777777" w:rsidTr="00B676BE">
        <w:tc>
          <w:tcPr>
            <w:tcW w:w="780" w:type="dxa"/>
          </w:tcPr>
          <w:p w14:paraId="6E40C61A" w14:textId="77777777" w:rsidR="00D22F3C" w:rsidRPr="007F4553" w:rsidRDefault="00D22F3C" w:rsidP="00D22F3C">
            <w:pPr>
              <w:pStyle w:val="berschriftAufgaben"/>
              <w:pageBreakBefore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lastRenderedPageBreak/>
              <w:t>3</w:t>
            </w:r>
          </w:p>
        </w:tc>
        <w:tc>
          <w:tcPr>
            <w:tcW w:w="8505" w:type="dxa"/>
            <w:gridSpan w:val="2"/>
          </w:tcPr>
          <w:p w14:paraId="45FCB6CD" w14:textId="77777777" w:rsidR="00D22F3C" w:rsidRPr="007F4553" w:rsidRDefault="00D22F3C" w:rsidP="00D22F3C">
            <w:pPr>
              <w:pStyle w:val="berschrift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Addition und Subtraktion vielfältig verstehen</w:t>
            </w:r>
          </w:p>
        </w:tc>
      </w:tr>
    </w:tbl>
    <w:p w14:paraId="408D084E" w14:textId="473EA6EC" w:rsidR="00D22F3C" w:rsidRPr="007F4553" w:rsidRDefault="00D22F3C" w:rsidP="00D22F3C">
      <w:pPr>
        <w:spacing w:line="240" w:lineRule="atLeast"/>
        <w:rPr>
          <w:rFonts w:cstheme="minorHAnsi"/>
        </w:rPr>
      </w:pPr>
    </w:p>
    <w:tbl>
      <w:tblPr>
        <w:tblW w:w="9288" w:type="dxa"/>
        <w:tblInd w:w="-108" w:type="dxa"/>
        <w:tblLayout w:type="fixed"/>
        <w:tblLook w:val="01E0" w:firstRow="1" w:lastRow="1" w:firstColumn="1" w:lastColumn="1" w:noHBand="0" w:noVBand="0"/>
      </w:tblPr>
      <w:tblGrid>
        <w:gridCol w:w="764"/>
        <w:gridCol w:w="478"/>
        <w:gridCol w:w="3652"/>
        <w:gridCol w:w="284"/>
        <w:gridCol w:w="283"/>
        <w:gridCol w:w="3807"/>
        <w:gridCol w:w="20"/>
      </w:tblGrid>
      <w:tr w:rsidR="00D22F3C" w:rsidRPr="007F4553" w14:paraId="108397FE" w14:textId="77777777" w:rsidTr="00272865">
        <w:tc>
          <w:tcPr>
            <w:tcW w:w="764" w:type="dxa"/>
          </w:tcPr>
          <w:p w14:paraId="7D846FC6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3.1</w:t>
            </w:r>
          </w:p>
        </w:tc>
        <w:tc>
          <w:tcPr>
            <w:tcW w:w="8524" w:type="dxa"/>
            <w:gridSpan w:val="6"/>
          </w:tcPr>
          <w:p w14:paraId="5CC0FE28" w14:textId="7865E249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Addition und Subtraktion „übersetzen“</w:t>
            </w:r>
          </w:p>
          <w:p w14:paraId="72E32EB4" w14:textId="092C0C71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 xml:space="preserve"> </w:t>
            </w:r>
          </w:p>
        </w:tc>
      </w:tr>
      <w:tr w:rsidR="00272865" w:rsidRPr="007F4553" w14:paraId="37B4D132" w14:textId="77777777" w:rsidTr="00272865">
        <w:tc>
          <w:tcPr>
            <w:tcW w:w="764" w:type="dxa"/>
          </w:tcPr>
          <w:p w14:paraId="236AB4A1" w14:textId="77777777" w:rsidR="00272865" w:rsidRPr="007F4553" w:rsidRDefault="00272865" w:rsidP="00B676BE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3124608" behindDoc="0" locked="0" layoutInCell="1" allowOverlap="1" wp14:anchorId="221A3678" wp14:editId="37BB970F">
                  <wp:simplePos x="0" y="0"/>
                  <wp:positionH relativeFrom="column">
                    <wp:posOffset>211</wp:posOffset>
                  </wp:positionH>
                  <wp:positionV relativeFrom="paragraph">
                    <wp:posOffset>0</wp:posOffset>
                  </wp:positionV>
                  <wp:extent cx="360000" cy="272386"/>
                  <wp:effectExtent l="0" t="0" r="0" b="0"/>
                  <wp:wrapSquare wrapText="bothSides"/>
                  <wp:docPr id="483389587" name="Grafik 483389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" w:type="dxa"/>
          </w:tcPr>
          <w:p w14:paraId="4FA057A8" w14:textId="77777777" w:rsidR="00272865" w:rsidRPr="007F4553" w:rsidRDefault="00272865" w:rsidP="00B676BE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a)</w:t>
            </w:r>
          </w:p>
        </w:tc>
        <w:tc>
          <w:tcPr>
            <w:tcW w:w="8046" w:type="dxa"/>
            <w:gridSpan w:val="5"/>
          </w:tcPr>
          <w:p w14:paraId="101FA65F" w14:textId="68435221" w:rsidR="00F45187" w:rsidRPr="007F4553" w:rsidRDefault="00272865" w:rsidP="00B676BE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Sortiere das Bild und die Situationen: Wo rechnest du plus und wo minus? </w:t>
            </w:r>
            <w:r w:rsidRPr="007F4553">
              <w:rPr>
                <w:rFonts w:asciiTheme="minorHAnsi" w:hAnsiTheme="minorHAnsi" w:cstheme="minorHAnsi"/>
              </w:rPr>
              <w:br/>
              <w:t>Schreibe zu jedem Kasten eine Rechnung mit Ergebnis auf.</w:t>
            </w:r>
            <w:r w:rsidR="00F45187" w:rsidRPr="007F4553">
              <w:rPr>
                <w:rFonts w:asciiTheme="minorHAnsi" w:hAnsiTheme="minorHAnsi" w:cstheme="minorHAnsi"/>
              </w:rPr>
              <w:t xml:space="preserve"> </w:t>
            </w:r>
          </w:p>
          <w:p w14:paraId="6E93D08E" w14:textId="5581CAFE" w:rsidR="00272865" w:rsidRPr="007F4553" w:rsidRDefault="00272865" w:rsidP="00FA3D8F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6CA5A680" w14:textId="77777777" w:rsidTr="00272865">
        <w:trPr>
          <w:gridAfter w:val="1"/>
          <w:wAfter w:w="20" w:type="dxa"/>
          <w:trHeight w:val="1247"/>
        </w:trPr>
        <w:tc>
          <w:tcPr>
            <w:tcW w:w="1242" w:type="dxa"/>
            <w:gridSpan w:val="2"/>
            <w:vMerge w:val="restart"/>
            <w:tcBorders>
              <w:right w:val="single" w:sz="8" w:space="0" w:color="BFBFBF" w:themeColor="background1" w:themeShade="BF"/>
            </w:tcBorders>
          </w:tcPr>
          <w:p w14:paraId="2ECA3D83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365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FA695F8" w14:textId="28022C1E" w:rsidR="00D22F3C" w:rsidRPr="007F4553" w:rsidRDefault="008D5CC7" w:rsidP="008D5CC7">
            <w:pPr>
              <w:pStyle w:val="TextSprechblasen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7104" behindDoc="0" locked="0" layoutInCell="1" allowOverlap="1" wp14:anchorId="08F7E511" wp14:editId="1312DC02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108585</wp:posOffset>
                      </wp:positionV>
                      <wp:extent cx="189230" cy="283210"/>
                      <wp:effectExtent l="0" t="0" r="1270" b="8890"/>
                      <wp:wrapNone/>
                      <wp:docPr id="450922053" name="Gruppieren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283210"/>
                                <a:chOff x="14569" y="27774"/>
                                <a:chExt cx="192003" cy="325260"/>
                              </a:xfrm>
                            </wpg:grpSpPr>
                            <wps:wsp>
                              <wps:cNvPr id="1309150510" name="Textfeld 3"/>
                              <wps:cNvSpPr txBox="1"/>
                              <wps:spPr>
                                <a:xfrm>
                                  <a:off x="23728" y="27774"/>
                                  <a:ext cx="158406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144913" w14:textId="5A572295" w:rsidR="008D5CC7" w:rsidRPr="008D5CC7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47041876" name="Textfeld 3"/>
                              <wps:cNvSpPr txBox="1"/>
                              <wps:spPr>
                                <a:xfrm>
                                  <a:off x="14569" y="188981"/>
                                  <a:ext cx="192003" cy="164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442A07" w14:textId="77777777" w:rsidR="008D5CC7" w:rsidRPr="008D5CC7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7082890" name="Gerade Verbindung 377082890"/>
                              <wps:cNvCnPr/>
                              <wps:spPr>
                                <a:xfrm>
                                  <a:off x="50711" y="207409"/>
                                  <a:ext cx="10926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F7E511" id="_x0000_s2070" style="position:absolute;margin-left:80.7pt;margin-top:8.55pt;width:14.9pt;height:22.3pt;z-index:253487104;mso-width-relative:margin;mso-height-relative:margin" coordorigin="14569,27774" coordsize="192003,325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">
                      <v:shape id="Textfeld 3" o:spid="_x0000_s2071" type="#_x0000_t202" style="position:absolute;left:23728;top:27774;width:158406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F144913" w14:textId="5A572295" w:rsidR="008D5CC7" w:rsidRPr="008D5CC7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2072" type="#_x0000_t202" style="position:absolute;left:14569;top:188981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8442A07" w14:textId="77777777" w:rsidR="008D5CC7" w:rsidRPr="008D5CC7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377082890" o:spid="_x0000_s2073" style="position:absolute;visibility:visible;mso-wrap-style:square" from="50711,207409" to="159972,2074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5056" behindDoc="0" locked="0" layoutInCell="1" allowOverlap="1" wp14:anchorId="78BFC8C6" wp14:editId="21A005FF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104775</wp:posOffset>
                      </wp:positionV>
                      <wp:extent cx="187325" cy="275590"/>
                      <wp:effectExtent l="0" t="0" r="3175" b="3810"/>
                      <wp:wrapNone/>
                      <wp:docPr id="1643173732" name="Gruppieren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325" cy="275590"/>
                                <a:chOff x="-43" y="27774"/>
                                <a:chExt cx="192003" cy="316991"/>
                              </a:xfrm>
                            </wpg:grpSpPr>
                            <wps:wsp>
                              <wps:cNvPr id="1634652773" name="Textfeld 3"/>
                              <wps:cNvSpPr txBox="1"/>
                              <wps:spPr>
                                <a:xfrm>
                                  <a:off x="9287" y="27774"/>
                                  <a:ext cx="158405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E3597A" w14:textId="77777777" w:rsidR="008D5CC7" w:rsidRPr="008D5CC7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17099701" name="Textfeld 3"/>
                              <wps:cNvSpPr txBox="1"/>
                              <wps:spPr>
                                <a:xfrm>
                                  <a:off x="-43" y="180712"/>
                                  <a:ext cx="192003" cy="164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EC4A20" w14:textId="77777777" w:rsidR="008D5CC7" w:rsidRPr="008D5CC7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7706431" name="Gerade Verbindung 1107706431"/>
                              <wps:cNvCnPr/>
                              <wps:spPr>
                                <a:xfrm>
                                  <a:off x="50711" y="218126"/>
                                  <a:ext cx="9224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BFC8C6" id="_x0000_s2074" style="position:absolute;margin-left:-2.7pt;margin-top:8.25pt;width:14.75pt;height:21.7pt;z-index:253485056;mso-width-relative:margin;mso-height-relative:margin" coordorigin="-43,27774" coordsize="192003,3169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">
                      <v:shape id="Textfeld 3" o:spid="_x0000_s2075" type="#_x0000_t202" style="position:absolute;left:9287;top:27774;width:158405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8E3597A" w14:textId="77777777" w:rsidR="008D5CC7" w:rsidRPr="008D5CC7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076" type="#_x0000_t202" style="position:absolute;left:-43;top:180712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4EC4A20" w14:textId="77777777" w:rsidR="008D5CC7" w:rsidRPr="008D5CC7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107706431" o:spid="_x0000_s2077" style="position:absolute;visibility:visible;mso-wrap-style:square" from="50711,218126" to="14295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</w:rPr>
              <w:t>Emily hat eingekauft:</w:t>
            </w:r>
          </w:p>
          <w:p w14:paraId="54D41A97" w14:textId="3CDDC400" w:rsidR="00D22F3C" w:rsidRPr="007F4553" w:rsidRDefault="008D5CC7" w:rsidP="008D5CC7">
            <w:pPr>
              <w:pStyle w:val="TextSprechblasen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</w:t>
            </w:r>
            <w:r w:rsidR="00D22F3C" w:rsidRPr="007F4553">
              <w:rPr>
                <w:rFonts w:asciiTheme="minorHAnsi" w:hAnsiTheme="minorHAnsi" w:cstheme="minorHAnsi"/>
              </w:rPr>
              <w:t>Liter Wasser und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 xml:space="preserve">     </m:t>
              </m:r>
            </m:oMath>
            <w:r w:rsidR="00D22F3C" w:rsidRPr="007F4553">
              <w:rPr>
                <w:rFonts w:asciiTheme="minorHAnsi" w:hAnsiTheme="minorHAnsi" w:cstheme="minorHAnsi"/>
              </w:rPr>
              <w:t xml:space="preserve"> Liter Cola. </w:t>
            </w:r>
          </w:p>
          <w:p w14:paraId="680D0857" w14:textId="0945F6D9" w:rsidR="00D22F3C" w:rsidRPr="007F4553" w:rsidRDefault="00D22F3C" w:rsidP="008D5CC7">
            <w:pPr>
              <w:pStyle w:val="TextSprechblasen"/>
              <w:spacing w:before="60" w:line="276" w:lineRule="auto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Wie viel Liter Getränke hat sie gekauft?</w:t>
            </w:r>
          </w:p>
        </w:tc>
        <w:tc>
          <w:tcPr>
            <w:tcW w:w="284" w:type="dxa"/>
            <w:tcBorders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705EA9D" w14:textId="208D3F81" w:rsidR="00D22F3C" w:rsidRPr="007F4553" w:rsidRDefault="00D22F3C" w:rsidP="008D5CC7">
            <w:pPr>
              <w:spacing w:line="276" w:lineRule="auto"/>
              <w:rPr>
                <w:rFonts w:cstheme="minorHAnsi"/>
              </w:rPr>
            </w:pPr>
          </w:p>
          <w:p w14:paraId="1906704A" w14:textId="77777777" w:rsidR="00D22F3C" w:rsidRPr="007F4553" w:rsidRDefault="00D22F3C" w:rsidP="008D5CC7">
            <w:pPr>
              <w:spacing w:line="276" w:lineRule="auto"/>
              <w:rPr>
                <w:rFonts w:cstheme="minorHAnsi"/>
              </w:rPr>
            </w:pPr>
          </w:p>
          <w:p w14:paraId="270E85E6" w14:textId="77777777" w:rsidR="00D22F3C" w:rsidRPr="007F4553" w:rsidRDefault="00D22F3C" w:rsidP="008D5CC7">
            <w:pPr>
              <w:spacing w:line="276" w:lineRule="auto"/>
              <w:rPr>
                <w:rFonts w:cstheme="minorHAnsi"/>
              </w:rPr>
            </w:pPr>
          </w:p>
          <w:p w14:paraId="7333992D" w14:textId="77777777" w:rsidR="00D22F3C" w:rsidRPr="007F4553" w:rsidRDefault="00D22F3C" w:rsidP="008D5CC7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409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D883E46" w14:textId="77B06F7F" w:rsidR="00D22F3C" w:rsidRPr="007F4553" w:rsidRDefault="008D5CC7" w:rsidP="008D5CC7">
            <w:pPr>
              <w:pStyle w:val="TextSprechblasen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9152" behindDoc="0" locked="0" layoutInCell="1" allowOverlap="1" wp14:anchorId="3C824328" wp14:editId="558F006F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102870</wp:posOffset>
                      </wp:positionV>
                      <wp:extent cx="189230" cy="283210"/>
                      <wp:effectExtent l="0" t="0" r="1270" b="8890"/>
                      <wp:wrapNone/>
                      <wp:docPr id="2034024670" name="Gruppieren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283210"/>
                                <a:chOff x="7263" y="27774"/>
                                <a:chExt cx="192003" cy="325260"/>
                              </a:xfrm>
                            </wpg:grpSpPr>
                            <wps:wsp>
                              <wps:cNvPr id="832073478" name="Textfeld 3"/>
                              <wps:cNvSpPr txBox="1"/>
                              <wps:spPr>
                                <a:xfrm>
                                  <a:off x="23728" y="27774"/>
                                  <a:ext cx="158406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41CDE0" w14:textId="4AD9C7C4" w:rsidR="008D5CC7" w:rsidRPr="008D5CC7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94032924" name="Textfeld 3"/>
                              <wps:cNvSpPr txBox="1"/>
                              <wps:spPr>
                                <a:xfrm>
                                  <a:off x="7263" y="188981"/>
                                  <a:ext cx="192003" cy="164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840928" w14:textId="77777777" w:rsidR="008D5CC7" w:rsidRPr="008D5CC7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04362" name="Gerade Verbindung 6804362"/>
                              <wps:cNvCnPr/>
                              <wps:spPr>
                                <a:xfrm>
                                  <a:off x="50711" y="218126"/>
                                  <a:ext cx="9131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824328" id="_x0000_s2078" style="position:absolute;margin-left:39.45pt;margin-top:8.1pt;width:14.9pt;height:22.3pt;z-index:253489152;mso-width-relative:margin;mso-height-relative:margin" coordorigin="7263,27774" coordsize="192003,325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">
                      <v:shape id="Textfeld 3" o:spid="_x0000_s2079" type="#_x0000_t202" style="position:absolute;left:23728;top:27774;width:158406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F41CDE0" w14:textId="4AD9C7C4" w:rsidR="008D5CC7" w:rsidRPr="008D5CC7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080" type="#_x0000_t202" style="position:absolute;left:7263;top:188981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A840928" w14:textId="77777777" w:rsidR="008D5CC7" w:rsidRPr="008D5CC7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6804362" o:spid="_x0000_s2081" style="position:absolute;visibility:visible;mso-wrap-style:square" from="50711,218126" to="142030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1200" behindDoc="0" locked="0" layoutInCell="1" allowOverlap="1" wp14:anchorId="6BB67B62" wp14:editId="6A1075A4">
                      <wp:simplePos x="0" y="0"/>
                      <wp:positionH relativeFrom="column">
                        <wp:posOffset>1613535</wp:posOffset>
                      </wp:positionH>
                      <wp:positionV relativeFrom="paragraph">
                        <wp:posOffset>102235</wp:posOffset>
                      </wp:positionV>
                      <wp:extent cx="189230" cy="283210"/>
                      <wp:effectExtent l="0" t="0" r="1270" b="8890"/>
                      <wp:wrapNone/>
                      <wp:docPr id="170853792" name="Gruppieren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283210"/>
                                <a:chOff x="14569" y="27774"/>
                                <a:chExt cx="192003" cy="325260"/>
                              </a:xfrm>
                            </wpg:grpSpPr>
                            <wps:wsp>
                              <wps:cNvPr id="1240172800" name="Textfeld 3"/>
                              <wps:cNvSpPr txBox="1"/>
                              <wps:spPr>
                                <a:xfrm>
                                  <a:off x="23728" y="27774"/>
                                  <a:ext cx="158406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B9356F" w14:textId="3BF04AC8" w:rsidR="008D5CC7" w:rsidRPr="008D5CC7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567893915" name="Textfeld 3"/>
                              <wps:cNvSpPr txBox="1"/>
                              <wps:spPr>
                                <a:xfrm>
                                  <a:off x="14569" y="188981"/>
                                  <a:ext cx="192003" cy="164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0BFD14F" w14:textId="2B252004" w:rsidR="008D5CC7" w:rsidRPr="008D5CC7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111638" name="Gerade Verbindung 107111638"/>
                              <wps:cNvCnPr/>
                              <wps:spPr>
                                <a:xfrm>
                                  <a:off x="50711" y="218126"/>
                                  <a:ext cx="10926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B67B62" id="_x0000_s2082" style="position:absolute;margin-left:127.05pt;margin-top:8.05pt;width:14.9pt;height:22.3pt;z-index:253491200;mso-width-relative:margin;mso-height-relative:margin" coordorigin="14569,27774" coordsize="192003,325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">
                      <v:shape id="Textfeld 3" o:spid="_x0000_s2083" type="#_x0000_t202" style="position:absolute;left:23728;top:27774;width:158406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4B9356F" w14:textId="3BF04AC8" w:rsidR="008D5CC7" w:rsidRPr="008D5CC7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2084" type="#_x0000_t202" style="position:absolute;left:14569;top:188981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0BFD14F" w14:textId="2B252004" w:rsidR="008D5CC7" w:rsidRPr="008D5CC7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07111638" o:spid="_x0000_s2085" style="position:absolute;visibility:visible;mso-wrap-style:square" from="50711,218126" to="159972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</w:rPr>
              <w:t xml:space="preserve">Leonie hat ihren Koffer gewogen. </w:t>
            </w:r>
          </w:p>
          <w:p w14:paraId="0EC9BEB4" w14:textId="7BAC8F65" w:rsidR="00D22F3C" w:rsidRPr="007F4553" w:rsidRDefault="00D22F3C" w:rsidP="008D5CC7">
            <w:pPr>
              <w:pStyle w:val="TextSprechblasen"/>
              <w:spacing w:line="276" w:lineRule="auto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Er wiegt</w:t>
            </w:r>
            <w:r w:rsidR="008D5CC7">
              <w:rPr>
                <w:rFonts w:asciiTheme="minorHAnsi" w:hAnsiTheme="minorHAnsi" w:cstheme="minorHAnsi"/>
              </w:rPr>
              <w:t xml:space="preserve"> 5     </w:t>
            </w:r>
            <w:r w:rsidRPr="007F4553">
              <w:rPr>
                <w:rFonts w:asciiTheme="minorHAnsi" w:hAnsiTheme="minorHAnsi" w:cstheme="minorHAnsi"/>
              </w:rPr>
              <w:t xml:space="preserve"> kg. Sie packt noch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 xml:space="preserve">     </m:t>
              </m:r>
            </m:oMath>
            <w:r w:rsidRPr="007F4553">
              <w:rPr>
                <w:rFonts w:asciiTheme="minorHAnsi" w:hAnsiTheme="minorHAnsi" w:cstheme="minorHAnsi"/>
              </w:rPr>
              <w:t xml:space="preserve">kg aus. </w:t>
            </w:r>
            <w:r w:rsidRPr="007F4553">
              <w:rPr>
                <w:rFonts w:asciiTheme="minorHAnsi" w:hAnsiTheme="minorHAnsi" w:cstheme="minorHAnsi"/>
              </w:rPr>
              <w:br/>
              <w:t>Wie schwer ist ihr Rucksack jetzt?</w:t>
            </w:r>
          </w:p>
        </w:tc>
      </w:tr>
      <w:tr w:rsidR="00D22F3C" w:rsidRPr="007F4553" w14:paraId="6C64C52A" w14:textId="77777777" w:rsidTr="00272865">
        <w:trPr>
          <w:trHeight w:val="198"/>
        </w:trPr>
        <w:tc>
          <w:tcPr>
            <w:tcW w:w="1242" w:type="dxa"/>
            <w:gridSpan w:val="2"/>
            <w:vMerge/>
          </w:tcPr>
          <w:p w14:paraId="29F175A9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3652" w:type="dxa"/>
            <w:tcBorders>
              <w:bottom w:val="single" w:sz="8" w:space="0" w:color="BFBFBF" w:themeColor="background1" w:themeShade="BF"/>
            </w:tcBorders>
          </w:tcPr>
          <w:p w14:paraId="2F3BA34C" w14:textId="5B6A7029" w:rsidR="00D22F3C" w:rsidRPr="007F4553" w:rsidRDefault="00D22F3C" w:rsidP="008D5CC7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4" w:type="dxa"/>
            <w:vMerge w:val="restart"/>
          </w:tcPr>
          <w:p w14:paraId="1DF4585A" w14:textId="080488B0" w:rsidR="00D22F3C" w:rsidRPr="007F4553" w:rsidRDefault="00D22F3C" w:rsidP="008D5CC7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4110" w:type="dxa"/>
            <w:gridSpan w:val="3"/>
            <w:tcBorders>
              <w:bottom w:val="single" w:sz="8" w:space="0" w:color="BFBFBF" w:themeColor="background1" w:themeShade="BF"/>
            </w:tcBorders>
          </w:tcPr>
          <w:p w14:paraId="41EE41F2" w14:textId="77777777" w:rsidR="00D22F3C" w:rsidRPr="007F4553" w:rsidRDefault="00D22F3C" w:rsidP="008D5CC7">
            <w:pPr>
              <w:spacing w:line="276" w:lineRule="auto"/>
              <w:rPr>
                <w:rFonts w:cstheme="minorHAnsi"/>
              </w:rPr>
            </w:pPr>
          </w:p>
        </w:tc>
      </w:tr>
      <w:tr w:rsidR="00D22F3C" w:rsidRPr="007F4553" w14:paraId="49DC9236" w14:textId="77777777" w:rsidTr="00272865">
        <w:trPr>
          <w:trHeight w:hRule="exact" w:val="1451"/>
        </w:trPr>
        <w:tc>
          <w:tcPr>
            <w:tcW w:w="1242" w:type="dxa"/>
            <w:gridSpan w:val="2"/>
            <w:vMerge/>
            <w:tcBorders>
              <w:right w:val="single" w:sz="8" w:space="0" w:color="BFBFBF" w:themeColor="background1" w:themeShade="BF"/>
            </w:tcBorders>
          </w:tcPr>
          <w:p w14:paraId="70ECDDCE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365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A062A49" w14:textId="1D3BC094" w:rsidR="00D22F3C" w:rsidRPr="007F4553" w:rsidRDefault="00B60BFF" w:rsidP="008D5CC7">
            <w:pPr>
              <w:pStyle w:val="TextSprechblasen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5296" behindDoc="0" locked="0" layoutInCell="1" allowOverlap="1" wp14:anchorId="48C571D5" wp14:editId="43D90F5D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85090</wp:posOffset>
                      </wp:positionV>
                      <wp:extent cx="189230" cy="290830"/>
                      <wp:effectExtent l="0" t="0" r="1270" b="1270"/>
                      <wp:wrapNone/>
                      <wp:docPr id="1748212764" name="Gruppieren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290830"/>
                                <a:chOff x="14569" y="27774"/>
                                <a:chExt cx="192003" cy="333517"/>
                              </a:xfrm>
                            </wpg:grpSpPr>
                            <wps:wsp>
                              <wps:cNvPr id="1449095421" name="Textfeld 3"/>
                              <wps:cNvSpPr txBox="1"/>
                              <wps:spPr>
                                <a:xfrm>
                                  <a:off x="23728" y="27774"/>
                                  <a:ext cx="158406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0A97D3" w14:textId="6E84812F" w:rsidR="008D5CC7" w:rsidRPr="00495F71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39795756" name="Textfeld 3"/>
                              <wps:cNvSpPr txBox="1"/>
                              <wps:spPr>
                                <a:xfrm>
                                  <a:off x="14569" y="197238"/>
                                  <a:ext cx="192003" cy="164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29B228" w14:textId="60EEE9E5" w:rsidR="008D5CC7" w:rsidRPr="00495F71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6280224" name="Gerade Verbindung 916280224"/>
                              <wps:cNvCnPr/>
                              <wps:spPr>
                                <a:xfrm>
                                  <a:off x="50711" y="218126"/>
                                  <a:ext cx="10926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C571D5" id="_x0000_s2086" style="position:absolute;margin-left:29.85pt;margin-top:6.7pt;width:14.9pt;height:22.9pt;z-index:253495296;mso-width-relative:margin;mso-height-relative:margin" coordorigin="14569,27774" coordsize="192003,3335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">
                      <v:shape id="Textfeld 3" o:spid="_x0000_s2087" type="#_x0000_t202" style="position:absolute;left:23728;top:27774;width:158406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20A97D3" w14:textId="6E84812F" w:rsidR="008D5CC7" w:rsidRPr="00495F71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088" type="#_x0000_t202" style="position:absolute;left:14569;top:197238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F29B228" w14:textId="60EEE9E5" w:rsidR="008D5CC7" w:rsidRPr="00495F71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916280224" o:spid="_x0000_s2089" style="position:absolute;visibility:visible;mso-wrap-style:square" from="50711,218126" to="159972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3248" behindDoc="0" locked="0" layoutInCell="1" allowOverlap="1" wp14:anchorId="0B63F6F8" wp14:editId="147E142F">
                      <wp:simplePos x="0" y="0"/>
                      <wp:positionH relativeFrom="column">
                        <wp:posOffset>969010</wp:posOffset>
                      </wp:positionH>
                      <wp:positionV relativeFrom="paragraph">
                        <wp:posOffset>-103505</wp:posOffset>
                      </wp:positionV>
                      <wp:extent cx="189230" cy="290830"/>
                      <wp:effectExtent l="0" t="0" r="1270" b="1270"/>
                      <wp:wrapNone/>
                      <wp:docPr id="2135052270" name="Gruppieren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290830"/>
                                <a:chOff x="14569" y="27774"/>
                                <a:chExt cx="192003" cy="333517"/>
                              </a:xfrm>
                            </wpg:grpSpPr>
                            <wps:wsp>
                              <wps:cNvPr id="629089794" name="Textfeld 3"/>
                              <wps:cNvSpPr txBox="1"/>
                              <wps:spPr>
                                <a:xfrm>
                                  <a:off x="33196" y="27774"/>
                                  <a:ext cx="158406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3CD0A7" w14:textId="39EEE333" w:rsidR="008D5CC7" w:rsidRPr="00495F71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57955297" name="Textfeld 3"/>
                              <wps:cNvSpPr txBox="1"/>
                              <wps:spPr>
                                <a:xfrm>
                                  <a:off x="14569" y="197238"/>
                                  <a:ext cx="192003" cy="164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90C1EC" w14:textId="4BE8F916" w:rsidR="008D5CC7" w:rsidRPr="00495F71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563293" name="Gerade Verbindung 167563293"/>
                              <wps:cNvCnPr/>
                              <wps:spPr>
                                <a:xfrm>
                                  <a:off x="50711" y="218126"/>
                                  <a:ext cx="10926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63F6F8" id="_x0000_s2090" style="position:absolute;margin-left:76.3pt;margin-top:-8.15pt;width:14.9pt;height:22.9pt;z-index:253493248;mso-width-relative:margin;mso-height-relative:margin" coordorigin="14569,27774" coordsize="192003,3335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">
                      <v:shape id="Textfeld 3" o:spid="_x0000_s2091" type="#_x0000_t202" style="position:absolute;left:33196;top:27774;width:158406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F3CD0A7" w14:textId="39EEE333" w:rsidR="008D5CC7" w:rsidRPr="00495F71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092" type="#_x0000_t202" style="position:absolute;left:14569;top:197238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890C1EC" w14:textId="4BE8F916" w:rsidR="008D5CC7" w:rsidRPr="00495F71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67563293" o:spid="_x0000_s2093" style="position:absolute;visibility:visible;mso-wrap-style:square" from="50711,218126" to="159972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</w:rPr>
              <w:t xml:space="preserve">Tim nimmt sich ein  </w:t>
            </w:r>
            <w:r w:rsidR="008D5CC7">
              <w:rPr>
                <w:rFonts w:asciiTheme="minorHAnsi" w:hAnsiTheme="minorHAnsi" w:cstheme="minorHAnsi"/>
              </w:rPr>
              <w:t xml:space="preserve">   </w:t>
            </w:r>
            <w:r w:rsidR="00D22F3C" w:rsidRPr="007F4553">
              <w:rPr>
                <w:rFonts w:asciiTheme="minorHAnsi" w:hAnsiTheme="minorHAnsi" w:cstheme="minorHAnsi"/>
              </w:rPr>
              <w:t xml:space="preserve">-Stück von der Pizza und ein </w:t>
            </w:r>
            <w:r w:rsidR="008D5CC7">
              <w:rPr>
                <w:rFonts w:asciiTheme="minorHAnsi" w:hAnsiTheme="minorHAnsi" w:cstheme="minorHAnsi"/>
              </w:rPr>
              <w:t xml:space="preserve">    </w:t>
            </w:r>
            <w:r w:rsidR="00D22F3C" w:rsidRPr="007F4553">
              <w:rPr>
                <w:rFonts w:asciiTheme="minorHAnsi" w:hAnsiTheme="minorHAnsi" w:cstheme="minorHAnsi"/>
              </w:rPr>
              <w:t xml:space="preserve">- Stück. </w:t>
            </w:r>
          </w:p>
          <w:p w14:paraId="6991157F" w14:textId="3F06DFFB" w:rsidR="00D22F3C" w:rsidRPr="007F4553" w:rsidRDefault="00D22F3C" w:rsidP="008D5CC7">
            <w:pPr>
              <w:pStyle w:val="TextSprechblasen"/>
              <w:spacing w:line="276" w:lineRule="auto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Welchen Anteil hat er von der Pizza gegessen?</w:t>
            </w:r>
          </w:p>
        </w:tc>
        <w:tc>
          <w:tcPr>
            <w:tcW w:w="284" w:type="dxa"/>
            <w:vMerge/>
            <w:tcBorders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DF2A750" w14:textId="77777777" w:rsidR="00D22F3C" w:rsidRPr="007F4553" w:rsidRDefault="00D22F3C" w:rsidP="008D5CC7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4110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109A3C4" w14:textId="77777777" w:rsidR="00D22F3C" w:rsidRPr="007F4553" w:rsidRDefault="00D22F3C" w:rsidP="008D5CC7">
            <w:pPr>
              <w:spacing w:line="276" w:lineRule="auto"/>
              <w:jc w:val="center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2998656" behindDoc="0" locked="0" layoutInCell="1" allowOverlap="1" wp14:anchorId="7005C1A9" wp14:editId="699F42FD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5080</wp:posOffset>
                  </wp:positionV>
                  <wp:extent cx="1647825" cy="676275"/>
                  <wp:effectExtent l="0" t="0" r="3175" b="9525"/>
                  <wp:wrapNone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3.1.eps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2F3C" w:rsidRPr="007F4553" w14:paraId="0958F087" w14:textId="77777777" w:rsidTr="00272865">
        <w:trPr>
          <w:trHeight w:val="84"/>
        </w:trPr>
        <w:tc>
          <w:tcPr>
            <w:tcW w:w="764" w:type="dxa"/>
          </w:tcPr>
          <w:p w14:paraId="2DE1ECB2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78" w:type="dxa"/>
            <w:tcBorders>
              <w:top w:val="single" w:sz="8" w:space="0" w:color="BFBFBF" w:themeColor="background1" w:themeShade="BF"/>
            </w:tcBorders>
          </w:tcPr>
          <w:p w14:paraId="4F4242A7" w14:textId="77777777" w:rsidR="00D22F3C" w:rsidRPr="007F4553" w:rsidRDefault="00D22F3C" w:rsidP="00D22F3C">
            <w:pPr>
              <w:pStyle w:val="DialogAufgabeNummerV"/>
              <w:widowControl w:val="0"/>
              <w:spacing w:line="240" w:lineRule="atLeast"/>
              <w:rPr>
                <w:rFonts w:asciiTheme="minorHAnsi" w:hAnsiTheme="minorHAnsi" w:cstheme="minorHAnsi"/>
                <w:color w:val="565656" w:themeColor="accent3" w:themeShade="BF"/>
              </w:rPr>
            </w:pPr>
          </w:p>
        </w:tc>
        <w:tc>
          <w:tcPr>
            <w:tcW w:w="4219" w:type="dxa"/>
            <w:gridSpan w:val="3"/>
          </w:tcPr>
          <w:p w14:paraId="3C03E047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3827" w:type="dxa"/>
            <w:gridSpan w:val="2"/>
            <w:tcBorders>
              <w:top w:val="single" w:sz="8" w:space="0" w:color="BFBFBF" w:themeColor="background1" w:themeShade="BF"/>
            </w:tcBorders>
          </w:tcPr>
          <w:p w14:paraId="7BBFD4F0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</w:tr>
      <w:tr w:rsidR="00D22F3C" w:rsidRPr="007F4553" w14:paraId="4C84CAE9" w14:textId="77777777" w:rsidTr="00272865">
        <w:tc>
          <w:tcPr>
            <w:tcW w:w="764" w:type="dxa"/>
          </w:tcPr>
          <w:p w14:paraId="34102FC1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78" w:type="dxa"/>
          </w:tcPr>
          <w:p w14:paraId="6C04C83E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b)</w:t>
            </w:r>
          </w:p>
        </w:tc>
        <w:tc>
          <w:tcPr>
            <w:tcW w:w="8046" w:type="dxa"/>
            <w:gridSpan w:val="5"/>
          </w:tcPr>
          <w:p w14:paraId="69000111" w14:textId="77777777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Zeichne zu jeder Situation ein passendes Bild.</w:t>
            </w:r>
          </w:p>
          <w:p w14:paraId="0E82D728" w14:textId="77777777" w:rsidR="00F45187" w:rsidRPr="007F4553" w:rsidRDefault="00F45187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F45187" w:rsidRPr="007F4553" w14:paraId="4D0B3A7D" w14:textId="77777777" w:rsidTr="00272865">
        <w:tc>
          <w:tcPr>
            <w:tcW w:w="764" w:type="dxa"/>
          </w:tcPr>
          <w:p w14:paraId="40E0FD00" w14:textId="3A612EAF" w:rsidR="00F45187" w:rsidRPr="007F4553" w:rsidRDefault="00F45187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3D48D148" wp14:editId="5DDC1970">
                  <wp:extent cx="313144" cy="272386"/>
                  <wp:effectExtent l="0" t="0" r="0" b="0"/>
                  <wp:docPr id="454150498" name="Grafik 454150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</w:tcPr>
          <w:p w14:paraId="1256D20D" w14:textId="347ACF69" w:rsidR="00F45187" w:rsidRPr="007F4553" w:rsidRDefault="00F45187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c)</w:t>
            </w:r>
          </w:p>
        </w:tc>
        <w:tc>
          <w:tcPr>
            <w:tcW w:w="8046" w:type="dxa"/>
            <w:gridSpan w:val="5"/>
          </w:tcPr>
          <w:p w14:paraId="27C50987" w14:textId="6C700713" w:rsidR="00F45187" w:rsidRPr="007F4553" w:rsidRDefault="00F45187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Stellt euch gegenseitig Aufgaben: Eine Person stellt eine Aufgabe mit </w:t>
            </w:r>
            <w:r w:rsidR="004448BE" w:rsidRPr="007F4553">
              <w:rPr>
                <w:rFonts w:asciiTheme="minorHAnsi" w:hAnsiTheme="minorHAnsi" w:cstheme="minorHAnsi"/>
              </w:rPr>
              <w:t>(evtl. d</w:t>
            </w:r>
            <w:r w:rsidR="00E81AC3" w:rsidRPr="007F4553">
              <w:rPr>
                <w:rFonts w:asciiTheme="minorHAnsi" w:hAnsiTheme="minorHAnsi" w:cstheme="minorHAnsi"/>
              </w:rPr>
              <w:t>igital</w:t>
            </w:r>
            <w:r w:rsidRPr="007F4553">
              <w:rPr>
                <w:rFonts w:asciiTheme="minorHAnsi" w:hAnsiTheme="minorHAnsi" w:cstheme="minorHAnsi"/>
              </w:rPr>
              <w:t>en</w:t>
            </w:r>
            <w:r w:rsidR="004448BE" w:rsidRPr="007F4553">
              <w:rPr>
                <w:rFonts w:asciiTheme="minorHAnsi" w:hAnsiTheme="minorHAnsi" w:cstheme="minorHAnsi"/>
              </w:rPr>
              <w:t>)</w:t>
            </w:r>
            <w:r w:rsidRPr="007F4553">
              <w:rPr>
                <w:rFonts w:asciiTheme="minorHAnsi" w:hAnsiTheme="minorHAnsi" w:cstheme="minorHAnsi"/>
              </w:rPr>
              <w:t xml:space="preserve"> Streifen dar, die andere nennt dazu eine passende Situation. Wechselt euch ab.</w:t>
            </w:r>
          </w:p>
        </w:tc>
      </w:tr>
    </w:tbl>
    <w:p w14:paraId="1D691B06" w14:textId="77777777" w:rsidR="00D22F3C" w:rsidRPr="007F4553" w:rsidRDefault="00D22F3C" w:rsidP="00D22F3C">
      <w:pPr>
        <w:spacing w:line="240" w:lineRule="atLeast"/>
        <w:rPr>
          <w:rFonts w:cstheme="minorHAnsi"/>
        </w:rPr>
      </w:pPr>
    </w:p>
    <w:p w14:paraId="643E6881" w14:textId="6E4F33D4" w:rsidR="00D22F3C" w:rsidRPr="007F4553" w:rsidRDefault="00D22F3C" w:rsidP="00D22F3C">
      <w:pPr>
        <w:spacing w:line="240" w:lineRule="atLeast"/>
        <w:rPr>
          <w:rFonts w:cstheme="minorHAnsi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61"/>
        <w:gridCol w:w="478"/>
        <w:gridCol w:w="8046"/>
      </w:tblGrid>
      <w:tr w:rsidR="00D22F3C" w:rsidRPr="007F4553" w14:paraId="2F21A91E" w14:textId="77777777" w:rsidTr="00B676BE">
        <w:tc>
          <w:tcPr>
            <w:tcW w:w="761" w:type="dxa"/>
          </w:tcPr>
          <w:p w14:paraId="493C06F6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>3.2</w:t>
            </w:r>
          </w:p>
        </w:tc>
        <w:tc>
          <w:tcPr>
            <w:tcW w:w="8524" w:type="dxa"/>
            <w:gridSpan w:val="2"/>
          </w:tcPr>
          <w:p w14:paraId="1EE3ED00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>Bilder und Situationen beurteilen</w:t>
            </w:r>
          </w:p>
          <w:p w14:paraId="2907E67A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 xml:space="preserve"> </w:t>
            </w:r>
          </w:p>
        </w:tc>
      </w:tr>
      <w:tr w:rsidR="00D22F3C" w:rsidRPr="007F4553" w14:paraId="211532E4" w14:textId="77777777" w:rsidTr="00E95EE4">
        <w:tc>
          <w:tcPr>
            <w:tcW w:w="1239" w:type="dxa"/>
            <w:gridSpan w:val="2"/>
          </w:tcPr>
          <w:p w14:paraId="3961B2B9" w14:textId="77777777" w:rsidR="00D22F3C" w:rsidRPr="007F4553" w:rsidRDefault="00272865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5C018824" wp14:editId="226FD7EE">
                  <wp:extent cx="360000" cy="272386"/>
                  <wp:effectExtent l="0" t="0" r="2540" b="0"/>
                  <wp:docPr id="430402372" name="Grafik 430402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6" w:type="dxa"/>
          </w:tcPr>
          <w:p w14:paraId="74124057" w14:textId="77777777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Emily hat ein Bild, eine Geschichte und eine Aufgabe aufgeschrieben.</w:t>
            </w:r>
          </w:p>
          <w:p w14:paraId="7B3B4156" w14:textId="77777777" w:rsidR="00272865" w:rsidRPr="007F4553" w:rsidRDefault="00272865" w:rsidP="00272865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Überprüfe:</w:t>
            </w:r>
          </w:p>
          <w:p w14:paraId="2B468A7D" w14:textId="77777777" w:rsidR="00272865" w:rsidRPr="007F4553" w:rsidRDefault="00272865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Passt das Bild zur Rechnung? Passt das Bild zur Situation?</w:t>
            </w:r>
          </w:p>
          <w:p w14:paraId="4C3B95D5" w14:textId="77777777" w:rsidR="00272865" w:rsidRPr="007F4553" w:rsidRDefault="00272865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Passt die Situation zur Rechnung?</w:t>
            </w:r>
          </w:p>
          <w:p w14:paraId="24EFDD9A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</w:tr>
      <w:tr w:rsidR="00D22F3C" w:rsidRPr="007F4553" w14:paraId="612CFCC8" w14:textId="77777777" w:rsidTr="00B676BE">
        <w:trPr>
          <w:trHeight w:val="1330"/>
        </w:trPr>
        <w:tc>
          <w:tcPr>
            <w:tcW w:w="9285" w:type="dxa"/>
            <w:gridSpan w:val="3"/>
          </w:tcPr>
          <w:p w14:paraId="454E156B" w14:textId="1B7192CE" w:rsidR="00D22F3C" w:rsidRPr="007F4553" w:rsidRDefault="003652C8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40320" behindDoc="0" locked="0" layoutInCell="1" allowOverlap="1" wp14:anchorId="0B13ED7C" wp14:editId="6FD68CB0">
                      <wp:simplePos x="0" y="0"/>
                      <wp:positionH relativeFrom="column">
                        <wp:posOffset>1736090</wp:posOffset>
                      </wp:positionH>
                      <wp:positionV relativeFrom="paragraph">
                        <wp:posOffset>52553</wp:posOffset>
                      </wp:positionV>
                      <wp:extent cx="199390" cy="287020"/>
                      <wp:effectExtent l="0" t="0" r="3810" b="5080"/>
                      <wp:wrapNone/>
                      <wp:docPr id="80726940" name="Gruppieren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390" cy="287020"/>
                                <a:chOff x="0" y="0"/>
                                <a:chExt cx="202092" cy="330092"/>
                              </a:xfrm>
                            </wpg:grpSpPr>
                            <wps:wsp>
                              <wps:cNvPr id="1993470990" name="Textfeld 3"/>
                              <wps:cNvSpPr txBox="1"/>
                              <wps:spPr>
                                <a:xfrm>
                                  <a:off x="0" y="166150"/>
                                  <a:ext cx="202092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5C3420" w14:textId="77777777" w:rsidR="003652C8" w:rsidRPr="003652C8" w:rsidRDefault="003652C8" w:rsidP="003652C8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3652C8">
                                      <w:rPr>
                                        <w:rFonts w:ascii="Calibri" w:eastAsia="Calibri" w:hAnsi="Calibri"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10653" name="Textfeld 3"/>
                              <wps:cNvSpPr txBox="1"/>
                              <wps:spPr>
                                <a:xfrm>
                                  <a:off x="21842" y="0"/>
                                  <a:ext cx="158406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E25F7E" w14:textId="77777777" w:rsidR="003652C8" w:rsidRPr="003652C8" w:rsidRDefault="003652C8" w:rsidP="003652C8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3652C8">
                                      <w:rPr>
                                        <w:rFonts w:ascii="Calibri" w:eastAsia="Calibri" w:hAnsi="Calibri"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6453643" name="Gerade Verbindung 176453643"/>
                              <wps:cNvCnPr/>
                              <wps:spPr>
                                <a:xfrm>
                                  <a:off x="43737" y="182828"/>
                                  <a:ext cx="10922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13ED7C" id="Gruppieren 68" o:spid="_x0000_s2094" style="position:absolute;margin-left:136.7pt;margin-top:4.15pt;width:15.7pt;height:22.6pt;z-index:253240320" coordsize="202092,330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">
                      <v:shape id="Textfeld 3" o:spid="_x0000_s2095" type="#_x0000_t202" style="position:absolute;top:166150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05C3420" w14:textId="77777777" w:rsidR="003652C8" w:rsidRPr="003652C8" w:rsidRDefault="003652C8" w:rsidP="003652C8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70C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3652C8">
                                <w:rPr>
                                  <w:rFonts w:ascii="Calibri" w:eastAsia="Calibri" w:hAnsi="Calibri"/>
                                  <w:color w:val="0070C0"/>
                                  <w:kern w:val="24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096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06E25F7E" w14:textId="77777777" w:rsidR="003652C8" w:rsidRPr="003652C8" w:rsidRDefault="003652C8" w:rsidP="003652C8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70C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3652C8">
                                <w:rPr>
                                  <w:rFonts w:ascii="Calibri" w:eastAsia="Calibri" w:hAnsi="Calibri"/>
                                  <w:color w:val="0070C0"/>
                                  <w:kern w:val="24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line id="Gerade Verbindung 176453643" o:spid="_x0000_s2097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" strokecolor="#0070c0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0334E" w:rsidRPr="007F4553">
              <w:rPr>
                <w:rFonts w:cstheme="minorHAnsi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7D1631BD" wp14:editId="622D1301">
                      <wp:simplePos x="0" y="0"/>
                      <wp:positionH relativeFrom="column">
                        <wp:posOffset>3065552</wp:posOffset>
                      </wp:positionH>
                      <wp:positionV relativeFrom="paragraph">
                        <wp:posOffset>31750</wp:posOffset>
                      </wp:positionV>
                      <wp:extent cx="1137920" cy="759460"/>
                      <wp:effectExtent l="0" t="0" r="17780" b="15240"/>
                      <wp:wrapSquare wrapText="bothSides"/>
                      <wp:docPr id="11550" name="Textfeld 11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7920" cy="759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 cmpd="sng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9B4CEC" w14:textId="173A6D50" w:rsidR="00B676BE" w:rsidRPr="00941483" w:rsidRDefault="00B676BE" w:rsidP="00D22F3C">
                                  <w:pPr>
                                    <w:pStyle w:val="TextSprechblasen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1631BD" id="Textfeld 11550" o:spid="_x0000_s2098" type="#_x0000_t202" style="position:absolute;margin-left:241.4pt;margin-top:2.5pt;width:89.6pt;height:59.8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" fillcolor="#f2f2f2 [3052]" strokecolor="#bfbfbf [2412]" strokeweight="1pt">
                      <v:textbox>
                        <w:txbxContent>
                          <w:p w14:paraId="799B4CEC" w14:textId="173A6D50" w:rsidR="00B676BE" w:rsidRPr="00941483" w:rsidRDefault="00B676BE" w:rsidP="00D22F3C">
                            <w:pPr>
                              <w:pStyle w:val="TextSprechblasen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C57FC" w:rsidRPr="007F4553">
              <w:rPr>
                <w:rFonts w:cstheme="minorHAnsi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4091EE81" wp14:editId="146E2FD1">
                      <wp:simplePos x="0" y="0"/>
                      <wp:positionH relativeFrom="column">
                        <wp:posOffset>839927</wp:posOffset>
                      </wp:positionH>
                      <wp:positionV relativeFrom="paragraph">
                        <wp:posOffset>40005</wp:posOffset>
                      </wp:positionV>
                      <wp:extent cx="2072005" cy="759460"/>
                      <wp:effectExtent l="0" t="0" r="10795" b="15240"/>
                      <wp:wrapSquare wrapText="bothSides"/>
                      <wp:docPr id="838557092" name="Textfeld 838557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005" cy="759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 cmpd="sng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E091D9" w14:textId="072C056A" w:rsidR="00B676BE" w:rsidRPr="008C57FC" w:rsidRDefault="00B676BE" w:rsidP="003652C8">
                                  <w:pPr>
                                    <w:pStyle w:val="TextSprechblasen"/>
                                    <w:spacing w:before="40"/>
                                    <w:rPr>
                                      <w:color w:val="0070C0"/>
                                    </w:rPr>
                                  </w:pPr>
                                  <w:r w:rsidRPr="008C57FC">
                                    <w:rPr>
                                      <w:color w:val="0070C0"/>
                                    </w:rPr>
                                    <w:t>Ich bekomm</w:t>
                                  </w:r>
                                  <w:r w:rsidR="003652C8">
                                    <w:rPr>
                                      <w:color w:val="0070C0"/>
                                    </w:rPr>
                                    <w:t xml:space="preserve">e     </w:t>
                                  </w:r>
                                  <w:r w:rsidRPr="008C57FC">
                                    <w:rPr>
                                      <w:color w:val="0070C0"/>
                                    </w:rPr>
                                    <w:t>vom Kuchen und</w:t>
                                  </w:r>
                                  <w:r w:rsidR="003652C8">
                                    <w:rPr>
                                      <w:color w:val="0070C0"/>
                                    </w:rPr>
                                    <w:t xml:space="preserve">     </w:t>
                                  </w:r>
                                  <w:r w:rsidRPr="008C57FC">
                                    <w:rPr>
                                      <w:color w:val="0070C0"/>
                                    </w:rPr>
                                    <w:t xml:space="preserve">von der Pizza. </w:t>
                                  </w:r>
                                  <w:r w:rsidRPr="008C57FC">
                                    <w:rPr>
                                      <w:color w:val="0070C0"/>
                                    </w:rPr>
                                    <w:br/>
                                    <w:t>Welchen Anteil bekomme ich?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1EE81" id="Textfeld 838557092" o:spid="_x0000_s2099" type="#_x0000_t202" style="position:absolute;margin-left:66.15pt;margin-top:3.15pt;width:163.15pt;height:59.8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" fillcolor="#f2f2f2 [3052]" strokecolor="#bfbfbf [2412]" strokeweight="1pt">
                      <v:textbox>
                        <w:txbxContent>
                          <w:p w14:paraId="7DE091D9" w14:textId="072C056A" w:rsidR="00B676BE" w:rsidRPr="008C57FC" w:rsidRDefault="00B676BE" w:rsidP="003652C8">
                            <w:pPr>
                              <w:pStyle w:val="TextSprechblasen"/>
                              <w:spacing w:before="40"/>
                              <w:rPr>
                                <w:color w:val="0070C0"/>
                              </w:rPr>
                            </w:pPr>
                            <w:r w:rsidRPr="008C57FC">
                              <w:rPr>
                                <w:color w:val="0070C0"/>
                              </w:rPr>
                              <w:t>Ich bekomm</w:t>
                            </w:r>
                            <w:r w:rsidR="003652C8">
                              <w:rPr>
                                <w:color w:val="0070C0"/>
                              </w:rPr>
                              <w:t xml:space="preserve">e     </w:t>
                            </w:r>
                            <w:r w:rsidRPr="008C57FC">
                              <w:rPr>
                                <w:color w:val="0070C0"/>
                              </w:rPr>
                              <w:t>vom Kuchen und</w:t>
                            </w:r>
                            <w:r w:rsidR="003652C8">
                              <w:rPr>
                                <w:color w:val="0070C0"/>
                              </w:rPr>
                              <w:t xml:space="preserve">     </w:t>
                            </w:r>
                            <w:r w:rsidRPr="008C57FC">
                              <w:rPr>
                                <w:color w:val="0070C0"/>
                              </w:rPr>
                              <w:t xml:space="preserve">von der Pizza. </w:t>
                            </w:r>
                            <w:r w:rsidRPr="008C57FC">
                              <w:rPr>
                                <w:color w:val="0070C0"/>
                              </w:rPr>
                              <w:br/>
                              <w:t>Welchen Anteil bekomme ich?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C57FC" w:rsidRPr="007F4553">
              <w:rPr>
                <w:rFonts w:cstheme="minorHAnsi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 wp14:anchorId="3D35C7BA" wp14:editId="763F0266">
                      <wp:simplePos x="0" y="0"/>
                      <wp:positionH relativeFrom="column">
                        <wp:posOffset>4598723</wp:posOffset>
                      </wp:positionH>
                      <wp:positionV relativeFrom="paragraph">
                        <wp:posOffset>-225857</wp:posOffset>
                      </wp:positionV>
                      <wp:extent cx="759460" cy="1263691"/>
                      <wp:effectExtent l="1905" t="0" r="17145" b="17145"/>
                      <wp:wrapNone/>
                      <wp:docPr id="11521" name="Textfeld 11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759460" cy="1263691"/>
                              </a:xfrm>
                              <a:prstGeom prst="rect">
                                <a:avLst/>
                              </a:prstGeom>
                              <a:noFill/>
                              <a:ln w="12700" cmpd="sng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0DC7F5" w14:textId="77777777" w:rsidR="00B676BE" w:rsidRDefault="00B676BE" w:rsidP="00D22F3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     </w:t>
                                  </w:r>
                                </w:p>
                                <w:p w14:paraId="4DBCAD03" w14:textId="77777777" w:rsidR="00B676BE" w:rsidRDefault="00B676BE" w:rsidP="00D22F3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5A462FF8" w14:textId="77777777" w:rsidR="00B676BE" w:rsidRPr="006C7CC4" w:rsidRDefault="00B676BE" w:rsidP="00D22F3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72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35C7BA" id="Textfeld 11521" o:spid="_x0000_s2100" type="#_x0000_t202" style="position:absolute;margin-left:362.1pt;margin-top:-17.8pt;width:59.8pt;height:99.5pt;rotation:-90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" filled="f" strokecolor="#bfbfbf [2412]" strokeweight="1pt">
                      <v:textbox inset=",5.2mm">
                        <w:txbxContent>
                          <w:p w14:paraId="0A0DC7F5" w14:textId="77777777" w:rsidR="00B676BE" w:rsidRDefault="00B676BE" w:rsidP="00D22F3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 </w:t>
                            </w:r>
                          </w:p>
                          <w:p w14:paraId="4DBCAD03" w14:textId="77777777" w:rsidR="00B676BE" w:rsidRDefault="00B676BE" w:rsidP="00D22F3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A462FF8" w14:textId="77777777" w:rsidR="00B676BE" w:rsidRPr="006C7CC4" w:rsidRDefault="00B676BE" w:rsidP="00D22F3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2F3C"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2921856" behindDoc="0" locked="0" layoutInCell="1" allowOverlap="1" wp14:anchorId="41931588" wp14:editId="3D7A20C6">
                  <wp:simplePos x="0" y="0"/>
                  <wp:positionH relativeFrom="column">
                    <wp:posOffset>4424341</wp:posOffset>
                  </wp:positionH>
                  <wp:positionV relativeFrom="paragraph">
                    <wp:posOffset>132605</wp:posOffset>
                  </wp:positionV>
                  <wp:extent cx="1019175" cy="571500"/>
                  <wp:effectExtent l="0" t="0" r="9525" b="0"/>
                  <wp:wrapNone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3.2.eps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F987360" w14:textId="6F19A3CD" w:rsidR="00D22F3C" w:rsidRPr="007F4553" w:rsidRDefault="003652C8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w:drawing>
                <wp:anchor distT="0" distB="0" distL="114300" distR="114300" simplePos="0" relativeHeight="253241344" behindDoc="0" locked="0" layoutInCell="1" allowOverlap="1" wp14:anchorId="7CC59A8C" wp14:editId="14E0243E">
                  <wp:simplePos x="0" y="0"/>
                  <wp:positionH relativeFrom="column">
                    <wp:posOffset>1121410</wp:posOffset>
                  </wp:positionH>
                  <wp:positionV relativeFrom="paragraph">
                    <wp:posOffset>19533</wp:posOffset>
                  </wp:positionV>
                  <wp:extent cx="215900" cy="393700"/>
                  <wp:effectExtent l="0" t="0" r="0" b="0"/>
                  <wp:wrapNone/>
                  <wp:docPr id="60585163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851635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3551" w:rsidRPr="007F4553">
              <w:rPr>
                <w:rFonts w:cstheme="minorHAnsi"/>
                <w:noProof/>
                <w:color w:val="327A86" w:themeColor="accent1"/>
              </w:rPr>
              <mc:AlternateContent>
                <mc:Choice Requires="wpg">
                  <w:drawing>
                    <wp:anchor distT="0" distB="0" distL="114300" distR="114300" simplePos="0" relativeHeight="253236224" behindDoc="0" locked="0" layoutInCell="1" allowOverlap="1" wp14:anchorId="309B787F" wp14:editId="4BA0B898">
                      <wp:simplePos x="0" y="0"/>
                      <wp:positionH relativeFrom="column">
                        <wp:posOffset>3253248</wp:posOffset>
                      </wp:positionH>
                      <wp:positionV relativeFrom="paragraph">
                        <wp:posOffset>86315</wp:posOffset>
                      </wp:positionV>
                      <wp:extent cx="743655" cy="288675"/>
                      <wp:effectExtent l="0" t="0" r="5715" b="3810"/>
                      <wp:wrapNone/>
                      <wp:docPr id="1472301639" name="Gruppieren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3655" cy="288675"/>
                                <a:chOff x="0" y="0"/>
                                <a:chExt cx="743655" cy="288675"/>
                              </a:xfrm>
                            </wpg:grpSpPr>
                            <wpg:grpSp>
                              <wpg:cNvPr id="707023962" name="Gruppieren 717"/>
                              <wpg:cNvGrpSpPr/>
                              <wpg:grpSpPr>
                                <a:xfrm>
                                  <a:off x="0" y="715"/>
                                  <a:ext cx="481345" cy="287960"/>
                                  <a:chOff x="0" y="0"/>
                                  <a:chExt cx="481345" cy="287960"/>
                                </a:xfrm>
                              </wpg:grpSpPr>
                              <wpg:grpSp>
                                <wpg:cNvPr id="1134597270" name="Gruppieren 1134597270"/>
                                <wpg:cNvGrpSpPr/>
                                <wpg:grpSpPr>
                                  <a:xfrm>
                                    <a:off x="0" y="0"/>
                                    <a:ext cx="199785" cy="287960"/>
                                    <a:chOff x="0" y="0"/>
                                    <a:chExt cx="202092" cy="330092"/>
                                  </a:xfrm>
                                </wpg:grpSpPr>
                                <wps:wsp>
                                  <wps:cNvPr id="53494283" name="Textfeld 3"/>
                                  <wps:cNvSpPr txBox="1"/>
                                  <wps:spPr>
                                    <a:xfrm>
                                      <a:off x="0" y="166150"/>
                                      <a:ext cx="202092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E691EB" w14:textId="77777777" w:rsidR="007F3551" w:rsidRDefault="007F3551" w:rsidP="007F355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810406" name="Textfeld 3"/>
                                  <wps:cNvSpPr txBox="1"/>
                                  <wps:spPr>
                                    <a:xfrm>
                                      <a:off x="21842" y="0"/>
                                      <a:ext cx="158406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2789D51" w14:textId="77777777" w:rsidR="007F3551" w:rsidRDefault="007F3551" w:rsidP="007F355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79663448" name="Gerade Verbindung 1479663448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33121352" name="Gruppieren 1233121352"/>
                                <wpg:cNvGrpSpPr/>
                                <wpg:grpSpPr>
                                  <a:xfrm>
                                    <a:off x="162379" y="0"/>
                                    <a:ext cx="318966" cy="287960"/>
                                    <a:chOff x="162379" y="0"/>
                                    <a:chExt cx="319682" cy="329196"/>
                                  </a:xfrm>
                                </wpg:grpSpPr>
                                <wpg:grpSp>
                                  <wpg:cNvPr id="1286795574" name="Gruppieren 1286795574"/>
                                  <wpg:cNvGrpSpPr/>
                                  <wpg:grpSpPr>
                                    <a:xfrm>
                                      <a:off x="176253" y="0"/>
                                      <a:ext cx="305808" cy="329196"/>
                                      <a:chOff x="176253" y="0"/>
                                      <a:chExt cx="305808" cy="329196"/>
                                    </a:xfrm>
                                  </wpg:grpSpPr>
                                  <wpg:grpSp>
                                    <wpg:cNvPr id="444596270" name="Gruppieren 444596270"/>
                                    <wpg:cNvGrpSpPr/>
                                    <wpg:grpSpPr>
                                      <a:xfrm>
                                        <a:off x="245731" y="0"/>
                                        <a:ext cx="236330" cy="329196"/>
                                        <a:chOff x="24573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1022532589" name="Textfeld 3"/>
                                      <wps:cNvSpPr txBox="1"/>
                                      <wps:spPr>
                                        <a:xfrm>
                                          <a:off x="28081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89A2D45" w14:textId="77777777" w:rsidR="007F3551" w:rsidRDefault="007F3551" w:rsidP="007F3551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64211931" name="Textfeld 3"/>
                                      <wps:cNvSpPr txBox="1"/>
                                      <wps:spPr>
                                        <a:xfrm>
                                          <a:off x="24573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D5DFFDE" w14:textId="2D3C1A5D" w:rsidR="007F3551" w:rsidRDefault="007F3551" w:rsidP="007F3551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68467672" name="Gerade Verbindung 1168467672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924473785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E8619A" w14:textId="77777777" w:rsidR="007F3551" w:rsidRDefault="007F3551" w:rsidP="007F3551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38838121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690BA81" w14:textId="77777777" w:rsidR="007F3551" w:rsidRDefault="007F3551" w:rsidP="007F355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+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6323744" name="Gruppieren 66"/>
                              <wpg:cNvGrpSpPr/>
                              <wpg:grpSpPr>
                                <a:xfrm>
                                  <a:off x="424699" y="0"/>
                                  <a:ext cx="318956" cy="287655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652822658" name="Gruppieren 652822658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249405565" name="Gruppieren 1249405565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936165495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CDAF71" w14:textId="77777777" w:rsidR="007F3551" w:rsidRDefault="007F3551" w:rsidP="007F355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072016331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8110C98" w14:textId="325BE6DF" w:rsidR="007F3551" w:rsidRDefault="007F3551" w:rsidP="007F355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8413684" name="Gerade Verbindung 118413684"/>
                                    <wps:cNvCnPr/>
                                    <wps:spPr>
                                      <a:xfrm>
                                        <a:off x="305275" y="173167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723798664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C340784" w14:textId="77777777" w:rsidR="007F3551" w:rsidRDefault="007F3551" w:rsidP="007F3551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99031907" name="Textfeld 398"/>
                                <wps:cNvSpPr txBox="1"/>
                                <wps:spPr>
                                  <a:xfrm>
                                    <a:off x="162379" y="58294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2CEDB9" w14:textId="77777777" w:rsidR="007F3551" w:rsidRDefault="007F3551" w:rsidP="007F355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9B787F" id="Gruppieren 67" o:spid="_x0000_s2101" style="position:absolute;margin-left:256.15pt;margin-top:6.8pt;width:58.55pt;height:22.75pt;z-index:253236224" coordsize="7436,2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">
                      <v:group id="_x0000_s2102" style="position:absolute;top:7;width:4813;height:2879" coordsize="481345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">
                        <v:group id="Gruppieren 1134597270" o:spid="_x0000_s2103" style="position:absolute;width:199785;height:287960" coordsize="202092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">
                          <v:shape id="Textfeld 3" o:spid="_x0000_s2104" type="#_x0000_t202" style="position:absolute;top:166150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2E691EB" w14:textId="77777777" w:rsidR="007F3551" w:rsidRDefault="007F3551" w:rsidP="007F355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105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" filled="f" stroked="f" strokeweight=".5pt">
                            <v:textbox style="mso-fit-shape-to-text:t" inset="0,0,0,0">
                              <w:txbxContent>
                                <w:p w14:paraId="32789D51" w14:textId="77777777" w:rsidR="007F3551" w:rsidRDefault="007F3551" w:rsidP="007F355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line id="Gerade Verbindung 1479663448" o:spid="_x0000_s2106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1233121352" o:spid="_x0000_s2107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">
                          <v:group id="Gruppieren 1286795574" o:spid="_x0000_s2108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">
                            <v:group id="Gruppieren 444596270" o:spid="_x0000_s2109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">
                              <v:shape id="Textfeld 3" o:spid="_x0000_s2110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789A2D45" w14:textId="77777777" w:rsidR="007F3551" w:rsidRDefault="007F3551" w:rsidP="007F355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111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7D5DFFDE" w14:textId="2D3C1A5D" w:rsidR="007F3551" w:rsidRDefault="007F3551" w:rsidP="007F355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168467672" o:spid="_x0000_s2112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2113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" filled="f" stroked="f" strokeweight=".5pt">
                              <v:textbox inset="1mm">
                                <w:txbxContent>
                                  <w:p w14:paraId="6BE8619A" w14:textId="77777777" w:rsidR="007F3551" w:rsidRDefault="007F3551" w:rsidP="007F3551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114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" filled="f" stroked="f" strokeweight=".5pt">
                            <v:textbox inset="1mm,0,,0">
                              <w:txbxContent>
                                <w:p w14:paraId="7690BA81" w14:textId="77777777" w:rsidR="007F3551" w:rsidRDefault="007F3551" w:rsidP="007F3551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+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66" o:spid="_x0000_s2115" style="position:absolute;left:4246;width:3190;height:2876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">
                        <v:group id="Gruppieren 652822658" o:spid="_x0000_s2116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">
                          <v:group id="Gruppieren 1249405565" o:spid="_x0000_s2117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">
                            <v:shape id="Textfeld 3" o:spid="_x0000_s2118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78CDAF71" w14:textId="77777777" w:rsidR="007F3551" w:rsidRDefault="007F3551" w:rsidP="007F355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19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28110C98" w14:textId="325BE6DF" w:rsidR="007F3551" w:rsidRDefault="007F3551" w:rsidP="007F355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18413684" o:spid="_x0000_s2120" style="position:absolute;visibility:visible;mso-wrap-style:square" from="305275,173167" to="414497,173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2121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3C340784" w14:textId="77777777" w:rsidR="007F3551" w:rsidRDefault="007F3551" w:rsidP="007F3551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122" type="#_x0000_t202" style="position:absolute;left:162379;top:58294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332CEDB9" w14:textId="77777777" w:rsidR="007F3551" w:rsidRDefault="007F3551" w:rsidP="007F3551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768F0AFB" w14:textId="3C8DA72B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68A5289B" w14:textId="6A744E34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45A189B7" w14:textId="4E0CC10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</w:tr>
    </w:tbl>
    <w:p w14:paraId="15EA738E" w14:textId="56720282" w:rsidR="00D22F3C" w:rsidRPr="007F4553" w:rsidRDefault="00D22F3C" w:rsidP="00D22F3C">
      <w:pPr>
        <w:spacing w:line="240" w:lineRule="atLeast"/>
        <w:rPr>
          <w:rFonts w:cstheme="minorHAnsi"/>
        </w:rPr>
      </w:pPr>
    </w:p>
    <w:p w14:paraId="5E5FBB77" w14:textId="13B9B8F6" w:rsidR="00D22F3C" w:rsidRPr="007F4553" w:rsidRDefault="00D22F3C" w:rsidP="00D22F3C">
      <w:pPr>
        <w:spacing w:line="240" w:lineRule="atLeast"/>
        <w:rPr>
          <w:rFonts w:cstheme="minorHAnsi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459"/>
        <w:gridCol w:w="2235"/>
        <w:gridCol w:w="5811"/>
      </w:tblGrid>
      <w:tr w:rsidR="00D22F3C" w:rsidRPr="007F4553" w14:paraId="364C254A" w14:textId="77777777" w:rsidTr="00B676BE">
        <w:tc>
          <w:tcPr>
            <w:tcW w:w="780" w:type="dxa"/>
          </w:tcPr>
          <w:p w14:paraId="19A7BCDE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>3.3</w:t>
            </w:r>
          </w:p>
        </w:tc>
        <w:tc>
          <w:tcPr>
            <w:tcW w:w="8505" w:type="dxa"/>
            <w:gridSpan w:val="3"/>
          </w:tcPr>
          <w:p w14:paraId="5305550F" w14:textId="74C324FA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>Fehler erklären</w:t>
            </w:r>
          </w:p>
          <w:p w14:paraId="0E9CF413" w14:textId="7C9C36D8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 xml:space="preserve"> </w:t>
            </w:r>
          </w:p>
        </w:tc>
      </w:tr>
      <w:tr w:rsidR="00D22F3C" w:rsidRPr="007F4553" w14:paraId="2F852D0C" w14:textId="77777777" w:rsidTr="00E95EE4">
        <w:trPr>
          <w:trHeight w:val="1624"/>
        </w:trPr>
        <w:tc>
          <w:tcPr>
            <w:tcW w:w="1239" w:type="dxa"/>
            <w:gridSpan w:val="2"/>
          </w:tcPr>
          <w:p w14:paraId="223F5E0D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8046" w:type="dxa"/>
            <w:gridSpan w:val="2"/>
          </w:tcPr>
          <w:p w14:paraId="7407EE37" w14:textId="6CE7B973" w:rsidR="00D22F3C" w:rsidRPr="007F4553" w:rsidRDefault="008C57FC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21A81CEA" wp14:editId="7DBC73DD">
                      <wp:simplePos x="0" y="0"/>
                      <wp:positionH relativeFrom="column">
                        <wp:posOffset>1032272</wp:posOffset>
                      </wp:positionH>
                      <wp:positionV relativeFrom="paragraph">
                        <wp:posOffset>121724</wp:posOffset>
                      </wp:positionV>
                      <wp:extent cx="2398564" cy="443865"/>
                      <wp:effectExtent l="584200" t="0" r="14605" b="13335"/>
                      <wp:wrapNone/>
                      <wp:docPr id="1484695181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8564" cy="443865"/>
                              </a:xfrm>
                              <a:prstGeom prst="wedgeRoundRectCallout">
                                <a:avLst>
                                  <a:gd name="adj1" fmla="val -73576"/>
                                  <a:gd name="adj2" fmla="val -15659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567817" w14:textId="7A50A73D" w:rsidR="00B676BE" w:rsidRPr="008C57FC" w:rsidRDefault="00B676BE" w:rsidP="007F3551">
                                  <w:pPr>
                                    <w:pStyle w:val="SprechbaseBeschreibung"/>
                                    <w:spacing w:before="120"/>
                                  </w:pPr>
                                  <w:r w:rsidRPr="008C57FC">
                                    <w:t>Ich rechne einfach beides plus:</w:t>
                                  </w:r>
                                </w:p>
                                <w:p w14:paraId="0C49E46C" w14:textId="77777777" w:rsidR="00B676BE" w:rsidRPr="008C57FC" w:rsidRDefault="00B676BE" w:rsidP="008C57FC">
                                  <w:pPr>
                                    <w:pStyle w:val="SprechbaseBeschreibung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A81CEA" id="_x0000_s2123" type="#_x0000_t62" style="position:absolute;margin-left:81.3pt;margin-top:9.6pt;width:188.85pt;height:34.95pt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" adj="-5092,7418" filled="f" strokecolor="#bfbfbf [2412]" strokeweight="1pt">
                      <v:textbox inset="1mm,1mm,1mm,1mm">
                        <w:txbxContent>
                          <w:p w14:paraId="2C567817" w14:textId="7A50A73D" w:rsidR="00B676BE" w:rsidRPr="008C57FC" w:rsidRDefault="00B676BE" w:rsidP="007F3551">
                            <w:pPr>
                              <w:pStyle w:val="SprechbaseBeschreibung"/>
                              <w:spacing w:before="120"/>
                            </w:pPr>
                            <w:r w:rsidRPr="008C57FC">
                              <w:t>Ich rechne einfach beides plus:</w:t>
                            </w:r>
                          </w:p>
                          <w:p w14:paraId="0C49E46C" w14:textId="77777777" w:rsidR="00B676BE" w:rsidRPr="008C57FC" w:rsidRDefault="00B676BE" w:rsidP="008C57FC">
                            <w:pPr>
                              <w:pStyle w:val="SprechbaseBeschreibung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4553">
              <w:rPr>
                <w:rFonts w:cstheme="minorHAnsi"/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67264" behindDoc="0" locked="0" layoutInCell="1" allowOverlap="1" wp14:anchorId="0579FA54" wp14:editId="2B241614">
                      <wp:simplePos x="0" y="0"/>
                      <wp:positionH relativeFrom="column">
                        <wp:posOffset>-53897</wp:posOffset>
                      </wp:positionH>
                      <wp:positionV relativeFrom="paragraph">
                        <wp:posOffset>-43546</wp:posOffset>
                      </wp:positionV>
                      <wp:extent cx="629920" cy="747063"/>
                      <wp:effectExtent l="0" t="0" r="0" b="2540"/>
                      <wp:wrapNone/>
                      <wp:docPr id="76268622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72DFCF" w14:textId="77777777" w:rsidR="00B676BE" w:rsidRPr="003D28BC" w:rsidRDefault="00B676BE" w:rsidP="008C57F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79FA54" id="_x0000_s2124" style="position:absolute;margin-left:-4.25pt;margin-top:-3.45pt;width:49.6pt;height:58.8pt;z-index:253067264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">
                      <v:shape id="Grafik 3" o:spid="_x0000_s2125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">
                        <v:imagedata r:id="rId52" o:title="" chromakey="white"/>
                      </v:shape>
                      <v:shape id="Textfeld 12" o:spid="_x0000_s2126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F72DFCF" w14:textId="77777777" w:rsidR="00B676BE" w:rsidRPr="003D28BC" w:rsidRDefault="00B676BE" w:rsidP="008C57F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F4A977C" w14:textId="314B42B4" w:rsidR="00D22F3C" w:rsidRPr="007F4553" w:rsidRDefault="007F3551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color w:val="327A86" w:themeColor="accent1"/>
              </w:rPr>
              <mc:AlternateContent>
                <mc:Choice Requires="wpg">
                  <w:drawing>
                    <wp:anchor distT="0" distB="0" distL="114300" distR="114300" simplePos="0" relativeHeight="253234176" behindDoc="0" locked="0" layoutInCell="1" allowOverlap="1" wp14:anchorId="0458B49D" wp14:editId="7539F609">
                      <wp:simplePos x="0" y="0"/>
                      <wp:positionH relativeFrom="column">
                        <wp:posOffset>2685970</wp:posOffset>
                      </wp:positionH>
                      <wp:positionV relativeFrom="paragraph">
                        <wp:posOffset>19426</wp:posOffset>
                      </wp:positionV>
                      <wp:extent cx="743655" cy="288675"/>
                      <wp:effectExtent l="0" t="0" r="5715" b="3810"/>
                      <wp:wrapNone/>
                      <wp:docPr id="1483660355" name="Gruppieren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3655" cy="288675"/>
                                <a:chOff x="0" y="0"/>
                                <a:chExt cx="743655" cy="288675"/>
                              </a:xfrm>
                            </wpg:grpSpPr>
                            <wpg:grpSp>
                              <wpg:cNvPr id="1034407084" name="Gruppieren 717"/>
                              <wpg:cNvGrpSpPr/>
                              <wpg:grpSpPr>
                                <a:xfrm>
                                  <a:off x="0" y="715"/>
                                  <a:ext cx="481345" cy="287960"/>
                                  <a:chOff x="0" y="0"/>
                                  <a:chExt cx="481345" cy="287960"/>
                                </a:xfrm>
                              </wpg:grpSpPr>
                              <wpg:grpSp>
                                <wpg:cNvPr id="715893172" name="Gruppieren 715893172"/>
                                <wpg:cNvGrpSpPr/>
                                <wpg:grpSpPr>
                                  <a:xfrm>
                                    <a:off x="0" y="0"/>
                                    <a:ext cx="199785" cy="287960"/>
                                    <a:chOff x="0" y="0"/>
                                    <a:chExt cx="202092" cy="330092"/>
                                  </a:xfrm>
                                </wpg:grpSpPr>
                                <wps:wsp>
                                  <wps:cNvPr id="1948931711" name="Textfeld 3"/>
                                  <wps:cNvSpPr txBox="1"/>
                                  <wps:spPr>
                                    <a:xfrm>
                                      <a:off x="0" y="166150"/>
                                      <a:ext cx="202092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2796F0" w14:textId="22D26AA8" w:rsidR="007F3551" w:rsidRDefault="007F3551" w:rsidP="007F355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4451896" name="Textfeld 3"/>
                                  <wps:cNvSpPr txBox="1"/>
                                  <wps:spPr>
                                    <a:xfrm>
                                      <a:off x="21842" y="0"/>
                                      <a:ext cx="158406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2D62B66" w14:textId="77777777" w:rsidR="007F3551" w:rsidRDefault="007F3551" w:rsidP="007F355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27616773" name="Gerade Verbindung 1727616773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36152254" name="Gruppieren 836152254"/>
                                <wpg:cNvGrpSpPr/>
                                <wpg:grpSpPr>
                                  <a:xfrm>
                                    <a:off x="162379" y="0"/>
                                    <a:ext cx="318966" cy="287960"/>
                                    <a:chOff x="162379" y="0"/>
                                    <a:chExt cx="319682" cy="329196"/>
                                  </a:xfrm>
                                </wpg:grpSpPr>
                                <wpg:grpSp>
                                  <wpg:cNvPr id="920071149" name="Gruppieren 920071149"/>
                                  <wpg:cNvGrpSpPr/>
                                  <wpg:grpSpPr>
                                    <a:xfrm>
                                      <a:off x="176253" y="0"/>
                                      <a:ext cx="305808" cy="329196"/>
                                      <a:chOff x="176253" y="0"/>
                                      <a:chExt cx="305808" cy="329196"/>
                                    </a:xfrm>
                                  </wpg:grpSpPr>
                                  <wpg:grpSp>
                                    <wpg:cNvPr id="396477384" name="Gruppieren 396477384"/>
                                    <wpg:cNvGrpSpPr/>
                                    <wpg:grpSpPr>
                                      <a:xfrm>
                                        <a:off x="245731" y="0"/>
                                        <a:ext cx="236330" cy="329196"/>
                                        <a:chOff x="24573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1529507332" name="Textfeld 3"/>
                                      <wps:cNvSpPr txBox="1"/>
                                      <wps:spPr>
                                        <a:xfrm>
                                          <a:off x="28081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D4BBEB6" w14:textId="77777777" w:rsidR="007F3551" w:rsidRDefault="007F3551" w:rsidP="007F3551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16173154" name="Textfeld 3"/>
                                      <wps:cNvSpPr txBox="1"/>
                                      <wps:spPr>
                                        <a:xfrm>
                                          <a:off x="24573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8A1B642" w14:textId="13F450BF" w:rsidR="007F3551" w:rsidRDefault="007F3551" w:rsidP="007F3551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89296835" name="Gerade Verbindung 1189296835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78353286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432492" w14:textId="77777777" w:rsidR="007F3551" w:rsidRDefault="007F3551" w:rsidP="007F3551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56830294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FD4280" w14:textId="77777777" w:rsidR="007F3551" w:rsidRDefault="007F3551" w:rsidP="007F355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+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588554987" name="Gruppieren 66"/>
                              <wpg:cNvGrpSpPr/>
                              <wpg:grpSpPr>
                                <a:xfrm>
                                  <a:off x="424699" y="0"/>
                                  <a:ext cx="318956" cy="287655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307178489" name="Gruppieren 307178489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419207238" name="Gruppieren 1419207238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1186181059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019D7F" w14:textId="333AF728" w:rsidR="007F3551" w:rsidRDefault="007F3551" w:rsidP="007F355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447975249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A1D03C" w14:textId="16682FF9" w:rsidR="007F3551" w:rsidRDefault="007F3551" w:rsidP="007F355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3636669" name="Gerade Verbindung 693636669"/>
                                    <wps:cNvCnPr/>
                                    <wps:spPr>
                                      <a:xfrm>
                                        <a:off x="305275" y="173167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053790420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865BBA5" w14:textId="77777777" w:rsidR="007F3551" w:rsidRDefault="007F3551" w:rsidP="007F3551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49032078" name="Textfeld 398"/>
                                <wps:cNvSpPr txBox="1"/>
                                <wps:spPr>
                                  <a:xfrm>
                                    <a:off x="162379" y="58294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8F2474" w14:textId="77777777" w:rsidR="007F3551" w:rsidRDefault="007F3551" w:rsidP="007F355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58B49D" id="_x0000_s2127" style="position:absolute;margin-left:211.5pt;margin-top:1.55pt;width:58.55pt;height:22.75pt;z-index:253234176" coordsize="7436,2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">
                      <v:group id="_x0000_s2128" style="position:absolute;top:7;width:4813;height:2879" coordsize="481345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">
                        <v:group id="Gruppieren 715893172" o:spid="_x0000_s2129" style="position:absolute;width:199785;height:287960" coordsize="202092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">
                          <v:shape id="Textfeld 3" o:spid="_x0000_s2130" type="#_x0000_t202" style="position:absolute;top:166150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D2796F0" w14:textId="22D26AA8" w:rsidR="007F3551" w:rsidRDefault="007F3551" w:rsidP="007F355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131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42D62B66" w14:textId="77777777" w:rsidR="007F3551" w:rsidRDefault="007F3551" w:rsidP="007F355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line id="Gerade Verbindung 1727616773" o:spid="_x0000_s2132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836152254" o:spid="_x0000_s2133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">
                          <v:group id="Gruppieren 920071149" o:spid="_x0000_s2134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">
                            <v:group id="Gruppieren 396477384" o:spid="_x0000_s2135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">
                              <v:shape id="Textfeld 3" o:spid="_x0000_s2136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2D4BBEB6" w14:textId="77777777" w:rsidR="007F3551" w:rsidRDefault="007F3551" w:rsidP="007F355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137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28A1B642" w14:textId="13F450BF" w:rsidR="007F3551" w:rsidRDefault="007F3551" w:rsidP="007F355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189296835" o:spid="_x0000_s2138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2139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" filled="f" stroked="f" strokeweight=".5pt">
                              <v:textbox inset="1mm">
                                <w:txbxContent>
                                  <w:p w14:paraId="65432492" w14:textId="77777777" w:rsidR="007F3551" w:rsidRDefault="007F3551" w:rsidP="007F3551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140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" filled="f" stroked="f" strokeweight=".5pt">
                            <v:textbox inset="1mm,0,,0">
                              <w:txbxContent>
                                <w:p w14:paraId="12FD4280" w14:textId="77777777" w:rsidR="007F3551" w:rsidRDefault="007F3551" w:rsidP="007F3551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+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66" o:spid="_x0000_s2141" style="position:absolute;left:4246;width:3190;height:2876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">
                        <v:group id="Gruppieren 307178489" o:spid="_x0000_s2142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">
                          <v:group id="Gruppieren 1419207238" o:spid="_x0000_s2143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">
                            <v:shape id="Textfeld 3" o:spid="_x0000_s2144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54019D7F" w14:textId="333AF728" w:rsidR="007F3551" w:rsidRDefault="007F3551" w:rsidP="007F355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45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7CA1D03C" w14:textId="16682FF9" w:rsidR="007F3551" w:rsidRDefault="007F3551" w:rsidP="007F355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693636669" o:spid="_x0000_s2146" style="position:absolute;visibility:visible;mso-wrap-style:square" from="305275,173167" to="414497,173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2147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3865BBA5" w14:textId="77777777" w:rsidR="007F3551" w:rsidRDefault="007F3551" w:rsidP="007F3551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148" type="#_x0000_t202" style="position:absolute;left:162379;top:58294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738F2474" w14:textId="77777777" w:rsidR="007F3551" w:rsidRDefault="007F3551" w:rsidP="007F3551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F01C27" w:rsidRPr="007F4553">
              <w:rPr>
                <w:rFonts w:cstheme="minorHAnsi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138A1CB8" wp14:editId="41B5DEAB">
                      <wp:simplePos x="0" y="0"/>
                      <wp:positionH relativeFrom="column">
                        <wp:posOffset>3246563</wp:posOffset>
                      </wp:positionH>
                      <wp:positionV relativeFrom="paragraph">
                        <wp:posOffset>161798</wp:posOffset>
                      </wp:positionV>
                      <wp:extent cx="368391" cy="447332"/>
                      <wp:effectExtent l="0" t="0" r="0" b="0"/>
                      <wp:wrapNone/>
                      <wp:docPr id="1113357883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8391" cy="44733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9A3FA0" w14:textId="77777777" w:rsidR="00B676BE" w:rsidRPr="00F01C27" w:rsidRDefault="00B676BE" w:rsidP="00F01C27">
                                  <w:pPr>
                                    <w:spacing w:line="240" w:lineRule="auto"/>
                                    <w:rPr>
                                      <w:rFonts w:ascii="Comic Sans MS" w:hAnsi="Comic Sans MS"/>
                                      <w:i/>
                                      <w:i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F01C27">
                                    <w:rPr>
                                      <w:rFonts w:ascii="Comic Sans MS" w:hAnsi="Comic Sans MS"/>
                                      <w:i/>
                                      <w:iCs/>
                                      <w:color w:val="FF0000"/>
                                      <w:sz w:val="32"/>
                                      <w:szCs w:val="32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8A1CB8" id="Textfeld 1" o:spid="_x0000_s2149" type="#_x0000_t202" style="position:absolute;margin-left:255.65pt;margin-top:12.75pt;width:29pt;height:35.2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" filled="f" stroked="f" strokeweight=".5pt">
                      <v:textbox>
                        <w:txbxContent>
                          <w:p w14:paraId="469A3FA0" w14:textId="77777777" w:rsidR="00B676BE" w:rsidRPr="00F01C27" w:rsidRDefault="00B676BE" w:rsidP="00F01C27">
                            <w:pPr>
                              <w:spacing w:line="240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01C27">
                              <w:rPr>
                                <w:rFonts w:ascii="Comic Sans MS" w:hAnsi="Comic Sans MS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BA25248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3D3B4CBA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26FB5ABB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5B177F8D" w14:textId="5D898C86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Emily hat falsch gerechnet. </w:t>
            </w:r>
          </w:p>
        </w:tc>
      </w:tr>
      <w:tr w:rsidR="00D22F3C" w:rsidRPr="007F4553" w14:paraId="7EC616B2" w14:textId="77777777" w:rsidTr="00E95EE4">
        <w:tc>
          <w:tcPr>
            <w:tcW w:w="1239" w:type="dxa"/>
            <w:gridSpan w:val="2"/>
          </w:tcPr>
          <w:p w14:paraId="231E039F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2235" w:type="dxa"/>
          </w:tcPr>
          <w:p w14:paraId="517DB191" w14:textId="77777777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Zeige mit einem Bild, </w:t>
            </w:r>
          </w:p>
          <w:p w14:paraId="5E11FA77" w14:textId="77777777" w:rsidR="00D22F3C" w:rsidRPr="007F4553" w:rsidRDefault="00D22F3C" w:rsidP="00D22F3C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5811" w:type="dxa"/>
          </w:tcPr>
          <w:p w14:paraId="72C28B8F" w14:textId="77777777" w:rsidR="00D22F3C" w:rsidRPr="007F4553" w:rsidRDefault="00D22F3C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wie man auf die richtige Lösung kommt und</w:t>
            </w:r>
          </w:p>
          <w:p w14:paraId="2C70CF1B" w14:textId="77777777" w:rsidR="00D22F3C" w:rsidRPr="007F4553" w:rsidRDefault="00D22F3C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warum Emilys Lösung falsch ist.</w:t>
            </w:r>
          </w:p>
        </w:tc>
      </w:tr>
      <w:tr w:rsidR="00D22F3C" w:rsidRPr="007F4553" w14:paraId="1F6358A1" w14:textId="77777777" w:rsidTr="00B676BE">
        <w:tc>
          <w:tcPr>
            <w:tcW w:w="780" w:type="dxa"/>
          </w:tcPr>
          <w:p w14:paraId="1061AD58" w14:textId="77777777" w:rsidR="00D22F3C" w:rsidRPr="007F4553" w:rsidRDefault="00D22F3C" w:rsidP="00D22F3C">
            <w:pPr>
              <w:pStyle w:val="berschriftTeilaufgaben"/>
              <w:pageBreakBefore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lastRenderedPageBreak/>
              <w:t>3.4</w:t>
            </w:r>
          </w:p>
        </w:tc>
        <w:tc>
          <w:tcPr>
            <w:tcW w:w="8505" w:type="dxa"/>
            <w:gridSpan w:val="3"/>
          </w:tcPr>
          <w:p w14:paraId="0E43B40E" w14:textId="2EEDCB65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>Rechnungen in Bildern überprüfen</w:t>
            </w:r>
          </w:p>
          <w:p w14:paraId="565F4192" w14:textId="73A0A2BA" w:rsidR="00D22F3C" w:rsidRPr="007F4553" w:rsidRDefault="007F3551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mc:AlternateContent>
                <mc:Choice Requires="wpg">
                  <w:drawing>
                    <wp:anchor distT="0" distB="0" distL="114300" distR="114300" simplePos="0" relativeHeight="253232128" behindDoc="0" locked="0" layoutInCell="1" allowOverlap="1" wp14:anchorId="3DDF12F7" wp14:editId="18A7B791">
                      <wp:simplePos x="0" y="0"/>
                      <wp:positionH relativeFrom="column">
                        <wp:posOffset>3148607</wp:posOffset>
                      </wp:positionH>
                      <wp:positionV relativeFrom="paragraph">
                        <wp:posOffset>99391</wp:posOffset>
                      </wp:positionV>
                      <wp:extent cx="743655" cy="288675"/>
                      <wp:effectExtent l="0" t="0" r="5715" b="3810"/>
                      <wp:wrapNone/>
                      <wp:docPr id="96874739" name="Gruppieren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3655" cy="288675"/>
                                <a:chOff x="0" y="0"/>
                                <a:chExt cx="743655" cy="288675"/>
                              </a:xfrm>
                            </wpg:grpSpPr>
                            <wpg:grpSp>
                              <wpg:cNvPr id="2118225440" name="Gruppieren 717"/>
                              <wpg:cNvGrpSpPr/>
                              <wpg:grpSpPr>
                                <a:xfrm>
                                  <a:off x="0" y="715"/>
                                  <a:ext cx="481345" cy="287960"/>
                                  <a:chOff x="0" y="0"/>
                                  <a:chExt cx="481345" cy="287960"/>
                                </a:xfrm>
                              </wpg:grpSpPr>
                              <wpg:grpSp>
                                <wpg:cNvPr id="837568662" name="Gruppieren 837568662"/>
                                <wpg:cNvGrpSpPr/>
                                <wpg:grpSpPr>
                                  <a:xfrm>
                                    <a:off x="0" y="0"/>
                                    <a:ext cx="199785" cy="287960"/>
                                    <a:chOff x="0" y="0"/>
                                    <a:chExt cx="202092" cy="330092"/>
                                  </a:xfrm>
                                </wpg:grpSpPr>
                                <wps:wsp>
                                  <wps:cNvPr id="2065120621" name="Textfeld 3"/>
                                  <wps:cNvSpPr txBox="1"/>
                                  <wps:spPr>
                                    <a:xfrm>
                                      <a:off x="0" y="166150"/>
                                      <a:ext cx="202092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E5A2B9E" w14:textId="79C9157E" w:rsidR="007F3551" w:rsidRDefault="007F3551" w:rsidP="007F355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354954" name="Textfeld 3"/>
                                  <wps:cNvSpPr txBox="1"/>
                                  <wps:spPr>
                                    <a:xfrm>
                                      <a:off x="21842" y="0"/>
                                      <a:ext cx="158406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4482F9B" w14:textId="77777777" w:rsidR="007F3551" w:rsidRDefault="007F3551" w:rsidP="007F355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901219213" name="Gerade Verbindung 1901219213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398783683" name="Gruppieren 398783683"/>
                                <wpg:cNvGrpSpPr/>
                                <wpg:grpSpPr>
                                  <a:xfrm>
                                    <a:off x="162379" y="0"/>
                                    <a:ext cx="318966" cy="287960"/>
                                    <a:chOff x="162379" y="0"/>
                                    <a:chExt cx="319682" cy="329196"/>
                                  </a:xfrm>
                                </wpg:grpSpPr>
                                <wpg:grpSp>
                                  <wpg:cNvPr id="1450921431" name="Gruppieren 1450921431"/>
                                  <wpg:cNvGrpSpPr/>
                                  <wpg:grpSpPr>
                                    <a:xfrm>
                                      <a:off x="176253" y="0"/>
                                      <a:ext cx="305808" cy="329196"/>
                                      <a:chOff x="176253" y="0"/>
                                      <a:chExt cx="305808" cy="329196"/>
                                    </a:xfrm>
                                  </wpg:grpSpPr>
                                  <wpg:grpSp>
                                    <wpg:cNvPr id="550154025" name="Gruppieren 550154025"/>
                                    <wpg:cNvGrpSpPr/>
                                    <wpg:grpSpPr>
                                      <a:xfrm>
                                        <a:off x="245731" y="0"/>
                                        <a:ext cx="236330" cy="329196"/>
                                        <a:chOff x="24573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1208944606" name="Textfeld 3"/>
                                      <wps:cNvSpPr txBox="1"/>
                                      <wps:spPr>
                                        <a:xfrm>
                                          <a:off x="28081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05713AB" w14:textId="77777777" w:rsidR="007F3551" w:rsidRDefault="007F3551" w:rsidP="007F3551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441191072" name="Textfeld 3"/>
                                      <wps:cNvSpPr txBox="1"/>
                                      <wps:spPr>
                                        <a:xfrm>
                                          <a:off x="24573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79A501A" w14:textId="0DD5ED8F" w:rsidR="007F3551" w:rsidRDefault="007F3551" w:rsidP="007F3551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03448905" name="Gerade Verbindung 703448905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317588067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5FFCC24" w14:textId="77777777" w:rsidR="007F3551" w:rsidRDefault="007F3551" w:rsidP="007F3551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204092552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1473AA0" w14:textId="77777777" w:rsidR="007F3551" w:rsidRDefault="007F3551" w:rsidP="007F355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+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442762220" name="Gruppieren 66"/>
                              <wpg:cNvGrpSpPr/>
                              <wpg:grpSpPr>
                                <a:xfrm>
                                  <a:off x="424699" y="0"/>
                                  <a:ext cx="318956" cy="287655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470551614" name="Gruppieren 470551614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961771267" name="Gruppieren 1961771267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954167265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483CDA" w14:textId="0E404A30" w:rsidR="007F3551" w:rsidRDefault="007F3551" w:rsidP="007F355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59553226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A9A8975" w14:textId="0556F89B" w:rsidR="007F3551" w:rsidRDefault="007F3551" w:rsidP="007F355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75665907" name="Gerade Verbindung 1975665907"/>
                                    <wps:cNvCnPr/>
                                    <wps:spPr>
                                      <a:xfrm>
                                        <a:off x="305275" y="173167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225425618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8EAEF7D" w14:textId="77777777" w:rsidR="007F3551" w:rsidRDefault="007F3551" w:rsidP="007F3551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84730771" name="Textfeld 398"/>
                                <wps:cNvSpPr txBox="1"/>
                                <wps:spPr>
                                  <a:xfrm>
                                    <a:off x="162379" y="58294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DBDBDC" w14:textId="4762BEBD" w:rsidR="007F3551" w:rsidRDefault="007F3551" w:rsidP="007F355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DF12F7" id="_x0000_s2150" style="position:absolute;margin-left:247.9pt;margin-top:7.85pt;width:58.55pt;height:22.75pt;z-index:253232128" coordsize="7436,2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">
                      <v:group id="_x0000_s2151" style="position:absolute;top:7;width:4813;height:2879" coordsize="481345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">
                        <v:group id="Gruppieren 837568662" o:spid="_x0000_s2152" style="position:absolute;width:199785;height:287960" coordsize="202092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">
                          <v:shape id="Textfeld 3" o:spid="_x0000_s2153" type="#_x0000_t202" style="position:absolute;top:166150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5E5A2B9E" w14:textId="79C9157E" w:rsidR="007F3551" w:rsidRDefault="007F3551" w:rsidP="007F355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154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44482F9B" w14:textId="77777777" w:rsidR="007F3551" w:rsidRDefault="007F3551" w:rsidP="007F355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line id="Gerade Verbindung 1901219213" o:spid="_x0000_s2155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398783683" o:spid="_x0000_s2156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">
                          <v:group id="Gruppieren 1450921431" o:spid="_x0000_s2157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">
                            <v:group id="Gruppieren 550154025" o:spid="_x0000_s2158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">
                              <v:shape id="Textfeld 3" o:spid="_x0000_s2159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205713AB" w14:textId="77777777" w:rsidR="007F3551" w:rsidRDefault="007F3551" w:rsidP="007F355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160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479A501A" w14:textId="0DD5ED8F" w:rsidR="007F3551" w:rsidRDefault="007F3551" w:rsidP="007F355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703448905" o:spid="_x0000_s2161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_x0000_s2162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" filled="f" stroked="f" strokeweight=".5pt">
                              <v:textbox inset="1mm">
                                <w:txbxContent>
                                  <w:p w14:paraId="05FFCC24" w14:textId="77777777" w:rsidR="007F3551" w:rsidRDefault="007F3551" w:rsidP="007F3551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163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" filled="f" stroked="f" strokeweight=".5pt">
                            <v:textbox inset="1mm,0,,0">
                              <w:txbxContent>
                                <w:p w14:paraId="41473AA0" w14:textId="77777777" w:rsidR="007F3551" w:rsidRDefault="007F3551" w:rsidP="007F3551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+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66" o:spid="_x0000_s2164" style="position:absolute;left:4246;width:3190;height:2876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">
                        <v:group id="Gruppieren 470551614" o:spid="_x0000_s2165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">
                          <v:group id="Gruppieren 1961771267" o:spid="_x0000_s2166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">
                            <v:shape id="Textfeld 3" o:spid="_x0000_s2167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3C483CDA" w14:textId="0E404A30" w:rsidR="007F3551" w:rsidRDefault="007F3551" w:rsidP="007F355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68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2A9A8975" w14:textId="0556F89B" w:rsidR="007F3551" w:rsidRDefault="007F3551" w:rsidP="007F355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975665907" o:spid="_x0000_s2169" style="position:absolute;visibility:visible;mso-wrap-style:square" from="305275,173167" to="414497,173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2170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" filled="f" stroked="f" strokeweight=".5pt">
                            <v:textbox inset="1mm">
                              <w:txbxContent>
                                <w:p w14:paraId="38EAEF7D" w14:textId="77777777" w:rsidR="007F3551" w:rsidRDefault="007F3551" w:rsidP="007F3551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171" type="#_x0000_t202" style="position:absolute;left:162379;top:58294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15DBDBDC" w14:textId="4762BEBD" w:rsidR="007F3551" w:rsidRDefault="007F3551" w:rsidP="007F3551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  <w:color w:val="327A86" w:themeColor="accent1"/>
              </w:rPr>
              <w:t xml:space="preserve"> </w:t>
            </w:r>
          </w:p>
        </w:tc>
      </w:tr>
      <w:tr w:rsidR="00D22F3C" w:rsidRPr="007F4553" w14:paraId="36A1EEC4" w14:textId="77777777" w:rsidTr="00E95EE4">
        <w:trPr>
          <w:trHeight w:val="538"/>
        </w:trPr>
        <w:tc>
          <w:tcPr>
            <w:tcW w:w="780" w:type="dxa"/>
          </w:tcPr>
          <w:p w14:paraId="414BE31E" w14:textId="77777777" w:rsidR="00E0334E" w:rsidRPr="007F4553" w:rsidRDefault="00E0334E" w:rsidP="00D22F3C">
            <w:pPr>
              <w:spacing w:line="240" w:lineRule="atLeast"/>
              <w:rPr>
                <w:rFonts w:cstheme="minorHAnsi"/>
              </w:rPr>
            </w:pPr>
          </w:p>
          <w:p w14:paraId="1754CC72" w14:textId="77777777" w:rsidR="00D22F3C" w:rsidRPr="007F4553" w:rsidRDefault="00E0334E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23DEB51D" wp14:editId="29833F67">
                  <wp:extent cx="360000" cy="272386"/>
                  <wp:effectExtent l="0" t="0" r="2540" b="0"/>
                  <wp:docPr id="83974831" name="Grafik 83974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</w:tcPr>
          <w:p w14:paraId="2B33DD06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a)</w:t>
            </w:r>
          </w:p>
        </w:tc>
        <w:tc>
          <w:tcPr>
            <w:tcW w:w="8046" w:type="dxa"/>
            <w:gridSpan w:val="2"/>
          </w:tcPr>
          <w:p w14:paraId="7FB2FE13" w14:textId="0E54EADB" w:rsidR="00D22F3C" w:rsidRPr="007F4553" w:rsidRDefault="00D22F3C" w:rsidP="00B60BFF">
            <w:pPr>
              <w:pStyle w:val="Text"/>
              <w:spacing w:line="276" w:lineRule="auto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Maurice, Tim und Leonie haben Bilder zur Aufgab</w:t>
            </w:r>
            <w:r w:rsidR="007F3551" w:rsidRPr="007F4553">
              <w:rPr>
                <w:rFonts w:asciiTheme="minorHAnsi" w:hAnsiTheme="minorHAnsi" w:cstheme="minorHAnsi"/>
              </w:rPr>
              <w:t xml:space="preserve">e                        </w:t>
            </w:r>
            <w:r w:rsidRPr="007F4553">
              <w:rPr>
                <w:rFonts w:asciiTheme="minorHAnsi" w:hAnsiTheme="minorHAnsi" w:cstheme="minorHAnsi"/>
              </w:rPr>
              <w:t xml:space="preserve">gezeichnet. </w:t>
            </w:r>
          </w:p>
          <w:p w14:paraId="10CA295F" w14:textId="0EEB7490" w:rsidR="00E0334E" w:rsidRPr="007F4553" w:rsidRDefault="00E0334E" w:rsidP="00B60BFF">
            <w:pPr>
              <w:pStyle w:val="Text"/>
              <w:spacing w:line="276" w:lineRule="auto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Welche Bilder passen zur Aufgabe, welche nicht? Warum?</w:t>
            </w:r>
          </w:p>
        </w:tc>
      </w:tr>
      <w:tr w:rsidR="00D22F3C" w:rsidRPr="007F4553" w14:paraId="1569430F" w14:textId="77777777" w:rsidTr="00B676BE">
        <w:trPr>
          <w:trHeight w:val="2360"/>
        </w:trPr>
        <w:tc>
          <w:tcPr>
            <w:tcW w:w="9285" w:type="dxa"/>
            <w:gridSpan w:val="4"/>
          </w:tcPr>
          <w:p w14:paraId="7D519317" w14:textId="41D41062" w:rsidR="008C57FC" w:rsidRPr="007F4553" w:rsidRDefault="008C57F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7F4553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 </w:t>
            </w:r>
          </w:p>
          <w:p w14:paraId="3D84DAE8" w14:textId="77777777" w:rsidR="00D22F3C" w:rsidRPr="007F4553" w:rsidRDefault="008C57FC" w:rsidP="008C57F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  <w:r w:rsidRPr="007F4553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                                 </w:t>
            </w:r>
            <w:r w:rsidR="00D22F3C" w:rsidRPr="007F4553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Maurice:</w:t>
            </w:r>
            <w:r w:rsidR="00D22F3C" w:rsidRPr="007F4553">
              <w:rPr>
                <w:rFonts w:asciiTheme="minorHAnsi" w:hAnsiTheme="minorHAnsi" w:cstheme="minorHAnsi"/>
                <w:sz w:val="18"/>
                <w:szCs w:val="18"/>
              </w:rPr>
              <w:t xml:space="preserve">                                                              </w:t>
            </w:r>
            <w:r w:rsidR="00D22F3C" w:rsidRPr="007F4553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Tim:</w:t>
            </w:r>
            <w:r w:rsidR="00D22F3C" w:rsidRPr="007F4553">
              <w:rPr>
                <w:rFonts w:asciiTheme="minorHAnsi" w:hAnsiTheme="minorHAnsi" w:cstheme="minorHAnsi"/>
                <w:sz w:val="18"/>
                <w:szCs w:val="18"/>
              </w:rPr>
              <w:t xml:space="preserve">                                                   </w:t>
            </w:r>
            <w:r w:rsidRPr="007F4553">
              <w:rPr>
                <w:rFonts w:asciiTheme="minorHAnsi" w:hAnsiTheme="minorHAnsi" w:cstheme="minorHAnsi"/>
                <w:sz w:val="18"/>
                <w:szCs w:val="18"/>
              </w:rPr>
              <w:t xml:space="preserve">          </w:t>
            </w:r>
            <w:r w:rsidR="00D22F3C" w:rsidRPr="007F4553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  <w:r w:rsidRPr="007F4553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</w:rPr>
              <w:t>Leo</w:t>
            </w:r>
            <w:r w:rsidR="00D22F3C" w:rsidRPr="007F4553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</w:rPr>
              <w:t>nie:</w:t>
            </w:r>
          </w:p>
          <w:p w14:paraId="2CCED25F" w14:textId="0848C76A" w:rsidR="00D22F3C" w:rsidRPr="007F4553" w:rsidRDefault="008C57FC" w:rsidP="00D22F3C">
            <w:pPr>
              <w:tabs>
                <w:tab w:val="left" w:pos="5221"/>
              </w:tabs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sz w:val="18"/>
                <w:szCs w:val="18"/>
                <w:lang w:eastAsia="de-DE"/>
              </w:rPr>
              <w:drawing>
                <wp:anchor distT="0" distB="0" distL="114300" distR="114300" simplePos="0" relativeHeight="252978176" behindDoc="0" locked="0" layoutInCell="1" allowOverlap="1" wp14:anchorId="186F9EAB" wp14:editId="7F8D9F16">
                  <wp:simplePos x="0" y="0"/>
                  <wp:positionH relativeFrom="column">
                    <wp:posOffset>810977</wp:posOffset>
                  </wp:positionH>
                  <wp:positionV relativeFrom="paragraph">
                    <wp:posOffset>73683</wp:posOffset>
                  </wp:positionV>
                  <wp:extent cx="1911250" cy="876296"/>
                  <wp:effectExtent l="88900" t="76200" r="83185" b="76835"/>
                  <wp:wrapNone/>
                  <wp:docPr id="1417518444" name="Grafik 1417518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6" t="10001" r="8142" b="14725"/>
                          <a:stretch/>
                        </pic:blipFill>
                        <pic:spPr bwMode="auto">
                          <a:xfrm>
                            <a:off x="0" y="0"/>
                            <a:ext cx="1930778" cy="885249"/>
                          </a:xfrm>
                          <a:prstGeom prst="rect">
                            <a:avLst/>
                          </a:prstGeom>
                          <a:ln w="22225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553">
              <w:rPr>
                <w:rFonts w:cstheme="minorHAnsi"/>
                <w:noProof/>
                <w:sz w:val="18"/>
                <w:szCs w:val="18"/>
                <w:lang w:eastAsia="de-DE"/>
              </w:rPr>
              <w:drawing>
                <wp:anchor distT="0" distB="0" distL="114300" distR="114300" simplePos="0" relativeHeight="252979200" behindDoc="0" locked="0" layoutInCell="1" allowOverlap="1" wp14:anchorId="25EC633E" wp14:editId="771CF916">
                  <wp:simplePos x="0" y="0"/>
                  <wp:positionH relativeFrom="column">
                    <wp:posOffset>2837377</wp:posOffset>
                  </wp:positionH>
                  <wp:positionV relativeFrom="paragraph">
                    <wp:posOffset>73660</wp:posOffset>
                  </wp:positionV>
                  <wp:extent cx="1703705" cy="876300"/>
                  <wp:effectExtent l="88900" t="76200" r="86995" b="76200"/>
                  <wp:wrapNone/>
                  <wp:docPr id="623481373" name="Grafik 62348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t="10383" r="9718" b="9529"/>
                          <a:stretch/>
                        </pic:blipFill>
                        <pic:spPr bwMode="auto">
                          <a:xfrm>
                            <a:off x="0" y="0"/>
                            <a:ext cx="1703705" cy="876300"/>
                          </a:xfrm>
                          <a:prstGeom prst="rect">
                            <a:avLst/>
                          </a:prstGeom>
                          <a:ln w="22225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2980224" behindDoc="0" locked="0" layoutInCell="1" allowOverlap="1" wp14:anchorId="6004206F" wp14:editId="2D8CC8FD">
                  <wp:simplePos x="0" y="0"/>
                  <wp:positionH relativeFrom="column">
                    <wp:posOffset>4654550</wp:posOffset>
                  </wp:positionH>
                  <wp:positionV relativeFrom="paragraph">
                    <wp:posOffset>76835</wp:posOffset>
                  </wp:positionV>
                  <wp:extent cx="1152525" cy="876300"/>
                  <wp:effectExtent l="76200" t="76200" r="85725" b="76200"/>
                  <wp:wrapNone/>
                  <wp:docPr id="1350790408" name="Grafik 1350790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876300"/>
                          </a:xfrm>
                          <a:prstGeom prst="rect">
                            <a:avLst/>
                          </a:prstGeom>
                          <a:ln w="22225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2F3C" w:rsidRPr="007F4553">
              <w:rPr>
                <w:rFonts w:cstheme="minorHAnsi"/>
              </w:rPr>
              <w:t xml:space="preserve">                                                                                                  </w:t>
            </w:r>
          </w:p>
        </w:tc>
      </w:tr>
      <w:tr w:rsidR="00D22F3C" w:rsidRPr="007F4553" w14:paraId="09B753E7" w14:textId="77777777" w:rsidTr="00E95EE4">
        <w:tc>
          <w:tcPr>
            <w:tcW w:w="780" w:type="dxa"/>
          </w:tcPr>
          <w:p w14:paraId="023E40F0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59" w:type="dxa"/>
          </w:tcPr>
          <w:p w14:paraId="294DEA4A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8046" w:type="dxa"/>
            <w:gridSpan w:val="2"/>
          </w:tcPr>
          <w:p w14:paraId="2D21EE15" w14:textId="5E657013" w:rsidR="00D22F3C" w:rsidRPr="007F4553" w:rsidRDefault="007F3551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23936" behindDoc="0" locked="0" layoutInCell="1" allowOverlap="1" wp14:anchorId="7AC6DA9E" wp14:editId="0E331F38">
                      <wp:simplePos x="0" y="0"/>
                      <wp:positionH relativeFrom="column">
                        <wp:posOffset>2202815</wp:posOffset>
                      </wp:positionH>
                      <wp:positionV relativeFrom="paragraph">
                        <wp:posOffset>111912</wp:posOffset>
                      </wp:positionV>
                      <wp:extent cx="481330" cy="296545"/>
                      <wp:effectExtent l="0" t="0" r="1270" b="8255"/>
                      <wp:wrapNone/>
                      <wp:docPr id="810003694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330" cy="296545"/>
                                <a:chOff x="0" y="0"/>
                                <a:chExt cx="481345" cy="296546"/>
                              </a:xfrm>
                            </wpg:grpSpPr>
                            <wpg:grpSp>
                              <wpg:cNvPr id="858944280" name="Gruppieren 858944280"/>
                              <wpg:cNvGrpSpPr/>
                              <wpg:grpSpPr>
                                <a:xfrm>
                                  <a:off x="0" y="0"/>
                                  <a:ext cx="199785" cy="296546"/>
                                  <a:chOff x="0" y="0"/>
                                  <a:chExt cx="202092" cy="339934"/>
                                </a:xfrm>
                              </wpg:grpSpPr>
                              <wps:wsp>
                                <wps:cNvPr id="1159395699" name="Textfeld 3"/>
                                <wps:cNvSpPr txBox="1"/>
                                <wps:spPr>
                                  <a:xfrm>
                                    <a:off x="0" y="175992"/>
                                    <a:ext cx="20209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E96EF2" w14:textId="77777777" w:rsidR="00B3520F" w:rsidRDefault="00B3520F" w:rsidP="00B3520F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6884975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520F7C" w14:textId="77777777" w:rsidR="00B3520F" w:rsidRDefault="00B3520F" w:rsidP="00B3520F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5216026" name="Gerade Verbindung 45216026"/>
                                <wps:cNvCnPr/>
                                <wps:spPr>
                                  <a:xfrm>
                                    <a:off x="43737" y="172985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139432697" name="Gruppieren 2139432697"/>
                              <wpg:cNvGrpSpPr/>
                              <wpg:grpSpPr>
                                <a:xfrm>
                                  <a:off x="162379" y="0"/>
                                  <a:ext cx="318966" cy="296546"/>
                                  <a:chOff x="162379" y="0"/>
                                  <a:chExt cx="319682" cy="339012"/>
                                </a:xfrm>
                              </wpg:grpSpPr>
                              <wpg:grpSp>
                                <wpg:cNvPr id="1966170023" name="Gruppieren 1966170023"/>
                                <wpg:cNvGrpSpPr/>
                                <wpg:grpSpPr>
                                  <a:xfrm>
                                    <a:off x="176253" y="0"/>
                                    <a:ext cx="305808" cy="339012"/>
                                    <a:chOff x="176253" y="0"/>
                                    <a:chExt cx="305808" cy="339012"/>
                                  </a:xfrm>
                                </wpg:grpSpPr>
                                <wpg:grpSp>
                                  <wpg:cNvPr id="1702419137" name="Gruppieren 1702419137"/>
                                  <wpg:cNvGrpSpPr/>
                                  <wpg:grpSpPr>
                                    <a:xfrm>
                                      <a:off x="245731" y="0"/>
                                      <a:ext cx="236330" cy="339012"/>
                                      <a:chOff x="245731" y="0"/>
                                      <a:chExt cx="238524" cy="339936"/>
                                    </a:xfrm>
                                  </wpg:grpSpPr>
                                  <wps:wsp>
                                    <wps:cNvPr id="226416525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28CC29" w14:textId="77777777" w:rsidR="00B3520F" w:rsidRDefault="00B3520F" w:rsidP="00B3520F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358029417" name="Textfeld 3"/>
                                    <wps:cNvSpPr txBox="1"/>
                                    <wps:spPr>
                                      <a:xfrm>
                                        <a:off x="245731" y="175994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2CF8A4" w14:textId="77777777" w:rsidR="00B3520F" w:rsidRDefault="00B3520F" w:rsidP="00B3520F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39087080" name="Gerade Verbindung 1339087080"/>
                                    <wps:cNvCnPr/>
                                    <wps:spPr>
                                      <a:xfrm>
                                        <a:off x="305275" y="173167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588377141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24B8AD0" w14:textId="77777777" w:rsidR="00B3520F" w:rsidRDefault="00B3520F" w:rsidP="00B3520F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23160284" name="Textfeld 398"/>
                                <wps:cNvSpPr txBox="1"/>
                                <wps:spPr>
                                  <a:xfrm>
                                    <a:off x="162379" y="6812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19223B" w14:textId="77777777" w:rsidR="00B3520F" w:rsidRDefault="00B3520F" w:rsidP="00B3520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C6DA9E" id="_x0000_s2172" style="position:absolute;margin-left:173.45pt;margin-top:8.8pt;width:37.9pt;height:23.35pt;z-index:253223936" coordsize="481345,2965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">
                      <v:group id="Gruppieren 858944280" o:spid="_x0000_s2173" style="position:absolute;width:199785;height:296546" coordsize="202092,3399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">
                        <v:shape id="Textfeld 3" o:spid="_x0000_s2174" type="#_x0000_t202" style="position:absolute;top:175992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5E96EF2" w14:textId="77777777" w:rsidR="00B3520F" w:rsidRDefault="00B3520F" w:rsidP="00B3520F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175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7520F7C" w14:textId="77777777" w:rsidR="00B3520F" w:rsidRDefault="00B3520F" w:rsidP="00B3520F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Gerade Verbindung 45216026" o:spid="_x0000_s2176" style="position:absolute;visibility:visible;mso-wrap-style:square" from="43737,172985" to="152959,17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Gruppieren 2139432697" o:spid="_x0000_s2177" style="position:absolute;left:162379;width:318966;height:296546" coordorigin="162379" coordsize="319682,339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">
                        <v:group id="Gruppieren 1966170023" o:spid="_x0000_s2178" style="position:absolute;left:176253;width:305808;height:339012" coordorigin="176253" coordsize="305808,339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">
                          <v:group id="Gruppieren 1702419137" o:spid="_x0000_s2179" style="position:absolute;left:245731;width:236330;height:339012" coordorigin="245731" coordsize="238524,339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">
                            <v:shape id="Textfeld 3" o:spid="_x0000_s2180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1228CC29" w14:textId="77777777" w:rsidR="00B3520F" w:rsidRDefault="00B3520F" w:rsidP="00B3520F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81" type="#_x0000_t202" style="position:absolute;left:245731;top:175994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" filled="f" stroked="f" strokeweight=".5pt">
                              <v:textbox inset="0,0,0,0">
                                <w:txbxContent>
                                  <w:p w14:paraId="422CF8A4" w14:textId="77777777" w:rsidR="00B3520F" w:rsidRDefault="00B3520F" w:rsidP="00B3520F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339087080" o:spid="_x0000_s2182" style="position:absolute;visibility:visible;mso-wrap-style:square" from="305275,173167" to="414497,173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2183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524B8AD0" w14:textId="77777777" w:rsidR="00B3520F" w:rsidRDefault="00B3520F" w:rsidP="00B3520F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184" type="#_x0000_t202" style="position:absolute;left:162379;top:68120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3719223B" w14:textId="77777777" w:rsidR="00B3520F" w:rsidRDefault="00B3520F" w:rsidP="00B3520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B3520F"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17792" behindDoc="0" locked="0" layoutInCell="1" allowOverlap="1" wp14:anchorId="6F1CE1BD" wp14:editId="52F0CF69">
                      <wp:simplePos x="0" y="0"/>
                      <wp:positionH relativeFrom="column">
                        <wp:posOffset>2942921</wp:posOffset>
                      </wp:positionH>
                      <wp:positionV relativeFrom="paragraph">
                        <wp:posOffset>118745</wp:posOffset>
                      </wp:positionV>
                      <wp:extent cx="481345" cy="296546"/>
                      <wp:effectExtent l="0" t="0" r="1270" b="8255"/>
                      <wp:wrapNone/>
                      <wp:docPr id="718" name="Gruppieren 7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E7E5FB1-C576-9A93-BCE8-71AC2405C4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345" cy="296546"/>
                                <a:chOff x="0" y="0"/>
                                <a:chExt cx="481345" cy="296546"/>
                              </a:xfrm>
                            </wpg:grpSpPr>
                            <wpg:grpSp>
                              <wpg:cNvPr id="116856655" name="Gruppieren 116856655">
                                <a:extLst>
                                  <a:ext uri="{FF2B5EF4-FFF2-40B4-BE49-F238E27FC236}">
                                    <a16:creationId xmlns:a16="http://schemas.microsoft.com/office/drawing/2014/main" id="{04AF0AE8-D91C-EC18-AF73-CDB2DB70F89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199785" cy="296546"/>
                                  <a:chOff x="0" y="0"/>
                                  <a:chExt cx="202092" cy="339934"/>
                                </a:xfrm>
                              </wpg:grpSpPr>
                              <wps:wsp>
                                <wps:cNvPr id="614448957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22F5AFB9-37D0-0A52-BF69-D1CBB2F946E8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0" y="175992"/>
                                    <a:ext cx="20209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7DC77A" w14:textId="50708131" w:rsidR="00B3520F" w:rsidRDefault="00B3520F" w:rsidP="00B3520F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0116122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C0F89258-E899-D8D0-1A7C-3796EC4743C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5A5DE1" w14:textId="77777777" w:rsidR="00B3520F" w:rsidRDefault="00B3520F" w:rsidP="00B3520F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51240959" name="Gerade Verbindung 1151240959">
                                  <a:extLst>
                                    <a:ext uri="{FF2B5EF4-FFF2-40B4-BE49-F238E27FC236}">
                                      <a16:creationId xmlns:a16="http://schemas.microsoft.com/office/drawing/2014/main" id="{92F6C612-7A4B-EB84-8455-E6217A8EFE80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43737" y="172985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70133989" name="Gruppieren 670133989">
                                <a:extLst>
                                  <a:ext uri="{FF2B5EF4-FFF2-40B4-BE49-F238E27FC236}">
                                    <a16:creationId xmlns:a16="http://schemas.microsoft.com/office/drawing/2014/main" id="{517414C9-2FFD-0796-0BC0-1830E1208BD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62379" y="0"/>
                                  <a:ext cx="318966" cy="296546"/>
                                  <a:chOff x="162379" y="0"/>
                                  <a:chExt cx="319682" cy="339012"/>
                                </a:xfrm>
                              </wpg:grpSpPr>
                              <wpg:grpSp>
                                <wpg:cNvPr id="404518565" name="Gruppieren 404518565">
                                  <a:extLst>
                                    <a:ext uri="{FF2B5EF4-FFF2-40B4-BE49-F238E27FC236}">
                                      <a16:creationId xmlns:a16="http://schemas.microsoft.com/office/drawing/2014/main" id="{A35913D7-4962-17E5-7CBE-BF76DD465775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76253" y="0"/>
                                    <a:ext cx="305808" cy="339012"/>
                                    <a:chOff x="176253" y="0"/>
                                    <a:chExt cx="305808" cy="339012"/>
                                  </a:xfrm>
                                </wpg:grpSpPr>
                                <wpg:grpSp>
                                  <wpg:cNvPr id="500243716" name="Gruppieren 500243716">
                                    <a:extLst>
                                      <a:ext uri="{FF2B5EF4-FFF2-40B4-BE49-F238E27FC236}">
                                        <a16:creationId xmlns:a16="http://schemas.microsoft.com/office/drawing/2014/main" id="{DE34500A-A85A-0A58-DC38-DEDAA778535B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245731" y="0"/>
                                      <a:ext cx="236330" cy="339012"/>
                                      <a:chOff x="245731" y="0"/>
                                      <a:chExt cx="238524" cy="339936"/>
                                    </a:xfrm>
                                  </wpg:grpSpPr>
                                  <wps:wsp>
                                    <wps:cNvPr id="1726452570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6BCE1F35-B75F-983A-50E5-4C4364B8856F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D029F2" w14:textId="3701E030" w:rsidR="00B3520F" w:rsidRDefault="00B3520F" w:rsidP="00B3520F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53172854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A6CE844A-A007-7517-D119-E00D15CE17A3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245731" y="175994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E6255E" w14:textId="6E8CD5BF" w:rsidR="00B3520F" w:rsidRDefault="00B3520F" w:rsidP="00B3520F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2124830" name="Gerade Verbindung 1612124830">
                                      <a:extLst>
                                        <a:ext uri="{FF2B5EF4-FFF2-40B4-BE49-F238E27FC236}">
                                          <a16:creationId xmlns:a16="http://schemas.microsoft.com/office/drawing/2014/main" id="{210AA179-E210-5F5C-2FFE-5219B320C4DD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>
                                        <a:off x="305275" y="173167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28034785" name="Textfeld 398">
                                    <a:extLst>
                                      <a:ext uri="{FF2B5EF4-FFF2-40B4-BE49-F238E27FC236}">
                                        <a16:creationId xmlns:a16="http://schemas.microsoft.com/office/drawing/2014/main" id="{EDE50D31-83FE-ED51-14AC-1DF84ED51957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5347C0A" w14:textId="77777777" w:rsidR="00B3520F" w:rsidRDefault="00B3520F" w:rsidP="00B3520F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67298840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009A2D84-B994-4FDF-E99A-4BF568B3066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62379" y="6812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874CE5" w14:textId="77777777" w:rsidR="00B3520F" w:rsidRDefault="00B3520F" w:rsidP="00B3520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1CE1BD" id="_x0000_s2185" style="position:absolute;margin-left:231.75pt;margin-top:9.35pt;width:37.9pt;height:23.35pt;z-index:253217792" coordsize="481345,2965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">
                      <v:group id="Gruppieren 116856655" o:spid="_x0000_s2186" style="position:absolute;width:199785;height:296546" coordsize="202092,3399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">
                        <v:shape id="Textfeld 3" o:spid="_x0000_s2187" type="#_x0000_t202" style="position:absolute;top:175992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07DC77A" w14:textId="50708131" w:rsidR="00B3520F" w:rsidRDefault="00B3520F" w:rsidP="00B3520F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88" type="#_x0000_t202" style="position:absolute;left:21842;width:158406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45A5DE1" w14:textId="77777777" w:rsidR="00B3520F" w:rsidRDefault="00B3520F" w:rsidP="00B3520F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Gerade Verbindung 1151240959" o:spid="_x0000_s2189" style="position:absolute;visibility:visible;mso-wrap-style:square" from="43737,172985" to="152959,17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670133989" o:spid="_x0000_s2190" style="position:absolute;left:162379;width:318966;height:296546" coordorigin="162379" coordsize="319682,339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">
                        <v:group id="Gruppieren 404518565" o:spid="_x0000_s2191" style="position:absolute;left:176253;width:305808;height:339012" coordorigin="176253" coordsize="305808,339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">
                          <v:group id="Gruppieren 500243716" o:spid="_x0000_s2192" style="position:absolute;left:245731;width:236330;height:339012" coordorigin="245731" coordsize="238524,339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">
                            <v:shape id="Textfeld 3" o:spid="_x0000_s2193" type="#_x0000_t202" style="position:absolute;left:280814;width:159728;height:1810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9D029F2" w14:textId="3701E030" w:rsidR="00B3520F" w:rsidRDefault="00B3520F" w:rsidP="00B3520F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94" type="#_x0000_t202" style="position:absolute;left:245731;top:175994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1E6255E" w14:textId="6E8CD5BF" w:rsidR="00B3520F" w:rsidRDefault="00B3520F" w:rsidP="00B3520F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612124830" o:spid="_x0000_s2195" style="position:absolute;visibility:visible;mso-wrap-style:square" from="305275,173167" to="414497,173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2196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25347C0A" w14:textId="77777777" w:rsidR="00B3520F" w:rsidRDefault="00B3520F" w:rsidP="00B3520F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197" type="#_x0000_t202" style="position:absolute;left:162379;top:68120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69874CE5" w14:textId="77777777" w:rsidR="00B3520F" w:rsidRDefault="00B3520F" w:rsidP="00B3520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D22F3C" w:rsidRPr="007F4553" w14:paraId="70E5985B" w14:textId="77777777" w:rsidTr="00E95EE4">
        <w:tc>
          <w:tcPr>
            <w:tcW w:w="780" w:type="dxa"/>
          </w:tcPr>
          <w:p w14:paraId="591A8834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59" w:type="dxa"/>
          </w:tcPr>
          <w:p w14:paraId="69E81113" w14:textId="01D24414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b)</w:t>
            </w:r>
          </w:p>
        </w:tc>
        <w:tc>
          <w:tcPr>
            <w:tcW w:w="8046" w:type="dxa"/>
            <w:gridSpan w:val="2"/>
          </w:tcPr>
          <w:p w14:paraId="06E3EC1C" w14:textId="05A4B8FF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Zeichne eigene Bilder zu den Aufgaben </w:t>
            </w:r>
            <w:r w:rsidR="00B3520F" w:rsidRPr="007F4553">
              <w:rPr>
                <w:rFonts w:asciiTheme="minorHAnsi" w:hAnsiTheme="minorHAnsi" w:cstheme="minorHAnsi"/>
              </w:rPr>
              <w:t xml:space="preserve">               </w:t>
            </w:r>
            <w:r w:rsidRPr="007F4553">
              <w:rPr>
                <w:rFonts w:asciiTheme="minorHAnsi" w:hAnsiTheme="minorHAnsi" w:cstheme="minorHAnsi"/>
              </w:rPr>
              <w:t>und</w:t>
            </w:r>
            <w:r w:rsidR="00B3520F" w:rsidRPr="007F4553">
              <w:rPr>
                <w:rFonts w:asciiTheme="minorHAnsi" w:hAnsiTheme="minorHAnsi" w:cstheme="minorHAnsi"/>
              </w:rPr>
              <w:t xml:space="preserve">               </w:t>
            </w:r>
            <w:r w:rsidRPr="007F4553">
              <w:rPr>
                <w:rFonts w:asciiTheme="minorHAnsi" w:hAnsiTheme="minorHAnsi" w:cstheme="minorHAnsi"/>
              </w:rPr>
              <w:t>.</w:t>
            </w:r>
          </w:p>
        </w:tc>
      </w:tr>
      <w:tr w:rsidR="008D5CC7" w:rsidRPr="007F4553" w14:paraId="6A9488A3" w14:textId="77777777" w:rsidTr="00E95EE4">
        <w:tc>
          <w:tcPr>
            <w:tcW w:w="780" w:type="dxa"/>
          </w:tcPr>
          <w:p w14:paraId="4E36A4BD" w14:textId="77777777" w:rsidR="008D5CC7" w:rsidRPr="007F4553" w:rsidRDefault="008D5CC7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59" w:type="dxa"/>
          </w:tcPr>
          <w:p w14:paraId="215AC260" w14:textId="77777777" w:rsidR="008D5CC7" w:rsidRPr="007F4553" w:rsidRDefault="008D5CC7" w:rsidP="008C57FC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46" w:type="dxa"/>
            <w:gridSpan w:val="2"/>
          </w:tcPr>
          <w:p w14:paraId="31DF9CF1" w14:textId="77777777" w:rsidR="008D5CC7" w:rsidRPr="007F4553" w:rsidRDefault="008D5CC7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5BCE3AB3" w14:textId="77777777" w:rsidTr="00B676BE">
        <w:tc>
          <w:tcPr>
            <w:tcW w:w="780" w:type="dxa"/>
          </w:tcPr>
          <w:p w14:paraId="3312BF04" w14:textId="77777777" w:rsidR="00D22F3C" w:rsidRPr="007F4553" w:rsidRDefault="00D22F3C" w:rsidP="008C57FC">
            <w:pPr>
              <w:pStyle w:val="berschrift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3.5</w:t>
            </w:r>
          </w:p>
        </w:tc>
        <w:tc>
          <w:tcPr>
            <w:tcW w:w="8505" w:type="dxa"/>
            <w:gridSpan w:val="3"/>
          </w:tcPr>
          <w:p w14:paraId="7136BBC4" w14:textId="789969EE" w:rsidR="00D22F3C" w:rsidRPr="007F4553" w:rsidRDefault="007F3551" w:rsidP="008C57FC">
            <w:pPr>
              <w:pStyle w:val="berschrift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25984" behindDoc="0" locked="0" layoutInCell="1" allowOverlap="1" wp14:anchorId="57550119" wp14:editId="5A415D5E">
                      <wp:simplePos x="0" y="0"/>
                      <wp:positionH relativeFrom="column">
                        <wp:posOffset>2998672</wp:posOffset>
                      </wp:positionH>
                      <wp:positionV relativeFrom="paragraph">
                        <wp:posOffset>339541</wp:posOffset>
                      </wp:positionV>
                      <wp:extent cx="481345" cy="287960"/>
                      <wp:effectExtent l="0" t="0" r="1270" b="4445"/>
                      <wp:wrapNone/>
                      <wp:docPr id="751378191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345" cy="287960"/>
                                <a:chOff x="0" y="0"/>
                                <a:chExt cx="481345" cy="287960"/>
                              </a:xfrm>
                            </wpg:grpSpPr>
                            <wpg:grpSp>
                              <wpg:cNvPr id="1636110417" name="Gruppieren 1636110417"/>
                              <wpg:cNvGrpSpPr/>
                              <wpg:grpSpPr>
                                <a:xfrm>
                                  <a:off x="0" y="0"/>
                                  <a:ext cx="199785" cy="287960"/>
                                  <a:chOff x="0" y="0"/>
                                  <a:chExt cx="202092" cy="330092"/>
                                </a:xfrm>
                              </wpg:grpSpPr>
                              <wps:wsp>
                                <wps:cNvPr id="1296022631" name="Textfeld 3"/>
                                <wps:cNvSpPr txBox="1"/>
                                <wps:spPr>
                                  <a:xfrm>
                                    <a:off x="0" y="166150"/>
                                    <a:ext cx="20209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545AA5" w14:textId="36A4BE83" w:rsidR="007F3551" w:rsidRDefault="007F3551" w:rsidP="007F355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2662100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E7B205" w14:textId="77777777" w:rsidR="007F3551" w:rsidRDefault="007F3551" w:rsidP="007F355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958362042" name="Gerade Verbindung 1958362042"/>
                                <wps:cNvCnPr/>
                                <wps:spPr>
                                  <a:xfrm>
                                    <a:off x="43737" y="172985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75260660" name="Gruppieren 2075260660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910830586" name="Gruppieren 910830586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404417801" name="Gruppieren 404417801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241358435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F38349" w14:textId="77777777" w:rsidR="007F3551" w:rsidRDefault="007F3551" w:rsidP="007F355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13018687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6DE897" w14:textId="415A2600" w:rsidR="007F3551" w:rsidRDefault="007F3551" w:rsidP="007F355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95446161" name="Gerade Verbindung 995446161"/>
                                    <wps:cNvCnPr/>
                                    <wps:spPr>
                                      <a:xfrm>
                                        <a:off x="305275" y="173167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358281886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49865D" w14:textId="77777777" w:rsidR="007F3551" w:rsidRDefault="007F3551" w:rsidP="007F3551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1991869" name="Textfeld 398"/>
                                <wps:cNvSpPr txBox="1"/>
                                <wps:spPr>
                                  <a:xfrm>
                                    <a:off x="162379" y="6812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F1A542" w14:textId="77777777" w:rsidR="007F3551" w:rsidRDefault="007F3551" w:rsidP="007F355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550119" id="_x0000_s2198" style="position:absolute;margin-left:236.1pt;margin-top:26.75pt;width:37.9pt;height:22.65pt;z-index:253225984" coordsize="481345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">
                      <v:group id="Gruppieren 1636110417" o:spid="_x0000_s2199" style="position:absolute;width:199785;height:287960" coordsize="202092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">
                        <v:shape id="Textfeld 3" o:spid="_x0000_s2200" type="#_x0000_t202" style="position:absolute;top:166150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C545AA5" w14:textId="36A4BE83" w:rsidR="007F3551" w:rsidRDefault="007F3551" w:rsidP="007F3551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201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9E7B205" w14:textId="77777777" w:rsidR="007F3551" w:rsidRDefault="007F3551" w:rsidP="007F3551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Gerade Verbindung 1958362042" o:spid="_x0000_s2202" style="position:absolute;visibility:visible;mso-wrap-style:square" from="43737,172985" to="152959,17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2075260660" o:spid="_x0000_s2203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">
                        <v:group id="Gruppieren 910830586" o:spid="_x0000_s2204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">
                          <v:group id="Gruppieren 404417801" o:spid="_x0000_s2205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">
                            <v:shape id="Textfeld 3" o:spid="_x0000_s2206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25F38349" w14:textId="77777777" w:rsidR="007F3551" w:rsidRDefault="007F3551" w:rsidP="007F355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207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HkazQ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" filled="f" stroked="f" strokeweight=".5pt">
                              <v:textbox inset="0,0,0,0">
                                <w:txbxContent>
                                  <w:p w14:paraId="476DE897" w14:textId="415A2600" w:rsidR="007F3551" w:rsidRDefault="007F3551" w:rsidP="007F355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995446161" o:spid="_x0000_s2208" style="position:absolute;visibility:visible;mso-wrap-style:square" from="305275,173167" to="414497,173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2209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0E49865D" w14:textId="77777777" w:rsidR="007F3551" w:rsidRDefault="007F3551" w:rsidP="007F3551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210" type="#_x0000_t202" style="position:absolute;left:162379;top:68120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" filled="f" stroked="f" strokeweight=".5pt">
                          <v:textbox inset="1mm,0,,0">
                            <w:txbxContent>
                              <w:p w14:paraId="61F1A542" w14:textId="77777777" w:rsidR="007F3551" w:rsidRDefault="007F3551" w:rsidP="007F3551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</w:rPr>
              <w:t xml:space="preserve">Rechengeschichten </w:t>
            </w:r>
          </w:p>
        </w:tc>
      </w:tr>
      <w:tr w:rsidR="00E95EE4" w:rsidRPr="007F4553" w14:paraId="0710E7A3" w14:textId="77777777" w:rsidTr="00E95EE4">
        <w:tc>
          <w:tcPr>
            <w:tcW w:w="780" w:type="dxa"/>
            <w:vMerge w:val="restart"/>
          </w:tcPr>
          <w:p w14:paraId="11AEBF78" w14:textId="77777777" w:rsidR="00E95EE4" w:rsidRPr="007F4553" w:rsidRDefault="00E95EE4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28E81110" wp14:editId="5A531692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</w:tcPr>
          <w:p w14:paraId="77F41B48" w14:textId="77777777" w:rsidR="00E95EE4" w:rsidRPr="007F4553" w:rsidRDefault="00E95EE4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a)</w:t>
            </w:r>
          </w:p>
        </w:tc>
        <w:tc>
          <w:tcPr>
            <w:tcW w:w="8046" w:type="dxa"/>
            <w:gridSpan w:val="2"/>
          </w:tcPr>
          <w:p w14:paraId="6AC79E4D" w14:textId="042AD007" w:rsidR="00E95EE4" w:rsidRPr="007F4553" w:rsidRDefault="00E95EE4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Schreibe eine Rechengeschichte zu der Aufga</w:t>
            </w:r>
            <w:r w:rsidR="007F3551" w:rsidRPr="007F4553">
              <w:rPr>
                <w:rFonts w:asciiTheme="minorHAnsi" w:hAnsiTheme="minorHAnsi" w:cstheme="minorHAnsi"/>
              </w:rPr>
              <w:t xml:space="preserve">be             </w:t>
            </w:r>
            <w:r w:rsidRPr="007F4553">
              <w:rPr>
                <w:rFonts w:asciiTheme="minorHAnsi" w:hAnsiTheme="minorHAnsi" w:cstheme="minorHAnsi"/>
              </w:rPr>
              <w:t>.</w:t>
            </w:r>
            <w:r w:rsidR="007F3551" w:rsidRPr="007F455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E95EE4" w:rsidRPr="007F4553" w14:paraId="1996E693" w14:textId="77777777" w:rsidTr="00E95EE4">
        <w:tc>
          <w:tcPr>
            <w:tcW w:w="780" w:type="dxa"/>
            <w:vMerge/>
          </w:tcPr>
          <w:p w14:paraId="2E930ED7" w14:textId="77777777" w:rsidR="00E95EE4" w:rsidRPr="007F4553" w:rsidRDefault="00E95EE4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59" w:type="dxa"/>
          </w:tcPr>
          <w:p w14:paraId="5AAD118A" w14:textId="77777777" w:rsidR="00E95EE4" w:rsidRPr="007F4553" w:rsidRDefault="00E95EE4" w:rsidP="008C57FC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46" w:type="dxa"/>
            <w:gridSpan w:val="2"/>
          </w:tcPr>
          <w:p w14:paraId="3C86C741" w14:textId="5CA983E8" w:rsidR="00E95EE4" w:rsidRPr="007F4553" w:rsidRDefault="007F3551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21888" behindDoc="0" locked="0" layoutInCell="1" allowOverlap="1" wp14:anchorId="0BC7E8FF" wp14:editId="7B51DA5D">
                      <wp:simplePos x="0" y="0"/>
                      <wp:positionH relativeFrom="column">
                        <wp:posOffset>3970503</wp:posOffset>
                      </wp:positionH>
                      <wp:positionV relativeFrom="paragraph">
                        <wp:posOffset>98425</wp:posOffset>
                      </wp:positionV>
                      <wp:extent cx="481345" cy="287960"/>
                      <wp:effectExtent l="0" t="0" r="1270" b="4445"/>
                      <wp:wrapNone/>
                      <wp:docPr id="1589809818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345" cy="287960"/>
                                <a:chOff x="0" y="0"/>
                                <a:chExt cx="481345" cy="287960"/>
                              </a:xfrm>
                            </wpg:grpSpPr>
                            <wpg:grpSp>
                              <wpg:cNvPr id="1763379114" name="Gruppieren 1763379114"/>
                              <wpg:cNvGrpSpPr/>
                              <wpg:grpSpPr>
                                <a:xfrm>
                                  <a:off x="0" y="0"/>
                                  <a:ext cx="199785" cy="287960"/>
                                  <a:chOff x="0" y="0"/>
                                  <a:chExt cx="202092" cy="330092"/>
                                </a:xfrm>
                              </wpg:grpSpPr>
                              <wps:wsp>
                                <wps:cNvPr id="984589964" name="Textfeld 3"/>
                                <wps:cNvSpPr txBox="1"/>
                                <wps:spPr>
                                  <a:xfrm>
                                    <a:off x="0" y="166150"/>
                                    <a:ext cx="20209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DDD981" w14:textId="77777777" w:rsidR="00B3520F" w:rsidRDefault="00B3520F" w:rsidP="00B3520F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4020395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EE05BA" w14:textId="77777777" w:rsidR="00B3520F" w:rsidRDefault="00B3520F" w:rsidP="00B3520F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70957094" name="Gerade Verbindung 1670957094"/>
                                <wps:cNvCnPr/>
                                <wps:spPr>
                                  <a:xfrm>
                                    <a:off x="43737" y="172985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76366454" name="Gruppieren 376366454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578037969" name="Gruppieren 578037969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889275119" name="Gruppieren 889275119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1992869205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5E7E92" w14:textId="77777777" w:rsidR="00B3520F" w:rsidRDefault="00B3520F" w:rsidP="00B3520F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97111488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2A8440" w14:textId="396A375C" w:rsidR="00B3520F" w:rsidRDefault="00B3520F" w:rsidP="00B3520F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7923484" name="Gerade Verbindung 1527923484"/>
                                    <wps:cNvCnPr/>
                                    <wps:spPr>
                                      <a:xfrm>
                                        <a:off x="305275" y="173167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838995150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206397" w14:textId="77777777" w:rsidR="00B3520F" w:rsidRDefault="00B3520F" w:rsidP="00B3520F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01287186" name="Textfeld 398"/>
                                <wps:cNvSpPr txBox="1"/>
                                <wps:spPr>
                                  <a:xfrm>
                                    <a:off x="162379" y="6812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99779E" w14:textId="77777777" w:rsidR="00B3520F" w:rsidRDefault="00B3520F" w:rsidP="00B3520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C7E8FF" id="_x0000_s2211" style="position:absolute;margin-left:312.65pt;margin-top:7.75pt;width:37.9pt;height:22.65pt;z-index:253221888" coordsize="481345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">
                      <v:group id="Gruppieren 1763379114" o:spid="_x0000_s2212" style="position:absolute;width:199785;height:287960" coordsize="202092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">
                        <v:shape id="Textfeld 3" o:spid="_x0000_s2213" type="#_x0000_t202" style="position:absolute;top:166150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9DDD981" w14:textId="77777777" w:rsidR="00B3520F" w:rsidRDefault="00B3520F" w:rsidP="00B3520F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214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EEE05BA" w14:textId="77777777" w:rsidR="00B3520F" w:rsidRDefault="00B3520F" w:rsidP="00B3520F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Gerade Verbindung 1670957094" o:spid="_x0000_s2215" style="position:absolute;visibility:visible;mso-wrap-style:square" from="43737,172985" to="152959,17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376366454" o:spid="_x0000_s2216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">
                        <v:group id="Gruppieren 578037969" o:spid="_x0000_s2217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">
                          <v:group id="Gruppieren 889275119" o:spid="_x0000_s2218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">
                            <v:shape id="Textfeld 3" o:spid="_x0000_s2219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4C5E7E92" w14:textId="77777777" w:rsidR="00B3520F" w:rsidRDefault="00B3520F" w:rsidP="00B3520F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220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602A8440" w14:textId="396A375C" w:rsidR="00B3520F" w:rsidRDefault="00B3520F" w:rsidP="00B3520F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527923484" o:spid="_x0000_s2221" style="position:absolute;visibility:visible;mso-wrap-style:square" from="305275,173167" to="414497,173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2222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5A206397" w14:textId="77777777" w:rsidR="00B3520F" w:rsidRDefault="00B3520F" w:rsidP="00B3520F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223" type="#_x0000_t202" style="position:absolute;left:162379;top:68120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2799779E" w14:textId="77777777" w:rsidR="00B3520F" w:rsidRDefault="00B3520F" w:rsidP="00B3520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D22F3C" w:rsidRPr="007F4553" w14:paraId="49292A40" w14:textId="77777777" w:rsidTr="00E95EE4">
        <w:tc>
          <w:tcPr>
            <w:tcW w:w="780" w:type="dxa"/>
          </w:tcPr>
          <w:p w14:paraId="4D1866B3" w14:textId="77777777" w:rsidR="00E95EE4" w:rsidRPr="007F4553" w:rsidRDefault="00E95EE4" w:rsidP="00D22F3C">
            <w:pPr>
              <w:spacing w:line="240" w:lineRule="atLeast"/>
              <w:rPr>
                <w:rFonts w:cstheme="minorHAnsi"/>
              </w:rPr>
            </w:pPr>
          </w:p>
          <w:p w14:paraId="3C28BDF0" w14:textId="77777777" w:rsidR="00D22F3C" w:rsidRPr="007F4553" w:rsidRDefault="00E95EE4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5264F004" wp14:editId="50E9843F">
                  <wp:extent cx="360000" cy="272386"/>
                  <wp:effectExtent l="0" t="0" r="254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</w:tcPr>
          <w:p w14:paraId="020B8306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b)</w:t>
            </w:r>
          </w:p>
        </w:tc>
        <w:tc>
          <w:tcPr>
            <w:tcW w:w="8046" w:type="dxa"/>
            <w:gridSpan w:val="2"/>
          </w:tcPr>
          <w:p w14:paraId="0EAE20B3" w14:textId="5E9DB237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Jonas, Kenan, Emily und Sarah haben Rechengeschichten zur Aufgabe </w:t>
            </w:r>
            <w:r w:rsidR="007F3551" w:rsidRPr="007F4553">
              <w:rPr>
                <w:rFonts w:asciiTheme="minorHAnsi" w:hAnsiTheme="minorHAnsi" w:cstheme="minorHAnsi"/>
              </w:rPr>
              <w:t xml:space="preserve">            </w:t>
            </w:r>
            <w:r w:rsidRPr="007F4553">
              <w:rPr>
                <w:rFonts w:asciiTheme="minorHAnsi" w:hAnsiTheme="minorHAnsi" w:cstheme="minorHAnsi"/>
              </w:rPr>
              <w:t xml:space="preserve"> geschrieben. Welche Rechengeschichten passen zu der Aufgabe? </w:t>
            </w:r>
            <w:r w:rsidRPr="007F4553">
              <w:rPr>
                <w:rFonts w:asciiTheme="minorHAnsi" w:hAnsiTheme="minorHAnsi" w:cstheme="minorHAnsi"/>
              </w:rPr>
              <w:br/>
              <w:t>Zeichne zu jeder Geschichte ein passendes Bild.</w:t>
            </w:r>
          </w:p>
        </w:tc>
      </w:tr>
      <w:tr w:rsidR="00D22F3C" w:rsidRPr="007F4553" w14:paraId="43ADF9F3" w14:textId="77777777" w:rsidTr="00E95EE4">
        <w:tc>
          <w:tcPr>
            <w:tcW w:w="780" w:type="dxa"/>
          </w:tcPr>
          <w:p w14:paraId="4B46C512" w14:textId="77777777" w:rsidR="00D22F3C" w:rsidRPr="007F4553" w:rsidRDefault="008C57FC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63168" behindDoc="0" locked="0" layoutInCell="1" allowOverlap="1" wp14:anchorId="345AC779" wp14:editId="4542943D">
                      <wp:simplePos x="0" y="0"/>
                      <wp:positionH relativeFrom="column">
                        <wp:posOffset>369026</wp:posOffset>
                      </wp:positionH>
                      <wp:positionV relativeFrom="paragraph">
                        <wp:posOffset>168906</wp:posOffset>
                      </wp:positionV>
                      <wp:extent cx="555171" cy="732769"/>
                      <wp:effectExtent l="0" t="0" r="0" b="4445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171" cy="732769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AB3198" w14:textId="77777777" w:rsidR="00B676BE" w:rsidRPr="003D28BC" w:rsidRDefault="00B676BE" w:rsidP="008C57F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5AC779" id="Gruppieren 20" o:spid="_x0000_s2224" style="position:absolute;margin-left:29.05pt;margin-top:13.3pt;width:43.7pt;height:57.7pt;z-index:253063168;mso-width-relative:margin;mso-height-relative:margin" coordorigin="322,-101" coordsize="5552,7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">
                      <v:shape id="Grafik 4" o:spid="_x0000_s2225" type="#_x0000_t75" style="position:absolute;left:322;top:-101;width:5553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">
                        <v:imagedata r:id="rId67" o:title="" chromakey="white"/>
                      </v:shape>
                      <v:shape id="Textfeld 12" o:spid="_x0000_s2226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FAB3198" w14:textId="77777777" w:rsidR="00B676BE" w:rsidRPr="003D28BC" w:rsidRDefault="00B676BE" w:rsidP="008C57F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59" w:type="dxa"/>
          </w:tcPr>
          <w:p w14:paraId="75032BFC" w14:textId="77777777" w:rsidR="00D22F3C" w:rsidRPr="007F4553" w:rsidRDefault="00D22F3C" w:rsidP="00D22F3C">
            <w:pPr>
              <w:pStyle w:val="DialogAufgabeNummerV"/>
              <w:widowControl w:val="0"/>
              <w:spacing w:before="140" w:line="240" w:lineRule="atLeast"/>
              <w:rPr>
                <w:rFonts w:asciiTheme="minorHAnsi" w:hAnsiTheme="minorHAnsi" w:cstheme="minorHAnsi"/>
                <w:color w:val="565656" w:themeColor="accent3" w:themeShade="BF"/>
              </w:rPr>
            </w:pPr>
          </w:p>
        </w:tc>
        <w:tc>
          <w:tcPr>
            <w:tcW w:w="8046" w:type="dxa"/>
            <w:gridSpan w:val="2"/>
          </w:tcPr>
          <w:p w14:paraId="15BB6AB2" w14:textId="4E16C995" w:rsidR="00D22F3C" w:rsidRPr="007F4553" w:rsidRDefault="008C57FC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65216" behindDoc="0" locked="0" layoutInCell="1" allowOverlap="1" wp14:anchorId="23B841A2" wp14:editId="263DB39D">
                      <wp:simplePos x="0" y="0"/>
                      <wp:positionH relativeFrom="column">
                        <wp:posOffset>4446824</wp:posOffset>
                      </wp:positionH>
                      <wp:positionV relativeFrom="paragraph">
                        <wp:posOffset>-55843</wp:posOffset>
                      </wp:positionV>
                      <wp:extent cx="504825" cy="702753"/>
                      <wp:effectExtent l="0" t="0" r="3175" b="8890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70275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862944" w14:textId="77777777" w:rsidR="00B676BE" w:rsidRPr="003D28BC" w:rsidRDefault="00B676BE" w:rsidP="008C57F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B841A2" id="Gruppieren 15" o:spid="_x0000_s2227" style="position:absolute;margin-left:350.15pt;margin-top:-4.4pt;width:39.75pt;height:55.35pt;z-index:253065216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">
                      <v:shape id="Grafik 9" o:spid="_x0000_s2228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">
                        <v:imagedata r:id="rId69" o:title="" chromakey="white"/>
                      </v:shape>
                      <v:shape id="Textfeld 12" o:spid="_x0000_s2229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D862944" w14:textId="77777777" w:rsidR="00B676BE" w:rsidRPr="003D28BC" w:rsidRDefault="00B676BE" w:rsidP="008C57F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1F8E3CA" w14:textId="77777777" w:rsidR="00D22F3C" w:rsidRPr="007F4553" w:rsidRDefault="008C57FC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2925952" behindDoc="0" locked="0" layoutInCell="1" allowOverlap="1" wp14:anchorId="0B851291" wp14:editId="11480ED8">
                  <wp:simplePos x="0" y="0"/>
                  <wp:positionH relativeFrom="column">
                    <wp:posOffset>-44368</wp:posOffset>
                  </wp:positionH>
                  <wp:positionV relativeFrom="paragraph">
                    <wp:posOffset>125008</wp:posOffset>
                  </wp:positionV>
                  <wp:extent cx="2302510" cy="1101725"/>
                  <wp:effectExtent l="101600" t="88900" r="97790" b="92075"/>
                  <wp:wrapNone/>
                  <wp:docPr id="11548" name="Bild 11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oto2.JPG"/>
                          <pic:cNvPicPr/>
                        </pic:nvPicPr>
                        <pic:blipFill>
                          <a:blip r:embed="rId7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21" cy="110244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2913664" behindDoc="0" locked="0" layoutInCell="1" allowOverlap="1" wp14:anchorId="485D9C7B" wp14:editId="0E3E7EF9">
                  <wp:simplePos x="0" y="0"/>
                  <wp:positionH relativeFrom="column">
                    <wp:posOffset>2462009</wp:posOffset>
                  </wp:positionH>
                  <wp:positionV relativeFrom="paragraph">
                    <wp:posOffset>125008</wp:posOffset>
                  </wp:positionV>
                  <wp:extent cx="2404745" cy="1101794"/>
                  <wp:effectExtent l="101600" t="88900" r="97155" b="92075"/>
                  <wp:wrapNone/>
                  <wp:docPr id="118" name="Grafik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2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31" r="5443" b="14744"/>
                          <a:stretch/>
                        </pic:blipFill>
                        <pic:spPr bwMode="auto">
                          <a:xfrm>
                            <a:off x="0" y="0"/>
                            <a:ext cx="2430134" cy="111342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478DE7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581BC8BC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3CF0AAC4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77D3EC34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18198047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255AE129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2A7CB2AB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0CDF1C9F" w14:textId="77777777" w:rsidR="00D22F3C" w:rsidRPr="007F4553" w:rsidRDefault="008C57FC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2995584" behindDoc="0" locked="0" layoutInCell="1" allowOverlap="1" wp14:anchorId="6C860297" wp14:editId="58B66DCD">
                  <wp:simplePos x="0" y="0"/>
                  <wp:positionH relativeFrom="column">
                    <wp:posOffset>-44625</wp:posOffset>
                  </wp:positionH>
                  <wp:positionV relativeFrom="paragraph">
                    <wp:posOffset>99909</wp:posOffset>
                  </wp:positionV>
                  <wp:extent cx="2289175" cy="1144270"/>
                  <wp:effectExtent l="101600" t="88900" r="98425" b="87630"/>
                  <wp:wrapNone/>
                  <wp:docPr id="1108827567" name="Grafik 1108827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73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175" cy="11442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2981248" behindDoc="0" locked="0" layoutInCell="1" allowOverlap="1" wp14:anchorId="60F77E75" wp14:editId="0D075F77">
                  <wp:simplePos x="0" y="0"/>
                  <wp:positionH relativeFrom="column">
                    <wp:posOffset>2462009</wp:posOffset>
                  </wp:positionH>
                  <wp:positionV relativeFrom="paragraph">
                    <wp:posOffset>103024</wp:posOffset>
                  </wp:positionV>
                  <wp:extent cx="2395742" cy="654461"/>
                  <wp:effectExtent l="101600" t="88900" r="106680" b="95250"/>
                  <wp:wrapNone/>
                  <wp:docPr id="119" name="Grafi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189" cy="65922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59B2B6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1A29DDBD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532C6B88" w14:textId="77777777" w:rsidR="00D22F3C" w:rsidRPr="007F4553" w:rsidRDefault="008C57FC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61120" behindDoc="0" locked="0" layoutInCell="1" allowOverlap="1" wp14:anchorId="55CDB535" wp14:editId="3E07EBB0">
                      <wp:simplePos x="0" y="0"/>
                      <wp:positionH relativeFrom="column">
                        <wp:posOffset>4320604</wp:posOffset>
                      </wp:positionH>
                      <wp:positionV relativeFrom="paragraph">
                        <wp:posOffset>28500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D7645D" w14:textId="77777777" w:rsidR="00B676BE" w:rsidRPr="003D28BC" w:rsidRDefault="00B676BE" w:rsidP="008C57F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CDB535" id="_x0000_s2230" style="position:absolute;margin-left:340.2pt;margin-top:2.25pt;width:42.9pt;height:59.15pt;z-index:253061120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">
                      <v:shape id="Grafik 5" o:spid="_x0000_s2231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">
                        <v:imagedata r:id="rId48" o:title="" chromakey="white"/>
                      </v:shape>
                      <v:shape id="Textfeld 12" o:spid="_x0000_s2232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BD7645D" w14:textId="77777777" w:rsidR="00B676BE" w:rsidRPr="003D28BC" w:rsidRDefault="00B676BE" w:rsidP="008C57F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A26325F" w14:textId="77777777" w:rsidR="00D22F3C" w:rsidRPr="007F4553" w:rsidRDefault="008C57FC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59072" behindDoc="0" locked="0" layoutInCell="1" allowOverlap="1" wp14:anchorId="4FFB455B" wp14:editId="19611FA6">
                      <wp:simplePos x="0" y="0"/>
                      <wp:positionH relativeFrom="column">
                        <wp:posOffset>1936997</wp:posOffset>
                      </wp:positionH>
                      <wp:positionV relativeFrom="paragraph">
                        <wp:posOffset>38128</wp:posOffset>
                      </wp:positionV>
                      <wp:extent cx="626957" cy="772886"/>
                      <wp:effectExtent l="0" t="0" r="0" b="1905"/>
                      <wp:wrapNone/>
                      <wp:docPr id="151168409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798946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78143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E3DD98" w14:textId="77777777" w:rsidR="00B676BE" w:rsidRPr="003D28BC" w:rsidRDefault="00B676BE" w:rsidP="008C57F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FB455B" id="_x0000_s2233" style="position:absolute;margin-left:152.5pt;margin-top:3pt;width:49.35pt;height:60.85pt;z-index:253059072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">
                      <v:shape id="Grafik 3" o:spid="_x0000_s2234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">
                        <v:imagedata r:id="rId76" o:title="" chromakey="white"/>
                      </v:shape>
                      <v:shape id="Textfeld 12" o:spid="_x0000_s2235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9E3DD98" w14:textId="77777777" w:rsidR="00B676BE" w:rsidRPr="003D28BC" w:rsidRDefault="00B676BE" w:rsidP="008C57F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6674AEA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53B1DC22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6956D81F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</w:tr>
    </w:tbl>
    <w:p w14:paraId="045AAD35" w14:textId="15B09D37" w:rsidR="00D22F3C" w:rsidRDefault="00D22F3C" w:rsidP="00D22F3C">
      <w:pPr>
        <w:spacing w:line="240" w:lineRule="atLeast"/>
        <w:rPr>
          <w:rFonts w:cstheme="minorHAnsi"/>
        </w:rPr>
      </w:pPr>
    </w:p>
    <w:p w14:paraId="555AAD40" w14:textId="77777777" w:rsidR="0088585D" w:rsidRDefault="0088585D" w:rsidP="00D22F3C">
      <w:pPr>
        <w:spacing w:line="240" w:lineRule="atLeast"/>
        <w:rPr>
          <w:rFonts w:cstheme="minorHAnsi"/>
        </w:rPr>
      </w:pPr>
    </w:p>
    <w:p w14:paraId="5CD12762" w14:textId="77777777" w:rsidR="0088585D" w:rsidRDefault="0088585D" w:rsidP="0088585D">
      <w:pPr>
        <w:spacing w:line="240" w:lineRule="atLeast"/>
        <w:rPr>
          <w:rFonts w:ascii="Calibri" w:hAnsi="Calibri"/>
        </w:rPr>
      </w:pPr>
    </w:p>
    <w:p w14:paraId="5EE0CE84" w14:textId="77777777" w:rsidR="0088585D" w:rsidRDefault="0088585D" w:rsidP="0088585D">
      <w:pPr>
        <w:spacing w:line="240" w:lineRule="atLeast"/>
        <w:sectPr w:rsidR="0088585D" w:rsidSect="0088585D">
          <w:headerReference w:type="default" r:id="rId77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Style w:val="Tabellenraster"/>
        <w:tblW w:w="9242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7"/>
        <w:gridCol w:w="1871"/>
        <w:gridCol w:w="145"/>
        <w:gridCol w:w="145"/>
        <w:gridCol w:w="12"/>
        <w:gridCol w:w="43"/>
        <w:gridCol w:w="17"/>
        <w:gridCol w:w="73"/>
        <w:gridCol w:w="18"/>
        <w:gridCol w:w="30"/>
        <w:gridCol w:w="97"/>
        <w:gridCol w:w="24"/>
        <w:gridCol w:w="87"/>
        <w:gridCol w:w="34"/>
        <w:gridCol w:w="81"/>
        <w:gridCol w:w="64"/>
        <w:gridCol w:w="37"/>
        <w:gridCol w:w="60"/>
        <w:gridCol w:w="48"/>
        <w:gridCol w:w="21"/>
        <w:gridCol w:w="52"/>
        <w:gridCol w:w="73"/>
        <w:gridCol w:w="48"/>
        <w:gridCol w:w="97"/>
        <w:gridCol w:w="54"/>
        <w:gridCol w:w="22"/>
        <w:gridCol w:w="69"/>
        <w:gridCol w:w="60"/>
        <w:gridCol w:w="85"/>
        <w:gridCol w:w="16"/>
        <w:gridCol w:w="115"/>
        <w:gridCol w:w="14"/>
        <w:gridCol w:w="73"/>
        <w:gridCol w:w="72"/>
        <w:gridCol w:w="49"/>
        <w:gridCol w:w="96"/>
        <w:gridCol w:w="42"/>
        <w:gridCol w:w="43"/>
        <w:gridCol w:w="61"/>
        <w:gridCol w:w="90"/>
        <w:gridCol w:w="55"/>
        <w:gridCol w:w="97"/>
        <w:gridCol w:w="48"/>
        <w:gridCol w:w="72"/>
        <w:gridCol w:w="73"/>
        <w:gridCol w:w="109"/>
        <w:gridCol w:w="36"/>
        <w:gridCol w:w="7"/>
        <w:gridCol w:w="138"/>
        <w:gridCol w:w="121"/>
        <w:gridCol w:w="24"/>
        <w:gridCol w:w="63"/>
        <w:gridCol w:w="64"/>
        <w:gridCol w:w="19"/>
        <w:gridCol w:w="32"/>
        <w:gridCol w:w="40"/>
        <w:gridCol w:w="61"/>
        <w:gridCol w:w="12"/>
        <w:gridCol w:w="48"/>
        <w:gridCol w:w="69"/>
        <w:gridCol w:w="28"/>
        <w:gridCol w:w="145"/>
        <w:gridCol w:w="145"/>
        <w:gridCol w:w="28"/>
        <w:gridCol w:w="69"/>
        <w:gridCol w:w="48"/>
        <w:gridCol w:w="12"/>
        <w:gridCol w:w="61"/>
        <w:gridCol w:w="40"/>
        <w:gridCol w:w="32"/>
        <w:gridCol w:w="19"/>
        <w:gridCol w:w="64"/>
        <w:gridCol w:w="63"/>
        <w:gridCol w:w="24"/>
        <w:gridCol w:w="121"/>
        <w:gridCol w:w="138"/>
        <w:gridCol w:w="7"/>
        <w:gridCol w:w="36"/>
        <w:gridCol w:w="109"/>
        <w:gridCol w:w="73"/>
        <w:gridCol w:w="72"/>
        <w:gridCol w:w="49"/>
        <w:gridCol w:w="96"/>
        <w:gridCol w:w="55"/>
        <w:gridCol w:w="90"/>
        <w:gridCol w:w="61"/>
        <w:gridCol w:w="43"/>
        <w:gridCol w:w="42"/>
        <w:gridCol w:w="96"/>
        <w:gridCol w:w="49"/>
        <w:gridCol w:w="72"/>
        <w:gridCol w:w="73"/>
        <w:gridCol w:w="14"/>
        <w:gridCol w:w="115"/>
        <w:gridCol w:w="16"/>
        <w:gridCol w:w="85"/>
        <w:gridCol w:w="60"/>
        <w:gridCol w:w="69"/>
        <w:gridCol w:w="22"/>
        <w:gridCol w:w="54"/>
        <w:gridCol w:w="97"/>
        <w:gridCol w:w="48"/>
        <w:gridCol w:w="73"/>
        <w:gridCol w:w="52"/>
        <w:gridCol w:w="21"/>
        <w:gridCol w:w="48"/>
        <w:gridCol w:w="60"/>
        <w:gridCol w:w="37"/>
        <w:gridCol w:w="64"/>
        <w:gridCol w:w="81"/>
        <w:gridCol w:w="34"/>
        <w:gridCol w:w="87"/>
        <w:gridCol w:w="24"/>
        <w:gridCol w:w="97"/>
        <w:gridCol w:w="30"/>
        <w:gridCol w:w="18"/>
        <w:gridCol w:w="73"/>
        <w:gridCol w:w="17"/>
        <w:gridCol w:w="43"/>
        <w:gridCol w:w="12"/>
        <w:gridCol w:w="145"/>
        <w:gridCol w:w="146"/>
        <w:gridCol w:w="57"/>
      </w:tblGrid>
      <w:tr w:rsidR="0088585D" w:rsidRPr="00154713" w14:paraId="67003AD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15F77B7" w14:textId="77777777" w:rsidR="0088585D" w:rsidRPr="00154713" w:rsidRDefault="0088585D" w:rsidP="00336858">
            <w:pPr>
              <w:pStyle w:val="tabelle0"/>
            </w:pPr>
            <w:r w:rsidRPr="00932EEA">
              <w:rPr>
                <w:color w:val="706F6F"/>
              </w:rPr>
              <w:lastRenderedPageBreak/>
              <w:t xml:space="preserve"> 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680988B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3E69107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FA8BA4E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754257CF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EDD6721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5ECA127C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Halbe-Streifen</w:t>
            </w:r>
          </w:p>
        </w:tc>
        <w:tc>
          <w:tcPr>
            <w:tcW w:w="3628" w:type="dxa"/>
            <w:gridSpan w:val="60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0934136A" w14:textId="77777777" w:rsidR="0088585D" w:rsidRPr="00D33A75" w:rsidRDefault="0088585D" w:rsidP="00336858">
            <w:pPr>
              <w:pStyle w:val="NormalerText"/>
              <w:rPr>
                <w:rStyle w:val="SchwacherVerweis"/>
              </w:rPr>
            </w:pPr>
          </w:p>
        </w:tc>
        <w:tc>
          <w:tcPr>
            <w:tcW w:w="3629" w:type="dxa"/>
            <w:gridSpan w:val="6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DD9805B" w14:textId="458D0730" w:rsidR="0088585D" w:rsidRPr="00D33A75" w:rsidRDefault="0088585D" w:rsidP="00336858">
            <w:pPr>
              <w:pStyle w:val="NormalerText"/>
              <w:rPr>
                <w:rStyle w:val="SchwacherVerweis"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0C1DFB67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4966E7D2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D2FA5A6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7F2981C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30C25CF7" w14:textId="331EA75E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2944" behindDoc="0" locked="0" layoutInCell="1" allowOverlap="1" wp14:anchorId="20A38C03" wp14:editId="31E9ED31">
                      <wp:simplePos x="0" y="0"/>
                      <wp:positionH relativeFrom="column">
                        <wp:posOffset>4500184</wp:posOffset>
                      </wp:positionH>
                      <wp:positionV relativeFrom="paragraph">
                        <wp:posOffset>-635</wp:posOffset>
                      </wp:positionV>
                      <wp:extent cx="215900" cy="215900"/>
                      <wp:effectExtent l="0" t="0" r="12700" b="12700"/>
                      <wp:wrapNone/>
                      <wp:docPr id="454816937" name="Rechteck 454816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86E27E" w14:textId="77777777" w:rsidR="0088585D" w:rsidRPr="006927FD" w:rsidRDefault="0088585D" w:rsidP="0088585D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38C03" id="Rechteck 454816937" o:spid="_x0000_s2236" style="position:absolute;margin-left:354.35pt;margin-top:-.05pt;width:17pt;height:17pt;z-index:2535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" filled="f" stroked="f" strokeweight=".5pt">
                      <v:textbox inset="0,0,0,0">
                        <w:txbxContent>
                          <w:p w14:paraId="3F86E27E" w14:textId="77777777" w:rsidR="0088585D" w:rsidRPr="006927FD" w:rsidRDefault="0088585D" w:rsidP="0088585D">
                            <w:pPr>
                              <w:spacing w:line="240" w:lineRule="atLeast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19872" behindDoc="0" locked="0" layoutInCell="1" allowOverlap="1" wp14:anchorId="3546C6DE" wp14:editId="7747F628">
                      <wp:simplePos x="0" y="0"/>
                      <wp:positionH relativeFrom="column">
                        <wp:posOffset>2192655</wp:posOffset>
                      </wp:positionH>
                      <wp:positionV relativeFrom="paragraph">
                        <wp:posOffset>635</wp:posOffset>
                      </wp:positionV>
                      <wp:extent cx="215900" cy="216000"/>
                      <wp:effectExtent l="0" t="0" r="12700" b="12700"/>
                      <wp:wrapNone/>
                      <wp:docPr id="1036637852" name="Rechteck 1036637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D29256" w14:textId="77777777" w:rsidR="0088585D" w:rsidRPr="006927FD" w:rsidRDefault="00000000" w:rsidP="0088585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 w:rsidR="0088585D" w:rsidRPr="006927FD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6C6DE" id="Rechteck 1036637852" o:spid="_x0000_s2237" style="position:absolute;margin-left:172.65pt;margin-top:.05pt;width:17pt;height:17pt;z-index:2535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" filled="f" stroked="f" strokeweight=".5pt">
                      <v:textbox inset="0,0,0,0">
                        <w:txbxContent>
                          <w:p w14:paraId="3FD29256" w14:textId="77777777" w:rsidR="0088585D" w:rsidRPr="006927FD" w:rsidRDefault="00000000" w:rsidP="0088585D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88585D" w:rsidRPr="006927FD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0896" behindDoc="0" locked="0" layoutInCell="1" allowOverlap="1" wp14:anchorId="1EBB4FA0" wp14:editId="12EA609B">
                      <wp:simplePos x="0" y="0"/>
                      <wp:positionH relativeFrom="column">
                        <wp:posOffset>-101600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292460727" name="Rechteck 1292460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CFEB39" w14:textId="77777777" w:rsidR="0088585D" w:rsidRPr="006927FD" w:rsidRDefault="0088585D" w:rsidP="0088585D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B4FA0" id="Rechteck 1292460727" o:spid="_x0000_s2238" style="position:absolute;margin-left:-8pt;margin-top:.1pt;width:17pt;height:17pt;z-index:2535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44CFEB39" w14:textId="77777777" w:rsidR="0088585D" w:rsidRPr="006927FD" w:rsidRDefault="0088585D" w:rsidP="0088585D">
                            <w:pPr>
                              <w:spacing w:line="240" w:lineRule="atLeast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B752DB3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6CC0A98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BD83B2F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1633007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553627A0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99B0FFA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51424E51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633C934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BA95C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40119F0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F0DD8C7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3FFCDC7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7C35536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BA8E604" w14:textId="77777777" w:rsidR="0088585D" w:rsidRPr="00154713" w:rsidRDefault="0088585D" w:rsidP="00336858">
            <w:pPr>
              <w:pStyle w:val="NormalerText"/>
            </w:pPr>
            <w:r w:rsidRPr="00154713">
              <w:t>Drittel-Streifen</w:t>
            </w: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98CE26C" w14:textId="01D436CE" w:rsidR="0088585D" w:rsidRPr="00154713" w:rsidRDefault="0088585D" w:rsidP="00336858">
            <w:pPr>
              <w:pStyle w:val="NormalerText"/>
            </w:pP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CD72133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42184C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64F0C699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7F8D2A94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785F7E1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9832923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7CDF89B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8176" behindDoc="0" locked="0" layoutInCell="1" allowOverlap="1" wp14:anchorId="4488C59E" wp14:editId="4E1217CA">
                      <wp:simplePos x="0" y="0"/>
                      <wp:positionH relativeFrom="column">
                        <wp:posOffset>-106194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08" name="Rechteck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CAE904" w14:textId="77777777" w:rsidR="0088585D" w:rsidRPr="006927FD" w:rsidRDefault="0088585D" w:rsidP="0088585D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8C59E" id="Rechteck 108" o:spid="_x0000_s2239" style="position:absolute;margin-left:-8.35pt;margin-top:.1pt;width:17pt;height:17pt;z-index:2536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7DCAE904" w14:textId="77777777" w:rsidR="0088585D" w:rsidRPr="006927FD" w:rsidRDefault="0088585D" w:rsidP="0088585D">
                            <w:pPr>
                              <w:spacing w:line="240" w:lineRule="atLeast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1376" behindDoc="0" locked="0" layoutInCell="1" allowOverlap="1" wp14:anchorId="27276E9C" wp14:editId="2ECB226D">
                      <wp:simplePos x="0" y="0"/>
                      <wp:positionH relativeFrom="column">
                        <wp:posOffset>1425028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31" name="Rechtec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F486D9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76E9C" id="Rechteck 31" o:spid="_x0000_s2240" style="position:absolute;margin-left:112.2pt;margin-top:.2pt;width:17pt;height:17pt;z-index:2535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CF486D9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3968" behindDoc="0" locked="0" layoutInCell="1" allowOverlap="1" wp14:anchorId="41F47B93" wp14:editId="5B359749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69924964" name="Rechteck 1469924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DFFB66" w14:textId="77777777" w:rsidR="0088585D" w:rsidRPr="00333598" w:rsidRDefault="0088585D" w:rsidP="0088585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47B93" id="Rechteck 1469924964" o:spid="_x0000_s2241" style="position:absolute;margin-left:354.35pt;margin-top:.05pt;width:17pt;height:17pt;z-index:2535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32DFFB66" w14:textId="77777777" w:rsidR="0088585D" w:rsidRPr="00333598" w:rsidRDefault="0088585D" w:rsidP="0088585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1920" behindDoc="0" locked="0" layoutInCell="1" allowOverlap="1" wp14:anchorId="31F9A00A" wp14:editId="507D7546">
                      <wp:simplePos x="0" y="0"/>
                      <wp:positionH relativeFrom="column">
                        <wp:posOffset>2992853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1669574143" name="Rechteck 1669574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A44F9B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9A00A" id="Rechteck 1669574143" o:spid="_x0000_s2242" style="position:absolute;margin-left:235.65pt;margin-top:0;width:17pt;height:17pt;z-index:2535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" filled="f" stroked="f" strokeweight=".5pt">
                      <v:textbox inset="0,0,0,0">
                        <w:txbxContent>
                          <w:p w14:paraId="34A44F9B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3C74ACB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6A0A3721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5A771FD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3CCEB46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76AB9A4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460A0EB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534B18E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4F1CC1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B2EBBA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7AE121A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9D5AC03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2ADE9B47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18C4C7B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0E5EF7DC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Viertel-Streifen</w:t>
            </w:r>
          </w:p>
        </w:tc>
        <w:tc>
          <w:tcPr>
            <w:tcW w:w="1814" w:type="dxa"/>
            <w:gridSpan w:val="31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6C5758FC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814" w:type="dxa"/>
            <w:gridSpan w:val="29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6DFD9FE0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814" w:type="dxa"/>
            <w:gridSpan w:val="29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35EB369B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815" w:type="dxa"/>
            <w:gridSpan w:val="31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B9AB73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1974A4AF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73C4735E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8F7B422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C63ED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</w:tcPr>
          <w:p w14:paraId="7D648FD2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9200" behindDoc="0" locked="0" layoutInCell="1" allowOverlap="1" wp14:anchorId="7808EFDE" wp14:editId="09E71801">
                      <wp:simplePos x="0" y="0"/>
                      <wp:positionH relativeFrom="column">
                        <wp:posOffset>-110789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109" name="Rechteck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2D5D7A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8EFDE" id="Rechteck 109" o:spid="_x0000_s2243" style="position:absolute;margin-left:-8.7pt;margin-top:0;width:17pt;height:17pt;z-index:2536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" filled="f" stroked="f" strokeweight=".5pt">
                      <v:textbox inset="0,0,0,0">
                        <w:txbxContent>
                          <w:p w14:paraId="652D5D7A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4448" behindDoc="0" locked="0" layoutInCell="1" allowOverlap="1" wp14:anchorId="019097B0" wp14:editId="2317ECB1">
                      <wp:simplePos x="0" y="0"/>
                      <wp:positionH relativeFrom="column">
                        <wp:posOffset>1041919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658082045" name="Rechteck 658082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4A77D2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097B0" id="Rechteck 658082045" o:spid="_x0000_s2244" style="position:absolute;margin-left:82.05pt;margin-top:.3pt;width:17pt;height:17pt;z-index:2535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84A77D2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3424" behindDoc="0" locked="0" layoutInCell="1" allowOverlap="1" wp14:anchorId="67E00D27" wp14:editId="1965881F">
                      <wp:simplePos x="0" y="0"/>
                      <wp:positionH relativeFrom="column">
                        <wp:posOffset>2192232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33" name="Rechtec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47EA0A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00D27" id="Rechteck 33" o:spid="_x0000_s2245" style="position:absolute;margin-left:172.6pt;margin-top:.3pt;width:17pt;height:17pt;z-index:2535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IiyhUw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3547EA0A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2400" behindDoc="0" locked="0" layoutInCell="1" allowOverlap="1" wp14:anchorId="6723BB31" wp14:editId="60D12DE7">
                      <wp:simplePos x="0" y="0"/>
                      <wp:positionH relativeFrom="column">
                        <wp:posOffset>3345903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969526999" name="Rechteck 969526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00E272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3BB31" id="Rechteck 969526999" o:spid="_x0000_s2246" style="position:absolute;margin-left:263.45pt;margin-top:.05pt;width:17pt;height:17pt;z-index:2535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mAbLUw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1100E272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4992" behindDoc="0" locked="0" layoutInCell="1" allowOverlap="1" wp14:anchorId="53DACE5C" wp14:editId="0C2B784A">
                      <wp:simplePos x="0" y="0"/>
                      <wp:positionH relativeFrom="column">
                        <wp:posOffset>4498340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1163660600" name="Rechteck 1163660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9D7B16" w14:textId="77777777" w:rsidR="0088585D" w:rsidRPr="00333598" w:rsidRDefault="0088585D" w:rsidP="0088585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ACE5C" id="Rechteck 1163660600" o:spid="_x0000_s2247" style="position:absolute;margin-left:354.2pt;margin-top:.3pt;width:17pt;height:17pt;z-index:2535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nl1VA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dX1NJ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19D7B16" w14:textId="77777777" w:rsidR="0088585D" w:rsidRPr="00333598" w:rsidRDefault="0088585D" w:rsidP="0088585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5EE5876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71B78339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28AC87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1389B7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63B0630B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0D475CA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63C7F001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8320E6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3606668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4445727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744C1B4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5397440F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84F397F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25D7C86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w:t>Fünftel-Streifen</w:t>
            </w:r>
          </w:p>
        </w:tc>
        <w:tc>
          <w:tcPr>
            <w:tcW w:w="1451" w:type="dxa"/>
            <w:gridSpan w:val="25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77F1425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451" w:type="dxa"/>
            <w:gridSpan w:val="22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134A5C3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452" w:type="dxa"/>
            <w:gridSpan w:val="26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BC7E6E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451" w:type="dxa"/>
            <w:gridSpan w:val="22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EF22D8B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452" w:type="dxa"/>
            <w:gridSpan w:val="2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BCA1079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41E6F023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2E8523F9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1AC904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79E88ED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7F7CA48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0224" behindDoc="0" locked="0" layoutInCell="1" allowOverlap="1" wp14:anchorId="7AB272B1" wp14:editId="2AE6D8E7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10" name="Rechteck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79350B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272B1" id="Rechteck 110" o:spid="_x0000_s2248" style="position:absolute;margin-left:-8.7pt;margin-top:.1pt;width:17pt;height:17pt;z-index:2536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1E79350B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751BDF45" wp14:editId="4951539A">
                      <wp:simplePos x="0" y="0"/>
                      <wp:positionH relativeFrom="column">
                        <wp:posOffset>1732280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37" name="Rechtec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8D1667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BDF45" id="Rechteck 37" o:spid="_x0000_s2249" style="position:absolute;margin-left:136.4pt;margin-top:.05pt;width:17pt;height:17pt;z-index:2535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zffSVAIAACQFAAAOAAAAZHJzL2Uyb0RvYy54bWysVNtqGzEQfS/0H4Te67XdJr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1f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78D1667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8544" behindDoc="0" locked="0" layoutInCell="1" allowOverlap="1" wp14:anchorId="5001063F" wp14:editId="52598DC8">
                      <wp:simplePos x="0" y="0"/>
                      <wp:positionH relativeFrom="column">
                        <wp:posOffset>809537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785723618" name="Rechteck 1785723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DB70EF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1063F" id="Rechteck 1785723618" o:spid="_x0000_s2250" style="position:absolute;margin-left:63.75pt;margin-top:.05pt;width:17pt;height:17pt;z-index:2535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FDB70EF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6496" behindDoc="0" locked="0" layoutInCell="1" allowOverlap="1" wp14:anchorId="50A104E7" wp14:editId="4C45E430">
                      <wp:simplePos x="0" y="0"/>
                      <wp:positionH relativeFrom="column">
                        <wp:posOffset>2654388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2074915296" name="Rechteck 2074915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F760DD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104E7" id="Rechteck 2074915296" o:spid="_x0000_s2251" style="position:absolute;margin-left:209pt;margin-top:.05pt;width:17pt;height:17pt;z-index:2535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46F760DD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5472" behindDoc="0" locked="0" layoutInCell="1" allowOverlap="1" wp14:anchorId="304FF036" wp14:editId="05BF1B3E">
                      <wp:simplePos x="0" y="0"/>
                      <wp:positionH relativeFrom="column">
                        <wp:posOffset>3576232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41174956" name="Rechteck 1441174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1BF95D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FF036" id="Rechteck 1441174956" o:spid="_x0000_s2252" style="position:absolute;margin-left:281.6pt;margin-top:.05pt;width:17pt;height:17pt;z-index:2535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4hsVAIAACQFAAAOAAAAZHJzL2Uyb0RvYy54bWysVNtqGzEQfS/0H4Te67Vdk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1f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4A1BF95D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7040" behindDoc="0" locked="0" layoutInCell="1" allowOverlap="1" wp14:anchorId="0F84C1EA" wp14:editId="730FDDCF">
                      <wp:simplePos x="0" y="0"/>
                      <wp:positionH relativeFrom="column">
                        <wp:posOffset>4500039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970445910" name="Rechteck 1970445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452007" w14:textId="77777777" w:rsidR="0088585D" w:rsidRPr="00333598" w:rsidRDefault="0088585D" w:rsidP="0088585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4C1EA" id="Rechteck 1970445910" o:spid="_x0000_s2253" style="position:absolute;margin-left:354.35pt;margin-top:.1pt;width:17pt;height:17pt;z-index:2535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A452007" w14:textId="77777777" w:rsidR="0088585D" w:rsidRPr="00333598" w:rsidRDefault="0088585D" w:rsidP="0088585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818125B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70E5A7A1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4C1C50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8B14309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3659CC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C3BE5A5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266EA7C3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55CD0A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44BCCE8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1A4B5481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6F59554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37F73EFF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E269B0F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2A1789A2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Sechstel-Streifen</w:t>
            </w:r>
          </w:p>
        </w:tc>
        <w:tc>
          <w:tcPr>
            <w:tcW w:w="1209" w:type="dxa"/>
            <w:gridSpan w:val="21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6407D70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19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BD02253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209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AC17F4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C3C9852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209" w:type="dxa"/>
            <w:gridSpan w:val="19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BAC26E2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21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665C5C3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004A2843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067D71F1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338A05F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E6D154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49D74566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9568" behindDoc="0" locked="0" layoutInCell="1" allowOverlap="1" wp14:anchorId="42BD4A0E" wp14:editId="72CEDEAA">
                      <wp:simplePos x="0" y="0"/>
                      <wp:positionH relativeFrom="column">
                        <wp:posOffset>3717925</wp:posOffset>
                      </wp:positionH>
                      <wp:positionV relativeFrom="paragraph">
                        <wp:posOffset>635</wp:posOffset>
                      </wp:positionV>
                      <wp:extent cx="237490" cy="215900"/>
                      <wp:effectExtent l="0" t="0" r="3810" b="0"/>
                      <wp:wrapNone/>
                      <wp:docPr id="1815843155" name="Rechteck 1815843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52FE6B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D4A0E" id="Rechteck 1815843155" o:spid="_x0000_s2254" style="position:absolute;margin-left:292.75pt;margin-top:.05pt;width:18.7pt;height:17pt;z-index:2535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" filled="f" stroked="f" strokeweight=".5pt">
                      <v:textbox inset="0,0,0,0">
                        <w:txbxContent>
                          <w:p w14:paraId="7152FE6B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6016" behindDoc="0" locked="0" layoutInCell="1" allowOverlap="1" wp14:anchorId="054108F6" wp14:editId="2B0179BE">
                      <wp:simplePos x="0" y="0"/>
                      <wp:positionH relativeFrom="column">
                        <wp:posOffset>4488180</wp:posOffset>
                      </wp:positionH>
                      <wp:positionV relativeFrom="paragraph">
                        <wp:posOffset>635</wp:posOffset>
                      </wp:positionV>
                      <wp:extent cx="237490" cy="215900"/>
                      <wp:effectExtent l="0" t="0" r="3810" b="0"/>
                      <wp:wrapNone/>
                      <wp:docPr id="149278205" name="Rechteck 149278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14AF80" w14:textId="77777777" w:rsidR="0088585D" w:rsidRPr="00333598" w:rsidRDefault="0088585D" w:rsidP="0088585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108F6" id="Rechteck 149278205" o:spid="_x0000_s2255" style="position:absolute;margin-left:353.4pt;margin-top:.05pt;width:18.7pt;height:17pt;z-index:2535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" filled="f" stroked="f" strokeweight=".5pt">
                      <v:textbox inset="0,0,0,0">
                        <w:txbxContent>
                          <w:p w14:paraId="0414AF80" w14:textId="77777777" w:rsidR="0088585D" w:rsidRPr="00333598" w:rsidRDefault="0088585D" w:rsidP="0088585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1248" behindDoc="0" locked="0" layoutInCell="1" allowOverlap="1" wp14:anchorId="72A84696" wp14:editId="3CA8DD28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11" name="Rechteck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94CCE1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84696" id="Rechteck 111" o:spid="_x0000_s2256" style="position:absolute;margin-left:-8.7pt;margin-top:.2pt;width:17pt;height:17pt;z-index:2536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" filled="f" stroked="f" strokeweight=".5pt">
                      <v:textbox inset="0,0,0,0">
                        <w:txbxContent>
                          <w:p w14:paraId="3B94CCE1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3664" behindDoc="0" locked="0" layoutInCell="1" allowOverlap="1" wp14:anchorId="35391A54" wp14:editId="6AB3D757">
                      <wp:simplePos x="0" y="0"/>
                      <wp:positionH relativeFrom="column">
                        <wp:posOffset>658254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43" name="Rechtec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CCE3E0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91A54" id="Rechteck 43" o:spid="_x0000_s2257" style="position:absolute;margin-left:51.85pt;margin-top:.05pt;width:17pt;height:17pt;z-index:2535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CCCE3E0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2640" behindDoc="0" locked="0" layoutInCell="1" allowOverlap="1" wp14:anchorId="105901BF" wp14:editId="41A4A765">
                      <wp:simplePos x="0" y="0"/>
                      <wp:positionH relativeFrom="column">
                        <wp:posOffset>1425510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022574295" name="Rechteck 1022574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C20FBB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901BF" id="Rechteck 1022574295" o:spid="_x0000_s2258" style="position:absolute;margin-left:112.25pt;margin-top:.05pt;width:17pt;height:17pt;z-index:2535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BC20FBB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1616" behindDoc="0" locked="0" layoutInCell="1" allowOverlap="1" wp14:anchorId="64B6B192" wp14:editId="4FC70CBF">
                      <wp:simplePos x="0" y="0"/>
                      <wp:positionH relativeFrom="column">
                        <wp:posOffset>2192392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835402818" name="Rechteck 1835402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C4E524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6B192" id="Rechteck 1835402818" o:spid="_x0000_s2259" style="position:absolute;margin-left:172.65pt;margin-top:.05pt;width:17pt;height:17pt;z-index:2535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" filled="f" stroked="f" strokeweight=".5pt">
                      <v:textbox inset="0,0,0,0">
                        <w:txbxContent>
                          <w:p w14:paraId="6BC4E524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2240EC02" wp14:editId="2FAABC6E">
                      <wp:simplePos x="0" y="0"/>
                      <wp:positionH relativeFrom="column">
                        <wp:posOffset>2962648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42854981" name="Rechteck 642854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1F7D53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0EC02" id="Rechteck 642854981" o:spid="_x0000_s2260" style="position:absolute;margin-left:233.3pt;margin-top:.05pt;width:17pt;height:17pt;z-index:2535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11F7D53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28E41C1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39D8064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588E27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F641C96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7EA972EA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5AA85B3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2062490D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F74F0D6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44819EF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4D17B7A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1ED1C45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4009DC02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5994439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3DB2A02" w14:textId="77777777" w:rsidR="0088585D" w:rsidRPr="00154713" w:rsidRDefault="0088585D" w:rsidP="00336858">
            <w:pPr>
              <w:pStyle w:val="NormalerText"/>
            </w:pPr>
            <w:r>
              <w:t>Siebtel-Streifen</w:t>
            </w:r>
          </w:p>
        </w:tc>
        <w:tc>
          <w:tcPr>
            <w:tcW w:w="1036" w:type="dxa"/>
            <w:gridSpan w:val="18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9E74666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037" w:type="dxa"/>
            <w:gridSpan w:val="17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8848F53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037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07B1595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036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CF7B1F8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037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57363D1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037" w:type="dxa"/>
            <w:gridSpan w:val="17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6C911FA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037" w:type="dxa"/>
            <w:gridSpan w:val="18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AC3A7D9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5F0AE541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58B9EEFA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54A1A0F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6D6896B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F628ACA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2272" behindDoc="0" locked="0" layoutInCell="1" allowOverlap="1" wp14:anchorId="440B882D" wp14:editId="0973F361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112" name="Rechteck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D9D568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B882D" id="Rechteck 112" o:spid="_x0000_s2261" style="position:absolute;margin-left:-8.7pt;margin-top:.15pt;width:17pt;height:17pt;z-index:2536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11D9D568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9808" behindDoc="0" locked="0" layoutInCell="1" allowOverlap="1" wp14:anchorId="404C7939" wp14:editId="50D36742">
                      <wp:simplePos x="0" y="0"/>
                      <wp:positionH relativeFrom="column">
                        <wp:posOffset>546873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093347861" name="Rechteck 2093347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3B7389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C7939" id="Rechteck 2093347861" o:spid="_x0000_s2262" style="position:absolute;margin-left:43.05pt;margin-top:.1pt;width:17pt;height:17pt;z-index:2535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" filled="f" stroked="f" strokeweight=".5pt">
                      <v:textbox inset="0,0,0,0">
                        <w:txbxContent>
                          <w:p w14:paraId="6A3B7389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8784" behindDoc="0" locked="0" layoutInCell="1" allowOverlap="1" wp14:anchorId="592D29DD" wp14:editId="34ABE9CA">
                      <wp:simplePos x="0" y="0"/>
                      <wp:positionH relativeFrom="column">
                        <wp:posOffset>1203187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86253597" name="Rechteck 1586253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C2465C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D29DD" id="Rechteck 1586253597" o:spid="_x0000_s2263" style="position:absolute;margin-left:94.75pt;margin-top:.1pt;width:17pt;height:17pt;z-index:2535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Qil7VAIAACQFAAAOAAAAZHJzL2Uyb0RvYy54bWysVNtqGzEQfS/0H4Te67Vd0qbG62AcXAom&#13;&#10;CXVKnmWtZC9oNepI9q779R1pL07TQKD0RTs7mjPXM5rfNJVhJ4W+BJvzyWjMmbISitLuc/7jcf3h&#13;&#10;mjMfhC2EAatyflae3yzev5vXbqamcABTKGTkxPpZ7XJ+CMHNsszLg6qEH4FTli41YCUC/eI+K1DU&#13;&#10;5L0y2XQ8/pT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1efr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8C2465C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7760" behindDoc="0" locked="0" layoutInCell="1" allowOverlap="1" wp14:anchorId="4234B071" wp14:editId="7A61B285">
                      <wp:simplePos x="0" y="0"/>
                      <wp:positionH relativeFrom="column">
                        <wp:posOffset>1866017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02662208" name="Rechteck 302662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4DD828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4B071" id="Rechteck 302662208" o:spid="_x0000_s2264" style="position:absolute;margin-left:146.95pt;margin-top:.1pt;width:17pt;height:17pt;z-index:2535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694DD828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6736" behindDoc="0" locked="0" layoutInCell="1" allowOverlap="1" wp14:anchorId="110A7F7F" wp14:editId="5AC9E342">
                      <wp:simplePos x="0" y="0"/>
                      <wp:positionH relativeFrom="column">
                        <wp:posOffset>2521999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46" name="Rechtec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CD2DD2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A7F7F" id="Rechteck 46" o:spid="_x0000_s2265" style="position:absolute;margin-left:198.6pt;margin-top:.1pt;width:17pt;height:17pt;z-index:2535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XGcaUwIAACQFAAAOAAAAZHJzL2Uyb0RvYy54bWysVNtqGzEQfS/0H4Te67VdUlLjdTAOLgWT&#13;&#10;hDohz7JWshe0GnUke9f9+o60F6dpIFD6op0dzZnrGc1vmsqwk0Jfgs35ZDTmTFkJRWn3OX96XH+6&#13;&#10;5swHYQthwKqcn5XnN4uPH+a1m6kpHMAUChk5sX5Wu5wfQnCzLPPyoCrhR+CUpUsNWIlAv7jPChQ1&#13;&#10;ea9MNh2Pv2Q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0FCD2DD2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5712" behindDoc="0" locked="0" layoutInCell="1" allowOverlap="1" wp14:anchorId="0E2036B1" wp14:editId="04DEE45E">
                      <wp:simplePos x="0" y="0"/>
                      <wp:positionH relativeFrom="column">
                        <wp:posOffset>3181488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916569239" name="Rechteck 916569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D53149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036B1" id="Rechteck 916569239" o:spid="_x0000_s2266" style="position:absolute;margin-left:250.5pt;margin-top:.1pt;width:17pt;height:17pt;z-index:2535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5k1wUwIAACQFAAAOAAAAZHJzL2Uyb0RvYy54bWysVNtqGzEQfS/0H4Te67VdUlLjdTAOLgWT&#13;&#10;hDohz7JWshe0GnUke9f9+o60F6dpIFD6op0dzZnrGc1vmsqwk0Jfgs35ZDTmTFkJRWn3OX96XH+6&#13;&#10;5swHYQthwKqcn5XnN4uPH+a1m6kpHMAUChk5sX5Wu5wfQnCzLPPyoCrhR+CUpUsNWIlAv7jPChQ1&#13;&#10;ea9MNh2Pv2Q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7CD53149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4688" behindDoc="0" locked="0" layoutInCell="1" allowOverlap="1" wp14:anchorId="75EBA93C" wp14:editId="6CC860C0">
                      <wp:simplePos x="0" y="0"/>
                      <wp:positionH relativeFrom="column">
                        <wp:posOffset>3840261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16145365" name="Rechteck 1416145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C5E009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BA93C" id="Rechteck 1416145365" o:spid="_x0000_s2267" style="position:absolute;margin-left:302.4pt;margin-top:.05pt;width:17pt;height:17pt;z-index:2535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KDLOVAIAACQFAAAOAAAAZHJzL2Uyb0RvYy54bWysVNtqGzEQfS/0H4Te67VdUlLjdTAOLgWT&#13;&#10;hDohz7JWshe0GnUke9f9+o60F6dpIFD6op0dzZnrGc1vmsqwk0Jfgs35ZDTmTFkJRWn3OX96XH+6&#13;&#10;5swHYQthwKqcn5XnN4uPH+a1m6kpHMAUChk5sX5Wu5wfQnCzLPPyoCrhR+CUpUsNWIlAv7jPChQ1&#13;&#10;ea9MNh2Pv2Q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dX1NJ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79C5E009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9088" behindDoc="0" locked="0" layoutInCell="1" allowOverlap="1" wp14:anchorId="5E348CA0" wp14:editId="2103BF1A">
                      <wp:simplePos x="0" y="0"/>
                      <wp:positionH relativeFrom="column">
                        <wp:posOffset>4498782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959629659" name="Rechteck 1959629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232154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48CA0" id="Rechteck 1959629659" o:spid="_x0000_s2268" style="position:absolute;margin-left:354.25pt;margin-top:.1pt;width:17pt;height:17pt;z-index:2535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1232154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7334B6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406FA6C7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011C3E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494B7D9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85DFEB0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9006D59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35238CAF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65E0A0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0B3209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62F6BC6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EA61941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3717216C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FD8E6A6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2F153650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Achtel-Streifen</w:t>
            </w:r>
          </w:p>
        </w:tc>
        <w:tc>
          <w:tcPr>
            <w:tcW w:w="907" w:type="dxa"/>
            <w:gridSpan w:val="15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5BD163E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AF210F3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380FC12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652DE16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341EB78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9737F1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7EDFBFB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908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68CBB7C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6A576DAB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3DF19BB1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D6A0015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691E2EC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15BB418B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3296" behindDoc="0" locked="0" layoutInCell="1" allowOverlap="1" wp14:anchorId="27C70E48" wp14:editId="1A7B9EB9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450383945" name="Rechteck 450383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D28C3D" w14:textId="77777777" w:rsidR="0088585D" w:rsidRPr="004B42F6" w:rsidRDefault="0088585D" w:rsidP="0088585D">
                                  <w:pPr>
                                    <w:spacing w:line="240" w:lineRule="atLeast"/>
                                  </w:pPr>
                                  <w:r>
                                    <w:t>0</w:t>
                                  </w:r>
                                  <w:r w:rsidRPr="004B42F6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70E48" id="Rechteck 450383945" o:spid="_x0000_s2269" style="position:absolute;margin-left:-8.7pt;margin-top:.1pt;width:17pt;height:17pt;z-index:2536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0FD28C3D" w14:textId="77777777" w:rsidR="0088585D" w:rsidRPr="004B42F6" w:rsidRDefault="0088585D" w:rsidP="0088585D">
                            <w:pPr>
                              <w:spacing w:line="240" w:lineRule="atLeast"/>
                            </w:pPr>
                            <w:r>
                              <w:t>0</w:t>
                            </w:r>
                            <w:r w:rsidRPr="004B42F6">
                              <w:rPr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6976" behindDoc="0" locked="0" layoutInCell="1" allowOverlap="1" wp14:anchorId="1384EC63" wp14:editId="6D6D48E3">
                      <wp:simplePos x="0" y="0"/>
                      <wp:positionH relativeFrom="column">
                        <wp:posOffset>464323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33470423" name="Rechteck 1533470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9E9AE6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4EC63" id="Rechteck 1533470423" o:spid="_x0000_s2270" style="position:absolute;margin-left:36.55pt;margin-top:.1pt;width:17pt;height:17pt;z-index:2535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" filled="f" stroked="f" strokeweight=".5pt">
                      <v:textbox inset="0,0,0,0">
                        <w:txbxContent>
                          <w:p w14:paraId="029E9AE6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5952" behindDoc="0" locked="0" layoutInCell="1" allowOverlap="1" wp14:anchorId="14920BC7" wp14:editId="41DA8691">
                      <wp:simplePos x="0" y="0"/>
                      <wp:positionH relativeFrom="column">
                        <wp:posOffset>1040627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59515138" name="Rechteck 1559515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F9B706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20BC7" id="Rechteck 1559515138" o:spid="_x0000_s2271" style="position:absolute;margin-left:81.95pt;margin-top:.1pt;width:17pt;height:17pt;z-index:2535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6F9B706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4928" behindDoc="0" locked="0" layoutInCell="1" allowOverlap="1" wp14:anchorId="77694822" wp14:editId="1D0129EE">
                      <wp:simplePos x="0" y="0"/>
                      <wp:positionH relativeFrom="column">
                        <wp:posOffset>1616572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469532363" name="Rechteck 1469532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70A640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94822" id="Rechteck 1469532363" o:spid="_x0000_s2272" style="position:absolute;margin-left:127.3pt;margin-top:.1pt;width:17pt;height:17pt;z-index:2535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cPXVAIAACQFAAAOAAAAZHJzL2Uyb0RvYy54bWysVNtqGzEQfS/0H4Te67Vd0qbG62AcXAom&#13;&#10;CXVKnmWtZC9oNepI9q779R1pL07TQKD0RTs7mjPXM5rfNJVhJ4W+BJvzyWjMmbISitLuc/7jcf3h&#13;&#10;mjMfhC2EAatyflae3yzev5vXbqamcABTKGTkxPpZ7XJ+CMHNsszLg6qEH4FTli41YCUC/eI+K1DU&#13;&#10;5L0y2XQ8/pT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1fXn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570A640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3904" behindDoc="0" locked="0" layoutInCell="1" allowOverlap="1" wp14:anchorId="50B24063" wp14:editId="615D0741">
                      <wp:simplePos x="0" y="0"/>
                      <wp:positionH relativeFrom="column">
                        <wp:posOffset>2190888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68581774" name="Rechteck 1568581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08CF7D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24063" id="Rechteck 1568581774" o:spid="_x0000_s2273" style="position:absolute;margin-left:172.5pt;margin-top:.1pt;width:17pt;height:17pt;z-index:2535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308CF7D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2880" behindDoc="0" locked="0" layoutInCell="1" allowOverlap="1" wp14:anchorId="48EC3B07" wp14:editId="29A16365">
                      <wp:simplePos x="0" y="0"/>
                      <wp:positionH relativeFrom="column">
                        <wp:posOffset>2768738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097606168" name="Rechteck 2097606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EEF3F4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C3B07" id="Rechteck 2097606168" o:spid="_x0000_s2274" style="position:absolute;margin-left:218pt;margin-top:.1pt;width:17pt;height:17pt;z-index:2535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5BEEF3F4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1856" behindDoc="0" locked="0" layoutInCell="1" allowOverlap="1" wp14:anchorId="2F6EEA17" wp14:editId="4D174A5F">
                      <wp:simplePos x="0" y="0"/>
                      <wp:positionH relativeFrom="column">
                        <wp:posOffset>3342778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1" name="Rechteck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655245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EEA17" id="Rechteck 51" o:spid="_x0000_s2275" style="position:absolute;margin-left:263.2pt;margin-top:.1pt;width:17pt;height:17pt;z-index:2535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36655245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0832" behindDoc="0" locked="0" layoutInCell="1" allowOverlap="1" wp14:anchorId="118D0C6F" wp14:editId="6B22C3B5">
                      <wp:simplePos x="0" y="0"/>
                      <wp:positionH relativeFrom="column">
                        <wp:posOffset>3919717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0" name="Rechteck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3AE34D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D0C6F" id="Rechteck 50" o:spid="_x0000_s2276" style="position:absolute;margin-left:308.65pt;margin-top:.1pt;width:17pt;height:17pt;z-index:2535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153AE34D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8064" behindDoc="0" locked="0" layoutInCell="1" allowOverlap="1" wp14:anchorId="2FBAD83D" wp14:editId="2E065BC7">
                      <wp:simplePos x="0" y="0"/>
                      <wp:positionH relativeFrom="column">
                        <wp:posOffset>4498395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072116341" name="Rechteck 2072116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7FA96F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AD83D" id="Rechteck 2072116341" o:spid="_x0000_s2277" style="position:absolute;margin-left:354.2pt;margin-top:.1pt;width:17pt;height:17pt;z-index:2535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E7FA96F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BCE21C0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7428F7AE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8EEA01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58003B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4B1C8031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F6EAE7F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7A106AF9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2B2BB3B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DC5AB5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234BDBF7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04249A7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547013F1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2E4D475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7FB76C09" w14:textId="77777777" w:rsidR="0088585D" w:rsidRPr="00154713" w:rsidRDefault="0088585D" w:rsidP="00336858">
            <w:pPr>
              <w:pStyle w:val="NormalerText"/>
            </w:pPr>
            <w:r>
              <w:t>Neuntel-Streifen</w:t>
            </w:r>
          </w:p>
        </w:tc>
        <w:tc>
          <w:tcPr>
            <w:tcW w:w="806" w:type="dxa"/>
            <w:gridSpan w:val="13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AB885D0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806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3F24FA8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807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1E6CABB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80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DFC3495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806" w:type="dxa"/>
            <w:gridSpan w:val="14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F7A315D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8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DC49293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80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93810C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806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6E89A66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8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547841DA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24831958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5D917914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AB9EF9F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A2A9640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ED3203E" w14:textId="77777777" w:rsidR="0088585D" w:rsidRPr="00154713" w:rsidRDefault="0088585D" w:rsidP="00336858">
            <w:pPr>
              <w:pStyle w:val="NormalerText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4320" behindDoc="0" locked="0" layoutInCell="1" allowOverlap="1" wp14:anchorId="44FB9CF0" wp14:editId="03C06D25">
                      <wp:simplePos x="0" y="0"/>
                      <wp:positionH relativeFrom="column">
                        <wp:posOffset>-108757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676456739" name="Rechteck 1676456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55066C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B9CF0" id="Rechteck 1676456739" o:spid="_x0000_s2278" style="position:absolute;left:0;text-align:left;margin-left:-8.55pt;margin-top:.2pt;width:17pt;height:17pt;z-index:2536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0A55066C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5168" behindDoc="0" locked="0" layoutInCell="1" allowOverlap="1" wp14:anchorId="0827E2A3" wp14:editId="7D2E318C">
                      <wp:simplePos x="0" y="0"/>
                      <wp:positionH relativeFrom="column">
                        <wp:posOffset>401651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428590026" name="Rechteck 428590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0BABAC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7E2A3" id="Rechteck 428590026" o:spid="_x0000_s2279" style="position:absolute;left:0;text-align:left;margin-left:31.65pt;margin-top:.05pt;width:17pt;height:17pt;z-index:2535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" filled="f" stroked="f" strokeweight=".5pt">
                      <v:textbox inset="0,0,0,0">
                        <w:txbxContent>
                          <w:p w14:paraId="1A0BABAC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4144" behindDoc="0" locked="0" layoutInCell="1" allowOverlap="1" wp14:anchorId="702FB9BF" wp14:editId="71F5D82F">
                      <wp:simplePos x="0" y="0"/>
                      <wp:positionH relativeFrom="column">
                        <wp:posOffset>911860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01082071" name="Rechteck 601082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C05912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FB9BF" id="Rechteck 601082071" o:spid="_x0000_s2280" style="position:absolute;left:0;text-align:left;margin-left:71.8pt;margin-top:.05pt;width:17pt;height:17pt;z-index:2535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4C05912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3120" behindDoc="0" locked="0" layoutInCell="1" allowOverlap="1" wp14:anchorId="7F737064" wp14:editId="0AABAD22">
                      <wp:simplePos x="0" y="0"/>
                      <wp:positionH relativeFrom="column">
                        <wp:posOffset>1425382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939499270" name="Rechteck 1939499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7D3E4E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37064" id="Rechteck 1939499270" o:spid="_x0000_s2281" style="position:absolute;left:0;text-align:left;margin-left:112.25pt;margin-top:.05pt;width:17pt;height:17pt;z-index:2535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47D3E4E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2096" behindDoc="0" locked="0" layoutInCell="1" allowOverlap="1" wp14:anchorId="771DAE1E" wp14:editId="48AD9AA7">
                      <wp:simplePos x="0" y="0"/>
                      <wp:positionH relativeFrom="column">
                        <wp:posOffset>1936612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1" name="Rechteck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F772A5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DAE1E" id="Rechteck 61" o:spid="_x0000_s2282" style="position:absolute;left:0;text-align:left;margin-left:152.5pt;margin-top:.05pt;width:17pt;height:17pt;z-index:2535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4F772A5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1072" behindDoc="0" locked="0" layoutInCell="1" allowOverlap="1" wp14:anchorId="4712C5C5" wp14:editId="3639ECE2">
                      <wp:simplePos x="0" y="0"/>
                      <wp:positionH relativeFrom="column">
                        <wp:posOffset>2448422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0" name="Rechtec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F69748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2C5C5" id="Rechteck 60" o:spid="_x0000_s2283" style="position:absolute;left:0;text-align:left;margin-left:192.8pt;margin-top:.05pt;width:17pt;height:17pt;z-index:2535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2BF69748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0048" behindDoc="0" locked="0" layoutInCell="1" allowOverlap="1" wp14:anchorId="67417D88" wp14:editId="5679A5AB">
                      <wp:simplePos x="0" y="0"/>
                      <wp:positionH relativeFrom="column">
                        <wp:posOffset>2958962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27311156" name="Rechteck 627311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385824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17D88" id="Rechteck 627311156" o:spid="_x0000_s2284" style="position:absolute;left:0;text-align:left;margin-left:233pt;margin-top:.05pt;width:17pt;height:17pt;z-index:2535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F385824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9024" behindDoc="0" locked="0" layoutInCell="1" allowOverlap="1" wp14:anchorId="13D5741B" wp14:editId="7ED3E142">
                      <wp:simplePos x="0" y="0"/>
                      <wp:positionH relativeFrom="column">
                        <wp:posOffset>3472677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269652401" name="Rechteck 1269652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5A1F2B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5741B" id="Rechteck 1269652401" o:spid="_x0000_s2285" style="position:absolute;left:0;text-align:left;margin-left:273.45pt;margin-top:.05pt;width:17pt;height:17pt;z-index:2535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UMB5VAIAACQFAAAOAAAAZHJzL2Uyb0RvYy54bWysVNtqGzEQfS/0H4Te67VdGlrjdTAOLgWT&#13;&#10;mDolz7JWshe0GnUke9f9+o60F6dpIFD6op0dzZnrGc1vm8qws0Jfgs35ZDTmTFkJRWkPOf/xuP7w&#13;&#10;mTMfhC2EAatyflGe3y7ev5vXbqamcARTKGTkxPpZ7XJ+DMHNsszLo6qEH4FTli41YCUC/eIhK1DU&#13;&#10;5L0y2XQ8vsl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755A1F2B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8000" behindDoc="0" locked="0" layoutInCell="1" allowOverlap="1" wp14:anchorId="21759CAF" wp14:editId="3808BB38">
                      <wp:simplePos x="0" y="0"/>
                      <wp:positionH relativeFrom="column">
                        <wp:posOffset>3979738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704835919" name="Rechteck 1704835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68EE44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59CAF" id="Rechteck 1704835919" o:spid="_x0000_s2286" style="position:absolute;left:0;text-align:left;margin-left:313.35pt;margin-top:.05pt;width:17pt;height:17pt;z-index:2535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6uoTUwIAACQFAAAOAAAAZHJzL2Uyb0RvYy54bWysVNtqGzEQfS/0H4Te67VdGlrjdTAOLgWT&#13;&#10;mDolz7JWshe0GnUke9f9+o60F6dpIFD6op0dzZnrGc1vm8qws0Jfgs35ZDTmTFkJRWkPOf/xuP7w&#13;&#10;mTMfhC2EAatyflGe3y7ev5vXbqamcARTKGTkxPpZ7XJ+DMHNsszLo6qEH4FTli41YCUC/eIhK1DU&#13;&#10;5L0y2XQ8vsl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1F68EE44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0112" behindDoc="0" locked="0" layoutInCell="1" allowOverlap="1" wp14:anchorId="42031E6C" wp14:editId="0CB2EF3A">
                      <wp:simplePos x="0" y="0"/>
                      <wp:positionH relativeFrom="column">
                        <wp:posOffset>4500418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306543964" name="Rechteck 306543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185D10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31E6C" id="Rechteck 306543964" o:spid="_x0000_s2287" style="position:absolute;left:0;text-align:left;margin-left:354.35pt;margin-top:.2pt;width:17pt;height:17pt;z-index:2535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JJWtVAIAACQFAAAOAAAAZHJzL2Uyb0RvYy54bWysVNtqGzEQfS/0H4Te67VdGlrjdTAOLgWT&#13;&#10;mDolz7JWshe0GnUke9f9+o60F6dpIFD6op0dzZnrGc1vm8qws0Jfgs35ZDTmTFkJRWkPOf/xuP7w&#13;&#10;mTMfhC2EAatyflGe3y7ev5vXbqamcARTKGTkxPpZ7XJ+DMHNsszLo6qEH4FTli41YCUC/eIhK1DU&#13;&#10;5L0y2XQ8vsl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F185D10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488C244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76C8A0DF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0DECDF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E8FF3BD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3867B4B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934B9CB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7E5B7756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9D07C1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E34E8DA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6ED5C80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A670C9C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0A0B0B7F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5FE2710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522D5E36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Zehntel-Streifen</w:t>
            </w:r>
          </w:p>
        </w:tc>
        <w:tc>
          <w:tcPr>
            <w:tcW w:w="725" w:type="dxa"/>
            <w:gridSpan w:val="12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31842FC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372AEB2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48BC73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165EAC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3DECF32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463888E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1E9605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71218939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2E9A4293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6EF8DD56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5C502793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02B93558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4C4B97D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0CCCA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0813C6CA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5344" behindDoc="0" locked="0" layoutInCell="1" allowOverlap="1" wp14:anchorId="47903D51" wp14:editId="038D1D94">
                      <wp:simplePos x="0" y="0"/>
                      <wp:positionH relativeFrom="column">
                        <wp:posOffset>-110764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1870191134" name="Rechteck 187019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16E26C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03D51" id="Rechteck 1870191134" o:spid="_x0000_s2288" style="position:absolute;margin-left:-8.7pt;margin-top:.15pt;width:17pt;height:17pt;z-index:2536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" filled="f" stroked="f" strokeweight=".5pt">
                      <v:textbox inset="0,0,0,0">
                        <w:txbxContent>
                          <w:p w14:paraId="6716E26C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4384" behindDoc="0" locked="0" layoutInCell="1" allowOverlap="1" wp14:anchorId="57B45F60" wp14:editId="3DBBD0F3">
                      <wp:simplePos x="0" y="0"/>
                      <wp:positionH relativeFrom="column">
                        <wp:posOffset>809156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3" name="Rechtec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D3C740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45F60" id="Rechteck 73" o:spid="_x0000_s2289" style="position:absolute;margin-left:63.7pt;margin-top:.05pt;width:17pt;height:17pt;z-index:2535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xsKVAIAACQFAAAOAAAAZHJzL2Uyb0RvYy54bWysVNtqGzEQfS/0H4Te67XdNrT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eevY2qppKtOJi/ZBezQh28KKhaFnCPNIrVInDY+tKa9SYxl&#13;&#10;YV0ak+Zh7B8K8tlqVBpoh77km6RwNiqijH1QmpUFZThJ4RKV1MogOwkigZBS2TCJg09+yTrCNMUe&#13;&#10;gB/fBnb2EdpmNYCnb4MHRIoMNgzgqrSArzkwQ8q6taf0n9UdxdDsGio851fjT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CD3C740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3360" behindDoc="0" locked="0" layoutInCell="1" allowOverlap="1" wp14:anchorId="694BC368" wp14:editId="1A94516A">
                      <wp:simplePos x="0" y="0"/>
                      <wp:positionH relativeFrom="column">
                        <wp:posOffset>347483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459018480" name="Rechteck 459018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8EEE4A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BC368" id="Rechteck 459018480" o:spid="_x0000_s2290" style="position:absolute;margin-left:27.35pt;margin-top:.05pt;width:17pt;height:17pt;z-index:2535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TFgVA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fX4K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" filled="f" stroked="f" strokeweight=".5pt">
                      <v:textbox inset="0,0,0,0">
                        <w:txbxContent>
                          <w:p w14:paraId="598EEE4A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2336" behindDoc="0" locked="0" layoutInCell="1" allowOverlap="1" wp14:anchorId="470400CF" wp14:editId="7F9FF2F7">
                      <wp:simplePos x="0" y="0"/>
                      <wp:positionH relativeFrom="column">
                        <wp:posOffset>1271408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1" name="Rechteck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21909A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400CF" id="Rechteck 71" o:spid="_x0000_s2291" style="position:absolute;margin-left:100.1pt;margin-top:.05pt;width:17pt;height:17pt;z-index:2535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y07eVA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" filled="f" stroked="f" strokeweight=".5pt">
                      <v:textbox inset="0,0,0,0">
                        <w:txbxContent>
                          <w:p w14:paraId="6A21909A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1312" behindDoc="0" locked="0" layoutInCell="1" allowOverlap="1" wp14:anchorId="3638F1E8" wp14:editId="41A514A4">
                      <wp:simplePos x="0" y="0"/>
                      <wp:positionH relativeFrom="column">
                        <wp:posOffset>1729243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246403560" name="Rechteck 246403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B6D230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8F1E8" id="Rechteck 246403560" o:spid="_x0000_s2292" style="position:absolute;margin-left:136.15pt;margin-top:.05pt;width:17pt;height:17pt;z-index:2535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WS0VA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fjz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8B6D230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0288" behindDoc="0" locked="0" layoutInCell="1" allowOverlap="1" wp14:anchorId="7515BCBA" wp14:editId="5DF63403">
                      <wp:simplePos x="0" y="0"/>
                      <wp:positionH relativeFrom="column">
                        <wp:posOffset>2190695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091983976" name="Rechteck 1091983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F1A449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5BCBA" id="Rechteck 1091983976" o:spid="_x0000_s2293" style="position:absolute;margin-left:172.5pt;margin-top:.05pt;width:17pt;height:17pt;z-index:2535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DF1A449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9264" behindDoc="0" locked="0" layoutInCell="1" allowOverlap="1" wp14:anchorId="49364E73" wp14:editId="436C792E">
                      <wp:simplePos x="0" y="0"/>
                      <wp:positionH relativeFrom="column">
                        <wp:posOffset>2654797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159529425" name="Rechteck 1159529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4EECA9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64E73" id="Rechteck 1159529425" o:spid="_x0000_s2294" style="position:absolute;margin-left:209.05pt;margin-top:.05pt;width:17pt;height:17pt;z-index:2535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614EECA9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8240" behindDoc="0" locked="0" layoutInCell="1" allowOverlap="1" wp14:anchorId="3371A6AA" wp14:editId="2A139024">
                      <wp:simplePos x="0" y="0"/>
                      <wp:positionH relativeFrom="column">
                        <wp:posOffset>3114178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7" name="Rechteck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EC736F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1A6AA" id="Rechteck 67" o:spid="_x0000_s2295" style="position:absolute;margin-left:245.2pt;margin-top:.05pt;width:17pt;height:17pt;z-index:2535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61EC736F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7216" behindDoc="0" locked="0" layoutInCell="1" allowOverlap="1" wp14:anchorId="4B8D7A63" wp14:editId="0D9D027B">
                      <wp:simplePos x="0" y="0"/>
                      <wp:positionH relativeFrom="column">
                        <wp:posOffset>3575823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155384512" name="Rechteck 1155384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7C2B66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D7A63" id="Rechteck 1155384512" o:spid="_x0000_s2296" style="position:absolute;margin-left:281.55pt;margin-top:.05pt;width:17pt;height:17pt;z-index:2535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167C2B66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6192" behindDoc="0" locked="0" layoutInCell="1" allowOverlap="1" wp14:anchorId="5B74EC58" wp14:editId="2F9BC6A2">
                      <wp:simplePos x="0" y="0"/>
                      <wp:positionH relativeFrom="column">
                        <wp:posOffset>4035287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5" name="Rechtec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5B08CF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4EC58" id="Rechteck 65" o:spid="_x0000_s2297" style="position:absolute;margin-left:317.75pt;margin-top:.05pt;width:17pt;height:17pt;z-index:2535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035B08CF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1136" behindDoc="0" locked="0" layoutInCell="1" allowOverlap="1" wp14:anchorId="06200674" wp14:editId="15A43C34">
                      <wp:simplePos x="0" y="0"/>
                      <wp:positionH relativeFrom="column">
                        <wp:posOffset>4498975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581426122" name="Rechteck 581426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473AB6" w14:textId="77777777" w:rsidR="0088585D" w:rsidRPr="00333598" w:rsidRDefault="0088585D" w:rsidP="0088585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m:t>1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00674" id="Rechteck 581426122" o:spid="_x0000_s2298" style="position:absolute;margin-left:354.25pt;margin-top:0;width:17pt;height:17pt;z-index:2535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44473AB6" w14:textId="77777777" w:rsidR="0088585D" w:rsidRPr="00333598" w:rsidRDefault="0088585D" w:rsidP="0088585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18"/>
                                    <w:szCs w:val="18"/>
                                  </w:rPr>
                                  <m:t>1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9BDD59F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4509ACA3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64018C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4028F44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613EE471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4CE9A7E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1355959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F30D364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F2A6591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08873509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0A4714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54C74BA7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557CA92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4031649" w14:textId="77777777" w:rsidR="0088585D" w:rsidRPr="00154713" w:rsidRDefault="0088585D" w:rsidP="00336858">
            <w:pPr>
              <w:pStyle w:val="NormalerText"/>
            </w:pPr>
            <w:r>
              <w:t>Zwölftel-</w:t>
            </w:r>
            <w:r>
              <w:br/>
              <w:t>Streifen</w:t>
            </w:r>
          </w:p>
        </w:tc>
        <w:tc>
          <w:tcPr>
            <w:tcW w:w="604" w:type="dxa"/>
            <w:gridSpan w:val="10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257AC0CB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11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142F02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3004022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4D360EB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5C39ED8A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12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55A9CA1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03789A1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DA7C7B9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48A5BCC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947FD74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11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9D318D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326CD7C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149FE2AA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8826309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CAE32D6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1E12E88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6C2FBBB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6368" behindDoc="0" locked="0" layoutInCell="1" allowOverlap="1" wp14:anchorId="58A642DF" wp14:editId="7D6056C0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624914700" name="Rechteck 624914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733AC6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642DF" id="Rechteck 624914700" o:spid="_x0000_s2299" style="position:absolute;margin-left:-8.7pt;margin-top:.1pt;width:17pt;height:17pt;z-index:2536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67733AC6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9504" behindDoc="0" locked="0" layoutInCell="1" allowOverlap="1" wp14:anchorId="73ECF99C" wp14:editId="6530CB3C">
                      <wp:simplePos x="0" y="0"/>
                      <wp:positionH relativeFrom="column">
                        <wp:posOffset>3729154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8" name="Rechteck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59C78F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CF99C" id="Rechteck 78" o:spid="_x0000_s2300" style="position:absolute;margin-left:293.65pt;margin-top:.2pt;width:17pt;height:17pt;z-index:2535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5E59C78F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8480" behindDoc="0" locked="0" layoutInCell="1" allowOverlap="1" wp14:anchorId="1BF1967D" wp14:editId="1E26FD26">
                      <wp:simplePos x="0" y="0"/>
                      <wp:positionH relativeFrom="column">
                        <wp:posOffset>2965249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253318359" name="Rechteck 1253318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AA7D5C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1967D" id="Rechteck 1253318359" o:spid="_x0000_s2301" style="position:absolute;margin-left:233.5pt;margin-top:.2pt;width:17pt;height:17pt;z-index:2535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5AA7D5C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 wp14:anchorId="58CA5612" wp14:editId="6554E460">
                      <wp:simplePos x="0" y="0"/>
                      <wp:positionH relativeFrom="column">
                        <wp:posOffset>2193122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6" name="Rechteck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0F6182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CA5612" id="Rechteck 76" o:spid="_x0000_s2302" style="position:absolute;margin-left:172.7pt;margin-top:.2pt;width:17pt;height:17pt;z-index:2535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E0F6182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6432" behindDoc="0" locked="0" layoutInCell="1" allowOverlap="1" wp14:anchorId="04CA300A" wp14:editId="5BA19818">
                      <wp:simplePos x="0" y="0"/>
                      <wp:positionH relativeFrom="column">
                        <wp:posOffset>1428316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311081639" name="Rechteck 311081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D15430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A300A" id="Rechteck 311081639" o:spid="_x0000_s2303" style="position:absolute;margin-left:112.45pt;margin-top:.2pt;width:17pt;height:17pt;z-index:2535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7D15430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5408" behindDoc="0" locked="0" layoutInCell="1" allowOverlap="1" wp14:anchorId="6154ADDA" wp14:editId="089E7BEF">
                      <wp:simplePos x="0" y="0"/>
                      <wp:positionH relativeFrom="column">
                        <wp:posOffset>657024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598146506" name="Rechteck 1598146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2BFCC1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4ADDA" id="Rechteck 1598146506" o:spid="_x0000_s2304" style="position:absolute;margin-left:51.75pt;margin-top:.2pt;width:17pt;height:17pt;z-index:2535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192BFCC1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2160" behindDoc="0" locked="0" layoutInCell="1" allowOverlap="1" wp14:anchorId="43053D57" wp14:editId="3B0F1151">
                      <wp:simplePos x="0" y="0"/>
                      <wp:positionH relativeFrom="column">
                        <wp:posOffset>4500265</wp:posOffset>
                      </wp:positionH>
                      <wp:positionV relativeFrom="paragraph">
                        <wp:posOffset>1905</wp:posOffset>
                      </wp:positionV>
                      <wp:extent cx="215900" cy="215900"/>
                      <wp:effectExtent l="0" t="0" r="12700" b="12700"/>
                      <wp:wrapNone/>
                      <wp:docPr id="1066612438" name="Rechteck 1066612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596485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53D57" id="Rechteck 1066612438" o:spid="_x0000_s2305" style="position:absolute;margin-left:354.35pt;margin-top:.15pt;width:17pt;height:17pt;z-index:2535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qUCUwIAACQFAAAOAAAAZHJzL2Uyb0RvYy54bWysVNtqGzEQfS/0H4Te67VdGlrjdTAOLgWT&#13;&#10;mDolz7JWshe0GnUke9f9+o60F6dpIFD6op0dzZnrGc1vm8qws0Jfgs35ZDTmTFkJRWkPOf/xuP7w&#13;&#10;mTMfhC2EAatyflGe3y7ev5vXbqamcARTKGTkxPpZ7XJ+DMHNsszLo6qEH4FTli41YCUC/eIhK1DU&#13;&#10;5L0y2XQ8vsl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6B596485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403D74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372F9D0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D1E0639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3E163CA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8BE273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1F3DD07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6CB28BE5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CE650B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5AB471F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578601E7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B03D295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44AD8E89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8ADD45E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5FB8DD82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Fünfzehntel-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483" w:type="dxa"/>
            <w:gridSpan w:val="8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5216A96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</w:tcBorders>
          </w:tcPr>
          <w:p w14:paraId="4A6CD052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4B80AAB6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2221E88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7"/>
            <w:tcBorders>
              <w:top w:val="single" w:sz="2" w:space="0" w:color="000000" w:themeColor="text1"/>
            </w:tcBorders>
          </w:tcPr>
          <w:p w14:paraId="09E33A4C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3" w:type="dxa"/>
            <w:gridSpan w:val="7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6D403D9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54889F3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6"/>
            <w:tcBorders>
              <w:top w:val="single" w:sz="2" w:space="0" w:color="000000" w:themeColor="text1"/>
            </w:tcBorders>
          </w:tcPr>
          <w:p w14:paraId="1851633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10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0557109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7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782436C3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3" w:type="dxa"/>
            <w:gridSpan w:val="7"/>
            <w:tcBorders>
              <w:top w:val="single" w:sz="2" w:space="0" w:color="000000" w:themeColor="text1"/>
            </w:tcBorders>
          </w:tcPr>
          <w:p w14:paraId="2055C2B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151C95B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04A86B2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</w:tcBorders>
          </w:tcPr>
          <w:p w14:paraId="4C231FD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7A8A4EA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26F94A8B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0EE776F2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1420804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D3A710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760EB869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7392" behindDoc="0" locked="0" layoutInCell="1" allowOverlap="1" wp14:anchorId="4C181AAE" wp14:editId="53C45F46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597490330" name="Rechteck 1597490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2A1430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81AAE" id="Rechteck 1597490330" o:spid="_x0000_s2306" style="position:absolute;margin-left:-8.7pt;margin-top:.2pt;width:17pt;height:17pt;z-index:2536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" filled="f" stroked="f" strokeweight=".5pt">
                      <v:textbox inset="0,0,0,0">
                        <w:txbxContent>
                          <w:p w14:paraId="3B2A1430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3600" behindDoc="0" locked="0" layoutInCell="1" allowOverlap="1" wp14:anchorId="2F87E702" wp14:editId="0BB604C2">
                      <wp:simplePos x="0" y="0"/>
                      <wp:positionH relativeFrom="column">
                        <wp:posOffset>3576754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2111062469" name="Rechteck 2111062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0E9121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7E702" id="Rechteck 2111062469" o:spid="_x0000_s2307" style="position:absolute;margin-left:281.65pt;margin-top:.25pt;width:17pt;height:17pt;z-index:2535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WvDWVAIAACQFAAAOAAAAZHJzL2Uyb0RvYy54bWysVNtqGzEQfS/0H4Te67VdGlrjdTAOLgWT&#13;&#10;mDolz7JWshe0GnUke9f9+o60F6dpIFD6op0dzZnrGc1vm8qws0Jfgs35ZDTmTFkJRWkPOf/xuP7w&#13;&#10;mTMfhC2EAatyflGe3y7ev5vXbqamcARTKGTkxPpZ7XJ+DMHNsszLo6qEH4FTli41YCUC/eIhK1DU&#13;&#10;5L0y2XQ8vsl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B0E9121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2576" behindDoc="0" locked="0" layoutInCell="1" allowOverlap="1" wp14:anchorId="60E12F76" wp14:editId="39E6A96B">
                      <wp:simplePos x="0" y="0"/>
                      <wp:positionH relativeFrom="column">
                        <wp:posOffset>2653665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121195225" name="Rechteck 1121195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534268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12F76" id="Rechteck 1121195225" o:spid="_x0000_s2308" style="position:absolute;margin-left:208.95pt;margin-top:.25pt;width:17pt;height:17pt;z-index:2535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4Nq8VAIAACQFAAAOAAAAZHJzL2Uyb0RvYy54bWysVNtqGzEQfS/0H4Te67UdG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8vnrmFoq6aqTyUt2ATv04ZuCikUh50izSC0Sp40PrWlvEmNZ&#13;&#10;WJfGpHkY+4eCfLYalQbaoS/5JimcjYooY38ozcqCMpykcIlKamWQnQSRQEipbJjEwSe/ZB1hmmIP&#13;&#10;wKv3gZ19hLZZDeDp++ABkSKDDQO4Ki3gWw7MkLJu7Sn9F3VHMTS7hgrP+fX0K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4534268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 wp14:anchorId="60FE48C2" wp14:editId="163A20FB">
                      <wp:simplePos x="0" y="0"/>
                      <wp:positionH relativeFrom="column">
                        <wp:posOffset>1731912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80" name="Rechteck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0CFB01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E48C2" id="Rechteck 80" o:spid="_x0000_s2309" style="position:absolute;margin-left:136.35pt;margin-top:.25pt;width:17pt;height:17pt;z-index:2535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wX5xVAIAACQFAAAOAAAAZHJzL2Uyb0RvYy54bWysVNtqGzEQfS/0H4Te67XdNrT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eevY2qppKtOJi/ZBezQh28KKhaFnCPNIrVInDY+tKa9SYxl&#13;&#10;YV0ak+Zh7B8K8tlqVBpoh77km6RwNiqijH1QmpUFZThJ4RKV1MogOwkigZBS2TCJg09+yTrCNMUe&#13;&#10;gB/fBnb2EdpmNYCnb4MHRIoMNgzgqrSArzkwQ8q6taf0n9UdxdDsGio851fTT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410CFB01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0528" behindDoc="0" locked="0" layoutInCell="1" allowOverlap="1" wp14:anchorId="4F10033E" wp14:editId="345934FF">
                      <wp:simplePos x="0" y="0"/>
                      <wp:positionH relativeFrom="column">
                        <wp:posOffset>809491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79" name="Rechteck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CC5562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0033E" id="Rechteck 79" o:spid="_x0000_s2310" style="position:absolute;margin-left:63.75pt;margin-top:.25pt;width:17pt;height:17pt;z-index:2535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1QbVA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fX0K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49CC5562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3184" behindDoc="0" locked="0" layoutInCell="1" allowOverlap="1" wp14:anchorId="5D52DB73" wp14:editId="4EB9A930">
                      <wp:simplePos x="0" y="0"/>
                      <wp:positionH relativeFrom="column">
                        <wp:posOffset>4499323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56930567" name="Rechteck 1456930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9EAE7E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2DB73" id="Rechteck 1456930567" o:spid="_x0000_s2311" style="position:absolute;margin-left:354.3pt;margin-top:.05pt;width:17pt;height:17pt;z-index:2535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tSulVA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409EAE7E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DC58E0E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107B0ADF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0CADCC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185C23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6377DF90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8C88AA1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3827F99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B5CD25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2FD6E4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1F7D6A00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958364D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6FBC6798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09E2875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7E830936" w14:textId="77777777" w:rsidR="0088585D" w:rsidRPr="00154713" w:rsidRDefault="0088585D" w:rsidP="00336858">
            <w:pPr>
              <w:pStyle w:val="NormalerText"/>
            </w:pPr>
            <w:r>
              <w:t>Sechzehntel-</w:t>
            </w:r>
            <w:r>
              <w:br/>
              <w:t>Streifen</w:t>
            </w: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04054E70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A9ECEDD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3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972EC9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8EC5EA9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4EF85D80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927C4C1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5B3DE00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058A78E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3420A850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3E5C19A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0412829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EAE5FFE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62A58ED4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3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465576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ED6AB9D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7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4C826B6B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425FC95A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2DAFB2FA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9DF339F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2CC28E9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D4A5DCB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8416" behindDoc="0" locked="0" layoutInCell="1" allowOverlap="1" wp14:anchorId="439C6B2E" wp14:editId="62C8AE42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966682223" name="Rechteck 966682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1E155B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C6B2E" id="Rechteck 966682223" o:spid="_x0000_s2312" style="position:absolute;margin-left:-8.7pt;margin-top:.15pt;width:17pt;height:17pt;z-index:2536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5F1E155B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6672" behindDoc="0" locked="0" layoutInCell="1" allowOverlap="1" wp14:anchorId="47D1FF0E" wp14:editId="5E329732">
                      <wp:simplePos x="0" y="0"/>
                      <wp:positionH relativeFrom="column">
                        <wp:posOffset>3344144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1079284975" name="Rechteck 1079284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41B321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1FF0E" id="Rechteck 1079284975" o:spid="_x0000_s2313" style="position:absolute;margin-left:263.3pt;margin-top:.3pt;width:17pt;height:17pt;z-index:2535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" filled="f" stroked="f" strokeweight=".5pt">
                      <v:textbox inset="0,0,0,0">
                        <w:txbxContent>
                          <w:p w14:paraId="7141B321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5648" behindDoc="0" locked="0" layoutInCell="1" allowOverlap="1" wp14:anchorId="55DF5492" wp14:editId="73BC4518">
                      <wp:simplePos x="0" y="0"/>
                      <wp:positionH relativeFrom="column">
                        <wp:posOffset>2193122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2813231" name="Rechteck 2813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C34FAD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F5492" id="Rechteck 2813231" o:spid="_x0000_s2314" style="position:absolute;margin-left:172.7pt;margin-top:.3pt;width:17pt;height:17pt;z-index:2535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3C34FAD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4624" behindDoc="0" locked="0" layoutInCell="1" allowOverlap="1" wp14:anchorId="18B3A4AE" wp14:editId="3EC15D89">
                      <wp:simplePos x="0" y="0"/>
                      <wp:positionH relativeFrom="column">
                        <wp:posOffset>1042101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848959325" name="Rechteck 848959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22C217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3A4AE" id="Rechteck 848959325" o:spid="_x0000_s2315" style="position:absolute;margin-left:82.05pt;margin-top:.3pt;width:17pt;height:17pt;z-index:2535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Rc/UwIAACQFAAAOAAAAZHJzL2Uyb0RvYy54bWysVNtqGzEQfS/0H4Te67UdG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5C22C217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 wp14:anchorId="1B2E1EB3" wp14:editId="535C68E8">
                      <wp:simplePos x="0" y="0"/>
                      <wp:positionH relativeFrom="column">
                        <wp:posOffset>4498320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5" name="Rechtec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16CEF7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E1EB3" id="Rechteck 25" o:spid="_x0000_s2316" style="position:absolute;margin-left:354.2pt;margin-top:.2pt;width:17pt;height:17pt;z-index:2535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z1VUwIAACQFAAAOAAAAZHJzL2Uyb0RvYy54bWysVNtqGzEQfS/0H4Te67UdG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1B16CEF7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FD04D8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3C7C0D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71F8D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764FA2B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7DE3330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25EA40A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3AA41B2B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13CD9B6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678E60B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571DF868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3CF8167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3D46FE9B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4B316CA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257E18E1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Zwanzigstel-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718D2CE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4FFF95F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1B292A0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</w:tcBorders>
          </w:tcPr>
          <w:p w14:paraId="153E2DB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0D6C201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0817FA0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</w:tcBorders>
          </w:tcPr>
          <w:p w14:paraId="1AE0D3E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</w:tcBorders>
          </w:tcPr>
          <w:p w14:paraId="3E2E6FE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1687DE1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755FE4C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7AD8B0FB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660A95C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</w:tcBorders>
          </w:tcPr>
          <w:p w14:paraId="3F20D23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</w:tcBorders>
          </w:tcPr>
          <w:p w14:paraId="692DDA3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1F19D723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3D5F1B0E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</w:tcBorders>
          </w:tcPr>
          <w:p w14:paraId="049DAA8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2FA49B1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58DFBB1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1A186DF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363F810F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498F5221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7A25833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A1E78D6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5E0EA18D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4208" behindDoc="0" locked="0" layoutInCell="1" allowOverlap="1" wp14:anchorId="1B3168BF" wp14:editId="518C2068">
                      <wp:simplePos x="0" y="0"/>
                      <wp:positionH relativeFrom="column">
                        <wp:posOffset>4488815</wp:posOffset>
                      </wp:positionH>
                      <wp:positionV relativeFrom="paragraph">
                        <wp:posOffset>1270</wp:posOffset>
                      </wp:positionV>
                      <wp:extent cx="237490" cy="215900"/>
                      <wp:effectExtent l="0" t="0" r="3810" b="0"/>
                      <wp:wrapNone/>
                      <wp:docPr id="24" name="Rechtec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F231E5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168BF" id="Rechteck 24" o:spid="_x0000_s2317" style="position:absolute;margin-left:353.45pt;margin-top:.1pt;width:18.7pt;height:17pt;z-index:2535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" filled="f" stroked="f" strokeweight=".5pt">
                      <v:textbox inset="0,0,0,0">
                        <w:txbxContent>
                          <w:p w14:paraId="2DF231E5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9440" behindDoc="0" locked="0" layoutInCell="1" allowOverlap="1" wp14:anchorId="07C41864" wp14:editId="08E8694E">
                      <wp:simplePos x="0" y="0"/>
                      <wp:positionH relativeFrom="column">
                        <wp:posOffset>-108705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603957785" name="Rechteck 603957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583788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41864" id="Rechteck 603957785" o:spid="_x0000_s2318" style="position:absolute;margin-left:-8.55pt;margin-top:.1pt;width:17pt;height:17pt;z-index:2536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6C583788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9744" behindDoc="0" locked="0" layoutInCell="1" allowOverlap="1" wp14:anchorId="571C98EC" wp14:editId="7F23696D">
                      <wp:simplePos x="0" y="0"/>
                      <wp:positionH relativeFrom="column">
                        <wp:posOffset>3344144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2075701063" name="Rechteck 207570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608BAB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C98EC" id="Rechteck 2075701063" o:spid="_x0000_s2319" style="position:absolute;margin-left:263.3pt;margin-top:.35pt;width:17pt;height:17pt;z-index:2535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sxMVAIAACQFAAAOAAAAZHJzL2Uyb0RvYy54bWysVNtqGzEQfS/0H4Te67WdNr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K/eBnb2EdpmNYCnb4MHRIoMNgzgqrSArzkwQ8q6taf0n9UdxdDsGio859dXH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4608BAB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8720" behindDoc="0" locked="0" layoutInCell="1" allowOverlap="1" wp14:anchorId="0C9076AF" wp14:editId="1D25C343">
                      <wp:simplePos x="0" y="0"/>
                      <wp:positionH relativeFrom="column">
                        <wp:posOffset>2195396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1829709547" name="Rechteck 1829709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1BA5C3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076AF" id="Rechteck 1829709547" o:spid="_x0000_s2320" style="position:absolute;margin-left:172.85pt;margin-top:.35pt;width:17pt;height:17pt;z-index:2535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41BA5C3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7696" behindDoc="0" locked="0" layoutInCell="1" allowOverlap="1" wp14:anchorId="4CC090D8" wp14:editId="12818E74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119804588" name="Rechteck 119804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225611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090D8" id="Rechteck 119804588" o:spid="_x0000_s2321" style="position:absolute;margin-left:82.05pt;margin-top:.35pt;width:17pt;height:17pt;z-index:2535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6225611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2588911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025AFC3E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A4E86B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519211CF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6BC22669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2487FC9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2591019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78B8F2B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0004AC0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6640885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4BB03E3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2829DAF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F6EDCC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0A0D9330" w14:textId="77777777" w:rsidR="0088585D" w:rsidRPr="00154713" w:rsidRDefault="0088585D" w:rsidP="00336858">
            <w:pPr>
              <w:pStyle w:val="NormalerText"/>
            </w:pPr>
            <w:r>
              <w:t>Einundzwanzigstel-</w:t>
            </w:r>
            <w:r>
              <w:br/>
              <w:t>Streifen</w:t>
            </w:r>
          </w:p>
        </w:tc>
        <w:tc>
          <w:tcPr>
            <w:tcW w:w="345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45D45761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E28EDE4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5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33B32E0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11B7632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5922632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2D02854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6A7E206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5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2196F346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6FF77E8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5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1A7D0F5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E07FA08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5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30FD322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123969C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D5592E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66F2BC1E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927BE11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4B34C9E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D8F3D4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5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B2FFFD3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B7632B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00849A6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7A2542DA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D279C55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7E80495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B04C94F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1ABABE0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30464" behindDoc="0" locked="0" layoutInCell="1" allowOverlap="1" wp14:anchorId="0F42C5C5" wp14:editId="0FA9D0F0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312003294" name="Rechteck 312003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605720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2C5C5" id="Rechteck 312003294" o:spid="_x0000_s2322" style="position:absolute;margin-left:-8.7pt;margin-top:.2pt;width:17pt;height:17pt;z-index:2536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28605720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1792" behindDoc="0" locked="0" layoutInCell="1" allowOverlap="1" wp14:anchorId="00C14DC6" wp14:editId="12D15C74">
                      <wp:simplePos x="0" y="0"/>
                      <wp:positionH relativeFrom="column">
                        <wp:posOffset>2963144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614386435" name="Rechteck 614386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07E7E1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21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14DC6" id="Rechteck 614386435" o:spid="_x0000_s2323" style="position:absolute;margin-left:233.3pt;margin-top:.1pt;width:17pt;height:17pt;z-index:2536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4907E7E1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21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0768" behindDoc="0" locked="0" layoutInCell="1" allowOverlap="1" wp14:anchorId="04D49879" wp14:editId="6AEA2020">
                      <wp:simplePos x="0" y="0"/>
                      <wp:positionH relativeFrom="column">
                        <wp:posOffset>1427112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16055382" name="Rechteck 316055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839237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21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49879" id="Rechteck 316055382" o:spid="_x0000_s2324" style="position:absolute;margin-left:112.35pt;margin-top:.1pt;width:17pt;height:17pt;z-index:2536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6C839237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21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32DF5CBB" wp14:editId="3DF53FC9">
                      <wp:simplePos x="0" y="0"/>
                      <wp:positionH relativeFrom="column">
                        <wp:posOffset>4499036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6" name="Rechtec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536207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F5CBB" id="Rechteck 26" o:spid="_x0000_s2325" style="position:absolute;margin-left:354.25pt;margin-top:.1pt;width:17pt;height:17pt;z-index:2535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rQqPUwIAACQFAAAOAAAAZHJzL2Uyb0RvYy54bWysVNtqGzEQfS/0H4Te67XdNrT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5D536207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1ED717E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50E5C129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3A52D24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2C19AC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5AC31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CFC2A0B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64535F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930219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68502E1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17CC62F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6FD1617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46C17753" w14:textId="77777777" w:rsidTr="00336858">
        <w:trPr>
          <w:trHeight w:val="283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83414C1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710D09A6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Vierundzwanzigstel-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302" w:type="dxa"/>
            <w:gridSpan w:val="3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1C3827D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7"/>
            <w:tcBorders>
              <w:top w:val="single" w:sz="2" w:space="0" w:color="000000" w:themeColor="text1"/>
            </w:tcBorders>
          </w:tcPr>
          <w:p w14:paraId="315CD9E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521FCC8E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6"/>
            <w:tcBorders>
              <w:top w:val="single" w:sz="2" w:space="0" w:color="000000" w:themeColor="text1"/>
            </w:tcBorders>
          </w:tcPr>
          <w:p w14:paraId="28F73D6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2FFC504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7DA0407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07D596BC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28044FB0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4871DEE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</w:tcBorders>
          </w:tcPr>
          <w:p w14:paraId="538197E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7"/>
            <w:tcBorders>
              <w:top w:val="single" w:sz="2" w:space="0" w:color="000000" w:themeColor="text1"/>
            </w:tcBorders>
          </w:tcPr>
          <w:p w14:paraId="2DACDA59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5B415DF9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75BF0AE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7"/>
            <w:tcBorders>
              <w:top w:val="single" w:sz="2" w:space="0" w:color="000000" w:themeColor="text1"/>
            </w:tcBorders>
          </w:tcPr>
          <w:p w14:paraId="3D11F38B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</w:tcBorders>
          </w:tcPr>
          <w:p w14:paraId="74B8FB2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7788EBD3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5ACBEEDE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5C97A62B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40CEB290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54A50A3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6"/>
            <w:tcBorders>
              <w:top w:val="single" w:sz="2" w:space="0" w:color="000000" w:themeColor="text1"/>
            </w:tcBorders>
          </w:tcPr>
          <w:p w14:paraId="5A85B9E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57395ED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7"/>
            <w:tcBorders>
              <w:top w:val="single" w:sz="2" w:space="0" w:color="000000" w:themeColor="text1"/>
            </w:tcBorders>
          </w:tcPr>
          <w:p w14:paraId="4EF7E6A6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3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17583CE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2F255883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06C230FB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70B8DE9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4FE68E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514CB74B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31488" behindDoc="0" locked="0" layoutInCell="1" allowOverlap="1" wp14:anchorId="049CD14C" wp14:editId="0F160AD5">
                      <wp:simplePos x="0" y="0"/>
                      <wp:positionH relativeFrom="column">
                        <wp:posOffset>-109482</wp:posOffset>
                      </wp:positionH>
                      <wp:positionV relativeFrom="paragraph">
                        <wp:posOffset>635</wp:posOffset>
                      </wp:positionV>
                      <wp:extent cx="215900" cy="216000"/>
                      <wp:effectExtent l="0" t="0" r="12700" b="12700"/>
                      <wp:wrapNone/>
                      <wp:docPr id="1277244" name="Rechteck 1277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53F0C6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CD14C" id="Rechteck 1277244" o:spid="_x0000_s2326" style="position:absolute;margin-left:-8.6pt;margin-top:.05pt;width:17pt;height:17pt;z-index:2536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" filled="f" stroked="f" strokeweight=".5pt">
                      <v:textbox inset="0,0,0,0">
                        <w:txbxContent>
                          <w:p w14:paraId="7753F0C6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3840" behindDoc="0" locked="0" layoutInCell="1" allowOverlap="1" wp14:anchorId="5BAA4606" wp14:editId="2E4D3A4F">
                      <wp:simplePos x="0" y="0"/>
                      <wp:positionH relativeFrom="column">
                        <wp:posOffset>2963812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749717537" name="Rechteck 1749717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7FC98E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24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A4606" id="Rechteck 1749717537" o:spid="_x0000_s2327" style="position:absolute;margin-left:233.35pt;margin-top:.1pt;width:17pt;height:17pt;z-index:2536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2V9bVAIAACQFAAAOAAAAZHJzL2Uyb0RvYy54bWysVNtqGzEQfS/0H4Te67XdNrT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eevY2qppKtOJi/ZBezQh28KKhaFnCPNIrVInDY+tKa9SYxl&#13;&#10;YV0ak+Zh7B8K8tlqVBpoh77km6RwNiqijH1QmpUFZThJ4RKV1MogOwkigZBS2TCJg09+yTrCNMUe&#13;&#10;gB/fBnb2EdpmNYCnb4MHRIoMNgzgqrSArzkwQ8q6taf0n9UdxdDsGio851efpr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67FC98E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24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2816" behindDoc="0" locked="0" layoutInCell="1" allowOverlap="1" wp14:anchorId="63C2B247" wp14:editId="3F3E35DE">
                      <wp:simplePos x="0" y="0"/>
                      <wp:positionH relativeFrom="column">
                        <wp:posOffset>1427513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198187713" name="Rechteck 1198187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96C9A5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24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2B247" id="Rechteck 1198187713" o:spid="_x0000_s2328" style="position:absolute;margin-left:112.4pt;margin-top:.1pt;width:17pt;height:17pt;z-index:2536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3UxVAIAACQFAAAOAAAAZHJzL2Uyb0RvYy54bWysVNtqGzEQfS/0H4Te67WdNr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K/eBnb2EdpmNYCnb4MHRIoMNgzgqrSArzkwQ8q6taf0n9UdxdDsGio859cf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B96C9A5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24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50A56AF3" wp14:editId="7504DC4B">
                      <wp:simplePos x="0" y="0"/>
                      <wp:positionH relativeFrom="column">
                        <wp:posOffset>4498668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829927417" name="Rechteck 829927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46218E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56AF3" id="Rechteck 829927417" o:spid="_x0000_s2329" style="position:absolute;margin-left:354.25pt;margin-top:0;width:17pt;height:17pt;z-index:2535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tH8VAIAACQFAAAOAAAAZHJzL2Uyb0RvYy54bWysVNtqGzEQfS/0H4Te67XdNL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D++DezsI7TNagBP3wYPiBQZbBjAVWkBX3NghpR1a0/pP6s7iqHZNVR4zq+vrm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5146218E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7208CB2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244E0125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2DDB60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E9CB76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0D35DA18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5FC8A2E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1CF61F5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F8EBAA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19AE306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2E040E8F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AF5253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F4BA680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91D4551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2F8FFCD" w14:textId="77777777" w:rsidR="0088585D" w:rsidRPr="00154713" w:rsidRDefault="0088585D" w:rsidP="00336858">
            <w:pPr>
              <w:pStyle w:val="NormalerText"/>
            </w:pPr>
            <w:r>
              <w:t>Fünfundzwanzigstel-</w:t>
            </w:r>
            <w:r>
              <w:br/>
              <w:t>Streifen</w:t>
            </w:r>
          </w:p>
        </w:tc>
        <w:tc>
          <w:tcPr>
            <w:tcW w:w="290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057A515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08F1F5E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DB32BCB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1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DA3F1F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587A904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006BCF28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2F6D6B2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297481B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0B5DFCA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C573A1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695DAD1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9C773D3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2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3B33F45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E8EF6D6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DA02F22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253CF874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F145076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95F7BE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F225B1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40D3DFA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0B0F514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1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5ADBFC5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5A2E47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524C69C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1" w:type="dxa"/>
            <w:gridSpan w:val="2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4EE42CC8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2296D3E4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2E256DC5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43F39B7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8960AAD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F248FF3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32512" behindDoc="0" locked="0" layoutInCell="1" allowOverlap="1" wp14:anchorId="5684184A" wp14:editId="24A4B011">
                      <wp:simplePos x="0" y="0"/>
                      <wp:positionH relativeFrom="column">
                        <wp:posOffset>-109034</wp:posOffset>
                      </wp:positionH>
                      <wp:positionV relativeFrom="paragraph">
                        <wp:posOffset>-635</wp:posOffset>
                      </wp:positionV>
                      <wp:extent cx="215900" cy="216000"/>
                      <wp:effectExtent l="0" t="0" r="12700" b="12700"/>
                      <wp:wrapNone/>
                      <wp:docPr id="482779551" name="Rechteck 482779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2C74E6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84184A" id="Rechteck 482779551" o:spid="_x0000_s2330" style="position:absolute;margin-left:-8.6pt;margin-top:-.05pt;width:17pt;height:17pt;z-index:2536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" filled="f" stroked="f" strokeweight=".5pt">
                      <v:textbox inset="0,0,0,0">
                        <w:txbxContent>
                          <w:p w14:paraId="3C2C74E6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5D034634" wp14:editId="61A92469">
                      <wp:simplePos x="0" y="0"/>
                      <wp:positionH relativeFrom="column">
                        <wp:posOffset>3572221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783340763" name="Rechteck 1783340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BD7FC5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34634" id="Rechteck 1783340763" o:spid="_x0000_s2331" style="position:absolute;margin-left:281.3pt;margin-top:.25pt;width:17pt;height:17pt;z-index:2536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FBD7FC5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6912" behindDoc="0" locked="0" layoutInCell="1" allowOverlap="1" wp14:anchorId="30E6C316" wp14:editId="1FD6EEE6">
                      <wp:simplePos x="0" y="0"/>
                      <wp:positionH relativeFrom="column">
                        <wp:posOffset>2650836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567435742" name="Rechteck 567435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AEC06F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6C316" id="Rechteck 567435742" o:spid="_x0000_s2332" style="position:absolute;margin-left:208.75pt;margin-top:.25pt;width:17pt;height:17pt;z-index:2536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" filled="f" stroked="f" strokeweight=".5pt">
                      <v:textbox inset="0,0,0,0">
                        <w:txbxContent>
                          <w:p w14:paraId="51AEC06F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5888" behindDoc="0" locked="0" layoutInCell="1" allowOverlap="1" wp14:anchorId="1397A11C" wp14:editId="3B0C6173">
                      <wp:simplePos x="0" y="0"/>
                      <wp:positionH relativeFrom="column">
                        <wp:posOffset>1731356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362434575" name="Rechteck 1362434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E374E2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7A11C" id="Rechteck 1362434575" o:spid="_x0000_s2333" style="position:absolute;margin-left:136.35pt;margin-top:.25pt;width:17pt;height:17pt;z-index:2536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CE374E2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4864" behindDoc="0" locked="0" layoutInCell="1" allowOverlap="1" wp14:anchorId="65034E0B" wp14:editId="4AD5F0F5">
                      <wp:simplePos x="0" y="0"/>
                      <wp:positionH relativeFrom="column">
                        <wp:posOffset>809856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38773098" name="Rechteck 2038773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7EC7DA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34E0B" id="Rechteck 2038773098" o:spid="_x0000_s2334" style="position:absolute;margin-left:63.75pt;margin-top:.2pt;width:17pt;height:17pt;z-index:2536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37EC7DA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0C89D59A" wp14:editId="1ED42C52">
                      <wp:simplePos x="0" y="0"/>
                      <wp:positionH relativeFrom="column">
                        <wp:posOffset>4498955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57414273" name="Rechteck 357414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60E242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9D59A" id="Rechteck 357414273" o:spid="_x0000_s2335" style="position:absolute;margin-left:354.25pt;margin-top:.1pt;width:17pt;height:17pt;z-index:2535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riyUw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3960E242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8B335D8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7E9A514F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F0F149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2656BB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7E312F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D5C7251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125507CA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12E3346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471A360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7695746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E9EEF73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66AADB47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3189145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4089E972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Fünfzigstel-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145" w:type="dxa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05CD8B0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395BC33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105C105C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36EC5FEE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2529046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199CBB0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7427FF9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3D855032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E62703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178F1C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7E172A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1EF781E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840291B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075B9A3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6F5F915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4057521B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0F5A2C2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A71DB39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CF3DF0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2BF76F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643CBC2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41EC85C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29D4F4E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9C3A13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110DE699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5D5446F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05331AD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149A85C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070ACF9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44CA21A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979E90C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4EE41FB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366251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0AA5E7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2F5E29B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7E0307B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54B9BD2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0A5A4E0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7DB2FA3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6351B5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4E65D37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36E11F6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20B3D7C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2E696C6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D7031A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742D16F9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00D749B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5E33C3A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02E6A7A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65BA94D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41EE1BBC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4F9468BC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3AB26C8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7FBA76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2C516DE9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33536" behindDoc="0" locked="0" layoutInCell="1" allowOverlap="1" wp14:anchorId="4CB5022E" wp14:editId="572187FC">
                      <wp:simplePos x="0" y="0"/>
                      <wp:positionH relativeFrom="column">
                        <wp:posOffset>-107463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613201669" name="Rechteck 613201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5D1624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5022E" id="Rechteck 613201669" o:spid="_x0000_s2336" style="position:absolute;margin-left:-8.45pt;margin-top:0;width:17pt;height:17pt;z-index:2536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" filled="f" stroked="f" strokeweight=".5pt">
                      <v:textbox inset="0,0,0,0">
                        <w:txbxContent>
                          <w:p w14:paraId="025D1624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9328" behindDoc="0" locked="0" layoutInCell="1" allowOverlap="1" wp14:anchorId="3C6AB041" wp14:editId="63F8820E">
                      <wp:simplePos x="0" y="0"/>
                      <wp:positionH relativeFrom="column">
                        <wp:posOffset>4497541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1341167030" name="Rechteck 1341167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F2B5C9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AB041" id="Rechteck 1341167030" o:spid="_x0000_s2337" style="position:absolute;margin-left:354.15pt;margin-top:0;width:17pt;height:17pt;z-index:2535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Zu1mVA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fXVNJ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1BF2B5C9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AF26188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413F71B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B82D55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53ED9F9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473CF2D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83DADC1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2A8F717B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9F9966D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70CA87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A8BBE4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33D1D08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5F7DD242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C0150A7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397FEFC2" w14:textId="77777777" w:rsidR="0088585D" w:rsidRPr="008E2DB0" w:rsidRDefault="0088585D" w:rsidP="00336858">
            <w:pPr>
              <w:pStyle w:val="NormalerText"/>
            </w:pPr>
            <w:r w:rsidRPr="008E2DB0">
              <w:t>Hundertstel-</w:t>
            </w:r>
            <w:r>
              <w:br/>
            </w:r>
            <w:r w:rsidRPr="008E2DB0">
              <w:t>Streifen</w:t>
            </w:r>
          </w:p>
        </w:tc>
        <w:tc>
          <w:tcPr>
            <w:tcW w:w="3628" w:type="dxa"/>
            <w:gridSpan w:val="60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tbl>
            <w:tblPr>
              <w:tblStyle w:val="Tabellenraster"/>
              <w:tblW w:w="35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2"/>
            </w:tblGrid>
            <w:tr w:rsidR="0088585D" w:rsidRPr="00F4746E" w14:paraId="1CFA2C60" w14:textId="77777777" w:rsidTr="00336858">
              <w:trPr>
                <w:trHeight w:val="170"/>
              </w:trPr>
              <w:tc>
                <w:tcPr>
                  <w:tcW w:w="71" w:type="dxa"/>
                </w:tcPr>
                <w:p w14:paraId="7C1DBE3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C163A0A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BBD5C3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A866D03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210E22F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CC1F398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7AB1C35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A65FF3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5FB976C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4FECF2E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502FA50B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EDB6D03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2F1FA02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8110A7A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0CBA571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F969F98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0753EE5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CFAA544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6A305E2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77258351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752BC0EB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2A94F96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02F910C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BDC438A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C17D83B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9CF13C4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836393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33DEC4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299EAFA5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47C521D6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70AFE0DC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6525B2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07E9033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26EC97F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F34E63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2B7117C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CAA5642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DBBEC75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D6B0D1C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1EE2C563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7CBB351D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4F184AF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07BFDAD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FBF8FFF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303DB51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601765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124A444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5BEB04E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F7E4D84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B70AF1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</w:tr>
          </w:tbl>
          <w:p w14:paraId="44850DA1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629" w:type="dxa"/>
            <w:gridSpan w:val="6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tbl>
            <w:tblPr>
              <w:tblStyle w:val="Tabellenraster"/>
              <w:tblW w:w="35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2"/>
            </w:tblGrid>
            <w:tr w:rsidR="0088585D" w:rsidRPr="00F4746E" w14:paraId="4C5CDE16" w14:textId="77777777" w:rsidTr="00336858">
              <w:trPr>
                <w:trHeight w:val="170"/>
              </w:trPr>
              <w:tc>
                <w:tcPr>
                  <w:tcW w:w="71" w:type="dxa"/>
                </w:tcPr>
                <w:p w14:paraId="3F68C084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0AE586D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B832A96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2057FED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809933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261A94D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7A8E6A3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15A4B1D7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A47488A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4BB6C241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3D471593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B1379B2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530A4F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6346E05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746D7FB1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7C8AD4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8AB4524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D886E9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6066726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2EAFF8AB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2FE3861F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469D307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7596A4D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C4FC55E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B53863B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E517287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5A390DE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EF956BD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0E814C15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115076AE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56E5BBC3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6611DC7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6C03163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633717D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E95B00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2F8F2B21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2764D02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F750C2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86050D8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620A410A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3E6DFCEB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C8C8682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5610F97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43F8566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3ED9037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BC278FA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EA7F758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CC8D3CB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F71F114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13A8067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</w:tr>
          </w:tbl>
          <w:p w14:paraId="21C0D6B3" w14:textId="77777777" w:rsidR="0088585D" w:rsidRPr="00F4746E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7DF9494C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290892BB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8F80C29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EF76718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43AFAA1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34560" behindDoc="0" locked="0" layoutInCell="1" allowOverlap="1" wp14:anchorId="4FA24820" wp14:editId="1FB5C2D4">
                      <wp:simplePos x="0" y="0"/>
                      <wp:positionH relativeFrom="column">
                        <wp:posOffset>-109018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53960713" name="Rechteck 53960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B224D2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24820" id="Rechteck 53960713" o:spid="_x0000_s2338" style="position:absolute;margin-left:-8.6pt;margin-top:.1pt;width:17pt;height:17pt;z-index:2536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00B224D2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7152" behindDoc="0" locked="0" layoutInCell="1" allowOverlap="1" wp14:anchorId="1AFFF245" wp14:editId="67FDFDD5">
                      <wp:simplePos x="0" y="0"/>
                      <wp:positionH relativeFrom="column">
                        <wp:posOffset>348643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7" name="Rechteck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DE9ECB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FF245" id="Rechteck 107" o:spid="_x0000_s2339" style="position:absolute;margin-left:27.45pt;margin-top:.2pt;width:17pt;height:17pt;z-index:2536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WPBVAIAACQFAAAOAAAAZHJzL2Uyb0RvYy54bWysVNtqGzEQfS/0H4Te67XdJr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9d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" filled="f" stroked="f" strokeweight=".5pt">
                      <v:textbox inset="0,0,0,0">
                        <w:txbxContent>
                          <w:p w14:paraId="76DE9ECB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6128" behindDoc="0" locked="0" layoutInCell="1" allowOverlap="1" wp14:anchorId="15FFBA22" wp14:editId="0E947775">
                      <wp:simplePos x="0" y="0"/>
                      <wp:positionH relativeFrom="column">
                        <wp:posOffset>809156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6" name="Rechteck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0177C4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FBA22" id="Rechteck 106" o:spid="_x0000_s2340" style="position:absolute;margin-left:63.7pt;margin-top:.2pt;width:17pt;height:17pt;z-index:2536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7C0177C4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5104" behindDoc="0" locked="0" layoutInCell="1" allowOverlap="1" wp14:anchorId="70B77375" wp14:editId="48D532EF">
                      <wp:simplePos x="0" y="0"/>
                      <wp:positionH relativeFrom="column">
                        <wp:posOffset>1269669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5" name="Rechteck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40E01E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77375" id="Rechteck 105" o:spid="_x0000_s2341" style="position:absolute;margin-left:99.95pt;margin-top:.2pt;width:17pt;height:17pt;z-index:2536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7B40E01E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4080" behindDoc="0" locked="0" layoutInCell="1" allowOverlap="1" wp14:anchorId="360FD62A" wp14:editId="1897CCD9">
                      <wp:simplePos x="0" y="0"/>
                      <wp:positionH relativeFrom="column">
                        <wp:posOffset>1719691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18993614" name="Rechteck 2018993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33D301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FD62A" id="Rechteck 2018993614" o:spid="_x0000_s2342" style="position:absolute;margin-left:135.4pt;margin-top:.2pt;width:17pt;height:17pt;z-index:2536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Mxx/VAIAACQFAAAOAAAAZHJzL2Uyb0RvYy54bWysVNtqGzEQfS/0H4Te67Vdk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9d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5533D301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3056" behindDoc="0" locked="0" layoutInCell="1" allowOverlap="1" wp14:anchorId="129A4E2B" wp14:editId="44B576FA">
                      <wp:simplePos x="0" y="0"/>
                      <wp:positionH relativeFrom="column">
                        <wp:posOffset>2190695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622035169" name="Rechteck 1622035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BB3943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A4E2B" id="Rechteck 1622035169" o:spid="_x0000_s2343" style="position:absolute;margin-left:172.5pt;margin-top:.2pt;width:17pt;height:17pt;z-index:2536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72BB3943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2032" behindDoc="0" locked="0" layoutInCell="1" allowOverlap="1" wp14:anchorId="00A226DF" wp14:editId="67B9E884">
                      <wp:simplePos x="0" y="0"/>
                      <wp:positionH relativeFrom="column">
                        <wp:posOffset>2665012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33956935" name="Rechteck 2033956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50F470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226DF" id="Rechteck 2033956935" o:spid="_x0000_s2344" style="position:absolute;margin-left:209.85pt;margin-top:.2pt;width:17pt;height:17pt;z-index:2536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2F50F470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9984" behindDoc="0" locked="0" layoutInCell="1" allowOverlap="1" wp14:anchorId="6219EFF0" wp14:editId="1816A348">
                      <wp:simplePos x="0" y="0"/>
                      <wp:positionH relativeFrom="column">
                        <wp:posOffset>3575464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015044755" name="Rechteck 1015044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EC577B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9EFF0" id="Rechteck 1015044755" o:spid="_x0000_s2345" style="position:absolute;margin-left:281.55pt;margin-top:.1pt;width:17pt;height:17pt;z-index:2536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02/0Uw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51EC577B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8960" behindDoc="0" locked="0" layoutInCell="1" allowOverlap="1" wp14:anchorId="3782B382" wp14:editId="2C2D5E77">
                      <wp:simplePos x="0" y="0"/>
                      <wp:positionH relativeFrom="column">
                        <wp:posOffset>4034328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2458945" name="Rechteck 152458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B6E94E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2B382" id="Rechteck 152458945" o:spid="_x0000_s2346" style="position:absolute;margin-left:317.65pt;margin-top:.1pt;width:17pt;height:17pt;z-index:2536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aUWeUw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53B6E94E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638DC5B5" wp14:editId="50E69FB9">
                      <wp:simplePos x="0" y="0"/>
                      <wp:positionH relativeFrom="column">
                        <wp:posOffset>4496717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859918028" name="Rechteck 859918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0FCC85" w14:textId="77777777" w:rsidR="0088585D" w:rsidRPr="00D847EA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DC5B5" id="Rechteck 859918028" o:spid="_x0000_s2347" style="position:absolute;margin-left:354.05pt;margin-top:.05pt;width:17pt;height:17pt;z-index:2535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pzogVA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350FCC85" w14:textId="77777777" w:rsidR="0088585D" w:rsidRPr="00D847EA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5ADD671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6606742B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F1D624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0B1047D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205E7FC" w14:textId="77777777" w:rsidR="0088585D" w:rsidRPr="00154713" w:rsidRDefault="0088585D" w:rsidP="00336858">
            <w:pPr>
              <w:pStyle w:val="tabelle0"/>
            </w:pPr>
            <w:r>
              <mc:AlternateContent>
                <mc:Choice Requires="wps">
                  <w:drawing>
                    <wp:anchor distT="0" distB="0" distL="114300" distR="114300" simplePos="0" relativeHeight="253611008" behindDoc="0" locked="0" layoutInCell="1" allowOverlap="1" wp14:anchorId="3A8A566C" wp14:editId="68223B62">
                      <wp:simplePos x="0" y="0"/>
                      <wp:positionH relativeFrom="column">
                        <wp:posOffset>3115034</wp:posOffset>
                      </wp:positionH>
                      <wp:positionV relativeFrom="paragraph">
                        <wp:posOffset>-216535</wp:posOffset>
                      </wp:positionV>
                      <wp:extent cx="215900" cy="215900"/>
                      <wp:effectExtent l="0" t="0" r="12700" b="12700"/>
                      <wp:wrapNone/>
                      <wp:docPr id="390544075" name="Rechteck 390544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A3D2C2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A566C" id="Rechteck 390544075" o:spid="_x0000_s2348" style="position:absolute;margin-left:245.3pt;margin-top:-17.05pt;width:17pt;height:17pt;z-index:2536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" filled="f" stroked="f" strokeweight=".5pt">
                      <v:textbox inset="0,0,0,0">
                        <w:txbxContent>
                          <w:p w14:paraId="56A3D2C2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7A16758" w14:textId="77777777" w:rsidR="0088585D" w:rsidRPr="00154713" w:rsidRDefault="0088585D" w:rsidP="00336858">
            <w:pPr>
              <w:pStyle w:val="tabelle0"/>
            </w:pPr>
          </w:p>
        </w:tc>
      </w:tr>
    </w:tbl>
    <w:p w14:paraId="4F3BADC9" w14:textId="3A078482" w:rsidR="0088585D" w:rsidRPr="007F4553" w:rsidRDefault="0088585D" w:rsidP="00D22F3C">
      <w:pPr>
        <w:spacing w:line="240" w:lineRule="atLeast"/>
        <w:rPr>
          <w:rFonts w:cstheme="minorHAnsi"/>
        </w:rPr>
      </w:pPr>
      <w:r w:rsidRPr="00932EEA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3636608" behindDoc="0" locked="0" layoutInCell="1" allowOverlap="1" wp14:anchorId="07D0CE56" wp14:editId="1688CE5A">
            <wp:simplePos x="0" y="0"/>
            <wp:positionH relativeFrom="margin">
              <wp:posOffset>5176970</wp:posOffset>
            </wp:positionH>
            <wp:positionV relativeFrom="page">
              <wp:posOffset>332105</wp:posOffset>
            </wp:positionV>
            <wp:extent cx="854710" cy="849630"/>
            <wp:effectExtent l="0" t="0" r="0" b="0"/>
            <wp:wrapNone/>
            <wp:docPr id="2044369705" name="Grafik 204436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710" cy="84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585D" w:rsidRPr="007F4553" w:rsidSect="00DF679F">
      <w:headerReference w:type="default" r:id="rId78"/>
      <w:pgSz w:w="11906" w:h="16838"/>
      <w:pgMar w:top="1474" w:right="1418" w:bottom="1418" w:left="1418" w:header="22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7ADF8F" w14:textId="77777777" w:rsidR="00B3656A" w:rsidRDefault="00B3656A" w:rsidP="00F56440">
      <w:r>
        <w:separator/>
      </w:r>
    </w:p>
    <w:p w14:paraId="46DF42B2" w14:textId="77777777" w:rsidR="00B3656A" w:rsidRDefault="00B3656A" w:rsidP="00F56440"/>
    <w:p w14:paraId="7E0E8705" w14:textId="77777777" w:rsidR="00B3656A" w:rsidRDefault="00B3656A" w:rsidP="00F56440"/>
    <w:p w14:paraId="0E5EBB4A" w14:textId="77777777" w:rsidR="00B3656A" w:rsidRDefault="00B3656A" w:rsidP="00F56440"/>
    <w:p w14:paraId="6343ABB8" w14:textId="77777777" w:rsidR="00B3656A" w:rsidRDefault="00B3656A"/>
    <w:p w14:paraId="361FA7A2" w14:textId="77777777" w:rsidR="00B3656A" w:rsidRDefault="00B3656A"/>
    <w:p w14:paraId="776EBA01" w14:textId="77777777" w:rsidR="00B3656A" w:rsidRDefault="00B3656A"/>
  </w:endnote>
  <w:endnote w:type="continuationSeparator" w:id="0">
    <w:p w14:paraId="2D5989A7" w14:textId="77777777" w:rsidR="00B3656A" w:rsidRDefault="00B3656A" w:rsidP="00F56440">
      <w:r>
        <w:continuationSeparator/>
      </w:r>
    </w:p>
    <w:p w14:paraId="5F028E47" w14:textId="77777777" w:rsidR="00B3656A" w:rsidRDefault="00B3656A" w:rsidP="00F56440"/>
    <w:p w14:paraId="001925FE" w14:textId="77777777" w:rsidR="00B3656A" w:rsidRDefault="00B3656A" w:rsidP="00F56440"/>
    <w:p w14:paraId="5FD33FD6" w14:textId="77777777" w:rsidR="00B3656A" w:rsidRDefault="00B3656A" w:rsidP="00F56440"/>
    <w:p w14:paraId="4644E848" w14:textId="77777777" w:rsidR="00B3656A" w:rsidRDefault="00B3656A"/>
    <w:p w14:paraId="5C8FFD14" w14:textId="77777777" w:rsidR="00B3656A" w:rsidRDefault="00B3656A"/>
    <w:p w14:paraId="1AECC9D3" w14:textId="77777777" w:rsidR="00B3656A" w:rsidRDefault="00B365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rovidenceCV San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??">
    <w:altName w:val="Yu Gothic UI"/>
    <w:panose1 w:val="020B0604020202020204"/>
    <w:charset w:val="80"/>
    <w:family w:val="auto"/>
    <w:notTrueType/>
    <w:pitch w:val="variable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E5FB2" w14:textId="77777777" w:rsidR="00B676BE" w:rsidRDefault="00B676BE" w:rsidP="003F0902">
    <w:pPr>
      <w:pStyle w:val="Fuzeile"/>
      <w:jc w:val="left"/>
    </w:pPr>
  </w:p>
  <w:p w14:paraId="0BAA1E1D" w14:textId="77777777" w:rsidR="00B676BE" w:rsidRDefault="00B676BE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B173A7" w14:textId="77777777" w:rsidR="00B3656A" w:rsidRDefault="00B3656A" w:rsidP="00F56440">
      <w:r>
        <w:separator/>
      </w:r>
    </w:p>
    <w:p w14:paraId="7CAEB763" w14:textId="77777777" w:rsidR="00B3656A" w:rsidRDefault="00B3656A" w:rsidP="00F56440"/>
    <w:p w14:paraId="55BE5C7B" w14:textId="77777777" w:rsidR="00B3656A" w:rsidRDefault="00B3656A" w:rsidP="00F56440"/>
    <w:p w14:paraId="02EEBCC5" w14:textId="77777777" w:rsidR="00B3656A" w:rsidRDefault="00B3656A" w:rsidP="00F56440"/>
    <w:p w14:paraId="1BCC7C21" w14:textId="77777777" w:rsidR="00B3656A" w:rsidRDefault="00B3656A"/>
    <w:p w14:paraId="0EC2B810" w14:textId="77777777" w:rsidR="00B3656A" w:rsidRDefault="00B3656A"/>
    <w:p w14:paraId="5F1BFF86" w14:textId="77777777" w:rsidR="00B3656A" w:rsidRDefault="00B3656A"/>
  </w:footnote>
  <w:footnote w:type="continuationSeparator" w:id="0">
    <w:p w14:paraId="74613933" w14:textId="77777777" w:rsidR="00B3656A" w:rsidRDefault="00B3656A" w:rsidP="00F56440">
      <w:r>
        <w:continuationSeparator/>
      </w:r>
    </w:p>
    <w:p w14:paraId="50DC4892" w14:textId="77777777" w:rsidR="00B3656A" w:rsidRDefault="00B3656A" w:rsidP="00F56440"/>
    <w:p w14:paraId="2DD8EA39" w14:textId="77777777" w:rsidR="00B3656A" w:rsidRDefault="00B3656A" w:rsidP="00F56440"/>
    <w:p w14:paraId="759E56BC" w14:textId="77777777" w:rsidR="00B3656A" w:rsidRDefault="00B3656A" w:rsidP="00F56440"/>
    <w:p w14:paraId="567255D1" w14:textId="77777777" w:rsidR="00B3656A" w:rsidRDefault="00B3656A"/>
    <w:p w14:paraId="7B5325F0" w14:textId="77777777" w:rsidR="00B3656A" w:rsidRDefault="00B3656A"/>
    <w:p w14:paraId="3FE3616C" w14:textId="77777777" w:rsidR="00B3656A" w:rsidRDefault="00B3656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418DB" w14:textId="77777777" w:rsidR="00B676BE" w:rsidRPr="00E0758C" w:rsidRDefault="00B676BE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B676BE" w:rsidRPr="00E0758C" w14:paraId="26E1C0B0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39A29B5" w14:textId="77777777" w:rsidR="00B676BE" w:rsidRPr="00E0758C" w:rsidRDefault="00B676BE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C3EB54F" w14:textId="77777777" w:rsidR="00B676BE" w:rsidRPr="00E0758C" w:rsidRDefault="00B676BE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CBE7D26" w14:textId="77777777" w:rsidR="00B676BE" w:rsidRPr="00E0758C" w:rsidRDefault="00B676BE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2D3EAC1" w14:textId="77777777" w:rsidR="00B676BE" w:rsidRPr="00E0758C" w:rsidRDefault="00B676BE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3DA9D9DC" w14:textId="77777777" w:rsidR="00B676BE" w:rsidRPr="00E17AE8" w:rsidRDefault="00B676BE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7268C" w14:textId="7026B417" w:rsidR="00B676BE" w:rsidRDefault="00B676BE" w:rsidP="003C704E"/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0" w:type="dxa"/>
        <w:bottom w:w="57" w:type="dxa"/>
        <w:right w:w="0" w:type="dxa"/>
      </w:tblCellMar>
      <w:tblLook w:val="04A0" w:firstRow="1" w:lastRow="0" w:firstColumn="1" w:lastColumn="0" w:noHBand="0" w:noVBand="1"/>
    </w:tblPr>
    <w:tblGrid>
      <w:gridCol w:w="1418"/>
      <w:gridCol w:w="6129"/>
      <w:gridCol w:w="1003"/>
      <w:gridCol w:w="919"/>
    </w:tblGrid>
    <w:tr w:rsidR="00B676BE" w:rsidRPr="00E0758C" w14:paraId="3C7E3498" w14:textId="77777777" w:rsidTr="005143FE">
      <w:trPr>
        <w:trHeight w:val="510"/>
        <w:jc w:val="center"/>
      </w:trPr>
      <w:tc>
        <w:tcPr>
          <w:tcW w:w="1418" w:type="dxa"/>
          <w:shd w:val="clear" w:color="auto" w:fill="70BCC9" w:themeFill="text2" w:themeFillTint="99"/>
        </w:tcPr>
        <w:p w14:paraId="580EAEC3" w14:textId="1FD03112" w:rsidR="00B676BE" w:rsidRDefault="005143FE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62336" behindDoc="0" locked="0" layoutInCell="1" allowOverlap="1" wp14:anchorId="63B15B9D" wp14:editId="09891B81">
                <wp:simplePos x="0" y="0"/>
                <wp:positionH relativeFrom="column">
                  <wp:posOffset>113170</wp:posOffset>
                </wp:positionH>
                <wp:positionV relativeFrom="paragraph">
                  <wp:posOffset>59660</wp:posOffset>
                </wp:positionV>
                <wp:extent cx="684286" cy="342143"/>
                <wp:effectExtent l="0" t="0" r="1905" b="0"/>
                <wp:wrapNone/>
                <wp:docPr id="1116682058" name="Grafik 7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6682058" name="Grafik 111668205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286" cy="3421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65349E1" w14:textId="77AF6C07" w:rsidR="00B676BE" w:rsidRPr="00E0758C" w:rsidRDefault="00B676BE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29" w:type="dxa"/>
          <w:shd w:val="clear" w:color="auto" w:fill="FFFFFF" w:themeFill="background1"/>
        </w:tcPr>
        <w:p w14:paraId="04460AD1" w14:textId="1D7FF330" w:rsidR="00B676BE" w:rsidRDefault="00B676BE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  <w:p w14:paraId="0E19B1BF" w14:textId="189E6B74" w:rsidR="00B676BE" w:rsidRPr="00E0758C" w:rsidRDefault="005143FE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       Standortbestimmung B4</w:t>
          </w:r>
        </w:p>
      </w:tc>
      <w:tc>
        <w:tcPr>
          <w:tcW w:w="1003" w:type="dxa"/>
          <w:shd w:val="clear" w:color="auto" w:fill="FFFFFF" w:themeFill="background1"/>
          <w:vAlign w:val="bottom"/>
        </w:tcPr>
        <w:p w14:paraId="0AC49A3F" w14:textId="76D8A45E" w:rsidR="00B676BE" w:rsidRPr="00E0758C" w:rsidRDefault="00B676BE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shd w:val="clear" w:color="auto" w:fill="FFFFFF" w:themeFill="background1"/>
          <w:vAlign w:val="center"/>
        </w:tcPr>
        <w:p w14:paraId="335E1CA8" w14:textId="77777777" w:rsidR="00B676BE" w:rsidRPr="00E0758C" w:rsidRDefault="00B676BE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  <w:lang w:eastAsia="de-DE"/>
            </w:rPr>
            <w:drawing>
              <wp:inline distT="0" distB="0" distL="0" distR="0" wp14:anchorId="3DFB03CF" wp14:editId="61CDEE65">
                <wp:extent cx="337235" cy="324000"/>
                <wp:effectExtent l="0" t="0" r="5715" b="0"/>
                <wp:docPr id="58" name="Grafik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0B483B5" w14:textId="77777777" w:rsidR="00B676BE" w:rsidRDefault="00B676B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D09C1" w14:textId="77777777" w:rsidR="0088585D" w:rsidRDefault="0088585D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88585D" w:rsidRPr="00E0758C" w14:paraId="41255102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A7BDADA" w14:textId="77777777" w:rsidR="0088585D" w:rsidRPr="00E0758C" w:rsidRDefault="0088585D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0C7520AF" wp14:editId="04738DE1">
                <wp:extent cx="575425" cy="287712"/>
                <wp:effectExtent l="0" t="0" r="0" b="0"/>
                <wp:docPr id="57" name="Grafik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425" cy="2877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C879758" w14:textId="77777777" w:rsidR="0088585D" w:rsidRPr="00E0758C" w:rsidRDefault="0088585D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A3DA5">
            <w:rPr>
              <w:color w:val="706F6F"/>
              <w:sz w:val="20"/>
              <w:szCs w:val="20"/>
            </w:rPr>
            <w:t>Ich kann Brüche und Prozente ineinander umwandeln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8C5BCA6" w14:textId="77777777" w:rsidR="0088585D" w:rsidRPr="00E0758C" w:rsidRDefault="0088585D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B2C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4E2F030" w14:textId="77777777" w:rsidR="0088585D" w:rsidRPr="00E0758C" w:rsidRDefault="0088585D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016A779" wp14:editId="6023AE06">
                <wp:extent cx="337235" cy="324000"/>
                <wp:effectExtent l="0" t="0" r="5715" b="0"/>
                <wp:docPr id="128868378" name="Grafik 1288683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FA17F09" w14:textId="77777777" w:rsidR="0088585D" w:rsidRDefault="0088585D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0BC31" w14:textId="1EF4C937" w:rsidR="00D85197" w:rsidRDefault="00D85197" w:rsidP="003C704E"/>
  <w:p w14:paraId="61979E47" w14:textId="6C6A2A1E" w:rsidR="00D85197" w:rsidRPr="00E0758C" w:rsidRDefault="00D85197" w:rsidP="00D85197"/>
  <w:p w14:paraId="5DB81C59" w14:textId="77777777" w:rsidR="0088585D" w:rsidRPr="00DA58E6" w:rsidRDefault="0088585D" w:rsidP="0088585D">
    <w:pPr>
      <w:pStyle w:val="Kopfzeile"/>
      <w:rPr>
        <w:b/>
        <w:bCs/>
        <w:color w:val="327A86" w:themeColor="text2"/>
      </w:rPr>
    </w:pPr>
    <w:r w:rsidRPr="00DA58E6">
      <w:rPr>
        <w:b/>
        <w:bCs/>
        <w:color w:val="327A86" w:themeColor="text2"/>
        <w:sz w:val="36"/>
        <w:szCs w:val="36"/>
      </w:rPr>
      <w:t>Mathe</w:t>
    </w:r>
    <w:r>
      <w:rPr>
        <w:b/>
        <w:bCs/>
        <w:color w:val="327A86" w:themeColor="text2"/>
        <w:sz w:val="36"/>
        <w:szCs w:val="36"/>
      </w:rPr>
      <w:t xml:space="preserve"> </w:t>
    </w:r>
    <w:r w:rsidRPr="00DA58E6">
      <w:rPr>
        <w:b/>
        <w:bCs/>
        <w:color w:val="327A86" w:themeColor="text2"/>
        <w:sz w:val="36"/>
        <w:szCs w:val="36"/>
      </w:rPr>
      <w:t>sicher</w:t>
    </w:r>
    <w:r>
      <w:rPr>
        <w:b/>
        <w:bCs/>
        <w:color w:val="327A86" w:themeColor="text2"/>
        <w:sz w:val="36"/>
        <w:szCs w:val="36"/>
      </w:rPr>
      <w:t xml:space="preserve"> </w:t>
    </w:r>
    <w:r w:rsidRPr="00DA58E6">
      <w:rPr>
        <w:b/>
        <w:bCs/>
        <w:color w:val="327A86" w:themeColor="text2"/>
        <w:sz w:val="36"/>
        <w:szCs w:val="36"/>
      </w:rPr>
      <w:t>können</w:t>
    </w:r>
    <w:r>
      <w:rPr>
        <w:b/>
        <w:bCs/>
        <w:color w:val="327A86" w:themeColor="text2"/>
        <w:sz w:val="36"/>
        <w:szCs w:val="36"/>
      </w:rPr>
      <w:t xml:space="preserve">: </w:t>
    </w:r>
    <w:r w:rsidRPr="00DA58E6">
      <w:rPr>
        <w:b/>
        <w:bCs/>
        <w:color w:val="327A86" w:themeColor="text2"/>
        <w:sz w:val="36"/>
        <w:szCs w:val="36"/>
      </w:rPr>
      <w:t>Streifentafel für Brüche</w:t>
    </w:r>
  </w:p>
  <w:p w14:paraId="3CA94EA0" w14:textId="5DEE433E" w:rsidR="00D85197" w:rsidRDefault="00D8519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21C91"/>
    <w:multiLevelType w:val="hybridMultilevel"/>
    <w:tmpl w:val="6EE6EB94"/>
    <w:styleLink w:val="DialogNummerierungO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77ABC"/>
    <w:multiLevelType w:val="multilevel"/>
    <w:tmpl w:val="C4081BFA"/>
    <w:styleLink w:val="DialogAufzhlungV"/>
    <w:lvl w:ilvl="0">
      <w:start w:val="1"/>
      <w:numFmt w:val="bullet"/>
      <w:lvlText w:val="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color w:val="00800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34CC2675"/>
    <w:multiLevelType w:val="hybridMultilevel"/>
    <w:tmpl w:val="287C9A2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5B152F"/>
    <w:multiLevelType w:val="hybridMultilevel"/>
    <w:tmpl w:val="A2B6955E"/>
    <w:styleLink w:val="DialogNummerierung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519232C"/>
    <w:multiLevelType w:val="hybridMultilevel"/>
    <w:tmpl w:val="329C028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3D27028"/>
    <w:multiLevelType w:val="multilevel"/>
    <w:tmpl w:val="DC0AE42E"/>
    <w:styleLink w:val="DialogNummerierungV"/>
    <w:lvl w:ilvl="0">
      <w:start w:val="1"/>
      <w:numFmt w:val="decimal"/>
      <w:lvlText w:val="(%1)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/>
        <w:i w:val="0"/>
        <w:color w:val="00800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568C0E45"/>
    <w:multiLevelType w:val="hybridMultilevel"/>
    <w:tmpl w:val="3D2C559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D890CED"/>
    <w:multiLevelType w:val="hybridMultilevel"/>
    <w:tmpl w:val="FF20295C"/>
    <w:lvl w:ilvl="0" w:tplc="2528FB70">
      <w:start w:val="1"/>
      <w:numFmt w:val="bullet"/>
      <w:pStyle w:val="Standardaufaehlung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BC2E15"/>
    <w:multiLevelType w:val="hybridMultilevel"/>
    <w:tmpl w:val="092C22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1626CB"/>
    <w:multiLevelType w:val="hybridMultilevel"/>
    <w:tmpl w:val="6F50E7C0"/>
    <w:lvl w:ilvl="0" w:tplc="6A3CF900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 w:themeColor="text2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8D97EC8"/>
    <w:multiLevelType w:val="multilevel"/>
    <w:tmpl w:val="56EC37EC"/>
    <w:styleLink w:val="DialogAufzhlungE"/>
    <w:lvl w:ilvl="0">
      <w:start w:val="1"/>
      <w:numFmt w:val="decimal"/>
      <w:lvlText w:val="(%1)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/>
        <w:b/>
        <w:color w:val="FF990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num w:numId="1" w16cid:durableId="2124759361">
    <w:abstractNumId w:val="3"/>
  </w:num>
  <w:num w:numId="2" w16cid:durableId="818154631">
    <w:abstractNumId w:val="10"/>
  </w:num>
  <w:num w:numId="3" w16cid:durableId="634262426">
    <w:abstractNumId w:val="0"/>
  </w:num>
  <w:num w:numId="4" w16cid:durableId="1242326624">
    <w:abstractNumId w:val="1"/>
  </w:num>
  <w:num w:numId="5" w16cid:durableId="1786727839">
    <w:abstractNumId w:val="6"/>
  </w:num>
  <w:num w:numId="6" w16cid:durableId="1211110680">
    <w:abstractNumId w:val="11"/>
  </w:num>
  <w:num w:numId="7" w16cid:durableId="10953619">
    <w:abstractNumId w:val="4"/>
  </w:num>
  <w:num w:numId="8" w16cid:durableId="2098936576">
    <w:abstractNumId w:val="8"/>
  </w:num>
  <w:num w:numId="9" w16cid:durableId="1235779492">
    <w:abstractNumId w:val="5"/>
  </w:num>
  <w:num w:numId="10" w16cid:durableId="1309357769">
    <w:abstractNumId w:val="2"/>
  </w:num>
  <w:num w:numId="11" w16cid:durableId="1176649788">
    <w:abstractNumId w:val="9"/>
  </w:num>
  <w:num w:numId="12" w16cid:durableId="2109304869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4"/>
  <w:hideGrammaticalError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061"/>
    <w:rsid w:val="00001908"/>
    <w:rsid w:val="00002DA7"/>
    <w:rsid w:val="00003560"/>
    <w:rsid w:val="00004F79"/>
    <w:rsid w:val="000052CA"/>
    <w:rsid w:val="000058FC"/>
    <w:rsid w:val="0000678F"/>
    <w:rsid w:val="00007ABE"/>
    <w:rsid w:val="00010863"/>
    <w:rsid w:val="00010B5D"/>
    <w:rsid w:val="0001112E"/>
    <w:rsid w:val="00011204"/>
    <w:rsid w:val="00011C8C"/>
    <w:rsid w:val="00013005"/>
    <w:rsid w:val="00013060"/>
    <w:rsid w:val="00014F69"/>
    <w:rsid w:val="00020370"/>
    <w:rsid w:val="00021B05"/>
    <w:rsid w:val="00023C7E"/>
    <w:rsid w:val="000249FC"/>
    <w:rsid w:val="00024CED"/>
    <w:rsid w:val="00026F34"/>
    <w:rsid w:val="00030B49"/>
    <w:rsid w:val="000348F6"/>
    <w:rsid w:val="000358FA"/>
    <w:rsid w:val="0003654F"/>
    <w:rsid w:val="000425FD"/>
    <w:rsid w:val="00042F87"/>
    <w:rsid w:val="00045C57"/>
    <w:rsid w:val="00047413"/>
    <w:rsid w:val="0005096B"/>
    <w:rsid w:val="0005153C"/>
    <w:rsid w:val="00060EE5"/>
    <w:rsid w:val="000614CB"/>
    <w:rsid w:val="00062331"/>
    <w:rsid w:val="00063DDC"/>
    <w:rsid w:val="000643E8"/>
    <w:rsid w:val="00074FE1"/>
    <w:rsid w:val="00076180"/>
    <w:rsid w:val="00076A10"/>
    <w:rsid w:val="00081AEE"/>
    <w:rsid w:val="000830C1"/>
    <w:rsid w:val="000840D6"/>
    <w:rsid w:val="00084679"/>
    <w:rsid w:val="00085A82"/>
    <w:rsid w:val="000876EC"/>
    <w:rsid w:val="000909C0"/>
    <w:rsid w:val="00091B11"/>
    <w:rsid w:val="0009400B"/>
    <w:rsid w:val="00095D18"/>
    <w:rsid w:val="000970F9"/>
    <w:rsid w:val="00097784"/>
    <w:rsid w:val="000A23F7"/>
    <w:rsid w:val="000A2473"/>
    <w:rsid w:val="000A412F"/>
    <w:rsid w:val="000A45CA"/>
    <w:rsid w:val="000B31F0"/>
    <w:rsid w:val="000B7134"/>
    <w:rsid w:val="000C1D1D"/>
    <w:rsid w:val="000C56AC"/>
    <w:rsid w:val="000C7083"/>
    <w:rsid w:val="000D30D1"/>
    <w:rsid w:val="000D3D65"/>
    <w:rsid w:val="000D488F"/>
    <w:rsid w:val="000E1DE9"/>
    <w:rsid w:val="000E2765"/>
    <w:rsid w:val="000F13CD"/>
    <w:rsid w:val="000F1545"/>
    <w:rsid w:val="000F32C4"/>
    <w:rsid w:val="000F3516"/>
    <w:rsid w:val="000F7F6B"/>
    <w:rsid w:val="00101357"/>
    <w:rsid w:val="001029C2"/>
    <w:rsid w:val="0010306A"/>
    <w:rsid w:val="00104F4B"/>
    <w:rsid w:val="00111F13"/>
    <w:rsid w:val="00112BD0"/>
    <w:rsid w:val="00114AE7"/>
    <w:rsid w:val="00114F3B"/>
    <w:rsid w:val="00120536"/>
    <w:rsid w:val="00120E67"/>
    <w:rsid w:val="0012488A"/>
    <w:rsid w:val="00125F9C"/>
    <w:rsid w:val="001277B3"/>
    <w:rsid w:val="001312A6"/>
    <w:rsid w:val="00133C95"/>
    <w:rsid w:val="00133CDA"/>
    <w:rsid w:val="00137696"/>
    <w:rsid w:val="00140BC5"/>
    <w:rsid w:val="0014695C"/>
    <w:rsid w:val="00146ED1"/>
    <w:rsid w:val="00146F2A"/>
    <w:rsid w:val="00150886"/>
    <w:rsid w:val="00150C06"/>
    <w:rsid w:val="00155587"/>
    <w:rsid w:val="001559BE"/>
    <w:rsid w:val="0016029F"/>
    <w:rsid w:val="001610F3"/>
    <w:rsid w:val="00165D01"/>
    <w:rsid w:val="001662C7"/>
    <w:rsid w:val="00166406"/>
    <w:rsid w:val="00170589"/>
    <w:rsid w:val="00170BD3"/>
    <w:rsid w:val="001735AF"/>
    <w:rsid w:val="0017368D"/>
    <w:rsid w:val="001756E3"/>
    <w:rsid w:val="00177A63"/>
    <w:rsid w:val="00180775"/>
    <w:rsid w:val="00180EC4"/>
    <w:rsid w:val="00183265"/>
    <w:rsid w:val="0018492B"/>
    <w:rsid w:val="001853AA"/>
    <w:rsid w:val="001858C2"/>
    <w:rsid w:val="0018610B"/>
    <w:rsid w:val="00186922"/>
    <w:rsid w:val="0018699D"/>
    <w:rsid w:val="00192D9F"/>
    <w:rsid w:val="001948F0"/>
    <w:rsid w:val="001A120D"/>
    <w:rsid w:val="001A1780"/>
    <w:rsid w:val="001A24A5"/>
    <w:rsid w:val="001A6C2A"/>
    <w:rsid w:val="001B1B92"/>
    <w:rsid w:val="001B249B"/>
    <w:rsid w:val="001B3139"/>
    <w:rsid w:val="001B3B8E"/>
    <w:rsid w:val="001B43D2"/>
    <w:rsid w:val="001B497D"/>
    <w:rsid w:val="001C0814"/>
    <w:rsid w:val="001C0C6A"/>
    <w:rsid w:val="001C3EE1"/>
    <w:rsid w:val="001C4682"/>
    <w:rsid w:val="001C65D3"/>
    <w:rsid w:val="001C6C3A"/>
    <w:rsid w:val="001C7622"/>
    <w:rsid w:val="001C78C2"/>
    <w:rsid w:val="001D6674"/>
    <w:rsid w:val="001D7B44"/>
    <w:rsid w:val="001E08C7"/>
    <w:rsid w:val="001E2F6A"/>
    <w:rsid w:val="001E402C"/>
    <w:rsid w:val="001E4845"/>
    <w:rsid w:val="001E7430"/>
    <w:rsid w:val="001F2780"/>
    <w:rsid w:val="001F2A76"/>
    <w:rsid w:val="001F6F57"/>
    <w:rsid w:val="0020062F"/>
    <w:rsid w:val="002018FF"/>
    <w:rsid w:val="00202DAA"/>
    <w:rsid w:val="00203171"/>
    <w:rsid w:val="00204695"/>
    <w:rsid w:val="002061FE"/>
    <w:rsid w:val="00206256"/>
    <w:rsid w:val="00206AA9"/>
    <w:rsid w:val="0021237C"/>
    <w:rsid w:val="002150E8"/>
    <w:rsid w:val="00217D94"/>
    <w:rsid w:val="002274BA"/>
    <w:rsid w:val="00230A99"/>
    <w:rsid w:val="002330F5"/>
    <w:rsid w:val="00235B6C"/>
    <w:rsid w:val="00240516"/>
    <w:rsid w:val="00240CAD"/>
    <w:rsid w:val="00243737"/>
    <w:rsid w:val="00246584"/>
    <w:rsid w:val="00252562"/>
    <w:rsid w:val="00261CE3"/>
    <w:rsid w:val="00264D79"/>
    <w:rsid w:val="00267D51"/>
    <w:rsid w:val="00270C7C"/>
    <w:rsid w:val="00272865"/>
    <w:rsid w:val="00273BC7"/>
    <w:rsid w:val="00273C8A"/>
    <w:rsid w:val="00275215"/>
    <w:rsid w:val="00275C72"/>
    <w:rsid w:val="00276E7E"/>
    <w:rsid w:val="002773CE"/>
    <w:rsid w:val="00281B10"/>
    <w:rsid w:val="002823B8"/>
    <w:rsid w:val="00284390"/>
    <w:rsid w:val="00284EFB"/>
    <w:rsid w:val="002869C0"/>
    <w:rsid w:val="00287BCD"/>
    <w:rsid w:val="0029256A"/>
    <w:rsid w:val="00294F93"/>
    <w:rsid w:val="002969B0"/>
    <w:rsid w:val="00297993"/>
    <w:rsid w:val="002A2875"/>
    <w:rsid w:val="002A3358"/>
    <w:rsid w:val="002A38C1"/>
    <w:rsid w:val="002A51C1"/>
    <w:rsid w:val="002B7422"/>
    <w:rsid w:val="002C1315"/>
    <w:rsid w:val="002C19BA"/>
    <w:rsid w:val="002C381B"/>
    <w:rsid w:val="002C4669"/>
    <w:rsid w:val="002C6A0D"/>
    <w:rsid w:val="002D1257"/>
    <w:rsid w:val="002D1886"/>
    <w:rsid w:val="002D3247"/>
    <w:rsid w:val="002D3D06"/>
    <w:rsid w:val="002D7805"/>
    <w:rsid w:val="002E0053"/>
    <w:rsid w:val="002E55B9"/>
    <w:rsid w:val="002E6140"/>
    <w:rsid w:val="002E6426"/>
    <w:rsid w:val="002F108F"/>
    <w:rsid w:val="002F15FE"/>
    <w:rsid w:val="002F2B43"/>
    <w:rsid w:val="002F436B"/>
    <w:rsid w:val="002F4885"/>
    <w:rsid w:val="002F6CF7"/>
    <w:rsid w:val="003001C8"/>
    <w:rsid w:val="003006A2"/>
    <w:rsid w:val="00300A26"/>
    <w:rsid w:val="0030347F"/>
    <w:rsid w:val="00305887"/>
    <w:rsid w:val="0030686E"/>
    <w:rsid w:val="00307330"/>
    <w:rsid w:val="003079FB"/>
    <w:rsid w:val="003105B6"/>
    <w:rsid w:val="00314CE0"/>
    <w:rsid w:val="003153DF"/>
    <w:rsid w:val="00315877"/>
    <w:rsid w:val="0032057B"/>
    <w:rsid w:val="00321A3D"/>
    <w:rsid w:val="00321AB1"/>
    <w:rsid w:val="00322655"/>
    <w:rsid w:val="0032289E"/>
    <w:rsid w:val="00322C9D"/>
    <w:rsid w:val="00324169"/>
    <w:rsid w:val="003241AF"/>
    <w:rsid w:val="003244CA"/>
    <w:rsid w:val="00324D01"/>
    <w:rsid w:val="003250D9"/>
    <w:rsid w:val="00327451"/>
    <w:rsid w:val="00327672"/>
    <w:rsid w:val="0033164A"/>
    <w:rsid w:val="00331856"/>
    <w:rsid w:val="00332BA3"/>
    <w:rsid w:val="00333312"/>
    <w:rsid w:val="00335B6E"/>
    <w:rsid w:val="0033677C"/>
    <w:rsid w:val="00337FCD"/>
    <w:rsid w:val="003413CC"/>
    <w:rsid w:val="00341D1D"/>
    <w:rsid w:val="00341EE8"/>
    <w:rsid w:val="0034350A"/>
    <w:rsid w:val="00343779"/>
    <w:rsid w:val="00343820"/>
    <w:rsid w:val="00346151"/>
    <w:rsid w:val="00352164"/>
    <w:rsid w:val="00352A29"/>
    <w:rsid w:val="00353BDB"/>
    <w:rsid w:val="00353E63"/>
    <w:rsid w:val="00354A18"/>
    <w:rsid w:val="00354D8C"/>
    <w:rsid w:val="00357CE4"/>
    <w:rsid w:val="0036197D"/>
    <w:rsid w:val="00362FA9"/>
    <w:rsid w:val="003652C8"/>
    <w:rsid w:val="003654EE"/>
    <w:rsid w:val="003655ED"/>
    <w:rsid w:val="00365C83"/>
    <w:rsid w:val="00365D85"/>
    <w:rsid w:val="003678AB"/>
    <w:rsid w:val="00367D3E"/>
    <w:rsid w:val="0037445F"/>
    <w:rsid w:val="00376235"/>
    <w:rsid w:val="00376929"/>
    <w:rsid w:val="00376C2F"/>
    <w:rsid w:val="0038636D"/>
    <w:rsid w:val="00386976"/>
    <w:rsid w:val="00386A12"/>
    <w:rsid w:val="00387E4E"/>
    <w:rsid w:val="00387E96"/>
    <w:rsid w:val="003908B0"/>
    <w:rsid w:val="00391BC6"/>
    <w:rsid w:val="00393206"/>
    <w:rsid w:val="00393F18"/>
    <w:rsid w:val="00394768"/>
    <w:rsid w:val="003974A2"/>
    <w:rsid w:val="00397D7C"/>
    <w:rsid w:val="003A591E"/>
    <w:rsid w:val="003A5D9A"/>
    <w:rsid w:val="003A744F"/>
    <w:rsid w:val="003B03AF"/>
    <w:rsid w:val="003B04ED"/>
    <w:rsid w:val="003B04FD"/>
    <w:rsid w:val="003B0930"/>
    <w:rsid w:val="003B3169"/>
    <w:rsid w:val="003B54C2"/>
    <w:rsid w:val="003B57E3"/>
    <w:rsid w:val="003B5F33"/>
    <w:rsid w:val="003B6076"/>
    <w:rsid w:val="003B6095"/>
    <w:rsid w:val="003B6361"/>
    <w:rsid w:val="003C3680"/>
    <w:rsid w:val="003C3B3F"/>
    <w:rsid w:val="003C3E45"/>
    <w:rsid w:val="003C704E"/>
    <w:rsid w:val="003C7B7B"/>
    <w:rsid w:val="003D1638"/>
    <w:rsid w:val="003D17F3"/>
    <w:rsid w:val="003D28BC"/>
    <w:rsid w:val="003D2DC6"/>
    <w:rsid w:val="003D3CF9"/>
    <w:rsid w:val="003D5798"/>
    <w:rsid w:val="003D651A"/>
    <w:rsid w:val="003E024F"/>
    <w:rsid w:val="003E26AC"/>
    <w:rsid w:val="003E3B62"/>
    <w:rsid w:val="003E5EBA"/>
    <w:rsid w:val="003E6872"/>
    <w:rsid w:val="003F00BC"/>
    <w:rsid w:val="003F0902"/>
    <w:rsid w:val="003F3BD6"/>
    <w:rsid w:val="003F4199"/>
    <w:rsid w:val="003F5B27"/>
    <w:rsid w:val="003F625D"/>
    <w:rsid w:val="003F629F"/>
    <w:rsid w:val="003F652D"/>
    <w:rsid w:val="003F6BF5"/>
    <w:rsid w:val="003F7237"/>
    <w:rsid w:val="004041C4"/>
    <w:rsid w:val="00405064"/>
    <w:rsid w:val="00405B3A"/>
    <w:rsid w:val="00406E9D"/>
    <w:rsid w:val="004118F0"/>
    <w:rsid w:val="00411A02"/>
    <w:rsid w:val="004159F6"/>
    <w:rsid w:val="00415C01"/>
    <w:rsid w:val="00415ECC"/>
    <w:rsid w:val="00417220"/>
    <w:rsid w:val="00421399"/>
    <w:rsid w:val="00421559"/>
    <w:rsid w:val="004221C0"/>
    <w:rsid w:val="00423B88"/>
    <w:rsid w:val="00423F1A"/>
    <w:rsid w:val="00427CE9"/>
    <w:rsid w:val="00431FDA"/>
    <w:rsid w:val="00432024"/>
    <w:rsid w:val="00433600"/>
    <w:rsid w:val="00434518"/>
    <w:rsid w:val="00434F7B"/>
    <w:rsid w:val="00435756"/>
    <w:rsid w:val="004410FB"/>
    <w:rsid w:val="00441287"/>
    <w:rsid w:val="0044149C"/>
    <w:rsid w:val="00442BEF"/>
    <w:rsid w:val="00442DA2"/>
    <w:rsid w:val="004430E4"/>
    <w:rsid w:val="00443A02"/>
    <w:rsid w:val="004443AB"/>
    <w:rsid w:val="004448BE"/>
    <w:rsid w:val="00444A7F"/>
    <w:rsid w:val="0045075A"/>
    <w:rsid w:val="00450EDC"/>
    <w:rsid w:val="004629EB"/>
    <w:rsid w:val="00463F5D"/>
    <w:rsid w:val="004642D0"/>
    <w:rsid w:val="00466243"/>
    <w:rsid w:val="00467290"/>
    <w:rsid w:val="00473ABD"/>
    <w:rsid w:val="00473B71"/>
    <w:rsid w:val="004764DA"/>
    <w:rsid w:val="00476B75"/>
    <w:rsid w:val="00477539"/>
    <w:rsid w:val="004806B4"/>
    <w:rsid w:val="00480E1B"/>
    <w:rsid w:val="004830B6"/>
    <w:rsid w:val="0048537F"/>
    <w:rsid w:val="00485714"/>
    <w:rsid w:val="004858B2"/>
    <w:rsid w:val="004861BB"/>
    <w:rsid w:val="00486CA9"/>
    <w:rsid w:val="00490C71"/>
    <w:rsid w:val="00491713"/>
    <w:rsid w:val="00495F71"/>
    <w:rsid w:val="004A06ED"/>
    <w:rsid w:val="004A1AA2"/>
    <w:rsid w:val="004A2630"/>
    <w:rsid w:val="004A40FC"/>
    <w:rsid w:val="004A42F8"/>
    <w:rsid w:val="004B006A"/>
    <w:rsid w:val="004B10CF"/>
    <w:rsid w:val="004B1E4C"/>
    <w:rsid w:val="004B43CE"/>
    <w:rsid w:val="004B43D8"/>
    <w:rsid w:val="004B579F"/>
    <w:rsid w:val="004B5C13"/>
    <w:rsid w:val="004B66BA"/>
    <w:rsid w:val="004C0FF9"/>
    <w:rsid w:val="004C4890"/>
    <w:rsid w:val="004D01A4"/>
    <w:rsid w:val="004D033C"/>
    <w:rsid w:val="004D0BBC"/>
    <w:rsid w:val="004D5108"/>
    <w:rsid w:val="004D537D"/>
    <w:rsid w:val="004E07B3"/>
    <w:rsid w:val="004E0F84"/>
    <w:rsid w:val="004E1347"/>
    <w:rsid w:val="004E1F9F"/>
    <w:rsid w:val="004E5545"/>
    <w:rsid w:val="004E5F18"/>
    <w:rsid w:val="004E6E5D"/>
    <w:rsid w:val="004E7EF5"/>
    <w:rsid w:val="004F1F7D"/>
    <w:rsid w:val="004F20DD"/>
    <w:rsid w:val="004F60E4"/>
    <w:rsid w:val="004F626F"/>
    <w:rsid w:val="004F6B97"/>
    <w:rsid w:val="004F797A"/>
    <w:rsid w:val="004F7D54"/>
    <w:rsid w:val="00502804"/>
    <w:rsid w:val="005062D1"/>
    <w:rsid w:val="00506BFA"/>
    <w:rsid w:val="005072C9"/>
    <w:rsid w:val="00510FCB"/>
    <w:rsid w:val="005116FD"/>
    <w:rsid w:val="00512E4A"/>
    <w:rsid w:val="005131AB"/>
    <w:rsid w:val="0051334C"/>
    <w:rsid w:val="00513F2E"/>
    <w:rsid w:val="005143FE"/>
    <w:rsid w:val="00516206"/>
    <w:rsid w:val="00520724"/>
    <w:rsid w:val="0052085C"/>
    <w:rsid w:val="00521348"/>
    <w:rsid w:val="005248F5"/>
    <w:rsid w:val="005256C6"/>
    <w:rsid w:val="00525E77"/>
    <w:rsid w:val="00530597"/>
    <w:rsid w:val="005306EE"/>
    <w:rsid w:val="00530806"/>
    <w:rsid w:val="00530B72"/>
    <w:rsid w:val="00533B76"/>
    <w:rsid w:val="00534A39"/>
    <w:rsid w:val="0053554B"/>
    <w:rsid w:val="00536918"/>
    <w:rsid w:val="00536F5D"/>
    <w:rsid w:val="00545929"/>
    <w:rsid w:val="00550488"/>
    <w:rsid w:val="00551317"/>
    <w:rsid w:val="005513D5"/>
    <w:rsid w:val="00551D37"/>
    <w:rsid w:val="00551DD5"/>
    <w:rsid w:val="00553DAF"/>
    <w:rsid w:val="00553FDA"/>
    <w:rsid w:val="005551AE"/>
    <w:rsid w:val="005570FE"/>
    <w:rsid w:val="00557355"/>
    <w:rsid w:val="00557A27"/>
    <w:rsid w:val="0056041E"/>
    <w:rsid w:val="00560A32"/>
    <w:rsid w:val="00561EB7"/>
    <w:rsid w:val="00561FC1"/>
    <w:rsid w:val="00563011"/>
    <w:rsid w:val="00564563"/>
    <w:rsid w:val="005659A1"/>
    <w:rsid w:val="0056638C"/>
    <w:rsid w:val="0057230A"/>
    <w:rsid w:val="00575518"/>
    <w:rsid w:val="0057597F"/>
    <w:rsid w:val="0057608C"/>
    <w:rsid w:val="00576703"/>
    <w:rsid w:val="00577C8D"/>
    <w:rsid w:val="00577DDC"/>
    <w:rsid w:val="005818A3"/>
    <w:rsid w:val="00582922"/>
    <w:rsid w:val="00583E91"/>
    <w:rsid w:val="00585E55"/>
    <w:rsid w:val="00586FB0"/>
    <w:rsid w:val="00587F2C"/>
    <w:rsid w:val="00587FC2"/>
    <w:rsid w:val="00592CA7"/>
    <w:rsid w:val="0059380F"/>
    <w:rsid w:val="005948D3"/>
    <w:rsid w:val="00595DF8"/>
    <w:rsid w:val="00596FF7"/>
    <w:rsid w:val="005A1B94"/>
    <w:rsid w:val="005A3044"/>
    <w:rsid w:val="005A6AF0"/>
    <w:rsid w:val="005B0745"/>
    <w:rsid w:val="005B080D"/>
    <w:rsid w:val="005B181B"/>
    <w:rsid w:val="005B2620"/>
    <w:rsid w:val="005B3460"/>
    <w:rsid w:val="005B39E7"/>
    <w:rsid w:val="005B4A79"/>
    <w:rsid w:val="005C24F6"/>
    <w:rsid w:val="005C26AF"/>
    <w:rsid w:val="005C56C1"/>
    <w:rsid w:val="005C57D0"/>
    <w:rsid w:val="005C5AA9"/>
    <w:rsid w:val="005D1C13"/>
    <w:rsid w:val="005D2164"/>
    <w:rsid w:val="005D3569"/>
    <w:rsid w:val="005D3B6F"/>
    <w:rsid w:val="005D410F"/>
    <w:rsid w:val="005D57E1"/>
    <w:rsid w:val="005D794B"/>
    <w:rsid w:val="005E0251"/>
    <w:rsid w:val="005E093F"/>
    <w:rsid w:val="005E0D57"/>
    <w:rsid w:val="005E619C"/>
    <w:rsid w:val="005F0A6D"/>
    <w:rsid w:val="005F0F1A"/>
    <w:rsid w:val="005F1237"/>
    <w:rsid w:val="005F22E4"/>
    <w:rsid w:val="005F72C7"/>
    <w:rsid w:val="005F772D"/>
    <w:rsid w:val="005F7CEC"/>
    <w:rsid w:val="006015F6"/>
    <w:rsid w:val="00604461"/>
    <w:rsid w:val="00605734"/>
    <w:rsid w:val="0060607B"/>
    <w:rsid w:val="00606A6D"/>
    <w:rsid w:val="00614F05"/>
    <w:rsid w:val="00616645"/>
    <w:rsid w:val="00617C84"/>
    <w:rsid w:val="006201B8"/>
    <w:rsid w:val="00624F74"/>
    <w:rsid w:val="006259AD"/>
    <w:rsid w:val="006271C5"/>
    <w:rsid w:val="00632A43"/>
    <w:rsid w:val="006347EC"/>
    <w:rsid w:val="0063560B"/>
    <w:rsid w:val="00636D7F"/>
    <w:rsid w:val="0063710A"/>
    <w:rsid w:val="00637B96"/>
    <w:rsid w:val="006410D6"/>
    <w:rsid w:val="00643BFF"/>
    <w:rsid w:val="00643F9F"/>
    <w:rsid w:val="00644F56"/>
    <w:rsid w:val="006457FB"/>
    <w:rsid w:val="00647092"/>
    <w:rsid w:val="00650A78"/>
    <w:rsid w:val="00651822"/>
    <w:rsid w:val="006518F9"/>
    <w:rsid w:val="00661A9A"/>
    <w:rsid w:val="0066281B"/>
    <w:rsid w:val="00662B5B"/>
    <w:rsid w:val="00664421"/>
    <w:rsid w:val="00667BB0"/>
    <w:rsid w:val="00675072"/>
    <w:rsid w:val="0067534A"/>
    <w:rsid w:val="006753D5"/>
    <w:rsid w:val="00675C6C"/>
    <w:rsid w:val="00681BF5"/>
    <w:rsid w:val="00681F02"/>
    <w:rsid w:val="00685B0E"/>
    <w:rsid w:val="00685B7A"/>
    <w:rsid w:val="00686C67"/>
    <w:rsid w:val="00686FC0"/>
    <w:rsid w:val="0069140E"/>
    <w:rsid w:val="00696B7F"/>
    <w:rsid w:val="006A253B"/>
    <w:rsid w:val="006A7431"/>
    <w:rsid w:val="006B196A"/>
    <w:rsid w:val="006B1E07"/>
    <w:rsid w:val="006B5344"/>
    <w:rsid w:val="006C117D"/>
    <w:rsid w:val="006C4602"/>
    <w:rsid w:val="006C4692"/>
    <w:rsid w:val="006C7499"/>
    <w:rsid w:val="006D25D9"/>
    <w:rsid w:val="006D3390"/>
    <w:rsid w:val="006E162A"/>
    <w:rsid w:val="006E5DEC"/>
    <w:rsid w:val="006E62C4"/>
    <w:rsid w:val="006E700D"/>
    <w:rsid w:val="006F0F14"/>
    <w:rsid w:val="006F274D"/>
    <w:rsid w:val="006F3B1C"/>
    <w:rsid w:val="006F3F4C"/>
    <w:rsid w:val="006F5451"/>
    <w:rsid w:val="00700B74"/>
    <w:rsid w:val="00703F5C"/>
    <w:rsid w:val="00705357"/>
    <w:rsid w:val="00705AE4"/>
    <w:rsid w:val="0071032F"/>
    <w:rsid w:val="00712580"/>
    <w:rsid w:val="00715037"/>
    <w:rsid w:val="00722C3F"/>
    <w:rsid w:val="00723E53"/>
    <w:rsid w:val="00724BEB"/>
    <w:rsid w:val="00727114"/>
    <w:rsid w:val="0073054C"/>
    <w:rsid w:val="007306C0"/>
    <w:rsid w:val="007320EB"/>
    <w:rsid w:val="00734981"/>
    <w:rsid w:val="007364F6"/>
    <w:rsid w:val="0073796D"/>
    <w:rsid w:val="00737D8D"/>
    <w:rsid w:val="007400DB"/>
    <w:rsid w:val="00740387"/>
    <w:rsid w:val="00740CAE"/>
    <w:rsid w:val="0074113F"/>
    <w:rsid w:val="00742F64"/>
    <w:rsid w:val="00744AA0"/>
    <w:rsid w:val="00744B61"/>
    <w:rsid w:val="00744D04"/>
    <w:rsid w:val="00746934"/>
    <w:rsid w:val="00746E97"/>
    <w:rsid w:val="00750506"/>
    <w:rsid w:val="00751138"/>
    <w:rsid w:val="00751A89"/>
    <w:rsid w:val="00753CFE"/>
    <w:rsid w:val="007553A0"/>
    <w:rsid w:val="00757F0F"/>
    <w:rsid w:val="007605DF"/>
    <w:rsid w:val="007610A9"/>
    <w:rsid w:val="00761338"/>
    <w:rsid w:val="0076139C"/>
    <w:rsid w:val="0076233D"/>
    <w:rsid w:val="0076378E"/>
    <w:rsid w:val="00764711"/>
    <w:rsid w:val="00765286"/>
    <w:rsid w:val="00765F9F"/>
    <w:rsid w:val="00765FE6"/>
    <w:rsid w:val="0076674D"/>
    <w:rsid w:val="007674C3"/>
    <w:rsid w:val="00770F3D"/>
    <w:rsid w:val="007723C1"/>
    <w:rsid w:val="0077279B"/>
    <w:rsid w:val="007751B1"/>
    <w:rsid w:val="007767B1"/>
    <w:rsid w:val="00776C43"/>
    <w:rsid w:val="00782287"/>
    <w:rsid w:val="00784962"/>
    <w:rsid w:val="00786812"/>
    <w:rsid w:val="0078689D"/>
    <w:rsid w:val="00790F21"/>
    <w:rsid w:val="00791C77"/>
    <w:rsid w:val="00792FE3"/>
    <w:rsid w:val="0079477A"/>
    <w:rsid w:val="00794F5B"/>
    <w:rsid w:val="00795F88"/>
    <w:rsid w:val="0079608D"/>
    <w:rsid w:val="007A0104"/>
    <w:rsid w:val="007A149C"/>
    <w:rsid w:val="007A1C42"/>
    <w:rsid w:val="007A605F"/>
    <w:rsid w:val="007A6CB2"/>
    <w:rsid w:val="007A7B97"/>
    <w:rsid w:val="007B19C9"/>
    <w:rsid w:val="007B2454"/>
    <w:rsid w:val="007B5694"/>
    <w:rsid w:val="007B726E"/>
    <w:rsid w:val="007B74BE"/>
    <w:rsid w:val="007C250C"/>
    <w:rsid w:val="007C3B5B"/>
    <w:rsid w:val="007C61C1"/>
    <w:rsid w:val="007C722E"/>
    <w:rsid w:val="007D11EE"/>
    <w:rsid w:val="007D1456"/>
    <w:rsid w:val="007D3998"/>
    <w:rsid w:val="007D62DE"/>
    <w:rsid w:val="007D723D"/>
    <w:rsid w:val="007E2ED3"/>
    <w:rsid w:val="007E3541"/>
    <w:rsid w:val="007E6AC7"/>
    <w:rsid w:val="007F025F"/>
    <w:rsid w:val="007F1642"/>
    <w:rsid w:val="007F21A6"/>
    <w:rsid w:val="007F3551"/>
    <w:rsid w:val="007F4553"/>
    <w:rsid w:val="00802179"/>
    <w:rsid w:val="008026EF"/>
    <w:rsid w:val="00803F58"/>
    <w:rsid w:val="00805727"/>
    <w:rsid w:val="00807A93"/>
    <w:rsid w:val="00807CF4"/>
    <w:rsid w:val="00811D2D"/>
    <w:rsid w:val="00812B0E"/>
    <w:rsid w:val="00814EAA"/>
    <w:rsid w:val="00815AB2"/>
    <w:rsid w:val="00815AED"/>
    <w:rsid w:val="00816C34"/>
    <w:rsid w:val="00817720"/>
    <w:rsid w:val="00824B80"/>
    <w:rsid w:val="00824C43"/>
    <w:rsid w:val="00824E78"/>
    <w:rsid w:val="00825CEC"/>
    <w:rsid w:val="0082611C"/>
    <w:rsid w:val="0082727E"/>
    <w:rsid w:val="00830DD1"/>
    <w:rsid w:val="008339BB"/>
    <w:rsid w:val="00835054"/>
    <w:rsid w:val="0083575B"/>
    <w:rsid w:val="00835983"/>
    <w:rsid w:val="00835C0B"/>
    <w:rsid w:val="008368C8"/>
    <w:rsid w:val="00841EB1"/>
    <w:rsid w:val="00842EEF"/>
    <w:rsid w:val="008440E3"/>
    <w:rsid w:val="00844A02"/>
    <w:rsid w:val="008454DC"/>
    <w:rsid w:val="008456A0"/>
    <w:rsid w:val="00846EE1"/>
    <w:rsid w:val="0084766C"/>
    <w:rsid w:val="008506EA"/>
    <w:rsid w:val="00851046"/>
    <w:rsid w:val="00851CEC"/>
    <w:rsid w:val="00854D4E"/>
    <w:rsid w:val="008616E5"/>
    <w:rsid w:val="008619E9"/>
    <w:rsid w:val="00867226"/>
    <w:rsid w:val="0086740C"/>
    <w:rsid w:val="00867A6B"/>
    <w:rsid w:val="00871C2C"/>
    <w:rsid w:val="00872D1E"/>
    <w:rsid w:val="008738EB"/>
    <w:rsid w:val="00880305"/>
    <w:rsid w:val="00882512"/>
    <w:rsid w:val="00884EA9"/>
    <w:rsid w:val="0088585D"/>
    <w:rsid w:val="00895250"/>
    <w:rsid w:val="008959E2"/>
    <w:rsid w:val="008A17D3"/>
    <w:rsid w:val="008A6A8C"/>
    <w:rsid w:val="008A76B6"/>
    <w:rsid w:val="008B0060"/>
    <w:rsid w:val="008B01B3"/>
    <w:rsid w:val="008B083A"/>
    <w:rsid w:val="008B08C3"/>
    <w:rsid w:val="008B33FB"/>
    <w:rsid w:val="008B342E"/>
    <w:rsid w:val="008B379F"/>
    <w:rsid w:val="008B52D1"/>
    <w:rsid w:val="008B69CB"/>
    <w:rsid w:val="008B7C26"/>
    <w:rsid w:val="008C4891"/>
    <w:rsid w:val="008C57FC"/>
    <w:rsid w:val="008C58D0"/>
    <w:rsid w:val="008C6C14"/>
    <w:rsid w:val="008C767A"/>
    <w:rsid w:val="008D5CC7"/>
    <w:rsid w:val="008D6498"/>
    <w:rsid w:val="008D6BF7"/>
    <w:rsid w:val="008D7103"/>
    <w:rsid w:val="008D7E10"/>
    <w:rsid w:val="008E0035"/>
    <w:rsid w:val="008E1743"/>
    <w:rsid w:val="008E2563"/>
    <w:rsid w:val="008E2B53"/>
    <w:rsid w:val="008E2F0D"/>
    <w:rsid w:val="008E3650"/>
    <w:rsid w:val="008E4060"/>
    <w:rsid w:val="008E408B"/>
    <w:rsid w:val="008E5276"/>
    <w:rsid w:val="008E6EEC"/>
    <w:rsid w:val="008F06F9"/>
    <w:rsid w:val="008F1CEB"/>
    <w:rsid w:val="008F4B5F"/>
    <w:rsid w:val="008F521D"/>
    <w:rsid w:val="00901145"/>
    <w:rsid w:val="00901AA6"/>
    <w:rsid w:val="00903A94"/>
    <w:rsid w:val="00906263"/>
    <w:rsid w:val="009073CA"/>
    <w:rsid w:val="0090791D"/>
    <w:rsid w:val="00911328"/>
    <w:rsid w:val="009117E0"/>
    <w:rsid w:val="00911EDF"/>
    <w:rsid w:val="009128DE"/>
    <w:rsid w:val="00914E01"/>
    <w:rsid w:val="0091609E"/>
    <w:rsid w:val="0092067B"/>
    <w:rsid w:val="009213AD"/>
    <w:rsid w:val="009270B6"/>
    <w:rsid w:val="0092716D"/>
    <w:rsid w:val="00927D4F"/>
    <w:rsid w:val="009304CE"/>
    <w:rsid w:val="0093552E"/>
    <w:rsid w:val="00935BAB"/>
    <w:rsid w:val="00937676"/>
    <w:rsid w:val="0094004C"/>
    <w:rsid w:val="009404FD"/>
    <w:rsid w:val="009409A9"/>
    <w:rsid w:val="00942DC5"/>
    <w:rsid w:val="00942FF7"/>
    <w:rsid w:val="00944924"/>
    <w:rsid w:val="009451EE"/>
    <w:rsid w:val="00950ED3"/>
    <w:rsid w:val="00951B14"/>
    <w:rsid w:val="00951D37"/>
    <w:rsid w:val="0096035E"/>
    <w:rsid w:val="00960613"/>
    <w:rsid w:val="00961035"/>
    <w:rsid w:val="00963E73"/>
    <w:rsid w:val="00963FC5"/>
    <w:rsid w:val="00964E33"/>
    <w:rsid w:val="00966A98"/>
    <w:rsid w:val="00967788"/>
    <w:rsid w:val="009701AC"/>
    <w:rsid w:val="0097203A"/>
    <w:rsid w:val="00974ACA"/>
    <w:rsid w:val="00975239"/>
    <w:rsid w:val="00983C41"/>
    <w:rsid w:val="0099425F"/>
    <w:rsid w:val="009971EF"/>
    <w:rsid w:val="009973BD"/>
    <w:rsid w:val="009A5DB4"/>
    <w:rsid w:val="009A660E"/>
    <w:rsid w:val="009A767B"/>
    <w:rsid w:val="009B13F2"/>
    <w:rsid w:val="009B1745"/>
    <w:rsid w:val="009C07AB"/>
    <w:rsid w:val="009C2627"/>
    <w:rsid w:val="009C37B6"/>
    <w:rsid w:val="009C4E47"/>
    <w:rsid w:val="009D30C8"/>
    <w:rsid w:val="009D47D3"/>
    <w:rsid w:val="009E2ABB"/>
    <w:rsid w:val="009E5DC5"/>
    <w:rsid w:val="009E6EFC"/>
    <w:rsid w:val="009E7A07"/>
    <w:rsid w:val="009E7AD7"/>
    <w:rsid w:val="009F0699"/>
    <w:rsid w:val="009F0C21"/>
    <w:rsid w:val="009F1216"/>
    <w:rsid w:val="009F178D"/>
    <w:rsid w:val="009F1D68"/>
    <w:rsid w:val="009F47CE"/>
    <w:rsid w:val="009F555C"/>
    <w:rsid w:val="009F67E7"/>
    <w:rsid w:val="009F72B2"/>
    <w:rsid w:val="00A00AC8"/>
    <w:rsid w:val="00A00F20"/>
    <w:rsid w:val="00A04869"/>
    <w:rsid w:val="00A0496F"/>
    <w:rsid w:val="00A05FEB"/>
    <w:rsid w:val="00A06C41"/>
    <w:rsid w:val="00A07BB3"/>
    <w:rsid w:val="00A07FE3"/>
    <w:rsid w:val="00A14690"/>
    <w:rsid w:val="00A147B9"/>
    <w:rsid w:val="00A1590E"/>
    <w:rsid w:val="00A161B2"/>
    <w:rsid w:val="00A16E50"/>
    <w:rsid w:val="00A179D2"/>
    <w:rsid w:val="00A2208A"/>
    <w:rsid w:val="00A27870"/>
    <w:rsid w:val="00A32041"/>
    <w:rsid w:val="00A3253F"/>
    <w:rsid w:val="00A34C62"/>
    <w:rsid w:val="00A34E36"/>
    <w:rsid w:val="00A35DF3"/>
    <w:rsid w:val="00A35E9D"/>
    <w:rsid w:val="00A36F28"/>
    <w:rsid w:val="00A42FF1"/>
    <w:rsid w:val="00A433D8"/>
    <w:rsid w:val="00A44A21"/>
    <w:rsid w:val="00A4510E"/>
    <w:rsid w:val="00A45EA2"/>
    <w:rsid w:val="00A47116"/>
    <w:rsid w:val="00A5380E"/>
    <w:rsid w:val="00A53FD1"/>
    <w:rsid w:val="00A561C8"/>
    <w:rsid w:val="00A563F1"/>
    <w:rsid w:val="00A565E3"/>
    <w:rsid w:val="00A57412"/>
    <w:rsid w:val="00A6056F"/>
    <w:rsid w:val="00A605EA"/>
    <w:rsid w:val="00A609DB"/>
    <w:rsid w:val="00A614C9"/>
    <w:rsid w:val="00A6175C"/>
    <w:rsid w:val="00A621A0"/>
    <w:rsid w:val="00A6279D"/>
    <w:rsid w:val="00A637F6"/>
    <w:rsid w:val="00A645A9"/>
    <w:rsid w:val="00A65CC8"/>
    <w:rsid w:val="00A6622F"/>
    <w:rsid w:val="00A675EF"/>
    <w:rsid w:val="00A678FC"/>
    <w:rsid w:val="00A67B65"/>
    <w:rsid w:val="00A706A6"/>
    <w:rsid w:val="00A709C2"/>
    <w:rsid w:val="00A71167"/>
    <w:rsid w:val="00A72E24"/>
    <w:rsid w:val="00A73563"/>
    <w:rsid w:val="00A757FB"/>
    <w:rsid w:val="00A75ADD"/>
    <w:rsid w:val="00A7731D"/>
    <w:rsid w:val="00A77C0C"/>
    <w:rsid w:val="00A815D5"/>
    <w:rsid w:val="00A82235"/>
    <w:rsid w:val="00A82866"/>
    <w:rsid w:val="00A82B32"/>
    <w:rsid w:val="00A83021"/>
    <w:rsid w:val="00A862D3"/>
    <w:rsid w:val="00A92C70"/>
    <w:rsid w:val="00A955F6"/>
    <w:rsid w:val="00A95AD0"/>
    <w:rsid w:val="00AA0750"/>
    <w:rsid w:val="00AA0AF3"/>
    <w:rsid w:val="00AA1F9C"/>
    <w:rsid w:val="00AA2AFA"/>
    <w:rsid w:val="00AA374B"/>
    <w:rsid w:val="00AA4E54"/>
    <w:rsid w:val="00AA6944"/>
    <w:rsid w:val="00AA7BE7"/>
    <w:rsid w:val="00AB03CE"/>
    <w:rsid w:val="00AB041C"/>
    <w:rsid w:val="00AB1D5A"/>
    <w:rsid w:val="00AB4734"/>
    <w:rsid w:val="00AB51CB"/>
    <w:rsid w:val="00AB7C17"/>
    <w:rsid w:val="00AC36B8"/>
    <w:rsid w:val="00AC3B11"/>
    <w:rsid w:val="00AC7674"/>
    <w:rsid w:val="00AD027D"/>
    <w:rsid w:val="00AD13C3"/>
    <w:rsid w:val="00AD1C72"/>
    <w:rsid w:val="00AD1ED2"/>
    <w:rsid w:val="00AD623E"/>
    <w:rsid w:val="00AD791E"/>
    <w:rsid w:val="00AE3E32"/>
    <w:rsid w:val="00AE4B56"/>
    <w:rsid w:val="00AE5760"/>
    <w:rsid w:val="00AE6358"/>
    <w:rsid w:val="00AE7D1B"/>
    <w:rsid w:val="00AF3784"/>
    <w:rsid w:val="00B00EE2"/>
    <w:rsid w:val="00B00F42"/>
    <w:rsid w:val="00B01E3A"/>
    <w:rsid w:val="00B033AE"/>
    <w:rsid w:val="00B055C4"/>
    <w:rsid w:val="00B0709F"/>
    <w:rsid w:val="00B114AE"/>
    <w:rsid w:val="00B126D2"/>
    <w:rsid w:val="00B1324A"/>
    <w:rsid w:val="00B165C1"/>
    <w:rsid w:val="00B20B30"/>
    <w:rsid w:val="00B21930"/>
    <w:rsid w:val="00B2197A"/>
    <w:rsid w:val="00B2327C"/>
    <w:rsid w:val="00B24DE1"/>
    <w:rsid w:val="00B262C5"/>
    <w:rsid w:val="00B27756"/>
    <w:rsid w:val="00B30199"/>
    <w:rsid w:val="00B3020C"/>
    <w:rsid w:val="00B31521"/>
    <w:rsid w:val="00B330AE"/>
    <w:rsid w:val="00B3520F"/>
    <w:rsid w:val="00B3542D"/>
    <w:rsid w:val="00B3656A"/>
    <w:rsid w:val="00B37647"/>
    <w:rsid w:val="00B415DB"/>
    <w:rsid w:val="00B41FF9"/>
    <w:rsid w:val="00B427B8"/>
    <w:rsid w:val="00B43C40"/>
    <w:rsid w:val="00B45B4B"/>
    <w:rsid w:val="00B50F3D"/>
    <w:rsid w:val="00B53DD7"/>
    <w:rsid w:val="00B54EF4"/>
    <w:rsid w:val="00B56F51"/>
    <w:rsid w:val="00B577E2"/>
    <w:rsid w:val="00B60530"/>
    <w:rsid w:val="00B60BFF"/>
    <w:rsid w:val="00B66771"/>
    <w:rsid w:val="00B676BE"/>
    <w:rsid w:val="00B70CFD"/>
    <w:rsid w:val="00B71962"/>
    <w:rsid w:val="00B73599"/>
    <w:rsid w:val="00B74344"/>
    <w:rsid w:val="00B767DC"/>
    <w:rsid w:val="00B843D5"/>
    <w:rsid w:val="00B849BA"/>
    <w:rsid w:val="00B84D5A"/>
    <w:rsid w:val="00B84EAB"/>
    <w:rsid w:val="00B924B2"/>
    <w:rsid w:val="00B92EEE"/>
    <w:rsid w:val="00B953E6"/>
    <w:rsid w:val="00B97FAF"/>
    <w:rsid w:val="00BA119B"/>
    <w:rsid w:val="00BA1BDE"/>
    <w:rsid w:val="00BA2A29"/>
    <w:rsid w:val="00BA3DA5"/>
    <w:rsid w:val="00BB05E4"/>
    <w:rsid w:val="00BB456F"/>
    <w:rsid w:val="00BB4735"/>
    <w:rsid w:val="00BB4ECA"/>
    <w:rsid w:val="00BB543D"/>
    <w:rsid w:val="00BB6FAC"/>
    <w:rsid w:val="00BB762D"/>
    <w:rsid w:val="00BC2170"/>
    <w:rsid w:val="00BC35DB"/>
    <w:rsid w:val="00BC44D0"/>
    <w:rsid w:val="00BD1B41"/>
    <w:rsid w:val="00BD4139"/>
    <w:rsid w:val="00BD5277"/>
    <w:rsid w:val="00BD779E"/>
    <w:rsid w:val="00BE0FC0"/>
    <w:rsid w:val="00BE1913"/>
    <w:rsid w:val="00BE1EF5"/>
    <w:rsid w:val="00BE336E"/>
    <w:rsid w:val="00BE43DC"/>
    <w:rsid w:val="00BE6AC7"/>
    <w:rsid w:val="00BE6E0C"/>
    <w:rsid w:val="00BF0B52"/>
    <w:rsid w:val="00BF0F9A"/>
    <w:rsid w:val="00BF1945"/>
    <w:rsid w:val="00BF23F3"/>
    <w:rsid w:val="00BF309C"/>
    <w:rsid w:val="00BF43AC"/>
    <w:rsid w:val="00BF50BD"/>
    <w:rsid w:val="00BF5518"/>
    <w:rsid w:val="00BF5C64"/>
    <w:rsid w:val="00BF62C0"/>
    <w:rsid w:val="00BF7225"/>
    <w:rsid w:val="00C05056"/>
    <w:rsid w:val="00C056A1"/>
    <w:rsid w:val="00C06056"/>
    <w:rsid w:val="00C06312"/>
    <w:rsid w:val="00C069FF"/>
    <w:rsid w:val="00C06E18"/>
    <w:rsid w:val="00C10528"/>
    <w:rsid w:val="00C12B19"/>
    <w:rsid w:val="00C12D86"/>
    <w:rsid w:val="00C21526"/>
    <w:rsid w:val="00C2193A"/>
    <w:rsid w:val="00C25120"/>
    <w:rsid w:val="00C25C46"/>
    <w:rsid w:val="00C3000E"/>
    <w:rsid w:val="00C309F4"/>
    <w:rsid w:val="00C31EC7"/>
    <w:rsid w:val="00C37BC0"/>
    <w:rsid w:val="00C43751"/>
    <w:rsid w:val="00C4398E"/>
    <w:rsid w:val="00C44BF8"/>
    <w:rsid w:val="00C46951"/>
    <w:rsid w:val="00C4776D"/>
    <w:rsid w:val="00C506B3"/>
    <w:rsid w:val="00C507AD"/>
    <w:rsid w:val="00C50D7C"/>
    <w:rsid w:val="00C51BE4"/>
    <w:rsid w:val="00C60686"/>
    <w:rsid w:val="00C61561"/>
    <w:rsid w:val="00C642E6"/>
    <w:rsid w:val="00C64E3F"/>
    <w:rsid w:val="00C6567D"/>
    <w:rsid w:val="00C66483"/>
    <w:rsid w:val="00C670E2"/>
    <w:rsid w:val="00C67509"/>
    <w:rsid w:val="00C704B9"/>
    <w:rsid w:val="00C7150E"/>
    <w:rsid w:val="00C77BD6"/>
    <w:rsid w:val="00C80E7B"/>
    <w:rsid w:val="00C81516"/>
    <w:rsid w:val="00C8286F"/>
    <w:rsid w:val="00C82C61"/>
    <w:rsid w:val="00C82F4C"/>
    <w:rsid w:val="00C83338"/>
    <w:rsid w:val="00C83502"/>
    <w:rsid w:val="00C836CF"/>
    <w:rsid w:val="00C83C21"/>
    <w:rsid w:val="00C84303"/>
    <w:rsid w:val="00C90693"/>
    <w:rsid w:val="00C91344"/>
    <w:rsid w:val="00C9163F"/>
    <w:rsid w:val="00C94274"/>
    <w:rsid w:val="00C97361"/>
    <w:rsid w:val="00CA03D2"/>
    <w:rsid w:val="00CA0887"/>
    <w:rsid w:val="00CA1D0B"/>
    <w:rsid w:val="00CA387B"/>
    <w:rsid w:val="00CA3B74"/>
    <w:rsid w:val="00CA7662"/>
    <w:rsid w:val="00CB1226"/>
    <w:rsid w:val="00CB2196"/>
    <w:rsid w:val="00CB673F"/>
    <w:rsid w:val="00CB72F3"/>
    <w:rsid w:val="00CC1282"/>
    <w:rsid w:val="00CC4A9B"/>
    <w:rsid w:val="00CC4B20"/>
    <w:rsid w:val="00CC77F0"/>
    <w:rsid w:val="00CD338A"/>
    <w:rsid w:val="00CD4046"/>
    <w:rsid w:val="00CD4756"/>
    <w:rsid w:val="00CD4FD7"/>
    <w:rsid w:val="00CD583B"/>
    <w:rsid w:val="00CD70B2"/>
    <w:rsid w:val="00CD7D00"/>
    <w:rsid w:val="00CD7EA4"/>
    <w:rsid w:val="00CE14FB"/>
    <w:rsid w:val="00CE19E3"/>
    <w:rsid w:val="00CE3A95"/>
    <w:rsid w:val="00CE75DE"/>
    <w:rsid w:val="00CF2749"/>
    <w:rsid w:val="00CF28DA"/>
    <w:rsid w:val="00CF2CDC"/>
    <w:rsid w:val="00CF2F07"/>
    <w:rsid w:val="00CF3F6C"/>
    <w:rsid w:val="00D01456"/>
    <w:rsid w:val="00D02746"/>
    <w:rsid w:val="00D032A2"/>
    <w:rsid w:val="00D10355"/>
    <w:rsid w:val="00D1049E"/>
    <w:rsid w:val="00D12349"/>
    <w:rsid w:val="00D126E9"/>
    <w:rsid w:val="00D141E4"/>
    <w:rsid w:val="00D1550E"/>
    <w:rsid w:val="00D1727F"/>
    <w:rsid w:val="00D21024"/>
    <w:rsid w:val="00D22D33"/>
    <w:rsid w:val="00D22F3C"/>
    <w:rsid w:val="00D230D7"/>
    <w:rsid w:val="00D25234"/>
    <w:rsid w:val="00D32506"/>
    <w:rsid w:val="00D32FB8"/>
    <w:rsid w:val="00D35B2E"/>
    <w:rsid w:val="00D404C8"/>
    <w:rsid w:val="00D4245A"/>
    <w:rsid w:val="00D459CB"/>
    <w:rsid w:val="00D45D8C"/>
    <w:rsid w:val="00D47B84"/>
    <w:rsid w:val="00D47BA6"/>
    <w:rsid w:val="00D5145C"/>
    <w:rsid w:val="00D521C6"/>
    <w:rsid w:val="00D52B27"/>
    <w:rsid w:val="00D52BFB"/>
    <w:rsid w:val="00D53628"/>
    <w:rsid w:val="00D53CEA"/>
    <w:rsid w:val="00D67EB7"/>
    <w:rsid w:val="00D7079D"/>
    <w:rsid w:val="00D71D8A"/>
    <w:rsid w:val="00D73E4B"/>
    <w:rsid w:val="00D73F40"/>
    <w:rsid w:val="00D74EFF"/>
    <w:rsid w:val="00D75894"/>
    <w:rsid w:val="00D84E0A"/>
    <w:rsid w:val="00D85197"/>
    <w:rsid w:val="00D852B3"/>
    <w:rsid w:val="00D86395"/>
    <w:rsid w:val="00D86A74"/>
    <w:rsid w:val="00D87C0B"/>
    <w:rsid w:val="00D90353"/>
    <w:rsid w:val="00D90FD1"/>
    <w:rsid w:val="00D91520"/>
    <w:rsid w:val="00D919CC"/>
    <w:rsid w:val="00D92625"/>
    <w:rsid w:val="00D92F05"/>
    <w:rsid w:val="00D94851"/>
    <w:rsid w:val="00D95B77"/>
    <w:rsid w:val="00DA052C"/>
    <w:rsid w:val="00DA1AD4"/>
    <w:rsid w:val="00DA581C"/>
    <w:rsid w:val="00DA7DEA"/>
    <w:rsid w:val="00DB0C59"/>
    <w:rsid w:val="00DB28DE"/>
    <w:rsid w:val="00DB2E8D"/>
    <w:rsid w:val="00DB48DF"/>
    <w:rsid w:val="00DC0B23"/>
    <w:rsid w:val="00DC14C3"/>
    <w:rsid w:val="00DC4583"/>
    <w:rsid w:val="00DC60D7"/>
    <w:rsid w:val="00DD1212"/>
    <w:rsid w:val="00DD2748"/>
    <w:rsid w:val="00DD5373"/>
    <w:rsid w:val="00DD5F0C"/>
    <w:rsid w:val="00DD7425"/>
    <w:rsid w:val="00DD76BD"/>
    <w:rsid w:val="00DE0061"/>
    <w:rsid w:val="00DE01CB"/>
    <w:rsid w:val="00DE0333"/>
    <w:rsid w:val="00DE0C99"/>
    <w:rsid w:val="00DE0E6A"/>
    <w:rsid w:val="00DE27E6"/>
    <w:rsid w:val="00DE31E6"/>
    <w:rsid w:val="00DE56BE"/>
    <w:rsid w:val="00DF140D"/>
    <w:rsid w:val="00DF2CB2"/>
    <w:rsid w:val="00DF3DA4"/>
    <w:rsid w:val="00DF679F"/>
    <w:rsid w:val="00E012B4"/>
    <w:rsid w:val="00E022BD"/>
    <w:rsid w:val="00E028E8"/>
    <w:rsid w:val="00E0334E"/>
    <w:rsid w:val="00E0515E"/>
    <w:rsid w:val="00E0758C"/>
    <w:rsid w:val="00E07631"/>
    <w:rsid w:val="00E076C1"/>
    <w:rsid w:val="00E077E2"/>
    <w:rsid w:val="00E13D69"/>
    <w:rsid w:val="00E14506"/>
    <w:rsid w:val="00E147FB"/>
    <w:rsid w:val="00E14F0A"/>
    <w:rsid w:val="00E154AC"/>
    <w:rsid w:val="00E16E7E"/>
    <w:rsid w:val="00E17AE8"/>
    <w:rsid w:val="00E224A1"/>
    <w:rsid w:val="00E22D64"/>
    <w:rsid w:val="00E24481"/>
    <w:rsid w:val="00E3056F"/>
    <w:rsid w:val="00E3244B"/>
    <w:rsid w:val="00E33A09"/>
    <w:rsid w:val="00E33BB1"/>
    <w:rsid w:val="00E34202"/>
    <w:rsid w:val="00E34AD9"/>
    <w:rsid w:val="00E36C7D"/>
    <w:rsid w:val="00E4017F"/>
    <w:rsid w:val="00E403B6"/>
    <w:rsid w:val="00E42873"/>
    <w:rsid w:val="00E44ED6"/>
    <w:rsid w:val="00E456FD"/>
    <w:rsid w:val="00E47CE3"/>
    <w:rsid w:val="00E53F32"/>
    <w:rsid w:val="00E61159"/>
    <w:rsid w:val="00E6633C"/>
    <w:rsid w:val="00E6658B"/>
    <w:rsid w:val="00E7003F"/>
    <w:rsid w:val="00E70231"/>
    <w:rsid w:val="00E704D4"/>
    <w:rsid w:val="00E71967"/>
    <w:rsid w:val="00E71F93"/>
    <w:rsid w:val="00E721FE"/>
    <w:rsid w:val="00E73AFA"/>
    <w:rsid w:val="00E7596F"/>
    <w:rsid w:val="00E75FBC"/>
    <w:rsid w:val="00E76BB7"/>
    <w:rsid w:val="00E81AC3"/>
    <w:rsid w:val="00E81C7B"/>
    <w:rsid w:val="00E83917"/>
    <w:rsid w:val="00E846EB"/>
    <w:rsid w:val="00E855E8"/>
    <w:rsid w:val="00E91C8C"/>
    <w:rsid w:val="00E920AB"/>
    <w:rsid w:val="00E95EE4"/>
    <w:rsid w:val="00EA041A"/>
    <w:rsid w:val="00EA079A"/>
    <w:rsid w:val="00EA12A2"/>
    <w:rsid w:val="00EA153E"/>
    <w:rsid w:val="00EA2F54"/>
    <w:rsid w:val="00EA3AC6"/>
    <w:rsid w:val="00EA4189"/>
    <w:rsid w:val="00EA578E"/>
    <w:rsid w:val="00EB0F6A"/>
    <w:rsid w:val="00EB0FED"/>
    <w:rsid w:val="00EB10A4"/>
    <w:rsid w:val="00EB22B7"/>
    <w:rsid w:val="00EB4C34"/>
    <w:rsid w:val="00EB5E35"/>
    <w:rsid w:val="00EB7A55"/>
    <w:rsid w:val="00EC0A91"/>
    <w:rsid w:val="00EC1D0E"/>
    <w:rsid w:val="00EC2020"/>
    <w:rsid w:val="00EC2138"/>
    <w:rsid w:val="00EC3730"/>
    <w:rsid w:val="00EC3FF9"/>
    <w:rsid w:val="00EC4901"/>
    <w:rsid w:val="00ED015C"/>
    <w:rsid w:val="00ED3F78"/>
    <w:rsid w:val="00ED4B91"/>
    <w:rsid w:val="00ED4F01"/>
    <w:rsid w:val="00EE2D5D"/>
    <w:rsid w:val="00EE2E0B"/>
    <w:rsid w:val="00EE2FAD"/>
    <w:rsid w:val="00EF01E8"/>
    <w:rsid w:val="00EF0F15"/>
    <w:rsid w:val="00EF2EED"/>
    <w:rsid w:val="00EF46F9"/>
    <w:rsid w:val="00EF6C83"/>
    <w:rsid w:val="00F01C27"/>
    <w:rsid w:val="00F02B3B"/>
    <w:rsid w:val="00F02F68"/>
    <w:rsid w:val="00F05D57"/>
    <w:rsid w:val="00F05E24"/>
    <w:rsid w:val="00F10ADA"/>
    <w:rsid w:val="00F11BEF"/>
    <w:rsid w:val="00F138ED"/>
    <w:rsid w:val="00F13C8B"/>
    <w:rsid w:val="00F15BF7"/>
    <w:rsid w:val="00F167F1"/>
    <w:rsid w:val="00F16823"/>
    <w:rsid w:val="00F17F19"/>
    <w:rsid w:val="00F202AC"/>
    <w:rsid w:val="00F209BF"/>
    <w:rsid w:val="00F30D14"/>
    <w:rsid w:val="00F313F7"/>
    <w:rsid w:val="00F378CB"/>
    <w:rsid w:val="00F40330"/>
    <w:rsid w:val="00F411EB"/>
    <w:rsid w:val="00F417FD"/>
    <w:rsid w:val="00F4325B"/>
    <w:rsid w:val="00F43A93"/>
    <w:rsid w:val="00F45187"/>
    <w:rsid w:val="00F47D41"/>
    <w:rsid w:val="00F5002D"/>
    <w:rsid w:val="00F515D5"/>
    <w:rsid w:val="00F51F4A"/>
    <w:rsid w:val="00F52123"/>
    <w:rsid w:val="00F53C44"/>
    <w:rsid w:val="00F553C8"/>
    <w:rsid w:val="00F56440"/>
    <w:rsid w:val="00F57CBC"/>
    <w:rsid w:val="00F614D2"/>
    <w:rsid w:val="00F63952"/>
    <w:rsid w:val="00F63C91"/>
    <w:rsid w:val="00F66E2F"/>
    <w:rsid w:val="00F705F1"/>
    <w:rsid w:val="00F70D1B"/>
    <w:rsid w:val="00F7120E"/>
    <w:rsid w:val="00F730A4"/>
    <w:rsid w:val="00F73335"/>
    <w:rsid w:val="00F73FFC"/>
    <w:rsid w:val="00F754B6"/>
    <w:rsid w:val="00F776E7"/>
    <w:rsid w:val="00F80DC9"/>
    <w:rsid w:val="00F811BC"/>
    <w:rsid w:val="00F86491"/>
    <w:rsid w:val="00F86BCD"/>
    <w:rsid w:val="00F86E63"/>
    <w:rsid w:val="00F9173A"/>
    <w:rsid w:val="00F93689"/>
    <w:rsid w:val="00F94410"/>
    <w:rsid w:val="00F94811"/>
    <w:rsid w:val="00F950FF"/>
    <w:rsid w:val="00F96B1A"/>
    <w:rsid w:val="00F97093"/>
    <w:rsid w:val="00F97721"/>
    <w:rsid w:val="00FA176D"/>
    <w:rsid w:val="00FA3D8F"/>
    <w:rsid w:val="00FA3E8E"/>
    <w:rsid w:val="00FA7568"/>
    <w:rsid w:val="00FB0762"/>
    <w:rsid w:val="00FB188E"/>
    <w:rsid w:val="00FB2E9F"/>
    <w:rsid w:val="00FB40B8"/>
    <w:rsid w:val="00FB4662"/>
    <w:rsid w:val="00FB47AA"/>
    <w:rsid w:val="00FB5B67"/>
    <w:rsid w:val="00FB6AAD"/>
    <w:rsid w:val="00FC1415"/>
    <w:rsid w:val="00FC1570"/>
    <w:rsid w:val="00FC4DBB"/>
    <w:rsid w:val="00FC5B2F"/>
    <w:rsid w:val="00FC65F8"/>
    <w:rsid w:val="00FD2989"/>
    <w:rsid w:val="00FD2D28"/>
    <w:rsid w:val="00FD40C0"/>
    <w:rsid w:val="00FD59BF"/>
    <w:rsid w:val="00FD6166"/>
    <w:rsid w:val="00FD634F"/>
    <w:rsid w:val="00FD6552"/>
    <w:rsid w:val="00FE27F5"/>
    <w:rsid w:val="00FE2CD3"/>
    <w:rsid w:val="00FE2E6D"/>
    <w:rsid w:val="00FE3443"/>
    <w:rsid w:val="00FE6526"/>
    <w:rsid w:val="00FE6AD8"/>
    <w:rsid w:val="00FF087C"/>
    <w:rsid w:val="00FF12B3"/>
    <w:rsid w:val="00FF155A"/>
    <w:rsid w:val="00FF4DAB"/>
    <w:rsid w:val="00FF5983"/>
    <w:rsid w:val="00FF7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AB7B8D"/>
  <w15:docId w15:val="{359DA669-42E8-8B4F-B429-C3A1158E1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0062F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3520F"/>
    <w:pPr>
      <w:numPr>
        <w:numId w:val="2"/>
      </w:numPr>
      <w:ind w:left="284" w:hanging="284"/>
      <w:contextualSpacing/>
    </w:pPr>
    <w:rPr>
      <w:noProof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3520F"/>
    <w:rPr>
      <w:noProof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customStyle="1" w:styleId="EinfacheTabelle41">
    <w:name w:val="Einfache Tabelle 41"/>
    <w:basedOn w:val="NormaleTabelle"/>
    <w:uiPriority w:val="44"/>
    <w:rsid w:val="008D7E10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b w:val="0"/>
        <w:bCs/>
      </w:rPr>
    </w:tblStylePr>
    <w:tblStylePr w:type="lastRow">
      <w:rPr>
        <w:b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TextSprechblasen"/>
    <w:link w:val="SprechbaseBeschreibungZchn"/>
    <w:qFormat/>
    <w:rsid w:val="008C57FC"/>
    <w:rPr>
      <w:rFonts w:ascii="Calibri" w:hAnsi="Calibri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8C57FC"/>
    <w:rPr>
      <w:rFonts w:ascii="Calibri" w:hAnsi="Calibri" w:cs="Times New Roman"/>
      <w:color w:val="000000" w:themeColor="text1"/>
      <w:sz w:val="20"/>
      <w:szCs w:val="20"/>
      <w:lang w:eastAsia="de-DE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1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1">
    <w:name w:val="Einfache Tabelle 411"/>
    <w:basedOn w:val="NormaleTabelle"/>
    <w:next w:val="EinfacheTabelle41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table" w:customStyle="1" w:styleId="Tabellenraster1">
    <w:name w:val="Tabellenraster1"/>
    <w:basedOn w:val="NormaleTabelle"/>
    <w:next w:val="Tabellenraster"/>
    <w:uiPriority w:val="59"/>
    <w:rsid w:val="00B73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277B3"/>
    <w:rPr>
      <w:color w:val="808080"/>
    </w:rPr>
  </w:style>
  <w:style w:type="paragraph" w:customStyle="1" w:styleId="Transcript">
    <w:name w:val="Transcript"/>
    <w:basedOn w:val="Standard"/>
    <w:qFormat/>
    <w:rsid w:val="000D3D6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Seitenzahl">
    <w:name w:val="page number"/>
    <w:basedOn w:val="Absatz-Standardschriftart"/>
    <w:uiPriority w:val="99"/>
    <w:unhideWhenUsed/>
    <w:rsid w:val="00D22F3C"/>
  </w:style>
  <w:style w:type="paragraph" w:customStyle="1" w:styleId="mskAufgabeNummer">
    <w:name w:val="msk_Aufgabe_Nummer"/>
    <w:basedOn w:val="Standard"/>
    <w:rsid w:val="00D22F3C"/>
    <w:pPr>
      <w:keepNext/>
      <w:spacing w:line="270" w:lineRule="atLeast"/>
    </w:pPr>
    <w:rPr>
      <w:rFonts w:ascii="Cambria" w:eastAsia="Times New Roman" w:hAnsi="Cambria" w:cs="Times New Roman"/>
      <w:b/>
      <w:bCs/>
      <w:color w:val="000000"/>
      <w:szCs w:val="24"/>
      <w:lang w:eastAsia="de-DE"/>
    </w:rPr>
  </w:style>
  <w:style w:type="paragraph" w:customStyle="1" w:styleId="mskAufgabeText">
    <w:name w:val="msk_Aufgabe_Text"/>
    <w:basedOn w:val="Standard"/>
    <w:link w:val="mskAufgabeTextZchn"/>
    <w:rsid w:val="00D22F3C"/>
    <w:pPr>
      <w:keepNext/>
      <w:spacing w:line="270" w:lineRule="atLeast"/>
    </w:pPr>
    <w:rPr>
      <w:rFonts w:ascii="Cambria" w:eastAsia="Times New Roman" w:hAnsi="Cambria" w:cs="Times New Roman"/>
      <w:color w:val="000000"/>
      <w:lang w:eastAsia="de-DE"/>
    </w:rPr>
  </w:style>
  <w:style w:type="character" w:customStyle="1" w:styleId="mskAufgabeTextZchn">
    <w:name w:val="msk_Aufgabe_Text Zchn"/>
    <w:link w:val="mskAufgabeText"/>
    <w:rsid w:val="00D22F3C"/>
    <w:rPr>
      <w:rFonts w:ascii="Cambria" w:eastAsia="Times New Roman" w:hAnsi="Cambria" w:cs="Times New Roman"/>
      <w:color w:val="000000"/>
      <w:lang w:eastAsia="de-DE"/>
    </w:rPr>
  </w:style>
  <w:style w:type="paragraph" w:customStyle="1" w:styleId="MittleresRaster1-Akzent21">
    <w:name w:val="Mittleres Raster 1 - Akzent 21"/>
    <w:basedOn w:val="Standard"/>
    <w:uiPriority w:val="34"/>
    <w:qFormat/>
    <w:rsid w:val="00D22F3C"/>
    <w:pPr>
      <w:keepNext/>
      <w:spacing w:line="270" w:lineRule="atLeast"/>
      <w:ind w:left="720"/>
      <w:contextualSpacing/>
    </w:pPr>
    <w:rPr>
      <w:rFonts w:ascii="Cambria" w:eastAsia="Times New Roman" w:hAnsi="Cambria" w:cs="Times New Roman"/>
      <w:color w:val="000000"/>
      <w:szCs w:val="24"/>
      <w:lang w:eastAsia="de-DE"/>
    </w:rPr>
  </w:style>
  <w:style w:type="paragraph" w:customStyle="1" w:styleId="DialogAufgabeNummerV">
    <w:name w:val="Dialog_Aufgabe_Nummer_V"/>
    <w:link w:val="DialogAufgabeNummerVZchn"/>
    <w:uiPriority w:val="99"/>
    <w:rsid w:val="00D22F3C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8000"/>
      <w:szCs w:val="24"/>
      <w:lang w:eastAsia="de-DE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D22F3C"/>
    <w:pPr>
      <w:keepNext/>
      <w:spacing w:line="270" w:lineRule="atLeast"/>
    </w:pPr>
    <w:rPr>
      <w:rFonts w:ascii="Times New Roman" w:eastAsia="Times New Roman" w:hAnsi="Times New Roman" w:cs="Times New Roman"/>
      <w:color w:val="000000"/>
      <w:lang w:eastAsia="de-DE"/>
    </w:rPr>
  </w:style>
  <w:style w:type="paragraph" w:customStyle="1" w:styleId="DialogMarginalieText">
    <w:name w:val="Dialog_Marginalie_Text"/>
    <w:link w:val="DialogMarginalieTextZchn"/>
    <w:uiPriority w:val="99"/>
    <w:rsid w:val="00D22F3C"/>
    <w:pPr>
      <w:keepNext/>
      <w:spacing w:after="0" w:line="240" w:lineRule="auto"/>
    </w:pPr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customStyle="1" w:styleId="DialogZwischenziel">
    <w:name w:val="Dialog_Zwischenziel"/>
    <w:basedOn w:val="DialogAufgabeText"/>
    <w:link w:val="DialogZwischenzielZchn"/>
    <w:uiPriority w:val="99"/>
    <w:rsid w:val="00D22F3C"/>
    <w:pPr>
      <w:keepNext w:val="0"/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D22F3C"/>
    <w:rPr>
      <w:rFonts w:ascii="Times New Roman" w:eastAsia="Times New Roman" w:hAnsi="Times New Roman" w:cs="Times New Roman"/>
      <w:color w:val="000000"/>
      <w:lang w:eastAsia="de-DE"/>
    </w:rPr>
  </w:style>
  <w:style w:type="character" w:customStyle="1" w:styleId="DialogZwischenzielZchn">
    <w:name w:val="Dialog_Zwischenziel Zchn"/>
    <w:link w:val="DialogZwischenziel"/>
    <w:uiPriority w:val="99"/>
    <w:locked/>
    <w:rsid w:val="00D22F3C"/>
    <w:rPr>
      <w:rFonts w:ascii="Arial Narrow" w:eastAsia="Times New Roman" w:hAnsi="Arial Narrow" w:cs="Times New Roman"/>
      <w:color w:val="800000"/>
      <w:lang w:eastAsia="de-DE"/>
    </w:rPr>
  </w:style>
  <w:style w:type="character" w:customStyle="1" w:styleId="DialogAufgabeNummerVZchn">
    <w:name w:val="Dialog_Aufgabe_Nummer_V Zchn"/>
    <w:link w:val="DialogAufgabeNummerV"/>
    <w:uiPriority w:val="99"/>
    <w:locked/>
    <w:rsid w:val="00D22F3C"/>
    <w:rPr>
      <w:rFonts w:ascii="Times New Roman" w:eastAsia="Times New Roman" w:hAnsi="Times New Roman" w:cs="Times New Roman"/>
      <w:b/>
      <w:bCs/>
      <w:color w:val="008000"/>
      <w:szCs w:val="24"/>
      <w:lang w:eastAsia="de-DE"/>
    </w:rPr>
  </w:style>
  <w:style w:type="character" w:customStyle="1" w:styleId="DialogMarginalieTextZchn">
    <w:name w:val="Dialog_Marginalie_Text Zchn"/>
    <w:link w:val="DialogMarginalieText"/>
    <w:uiPriority w:val="99"/>
    <w:locked/>
    <w:rsid w:val="00D22F3C"/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D22F3C"/>
    <w:pPr>
      <w:keepNext/>
      <w:spacing w:line="240" w:lineRule="auto"/>
    </w:pPr>
    <w:rPr>
      <w:rFonts w:ascii="Lucida Grande" w:eastAsia="Times New Roman" w:hAnsi="Lucida Grande" w:cs="Lucida Grande"/>
      <w:color w:val="000000"/>
      <w:sz w:val="24"/>
      <w:szCs w:val="24"/>
      <w:lang w:eastAsia="de-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D22F3C"/>
    <w:rPr>
      <w:rFonts w:ascii="Lucida Grande" w:eastAsia="Times New Roman" w:hAnsi="Lucida Grande" w:cs="Lucida Grande"/>
      <w:color w:val="000000"/>
      <w:sz w:val="24"/>
      <w:szCs w:val="24"/>
      <w:lang w:eastAsia="de-DE"/>
    </w:rPr>
  </w:style>
  <w:style w:type="paragraph" w:customStyle="1" w:styleId="DialogMarginalieberschrift">
    <w:name w:val="Dialog_Marginalie_Überschrift"/>
    <w:next w:val="DialogMarginalieText"/>
    <w:link w:val="DialogMarginalieberschriftZchn"/>
    <w:uiPriority w:val="99"/>
    <w:rsid w:val="00D22F3C"/>
    <w:pPr>
      <w:keepNext/>
      <w:spacing w:after="0" w:line="240" w:lineRule="auto"/>
    </w:pPr>
    <w:rPr>
      <w:rFonts w:ascii="Times New Roman" w:eastAsia="Times New Roman" w:hAnsi="Times New Roman" w:cs="Times New Roman"/>
      <w:b/>
      <w:i/>
      <w:caps/>
      <w:color w:val="000000"/>
      <w:sz w:val="18"/>
      <w:szCs w:val="18"/>
      <w:lang w:eastAsia="de-DE"/>
    </w:rPr>
  </w:style>
  <w:style w:type="paragraph" w:customStyle="1" w:styleId="DialogAufgabeNummerO">
    <w:name w:val="Dialog_Aufgabe_Nummer_O"/>
    <w:basedOn w:val="Standard"/>
    <w:link w:val="DialogAufgabeNummerOZchn"/>
    <w:uiPriority w:val="99"/>
    <w:rsid w:val="00D22F3C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FF9900"/>
      <w:lang w:eastAsia="de-DE"/>
    </w:rPr>
  </w:style>
  <w:style w:type="character" w:customStyle="1" w:styleId="DialogAufgabeNummerOZchn">
    <w:name w:val="Dialog_Aufgabe_Nummer_O Zchn"/>
    <w:link w:val="DialogAufgabeNummerO"/>
    <w:uiPriority w:val="99"/>
    <w:locked/>
    <w:rsid w:val="00D22F3C"/>
    <w:rPr>
      <w:rFonts w:ascii="Times New Roman" w:eastAsia="Times New Roman" w:hAnsi="Times New Roman" w:cs="Times New Roman"/>
      <w:b/>
      <w:bCs/>
      <w:color w:val="FF9900"/>
      <w:lang w:eastAsia="de-DE"/>
    </w:rPr>
  </w:style>
  <w:style w:type="character" w:customStyle="1" w:styleId="DialogMarkierungWS">
    <w:name w:val="Dialog_Markierung_WS"/>
    <w:uiPriority w:val="99"/>
    <w:rsid w:val="00D22F3C"/>
    <w:rPr>
      <w:rFonts w:cs="Times New Roman"/>
      <w:b/>
      <w:color w:val="16757C"/>
    </w:rPr>
  </w:style>
  <w:style w:type="paragraph" w:customStyle="1" w:styleId="DialogEtappeberschrift">
    <w:name w:val="Dialog_Etappe_Überschrift"/>
    <w:uiPriority w:val="99"/>
    <w:rsid w:val="00D22F3C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0000"/>
      <w:sz w:val="30"/>
      <w:szCs w:val="24"/>
      <w:lang w:eastAsia="de-DE"/>
    </w:rPr>
  </w:style>
  <w:style w:type="paragraph" w:customStyle="1" w:styleId="DialogEtappeV">
    <w:name w:val="Dialog_Etappe_V"/>
    <w:basedOn w:val="Standard"/>
    <w:uiPriority w:val="99"/>
    <w:rsid w:val="00D22F3C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008000"/>
      <w:sz w:val="30"/>
      <w:szCs w:val="24"/>
      <w:lang w:eastAsia="de-DE"/>
    </w:rPr>
  </w:style>
  <w:style w:type="paragraph" w:customStyle="1" w:styleId="DialogAufgabeberschrift">
    <w:name w:val="Dialog_Aufgabe_Überschrift"/>
    <w:basedOn w:val="DialogAufgabeText"/>
    <w:next w:val="DialogAufgabeText"/>
    <w:link w:val="DialogAufgabeberschriftZchn"/>
    <w:uiPriority w:val="99"/>
    <w:rsid w:val="00D22F3C"/>
    <w:rPr>
      <w:b/>
      <w:bCs/>
    </w:rPr>
  </w:style>
  <w:style w:type="numbering" w:customStyle="1" w:styleId="DialogAufzhlungV">
    <w:name w:val="Dialog_Aufzählung_V"/>
    <w:basedOn w:val="KeineListe"/>
    <w:rsid w:val="00D22F3C"/>
    <w:pPr>
      <w:numPr>
        <w:numId w:val="4"/>
      </w:numPr>
    </w:pPr>
  </w:style>
  <w:style w:type="numbering" w:customStyle="1" w:styleId="DialogNummerierungV">
    <w:name w:val="Dialog_Nummerierung_V"/>
    <w:basedOn w:val="KeineListe"/>
    <w:rsid w:val="00D22F3C"/>
    <w:pPr>
      <w:numPr>
        <w:numId w:val="5"/>
      </w:numPr>
    </w:pPr>
  </w:style>
  <w:style w:type="character" w:customStyle="1" w:styleId="DialogAufgabeberschriftZchn">
    <w:name w:val="Dialog_Aufgabe_Überschrift Zchn"/>
    <w:basedOn w:val="DialogAufgabeTextZchn"/>
    <w:link w:val="DialogAufgabeberschrift"/>
    <w:uiPriority w:val="99"/>
    <w:rsid w:val="00D22F3C"/>
    <w:rPr>
      <w:rFonts w:ascii="Times New Roman" w:eastAsia="Times New Roman" w:hAnsi="Times New Roman" w:cs="Times New Roman"/>
      <w:b/>
      <w:bCs/>
      <w:color w:val="000000"/>
      <w:lang w:eastAsia="de-DE"/>
    </w:rPr>
  </w:style>
  <w:style w:type="paragraph" w:customStyle="1" w:styleId="Arialnarrow">
    <w:name w:val="Arial narrow"/>
    <w:basedOn w:val="Standard"/>
    <w:link w:val="ArialnarrowZchn"/>
    <w:uiPriority w:val="99"/>
    <w:rsid w:val="00D22F3C"/>
    <w:pPr>
      <w:keepNext/>
      <w:spacing w:line="240" w:lineRule="auto"/>
    </w:pPr>
    <w:rPr>
      <w:rFonts w:ascii="Times New Roman" w:eastAsia="Times New Roman" w:hAnsi="Times New Roman" w:cs="Times New Roman"/>
      <w:color w:val="000000"/>
      <w:szCs w:val="24"/>
      <w:lang w:eastAsia="de-DE"/>
    </w:rPr>
  </w:style>
  <w:style w:type="character" w:customStyle="1" w:styleId="DialogMarginalieberschriftZchn">
    <w:name w:val="Dialog_Marginalie_Überschrift Zchn"/>
    <w:basedOn w:val="Absatz-Standardschriftart"/>
    <w:link w:val="DialogMarginalieberschrift"/>
    <w:uiPriority w:val="99"/>
    <w:rsid w:val="00D22F3C"/>
    <w:rPr>
      <w:rFonts w:ascii="Times New Roman" w:eastAsia="Times New Roman" w:hAnsi="Times New Roman" w:cs="Times New Roman"/>
      <w:b/>
      <w:i/>
      <w:caps/>
      <w:color w:val="000000"/>
      <w:sz w:val="18"/>
      <w:szCs w:val="18"/>
      <w:lang w:eastAsia="de-DE"/>
    </w:rPr>
  </w:style>
  <w:style w:type="character" w:customStyle="1" w:styleId="ArialnarrowZchn">
    <w:name w:val="Arial narrow Zchn"/>
    <w:basedOn w:val="Absatz-Standardschriftart"/>
    <w:link w:val="Arialnarrow"/>
    <w:uiPriority w:val="99"/>
    <w:rsid w:val="00D22F3C"/>
    <w:rPr>
      <w:rFonts w:ascii="Times New Roman" w:eastAsia="Times New Roman" w:hAnsi="Times New Roman" w:cs="Times New Roman"/>
      <w:color w:val="000000"/>
      <w:szCs w:val="24"/>
      <w:lang w:eastAsia="de-DE"/>
    </w:rPr>
  </w:style>
  <w:style w:type="paragraph" w:customStyle="1" w:styleId="Standa1">
    <w:name w:val="Standa1"/>
    <w:uiPriority w:val="99"/>
    <w:rsid w:val="00D22F3C"/>
    <w:pPr>
      <w:keepNext/>
      <w:spacing w:after="0" w:line="270" w:lineRule="atLeast"/>
    </w:pPr>
    <w:rPr>
      <w:rFonts w:ascii="Times New Roman" w:eastAsia="Times New Roman" w:hAnsi="Times New Roman" w:cs="Times New Roman"/>
      <w:color w:val="000000"/>
      <w:szCs w:val="24"/>
      <w:lang w:eastAsia="de-DE"/>
    </w:rPr>
  </w:style>
  <w:style w:type="paragraph" w:customStyle="1" w:styleId="SStandard">
    <w:name w:val="SStandard"/>
    <w:basedOn w:val="Standard"/>
    <w:link w:val="SStandardZchn"/>
    <w:uiPriority w:val="99"/>
    <w:rsid w:val="00D22F3C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szCs w:val="20"/>
      <w:lang w:eastAsia="de-DE"/>
    </w:rPr>
  </w:style>
  <w:style w:type="character" w:customStyle="1" w:styleId="SStandardZchn">
    <w:name w:val="SStandard Zchn"/>
    <w:basedOn w:val="Absatz-Standardschriftart"/>
    <w:link w:val="SStandard"/>
    <w:uiPriority w:val="99"/>
    <w:rsid w:val="00D22F3C"/>
    <w:rPr>
      <w:rFonts w:ascii="Times New Roman" w:eastAsia="Times New Roman" w:hAnsi="Times New Roman" w:cs="Times New Roman"/>
      <w:szCs w:val="20"/>
      <w:lang w:eastAsia="de-DE"/>
    </w:rPr>
  </w:style>
  <w:style w:type="paragraph" w:customStyle="1" w:styleId="DialogAufgabeNummerE">
    <w:name w:val="Dialog_Aufgabe_Nummer_E"/>
    <w:link w:val="DialogAufgabeNummerEZchn"/>
    <w:uiPriority w:val="99"/>
    <w:rsid w:val="00D22F3C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00FF"/>
      <w:szCs w:val="20"/>
      <w:lang w:eastAsia="de-DE"/>
    </w:rPr>
  </w:style>
  <w:style w:type="paragraph" w:customStyle="1" w:styleId="DialogEtappeE">
    <w:name w:val="Dialog_Etappe_E"/>
    <w:basedOn w:val="Standard"/>
    <w:uiPriority w:val="99"/>
    <w:rsid w:val="00D22F3C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0000FF"/>
      <w:sz w:val="30"/>
      <w:szCs w:val="24"/>
      <w:lang w:eastAsia="de-DE"/>
    </w:rPr>
  </w:style>
  <w:style w:type="paragraph" w:customStyle="1" w:styleId="DialogSprechblase">
    <w:name w:val="Dialog_Sprechblase"/>
    <w:link w:val="DialogSprechblaseZchn"/>
    <w:uiPriority w:val="99"/>
    <w:rsid w:val="00D22F3C"/>
    <w:pPr>
      <w:spacing w:after="0" w:line="270" w:lineRule="atLeast"/>
    </w:pPr>
    <w:rPr>
      <w:rFonts w:ascii="ProvidenceCV Sans" w:eastAsia="Times New Roman" w:hAnsi="ProvidenceCV Sans" w:cs="Times New Roman"/>
      <w:color w:val="000000"/>
      <w:sz w:val="20"/>
      <w:szCs w:val="20"/>
      <w:lang w:eastAsia="de-DE"/>
    </w:rPr>
  </w:style>
  <w:style w:type="paragraph" w:styleId="Aufzhlungszeichen">
    <w:name w:val="List Bullet"/>
    <w:basedOn w:val="Standard"/>
    <w:uiPriority w:val="99"/>
    <w:rsid w:val="00D22F3C"/>
    <w:pPr>
      <w:tabs>
        <w:tab w:val="num" w:pos="360"/>
      </w:tabs>
      <w:spacing w:line="240" w:lineRule="auto"/>
      <w:ind w:left="360" w:hanging="360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DialogAufgabeNummerEZchn">
    <w:name w:val="Dialog_Aufgabe_Nummer_E Zchn"/>
    <w:basedOn w:val="Absatz-Standardschriftart"/>
    <w:link w:val="DialogAufgabeNummerE"/>
    <w:uiPriority w:val="99"/>
    <w:locked/>
    <w:rsid w:val="00D22F3C"/>
    <w:rPr>
      <w:rFonts w:ascii="Times New Roman" w:eastAsia="Times New Roman" w:hAnsi="Times New Roman" w:cs="Times New Roman"/>
      <w:b/>
      <w:bCs/>
      <w:color w:val="0000FF"/>
      <w:szCs w:val="20"/>
      <w:lang w:eastAsia="de-DE"/>
    </w:rPr>
  </w:style>
  <w:style w:type="paragraph" w:customStyle="1" w:styleId="DialogEtappeO">
    <w:name w:val="Dialog_Etappe_O"/>
    <w:basedOn w:val="DialogEtappeberschrift"/>
    <w:uiPriority w:val="99"/>
    <w:rsid w:val="00D22F3C"/>
    <w:pPr>
      <w:keepNext/>
      <w:pageBreakBefore/>
    </w:pPr>
    <w:rPr>
      <w:color w:val="FF9900"/>
      <w:szCs w:val="30"/>
    </w:rPr>
  </w:style>
  <w:style w:type="numbering" w:customStyle="1" w:styleId="DialogAufzhlungE">
    <w:name w:val="Dialog_Aufzählung_E"/>
    <w:rsid w:val="00D22F3C"/>
    <w:pPr>
      <w:numPr>
        <w:numId w:val="6"/>
      </w:numPr>
    </w:pPr>
  </w:style>
  <w:style w:type="numbering" w:customStyle="1" w:styleId="DialogNummerierungE">
    <w:name w:val="Dialog_Nummerierung_E"/>
    <w:rsid w:val="00D22F3C"/>
    <w:pPr>
      <w:numPr>
        <w:numId w:val="7"/>
      </w:numPr>
    </w:pPr>
  </w:style>
  <w:style w:type="character" w:customStyle="1" w:styleId="DialogLckentext">
    <w:name w:val="Dialog_Lückentext"/>
    <w:basedOn w:val="Absatz-Standardschriftart"/>
    <w:uiPriority w:val="99"/>
    <w:rsid w:val="00D22F3C"/>
    <w:rPr>
      <w:rFonts w:cs="Times New Roman"/>
      <w:shd w:val="clear" w:color="auto" w:fill="C0C0C0"/>
    </w:rPr>
  </w:style>
  <w:style w:type="character" w:customStyle="1" w:styleId="DialogSprechblaseZchn">
    <w:name w:val="Dialog_Sprechblase Zchn"/>
    <w:basedOn w:val="Absatz-Standardschriftart"/>
    <w:link w:val="DialogSprechblase"/>
    <w:uiPriority w:val="99"/>
    <w:locked/>
    <w:rsid w:val="00D22F3C"/>
    <w:rPr>
      <w:rFonts w:ascii="ProvidenceCV Sans" w:eastAsia="Times New Roman" w:hAnsi="ProvidenceCV Sans" w:cs="Times New Roman"/>
      <w:color w:val="000000"/>
      <w:sz w:val="20"/>
      <w:szCs w:val="20"/>
      <w:lang w:eastAsia="de-DE"/>
    </w:rPr>
  </w:style>
  <w:style w:type="numbering" w:customStyle="1" w:styleId="DialogNummerierungO">
    <w:name w:val="Dialog_Nummerierung_O"/>
    <w:rsid w:val="00D22F3C"/>
    <w:pPr>
      <w:numPr>
        <w:numId w:val="3"/>
      </w:numPr>
    </w:pPr>
  </w:style>
  <w:style w:type="table" w:customStyle="1" w:styleId="DialogTabellengitternetz">
    <w:name w:val="Dialog_Tabellengitternetz"/>
    <w:basedOn w:val="Tabellenraster"/>
    <w:uiPriority w:val="99"/>
    <w:rsid w:val="00D22F3C"/>
    <w:pPr>
      <w:keepNext/>
      <w:spacing w:line="270" w:lineRule="atLeast"/>
    </w:pPr>
    <w:rPr>
      <w:rFonts w:ascii="Times New Roman" w:eastAsia="Times New Roman" w:hAnsi="Times New Roman" w:cs="Times New Roman"/>
      <w:color w:val="000000"/>
      <w:szCs w:val="24"/>
      <w:lang w:eastAsia="de-DE"/>
    </w:rPr>
    <w:tblPr>
      <w:tblBorders>
        <w:top w:val="single" w:sz="2" w:space="0" w:color="C0C0C0"/>
        <w:left w:val="single" w:sz="2" w:space="0" w:color="C0C0C0"/>
        <w:bottom w:val="single" w:sz="2" w:space="0" w:color="C0C0C0"/>
        <w:right w:val="single" w:sz="2" w:space="0" w:color="C0C0C0"/>
        <w:insideH w:val="single" w:sz="2" w:space="0" w:color="C0C0C0"/>
        <w:insideV w:val="single" w:sz="2" w:space="0" w:color="C0C0C0"/>
      </w:tblBorders>
      <w:tblCellMar>
        <w:left w:w="0" w:type="dxa"/>
        <w:right w:w="0" w:type="dxa"/>
      </w:tblCellMar>
    </w:tblPr>
    <w:trPr>
      <w:cantSplit/>
    </w:trPr>
    <w:tcPr>
      <w:shd w:val="clear" w:color="auto" w:fill="auto"/>
    </w:tcPr>
  </w:style>
  <w:style w:type="paragraph" w:styleId="Endnotentext">
    <w:name w:val="endnote text"/>
    <w:basedOn w:val="Standard"/>
    <w:link w:val="EndnotentextZchn"/>
    <w:uiPriority w:val="99"/>
    <w:semiHidden/>
    <w:rsid w:val="00D22F3C"/>
    <w:pPr>
      <w:keepNext/>
      <w:spacing w:line="270" w:lineRule="atLeast"/>
    </w:pPr>
    <w:rPr>
      <w:rFonts w:ascii="Times New Roman" w:eastAsia="Times New Roman" w:hAnsi="Times New Roman" w:cs="Times New Roman"/>
      <w:color w:val="000000"/>
      <w:sz w:val="20"/>
      <w:szCs w:val="20"/>
      <w:lang w:eastAsia="de-DE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D22F3C"/>
    <w:rPr>
      <w:rFonts w:ascii="Times New Roman" w:eastAsia="Times New Roman" w:hAnsi="Times New Roman" w:cs="Times New Roman"/>
      <w:color w:val="000000"/>
      <w:sz w:val="20"/>
      <w:szCs w:val="20"/>
      <w:lang w:eastAsia="de-DE"/>
    </w:rPr>
  </w:style>
  <w:style w:type="character" w:styleId="Endnotenzeichen">
    <w:name w:val="endnote reference"/>
    <w:basedOn w:val="Absatz-Standardschriftart"/>
    <w:uiPriority w:val="99"/>
    <w:semiHidden/>
    <w:rsid w:val="00D22F3C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D22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Standardaufaehlung">
    <w:name w:val="Standardaufaehlung"/>
    <w:basedOn w:val="Standard"/>
    <w:uiPriority w:val="99"/>
    <w:rsid w:val="00D22F3C"/>
    <w:pPr>
      <w:numPr>
        <w:numId w:val="8"/>
      </w:num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DialogHBText">
    <w:name w:val="Dialog_HB_Text"/>
    <w:basedOn w:val="DialogAufgabeText"/>
    <w:link w:val="DialogHBTextZchn"/>
    <w:uiPriority w:val="99"/>
    <w:rsid w:val="00D22F3C"/>
    <w:pPr>
      <w:spacing w:line="240" w:lineRule="auto"/>
    </w:pPr>
  </w:style>
  <w:style w:type="character" w:customStyle="1" w:styleId="DialogHBTextZchn">
    <w:name w:val="Dialog_HB_Text Zchn"/>
    <w:basedOn w:val="DialogAufgabeTextZchn"/>
    <w:link w:val="DialogHBText"/>
    <w:uiPriority w:val="99"/>
    <w:locked/>
    <w:rsid w:val="00D22F3C"/>
    <w:rPr>
      <w:rFonts w:ascii="Times New Roman" w:eastAsia="Times New Roman" w:hAnsi="Times New Roman" w:cs="Times New Roman"/>
      <w:color w:val="000000"/>
      <w:lang w:eastAsia="de-DE"/>
    </w:rPr>
  </w:style>
  <w:style w:type="paragraph" w:customStyle="1" w:styleId="Text">
    <w:name w:val="Text"/>
    <w:basedOn w:val="Standard"/>
    <w:qFormat/>
    <w:rsid w:val="00D22F3C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D22F3C"/>
    <w:pPr>
      <w:spacing w:line="240" w:lineRule="auto"/>
    </w:pPr>
    <w:rPr>
      <w:rFonts w:ascii="Comic Sans MS" w:hAnsi="Comic Sans MS" w:cs="Times New Roman"/>
      <w:color w:val="000000" w:themeColor="text1"/>
      <w:sz w:val="20"/>
      <w:szCs w:val="20"/>
      <w:lang w:eastAsia="de-DE"/>
    </w:rPr>
  </w:style>
  <w:style w:type="paragraph" w:customStyle="1" w:styleId="berschriftAufgaben">
    <w:name w:val="Überschrift_Aufgaben"/>
    <w:basedOn w:val="berschrift1"/>
    <w:qFormat/>
    <w:rsid w:val="00D22F3C"/>
    <w:pPr>
      <w:spacing w:after="0" w:line="240" w:lineRule="auto"/>
    </w:pPr>
    <w:rPr>
      <w:rFonts w:ascii="Cambria" w:eastAsia="MS Gothic" w:hAnsi="Cambria" w:cs="Times New Roman"/>
      <w:bCs/>
      <w:iCs w:val="0"/>
      <w:sz w:val="28"/>
      <w:szCs w:val="30"/>
      <w:lang w:eastAsia="de-DE"/>
    </w:rPr>
  </w:style>
  <w:style w:type="paragraph" w:customStyle="1" w:styleId="berschriftTeilaufgaben">
    <w:name w:val="Überschrift_Teilaufgaben"/>
    <w:basedOn w:val="berschrift2"/>
    <w:qFormat/>
    <w:rsid w:val="00D22F3C"/>
    <w:pPr>
      <w:keepNext/>
      <w:spacing w:before="0" w:after="0"/>
    </w:pPr>
    <w:rPr>
      <w:rFonts w:ascii="Cambria" w:hAnsi="Cambria"/>
      <w:noProof/>
      <w:color w:val="808080" w:themeColor="background1" w:themeShade="80"/>
      <w:sz w:val="22"/>
      <w:szCs w:val="22"/>
    </w:rPr>
  </w:style>
  <w:style w:type="paragraph" w:customStyle="1" w:styleId="SOBText">
    <w:name w:val="SOB_Text"/>
    <w:basedOn w:val="Standard"/>
    <w:qFormat/>
    <w:rsid w:val="000A23F7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SOBberschrift2">
    <w:name w:val="SOB_Überschrift 2"/>
    <w:basedOn w:val="berschrift2"/>
    <w:qFormat/>
    <w:rsid w:val="000A23F7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Zitat1">
    <w:name w:val="Zitat1"/>
    <w:basedOn w:val="Standard"/>
    <w:qFormat/>
    <w:rsid w:val="00084679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paragraph" w:customStyle="1" w:styleId="Tabelle">
    <w:name w:val="Tabelle"/>
    <w:basedOn w:val="Standard"/>
    <w:link w:val="TabelleZchn"/>
    <w:qFormat/>
    <w:rsid w:val="008C57FC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character" w:customStyle="1" w:styleId="TabelleZchn">
    <w:name w:val="Tabelle Zchn"/>
    <w:basedOn w:val="Absatz-Standardschriftart"/>
    <w:link w:val="Tabelle"/>
    <w:rsid w:val="008C57FC"/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1112E"/>
    <w:rPr>
      <w:color w:val="605E5C"/>
      <w:shd w:val="clear" w:color="auto" w:fill="E1DFDD"/>
    </w:rPr>
  </w:style>
  <w:style w:type="character" w:styleId="SchwacherVerweis">
    <w:name w:val="Subtle Reference"/>
    <w:aliases w:val="Bildunterschrift"/>
    <w:uiPriority w:val="31"/>
    <w:qFormat/>
    <w:rsid w:val="0088585D"/>
    <w:rPr>
      <w:color w:val="7F7F7F" w:themeColor="text1" w:themeTint="80"/>
      <w:sz w:val="18"/>
    </w:rPr>
  </w:style>
  <w:style w:type="paragraph" w:customStyle="1" w:styleId="NormalerText">
    <w:name w:val="Normaler Text"/>
    <w:basedOn w:val="Standard"/>
    <w:link w:val="NormalerTextZchn"/>
    <w:qFormat/>
    <w:rsid w:val="0088585D"/>
    <w:pPr>
      <w:spacing w:line="240" w:lineRule="auto"/>
    </w:pPr>
    <w:rPr>
      <w:rFonts w:asciiTheme="majorHAnsi" w:eastAsiaTheme="majorEastAsia" w:hAnsiTheme="majorHAnsi" w:cstheme="majorBidi"/>
      <w:color w:val="000000" w:themeColor="text1"/>
      <w:sz w:val="20"/>
      <w:lang w:eastAsia="de-DE"/>
    </w:rPr>
  </w:style>
  <w:style w:type="character" w:customStyle="1" w:styleId="NormalerTextZchn">
    <w:name w:val="Normaler Text Zchn"/>
    <w:basedOn w:val="Absatz-Standardschriftart"/>
    <w:link w:val="NormalerText"/>
    <w:rsid w:val="0088585D"/>
    <w:rPr>
      <w:rFonts w:asciiTheme="majorHAnsi" w:eastAsiaTheme="majorEastAsia" w:hAnsiTheme="majorHAnsi" w:cstheme="majorBidi"/>
      <w:color w:val="000000" w:themeColor="text1"/>
      <w:sz w:val="20"/>
      <w:lang w:eastAsia="de-DE"/>
    </w:rPr>
  </w:style>
  <w:style w:type="paragraph" w:customStyle="1" w:styleId="tabelle0">
    <w:name w:val="tabelle"/>
    <w:basedOn w:val="NormalerText"/>
    <w:link w:val="tabelleZchn0"/>
    <w:qFormat/>
    <w:rsid w:val="0088585D"/>
    <w:pPr>
      <w:spacing w:line="0" w:lineRule="atLeast"/>
    </w:pPr>
    <w:rPr>
      <w:noProof/>
      <w:sz w:val="4"/>
      <w:szCs w:val="6"/>
    </w:rPr>
  </w:style>
  <w:style w:type="character" w:customStyle="1" w:styleId="tabelleZchn0">
    <w:name w:val="tabelle Zchn"/>
    <w:basedOn w:val="NormalerTextZchn"/>
    <w:link w:val="tabelle0"/>
    <w:rsid w:val="0088585D"/>
    <w:rPr>
      <w:rFonts w:asciiTheme="majorHAnsi" w:eastAsiaTheme="majorEastAsia" w:hAnsiTheme="majorHAnsi" w:cstheme="majorBidi"/>
      <w:noProof/>
      <w:color w:val="000000" w:themeColor="text1"/>
      <w:sz w:val="4"/>
      <w:szCs w:val="6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90791D"/>
    <w:rPr>
      <w:color w:val="327A8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4.jpeg"/><Relationship Id="rId47" Type="http://schemas.openxmlformats.org/officeDocument/2006/relationships/image" Target="media/image28.png"/><Relationship Id="rId63" Type="http://schemas.openxmlformats.org/officeDocument/2006/relationships/image" Target="media/image43.png"/><Relationship Id="rId68" Type="http://schemas.openxmlformats.org/officeDocument/2006/relationships/image" Target="media/image47.png"/><Relationship Id="rId16" Type="http://schemas.openxmlformats.org/officeDocument/2006/relationships/header" Target="header1.xml"/><Relationship Id="rId11" Type="http://schemas.openxmlformats.org/officeDocument/2006/relationships/hyperlink" Target="http://www.mathe-sicher-koennen.dzlm.de/bpd/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s://mathe-sicher-koennen.dzlm.de/erklaervideos?nid=694" TargetMode="External"/><Relationship Id="rId37" Type="http://schemas.openxmlformats.org/officeDocument/2006/relationships/image" Target="media/image21.wmf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hyperlink" Target="https://mathe-sicher-koennen.dzlm.de/erklaervideos?nid=758" TargetMode="External"/><Relationship Id="rId66" Type="http://schemas.openxmlformats.org/officeDocument/2006/relationships/image" Target="media/image46.png"/><Relationship Id="rId74" Type="http://schemas.openxmlformats.org/officeDocument/2006/relationships/image" Target="media/image53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1.emf"/><Relationship Id="rId19" Type="http://schemas.openxmlformats.org/officeDocument/2006/relationships/image" Target="media/image5.png"/><Relationship Id="rId14" Type="http://schemas.openxmlformats.org/officeDocument/2006/relationships/hyperlink" Target="https://mathe-sicher-koennen.dzlm.de/erklaervideos?nid=758" TargetMode="External"/><Relationship Id="rId22" Type="http://schemas.openxmlformats.org/officeDocument/2006/relationships/image" Target="media/image9.sv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https://mathe-sicher-koennen.dzlm.de/erklaervideos?nid=757" TargetMode="External"/><Relationship Id="rId43" Type="http://schemas.microsoft.com/office/2007/relationships/hdphoto" Target="media/hdphoto2.wdp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image" Target="media/image44.png"/><Relationship Id="rId69" Type="http://schemas.openxmlformats.org/officeDocument/2006/relationships/image" Target="media/image50.png"/><Relationship Id="rId77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72" Type="http://schemas.openxmlformats.org/officeDocument/2006/relationships/image" Target="media/image51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dzlm.de/vam/msk-bruchstreifen.html" TargetMode="External"/><Relationship Id="rId17" Type="http://schemas.openxmlformats.org/officeDocument/2006/relationships/footer" Target="footer1.xml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1.png"/><Relationship Id="rId46" Type="http://schemas.openxmlformats.org/officeDocument/2006/relationships/image" Target="media/image27.png"/><Relationship Id="rId59" Type="http://schemas.openxmlformats.org/officeDocument/2006/relationships/image" Target="media/image39.wmf"/><Relationship Id="rId67" Type="http://schemas.openxmlformats.org/officeDocument/2006/relationships/image" Target="media/image48.png"/><Relationship Id="rId20" Type="http://schemas.openxmlformats.org/officeDocument/2006/relationships/header" Target="header2.xml"/><Relationship Id="rId41" Type="http://schemas.microsoft.com/office/2007/relationships/hdphoto" Target="media/hdphoto1.wdp"/><Relationship Id="rId54" Type="http://schemas.openxmlformats.org/officeDocument/2006/relationships/image" Target="media/image35.png"/><Relationship Id="rId62" Type="http://schemas.openxmlformats.org/officeDocument/2006/relationships/image" Target="media/image42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mathe-sicher-koennen.dzlm.de/erklaervideos?nid=759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0.wmf"/><Relationship Id="rId49" Type="http://schemas.openxmlformats.org/officeDocument/2006/relationships/image" Target="media/image30.wmf"/><Relationship Id="rId57" Type="http://schemas.openxmlformats.org/officeDocument/2006/relationships/image" Target="media/image38.png"/><Relationship Id="rId10" Type="http://schemas.openxmlformats.org/officeDocument/2006/relationships/image" Target="media/image3.png"/><Relationship Id="rId31" Type="http://schemas.openxmlformats.org/officeDocument/2006/relationships/image" Target="media/image18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0.wmf"/><Relationship Id="rId65" Type="http://schemas.openxmlformats.org/officeDocument/2006/relationships/image" Target="media/image45.png"/><Relationship Id="rId73" Type="http://schemas.openxmlformats.org/officeDocument/2006/relationships/image" Target="media/image52.png"/><Relationship Id="rId78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mathe-sicher-koennen.dzlm.de/erklaervideos?nid=757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2.png"/><Relationship Id="rId34" Type="http://schemas.openxmlformats.org/officeDocument/2006/relationships/hyperlink" Target="https://mathe-sicher-koennen.dzlm.de/erklaervideos?nid=757" TargetMode="External"/><Relationship Id="rId50" Type="http://schemas.openxmlformats.org/officeDocument/2006/relationships/image" Target="media/image31.wmf"/><Relationship Id="rId55" Type="http://schemas.openxmlformats.org/officeDocument/2006/relationships/image" Target="media/image36.png"/><Relationship Id="rId76" Type="http://schemas.openxmlformats.org/officeDocument/2006/relationships/image" Target="media/image55.png"/><Relationship Id="rId7" Type="http://schemas.openxmlformats.org/officeDocument/2006/relationships/endnotes" Target="endnotes.xml"/><Relationship Id="rId71" Type="http://schemas.microsoft.com/office/2007/relationships/hdphoto" Target="media/hdphoto3.wdp"/><Relationship Id="rId2" Type="http://schemas.openxmlformats.org/officeDocument/2006/relationships/numbering" Target="numbering.xml"/><Relationship Id="rId29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5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5EDFD6-3CC1-4690-9A04-B5FAE8258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9</Pages>
  <Words>1490</Words>
  <Characters>11286</Characters>
  <Application>Microsoft Office Word</Application>
  <DocSecurity>0</DocSecurity>
  <Lines>161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2</cp:revision>
  <cp:lastPrinted>2025-12-08T21:21:00Z</cp:lastPrinted>
  <dcterms:created xsi:type="dcterms:W3CDTF">2026-02-04T10:58:00Z</dcterms:created>
  <dcterms:modified xsi:type="dcterms:W3CDTF">2026-02-04T10:58:00Z</dcterms:modified>
</cp:coreProperties>
</file>