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D3EE26" w14:textId="77777777" w:rsidR="00E0758C" w:rsidRPr="007F4553" w:rsidRDefault="00E0758C" w:rsidP="00D22F3C">
      <w:pPr>
        <w:spacing w:line="240" w:lineRule="atLeast"/>
        <w:rPr>
          <w:rFonts w:cstheme="minorHAnsi"/>
        </w:rPr>
      </w:pPr>
      <w:bookmarkStart w:id="0" w:name="_Hlk116917551"/>
    </w:p>
    <w:p w14:paraId="776404CA" w14:textId="77777777" w:rsidR="00E0758C" w:rsidRPr="007F4553" w:rsidRDefault="00E0758C" w:rsidP="00D22F3C">
      <w:pPr>
        <w:spacing w:after="120" w:line="240" w:lineRule="atLeast"/>
        <w:rPr>
          <w:rFonts w:cstheme="minorHAnsi"/>
          <w:b/>
          <w:color w:val="000000"/>
          <w:sz w:val="72"/>
          <w:szCs w:val="72"/>
          <w:lang w:eastAsia="de-DE"/>
        </w:rPr>
      </w:pPr>
      <w:r w:rsidRPr="007F4553">
        <w:rPr>
          <w:rFonts w:cstheme="minorHAnsi"/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2262400" behindDoc="1" locked="0" layoutInCell="1" allowOverlap="1" wp14:anchorId="716146CF" wp14:editId="0B3112FC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4553">
        <w:rPr>
          <w:rFonts w:cstheme="minorHAnsi"/>
          <w:b/>
          <w:color w:val="000000"/>
          <w:sz w:val="72"/>
          <w:szCs w:val="72"/>
          <w:lang w:eastAsia="de-DE"/>
        </w:rPr>
        <w:t>Mathe sicher können</w:t>
      </w:r>
      <w:r w:rsidRPr="007F4553">
        <w:rPr>
          <w:rFonts w:cstheme="minorHAnsi"/>
          <w:b/>
          <w:color w:val="000000"/>
          <w:sz w:val="72"/>
          <w:szCs w:val="72"/>
          <w:lang w:eastAsia="de-DE"/>
        </w:rPr>
        <w:br/>
      </w:r>
      <w:r w:rsidRPr="007F4553">
        <w:rPr>
          <w:rFonts w:cstheme="minorHAnsi"/>
          <w:b/>
          <w:color w:val="000000"/>
          <w:sz w:val="48"/>
          <w:szCs w:val="48"/>
          <w:lang w:eastAsia="de-DE"/>
        </w:rPr>
        <w:t>Diagnose- und Fördermaterial</w:t>
      </w:r>
    </w:p>
    <w:p w14:paraId="5318A32E" w14:textId="77777777" w:rsidR="00E0758C" w:rsidRDefault="00E0758C" w:rsidP="00D22F3C">
      <w:pPr>
        <w:spacing w:after="120" w:line="240" w:lineRule="atLeast"/>
        <w:rPr>
          <w:rFonts w:cstheme="minorHAnsi"/>
          <w:b/>
          <w:color w:val="327A86" w:themeColor="text2"/>
          <w:sz w:val="56"/>
          <w:szCs w:val="56"/>
          <w:lang w:eastAsia="de-DE"/>
        </w:rPr>
      </w:pPr>
    </w:p>
    <w:p w14:paraId="029A4BEA" w14:textId="77777777" w:rsidR="001C65D3" w:rsidRPr="007F4553" w:rsidRDefault="001C65D3" w:rsidP="00D22F3C">
      <w:pPr>
        <w:spacing w:after="120" w:line="240" w:lineRule="atLeast"/>
        <w:rPr>
          <w:rFonts w:cstheme="minorHAnsi"/>
          <w:b/>
          <w:color w:val="327A86" w:themeColor="text2"/>
          <w:sz w:val="56"/>
          <w:szCs w:val="56"/>
          <w:lang w:eastAsia="de-DE"/>
        </w:rPr>
      </w:pPr>
    </w:p>
    <w:p w14:paraId="733907D4" w14:textId="77777777" w:rsidR="00E0758C" w:rsidRPr="007F4553" w:rsidRDefault="00D73F40" w:rsidP="00D22F3C">
      <w:pPr>
        <w:tabs>
          <w:tab w:val="left" w:pos="8020"/>
        </w:tabs>
        <w:spacing w:after="120" w:line="240" w:lineRule="atLeast"/>
        <w:rPr>
          <w:rFonts w:cstheme="minorHAnsi"/>
          <w:b/>
          <w:color w:val="327A86" w:themeColor="text2"/>
          <w:sz w:val="56"/>
          <w:szCs w:val="56"/>
          <w:lang w:eastAsia="de-DE"/>
        </w:rPr>
      </w:pPr>
      <w:r w:rsidRPr="007F4553">
        <w:rPr>
          <w:rFonts w:cstheme="minorHAnsi"/>
          <w:b/>
          <w:color w:val="327A86" w:themeColor="text2"/>
          <w:sz w:val="56"/>
          <w:szCs w:val="56"/>
          <w:lang w:eastAsia="de-DE"/>
        </w:rPr>
        <w:t>B</w:t>
      </w:r>
      <w:r w:rsidR="00872D1E" w:rsidRPr="007F4553">
        <w:rPr>
          <w:rFonts w:cstheme="minorHAnsi"/>
          <w:b/>
          <w:color w:val="327A86" w:themeColor="text2"/>
          <w:sz w:val="56"/>
          <w:szCs w:val="56"/>
          <w:lang w:eastAsia="de-DE"/>
        </w:rPr>
        <w:t>4</w:t>
      </w:r>
      <w:r w:rsidR="00E0758C" w:rsidRPr="007F4553">
        <w:rPr>
          <w:rFonts w:cstheme="minorHAnsi"/>
          <w:b/>
          <w:color w:val="327A86" w:themeColor="text2"/>
          <w:sz w:val="56"/>
          <w:szCs w:val="56"/>
          <w:lang w:eastAsia="de-DE"/>
        </w:rPr>
        <w:t xml:space="preserve"> </w:t>
      </w:r>
      <w:r w:rsidR="00872D1E" w:rsidRPr="007F4553">
        <w:rPr>
          <w:rFonts w:cstheme="minorHAnsi"/>
          <w:b/>
          <w:color w:val="327A86" w:themeColor="text2"/>
          <w:sz w:val="56"/>
          <w:szCs w:val="56"/>
          <w:lang w:eastAsia="de-DE"/>
        </w:rPr>
        <w:t xml:space="preserve">Mit </w:t>
      </w:r>
      <w:r w:rsidR="00D21024" w:rsidRPr="007F4553">
        <w:rPr>
          <w:rFonts w:cstheme="minorHAnsi"/>
          <w:b/>
          <w:color w:val="327A86" w:themeColor="text2"/>
          <w:sz w:val="56"/>
          <w:szCs w:val="56"/>
          <w:lang w:eastAsia="de-DE"/>
        </w:rPr>
        <w:t>Brüche</w:t>
      </w:r>
      <w:r w:rsidR="00872D1E" w:rsidRPr="007F4553">
        <w:rPr>
          <w:rFonts w:cstheme="minorHAnsi"/>
          <w:b/>
          <w:color w:val="327A86" w:themeColor="text2"/>
          <w:sz w:val="56"/>
          <w:szCs w:val="56"/>
          <w:lang w:eastAsia="de-DE"/>
        </w:rPr>
        <w:t>n rechnen</w:t>
      </w:r>
    </w:p>
    <w:p w14:paraId="6DEE5456" w14:textId="77777777" w:rsidR="00E0758C" w:rsidRPr="007F4553" w:rsidRDefault="00E0758C" w:rsidP="00D22F3C">
      <w:pPr>
        <w:spacing w:line="240" w:lineRule="atLeast"/>
        <w:rPr>
          <w:rFonts w:cstheme="minorHAnsi"/>
          <w:lang w:eastAsia="de-DE"/>
        </w:rPr>
      </w:pPr>
    </w:p>
    <w:p w14:paraId="6B265EE6" w14:textId="77777777" w:rsidR="00E0758C" w:rsidRPr="007F4553" w:rsidRDefault="00E0758C" w:rsidP="00D22F3C">
      <w:pPr>
        <w:spacing w:line="240" w:lineRule="atLeast"/>
        <w:rPr>
          <w:rFonts w:cstheme="minorHAnsi"/>
          <w:lang w:eastAsia="de-DE"/>
        </w:rPr>
      </w:pPr>
    </w:p>
    <w:tbl>
      <w:tblPr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0840D6" w:rsidRPr="007F4553" w14:paraId="638072CB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3A13A0E8" w14:textId="77777777" w:rsidR="00E0758C" w:rsidRPr="007F4553" w:rsidRDefault="00E0758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3670" w:type="dxa"/>
          </w:tcPr>
          <w:p w14:paraId="1E10A7CB" w14:textId="77777777" w:rsidR="00E0758C" w:rsidRPr="007F4553" w:rsidRDefault="000840D6" w:rsidP="00D22F3C">
            <w:pPr>
              <w:spacing w:line="240" w:lineRule="atLeast"/>
              <w:rPr>
                <w:rFonts w:cstheme="minorHAnsi"/>
                <w:b/>
                <w:color w:val="327A86" w:themeColor="text2"/>
              </w:rPr>
            </w:pPr>
            <w:r w:rsidRPr="007F4553">
              <w:rPr>
                <w:rFonts w:cstheme="minorHAnsi"/>
                <w:b/>
                <w:noProof/>
                <w:color w:val="327A86" w:themeColor="text2"/>
                <w:lang w:eastAsia="de-DE"/>
              </w:rPr>
              <w:drawing>
                <wp:inline distT="0" distB="0" distL="0" distR="0" wp14:anchorId="13BABE99" wp14:editId="7548583B">
                  <wp:extent cx="2220685" cy="1110343"/>
                  <wp:effectExtent l="0" t="0" r="1905" b="0"/>
                  <wp:docPr id="209460921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609211" name="Grafik 209460921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998" cy="11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0001E37A" w14:textId="77777777" w:rsidR="00E0758C" w:rsidRPr="007F4553" w:rsidRDefault="00E0758C" w:rsidP="00D22F3C">
            <w:pPr>
              <w:spacing w:line="240" w:lineRule="atLeast"/>
              <w:rPr>
                <w:rFonts w:cstheme="minorHAnsi"/>
                <w:b/>
                <w:color w:val="327A86" w:themeColor="text2"/>
              </w:rPr>
            </w:pPr>
          </w:p>
        </w:tc>
      </w:tr>
    </w:tbl>
    <w:p w14:paraId="51C0CDC8" w14:textId="77777777" w:rsidR="00961035" w:rsidRPr="007F4553" w:rsidRDefault="00961035" w:rsidP="00D22F3C">
      <w:pPr>
        <w:spacing w:line="240" w:lineRule="atLeast"/>
        <w:rPr>
          <w:rFonts w:cstheme="minorHAnsi"/>
        </w:rPr>
      </w:pPr>
    </w:p>
    <w:tbl>
      <w:tblPr>
        <w:tblStyle w:val="EinfacheTabelle41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961035" w:rsidRPr="007F4553" w14:paraId="0464E140" w14:textId="77777777" w:rsidTr="00B676BE">
        <w:trPr>
          <w:cantSplit/>
          <w:trHeight w:val="68"/>
          <w:jc w:val="center"/>
        </w:trPr>
        <w:tc>
          <w:tcPr>
            <w:tcW w:w="1870" w:type="dxa"/>
          </w:tcPr>
          <w:p w14:paraId="6CA358E8" w14:textId="77777777" w:rsidR="00961035" w:rsidRPr="007F4553" w:rsidRDefault="00961035" w:rsidP="00D22F3C">
            <w:pPr>
              <w:pStyle w:val="berschrift1"/>
              <w:spacing w:line="240" w:lineRule="atLeast"/>
              <w:rPr>
                <w:rFonts w:asciiTheme="minorHAnsi" w:hAnsiTheme="minorHAnsi" w:cstheme="minorHAnsi"/>
                <w:lang w:eastAsia="en-US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Inhalt</w:t>
            </w:r>
          </w:p>
        </w:tc>
        <w:tc>
          <w:tcPr>
            <w:tcW w:w="3670" w:type="dxa"/>
          </w:tcPr>
          <w:p w14:paraId="5196A1A9" w14:textId="77777777" w:rsidR="00961035" w:rsidRPr="007F4553" w:rsidRDefault="00961035" w:rsidP="00D22F3C">
            <w:pPr>
              <w:spacing w:line="240" w:lineRule="atLeast"/>
              <w:rPr>
                <w:rFonts w:asciiTheme="minorHAnsi" w:eastAsiaTheme="minorHAnsi" w:hAnsiTheme="minorHAnsi" w:cstheme="minorHAns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1AC4A118" w14:textId="77777777" w:rsidR="00961035" w:rsidRPr="007F4553" w:rsidRDefault="00961035" w:rsidP="00D22F3C">
            <w:pPr>
              <w:spacing w:line="240" w:lineRule="atLeast"/>
              <w:rPr>
                <w:rFonts w:asciiTheme="minorHAnsi" w:eastAsiaTheme="minorHAnsi" w:hAnsiTheme="minorHAnsi" w:cstheme="minorHAnsi"/>
                <w:b/>
                <w:color w:val="327A86" w:themeColor="text2"/>
                <w:lang w:eastAsia="en-US"/>
              </w:rPr>
            </w:pPr>
          </w:p>
        </w:tc>
      </w:tr>
      <w:tr w:rsidR="00961035" w:rsidRPr="007F4553" w14:paraId="31223FB6" w14:textId="77777777" w:rsidTr="00B676BE">
        <w:trPr>
          <w:cantSplit/>
          <w:trHeight w:val="68"/>
          <w:jc w:val="center"/>
        </w:trPr>
        <w:tc>
          <w:tcPr>
            <w:tcW w:w="1870" w:type="dxa"/>
          </w:tcPr>
          <w:p w14:paraId="2D220B53" w14:textId="77777777" w:rsidR="00961035" w:rsidRPr="007F4553" w:rsidRDefault="00961035" w:rsidP="00D22F3C">
            <w:pPr>
              <w:pStyle w:val="Nummerierung"/>
              <w:spacing w:line="240" w:lineRule="atLeast"/>
              <w:rPr>
                <w:rFonts w:asciiTheme="minorHAnsi" w:eastAsiaTheme="minorHAnsi" w:hAnsiTheme="minorHAnsi" w:cstheme="minorHAnsi"/>
                <w:lang w:eastAsia="en-US"/>
              </w:rPr>
            </w:pPr>
            <w:r w:rsidRPr="007F4553">
              <w:rPr>
                <w:rFonts w:asciiTheme="minorHAnsi" w:eastAsiaTheme="minorHAnsi" w:hAnsiTheme="minorHAnsi" w:cstheme="minorHAnsi"/>
                <w:lang w:eastAsia="en-US"/>
              </w:rPr>
              <w:t>Baustein B</w:t>
            </w:r>
            <w:r w:rsidR="00872D1E" w:rsidRPr="007F4553">
              <w:rPr>
                <w:rFonts w:asciiTheme="minorHAnsi" w:eastAsiaTheme="minorHAnsi" w:hAnsiTheme="minorHAnsi" w:cstheme="minorHAnsi"/>
                <w:lang w:eastAsia="en-US"/>
              </w:rPr>
              <w:t>4</w:t>
            </w:r>
            <w:r w:rsidRPr="007F4553">
              <w:rPr>
                <w:rFonts w:asciiTheme="minorHAnsi" w:eastAsiaTheme="minorHAnsi" w:hAnsiTheme="minorHAnsi" w:cstheme="minorHAnsi"/>
                <w:lang w:eastAsia="en-US"/>
              </w:rPr>
              <w:t xml:space="preserve">A </w:t>
            </w:r>
          </w:p>
          <w:p w14:paraId="0E19360A" w14:textId="77777777" w:rsidR="00961035" w:rsidRPr="007F4553" w:rsidRDefault="00961035" w:rsidP="00D22F3C">
            <w:pPr>
              <w:pStyle w:val="berschrift1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783ACAA9" w14:textId="77777777" w:rsidR="00961035" w:rsidRPr="007F4553" w:rsidRDefault="00961035" w:rsidP="00D22F3C">
            <w:pPr>
              <w:spacing w:line="240" w:lineRule="atLeast"/>
              <w:rPr>
                <w:rFonts w:asciiTheme="minorHAnsi" w:eastAsiaTheme="minorHAnsi" w:hAnsiTheme="minorHAnsi" w:cstheme="minorHAnsi"/>
                <w:b/>
                <w:bCs/>
                <w:color w:val="70BCC9" w:themeColor="text2" w:themeTint="99"/>
                <w:lang w:eastAsia="en-US"/>
              </w:rPr>
            </w:pPr>
            <w:r w:rsidRPr="007F4553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Ich kann </w:t>
            </w:r>
            <w:r w:rsidR="00084679" w:rsidRPr="007F4553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Addition und Subtraktion von Brüchen verstehen </w:t>
            </w:r>
          </w:p>
          <w:p w14:paraId="027DBBF8" w14:textId="77777777" w:rsidR="00961035" w:rsidRPr="007F4553" w:rsidRDefault="00961035" w:rsidP="00D22F3C">
            <w:pPr>
              <w:spacing w:line="240" w:lineRule="atLeast"/>
              <w:rPr>
                <w:rFonts w:asciiTheme="minorHAnsi" w:eastAsiaTheme="minorHAnsi" w:hAnsiTheme="minorHAnsi" w:cstheme="minorHAnsi"/>
                <w:color w:val="70BCC9" w:themeColor="text2" w:themeTint="99"/>
                <w:lang w:eastAsia="en-US"/>
              </w:rPr>
            </w:pPr>
            <w:r w:rsidRPr="007F4553">
              <w:rPr>
                <w:rFonts w:asciiTheme="minorHAnsi" w:eastAsiaTheme="minorHAnsi" w:hAnsiTheme="minorHAnsi" w:cstheme="minorHAnsi"/>
                <w:color w:val="70BCC9" w:themeColor="text2" w:themeTint="99"/>
                <w:lang w:eastAsia="en-US"/>
              </w:rPr>
              <w:sym w:font="Wingdings" w:char="F06E"/>
            </w:r>
            <w:r w:rsidRPr="007F4553">
              <w:rPr>
                <w:rFonts w:asciiTheme="minorHAnsi" w:eastAsiaTheme="minorHAnsi" w:hAnsiTheme="minorHAnsi" w:cstheme="minorHAnsi"/>
                <w:color w:val="70BCC9" w:themeColor="text2" w:themeTint="99"/>
                <w:lang w:eastAsia="en-US"/>
              </w:rPr>
              <w:t xml:space="preserve"> </w:t>
            </w:r>
            <w:r w:rsidRPr="007F4553">
              <w:rPr>
                <w:rFonts w:asciiTheme="minorHAnsi" w:eastAsiaTheme="minorHAnsi" w:hAnsiTheme="minorHAnsi" w:cstheme="minorHAnsi"/>
                <w:lang w:eastAsia="en-US"/>
              </w:rPr>
              <w:t>Diagnosematerial (1 Seite Standortbestimmung)</w:t>
            </w:r>
          </w:p>
          <w:p w14:paraId="06886522" w14:textId="77777777" w:rsidR="00961035" w:rsidRDefault="00961035" w:rsidP="00D22F3C">
            <w:pPr>
              <w:pStyle w:val="Nummerierung"/>
              <w:spacing w:line="240" w:lineRule="atLeast"/>
              <w:rPr>
                <w:rFonts w:asciiTheme="minorHAnsi" w:hAnsiTheme="minorHAnsi" w:cstheme="minorHAnsi"/>
                <w:b w:val="0"/>
                <w:bCs/>
                <w:color w:val="000000"/>
              </w:rPr>
            </w:pPr>
            <w:r w:rsidRPr="007F4553">
              <w:rPr>
                <w:rFonts w:asciiTheme="minorHAnsi" w:eastAsiaTheme="minorHAnsi" w:hAnsiTheme="minorHAnsi" w:cstheme="minorHAnsi"/>
                <w:lang w:eastAsia="en-US"/>
              </w:rPr>
              <w:sym w:font="Wingdings" w:char="F06E"/>
            </w:r>
            <w:r w:rsidRPr="007F4553">
              <w:rPr>
                <w:rFonts w:asciiTheme="minorHAnsi" w:eastAsiaTheme="minorHAnsi" w:hAnsiTheme="minorHAnsi" w:cstheme="minorHAnsi"/>
                <w:lang w:eastAsia="en-US"/>
              </w:rPr>
              <w:t xml:space="preserve"> </w:t>
            </w:r>
            <w:r w:rsidRPr="007F4553">
              <w:rPr>
                <w:rFonts w:asciiTheme="minorHAnsi" w:hAnsiTheme="minorHAnsi" w:cstheme="minorHAnsi"/>
                <w:b w:val="0"/>
                <w:bCs/>
                <w:color w:val="000000" w:themeColor="text1"/>
              </w:rPr>
              <w:t>Fördermaterial in drei Fördereinheite</w:t>
            </w:r>
            <w:r w:rsidRPr="007F4553">
              <w:rPr>
                <w:rFonts w:asciiTheme="minorHAnsi" w:hAnsiTheme="minorHAnsi" w:cstheme="minorHAnsi"/>
                <w:b w:val="0"/>
                <w:bCs/>
                <w:color w:val="000000"/>
              </w:rPr>
              <w:t>n (</w:t>
            </w:r>
            <w:r w:rsidR="00DE27E6" w:rsidRPr="007F4553">
              <w:rPr>
                <w:rFonts w:asciiTheme="minorHAnsi" w:hAnsiTheme="minorHAnsi" w:cstheme="minorHAnsi"/>
                <w:b w:val="0"/>
                <w:bCs/>
                <w:color w:val="000000"/>
              </w:rPr>
              <w:t>6</w:t>
            </w:r>
            <w:r w:rsidRPr="007F4553">
              <w:rPr>
                <w:rFonts w:asciiTheme="minorHAnsi" w:hAnsiTheme="minorHAnsi" w:cstheme="minorHAnsi"/>
                <w:b w:val="0"/>
                <w:bCs/>
                <w:color w:val="000000"/>
              </w:rPr>
              <w:t xml:space="preserve"> Seiten)</w:t>
            </w:r>
          </w:p>
          <w:p w14:paraId="399C7509" w14:textId="48FB5D6D" w:rsidR="00DE0C99" w:rsidRPr="00D84E0A" w:rsidRDefault="00DE0C99" w:rsidP="00DE0C99">
            <w:pPr>
              <w:spacing w:line="240" w:lineRule="atLeast"/>
              <w:rPr>
                <w:rFonts w:cstheme="minorHAnsi"/>
                <w:color w:val="000000"/>
              </w:rPr>
            </w:pPr>
            <w:r w:rsidRPr="00D84E0A">
              <w:rPr>
                <w:rFonts w:ascii="Calibri" w:eastAsiaTheme="minorHAnsi" w:hAnsi="Calibri"/>
                <w:color w:val="000000"/>
              </w:rPr>
              <w:sym w:font="Wingdings" w:char="F06E"/>
            </w:r>
            <w:r w:rsidRPr="00D84E0A">
              <w:rPr>
                <w:rFonts w:ascii="Calibri" w:eastAsiaTheme="minorHAnsi" w:hAnsi="Calibri"/>
                <w:color w:val="000000"/>
              </w:rPr>
              <w:t xml:space="preserve"> Arbeitsmaterial Streifentafel (1 Seite</w:t>
            </w:r>
            <w:r w:rsidR="00D84E0A" w:rsidRPr="00D84E0A">
              <w:rPr>
                <w:rFonts w:ascii="Calibri" w:eastAsiaTheme="minorHAnsi" w:hAnsi="Calibri"/>
                <w:color w:val="000000"/>
              </w:rPr>
              <w:t>, ganz hinten</w:t>
            </w:r>
            <w:r w:rsidRPr="00D84E0A">
              <w:rPr>
                <w:rFonts w:ascii="Calibri" w:eastAsiaTheme="minorHAnsi" w:hAnsi="Calibri"/>
                <w:color w:val="000000"/>
              </w:rPr>
              <w:t>)</w:t>
            </w:r>
          </w:p>
          <w:p w14:paraId="2CA0D543" w14:textId="77777777" w:rsidR="00DE0C99" w:rsidRPr="007F4553" w:rsidRDefault="00DE0C99" w:rsidP="00D22F3C">
            <w:pPr>
              <w:pStyle w:val="Nummerierung"/>
              <w:spacing w:line="240" w:lineRule="atLeast"/>
              <w:rPr>
                <w:rFonts w:asciiTheme="minorHAnsi" w:hAnsiTheme="minorHAnsi" w:cstheme="minorHAnsi"/>
                <w:b w:val="0"/>
                <w:bCs/>
                <w:color w:val="000000" w:themeColor="text1"/>
              </w:rPr>
            </w:pPr>
          </w:p>
        </w:tc>
      </w:tr>
    </w:tbl>
    <w:p w14:paraId="09F307D5" w14:textId="77777777" w:rsidR="00961035" w:rsidRPr="007F4553" w:rsidRDefault="00961035" w:rsidP="00D22F3C">
      <w:pPr>
        <w:spacing w:line="240" w:lineRule="atLeast"/>
        <w:rPr>
          <w:rFonts w:cstheme="minorHAnsi"/>
        </w:rPr>
      </w:pPr>
    </w:p>
    <w:p w14:paraId="51BE5F16" w14:textId="77777777" w:rsidR="00D21024" w:rsidRPr="007F4553" w:rsidRDefault="00D21024" w:rsidP="00D22F3C">
      <w:pPr>
        <w:spacing w:line="240" w:lineRule="atLeast"/>
        <w:rPr>
          <w:rFonts w:cstheme="minorHAnsi"/>
        </w:rPr>
      </w:pPr>
    </w:p>
    <w:tbl>
      <w:tblPr>
        <w:tblStyle w:val="EinfacheTabelle41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9071"/>
      </w:tblGrid>
      <w:tr w:rsidR="00961035" w:rsidRPr="007F4553" w14:paraId="0224EA12" w14:textId="77777777" w:rsidTr="00B676BE">
        <w:trPr>
          <w:cantSplit/>
          <w:trHeight w:val="68"/>
          <w:jc w:val="center"/>
        </w:trPr>
        <w:tc>
          <w:tcPr>
            <w:tcW w:w="9071" w:type="dxa"/>
          </w:tcPr>
          <w:tbl>
            <w:tblPr>
              <w:tblStyle w:val="EinfacheTabelle411"/>
              <w:tblW w:w="9071" w:type="dxa"/>
              <w:jc w:val="center"/>
              <w:tblCellMar>
                <w:top w:w="57" w:type="dxa"/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871"/>
              <w:gridCol w:w="7200"/>
            </w:tblGrid>
            <w:tr w:rsidR="00961035" w:rsidRPr="007F4553" w14:paraId="492BB461" w14:textId="77777777" w:rsidTr="00B415DB">
              <w:trPr>
                <w:cantSplit/>
                <w:jc w:val="center"/>
              </w:trPr>
              <w:tc>
                <w:tcPr>
                  <w:tcW w:w="1871" w:type="dxa"/>
                  <w:tcBorders>
                    <w:top w:val="single" w:sz="6" w:space="0" w:color="BFBFBF" w:themeColor="background1" w:themeShade="BF"/>
                  </w:tcBorders>
                </w:tcPr>
                <w:p w14:paraId="0F52AAB5" w14:textId="77777777" w:rsidR="00961035" w:rsidRPr="007F4553" w:rsidRDefault="00961035" w:rsidP="00084679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color w:val="808080"/>
                      <w:sz w:val="17"/>
                      <w:szCs w:val="18"/>
                    </w:rPr>
                  </w:pPr>
                  <w:r w:rsidRPr="007F4553">
                    <w:rPr>
                      <w:rFonts w:cstheme="minorHAnsi"/>
                      <w:noProof/>
                      <w:color w:val="808080"/>
                      <w:sz w:val="17"/>
                      <w:szCs w:val="18"/>
                    </w:rPr>
                    <w:drawing>
                      <wp:inline distT="0" distB="0" distL="0" distR="0" wp14:anchorId="60108D81" wp14:editId="736DCE96">
                        <wp:extent cx="829310" cy="292735"/>
                        <wp:effectExtent l="0" t="0" r="8890" b="0"/>
                        <wp:docPr id="640818526" name="Grafik 6408185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310" cy="292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00" w:type="dxa"/>
                  <w:tcBorders>
                    <w:top w:val="single" w:sz="6" w:space="0" w:color="BFBFBF" w:themeColor="background1" w:themeShade="BF"/>
                  </w:tcBorders>
                </w:tcPr>
                <w:p w14:paraId="716BA1D1" w14:textId="4A72EF43" w:rsidR="00961035" w:rsidRPr="007F4553" w:rsidRDefault="00961035" w:rsidP="00084679">
                  <w:pPr>
                    <w:pStyle w:val="Impressum"/>
                    <w:spacing w:line="240" w:lineRule="auto"/>
                    <w:jc w:val="left"/>
                    <w:rPr>
                      <w:rFonts w:asciiTheme="minorHAnsi" w:hAnsiTheme="minorHAnsi" w:cstheme="minorHAnsi"/>
                      <w:color w:val="808080"/>
                    </w:rPr>
                  </w:pP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>Dieses Material wurde durch Andrea Schink &amp; Susanne Prediger in 2014 konzipiert und in 20</w:t>
                  </w:r>
                  <w:r w:rsidR="00E33A09" w:rsidRPr="007F4553">
                    <w:rPr>
                      <w:rFonts w:asciiTheme="minorHAnsi" w:hAnsiTheme="minorHAnsi" w:cstheme="minorHAnsi"/>
                      <w:color w:val="808080"/>
                    </w:rPr>
                    <w:t>2</w:t>
                  </w:r>
                  <w:r w:rsidR="00D84E0A">
                    <w:rPr>
                      <w:rFonts w:asciiTheme="minorHAnsi" w:hAnsiTheme="minorHAnsi" w:cstheme="minorHAnsi"/>
                      <w:color w:val="808080"/>
                    </w:rPr>
                    <w:t>6</w:t>
                  </w: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 für die 2. Auflage überarbeitet. Es kann unter der Creative Commons Lizenz BY-NC-SA (Namensnennung – Nicht Kommerziell – Weitergabe unter gleichen Bedingungen) 4.0 International weiterverwendet werden.</w:t>
                  </w:r>
                </w:p>
              </w:tc>
            </w:tr>
            <w:tr w:rsidR="00961035" w:rsidRPr="007F4553" w14:paraId="28A136DC" w14:textId="77777777" w:rsidTr="00B676BE">
              <w:trPr>
                <w:cantSplit/>
                <w:jc w:val="center"/>
              </w:trPr>
              <w:tc>
                <w:tcPr>
                  <w:tcW w:w="1871" w:type="dxa"/>
                </w:tcPr>
                <w:p w14:paraId="2CB3C4D5" w14:textId="77777777" w:rsidR="00961035" w:rsidRPr="007F4553" w:rsidRDefault="00961035" w:rsidP="00084679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b/>
                      <w:color w:val="808080"/>
                      <w:sz w:val="17"/>
                      <w:szCs w:val="18"/>
                    </w:rPr>
                  </w:pPr>
                  <w:r w:rsidRPr="007F4553">
                    <w:rPr>
                      <w:rFonts w:asciiTheme="minorHAnsi" w:hAnsiTheme="minorHAnsi" w:cstheme="minorHAnsi"/>
                      <w:b/>
                      <w:color w:val="808080"/>
                      <w:sz w:val="17"/>
                      <w:szCs w:val="18"/>
                    </w:rPr>
                    <w:t>Zitierbar als</w:t>
                  </w:r>
                </w:p>
              </w:tc>
              <w:tc>
                <w:tcPr>
                  <w:tcW w:w="7200" w:type="dxa"/>
                </w:tcPr>
                <w:p w14:paraId="0792DFD2" w14:textId="2CCB563D" w:rsidR="00FB2E9F" w:rsidRPr="007F4553" w:rsidRDefault="00961035" w:rsidP="00084679">
                  <w:pPr>
                    <w:pStyle w:val="Impressum"/>
                    <w:spacing w:line="240" w:lineRule="auto"/>
                    <w:ind w:right="143"/>
                    <w:jc w:val="left"/>
                    <w:rPr>
                      <w:rFonts w:asciiTheme="minorHAnsi" w:hAnsiTheme="minorHAnsi" w:cstheme="minorHAnsi"/>
                      <w:color w:val="808080"/>
                    </w:rPr>
                  </w:pP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>Schink</w:t>
                  </w:r>
                  <w:r w:rsidR="00D84E0A">
                    <w:rPr>
                      <w:rFonts w:asciiTheme="minorHAnsi" w:hAnsiTheme="minorHAnsi" w:cstheme="minorHAnsi"/>
                      <w:color w:val="808080"/>
                    </w:rPr>
                    <w:t>, Andrea</w:t>
                  </w: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 &amp; Prediger</w:t>
                  </w:r>
                  <w:r w:rsidR="00D84E0A">
                    <w:rPr>
                      <w:rFonts w:asciiTheme="minorHAnsi" w:hAnsiTheme="minorHAnsi" w:cstheme="minorHAnsi"/>
                      <w:color w:val="808080"/>
                    </w:rPr>
                    <w:t>, Susanne</w:t>
                  </w: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 (202</w:t>
                  </w:r>
                  <w:r w:rsidR="00D84E0A">
                    <w:rPr>
                      <w:rFonts w:asciiTheme="minorHAnsi" w:hAnsiTheme="minorHAnsi" w:cstheme="minorHAnsi"/>
                      <w:color w:val="808080"/>
                    </w:rPr>
                    <w:t>6</w:t>
                  </w: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>). Mathe</w:t>
                  </w:r>
                  <w:r w:rsidR="00D84E0A">
                    <w:rPr>
                      <w:rFonts w:asciiTheme="minorHAnsi" w:hAnsiTheme="minorHAnsi" w:cstheme="minorHAnsi"/>
                      <w:color w:val="808080"/>
                    </w:rPr>
                    <w:t>-</w:t>
                  </w: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>sicher</w:t>
                  </w:r>
                  <w:r w:rsidR="00D84E0A">
                    <w:rPr>
                      <w:rFonts w:asciiTheme="minorHAnsi" w:hAnsiTheme="minorHAnsi" w:cstheme="minorHAnsi"/>
                      <w:color w:val="808080"/>
                    </w:rPr>
                    <w:t>-</w:t>
                  </w: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>können</w:t>
                  </w:r>
                  <w:r w:rsidR="00D84E0A">
                    <w:rPr>
                      <w:rFonts w:asciiTheme="minorHAnsi" w:hAnsiTheme="minorHAnsi" w:cstheme="minorHAnsi"/>
                      <w:color w:val="808080"/>
                    </w:rPr>
                    <w:t>-</w:t>
                  </w: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>Diagnose- und Förderbaustein B</w:t>
                  </w:r>
                  <w:r w:rsidR="003678AB" w:rsidRPr="007F4553">
                    <w:rPr>
                      <w:rFonts w:asciiTheme="minorHAnsi" w:hAnsiTheme="minorHAnsi" w:cstheme="minorHAnsi"/>
                      <w:color w:val="808080"/>
                    </w:rPr>
                    <w:t>4</w:t>
                  </w: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: </w:t>
                  </w:r>
                  <w:r w:rsidR="003678AB" w:rsidRPr="007F4553">
                    <w:rPr>
                      <w:rFonts w:asciiTheme="minorHAnsi" w:hAnsiTheme="minorHAnsi" w:cstheme="minorHAnsi"/>
                      <w:color w:val="808080"/>
                    </w:rPr>
                    <w:t>Mit Brüchen rechnen</w:t>
                  </w: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. </w:t>
                  </w:r>
                  <w:r w:rsidR="00E33A09"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In Susanne Prediger, Christoph Selter, Stephan Hußmann &amp; Marcus Nührenbörger (Hrsg.), Mathe sicher können. Diagnose- und Förderkonzept zur Sicherung mathematischer Basiskompetenzen (2. Auflage). </w:t>
                  </w:r>
                  <w:r w:rsidR="00D84E0A">
                    <w:rPr>
                      <w:rFonts w:asciiTheme="minorHAnsi" w:hAnsiTheme="minorHAnsi" w:cstheme="minorHAnsi"/>
                      <w:color w:val="808080"/>
                    </w:rPr>
                    <w:t xml:space="preserve">Cornelsen. </w:t>
                  </w: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Open Educational Resources unter </w:t>
                  </w:r>
                  <w:hyperlink r:id="rId11" w:anchor="B4" w:history="1">
                    <w:r w:rsidRPr="007F4553">
                      <w:rPr>
                        <w:rStyle w:val="Hyperlink"/>
                        <w:rFonts w:asciiTheme="minorHAnsi" w:hAnsiTheme="minorHAnsi" w:cstheme="minorHAnsi"/>
                      </w:rPr>
                      <w:t>mathe-sicher-koennen.dzlm.de/bpd/#B</w:t>
                    </w:r>
                    <w:r w:rsidR="00872D1E" w:rsidRPr="007F4553">
                      <w:rPr>
                        <w:rStyle w:val="Hyperlink"/>
                        <w:rFonts w:asciiTheme="minorHAnsi" w:hAnsiTheme="minorHAnsi" w:cstheme="minorHAnsi"/>
                      </w:rPr>
                      <w:t>4</w:t>
                    </w:r>
                  </w:hyperlink>
                </w:p>
              </w:tc>
            </w:tr>
            <w:tr w:rsidR="00961035" w:rsidRPr="007F4553" w14:paraId="0C173492" w14:textId="77777777" w:rsidTr="00B676BE">
              <w:trPr>
                <w:cantSplit/>
                <w:jc w:val="center"/>
              </w:trPr>
              <w:tc>
                <w:tcPr>
                  <w:tcW w:w="1871" w:type="dxa"/>
                </w:tcPr>
                <w:p w14:paraId="4BC258E8" w14:textId="77777777" w:rsidR="00961035" w:rsidRPr="007F4553" w:rsidRDefault="00961035" w:rsidP="00084679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b/>
                      <w:color w:val="808080"/>
                      <w:sz w:val="17"/>
                      <w:szCs w:val="18"/>
                    </w:rPr>
                  </w:pPr>
                  <w:r w:rsidRPr="007F4553">
                    <w:rPr>
                      <w:rFonts w:asciiTheme="minorHAnsi" w:hAnsiTheme="minorHAnsi" w:cstheme="minorHAnsi"/>
                      <w:b/>
                      <w:color w:val="808080"/>
                      <w:sz w:val="17"/>
                      <w:szCs w:val="18"/>
                    </w:rPr>
                    <w:t xml:space="preserve">Hinweis zu </w:t>
                  </w:r>
                </w:p>
                <w:p w14:paraId="79D9A4F4" w14:textId="77777777" w:rsidR="00961035" w:rsidRPr="007F4553" w:rsidRDefault="00961035" w:rsidP="00084679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b/>
                      <w:color w:val="808080"/>
                      <w:sz w:val="17"/>
                      <w:szCs w:val="18"/>
                    </w:rPr>
                  </w:pPr>
                  <w:r w:rsidRPr="007F4553">
                    <w:rPr>
                      <w:rFonts w:asciiTheme="minorHAnsi" w:hAnsiTheme="minorHAnsi" w:cstheme="minorHAnsi"/>
                      <w:b/>
                      <w:color w:val="808080"/>
                      <w:sz w:val="17"/>
                      <w:szCs w:val="18"/>
                    </w:rPr>
                    <w:t>verwandtem Material</w:t>
                  </w:r>
                </w:p>
              </w:tc>
              <w:tc>
                <w:tcPr>
                  <w:tcW w:w="7200" w:type="dxa"/>
                </w:tcPr>
                <w:p w14:paraId="4F0C5FEC" w14:textId="3DDC6F2C" w:rsidR="0090791D" w:rsidRDefault="00961035" w:rsidP="00084679">
                  <w:pPr>
                    <w:pStyle w:val="Impressum"/>
                    <w:spacing w:line="240" w:lineRule="auto"/>
                    <w:ind w:right="143"/>
                    <w:rPr>
                      <w:rFonts w:asciiTheme="minorHAnsi" w:hAnsiTheme="minorHAnsi" w:cstheme="minorHAnsi"/>
                      <w:color w:val="808080"/>
                    </w:rPr>
                  </w:pP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Zu dem </w:t>
                  </w:r>
                  <w:r w:rsidR="00D84E0A">
                    <w:rPr>
                      <w:rFonts w:asciiTheme="minorHAnsi" w:hAnsiTheme="minorHAnsi" w:cstheme="minorHAnsi"/>
                      <w:color w:val="808080"/>
                    </w:rPr>
                    <w:t>MSK-</w:t>
                  </w: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Diagnose- und Fördermaterial </w:t>
                  </w:r>
                  <w:r w:rsidR="00D84E0A">
                    <w:rPr>
                      <w:rFonts w:asciiTheme="minorHAnsi" w:hAnsiTheme="minorHAnsi" w:cstheme="minorHAnsi"/>
                      <w:color w:val="808080"/>
                    </w:rPr>
                    <w:t xml:space="preserve">ist auch ein didaktischer Kommentar </w:t>
                  </w: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>verfügbar sowie Fortbildungsfilme</w:t>
                  </w:r>
                  <w:r w:rsidR="003C3B3F"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 für Lehrkräfte und Erklärvideos für Lernende</w:t>
                  </w: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, alles zu finden unter mathe-sicher-koennen.dzlm.de/bpd. </w:t>
                  </w:r>
                  <w:r w:rsidR="003C3B3F"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Die </w:t>
                  </w:r>
                  <w:r w:rsidR="003C3B3F" w:rsidRPr="0090791D">
                    <w:rPr>
                      <w:rFonts w:asciiTheme="minorHAnsi" w:hAnsiTheme="minorHAnsi" w:cstheme="minorHAnsi"/>
                      <w:b/>
                      <w:bCs/>
                      <w:color w:val="808080"/>
                    </w:rPr>
                    <w:t>digitalen Bruchstreifen</w:t>
                  </w:r>
                  <w:r w:rsidR="003C3B3F"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 unter </w:t>
                  </w:r>
                  <w:hyperlink r:id="rId12" w:history="1">
                    <w:r w:rsidR="003C3B3F" w:rsidRPr="007F4553">
                      <w:rPr>
                        <w:rStyle w:val="Hyperlink"/>
                        <w:rFonts w:asciiTheme="minorHAnsi" w:hAnsiTheme="minorHAnsi" w:cstheme="minorHAnsi"/>
                      </w:rPr>
                      <w:t>https://dzlm.de/vam/msk-bruchstreifen.html</w:t>
                    </w:r>
                  </w:hyperlink>
                  <w:r w:rsidR="003C3B3F"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 helfen beim Veranschaulichen.</w:t>
                  </w:r>
                  <w:r w:rsidR="0090791D">
                    <w:rPr>
                      <w:rFonts w:asciiTheme="minorHAnsi" w:hAnsiTheme="minorHAnsi" w:cstheme="minorHAnsi"/>
                      <w:color w:val="808080"/>
                    </w:rPr>
                    <w:t xml:space="preserve"> Zwei </w:t>
                  </w:r>
                  <w:r w:rsidR="0090791D" w:rsidRPr="0090791D">
                    <w:rPr>
                      <w:rFonts w:asciiTheme="minorHAnsi" w:hAnsiTheme="minorHAnsi" w:cstheme="minorHAnsi"/>
                      <w:b/>
                      <w:bCs/>
                      <w:color w:val="808080"/>
                    </w:rPr>
                    <w:t>Erklärvideos</w:t>
                  </w:r>
                  <w:r w:rsidR="0090791D">
                    <w:rPr>
                      <w:rFonts w:asciiTheme="minorHAnsi" w:hAnsiTheme="minorHAnsi" w:cstheme="minorHAnsi"/>
                      <w:color w:val="808080"/>
                    </w:rPr>
                    <w:t xml:space="preserve"> sind mit Link im Material: </w:t>
                  </w:r>
                </w:p>
                <w:p w14:paraId="7240B3EE" w14:textId="7B83A190" w:rsidR="0090791D" w:rsidRPr="0090791D" w:rsidRDefault="0090791D" w:rsidP="0090791D">
                  <w:pPr>
                    <w:pStyle w:val="Impressum"/>
                    <w:jc w:val="left"/>
                  </w:pPr>
                  <w:r>
                    <w:t xml:space="preserve">B4A-1: Addieren gleich eingeteilter Brüche: </w:t>
                  </w:r>
                  <w:hyperlink r:id="rId13" w:history="1">
                    <w:r w:rsidRPr="00C24AF4">
                      <w:rPr>
                        <w:rStyle w:val="Hyperlink"/>
                      </w:rPr>
                      <w:t>mathe-sicher-koennen.dzlm.de/</w:t>
                    </w:r>
                    <w:proofErr w:type="spellStart"/>
                    <w:r w:rsidRPr="00C24AF4">
                      <w:rPr>
                        <w:rStyle w:val="Hyperlink"/>
                      </w:rPr>
                      <w:t>erklaervideos?nid</w:t>
                    </w:r>
                    <w:proofErr w:type="spellEnd"/>
                    <w:r w:rsidRPr="00C24AF4">
                      <w:rPr>
                        <w:rStyle w:val="Hyperlink"/>
                      </w:rPr>
                      <w:t>=757</w:t>
                    </w:r>
                  </w:hyperlink>
                </w:p>
                <w:p w14:paraId="37439EA2" w14:textId="776D542E" w:rsidR="0090791D" w:rsidRPr="0090791D" w:rsidRDefault="0090791D" w:rsidP="0090791D">
                  <w:pPr>
                    <w:pStyle w:val="Impressum"/>
                  </w:pPr>
                  <w:r>
                    <w:t xml:space="preserve">B4A-2: Addieren ungleich eingeteilter Brüche: </w:t>
                  </w:r>
                  <w:hyperlink r:id="rId14" w:history="1">
                    <w:r w:rsidRPr="00C24AF4">
                      <w:rPr>
                        <w:rStyle w:val="Hyperlink"/>
                      </w:rPr>
                      <w:t>mathe-sicher-koennen.dzlm.de/</w:t>
                    </w:r>
                    <w:proofErr w:type="spellStart"/>
                    <w:r w:rsidRPr="00C24AF4">
                      <w:rPr>
                        <w:rStyle w:val="Hyperlink"/>
                      </w:rPr>
                      <w:t>erklaervideos?nid</w:t>
                    </w:r>
                    <w:proofErr w:type="spellEnd"/>
                    <w:r w:rsidRPr="00C24AF4">
                      <w:rPr>
                        <w:rStyle w:val="Hyperlink"/>
                      </w:rPr>
                      <w:t>=758</w:t>
                    </w:r>
                  </w:hyperlink>
                </w:p>
                <w:p w14:paraId="08B3B7E4" w14:textId="77777777" w:rsidR="0090791D" w:rsidRDefault="0090791D" w:rsidP="00084679">
                  <w:pPr>
                    <w:pStyle w:val="Impressum"/>
                    <w:spacing w:line="240" w:lineRule="auto"/>
                    <w:ind w:right="143"/>
                  </w:pPr>
                  <w:r>
                    <w:rPr>
                      <w:rFonts w:asciiTheme="minorHAnsi" w:hAnsiTheme="minorHAnsi" w:cstheme="minorHAnsi"/>
                      <w:color w:val="808080"/>
                    </w:rPr>
                    <w:t>Das 3. Video wirft nur das Problem der ungleichen Einteilung auf, es kann zur Initiierung der Erkundung genutzt werden: B</w:t>
                  </w:r>
                  <w:r w:rsidR="00D84E0A">
                    <w:rPr>
                      <w:rFonts w:asciiTheme="minorHAnsi" w:hAnsiTheme="minorHAnsi" w:cstheme="minorHAnsi"/>
                      <w:color w:val="808080"/>
                    </w:rPr>
                    <w:t>4</w:t>
                  </w:r>
                  <w:r>
                    <w:rPr>
                      <w:rFonts w:asciiTheme="minorHAnsi" w:hAnsiTheme="minorHAnsi" w:cstheme="minorHAnsi"/>
                      <w:color w:val="808080"/>
                    </w:rPr>
                    <w:t xml:space="preserve">A-Problem: </w:t>
                  </w:r>
                  <w:hyperlink r:id="rId15" w:history="1">
                    <w:r w:rsidR="006C4692" w:rsidRPr="00C24AF4">
                      <w:rPr>
                        <w:rStyle w:val="Hyperlink"/>
                      </w:rPr>
                      <w:t>https://mathe-sicher-koennen.dzlm.de/erklaervideos?nid=759</w:t>
                    </w:r>
                  </w:hyperlink>
                  <w:r>
                    <w:t xml:space="preserve">  </w:t>
                  </w:r>
                </w:p>
                <w:p w14:paraId="2D9A1B54" w14:textId="6886CD8F" w:rsidR="00D84E0A" w:rsidRPr="0090791D" w:rsidRDefault="00D84E0A" w:rsidP="00084679">
                  <w:pPr>
                    <w:pStyle w:val="Impressum"/>
                    <w:spacing w:line="240" w:lineRule="auto"/>
                    <w:ind w:right="143"/>
                  </w:pPr>
                  <w:r>
                    <w:t>Das MSK-Fördermaterial wird gedruckt vom Cornelsen-Verlag verkauft.</w:t>
                  </w:r>
                </w:p>
              </w:tc>
            </w:tr>
          </w:tbl>
          <w:p w14:paraId="71486A5A" w14:textId="77777777" w:rsidR="00961035" w:rsidRPr="007F4553" w:rsidRDefault="00961035" w:rsidP="00D22F3C">
            <w:pPr>
              <w:pStyle w:val="Nummerierung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</w:tbl>
    <w:p w14:paraId="4ABC5851" w14:textId="77777777" w:rsidR="003C3B3F" w:rsidRPr="007F4553" w:rsidRDefault="003C3B3F" w:rsidP="003C3B3F">
      <w:pPr>
        <w:spacing w:line="240" w:lineRule="atLeast"/>
        <w:rPr>
          <w:rFonts w:cstheme="minorHAnsi"/>
        </w:rPr>
      </w:pPr>
    </w:p>
    <w:p w14:paraId="5D347341" w14:textId="77777777" w:rsidR="003C3B3F" w:rsidRPr="007F4553" w:rsidRDefault="003C3B3F" w:rsidP="00D22F3C">
      <w:pPr>
        <w:spacing w:line="240" w:lineRule="atLeast"/>
        <w:rPr>
          <w:rFonts w:cstheme="minorHAnsi"/>
        </w:rPr>
        <w:sectPr w:rsidR="003C3B3F" w:rsidRPr="007F4553" w:rsidSect="00DF679F">
          <w:headerReference w:type="default" r:id="rId16"/>
          <w:footerReference w:type="default" r:id="rId17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461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425"/>
        <w:gridCol w:w="425"/>
        <w:gridCol w:w="2835"/>
        <w:gridCol w:w="284"/>
        <w:gridCol w:w="2551"/>
        <w:gridCol w:w="2941"/>
      </w:tblGrid>
      <w:tr w:rsidR="00084679" w:rsidRPr="007F4553" w14:paraId="76EBDA63" w14:textId="77777777" w:rsidTr="001A6C2A">
        <w:tc>
          <w:tcPr>
            <w:tcW w:w="9461" w:type="dxa"/>
            <w:gridSpan w:val="6"/>
          </w:tcPr>
          <w:bookmarkEnd w:id="0"/>
          <w:p w14:paraId="01034E9F" w14:textId="77777777" w:rsidR="00084679" w:rsidRPr="007F4553" w:rsidRDefault="00084679" w:rsidP="000A23F7">
            <w:pPr>
              <w:pStyle w:val="berschrift1"/>
              <w:spacing w:line="240" w:lineRule="auto"/>
              <w:ind w:right="-139"/>
              <w:rPr>
                <w:rFonts w:asciiTheme="minorHAnsi" w:hAnsiTheme="minorHAnsi" w:cstheme="minorHAnsi"/>
                <w:color w:val="70BCC9" w:themeColor="accent1" w:themeTint="99"/>
              </w:rPr>
            </w:pPr>
            <w:r w:rsidRPr="007F4553">
              <w:rPr>
                <w:rFonts w:asciiTheme="minorHAnsi" w:hAnsiTheme="minorHAnsi" w:cstheme="minorHAnsi"/>
              </w:rPr>
              <w:lastRenderedPageBreak/>
              <w:t xml:space="preserve">Kann ich Addition und Subtraktion von Brüchen verstehen? </w:t>
            </w:r>
          </w:p>
        </w:tc>
      </w:tr>
      <w:tr w:rsidR="006F274D" w:rsidRPr="007F4553" w14:paraId="5B9E4A47" w14:textId="77777777" w:rsidTr="001A6C2A">
        <w:tblPrEx>
          <w:tblCellMar>
            <w:left w:w="0" w:type="dxa"/>
            <w:right w:w="0" w:type="dxa"/>
          </w:tblCellMar>
        </w:tblPrEx>
        <w:tc>
          <w:tcPr>
            <w:tcW w:w="425" w:type="dxa"/>
          </w:tcPr>
          <w:p w14:paraId="0F22A1F3" w14:textId="77777777" w:rsidR="006F274D" w:rsidRPr="007F4553" w:rsidRDefault="006F274D" w:rsidP="002F628F">
            <w:pPr>
              <w:pStyle w:val="berschrift2"/>
              <w:spacing w:line="240" w:lineRule="atLeast"/>
              <w:rPr>
                <w:rFonts w:asciiTheme="minorHAnsi" w:hAnsiTheme="minorHAnsi" w:cstheme="minorHAnsi"/>
                <w:color w:val="70BCC9" w:themeColor="accent1" w:themeTint="99"/>
              </w:rPr>
            </w:pPr>
            <w:r w:rsidRPr="007F4553">
              <w:rPr>
                <w:rFonts w:asciiTheme="minorHAnsi" w:hAnsiTheme="minorHAnsi" w:cstheme="minorHAnsi"/>
                <w:color w:val="70BCC9" w:themeColor="accent1" w:themeTint="99"/>
              </w:rPr>
              <w:t>1</w:t>
            </w:r>
          </w:p>
        </w:tc>
        <w:tc>
          <w:tcPr>
            <w:tcW w:w="9036" w:type="dxa"/>
            <w:gridSpan w:val="5"/>
          </w:tcPr>
          <w:p w14:paraId="3EABB07C" w14:textId="77777777" w:rsidR="006F274D" w:rsidRPr="007F4553" w:rsidRDefault="006F274D" w:rsidP="002F628F">
            <w:pPr>
              <w:pStyle w:val="berschrift2"/>
              <w:spacing w:line="240" w:lineRule="atLeast"/>
              <w:rPr>
                <w:rFonts w:asciiTheme="minorHAnsi" w:hAnsiTheme="minorHAnsi" w:cstheme="minorHAnsi"/>
                <w:color w:val="70BCC9" w:themeColor="accent1" w:themeTint="99"/>
              </w:rPr>
            </w:pPr>
            <w:r w:rsidRPr="007F4553">
              <w:rPr>
                <w:rFonts w:asciiTheme="minorHAnsi" w:hAnsiTheme="minorHAnsi" w:cstheme="minorHAnsi"/>
                <w:noProof/>
                <w:color w:val="70BCC9" w:themeColor="accent1" w:themeTint="99"/>
              </w:rPr>
              <mc:AlternateContent>
                <mc:Choice Requires="wpg">
                  <w:drawing>
                    <wp:anchor distT="0" distB="0" distL="114300" distR="114300" simplePos="0" relativeHeight="253179904" behindDoc="0" locked="0" layoutInCell="1" allowOverlap="1" wp14:anchorId="64E5E205" wp14:editId="6C59E9BC">
                      <wp:simplePos x="0" y="0"/>
                      <wp:positionH relativeFrom="column">
                        <wp:posOffset>796451</wp:posOffset>
                      </wp:positionH>
                      <wp:positionV relativeFrom="paragraph">
                        <wp:posOffset>476250</wp:posOffset>
                      </wp:positionV>
                      <wp:extent cx="1452880" cy="714375"/>
                      <wp:effectExtent l="0" t="0" r="0" b="0"/>
                      <wp:wrapNone/>
                      <wp:docPr id="1431492672" name="Gruppieren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2880" cy="714375"/>
                                <a:chOff x="56668" y="136190"/>
                                <a:chExt cx="1452965" cy="714747"/>
                              </a:xfrm>
                            </wpg:grpSpPr>
                            <wpg:grpSp>
                              <wpg:cNvPr id="1600261185" name="Gruppieren 1600261185"/>
                              <wpg:cNvGrpSpPr/>
                              <wpg:grpSpPr>
                                <a:xfrm>
                                  <a:off x="458935" y="278164"/>
                                  <a:ext cx="565126" cy="375732"/>
                                  <a:chOff x="458935" y="278164"/>
                                  <a:chExt cx="565126" cy="375732"/>
                                </a:xfrm>
                              </wpg:grpSpPr>
                              <wps:wsp>
                                <wps:cNvPr id="793083269" name="Textfeld 398"/>
                                <wps:cNvSpPr txBox="1"/>
                                <wps:spPr>
                                  <a:xfrm>
                                    <a:off x="868962" y="355522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89F9CC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130744906" name="Gruppieren 2130744906"/>
                                <wpg:cNvGrpSpPr/>
                                <wpg:grpSpPr>
                                  <a:xfrm>
                                    <a:off x="458935" y="278164"/>
                                    <a:ext cx="427504" cy="375732"/>
                                    <a:chOff x="458935" y="278164"/>
                                    <a:chExt cx="427504" cy="375732"/>
                                  </a:xfrm>
                                </wpg:grpSpPr>
                                <wpg:grpSp>
                                  <wpg:cNvPr id="209509389" name="Gruppieren 209509389"/>
                                  <wpg:cNvGrpSpPr/>
                                  <wpg:grpSpPr>
                                    <a:xfrm>
                                      <a:off x="623156" y="278164"/>
                                      <a:ext cx="263283" cy="375732"/>
                                      <a:chOff x="623156" y="278164"/>
                                      <a:chExt cx="265727" cy="376755"/>
                                    </a:xfrm>
                                  </wpg:grpSpPr>
                                  <wps:wsp>
                                    <wps:cNvPr id="1875481321" name="Textfeld 3"/>
                                    <wps:cNvSpPr txBox="1"/>
                                    <wps:spPr>
                                      <a:xfrm>
                                        <a:off x="676147" y="278164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2CB4F3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940274723" name="Textfeld 3"/>
                                    <wps:cNvSpPr txBox="1"/>
                                    <wps:spPr>
                                      <a:xfrm>
                                        <a:off x="623156" y="490977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2077AA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94555968" name="Gerade Verbindung 1294555968"/>
                                    <wps:cNvCnPr/>
                                    <wps:spPr>
                                      <a:xfrm>
                                        <a:off x="673868" y="467943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47361522" name="Textfeld 398"/>
                                  <wps:cNvSpPr txBox="1"/>
                                  <wps:spPr>
                                    <a:xfrm>
                                      <a:off x="458935" y="346135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A16259A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562523499" name="Gruppieren 562523499"/>
                              <wpg:cNvGrpSpPr/>
                              <wpg:grpSpPr>
                                <a:xfrm>
                                  <a:off x="56668" y="278164"/>
                                  <a:ext cx="565126" cy="375732"/>
                                  <a:chOff x="56668" y="278164"/>
                                  <a:chExt cx="565126" cy="375732"/>
                                </a:xfrm>
                              </wpg:grpSpPr>
                              <wps:wsp>
                                <wps:cNvPr id="123665881" name="Textfeld 398"/>
                                <wps:cNvSpPr txBox="1"/>
                                <wps:spPr>
                                  <a:xfrm>
                                    <a:off x="466695" y="355522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CB7520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+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54357217" name="Gruppieren 354357217"/>
                                <wpg:cNvGrpSpPr/>
                                <wpg:grpSpPr>
                                  <a:xfrm>
                                    <a:off x="56668" y="278164"/>
                                    <a:ext cx="427504" cy="375732"/>
                                    <a:chOff x="56668" y="278164"/>
                                    <a:chExt cx="427504" cy="375732"/>
                                  </a:xfrm>
                                </wpg:grpSpPr>
                                <wpg:grpSp>
                                  <wpg:cNvPr id="918453625" name="Gruppieren 918453625"/>
                                  <wpg:cNvGrpSpPr/>
                                  <wpg:grpSpPr>
                                    <a:xfrm>
                                      <a:off x="220889" y="278164"/>
                                      <a:ext cx="263283" cy="375732"/>
                                      <a:chOff x="220889" y="278164"/>
                                      <a:chExt cx="265727" cy="376755"/>
                                    </a:xfrm>
                                  </wpg:grpSpPr>
                                  <wps:wsp>
                                    <wps:cNvPr id="772900013" name="Textfeld 3"/>
                                    <wps:cNvSpPr txBox="1"/>
                                    <wps:spPr>
                                      <a:xfrm>
                                        <a:off x="273880" y="278164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6AF455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559339218" name="Textfeld 3"/>
                                    <wps:cNvSpPr txBox="1"/>
                                    <wps:spPr>
                                      <a:xfrm>
                                        <a:off x="220889" y="490977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D9CD2A8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18234367" name="Gerade Verbindung 2118234367"/>
                                    <wps:cNvCnPr/>
                                    <wps:spPr>
                                      <a:xfrm>
                                        <a:off x="271601" y="467943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55535476" name="Textfeld 398"/>
                                  <wps:cNvSpPr txBox="1"/>
                                  <wps:spPr>
                                    <a:xfrm>
                                      <a:off x="56668" y="346135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BF472E8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373263903" name="Grafik 13732639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044050" y="136190"/>
                                  <a:ext cx="465583" cy="7147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4E5E205" id="Gruppieren 31" o:spid="_x0000_s1026" style="position:absolute;margin-left:62.7pt;margin-top:37.5pt;width:114.4pt;height:56.25pt;z-index:253179904" coordorigin="566,1361" coordsize="14529,71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">
                      <v:group id="Gruppieren 1600261185" o:spid="_x0000_s1027" style="position:absolute;left:4589;top:2781;width:5651;height:3757" coordorigin="4589,2781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&#13;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_x0000_s1028" type="#_x0000_t202" style="position:absolute;left:8689;top:3555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7889F9CC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2130744906" o:spid="_x0000_s1029" style="position:absolute;left:4589;top:2781;width:4275;height:3757" coordorigin="4589,2781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">
                          <v:group id="Gruppieren 209509389" o:spid="_x0000_s1030" style="position:absolute;left:6231;top:2781;width:2633;height:3757" coordorigin="6231,2781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">
                            <v:shape id="Textfeld 3" o:spid="_x0000_s1031" type="#_x0000_t202" style="position:absolute;left:6761;top:2781;width:1595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3A2CB4F3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32" type="#_x0000_t202" style="position:absolute;left:6231;top:4909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462077AA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294555968" o:spid="_x0000_s1033" style="position:absolute;visibility:visible;mso-wrap-style:square" from="6738,4679" to="8192,46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" strokecolor="black [3213]" strokeweight="1pt">
                              <v:stroke joinstyle="miter"/>
                            </v:line>
                          </v:group>
                          <v:shape id="_x0000_s1034" type="#_x0000_t202" style="position:absolute;left:4589;top:3461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7A16259A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562523499" o:spid="_x0000_s1035" style="position:absolute;left:566;top:2781;width:5651;height:3757" coordorigin="566,2781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">
                        <v:shape id="_x0000_s1036" type="#_x0000_t202" style="position:absolute;left:4666;top:3555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" filled="f" stroked="f" strokeweight=".5pt">
                          <v:textbox inset="1mm">
                            <w:txbxContent>
                              <w:p w14:paraId="21CB7520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+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354357217" o:spid="_x0000_s1037" style="position:absolute;left:566;top:2781;width:4275;height:3757" coordorigin="566,2781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">
                          <v:group id="Gruppieren 918453625" o:spid="_x0000_s1038" style="position:absolute;left:2208;top:2781;width:2633;height:3757" coordorigin="2208,2781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">
                            <v:shape id="Textfeld 3" o:spid="_x0000_s1039" type="#_x0000_t202" style="position:absolute;left:2738;top:2781;width:1596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156AF455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40" type="#_x0000_t202" style="position:absolute;left:2208;top:4909;width:2658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0D9CD2A8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118234367" o:spid="_x0000_s1041" style="position:absolute;visibility:visible;mso-wrap-style:square" from="2716,4679" to="4169,46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1042" type="#_x0000_t202" style="position:absolute;left:566;top:3461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3BF472E8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373263903" o:spid="_x0000_s1043" type="#_x0000_t75" style="position:absolute;left:10440;top:1361;width:4656;height:714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">
                        <v:imagedata r:id="rId19" o:title="" recolortarget="#727272 [1449]"/>
                      </v:shape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color w:val="70BCC9" w:themeColor="accent1" w:themeTint="99"/>
              </w:rPr>
              <w:t>Anteile mit gleichen Nennern zusammenfügen und wegnehmen</w:t>
            </w:r>
            <w:r w:rsidRPr="007F4553">
              <w:rPr>
                <w:rFonts w:asciiTheme="minorHAnsi" w:hAnsiTheme="minorHAnsi" w:cstheme="minorHAnsi"/>
                <w:color w:val="70BCC9" w:themeColor="accent1" w:themeTint="99"/>
              </w:rPr>
              <w:tab/>
            </w:r>
          </w:p>
        </w:tc>
      </w:tr>
      <w:tr w:rsidR="006F274D" w:rsidRPr="007F4553" w14:paraId="0174F628" w14:textId="77777777" w:rsidTr="001A6C2A">
        <w:tblPrEx>
          <w:tblCellMar>
            <w:left w:w="0" w:type="dxa"/>
            <w:right w:w="0" w:type="dxa"/>
          </w:tblCellMar>
        </w:tblPrEx>
        <w:trPr>
          <w:trHeight w:val="907"/>
        </w:trPr>
        <w:tc>
          <w:tcPr>
            <w:tcW w:w="425" w:type="dxa"/>
          </w:tcPr>
          <w:p w14:paraId="62947FB3" w14:textId="77777777" w:rsidR="006F274D" w:rsidRPr="007F4553" w:rsidRDefault="006F274D" w:rsidP="002F628F">
            <w:pPr>
              <w:pStyle w:val="Nummerierung"/>
              <w:rPr>
                <w:rFonts w:cstheme="minorHAns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75F3E42B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b/>
                <w:bCs/>
                <w:noProof/>
                <w:color w:val="70BCC9" w:themeColor="accent1" w:themeTint="99"/>
                <w:lang w:eastAsia="de-DE"/>
              </w:rPr>
            </w:pPr>
            <w:r w:rsidRPr="007F4553">
              <w:rPr>
                <w:rFonts w:cstheme="minorHAnsi"/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3119" w:type="dxa"/>
            <w:gridSpan w:val="2"/>
            <w:tcBorders>
              <w:right w:val="single" w:sz="4" w:space="0" w:color="A6A6A6" w:themeColor="background1" w:themeShade="A6"/>
            </w:tcBorders>
          </w:tcPr>
          <w:p w14:paraId="28854646" w14:textId="77777777" w:rsidR="006F274D" w:rsidRPr="007F4553" w:rsidRDefault="006F274D" w:rsidP="002F628F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Rechne aus </w:t>
            </w:r>
          </w:p>
          <w:p w14:paraId="1BE5C0A0" w14:textId="77777777" w:rsidR="006F274D" w:rsidRPr="007F4553" w:rsidRDefault="006F274D" w:rsidP="002F628F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5492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1B81C1" w14:textId="77777777" w:rsidR="006F274D" w:rsidRPr="007F4553" w:rsidRDefault="006F274D" w:rsidP="002F628F">
            <w:pPr>
              <w:pStyle w:val="SOBText"/>
              <w:spacing w:before="40" w:line="240" w:lineRule="atLeast"/>
              <w:ind w:left="113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Rechnung:</w:t>
            </w:r>
          </w:p>
          <w:p w14:paraId="324DBBD4" w14:textId="77777777" w:rsidR="006F274D" w:rsidRPr="007F4553" w:rsidRDefault="006F274D" w:rsidP="002F628F">
            <w:pPr>
              <w:spacing w:line="240" w:lineRule="atLeast"/>
              <w:rPr>
                <w:rFonts w:cstheme="minorHAnsi"/>
              </w:rPr>
            </w:pPr>
          </w:p>
          <w:p w14:paraId="6B2B9160" w14:textId="77777777" w:rsidR="006F274D" w:rsidRPr="007F4553" w:rsidRDefault="006F274D" w:rsidP="002F628F">
            <w:pPr>
              <w:spacing w:line="240" w:lineRule="atLeast"/>
              <w:rPr>
                <w:rFonts w:cstheme="minorHAnsi"/>
              </w:rPr>
            </w:pPr>
          </w:p>
        </w:tc>
      </w:tr>
      <w:tr w:rsidR="006F274D" w:rsidRPr="007F4553" w14:paraId="32E8A46D" w14:textId="77777777" w:rsidTr="001A6C2A">
        <w:tblPrEx>
          <w:tblCellMar>
            <w:left w:w="0" w:type="dxa"/>
            <w:right w:w="0" w:type="dxa"/>
          </w:tblCellMar>
        </w:tblPrEx>
        <w:tc>
          <w:tcPr>
            <w:tcW w:w="425" w:type="dxa"/>
          </w:tcPr>
          <w:p w14:paraId="7F140DC1" w14:textId="77777777" w:rsidR="006F274D" w:rsidRPr="007F4553" w:rsidRDefault="006F274D" w:rsidP="002F628F">
            <w:pPr>
              <w:pStyle w:val="Nummerierung"/>
              <w:rPr>
                <w:rFonts w:cstheme="minorHAns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3F60B248" w14:textId="77777777" w:rsidR="006F274D" w:rsidRPr="007F4553" w:rsidRDefault="006F274D" w:rsidP="002F628F">
            <w:pPr>
              <w:rPr>
                <w:rFonts w:cstheme="minorHAnsi"/>
                <w:b/>
                <w:bCs/>
              </w:rPr>
            </w:pPr>
          </w:p>
        </w:tc>
        <w:tc>
          <w:tcPr>
            <w:tcW w:w="3119" w:type="dxa"/>
            <w:gridSpan w:val="2"/>
          </w:tcPr>
          <w:p w14:paraId="7BA43B43" w14:textId="77777777" w:rsidR="006F274D" w:rsidRPr="007F4553" w:rsidRDefault="006F274D" w:rsidP="002F628F">
            <w:pPr>
              <w:rPr>
                <w:rFonts w:cstheme="minorHAnsi"/>
              </w:rPr>
            </w:pPr>
          </w:p>
        </w:tc>
        <w:tc>
          <w:tcPr>
            <w:tcW w:w="5492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668261A3" w14:textId="77777777" w:rsidR="006F274D" w:rsidRPr="007F4553" w:rsidRDefault="006F274D" w:rsidP="002F628F">
            <w:pPr>
              <w:rPr>
                <w:rFonts w:cstheme="minorHAnsi"/>
              </w:rPr>
            </w:pPr>
          </w:p>
        </w:tc>
      </w:tr>
      <w:tr w:rsidR="006F274D" w:rsidRPr="007F4553" w14:paraId="595369E4" w14:textId="77777777" w:rsidTr="001A6C2A">
        <w:tblPrEx>
          <w:tblCellMar>
            <w:left w:w="0" w:type="dxa"/>
            <w:right w:w="0" w:type="dxa"/>
          </w:tblCellMar>
        </w:tblPrEx>
        <w:trPr>
          <w:trHeight w:val="1134"/>
        </w:trPr>
        <w:tc>
          <w:tcPr>
            <w:tcW w:w="425" w:type="dxa"/>
          </w:tcPr>
          <w:p w14:paraId="21F8A6E4" w14:textId="77777777" w:rsidR="006F274D" w:rsidRPr="007F4553" w:rsidRDefault="006F274D" w:rsidP="002F628F">
            <w:pPr>
              <w:pStyle w:val="Nummerierung"/>
              <w:rPr>
                <w:rFonts w:cstheme="minorHAns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5B2742A2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b/>
                <w:bCs/>
              </w:rPr>
            </w:pPr>
            <w:r w:rsidRPr="007F4553">
              <w:rPr>
                <w:rFonts w:cstheme="minorHAnsi"/>
                <w:b/>
                <w:bCs/>
                <w:color w:val="70BCC9" w:themeColor="text2" w:themeTint="99"/>
              </w:rPr>
              <w:t>b)</w:t>
            </w:r>
          </w:p>
        </w:tc>
        <w:tc>
          <w:tcPr>
            <w:tcW w:w="3119" w:type="dxa"/>
            <w:gridSpan w:val="2"/>
            <w:tcBorders>
              <w:right w:val="single" w:sz="4" w:space="0" w:color="A6A6A6" w:themeColor="background1" w:themeShade="A6"/>
            </w:tcBorders>
          </w:tcPr>
          <w:p w14:paraId="0C341779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  <w:color w:val="70BCC9" w:themeColor="accent1" w:themeTint="99"/>
              </w:rPr>
            </w:pPr>
            <w:r w:rsidRPr="007F4553">
              <w:rPr>
                <w:rFonts w:cstheme="minorHAnsi"/>
                <w:noProof/>
                <w:color w:val="70BCC9" w:themeColor="accent1" w:themeTint="99"/>
              </w:rPr>
              <mc:AlternateContent>
                <mc:Choice Requires="wpg">
                  <w:drawing>
                    <wp:anchor distT="0" distB="0" distL="114300" distR="114300" simplePos="0" relativeHeight="253180928" behindDoc="0" locked="0" layoutInCell="1" allowOverlap="1" wp14:anchorId="02CBBE35" wp14:editId="5068BE04">
                      <wp:simplePos x="0" y="0"/>
                      <wp:positionH relativeFrom="column">
                        <wp:posOffset>568410</wp:posOffset>
                      </wp:positionH>
                      <wp:positionV relativeFrom="paragraph">
                        <wp:posOffset>792120</wp:posOffset>
                      </wp:positionV>
                      <wp:extent cx="1452880" cy="714375"/>
                      <wp:effectExtent l="0" t="0" r="0" b="0"/>
                      <wp:wrapNone/>
                      <wp:docPr id="1185373967" name="Gruppieren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2880" cy="714375"/>
                                <a:chOff x="2077136" y="0"/>
                                <a:chExt cx="1452965" cy="714747"/>
                              </a:xfrm>
                            </wpg:grpSpPr>
                            <wpg:grpSp>
                              <wpg:cNvPr id="1372022653" name="Gruppieren 1372022653"/>
                              <wpg:cNvGrpSpPr/>
                              <wpg:grpSpPr>
                                <a:xfrm>
                                  <a:off x="2479403" y="141974"/>
                                  <a:ext cx="565126" cy="375732"/>
                                  <a:chOff x="2479403" y="141974"/>
                                  <a:chExt cx="565126" cy="375732"/>
                                </a:xfrm>
                              </wpg:grpSpPr>
                              <wps:wsp>
                                <wps:cNvPr id="666884937" name="Textfeld 398"/>
                                <wps:cNvSpPr txBox="1"/>
                                <wps:spPr>
                                  <a:xfrm>
                                    <a:off x="2889430" y="219332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BDE9DB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917113556" name="Gruppieren 917113556"/>
                                <wpg:cNvGrpSpPr/>
                                <wpg:grpSpPr>
                                  <a:xfrm>
                                    <a:off x="2479403" y="141974"/>
                                    <a:ext cx="427504" cy="375732"/>
                                    <a:chOff x="2479403" y="141974"/>
                                    <a:chExt cx="427504" cy="375732"/>
                                  </a:xfrm>
                                </wpg:grpSpPr>
                                <wpg:grpSp>
                                  <wpg:cNvPr id="1398114588" name="Gruppieren 1398114588"/>
                                  <wpg:cNvGrpSpPr/>
                                  <wpg:grpSpPr>
                                    <a:xfrm>
                                      <a:off x="2643624" y="141974"/>
                                      <a:ext cx="263283" cy="375732"/>
                                      <a:chOff x="2643624" y="141974"/>
                                      <a:chExt cx="265727" cy="376755"/>
                                    </a:xfrm>
                                  </wpg:grpSpPr>
                                  <wps:wsp>
                                    <wps:cNvPr id="1571738238" name="Textfeld 3"/>
                                    <wps:cNvSpPr txBox="1"/>
                                    <wps:spPr>
                                      <a:xfrm>
                                        <a:off x="2696615" y="141974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36AD41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360592352" name="Textfeld 3"/>
                                    <wps:cNvSpPr txBox="1"/>
                                    <wps:spPr>
                                      <a:xfrm>
                                        <a:off x="2643624" y="354787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33DD775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11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45907136" name="Gerade Verbindung 1945907136"/>
                                    <wps:cNvCnPr/>
                                    <wps:spPr>
                                      <a:xfrm>
                                        <a:off x="2694336" y="331753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21695990" name="Textfeld 398"/>
                                  <wps:cNvSpPr txBox="1"/>
                                  <wps:spPr>
                                    <a:xfrm>
                                      <a:off x="2479403" y="209945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F0D6349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773675726" name="Gruppieren 1773675726"/>
                              <wpg:cNvGrpSpPr/>
                              <wpg:grpSpPr>
                                <a:xfrm>
                                  <a:off x="2077136" y="141974"/>
                                  <a:ext cx="565126" cy="375732"/>
                                  <a:chOff x="2077136" y="141974"/>
                                  <a:chExt cx="565126" cy="375732"/>
                                </a:xfrm>
                              </wpg:grpSpPr>
                              <wps:wsp>
                                <wps:cNvPr id="1546735360" name="Textfeld 398"/>
                                <wps:cNvSpPr txBox="1"/>
                                <wps:spPr>
                                  <a:xfrm>
                                    <a:off x="2487163" y="219332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8E3582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–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609030705" name="Gruppieren 1609030705"/>
                                <wpg:cNvGrpSpPr/>
                                <wpg:grpSpPr>
                                  <a:xfrm>
                                    <a:off x="2077136" y="141974"/>
                                    <a:ext cx="427504" cy="375732"/>
                                    <a:chOff x="2077136" y="141974"/>
                                    <a:chExt cx="427504" cy="375732"/>
                                  </a:xfrm>
                                </wpg:grpSpPr>
                                <wpg:grpSp>
                                  <wpg:cNvPr id="1820403096" name="Gruppieren 1820403096"/>
                                  <wpg:cNvGrpSpPr/>
                                  <wpg:grpSpPr>
                                    <a:xfrm>
                                      <a:off x="2241357" y="141974"/>
                                      <a:ext cx="263283" cy="375732"/>
                                      <a:chOff x="2241357" y="141974"/>
                                      <a:chExt cx="265727" cy="376755"/>
                                    </a:xfrm>
                                  </wpg:grpSpPr>
                                  <wps:wsp>
                                    <wps:cNvPr id="2033348684" name="Textfeld 3"/>
                                    <wps:cNvSpPr txBox="1"/>
                                    <wps:spPr>
                                      <a:xfrm>
                                        <a:off x="2294348" y="141974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492673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9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825955666" name="Textfeld 3"/>
                                    <wps:cNvSpPr txBox="1"/>
                                    <wps:spPr>
                                      <a:xfrm>
                                        <a:off x="2241357" y="354787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41C161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11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49306025" name="Gerade Verbindung 1449306025"/>
                                    <wps:cNvCnPr/>
                                    <wps:spPr>
                                      <a:xfrm>
                                        <a:off x="2292069" y="331753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950854239" name="Textfeld 398"/>
                                  <wps:cNvSpPr txBox="1"/>
                                  <wps:spPr>
                                    <a:xfrm>
                                      <a:off x="2077136" y="209945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DC95A4E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998559096" name="Grafik 9985590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064518" y="0"/>
                                  <a:ext cx="465583" cy="7147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2CBBE35" id="Gruppieren 32" o:spid="_x0000_s1044" style="position:absolute;margin-left:44.75pt;margin-top:62.35pt;width:114.4pt;height:56.25pt;z-index:253180928" coordorigin="20771" coordsize="14529,71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">
                      <v:group id="Gruppieren 1372022653" o:spid="_x0000_s1045" style="position:absolute;left:24794;top:1419;width:5651;height:3758" coordorigin="24794,1419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">
                        <v:shape id="_x0000_s1046" type="#_x0000_t202" style="position:absolute;left:28894;top:2193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27BDE9DB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917113556" o:spid="_x0000_s1047" style="position:absolute;left:24794;top:1419;width:4275;height:3758" coordorigin="24794,1419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">
                          <v:group id="Gruppieren 1398114588" o:spid="_x0000_s1048" style="position:absolute;left:26436;top:1419;width:2633;height:3758" coordorigin="26436,1419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">
                            <v:shape id="Textfeld 3" o:spid="_x0000_s1049" type="#_x0000_t202" style="position:absolute;left:26966;top:1419;width:1595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7F36AD41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50" type="#_x0000_t202" style="position:absolute;left:26436;top:3547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233DD775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11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945907136" o:spid="_x0000_s1051" style="position:absolute;visibility:visible;mso-wrap-style:square" from="26943,3317" to="28396,33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1052" type="#_x0000_t202" style="position:absolute;left:24794;top:2099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2F0D6349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1773675726" o:spid="_x0000_s1053" style="position:absolute;left:20771;top:1419;width:5651;height:3758" coordorigin="20771,1419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">
                        <v:shape id="_x0000_s1054" type="#_x0000_t202" style="position:absolute;left:24871;top:2193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2B8E3582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–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1609030705" o:spid="_x0000_s1055" style="position:absolute;left:20771;top:1419;width:4275;height:3758" coordorigin="20771,1419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">
                          <v:group id="Gruppieren 1820403096" o:spid="_x0000_s1056" style="position:absolute;left:22413;top:1419;width:2633;height:3758" coordorigin="22413,1419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">
                            <v:shape id="Textfeld 3" o:spid="_x0000_s1057" type="#_x0000_t202" style="position:absolute;left:22943;top:1419;width:1595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7C492673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9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58" type="#_x0000_t202" style="position:absolute;left:22413;top:3547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6141C161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11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449306025" o:spid="_x0000_s1059" style="position:absolute;visibility:visible;mso-wrap-style:square" from="22920,3317" to="24374,33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060" type="#_x0000_t202" style="position:absolute;left:20771;top:2099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6DC95A4E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998559096" o:spid="_x0000_s1061" type="#_x0000_t75" style="position:absolute;left:30645;width:4656;height:7147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">
                        <v:imagedata r:id="rId19" o:title="" recolortarget="#727272 [1449]"/>
                      </v:shape>
                    </v:group>
                  </w:pict>
                </mc:Fallback>
              </mc:AlternateContent>
            </w:r>
            <w:r w:rsidRPr="007F4553">
              <w:rPr>
                <w:rFonts w:cstheme="minorHAnsi"/>
              </w:rPr>
              <w:t xml:space="preserve">Erkläre deine Rechnung </w:t>
            </w:r>
            <w:r w:rsidRPr="007F4553">
              <w:rPr>
                <w:rFonts w:cstheme="minorHAnsi"/>
              </w:rPr>
              <w:br/>
              <w:t>mit einem Bild:</w:t>
            </w:r>
          </w:p>
        </w:tc>
        <w:tc>
          <w:tcPr>
            <w:tcW w:w="5492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752F89" w14:textId="77777777" w:rsidR="006F274D" w:rsidRPr="007F4553" w:rsidRDefault="006F274D" w:rsidP="002F628F">
            <w:pPr>
              <w:pStyle w:val="SOBText"/>
              <w:spacing w:before="40" w:line="240" w:lineRule="atLeast"/>
              <w:ind w:left="113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Bild: </w:t>
            </w:r>
          </w:p>
          <w:p w14:paraId="3BAD658C" w14:textId="77777777" w:rsidR="006F274D" w:rsidRPr="007F4553" w:rsidRDefault="006F274D" w:rsidP="002F628F">
            <w:pPr>
              <w:pStyle w:val="SOBText"/>
              <w:spacing w:line="240" w:lineRule="atLeast"/>
              <w:rPr>
                <w:rFonts w:asciiTheme="minorHAnsi" w:hAnsiTheme="minorHAnsi" w:cstheme="minorHAnsi"/>
              </w:rPr>
            </w:pPr>
          </w:p>
          <w:p w14:paraId="061D9058" w14:textId="77777777" w:rsidR="006F274D" w:rsidRPr="007F4553" w:rsidRDefault="006F274D" w:rsidP="002F628F">
            <w:pPr>
              <w:pStyle w:val="SOBText"/>
              <w:spacing w:line="240" w:lineRule="atLeast"/>
              <w:rPr>
                <w:rFonts w:asciiTheme="minorHAnsi" w:hAnsiTheme="minorHAnsi" w:cstheme="minorHAnsi"/>
              </w:rPr>
            </w:pPr>
          </w:p>
          <w:p w14:paraId="37372356" w14:textId="77777777" w:rsidR="006F274D" w:rsidRPr="007F4553" w:rsidRDefault="006F274D" w:rsidP="002F628F">
            <w:pPr>
              <w:pStyle w:val="SOB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6F274D" w:rsidRPr="007F4553" w14:paraId="0C16B710" w14:textId="77777777" w:rsidTr="001A6C2A">
        <w:tblPrEx>
          <w:tblCellMar>
            <w:left w:w="0" w:type="dxa"/>
            <w:right w:w="0" w:type="dxa"/>
          </w:tblCellMar>
        </w:tblPrEx>
        <w:tc>
          <w:tcPr>
            <w:tcW w:w="425" w:type="dxa"/>
          </w:tcPr>
          <w:p w14:paraId="70122CE3" w14:textId="77777777" w:rsidR="006F274D" w:rsidRPr="007F4553" w:rsidRDefault="006F274D" w:rsidP="002F628F">
            <w:pPr>
              <w:pStyle w:val="Nummerierung"/>
              <w:rPr>
                <w:rFonts w:cstheme="minorHAns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0450F13C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b/>
                <w:bCs/>
                <w:noProof/>
              </w:rPr>
            </w:pPr>
          </w:p>
        </w:tc>
        <w:tc>
          <w:tcPr>
            <w:tcW w:w="3119" w:type="dxa"/>
            <w:gridSpan w:val="2"/>
          </w:tcPr>
          <w:p w14:paraId="30434C83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5492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20DAFC88" w14:textId="77777777" w:rsidR="006F274D" w:rsidRPr="007F4553" w:rsidRDefault="006F274D" w:rsidP="002F628F">
            <w:pPr>
              <w:pStyle w:val="SOB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6F274D" w:rsidRPr="007F4553" w14:paraId="19B992E7" w14:textId="77777777" w:rsidTr="001A6C2A">
        <w:tblPrEx>
          <w:tblCellMar>
            <w:left w:w="0" w:type="dxa"/>
            <w:right w:w="0" w:type="dxa"/>
          </w:tblCellMar>
        </w:tblPrEx>
        <w:trPr>
          <w:trHeight w:val="907"/>
        </w:trPr>
        <w:tc>
          <w:tcPr>
            <w:tcW w:w="425" w:type="dxa"/>
          </w:tcPr>
          <w:p w14:paraId="5E79A97E" w14:textId="77777777" w:rsidR="006F274D" w:rsidRPr="007F4553" w:rsidRDefault="006F274D" w:rsidP="002F628F">
            <w:pPr>
              <w:pStyle w:val="Nummerierung"/>
              <w:rPr>
                <w:rFonts w:cstheme="minorHAns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7C6827F4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b/>
                <w:bCs/>
                <w:noProof/>
                <w:lang w:eastAsia="de-DE"/>
              </w:rPr>
            </w:pPr>
            <w:r w:rsidRPr="007F4553">
              <w:rPr>
                <w:rFonts w:cstheme="minorHAnsi"/>
                <w:b/>
                <w:bCs/>
                <w:color w:val="70BCC9" w:themeColor="text2" w:themeTint="99"/>
              </w:rPr>
              <w:t>c)</w:t>
            </w:r>
          </w:p>
        </w:tc>
        <w:tc>
          <w:tcPr>
            <w:tcW w:w="3119" w:type="dxa"/>
            <w:gridSpan w:val="2"/>
            <w:tcBorders>
              <w:right w:val="single" w:sz="4" w:space="0" w:color="A6A6A6" w:themeColor="background1" w:themeShade="A6"/>
            </w:tcBorders>
          </w:tcPr>
          <w:p w14:paraId="42D1AC09" w14:textId="77777777" w:rsidR="006F274D" w:rsidRPr="007F4553" w:rsidRDefault="006F274D" w:rsidP="002F628F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Rechne aus: </w:t>
            </w:r>
          </w:p>
          <w:p w14:paraId="00C19A6F" w14:textId="77777777" w:rsidR="006F274D" w:rsidRPr="007F4553" w:rsidRDefault="006F274D" w:rsidP="002F628F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5492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4E3A8A" w14:textId="77777777" w:rsidR="006F274D" w:rsidRPr="007F4553" w:rsidRDefault="006F274D" w:rsidP="002F628F">
            <w:pPr>
              <w:pStyle w:val="SOBText"/>
              <w:spacing w:before="40" w:line="240" w:lineRule="atLeast"/>
              <w:ind w:left="113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Rechnung:</w:t>
            </w:r>
          </w:p>
          <w:p w14:paraId="3A288C09" w14:textId="77777777" w:rsidR="006F274D" w:rsidRPr="007F4553" w:rsidRDefault="006F274D" w:rsidP="002F628F">
            <w:pPr>
              <w:pStyle w:val="SOBText"/>
              <w:spacing w:before="40" w:line="240" w:lineRule="atLeast"/>
              <w:ind w:left="113"/>
              <w:rPr>
                <w:rFonts w:asciiTheme="minorHAnsi" w:hAnsiTheme="minorHAnsi" w:cstheme="minorHAnsi"/>
              </w:rPr>
            </w:pPr>
          </w:p>
          <w:p w14:paraId="40911AAF" w14:textId="77777777" w:rsidR="006F274D" w:rsidRPr="007F4553" w:rsidRDefault="006F274D" w:rsidP="002F628F">
            <w:pPr>
              <w:pStyle w:val="SOBText"/>
              <w:spacing w:before="40" w:line="240" w:lineRule="atLeast"/>
              <w:ind w:left="113"/>
              <w:rPr>
                <w:rFonts w:asciiTheme="minorHAnsi" w:hAnsiTheme="minorHAnsi" w:cstheme="minorHAnsi"/>
              </w:rPr>
            </w:pPr>
          </w:p>
        </w:tc>
      </w:tr>
      <w:tr w:rsidR="006F274D" w:rsidRPr="007F4553" w14:paraId="070E0B3F" w14:textId="77777777" w:rsidTr="001A6C2A">
        <w:tblPrEx>
          <w:tblCellMar>
            <w:left w:w="0" w:type="dxa"/>
            <w:right w:w="0" w:type="dxa"/>
          </w:tblCellMar>
        </w:tblPrEx>
        <w:tc>
          <w:tcPr>
            <w:tcW w:w="425" w:type="dxa"/>
          </w:tcPr>
          <w:p w14:paraId="7F456DE6" w14:textId="77777777" w:rsidR="006F274D" w:rsidRPr="007F4553" w:rsidRDefault="006F274D" w:rsidP="002F628F">
            <w:pPr>
              <w:pStyle w:val="berschrift2"/>
              <w:spacing w:line="240" w:lineRule="atLeast"/>
              <w:rPr>
                <w:rFonts w:asciiTheme="minorHAnsi" w:hAnsiTheme="minorHAnsi" w:cstheme="minorHAnsi"/>
                <w:color w:val="70BCC9" w:themeColor="text2" w:themeTint="99"/>
              </w:rPr>
            </w:pPr>
            <w:r w:rsidRPr="007F4553">
              <w:rPr>
                <w:rFonts w:asciiTheme="minorHAnsi" w:hAnsiTheme="minorHAnsi" w:cstheme="minorHAnsi"/>
                <w:color w:val="70BCC9" w:themeColor="text2" w:themeTint="99"/>
              </w:rPr>
              <w:t>2</w:t>
            </w:r>
          </w:p>
        </w:tc>
        <w:tc>
          <w:tcPr>
            <w:tcW w:w="9036" w:type="dxa"/>
            <w:gridSpan w:val="5"/>
          </w:tcPr>
          <w:p w14:paraId="2596036C" w14:textId="0E6AF975" w:rsidR="006F274D" w:rsidRPr="007F4553" w:rsidRDefault="0020062F" w:rsidP="002F628F">
            <w:pPr>
              <w:pStyle w:val="berschrift2"/>
              <w:spacing w:line="240" w:lineRule="atLeast"/>
              <w:rPr>
                <w:rFonts w:asciiTheme="minorHAnsi" w:hAnsiTheme="minorHAnsi" w:cstheme="minorHAnsi"/>
                <w:color w:val="70BCC9" w:themeColor="text2" w:themeTint="99"/>
              </w:rPr>
            </w:pPr>
            <w:r w:rsidRPr="007F4553">
              <w:rPr>
                <w:rFonts w:asciiTheme="minorHAnsi" w:hAnsiTheme="minorHAnsi" w:cstheme="minorHAnsi"/>
                <w:noProof/>
                <w:color w:val="70BCC9" w:themeColor="accent1" w:themeTint="99"/>
              </w:rPr>
              <mc:AlternateContent>
                <mc:Choice Requires="wpg">
                  <w:drawing>
                    <wp:anchor distT="0" distB="0" distL="114300" distR="114300" simplePos="0" relativeHeight="253182976" behindDoc="0" locked="0" layoutInCell="1" allowOverlap="1" wp14:anchorId="74AB4867" wp14:editId="29CBDEAC">
                      <wp:simplePos x="0" y="0"/>
                      <wp:positionH relativeFrom="column">
                        <wp:posOffset>2129155</wp:posOffset>
                      </wp:positionH>
                      <wp:positionV relativeFrom="paragraph">
                        <wp:posOffset>407670</wp:posOffset>
                      </wp:positionV>
                      <wp:extent cx="1452880" cy="714375"/>
                      <wp:effectExtent l="0" t="0" r="0" b="0"/>
                      <wp:wrapNone/>
                      <wp:docPr id="530871059" name="Gruppieren 1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2880" cy="714375"/>
                                <a:chOff x="2048675" y="1060513"/>
                                <a:chExt cx="1452965" cy="714747"/>
                              </a:xfrm>
                            </wpg:grpSpPr>
                            <wpg:grpSp>
                              <wpg:cNvPr id="518839117" name="Gruppieren 518839117"/>
                              <wpg:cNvGrpSpPr/>
                              <wpg:grpSpPr>
                                <a:xfrm>
                                  <a:off x="2450942" y="1202490"/>
                                  <a:ext cx="565126" cy="375732"/>
                                  <a:chOff x="2450942" y="1202490"/>
                                  <a:chExt cx="565126" cy="375732"/>
                                </a:xfrm>
                              </wpg:grpSpPr>
                              <wps:wsp>
                                <wps:cNvPr id="926936531" name="Textfeld 398"/>
                                <wps:cNvSpPr txBox="1"/>
                                <wps:spPr>
                                  <a:xfrm>
                                    <a:off x="2860969" y="1279845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D761BFD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3743459" name="Gruppieren 13743459"/>
                                <wpg:cNvGrpSpPr/>
                                <wpg:grpSpPr>
                                  <a:xfrm>
                                    <a:off x="2450942" y="1202490"/>
                                    <a:ext cx="427504" cy="375732"/>
                                    <a:chOff x="2450942" y="1202490"/>
                                    <a:chExt cx="427504" cy="375732"/>
                                  </a:xfrm>
                                </wpg:grpSpPr>
                                <wpg:grpSp>
                                  <wpg:cNvPr id="1030954451" name="Gruppieren 1030954451"/>
                                  <wpg:cNvGrpSpPr/>
                                  <wpg:grpSpPr>
                                    <a:xfrm>
                                      <a:off x="2615163" y="1202490"/>
                                      <a:ext cx="263283" cy="375732"/>
                                      <a:chOff x="2615163" y="1202487"/>
                                      <a:chExt cx="265727" cy="376755"/>
                                    </a:xfrm>
                                  </wpg:grpSpPr>
                                  <wps:wsp>
                                    <wps:cNvPr id="863112400" name="Textfeld 3"/>
                                    <wps:cNvSpPr txBox="1"/>
                                    <wps:spPr>
                                      <a:xfrm>
                                        <a:off x="2668154" y="1202487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2FDCB2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018261117" name="Textfeld 3"/>
                                    <wps:cNvSpPr txBox="1"/>
                                    <wps:spPr>
                                      <a:xfrm>
                                        <a:off x="2615163" y="1415300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7F2F1C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79489852" name="Gerade Verbindung 1479489852"/>
                                    <wps:cNvCnPr/>
                                    <wps:spPr>
                                      <a:xfrm>
                                        <a:off x="2665875" y="1392266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52939898" name="Textfeld 398"/>
                                  <wps:cNvSpPr txBox="1"/>
                                  <wps:spPr>
                                    <a:xfrm>
                                      <a:off x="2450942" y="1270458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838B259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341205262" name="Gruppieren 1341205262"/>
                              <wpg:cNvGrpSpPr/>
                              <wpg:grpSpPr>
                                <a:xfrm>
                                  <a:off x="2048675" y="1202490"/>
                                  <a:ext cx="565126" cy="375732"/>
                                  <a:chOff x="2048675" y="1202490"/>
                                  <a:chExt cx="565126" cy="375732"/>
                                </a:xfrm>
                              </wpg:grpSpPr>
                              <wps:wsp>
                                <wps:cNvPr id="176627938" name="Textfeld 398"/>
                                <wps:cNvSpPr txBox="1"/>
                                <wps:spPr>
                                  <a:xfrm>
                                    <a:off x="2458702" y="1279845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399267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+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830550771" name="Gruppieren 1830550771"/>
                                <wpg:cNvGrpSpPr/>
                                <wpg:grpSpPr>
                                  <a:xfrm>
                                    <a:off x="2048675" y="1202490"/>
                                    <a:ext cx="420304" cy="375732"/>
                                    <a:chOff x="2048675" y="1202490"/>
                                    <a:chExt cx="420304" cy="375732"/>
                                  </a:xfrm>
                                </wpg:grpSpPr>
                                <wpg:grpSp>
                                  <wpg:cNvPr id="1939912211" name="Gruppieren 1939912211"/>
                                  <wpg:cNvGrpSpPr/>
                                  <wpg:grpSpPr>
                                    <a:xfrm>
                                      <a:off x="2205696" y="1202490"/>
                                      <a:ext cx="263283" cy="375732"/>
                                      <a:chOff x="2205629" y="1202487"/>
                                      <a:chExt cx="265727" cy="376755"/>
                                    </a:xfrm>
                                  </wpg:grpSpPr>
                                  <wps:wsp>
                                    <wps:cNvPr id="986361649" name="Textfeld 3"/>
                                    <wps:cNvSpPr txBox="1"/>
                                    <wps:spPr>
                                      <a:xfrm>
                                        <a:off x="2265887" y="1202487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995CF24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950605471" name="Textfeld 3"/>
                                    <wps:cNvSpPr txBox="1"/>
                                    <wps:spPr>
                                      <a:xfrm>
                                        <a:off x="2205629" y="1415300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799EE4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7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24441354" name="Gerade Verbindung 1424441354"/>
                                    <wps:cNvCnPr/>
                                    <wps:spPr>
                                      <a:xfrm>
                                        <a:off x="2263608" y="1392266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443914000" name="Textfeld 398"/>
                                  <wps:cNvSpPr txBox="1"/>
                                  <wps:spPr>
                                    <a:xfrm>
                                      <a:off x="2048675" y="1270458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654217D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2139150694" name="Grafik 21391506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036057" y="1060513"/>
                                  <a:ext cx="465583" cy="7147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4AB4867" id="Gruppieren 147" o:spid="_x0000_s1062" style="position:absolute;margin-left:167.65pt;margin-top:32.1pt;width:114.4pt;height:56.25pt;z-index:253182976" coordorigin="20486,10605" coordsize="14529,71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">
                      <v:group id="Gruppieren 518839117" o:spid="_x0000_s1063" style="position:absolute;left:24509;top:12024;width:5651;height:3758" coordorigin="24509,12024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">
                        <v:shape id="_x0000_s1064" type="#_x0000_t202" style="position:absolute;left:28609;top:12798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" filled="f" stroked="f" strokeweight=".5pt">
                          <v:textbox inset="1mm">
                            <w:txbxContent>
                              <w:p w14:paraId="7D761BFD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13743459" o:spid="_x0000_s1065" style="position:absolute;left:24509;top:12024;width:4275;height:3758" coordorigin="24509,12024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">
                          <v:group id="Gruppieren 1030954451" o:spid="_x0000_s1066" style="position:absolute;left:26151;top:12024;width:2633;height:3758" coordorigin="26151,12024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">
                            <v:shape id="Textfeld 3" o:spid="_x0000_s1067" type="#_x0000_t202" style="position:absolute;left:26681;top:12024;width:1595;height:18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642FDCB2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68" type="#_x0000_t202" style="position:absolute;left:26151;top:14153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797F2F1C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479489852" o:spid="_x0000_s1069" style="position:absolute;visibility:visible;mso-wrap-style:square" from="26658,13922" to="28112,139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1070" type="#_x0000_t202" style="position:absolute;left:24509;top:12704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5838B259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1341205262" o:spid="_x0000_s1071" style="position:absolute;left:20486;top:12024;width:5652;height:3758" coordorigin="20486,12024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">
                        <v:shape id="_x0000_s1072" type="#_x0000_t202" style="position:absolute;left:24587;top:12798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" filled="f" stroked="f" strokeweight=".5pt">
                          <v:textbox inset="1mm">
                            <w:txbxContent>
                              <w:p w14:paraId="48399267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+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1830550771" o:spid="_x0000_s1073" style="position:absolute;left:20486;top:12024;width:4203;height:3758" coordorigin="20486,12024" coordsize="4203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">
                          <v:group id="Gruppieren 1939912211" o:spid="_x0000_s1074" style="position:absolute;left:22056;top:12024;width:2633;height:3758" coordorigin="22056,12024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">
                            <v:shape id="Textfeld 3" o:spid="_x0000_s1075" type="#_x0000_t202" style="position:absolute;left:22658;top:12024;width:1596;height:18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4995CF24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76" type="#_x0000_t202" style="position:absolute;left:22056;top:14153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79799EE4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7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424441354" o:spid="_x0000_s1077" style="position:absolute;visibility:visible;mso-wrap-style:square" from="22636,13922" to="24089,139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078" type="#_x0000_t202" style="position:absolute;left:20486;top:12704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0654217D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2139150694" o:spid="_x0000_s1079" type="#_x0000_t75" style="position:absolute;left:30360;top:10605;width:4656;height:7147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">
                        <v:imagedata r:id="rId19" o:title="" recolortarget="#727272 [1449]"/>
                      </v:shape>
                    </v:group>
                  </w:pict>
                </mc:Fallback>
              </mc:AlternateContent>
            </w:r>
            <w:r w:rsidR="006F274D" w:rsidRPr="007F4553">
              <w:rPr>
                <w:rFonts w:asciiTheme="minorHAnsi" w:hAnsiTheme="minorHAnsi" w:cstheme="minorHAnsi"/>
                <w:noProof/>
                <w:color w:val="70BCC9" w:themeColor="accent1" w:themeTint="99"/>
              </w:rPr>
              <mc:AlternateContent>
                <mc:Choice Requires="wpg">
                  <w:drawing>
                    <wp:anchor distT="0" distB="0" distL="114300" distR="114300" simplePos="0" relativeHeight="253184000" behindDoc="0" locked="0" layoutInCell="1" allowOverlap="1" wp14:anchorId="5FDA29A4" wp14:editId="0D2A4846">
                      <wp:simplePos x="0" y="0"/>
                      <wp:positionH relativeFrom="column">
                        <wp:posOffset>3998595</wp:posOffset>
                      </wp:positionH>
                      <wp:positionV relativeFrom="paragraph">
                        <wp:posOffset>421801</wp:posOffset>
                      </wp:positionV>
                      <wp:extent cx="1452880" cy="714375"/>
                      <wp:effectExtent l="0" t="0" r="0" b="0"/>
                      <wp:wrapNone/>
                      <wp:docPr id="1477550898" name="Gruppieren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2880" cy="714375"/>
                                <a:chOff x="4255103" y="1085932"/>
                                <a:chExt cx="1452965" cy="714747"/>
                              </a:xfrm>
                            </wpg:grpSpPr>
                            <wpg:grpSp>
                              <wpg:cNvPr id="1682180231" name="Gruppieren 1682180231"/>
                              <wpg:cNvGrpSpPr/>
                              <wpg:grpSpPr>
                                <a:xfrm>
                                  <a:off x="4657370" y="1227909"/>
                                  <a:ext cx="565126" cy="375732"/>
                                  <a:chOff x="4657370" y="1227909"/>
                                  <a:chExt cx="565126" cy="375732"/>
                                </a:xfrm>
                              </wpg:grpSpPr>
                              <wps:wsp>
                                <wps:cNvPr id="1526413449" name="Textfeld 398"/>
                                <wps:cNvSpPr txBox="1"/>
                                <wps:spPr>
                                  <a:xfrm>
                                    <a:off x="5067397" y="1305264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1A2F7A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531005563" name="Gruppieren 1531005563"/>
                                <wpg:cNvGrpSpPr/>
                                <wpg:grpSpPr>
                                  <a:xfrm>
                                    <a:off x="4657370" y="1227909"/>
                                    <a:ext cx="427504" cy="375732"/>
                                    <a:chOff x="4657370" y="1227909"/>
                                    <a:chExt cx="427504" cy="375732"/>
                                  </a:xfrm>
                                </wpg:grpSpPr>
                                <wpg:grpSp>
                                  <wpg:cNvPr id="77089394" name="Gruppieren 77089394"/>
                                  <wpg:cNvGrpSpPr/>
                                  <wpg:grpSpPr>
                                    <a:xfrm>
                                      <a:off x="4821591" y="1227909"/>
                                      <a:ext cx="263283" cy="375732"/>
                                      <a:chOff x="4821591" y="1227906"/>
                                      <a:chExt cx="265727" cy="376755"/>
                                    </a:xfrm>
                                  </wpg:grpSpPr>
                                  <wps:wsp>
                                    <wps:cNvPr id="134212060" name="Textfeld 3"/>
                                    <wps:cNvSpPr txBox="1"/>
                                    <wps:spPr>
                                      <a:xfrm>
                                        <a:off x="4874582" y="1227906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34F426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565014099" name="Textfeld 3"/>
                                    <wps:cNvSpPr txBox="1"/>
                                    <wps:spPr>
                                      <a:xfrm>
                                        <a:off x="4821591" y="1440719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AC1097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83730" name="Gerade Verbindung 2083730"/>
                                    <wps:cNvCnPr/>
                                    <wps:spPr>
                                      <a:xfrm>
                                        <a:off x="4872303" y="1417685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062829935" name="Textfeld 398"/>
                                  <wps:cNvSpPr txBox="1"/>
                                  <wps:spPr>
                                    <a:xfrm>
                                      <a:off x="4657370" y="1295877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B9985A4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738787231" name="Gruppieren 738787231"/>
                              <wpg:cNvGrpSpPr/>
                              <wpg:grpSpPr>
                                <a:xfrm>
                                  <a:off x="4255103" y="1227909"/>
                                  <a:ext cx="565126" cy="375732"/>
                                  <a:chOff x="4255103" y="1227909"/>
                                  <a:chExt cx="565126" cy="375732"/>
                                </a:xfrm>
                              </wpg:grpSpPr>
                              <wps:wsp>
                                <wps:cNvPr id="2078030571" name="Textfeld 398"/>
                                <wps:cNvSpPr txBox="1"/>
                                <wps:spPr>
                                  <a:xfrm>
                                    <a:off x="4665130" y="1305264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1FE8C3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+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942615369" name="Gruppieren 942615369"/>
                                <wpg:cNvGrpSpPr/>
                                <wpg:grpSpPr>
                                  <a:xfrm>
                                    <a:off x="4255103" y="1227909"/>
                                    <a:ext cx="427504" cy="375732"/>
                                    <a:chOff x="4255103" y="1227909"/>
                                    <a:chExt cx="427504" cy="375732"/>
                                  </a:xfrm>
                                </wpg:grpSpPr>
                                <wpg:grpSp>
                                  <wpg:cNvPr id="1211744312" name="Gruppieren 1211744312"/>
                                  <wpg:cNvGrpSpPr/>
                                  <wpg:grpSpPr>
                                    <a:xfrm>
                                      <a:off x="4419324" y="1227909"/>
                                      <a:ext cx="263283" cy="375732"/>
                                      <a:chOff x="4419324" y="1227906"/>
                                      <a:chExt cx="265727" cy="376755"/>
                                    </a:xfrm>
                                  </wpg:grpSpPr>
                                  <wps:wsp>
                                    <wps:cNvPr id="1028463106" name="Textfeld 3"/>
                                    <wps:cNvSpPr txBox="1"/>
                                    <wps:spPr>
                                      <a:xfrm>
                                        <a:off x="4472315" y="1227906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9BAFC80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9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829765755" name="Textfeld 3"/>
                                    <wps:cNvSpPr txBox="1"/>
                                    <wps:spPr>
                                      <a:xfrm>
                                        <a:off x="4419324" y="1440719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35DA5E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85826432" name="Gerade Verbindung 1985826432"/>
                                    <wps:cNvCnPr/>
                                    <wps:spPr>
                                      <a:xfrm>
                                        <a:off x="4470036" y="1417685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116637977" name="Textfeld 398"/>
                                  <wps:cNvSpPr txBox="1"/>
                                  <wps:spPr>
                                    <a:xfrm>
                                      <a:off x="4255103" y="1295877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2660101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471749566" name="Grafik 4717495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5242485" y="1085932"/>
                                  <a:ext cx="465583" cy="7147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FDA29A4" id="Gruppieren 234" o:spid="_x0000_s1080" style="position:absolute;margin-left:314.85pt;margin-top:33.2pt;width:114.4pt;height:56.25pt;z-index:253184000" coordorigin="42551,10859" coordsize="14529,71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">
                      <v:group id="Gruppieren 1682180231" o:spid="_x0000_s1081" style="position:absolute;left:46573;top:12279;width:5651;height:3757" coordorigin="46573,12279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">
                        <v:shape id="_x0000_s1082" type="#_x0000_t202" style="position:absolute;left:50673;top:1305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" filled="f" stroked="f" strokeweight=".5pt">
                          <v:textbox inset="1mm">
                            <w:txbxContent>
                              <w:p w14:paraId="191A2F7A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1531005563" o:spid="_x0000_s1083" style="position:absolute;left:46573;top:12279;width:4275;height:3757" coordorigin="46573,12279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">
                          <v:group id="Gruppieren 77089394" o:spid="_x0000_s1084" style="position:absolute;left:48215;top:12279;width:2633;height:3757" coordorigin="48215,12279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">
                            <v:shape id="Textfeld 3" o:spid="_x0000_s1085" type="#_x0000_t202" style="position:absolute;left:48745;top:12279;width:1596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" filled="f" stroked="f" strokeweight=".5pt">
                              <v:textbox style="mso-fit-shape-to-text:t" inset="0,0,0,0">
                                <w:txbxContent>
                                  <w:p w14:paraId="2D34F426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86" type="#_x0000_t202" style="position:absolute;left:48215;top:14407;width:2658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52AC1097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083730" o:spid="_x0000_s1087" style="position:absolute;visibility:visible;mso-wrap-style:square" from="48723,14176" to="50176,14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" strokecolor="black [3213]" strokeweight="1pt">
                              <v:stroke joinstyle="miter"/>
                            </v:line>
                          </v:group>
                          <v:shape id="_x0000_s1088" type="#_x0000_t202" style="position:absolute;left:46573;top:12958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1B9985A4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738787231" o:spid="_x0000_s1089" style="position:absolute;left:42551;top:12279;width:5651;height:3757" coordorigin="42551,12279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">
                        <v:shape id="_x0000_s1090" type="#_x0000_t202" style="position:absolute;left:46651;top:1305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401FE8C3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+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942615369" o:spid="_x0000_s1091" style="position:absolute;left:42551;top:12279;width:4275;height:3757" coordorigin="42551,12279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">
                          <v:group id="Gruppieren 1211744312" o:spid="_x0000_s1092" style="position:absolute;left:44193;top:12279;width:2633;height:3757" coordorigin="44193,12279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">
                            <v:shape id="Textfeld 3" o:spid="_x0000_s1093" type="#_x0000_t202" style="position:absolute;left:44723;top:12279;width:1595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39BAFC80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9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94" type="#_x0000_t202" style="position:absolute;left:44193;top:14407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1B35DA5E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985826432" o:spid="_x0000_s1095" style="position:absolute;visibility:visible;mso-wrap-style:square" from="44700,14176" to="46153,14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1096" type="#_x0000_t202" style="position:absolute;left:42551;top:12958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32660101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471749566" o:spid="_x0000_s1097" type="#_x0000_t75" style="position:absolute;left:52424;top:10859;width:4656;height:7147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">
                        <v:imagedata r:id="rId19" o:title="" recolortarget="#727272 [1449]"/>
                      </v:shape>
                    </v:group>
                  </w:pict>
                </mc:Fallback>
              </mc:AlternateContent>
            </w:r>
            <w:r w:rsidR="006F274D" w:rsidRPr="007F4553">
              <w:rPr>
                <w:rFonts w:asciiTheme="minorHAnsi" w:hAnsiTheme="minorHAnsi" w:cstheme="minorHAnsi"/>
                <w:noProof/>
                <w:color w:val="70BCC9" w:themeColor="accent1" w:themeTint="99"/>
              </w:rPr>
              <mc:AlternateContent>
                <mc:Choice Requires="wpg">
                  <w:drawing>
                    <wp:anchor distT="0" distB="0" distL="114300" distR="114300" simplePos="0" relativeHeight="253181952" behindDoc="0" locked="0" layoutInCell="1" allowOverlap="1" wp14:anchorId="73CD1DF9" wp14:editId="5D4E8EDF">
                      <wp:simplePos x="0" y="0"/>
                      <wp:positionH relativeFrom="column">
                        <wp:posOffset>356940</wp:posOffset>
                      </wp:positionH>
                      <wp:positionV relativeFrom="paragraph">
                        <wp:posOffset>401092</wp:posOffset>
                      </wp:positionV>
                      <wp:extent cx="1452880" cy="714375"/>
                      <wp:effectExtent l="0" t="0" r="0" b="0"/>
                      <wp:wrapNone/>
                      <wp:docPr id="1659634903" name="Gruppieren 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2880" cy="714375"/>
                                <a:chOff x="0" y="1038288"/>
                                <a:chExt cx="1452965" cy="714747"/>
                              </a:xfrm>
                            </wpg:grpSpPr>
                            <wpg:grpSp>
                              <wpg:cNvPr id="1799481173" name="Gruppieren 1799481173"/>
                              <wpg:cNvGrpSpPr/>
                              <wpg:grpSpPr>
                                <a:xfrm>
                                  <a:off x="402267" y="1180265"/>
                                  <a:ext cx="565126" cy="375732"/>
                                  <a:chOff x="402267" y="1180265"/>
                                  <a:chExt cx="565126" cy="375732"/>
                                </a:xfrm>
                              </wpg:grpSpPr>
                              <wps:wsp>
                                <wps:cNvPr id="853882072" name="Textfeld 398"/>
                                <wps:cNvSpPr txBox="1"/>
                                <wps:spPr>
                                  <a:xfrm>
                                    <a:off x="812294" y="1257620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80C7D1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31448351" name="Gruppieren 131448351"/>
                                <wpg:cNvGrpSpPr/>
                                <wpg:grpSpPr>
                                  <a:xfrm>
                                    <a:off x="402267" y="1180265"/>
                                    <a:ext cx="427504" cy="375732"/>
                                    <a:chOff x="402267" y="1180265"/>
                                    <a:chExt cx="427504" cy="375732"/>
                                  </a:xfrm>
                                </wpg:grpSpPr>
                                <wpg:grpSp>
                                  <wpg:cNvPr id="883872037" name="Gruppieren 883872037"/>
                                  <wpg:cNvGrpSpPr/>
                                  <wpg:grpSpPr>
                                    <a:xfrm>
                                      <a:off x="566488" y="1180265"/>
                                      <a:ext cx="263283" cy="375732"/>
                                      <a:chOff x="566488" y="1180262"/>
                                      <a:chExt cx="265727" cy="376755"/>
                                    </a:xfrm>
                                  </wpg:grpSpPr>
                                  <wps:wsp>
                                    <wps:cNvPr id="1564816683" name="Textfeld 3"/>
                                    <wps:cNvSpPr txBox="1"/>
                                    <wps:spPr>
                                      <a:xfrm>
                                        <a:off x="619479" y="1180262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2EF3EB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847052015" name="Textfeld 3"/>
                                    <wps:cNvSpPr txBox="1"/>
                                    <wps:spPr>
                                      <a:xfrm>
                                        <a:off x="566488" y="1393075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5D5577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56533949" name="Gerade Verbindung 2056533949"/>
                                    <wps:cNvCnPr/>
                                    <wps:spPr>
                                      <a:xfrm>
                                        <a:off x="617200" y="1370041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27230203" name="Textfeld 398"/>
                                  <wps:cNvSpPr txBox="1"/>
                                  <wps:spPr>
                                    <a:xfrm>
                                      <a:off x="402267" y="1248233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7DE6134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87477733" name="Gruppieren 487477733"/>
                              <wpg:cNvGrpSpPr/>
                              <wpg:grpSpPr>
                                <a:xfrm>
                                  <a:off x="0" y="1180265"/>
                                  <a:ext cx="565126" cy="375732"/>
                                  <a:chOff x="0" y="1180265"/>
                                  <a:chExt cx="565126" cy="375732"/>
                                </a:xfrm>
                              </wpg:grpSpPr>
                              <wps:wsp>
                                <wps:cNvPr id="1164400971" name="Textfeld 398"/>
                                <wps:cNvSpPr txBox="1"/>
                                <wps:spPr>
                                  <a:xfrm>
                                    <a:off x="410027" y="1257620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79A29C2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+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776619775" name="Gruppieren 1776619775"/>
                                <wpg:cNvGrpSpPr/>
                                <wpg:grpSpPr>
                                  <a:xfrm>
                                    <a:off x="0" y="1180265"/>
                                    <a:ext cx="427504" cy="375732"/>
                                    <a:chOff x="0" y="1180265"/>
                                    <a:chExt cx="427504" cy="375732"/>
                                  </a:xfrm>
                                </wpg:grpSpPr>
                                <wpg:grpSp>
                                  <wpg:cNvPr id="2048096347" name="Gruppieren 2048096347"/>
                                  <wpg:cNvGrpSpPr/>
                                  <wpg:grpSpPr>
                                    <a:xfrm>
                                      <a:off x="164221" y="1180265"/>
                                      <a:ext cx="263283" cy="375732"/>
                                      <a:chOff x="164221" y="1180262"/>
                                      <a:chExt cx="265727" cy="376755"/>
                                    </a:xfrm>
                                  </wpg:grpSpPr>
                                  <wps:wsp>
                                    <wps:cNvPr id="423367628" name="Textfeld 3"/>
                                    <wps:cNvSpPr txBox="1"/>
                                    <wps:spPr>
                                      <a:xfrm>
                                        <a:off x="217212" y="1180262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76F8EA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689832535" name="Textfeld 3"/>
                                    <wps:cNvSpPr txBox="1"/>
                                    <wps:spPr>
                                      <a:xfrm>
                                        <a:off x="164221" y="1393075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E5D894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37638736" name="Gerade Verbindung 1137638736"/>
                                    <wps:cNvCnPr/>
                                    <wps:spPr>
                                      <a:xfrm>
                                        <a:off x="214933" y="1370041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942373180" name="Textfeld 398"/>
                                  <wps:cNvSpPr txBox="1"/>
                                  <wps:spPr>
                                    <a:xfrm>
                                      <a:off x="0" y="1248233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D7FC75A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311411047" name="Grafik 3114110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87382" y="1038288"/>
                                  <a:ext cx="465583" cy="7147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3CD1DF9" id="Gruppieren 99" o:spid="_x0000_s1098" style="position:absolute;margin-left:28.1pt;margin-top:31.6pt;width:114.4pt;height:56.25pt;z-index:253181952" coordorigin=",10382" coordsize="14529,71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">
                      <v:group id="Gruppieren 1799481173" o:spid="_x0000_s1099" style="position:absolute;left:4022;top:11802;width:5651;height:3757" coordorigin="4022,11802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">
                        <v:shape id="_x0000_s1100" type="#_x0000_t202" style="position:absolute;left:8122;top:12576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" filled="f" stroked="f" strokeweight=".5pt">
                          <v:textbox inset="1mm">
                            <w:txbxContent>
                              <w:p w14:paraId="5480C7D1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131448351" o:spid="_x0000_s1101" style="position:absolute;left:4022;top:11802;width:4275;height:3757" coordorigin="4022,11802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">
                          <v:group id="Gruppieren 883872037" o:spid="_x0000_s1102" style="position:absolute;left:5664;top:11802;width:2633;height:3757" coordorigin="5664,11802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">
                            <v:shape id="Textfeld 3" o:spid="_x0000_s1103" type="#_x0000_t202" style="position:absolute;left:6194;top:11802;width:1596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6D2EF3EB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04" type="#_x0000_t202" style="position:absolute;left:5664;top:13930;width:2658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4F5D5577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056533949" o:spid="_x0000_s1105" style="position:absolute;visibility:visible;mso-wrap-style:square" from="6172,13700" to="7625,137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1106" type="#_x0000_t202" style="position:absolute;left:4022;top:1248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" filled="f" stroked="f" strokeweight=".5pt">
                            <v:textbox inset="1mm">
                              <w:txbxContent>
                                <w:p w14:paraId="27DE6134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487477733" o:spid="_x0000_s1107" style="position:absolute;top:11802;width:5651;height:3757" coordorigin=",11802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">
                        <v:shape id="_x0000_s1108" type="#_x0000_t202" style="position:absolute;left:4100;top:12576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579A29C2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+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1776619775" o:spid="_x0000_s1109" style="position:absolute;top:11802;width:4275;height:3757" coordorigin=",11802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">
                          <v:group id="Gruppieren 2048096347" o:spid="_x0000_s1110" style="position:absolute;left:1642;top:11802;width:2633;height:3757" coordorigin="1642,11802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">
                            <v:shape id="Textfeld 3" o:spid="_x0000_s1111" type="#_x0000_t202" style="position:absolute;left:2172;top:11802;width:1595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6276F8EA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12" type="#_x0000_t202" style="position:absolute;left:1642;top:13930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46E5D894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137638736" o:spid="_x0000_s1113" style="position:absolute;visibility:visible;mso-wrap-style:square" from="2149,13700" to="3602,137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114" type="#_x0000_t202" style="position:absolute;top:12482;width:1550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2D7FC75A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311411047" o:spid="_x0000_s1115" type="#_x0000_t75" style="position:absolute;left:9873;top:10382;width:4656;height:714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">
                        <v:imagedata r:id="rId19" o:title="" recolortarget="#727272 [1449]"/>
                      </v:shape>
                    </v:group>
                  </w:pict>
                </mc:Fallback>
              </mc:AlternateContent>
            </w:r>
            <w:r w:rsidR="006F274D" w:rsidRPr="007F4553">
              <w:rPr>
                <w:rFonts w:asciiTheme="minorHAnsi" w:hAnsiTheme="minorHAnsi" w:cstheme="minorHAnsi"/>
                <w:color w:val="70BCC9" w:themeColor="text2" w:themeTint="99"/>
              </w:rPr>
              <w:t>Anteile mit verschiedenen Nennern zusammenfügen und wegnehmen</w:t>
            </w:r>
          </w:p>
        </w:tc>
      </w:tr>
      <w:tr w:rsidR="006F274D" w:rsidRPr="007F4553" w14:paraId="47B66C94" w14:textId="77777777" w:rsidTr="001A6C2A">
        <w:tblPrEx>
          <w:tblCellMar>
            <w:left w:w="0" w:type="dxa"/>
            <w:right w:w="0" w:type="dxa"/>
          </w:tblCellMar>
        </w:tblPrEx>
        <w:tc>
          <w:tcPr>
            <w:tcW w:w="425" w:type="dxa"/>
          </w:tcPr>
          <w:p w14:paraId="40D22E87" w14:textId="77777777" w:rsidR="006F274D" w:rsidRPr="007F4553" w:rsidRDefault="006F274D" w:rsidP="002F628F">
            <w:pPr>
              <w:pStyle w:val="Nummerierung"/>
              <w:rPr>
                <w:rFonts w:cstheme="minorHAns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5A4FC530" w14:textId="77777777" w:rsidR="006F274D" w:rsidRPr="007F4553" w:rsidDel="00BA7CAB" w:rsidRDefault="006F274D" w:rsidP="002F628F">
            <w:pPr>
              <w:spacing w:line="280" w:lineRule="atLeast"/>
              <w:rPr>
                <w:rFonts w:cstheme="minorHAnsi"/>
                <w:b/>
                <w:bCs/>
                <w:noProof/>
              </w:rPr>
            </w:pPr>
            <w:r w:rsidRPr="007F4553">
              <w:rPr>
                <w:rFonts w:cstheme="minorHAnsi"/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2835" w:type="dxa"/>
            <w:tcBorders>
              <w:bottom w:val="single" w:sz="4" w:space="0" w:color="A6A6A6" w:themeColor="background1" w:themeShade="A6"/>
            </w:tcBorders>
          </w:tcPr>
          <w:p w14:paraId="414C9B9A" w14:textId="77777777" w:rsidR="006F274D" w:rsidRPr="007F4553" w:rsidRDefault="006F274D" w:rsidP="002F628F">
            <w:pPr>
              <w:spacing w:line="280" w:lineRule="atLeast"/>
              <w:rPr>
                <w:rFonts w:cstheme="minorHAnsi"/>
                <w:noProof/>
                <w:sz w:val="12"/>
                <w:szCs w:val="12"/>
              </w:rPr>
            </w:pPr>
            <w:r w:rsidRPr="007F4553">
              <w:rPr>
                <w:rFonts w:cstheme="minorHAnsi"/>
              </w:rPr>
              <w:t xml:space="preserve">(1) </w:t>
            </w:r>
          </w:p>
        </w:tc>
        <w:tc>
          <w:tcPr>
            <w:tcW w:w="2835" w:type="dxa"/>
            <w:gridSpan w:val="2"/>
            <w:tcBorders>
              <w:bottom w:val="single" w:sz="4" w:space="0" w:color="A6A6A6" w:themeColor="background1" w:themeShade="A6"/>
            </w:tcBorders>
          </w:tcPr>
          <w:p w14:paraId="32FA42A1" w14:textId="77777777" w:rsidR="006F274D" w:rsidRPr="007F4553" w:rsidRDefault="006F274D" w:rsidP="002F628F">
            <w:pPr>
              <w:spacing w:line="280" w:lineRule="atLeast"/>
              <w:rPr>
                <w:rFonts w:cstheme="minorHAnsi"/>
                <w:noProof/>
              </w:rPr>
            </w:pPr>
            <w:r w:rsidRPr="007F4553">
              <w:rPr>
                <w:rFonts w:cstheme="minorHAnsi"/>
              </w:rPr>
              <w:t xml:space="preserve">(2)  </w:t>
            </w:r>
            <w:r w:rsidRPr="007F4553">
              <w:rPr>
                <w:rFonts w:cstheme="minorHAnsi"/>
                <w:noProof/>
              </w:rPr>
              <w:t xml:space="preserve"> </w:t>
            </w:r>
          </w:p>
        </w:tc>
        <w:tc>
          <w:tcPr>
            <w:tcW w:w="2941" w:type="dxa"/>
            <w:tcBorders>
              <w:bottom w:val="single" w:sz="4" w:space="0" w:color="A6A6A6" w:themeColor="background1" w:themeShade="A6"/>
            </w:tcBorders>
          </w:tcPr>
          <w:p w14:paraId="45DAF29B" w14:textId="77777777" w:rsidR="006F274D" w:rsidRPr="007F4553" w:rsidRDefault="006F274D" w:rsidP="002F628F">
            <w:pPr>
              <w:spacing w:line="280" w:lineRule="atLeast"/>
              <w:rPr>
                <w:rFonts w:eastAsiaTheme="minorEastAsia" w:cstheme="minorHAnsi"/>
                <w:noProof/>
                <w:sz w:val="28"/>
                <w:szCs w:val="28"/>
              </w:rPr>
            </w:pPr>
            <w:r w:rsidRPr="007F4553">
              <w:rPr>
                <w:rFonts w:cstheme="minorHAnsi"/>
              </w:rPr>
              <w:t xml:space="preserve">(3)  </w:t>
            </w:r>
            <w:r w:rsidRPr="007F4553">
              <w:rPr>
                <w:rFonts w:cstheme="minorHAnsi"/>
                <w:noProof/>
              </w:rPr>
              <w:t xml:space="preserve"> </w:t>
            </w:r>
          </w:p>
          <w:p w14:paraId="7B99EF29" w14:textId="77777777" w:rsidR="006F274D" w:rsidRPr="007F4553" w:rsidRDefault="006F274D" w:rsidP="002F628F">
            <w:pPr>
              <w:spacing w:line="280" w:lineRule="atLeast"/>
              <w:rPr>
                <w:rFonts w:eastAsiaTheme="minorEastAsia" w:cstheme="minorHAnsi"/>
                <w:noProof/>
              </w:rPr>
            </w:pPr>
          </w:p>
          <w:p w14:paraId="5B78E357" w14:textId="77777777" w:rsidR="006F274D" w:rsidRPr="007F4553" w:rsidRDefault="006F274D" w:rsidP="002F628F">
            <w:pPr>
              <w:spacing w:line="280" w:lineRule="atLeast"/>
              <w:rPr>
                <w:rFonts w:eastAsiaTheme="minorEastAsia" w:cstheme="minorHAnsi"/>
                <w:noProof/>
              </w:rPr>
            </w:pPr>
          </w:p>
        </w:tc>
      </w:tr>
      <w:tr w:rsidR="006F274D" w:rsidRPr="007F4553" w14:paraId="06E30480" w14:textId="77777777" w:rsidTr="001A6C2A">
        <w:tblPrEx>
          <w:tblCellMar>
            <w:left w:w="0" w:type="dxa"/>
            <w:right w:w="0" w:type="dxa"/>
          </w:tblCellMar>
        </w:tblPrEx>
        <w:trPr>
          <w:trHeight w:val="1528"/>
        </w:trPr>
        <w:tc>
          <w:tcPr>
            <w:tcW w:w="425" w:type="dxa"/>
          </w:tcPr>
          <w:p w14:paraId="3C7039CA" w14:textId="77777777" w:rsidR="006F274D" w:rsidRPr="007F4553" w:rsidRDefault="006F274D" w:rsidP="002F628F">
            <w:pPr>
              <w:pStyle w:val="Nummerierung"/>
              <w:rPr>
                <w:rFonts w:cstheme="minorHAnsi"/>
                <w:color w:val="70BCC9" w:themeColor="text2" w:themeTint="99"/>
              </w:rPr>
            </w:pPr>
          </w:p>
        </w:tc>
        <w:tc>
          <w:tcPr>
            <w:tcW w:w="425" w:type="dxa"/>
            <w:tcBorders>
              <w:right w:val="single" w:sz="4" w:space="0" w:color="A6A6A6" w:themeColor="background1" w:themeShade="A6"/>
            </w:tcBorders>
          </w:tcPr>
          <w:p w14:paraId="3865D3EC" w14:textId="77777777" w:rsidR="006F274D" w:rsidRPr="007F4553" w:rsidRDefault="006F274D" w:rsidP="002F628F">
            <w:pPr>
              <w:rPr>
                <w:rFonts w:cstheme="minorHAnsi"/>
                <w:b/>
                <w:bCs/>
                <w:noProof/>
              </w:rPr>
            </w:pPr>
          </w:p>
        </w:tc>
        <w:tc>
          <w:tcPr>
            <w:tcW w:w="283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7FE0E6" w14:textId="77777777" w:rsidR="006F274D" w:rsidRPr="007F4553" w:rsidRDefault="006F274D" w:rsidP="002F628F">
            <w:pPr>
              <w:ind w:left="113"/>
              <w:rPr>
                <w:rFonts w:cstheme="minorHAnsi"/>
                <w:noProof/>
              </w:rPr>
            </w:pPr>
            <w:r w:rsidRPr="007F4553">
              <w:rPr>
                <w:rFonts w:cstheme="minorHAnsi"/>
                <w:noProof/>
              </w:rPr>
              <w:t xml:space="preserve">Rechnung: </w:t>
            </w:r>
          </w:p>
          <w:p w14:paraId="05E39B12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  <w:sz w:val="12"/>
                <w:szCs w:val="12"/>
              </w:rPr>
            </w:pPr>
          </w:p>
          <w:p w14:paraId="07C0A7E8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  <w:sz w:val="12"/>
                <w:szCs w:val="12"/>
              </w:rPr>
            </w:pPr>
          </w:p>
          <w:p w14:paraId="04F622C3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  <w:sz w:val="12"/>
                <w:szCs w:val="12"/>
              </w:rPr>
            </w:pPr>
          </w:p>
          <w:p w14:paraId="71A03E25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  <w:sz w:val="12"/>
                <w:szCs w:val="12"/>
              </w:rPr>
            </w:pPr>
          </w:p>
          <w:p w14:paraId="2B7D1132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  <w:sz w:val="12"/>
                <w:szCs w:val="12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097976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</w:rPr>
            </w:pPr>
            <w:r w:rsidRPr="007F4553">
              <w:rPr>
                <w:rFonts w:cstheme="minorHAnsi"/>
                <w:noProof/>
              </w:rPr>
              <w:t xml:space="preserve">Rechnung: </w:t>
            </w:r>
          </w:p>
        </w:tc>
        <w:tc>
          <w:tcPr>
            <w:tcW w:w="294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859CF4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</w:rPr>
            </w:pPr>
            <w:r w:rsidRPr="007F4553">
              <w:rPr>
                <w:rFonts w:cstheme="minorHAnsi"/>
                <w:noProof/>
              </w:rPr>
              <w:t xml:space="preserve">Rechnung: </w:t>
            </w:r>
          </w:p>
        </w:tc>
      </w:tr>
      <w:tr w:rsidR="006F274D" w:rsidRPr="007F4553" w14:paraId="28B70530" w14:textId="77777777" w:rsidTr="001A6C2A">
        <w:tblPrEx>
          <w:tblCellMar>
            <w:left w:w="0" w:type="dxa"/>
            <w:right w:w="0" w:type="dxa"/>
          </w:tblCellMar>
        </w:tblPrEx>
        <w:tc>
          <w:tcPr>
            <w:tcW w:w="425" w:type="dxa"/>
          </w:tcPr>
          <w:p w14:paraId="4E305D65" w14:textId="77777777" w:rsidR="006F274D" w:rsidRPr="007F4553" w:rsidRDefault="006F274D" w:rsidP="002F628F">
            <w:pPr>
              <w:pStyle w:val="Nummerierung"/>
              <w:rPr>
                <w:rFonts w:cstheme="minorHAns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307BBCB1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b/>
                <w:bCs/>
                <w:noProof/>
                <w:sz w:val="12"/>
                <w:szCs w:val="12"/>
              </w:rPr>
            </w:pPr>
            <w:r w:rsidRPr="007F4553">
              <w:rPr>
                <w:rFonts w:cstheme="minorHAnsi"/>
                <w:noProof/>
                <w:color w:val="70BCC9" w:themeColor="accent1" w:themeTint="99"/>
              </w:rPr>
              <mc:AlternateContent>
                <mc:Choice Requires="wpg">
                  <w:drawing>
                    <wp:anchor distT="0" distB="0" distL="114300" distR="114300" simplePos="0" relativeHeight="253185024" behindDoc="0" locked="0" layoutInCell="1" allowOverlap="1" wp14:anchorId="71745D8E" wp14:editId="2A236C77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39209</wp:posOffset>
                      </wp:positionV>
                      <wp:extent cx="1452880" cy="714375"/>
                      <wp:effectExtent l="0" t="0" r="0" b="0"/>
                      <wp:wrapNone/>
                      <wp:docPr id="1965527933" name="Gruppieren 2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2880" cy="714375"/>
                                <a:chOff x="58475" y="2103698"/>
                                <a:chExt cx="1452965" cy="714747"/>
                              </a:xfrm>
                            </wpg:grpSpPr>
                            <wpg:grpSp>
                              <wpg:cNvPr id="2111999587" name="Gruppieren 2111999587"/>
                              <wpg:cNvGrpSpPr/>
                              <wpg:grpSpPr>
                                <a:xfrm>
                                  <a:off x="460742" y="2245678"/>
                                  <a:ext cx="565126" cy="375732"/>
                                  <a:chOff x="460742" y="2245678"/>
                                  <a:chExt cx="565126" cy="375732"/>
                                </a:xfrm>
                              </wpg:grpSpPr>
                              <wps:wsp>
                                <wps:cNvPr id="1163566211" name="Textfeld 398"/>
                                <wps:cNvSpPr txBox="1"/>
                                <wps:spPr>
                                  <a:xfrm>
                                    <a:off x="870769" y="2323030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B52D76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721448501" name="Gruppieren 1721448501"/>
                                <wpg:cNvGrpSpPr/>
                                <wpg:grpSpPr>
                                  <a:xfrm>
                                    <a:off x="460742" y="2245678"/>
                                    <a:ext cx="427504" cy="375732"/>
                                    <a:chOff x="460742" y="2245678"/>
                                    <a:chExt cx="427504" cy="375732"/>
                                  </a:xfrm>
                                </wpg:grpSpPr>
                                <wpg:grpSp>
                                  <wpg:cNvPr id="1940979422" name="Gruppieren 1940979422"/>
                                  <wpg:cNvGrpSpPr/>
                                  <wpg:grpSpPr>
                                    <a:xfrm>
                                      <a:off x="624963" y="2245678"/>
                                      <a:ext cx="263283" cy="375732"/>
                                      <a:chOff x="624963" y="2245672"/>
                                      <a:chExt cx="265727" cy="376755"/>
                                    </a:xfrm>
                                  </wpg:grpSpPr>
                                  <wps:wsp>
                                    <wps:cNvPr id="1598221610" name="Textfeld 3"/>
                                    <wps:cNvSpPr txBox="1"/>
                                    <wps:spPr>
                                      <a:xfrm>
                                        <a:off x="677954" y="2245672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89A72F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766234532" name="Textfeld 3"/>
                                    <wps:cNvSpPr txBox="1"/>
                                    <wps:spPr>
                                      <a:xfrm>
                                        <a:off x="624963" y="2458485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78977E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04911730" name="Gerade Verbindung 704911730"/>
                                    <wps:cNvCnPr/>
                                    <wps:spPr>
                                      <a:xfrm>
                                        <a:off x="675675" y="2435451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567001625" name="Textfeld 398"/>
                                  <wps:cNvSpPr txBox="1"/>
                                  <wps:spPr>
                                    <a:xfrm>
                                      <a:off x="460742" y="2313643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4AB7855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109966618" name="Gruppieren 1109966618"/>
                              <wpg:cNvGrpSpPr/>
                              <wpg:grpSpPr>
                                <a:xfrm>
                                  <a:off x="58475" y="2245678"/>
                                  <a:ext cx="565126" cy="375732"/>
                                  <a:chOff x="58475" y="2245678"/>
                                  <a:chExt cx="565126" cy="375732"/>
                                </a:xfrm>
                              </wpg:grpSpPr>
                              <wps:wsp>
                                <wps:cNvPr id="1377465525" name="Textfeld 398"/>
                                <wps:cNvSpPr txBox="1"/>
                                <wps:spPr>
                                  <a:xfrm>
                                    <a:off x="468502" y="2323030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785FF2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–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731383491" name="Gruppieren 1731383491"/>
                                <wpg:cNvGrpSpPr/>
                                <wpg:grpSpPr>
                                  <a:xfrm>
                                    <a:off x="58475" y="2245678"/>
                                    <a:ext cx="427504" cy="375732"/>
                                    <a:chOff x="58475" y="2245678"/>
                                    <a:chExt cx="427504" cy="375732"/>
                                  </a:xfrm>
                                </wpg:grpSpPr>
                                <wpg:grpSp>
                                  <wpg:cNvPr id="2147080708" name="Gruppieren 2147080708"/>
                                  <wpg:cNvGrpSpPr/>
                                  <wpg:grpSpPr>
                                    <a:xfrm>
                                      <a:off x="222696" y="2245678"/>
                                      <a:ext cx="263283" cy="375732"/>
                                      <a:chOff x="222696" y="2245672"/>
                                      <a:chExt cx="265727" cy="376755"/>
                                    </a:xfrm>
                                  </wpg:grpSpPr>
                                  <wps:wsp>
                                    <wps:cNvPr id="454441086" name="Textfeld 3"/>
                                    <wps:cNvSpPr txBox="1"/>
                                    <wps:spPr>
                                      <a:xfrm>
                                        <a:off x="275687" y="2245672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D4BCAD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354534260" name="Textfeld 3"/>
                                    <wps:cNvSpPr txBox="1"/>
                                    <wps:spPr>
                                      <a:xfrm>
                                        <a:off x="222696" y="2458485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435B46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87494428" name="Gerade Verbindung 887494428"/>
                                    <wps:cNvCnPr/>
                                    <wps:spPr>
                                      <a:xfrm>
                                        <a:off x="273408" y="2435451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063733994" name="Textfeld 398"/>
                                  <wps:cNvSpPr txBox="1"/>
                                  <wps:spPr>
                                    <a:xfrm>
                                      <a:off x="58475" y="2313643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1106BCE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2138626325" name="Grafik 21386263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045857" y="2103698"/>
                                  <a:ext cx="465583" cy="7147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1745D8E" id="Gruppieren 254" o:spid="_x0000_s1116" style="position:absolute;margin-left:20.05pt;margin-top:3.1pt;width:114.4pt;height:56.25pt;z-index:253185024" coordorigin="584,21036" coordsize="14529,71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">
                      <v:group id="Gruppieren 2111999587" o:spid="_x0000_s1117" style="position:absolute;left:4607;top:22456;width:5651;height:3758" coordorigin="4607,22456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">
                        <v:shape id="_x0000_s1118" type="#_x0000_t202" style="position:absolute;left:8707;top:23230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" filled="f" stroked="f" strokeweight=".5pt">
                          <v:textbox inset="1mm">
                            <w:txbxContent>
                              <w:p w14:paraId="62B52D76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1721448501" o:spid="_x0000_s1119" style="position:absolute;left:4607;top:22456;width:4275;height:3758" coordorigin="4607,22456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">
                          <v:group id="Gruppieren 1940979422" o:spid="_x0000_s1120" style="position:absolute;left:6249;top:22456;width:2633;height:3758" coordorigin="6249,22456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">
                            <v:shape id="Textfeld 3" o:spid="_x0000_s1121" type="#_x0000_t202" style="position:absolute;left:6779;top:22456;width:1595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5389A72F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22" type="#_x0000_t202" style="position:absolute;left:6249;top:24584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3578977E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704911730" o:spid="_x0000_s1123" style="position:absolute;visibility:visible;mso-wrap-style:square" from="6756,24354" to="8210,243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124" type="#_x0000_t202" style="position:absolute;left:4607;top:23136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54AB7855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1109966618" o:spid="_x0000_s1125" style="position:absolute;left:584;top:22456;width:5652;height:3758" coordorigin="584,22456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">
                        <v:shape id="_x0000_s1126" type="#_x0000_t202" style="position:absolute;left:4685;top:23230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59785FF2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–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1731383491" o:spid="_x0000_s1127" style="position:absolute;left:584;top:22456;width:4275;height:3758" coordorigin="584,22456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">
                          <v:group id="Gruppieren 2147080708" o:spid="_x0000_s1128" style="position:absolute;left:2226;top:22456;width:2633;height:3758" coordorigin="2226,22456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">
                            <v:shape id="Textfeld 3" o:spid="_x0000_s1129" type="#_x0000_t202" style="position:absolute;left:2756;top:22456;width:1596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47D4BCAD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30" type="#_x0000_t202" style="position:absolute;left:2226;top:24584;width:2658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75435B46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887494428" o:spid="_x0000_s1131" style="position:absolute;visibility:visible;mso-wrap-style:square" from="2734,24354" to="4187,243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1132" type="#_x0000_t202" style="position:absolute;left:584;top:23136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21106BCE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2138626325" o:spid="_x0000_s1133" type="#_x0000_t75" style="position:absolute;left:10458;top:21036;width:4656;height:714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">
                        <v:imagedata r:id="rId19" o:title="" recolortarget="#727272 [1449]"/>
                      </v:shape>
                    </v:group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single" w:sz="4" w:space="0" w:color="A6A6A6" w:themeColor="background1" w:themeShade="A6"/>
            </w:tcBorders>
          </w:tcPr>
          <w:p w14:paraId="16029357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  <w:sz w:val="12"/>
                <w:szCs w:val="12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6A6A6" w:themeColor="background1" w:themeShade="A6"/>
            </w:tcBorders>
          </w:tcPr>
          <w:p w14:paraId="7BDB3D8E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</w:rPr>
            </w:pPr>
            <w:r w:rsidRPr="007F4553">
              <w:rPr>
                <w:rFonts w:cstheme="minorHAnsi"/>
                <w:noProof/>
                <w:color w:val="70BCC9" w:themeColor="accent1" w:themeTint="99"/>
              </w:rPr>
              <mc:AlternateContent>
                <mc:Choice Requires="wpg">
                  <w:drawing>
                    <wp:anchor distT="0" distB="0" distL="114300" distR="114300" simplePos="0" relativeHeight="253186048" behindDoc="0" locked="0" layoutInCell="1" allowOverlap="1" wp14:anchorId="6C8B0E6D" wp14:editId="2C04CC33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25400</wp:posOffset>
                      </wp:positionV>
                      <wp:extent cx="1452880" cy="714375"/>
                      <wp:effectExtent l="0" t="0" r="0" b="0"/>
                      <wp:wrapNone/>
                      <wp:docPr id="1715462984" name="Gruppieren 2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2880" cy="714375"/>
                                <a:chOff x="2107150" y="2125923"/>
                                <a:chExt cx="1452965" cy="714747"/>
                              </a:xfrm>
                            </wpg:grpSpPr>
                            <wpg:grpSp>
                              <wpg:cNvPr id="1350893095" name="Gruppieren 1350893095"/>
                              <wpg:cNvGrpSpPr/>
                              <wpg:grpSpPr>
                                <a:xfrm>
                                  <a:off x="2509417" y="2267903"/>
                                  <a:ext cx="565126" cy="375732"/>
                                  <a:chOff x="2509417" y="2267903"/>
                                  <a:chExt cx="565126" cy="375732"/>
                                </a:xfrm>
                              </wpg:grpSpPr>
                              <wps:wsp>
                                <wps:cNvPr id="523401388" name="Textfeld 398"/>
                                <wps:cNvSpPr txBox="1"/>
                                <wps:spPr>
                                  <a:xfrm>
                                    <a:off x="2919444" y="2345255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754271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716220972" name="Gruppieren 1716220972"/>
                                <wpg:cNvGrpSpPr/>
                                <wpg:grpSpPr>
                                  <a:xfrm>
                                    <a:off x="2509417" y="2267903"/>
                                    <a:ext cx="427504" cy="375732"/>
                                    <a:chOff x="2509417" y="2267903"/>
                                    <a:chExt cx="427504" cy="375732"/>
                                  </a:xfrm>
                                </wpg:grpSpPr>
                                <wpg:grpSp>
                                  <wpg:cNvPr id="30756648" name="Gruppieren 30756648"/>
                                  <wpg:cNvGrpSpPr/>
                                  <wpg:grpSpPr>
                                    <a:xfrm>
                                      <a:off x="2673638" y="2267903"/>
                                      <a:ext cx="263283" cy="375732"/>
                                      <a:chOff x="2673638" y="2267897"/>
                                      <a:chExt cx="265727" cy="376755"/>
                                    </a:xfrm>
                                  </wpg:grpSpPr>
                                  <wps:wsp>
                                    <wps:cNvPr id="1078158284" name="Textfeld 3"/>
                                    <wps:cNvSpPr txBox="1"/>
                                    <wps:spPr>
                                      <a:xfrm>
                                        <a:off x="2726629" y="2267897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C8BBFC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919656947" name="Textfeld 3"/>
                                    <wps:cNvSpPr txBox="1"/>
                                    <wps:spPr>
                                      <a:xfrm>
                                        <a:off x="2673638" y="2480710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05639F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9444100" name="Gerade Verbindung 449444100"/>
                                    <wps:cNvCnPr/>
                                    <wps:spPr>
                                      <a:xfrm>
                                        <a:off x="2724350" y="2457676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487465553" name="Textfeld 398"/>
                                  <wps:cNvSpPr txBox="1"/>
                                  <wps:spPr>
                                    <a:xfrm>
                                      <a:off x="2509417" y="2335868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B6565E7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616505681" name="Gruppieren 1616505681"/>
                              <wpg:cNvGrpSpPr/>
                              <wpg:grpSpPr>
                                <a:xfrm>
                                  <a:off x="2107150" y="2267903"/>
                                  <a:ext cx="565126" cy="375732"/>
                                  <a:chOff x="2107150" y="2267903"/>
                                  <a:chExt cx="565126" cy="375732"/>
                                </a:xfrm>
                              </wpg:grpSpPr>
                              <wps:wsp>
                                <wps:cNvPr id="1943045106" name="Textfeld 398"/>
                                <wps:cNvSpPr txBox="1"/>
                                <wps:spPr>
                                  <a:xfrm>
                                    <a:off x="2517177" y="2345255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5BFF58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–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977771373" name="Gruppieren 977771373"/>
                                <wpg:cNvGrpSpPr/>
                                <wpg:grpSpPr>
                                  <a:xfrm>
                                    <a:off x="2107150" y="2267903"/>
                                    <a:ext cx="427504" cy="375732"/>
                                    <a:chOff x="2107150" y="2267903"/>
                                    <a:chExt cx="427504" cy="375732"/>
                                  </a:xfrm>
                                </wpg:grpSpPr>
                                <wpg:grpSp>
                                  <wpg:cNvPr id="1820223413" name="Gruppieren 1820223413"/>
                                  <wpg:cNvGrpSpPr/>
                                  <wpg:grpSpPr>
                                    <a:xfrm>
                                      <a:off x="2271371" y="2267903"/>
                                      <a:ext cx="263283" cy="375732"/>
                                      <a:chOff x="2271371" y="2267897"/>
                                      <a:chExt cx="265727" cy="376755"/>
                                    </a:xfrm>
                                  </wpg:grpSpPr>
                                  <wps:wsp>
                                    <wps:cNvPr id="886306784" name="Textfeld 3"/>
                                    <wps:cNvSpPr txBox="1"/>
                                    <wps:spPr>
                                      <a:xfrm>
                                        <a:off x="2324362" y="2267897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07D9B76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96600628" name="Textfeld 3"/>
                                    <wps:cNvSpPr txBox="1"/>
                                    <wps:spPr>
                                      <a:xfrm>
                                        <a:off x="2271371" y="2480710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39F0858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7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7369623" name="Gerade Verbindung 477369623"/>
                                    <wps:cNvCnPr/>
                                    <wps:spPr>
                                      <a:xfrm>
                                        <a:off x="2322083" y="2457676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261672533" name="Textfeld 398"/>
                                  <wps:cNvSpPr txBox="1"/>
                                  <wps:spPr>
                                    <a:xfrm>
                                      <a:off x="2107150" y="2335868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9D642B5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103940488" name="Grafik 110394048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094532" y="2125923"/>
                                  <a:ext cx="465583" cy="7147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C8B0E6D" id="Gruppieren 272" o:spid="_x0000_s1134" style="position:absolute;margin-left:4.2pt;margin-top:2pt;width:114.4pt;height:56.25pt;z-index:253186048" coordorigin="21071,21259" coordsize="14529,71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">
                      <v:group id="Gruppieren 1350893095" o:spid="_x0000_s1135" style="position:absolute;left:25094;top:22679;width:5651;height:3757" coordorigin="25094,22679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">
                        <v:shape id="_x0000_s1136" type="#_x0000_t202" style="position:absolute;left:29194;top:2345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60754271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1716220972" o:spid="_x0000_s1137" style="position:absolute;left:25094;top:22679;width:4275;height:3757" coordorigin="25094,22679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">
                          <v:group id="Gruppieren 30756648" o:spid="_x0000_s1138" style="position:absolute;left:26736;top:22679;width:2633;height:3757" coordorigin="26736,22678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">
                            <v:shape id="Textfeld 3" o:spid="_x0000_s1139" type="#_x0000_t202" style="position:absolute;left:27266;top:22678;width:1595;height:18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6EC8BBFC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40" type="#_x0000_t202" style="position:absolute;left:26736;top:24807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805639F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449444100" o:spid="_x0000_s1141" style="position:absolute;visibility:visible;mso-wrap-style:square" from="27243,24576" to="28696,245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142" type="#_x0000_t202" style="position:absolute;left:25094;top:23358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3B6565E7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1616505681" o:spid="_x0000_s1143" style="position:absolute;left:21071;top:22679;width:5651;height:3757" coordorigin="21071,22679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">
                        <v:shape id="_x0000_s1144" type="#_x0000_t202" style="position:absolute;left:25171;top:2345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615BFF58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–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977771373" o:spid="_x0000_s1145" style="position:absolute;left:21071;top:22679;width:4275;height:3757" coordorigin="21071,22679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">
                          <v:group id="Gruppieren 1820223413" o:spid="_x0000_s1146" style="position:absolute;left:22713;top:22679;width:2633;height:3757" coordorigin="22713,22678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">
                            <v:shape id="Textfeld 3" o:spid="_x0000_s1147" type="#_x0000_t202" style="position:absolute;left:23243;top:22678;width:1595;height:18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707D9B76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48" type="#_x0000_t202" style="position:absolute;left:22713;top:24807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" filled="f" stroked="f" strokeweight=".5pt">
                              <v:textbox inset="0,0,0,0">
                                <w:txbxContent>
                                  <w:p w14:paraId="339F0858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7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477369623" o:spid="_x0000_s1149" style="position:absolute;visibility:visible;mso-wrap-style:square" from="23220,24576" to="24674,245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150" type="#_x0000_t202" style="position:absolute;left:21071;top:23358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39D642B5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1103940488" o:spid="_x0000_s1151" type="#_x0000_t75" style="position:absolute;left:30945;top:21259;width:4656;height:7147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">
                        <v:imagedata r:id="rId19" o:title="" recolortarget="#727272 [1449]"/>
                      </v:shape>
                    </v:group>
                  </w:pict>
                </mc:Fallback>
              </mc:AlternateContent>
            </w:r>
          </w:p>
        </w:tc>
        <w:tc>
          <w:tcPr>
            <w:tcW w:w="2941" w:type="dxa"/>
            <w:tcBorders>
              <w:top w:val="single" w:sz="4" w:space="0" w:color="A6A6A6" w:themeColor="background1" w:themeShade="A6"/>
            </w:tcBorders>
          </w:tcPr>
          <w:p w14:paraId="24D55F55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</w:rPr>
            </w:pPr>
            <w:r w:rsidRPr="007F4553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187072" behindDoc="0" locked="0" layoutInCell="1" allowOverlap="1" wp14:anchorId="1ED983FD" wp14:editId="4F1A987E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23334</wp:posOffset>
                      </wp:positionV>
                      <wp:extent cx="1452880" cy="714375"/>
                      <wp:effectExtent l="0" t="0" r="0" b="0"/>
                      <wp:wrapNone/>
                      <wp:docPr id="1091168359" name="Gruppieren 4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2880" cy="714375"/>
                                <a:chOff x="0" y="0"/>
                                <a:chExt cx="1452880" cy="714375"/>
                              </a:xfrm>
                            </wpg:grpSpPr>
                            <wpg:grpSp>
                              <wpg:cNvPr id="1623837014" name="Gruppieren 290"/>
                              <wpg:cNvGrpSpPr/>
                              <wpg:grpSpPr>
                                <a:xfrm>
                                  <a:off x="0" y="0"/>
                                  <a:ext cx="1452880" cy="714375"/>
                                  <a:chOff x="4313578" y="2151342"/>
                                  <a:chExt cx="1452965" cy="714747"/>
                                </a:xfrm>
                              </wpg:grpSpPr>
                              <wpg:grpSp>
                                <wpg:cNvPr id="1247900867" name="Gruppieren 1247900867"/>
                                <wpg:cNvGrpSpPr/>
                                <wpg:grpSpPr>
                                  <a:xfrm>
                                    <a:off x="4715845" y="2293322"/>
                                    <a:ext cx="565126" cy="375732"/>
                                    <a:chOff x="4715845" y="2293322"/>
                                    <a:chExt cx="565126" cy="375732"/>
                                  </a:xfrm>
                                </wpg:grpSpPr>
                                <wps:wsp>
                                  <wps:cNvPr id="1741314910" name="Textfeld 398"/>
                                  <wps:cNvSpPr txBox="1"/>
                                  <wps:spPr>
                                    <a:xfrm>
                                      <a:off x="5125872" y="2370674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DB55E57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>=</w:t>
                                        </w: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003852607" name="Gruppieren 1003852607"/>
                                  <wpg:cNvGrpSpPr/>
                                  <wpg:grpSpPr>
                                    <a:xfrm>
                                      <a:off x="4715845" y="2293322"/>
                                      <a:ext cx="427504" cy="375732"/>
                                      <a:chOff x="4715845" y="2293322"/>
                                      <a:chExt cx="427504" cy="375732"/>
                                    </a:xfrm>
                                  </wpg:grpSpPr>
                                  <wpg:grpSp>
                                    <wpg:cNvPr id="1116389400" name="Gruppieren 1116389400"/>
                                    <wpg:cNvGrpSpPr/>
                                    <wpg:grpSpPr>
                                      <a:xfrm>
                                        <a:off x="4880066" y="2293322"/>
                                        <a:ext cx="263283" cy="375732"/>
                                        <a:chOff x="4880066" y="2293316"/>
                                        <a:chExt cx="265727" cy="376755"/>
                                      </a:xfrm>
                                    </wpg:grpSpPr>
                                    <wps:wsp>
                                      <wps:cNvPr id="344725144" name="Textfeld 3"/>
                                      <wps:cNvSpPr txBox="1"/>
                                      <wps:spPr>
                                        <a:xfrm>
                                          <a:off x="4933057" y="2293316"/>
                                          <a:ext cx="159527" cy="180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5498001" w14:textId="77777777" w:rsidR="006F274D" w:rsidRDefault="006F274D" w:rsidP="006F274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6"/>
                                                <w:szCs w:val="26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6"/>
                                                <w:szCs w:val="26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642872437" name="Textfeld 3"/>
                                      <wps:cNvSpPr txBox="1"/>
                                      <wps:spPr>
                                        <a:xfrm>
                                          <a:off x="4880066" y="2506129"/>
                                          <a:ext cx="265727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4513B9B" w14:textId="77777777" w:rsidR="006F274D" w:rsidRDefault="006F274D" w:rsidP="006F274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6"/>
                                                <w:szCs w:val="26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6"/>
                                                <w:szCs w:val="26"/>
                                              </w:rPr>
                                              <w:t>8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45194493" name="Gerade Verbindung 1045194493"/>
                                      <wps:cNvCnPr/>
                                      <wps:spPr>
                                        <a:xfrm>
                                          <a:off x="4930778" y="2483095"/>
                                          <a:ext cx="145337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881334902" name="Textfeld 398"/>
                                    <wps:cNvSpPr txBox="1"/>
                                    <wps:spPr>
                                      <a:xfrm>
                                        <a:off x="4715845" y="2361287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C692BF4" w14:textId="77777777" w:rsidR="006F274D" w:rsidRDefault="006F274D" w:rsidP="006F274D">
                                          <w:pP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565652468" name="Gruppieren 565652468"/>
                                <wpg:cNvGrpSpPr/>
                                <wpg:grpSpPr>
                                  <a:xfrm>
                                    <a:off x="4313578" y="2293322"/>
                                    <a:ext cx="565126" cy="375732"/>
                                    <a:chOff x="4313578" y="2293322"/>
                                    <a:chExt cx="565126" cy="375732"/>
                                  </a:xfrm>
                                </wpg:grpSpPr>
                                <wps:wsp>
                                  <wps:cNvPr id="127605106" name="Textfeld 398"/>
                                  <wps:cNvSpPr txBox="1"/>
                                  <wps:spPr>
                                    <a:xfrm>
                                      <a:off x="4723605" y="2370674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8321B99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>–</w:t>
                                        </w: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368251143" name="Gruppieren 1368251143"/>
                                  <wpg:cNvGrpSpPr/>
                                  <wpg:grpSpPr>
                                    <a:xfrm>
                                      <a:off x="4313578" y="2293322"/>
                                      <a:ext cx="427504" cy="375732"/>
                                      <a:chOff x="4313578" y="2293322"/>
                                      <a:chExt cx="427504" cy="375732"/>
                                    </a:xfrm>
                                  </wpg:grpSpPr>
                                  <wpg:grpSp>
                                    <wpg:cNvPr id="1336793850" name="Gruppieren 1336793850"/>
                                    <wpg:cNvGrpSpPr/>
                                    <wpg:grpSpPr>
                                      <a:xfrm>
                                        <a:off x="4477799" y="2293322"/>
                                        <a:ext cx="263283" cy="375732"/>
                                        <a:chOff x="4477799" y="2293316"/>
                                        <a:chExt cx="265727" cy="376755"/>
                                      </a:xfrm>
                                    </wpg:grpSpPr>
                                    <wps:wsp>
                                      <wps:cNvPr id="973963522" name="Textfeld 3"/>
                                      <wps:cNvSpPr txBox="1"/>
                                      <wps:spPr>
                                        <a:xfrm>
                                          <a:off x="4530790" y="2293316"/>
                                          <a:ext cx="159527" cy="180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B98A021" w14:textId="77777777" w:rsidR="006F274D" w:rsidRDefault="006F274D" w:rsidP="006F274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6"/>
                                                <w:szCs w:val="26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6"/>
                                                <w:szCs w:val="26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431536611" name="Textfeld 3"/>
                                      <wps:cNvSpPr txBox="1"/>
                                      <wps:spPr>
                                        <a:xfrm>
                                          <a:off x="4477799" y="2506129"/>
                                          <a:ext cx="265727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A681BF7" w14:textId="77777777" w:rsidR="006F274D" w:rsidRDefault="006F274D" w:rsidP="006F274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6"/>
                                                <w:szCs w:val="26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6"/>
                                                <w:szCs w:val="26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76107383" name="Gerade Verbindung 676107383"/>
                                      <wps:cNvCnPr/>
                                      <wps:spPr>
                                        <a:xfrm>
                                          <a:off x="4528511" y="2483095"/>
                                          <a:ext cx="145337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468551572" name="Textfeld 398"/>
                                    <wps:cNvSpPr txBox="1"/>
                                    <wps:spPr>
                                      <a:xfrm>
                                        <a:off x="4313578" y="2361287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3DBAB8" w14:textId="77777777" w:rsidR="006F274D" w:rsidRDefault="006F274D" w:rsidP="006F274D">
                                          <w:pP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pic:pic xmlns:pic="http://schemas.openxmlformats.org/drawingml/2006/picture">
                                <pic:nvPicPr>
                                  <pic:cNvPr id="1574713283" name="Grafik 157471328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 cstate="print">
                                    <a:duotone>
                                      <a:schemeClr val="accent6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5300960" y="2151342"/>
                                    <a:ext cx="465583" cy="71474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1890195514" name="Textfeld 398"/>
                              <wps:cNvSpPr txBox="1"/>
                              <wps:spPr>
                                <a:xfrm>
                                  <a:off x="54591" y="197892"/>
                                  <a:ext cx="202299" cy="4687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479C0B" w14:textId="77777777" w:rsidR="006F274D" w:rsidRDefault="006F274D" w:rsidP="006F274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ED983FD" id="Gruppieren 425" o:spid="_x0000_s1152" style="position:absolute;margin-left:11.5pt;margin-top:1.85pt;width:114.4pt;height:56.25pt;z-index:253187072" coordsize="14528,71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">
                      <v:group id="Gruppieren 290" o:spid="_x0000_s1153" style="position:absolute;width:14528;height:7143" coordorigin="43135,21513" coordsize="14529,7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">
                        <v:group id="Gruppieren 1247900867" o:spid="_x0000_s1154" style="position:absolute;left:47158;top:22933;width:5651;height:3757" coordorigin="47158,22933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">
                          <v:shape id="_x0000_s1155" type="#_x0000_t202" style="position:absolute;left:51258;top:23706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3DB55E57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  <v:group id="Gruppieren 1003852607" o:spid="_x0000_s1156" style="position:absolute;left:47158;top:22933;width:4275;height:3757" coordorigin="47158,22933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">
                            <v:group id="Gruppieren 1116389400" o:spid="_x0000_s1157" style="position:absolute;left:48800;top:22933;width:2633;height:3757" coordorigin="48800,22933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">
                              <v:shape id="Textfeld 3" o:spid="_x0000_s1158" type="#_x0000_t202" style="position:absolute;left:49330;top:22933;width:1595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45498001" w14:textId="77777777" w:rsidR="006F274D" w:rsidRDefault="006F274D" w:rsidP="006F274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159" type="#_x0000_t202" style="position:absolute;left:48800;top:25061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04513B9B" w14:textId="77777777" w:rsidR="006F274D" w:rsidRDefault="006F274D" w:rsidP="006F274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045194493" o:spid="_x0000_s1160" style="position:absolute;visibility:visible;mso-wrap-style:square" from="49307,24830" to="50761,248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" strokecolor="black [3213]" strokeweight="1pt">
                                <v:stroke joinstyle="miter"/>
                              </v:line>
                            </v:group>
                            <v:shape id="_x0000_s1161" type="#_x0000_t202" style="position:absolute;left:47158;top:2361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" filled="f" stroked="f" strokeweight=".5pt">
                              <v:textbox inset="1mm">
                                <w:txbxContent>
                                  <w:p w14:paraId="2C692BF4" w14:textId="77777777" w:rsidR="006F274D" w:rsidRDefault="006F274D" w:rsidP="006F274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group id="Gruppieren 565652468" o:spid="_x0000_s1162" style="position:absolute;left:43135;top:22933;width:5652;height:3757" coordorigin="43135,22933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">
                          <v:shape id="_x0000_s1163" type="#_x0000_t202" style="position:absolute;left:47236;top:23706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" filled="f" stroked="f" strokeweight=".5pt">
                            <v:textbox inset="1mm">
                              <w:txbxContent>
                                <w:p w14:paraId="68321B99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  <v:group id="Gruppieren 1368251143" o:spid="_x0000_s1164" style="position:absolute;left:43135;top:22933;width:4275;height:3757" coordorigin="43135,22933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">
                            <v:group id="Gruppieren 1336793850" o:spid="_x0000_s1165" style="position:absolute;left:44777;top:22933;width:2633;height:3757" coordorigin="44777,22933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">
                              <v:shape id="Textfeld 3" o:spid="_x0000_s1166" type="#_x0000_t202" style="position:absolute;left:45307;top:22933;width:1596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3B98A021" w14:textId="77777777" w:rsidR="006F274D" w:rsidRDefault="006F274D" w:rsidP="006F274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167" type="#_x0000_t202" style="position:absolute;left:44777;top:25061;width:2658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6A681BF7" w14:textId="77777777" w:rsidR="006F274D" w:rsidRDefault="006F274D" w:rsidP="006F274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676107383" o:spid="_x0000_s1168" style="position:absolute;visibility:visible;mso-wrap-style:square" from="45285,24830" to="46738,248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_x0000_s1169" type="#_x0000_t202" style="position:absolute;left:43135;top:2361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" filled="f" stroked="f" strokeweight=".5pt">
                              <v:textbox inset="1mm">
                                <w:txbxContent>
                                  <w:p w14:paraId="743DBAB8" w14:textId="77777777" w:rsidR="006F274D" w:rsidRDefault="006F274D" w:rsidP="006F274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shape id="Grafik 1574713283" o:spid="_x0000_s1170" type="#_x0000_t75" style="position:absolute;left:53009;top:21513;width:4656;height:7147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">
                          <v:imagedata r:id="rId19" o:title="" recolortarget="#727272 [1449]"/>
                        </v:shape>
                      </v:group>
                      <v:shape id="_x0000_s1171" type="#_x0000_t202" style="position:absolute;left:545;top:1978;width:2023;height:46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1A479C0B" w14:textId="77777777" w:rsidR="006F274D" w:rsidRDefault="006F274D" w:rsidP="006F274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6F274D" w:rsidRPr="007F4553" w14:paraId="2AFF40C4" w14:textId="77777777" w:rsidTr="001A6C2A">
        <w:tblPrEx>
          <w:tblCellMar>
            <w:left w:w="0" w:type="dxa"/>
            <w:right w:w="0" w:type="dxa"/>
          </w:tblCellMar>
        </w:tblPrEx>
        <w:trPr>
          <w:trHeight w:val="759"/>
        </w:trPr>
        <w:tc>
          <w:tcPr>
            <w:tcW w:w="425" w:type="dxa"/>
          </w:tcPr>
          <w:p w14:paraId="104EDCF4" w14:textId="77777777" w:rsidR="006F274D" w:rsidRPr="007F4553" w:rsidRDefault="006F274D" w:rsidP="002F628F">
            <w:pPr>
              <w:pStyle w:val="Nummerierung"/>
              <w:rPr>
                <w:rFonts w:cstheme="minorHAns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3C7F404D" w14:textId="77777777" w:rsidR="006F274D" w:rsidRPr="007F4553" w:rsidDel="00BA7CAB" w:rsidRDefault="006F274D" w:rsidP="002F628F">
            <w:pPr>
              <w:spacing w:line="240" w:lineRule="atLeast"/>
              <w:rPr>
                <w:rFonts w:cstheme="minorHAnsi"/>
                <w:b/>
                <w:bCs/>
                <w:noProof/>
              </w:rPr>
            </w:pPr>
            <w:r w:rsidRPr="007F4553">
              <w:rPr>
                <w:rFonts w:cstheme="minorHAnsi"/>
                <w:b/>
                <w:bCs/>
                <w:color w:val="70BCC9" w:themeColor="text2" w:themeTint="99"/>
              </w:rPr>
              <w:t>b)</w:t>
            </w:r>
          </w:p>
        </w:tc>
        <w:tc>
          <w:tcPr>
            <w:tcW w:w="2835" w:type="dxa"/>
            <w:tcBorders>
              <w:bottom w:val="single" w:sz="4" w:space="0" w:color="A6A6A6" w:themeColor="background1" w:themeShade="A6"/>
            </w:tcBorders>
          </w:tcPr>
          <w:p w14:paraId="78D2A4A2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  <w:sz w:val="12"/>
                <w:szCs w:val="12"/>
              </w:rPr>
            </w:pPr>
            <w:r w:rsidRPr="007F4553">
              <w:rPr>
                <w:rFonts w:cstheme="minorHAnsi"/>
              </w:rPr>
              <w:t xml:space="preserve">(1)  </w:t>
            </w:r>
            <w:r w:rsidRPr="007F4553">
              <w:rPr>
                <w:rFonts w:cstheme="minorHAnsi"/>
                <w:noProof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bottom w:val="single" w:sz="4" w:space="0" w:color="A6A6A6" w:themeColor="background1" w:themeShade="A6"/>
            </w:tcBorders>
          </w:tcPr>
          <w:p w14:paraId="4402D2D0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</w:rPr>
            </w:pPr>
            <w:r w:rsidRPr="007F4553">
              <w:rPr>
                <w:rFonts w:cstheme="minorHAnsi"/>
              </w:rPr>
              <w:t xml:space="preserve">(2)  </w:t>
            </w:r>
            <w:r w:rsidRPr="007F4553">
              <w:rPr>
                <w:rFonts w:cstheme="minorHAnsi"/>
                <w:noProof/>
              </w:rPr>
              <w:t xml:space="preserve"> </w:t>
            </w:r>
          </w:p>
        </w:tc>
        <w:tc>
          <w:tcPr>
            <w:tcW w:w="2941" w:type="dxa"/>
            <w:tcBorders>
              <w:bottom w:val="single" w:sz="4" w:space="0" w:color="A6A6A6" w:themeColor="background1" w:themeShade="A6"/>
            </w:tcBorders>
          </w:tcPr>
          <w:p w14:paraId="3B5E480F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</w:rPr>
            </w:pPr>
            <w:r w:rsidRPr="007F4553">
              <w:rPr>
                <w:rFonts w:cstheme="minorHAnsi"/>
              </w:rPr>
              <w:t xml:space="preserve">(3)  </w:t>
            </w:r>
            <w:r w:rsidRPr="007F4553">
              <w:rPr>
                <w:rFonts w:cstheme="minorHAnsi"/>
                <w:noProof/>
              </w:rPr>
              <w:t xml:space="preserve"> </w:t>
            </w:r>
          </w:p>
        </w:tc>
      </w:tr>
      <w:tr w:rsidR="006F274D" w:rsidRPr="007F4553" w14:paraId="0C28E83E" w14:textId="77777777" w:rsidTr="001A6C2A">
        <w:tblPrEx>
          <w:tblCellMar>
            <w:left w:w="0" w:type="dxa"/>
            <w:right w:w="0" w:type="dxa"/>
          </w:tblCellMar>
        </w:tblPrEx>
        <w:trPr>
          <w:trHeight w:val="1701"/>
        </w:trPr>
        <w:tc>
          <w:tcPr>
            <w:tcW w:w="425" w:type="dxa"/>
          </w:tcPr>
          <w:p w14:paraId="1D646676" w14:textId="77777777" w:rsidR="006F274D" w:rsidRPr="007F4553" w:rsidRDefault="006F274D" w:rsidP="002F628F">
            <w:pPr>
              <w:pStyle w:val="SOBberschrift2"/>
              <w:spacing w:line="24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  <w:tcBorders>
              <w:right w:val="single" w:sz="4" w:space="0" w:color="A6A6A6" w:themeColor="background1" w:themeShade="A6"/>
            </w:tcBorders>
          </w:tcPr>
          <w:p w14:paraId="2FBB8CBE" w14:textId="77777777" w:rsidR="006F274D" w:rsidRPr="007F4553" w:rsidRDefault="006F274D" w:rsidP="002F628F">
            <w:pPr>
              <w:rPr>
                <w:rFonts w:cstheme="minorHAnsi"/>
                <w:b/>
                <w:bCs/>
                <w:noProof/>
              </w:rPr>
            </w:pPr>
          </w:p>
        </w:tc>
        <w:tc>
          <w:tcPr>
            <w:tcW w:w="283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1320A0" w14:textId="77777777" w:rsidR="006F274D" w:rsidRPr="007F4553" w:rsidRDefault="006F274D" w:rsidP="002F628F">
            <w:pPr>
              <w:ind w:left="113"/>
              <w:rPr>
                <w:rFonts w:cstheme="minorHAnsi"/>
                <w:noProof/>
              </w:rPr>
            </w:pPr>
            <w:r w:rsidRPr="007F4553">
              <w:rPr>
                <w:rFonts w:cstheme="minorHAnsi"/>
                <w:noProof/>
              </w:rPr>
              <w:t>Rechnung:</w:t>
            </w:r>
          </w:p>
          <w:p w14:paraId="7DD77E87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  <w:sz w:val="12"/>
                <w:szCs w:val="12"/>
              </w:rPr>
            </w:pPr>
          </w:p>
          <w:p w14:paraId="4F1DEA2B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  <w:sz w:val="12"/>
                <w:szCs w:val="12"/>
              </w:rPr>
            </w:pPr>
          </w:p>
          <w:p w14:paraId="49AD4777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  <w:sz w:val="12"/>
                <w:szCs w:val="12"/>
              </w:rPr>
            </w:pPr>
          </w:p>
          <w:p w14:paraId="179B83E3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  <w:sz w:val="12"/>
                <w:szCs w:val="12"/>
              </w:rPr>
            </w:pPr>
          </w:p>
          <w:p w14:paraId="441F6545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  <w:sz w:val="12"/>
                <w:szCs w:val="12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7CDEB0" w14:textId="77777777" w:rsidR="006F274D" w:rsidRPr="007F4553" w:rsidRDefault="006F274D" w:rsidP="002F628F">
            <w:pPr>
              <w:ind w:left="113"/>
              <w:rPr>
                <w:rFonts w:cstheme="minorHAnsi"/>
                <w:noProof/>
              </w:rPr>
            </w:pPr>
            <w:r w:rsidRPr="007F4553">
              <w:rPr>
                <w:rFonts w:cstheme="minorHAnsi"/>
                <w:noProof/>
              </w:rPr>
              <w:t>Rechnung:</w:t>
            </w:r>
          </w:p>
          <w:p w14:paraId="6877B883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</w:rPr>
            </w:pPr>
          </w:p>
        </w:tc>
        <w:tc>
          <w:tcPr>
            <w:tcW w:w="294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EE6ABB" w14:textId="77777777" w:rsidR="006F274D" w:rsidRPr="007F4553" w:rsidRDefault="006F274D" w:rsidP="002F628F">
            <w:pPr>
              <w:ind w:left="113"/>
              <w:rPr>
                <w:rFonts w:cstheme="minorHAnsi"/>
                <w:noProof/>
              </w:rPr>
            </w:pPr>
            <w:r w:rsidRPr="007F4553">
              <w:rPr>
                <w:rFonts w:cstheme="minorHAnsi"/>
                <w:noProof/>
              </w:rPr>
              <w:t>Rechnung:</w:t>
            </w:r>
          </w:p>
          <w:p w14:paraId="7C816C69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</w:rPr>
            </w:pPr>
          </w:p>
        </w:tc>
      </w:tr>
      <w:tr w:rsidR="006F274D" w:rsidRPr="007F4553" w14:paraId="2D4341BF" w14:textId="77777777" w:rsidTr="001A6C2A">
        <w:tblPrEx>
          <w:tblCellMar>
            <w:left w:w="0" w:type="dxa"/>
            <w:right w:w="0" w:type="dxa"/>
          </w:tblCellMar>
        </w:tblPrEx>
        <w:tc>
          <w:tcPr>
            <w:tcW w:w="425" w:type="dxa"/>
          </w:tcPr>
          <w:p w14:paraId="18623BD0" w14:textId="77777777" w:rsidR="006F274D" w:rsidRPr="007F4553" w:rsidRDefault="006F274D" w:rsidP="002F628F">
            <w:pPr>
              <w:pStyle w:val="berschrift2"/>
              <w:spacing w:line="240" w:lineRule="atLeast"/>
              <w:rPr>
                <w:rFonts w:asciiTheme="minorHAnsi" w:hAnsiTheme="minorHAnsi" w:cstheme="minorHAnsi"/>
                <w:color w:val="70BCC9" w:themeColor="accent1" w:themeTint="99"/>
              </w:rPr>
            </w:pPr>
            <w:r w:rsidRPr="007F4553">
              <w:rPr>
                <w:rFonts w:asciiTheme="minorHAnsi" w:hAnsiTheme="minorHAnsi" w:cstheme="minorHAnsi"/>
                <w:color w:val="70BCC9" w:themeColor="accent1" w:themeTint="99"/>
              </w:rPr>
              <w:t>3</w:t>
            </w:r>
          </w:p>
        </w:tc>
        <w:tc>
          <w:tcPr>
            <w:tcW w:w="9036" w:type="dxa"/>
            <w:gridSpan w:val="5"/>
          </w:tcPr>
          <w:p w14:paraId="0B9D5144" w14:textId="77777777" w:rsidR="006F274D" w:rsidRPr="007F4553" w:rsidRDefault="006F274D" w:rsidP="002F628F">
            <w:pPr>
              <w:pStyle w:val="berschrift2"/>
              <w:spacing w:line="240" w:lineRule="atLeast"/>
              <w:rPr>
                <w:rFonts w:asciiTheme="minorHAnsi" w:hAnsiTheme="minorHAnsi" w:cstheme="minorHAnsi"/>
                <w:color w:val="70BCC9" w:themeColor="accent1" w:themeTint="99"/>
              </w:rPr>
            </w:pP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188096" behindDoc="0" locked="0" layoutInCell="1" allowOverlap="1" wp14:anchorId="1044F259" wp14:editId="4A58FD0E">
                      <wp:simplePos x="0" y="0"/>
                      <wp:positionH relativeFrom="column">
                        <wp:posOffset>2054696</wp:posOffset>
                      </wp:positionH>
                      <wp:positionV relativeFrom="paragraph">
                        <wp:posOffset>448022</wp:posOffset>
                      </wp:positionV>
                      <wp:extent cx="932802" cy="360000"/>
                      <wp:effectExtent l="0" t="0" r="7620" b="8890"/>
                      <wp:wrapNone/>
                      <wp:docPr id="1220295499" name="Gruppieren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2802" cy="360000"/>
                                <a:chOff x="0" y="0"/>
                                <a:chExt cx="932802" cy="306299"/>
                              </a:xfrm>
                            </wpg:grpSpPr>
                            <wpg:grpSp>
                              <wpg:cNvPr id="1609108590" name="Gruppieren 1609108590"/>
                              <wpg:cNvGrpSpPr/>
                              <wpg:grpSpPr>
                                <a:xfrm>
                                  <a:off x="0" y="0"/>
                                  <a:ext cx="518543" cy="301890"/>
                                  <a:chOff x="0" y="0"/>
                                  <a:chExt cx="518543" cy="301890"/>
                                </a:xfrm>
                              </wpg:grpSpPr>
                              <wps:wsp>
                                <wps:cNvPr id="1143693047" name="Textfeld 398"/>
                                <wps:cNvSpPr txBox="1"/>
                                <wps:spPr>
                                  <a:xfrm>
                                    <a:off x="363444" y="25869"/>
                                    <a:ext cx="155099" cy="2289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724A51" w14:textId="77777777" w:rsidR="006F274D" w:rsidRPr="00F63952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F63952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06881697" name="Gruppieren 306881697"/>
                                <wpg:cNvGrpSpPr/>
                                <wpg:grpSpPr>
                                  <a:xfrm>
                                    <a:off x="0" y="0"/>
                                    <a:ext cx="384683" cy="301890"/>
                                    <a:chOff x="0" y="0"/>
                                    <a:chExt cx="384683" cy="301890"/>
                                  </a:xfrm>
                                </wpg:grpSpPr>
                                <wpg:grpSp>
                                  <wpg:cNvPr id="55081732" name="Gruppieren 55081732"/>
                                  <wpg:cNvGrpSpPr/>
                                  <wpg:grpSpPr>
                                    <a:xfrm>
                                      <a:off x="204041" y="0"/>
                                      <a:ext cx="180642" cy="301890"/>
                                      <a:chOff x="204410" y="0"/>
                                      <a:chExt cx="182318" cy="302715"/>
                                    </a:xfrm>
                                  </wpg:grpSpPr>
                                  <wps:wsp>
                                    <wps:cNvPr id="883893317" name="Textfeld 3"/>
                                    <wps:cNvSpPr txBox="1"/>
                                    <wps:spPr>
                                      <a:xfrm>
                                        <a:off x="217103" y="0"/>
                                        <a:ext cx="159583" cy="1846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133161E" w14:textId="77777777" w:rsidR="006F274D" w:rsidRPr="00F63952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F63952"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080750" name="Textfeld 3"/>
                                    <wps:cNvSpPr txBox="1"/>
                                    <wps:spPr>
                                      <a:xfrm>
                                        <a:off x="204410" y="138773"/>
                                        <a:ext cx="182318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508CC08" w14:textId="77777777" w:rsidR="006F274D" w:rsidRPr="00F63952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F63952"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71654162" name="Gerade Verbindung 1071654162"/>
                                    <wps:cNvCnPr/>
                                    <wps:spPr>
                                      <a:xfrm>
                                        <a:off x="237627" y="150130"/>
                                        <a:ext cx="109003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41976053" name="Textfeld 398"/>
                                  <wps:cNvSpPr txBox="1"/>
                                  <wps:spPr>
                                    <a:xfrm>
                                      <a:off x="0" y="52296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BD21615" w14:textId="77777777" w:rsidR="006F274D" w:rsidRPr="00F63952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F63952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587226891" name="Gruppieren 587226891"/>
                              <wpg:cNvGrpSpPr/>
                              <wpg:grpSpPr>
                                <a:xfrm>
                                  <a:off x="495441" y="1085"/>
                                  <a:ext cx="437361" cy="305214"/>
                                  <a:chOff x="495441" y="1085"/>
                                  <a:chExt cx="437361" cy="305214"/>
                                </a:xfrm>
                              </wpg:grpSpPr>
                              <wps:wsp>
                                <wps:cNvPr id="1603816901" name="Textfeld 398"/>
                                <wps:cNvSpPr txBox="1"/>
                                <wps:spPr>
                                  <a:xfrm>
                                    <a:off x="631044" y="32824"/>
                                    <a:ext cx="149661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F653F0" w14:textId="77777777" w:rsidR="006F274D" w:rsidRPr="00F63952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F63952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801787890" name="Gruppieren 1801787890"/>
                                <wpg:cNvGrpSpPr/>
                                <wpg:grpSpPr>
                                  <a:xfrm>
                                    <a:off x="495441" y="1085"/>
                                    <a:ext cx="160719" cy="305214"/>
                                    <a:chOff x="495956" y="1085"/>
                                    <a:chExt cx="162209" cy="306048"/>
                                  </a:xfrm>
                                </wpg:grpSpPr>
                                <wps:wsp>
                                  <wps:cNvPr id="1442282831" name="Textfeld 3"/>
                                  <wps:cNvSpPr txBox="1"/>
                                  <wps:spPr>
                                    <a:xfrm>
                                      <a:off x="497789" y="1085"/>
                                      <a:ext cx="159583" cy="184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5ED8EB8" w14:textId="77777777" w:rsidR="006F274D" w:rsidRPr="00F63952" w:rsidRDefault="006F274D" w:rsidP="006F274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F63952"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1044294" name="Textfeld 3"/>
                                  <wps:cNvSpPr txBox="1"/>
                                  <wps:spPr>
                                    <a:xfrm>
                                      <a:off x="495956" y="143191"/>
                                      <a:ext cx="162209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030D3AD" w14:textId="77777777" w:rsidR="006F274D" w:rsidRPr="00F63952" w:rsidRDefault="006F274D" w:rsidP="006F274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F63952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91845433" name="Gerade Verbindung 1391845433"/>
                                  <wps:cNvCnPr/>
                                  <wps:spPr>
                                    <a:xfrm>
                                      <a:off x="518454" y="151216"/>
                                      <a:ext cx="109003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1783754" name="Gruppieren 11783754"/>
                                <wpg:cNvGrpSpPr/>
                                <wpg:grpSpPr>
                                  <a:xfrm>
                                    <a:off x="735636" y="7149"/>
                                    <a:ext cx="197166" cy="298564"/>
                                    <a:chOff x="735878" y="7149"/>
                                    <a:chExt cx="198996" cy="299380"/>
                                  </a:xfrm>
                                </wpg:grpSpPr>
                                <wps:wsp>
                                  <wps:cNvPr id="457447835" name="Textfeld 3"/>
                                  <wps:cNvSpPr txBox="1"/>
                                  <wps:spPr>
                                    <a:xfrm>
                                      <a:off x="761995" y="7149"/>
                                      <a:ext cx="159583" cy="184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90271E3" w14:textId="77777777" w:rsidR="006F274D" w:rsidRPr="00F63952" w:rsidRDefault="006F274D" w:rsidP="006F274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F63952"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39394700" name="Textfeld 3"/>
                                  <wps:cNvSpPr txBox="1"/>
                                  <wps:spPr>
                                    <a:xfrm>
                                      <a:off x="735878" y="142587"/>
                                      <a:ext cx="19899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835740A" w14:textId="77777777" w:rsidR="006F274D" w:rsidRPr="00F63952" w:rsidRDefault="006F274D" w:rsidP="006F274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F63952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23363230" name="Gerade Verbindung 823363230"/>
                                  <wps:cNvCnPr/>
                                  <wps:spPr>
                                    <a:xfrm>
                                      <a:off x="782792" y="152496"/>
                                      <a:ext cx="109003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044F259" id="Gruppieren 11" o:spid="_x0000_s1172" style="position:absolute;margin-left:161.8pt;margin-top:35.3pt;width:73.45pt;height:28.35pt;z-index:253188096;mso-width-relative:margin;mso-height-relative:margin" coordsize="9328,30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">
                      <v:group id="Gruppieren 1609108590" o:spid="_x0000_s1173" style="position:absolute;width:5185;height:3018" coordsize="518543,301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">
                        <v:shape id="_x0000_s1174" type="#_x0000_t202" style="position:absolute;left:363444;top:25869;width:155099;height:2289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74724A51" w14:textId="77777777" w:rsidR="006F274D" w:rsidRPr="00F63952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F63952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  <v:group id="Gruppieren 306881697" o:spid="_x0000_s1175" style="position:absolute;width:384683;height:301890" coordsize="384683,301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">
                          <v:group id="Gruppieren 55081732" o:spid="_x0000_s1176" style="position:absolute;left:204041;width:180642;height:301890" coordorigin="204410" coordsize="182318,302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">
                            <v:shape id="Textfeld 3" o:spid="_x0000_s1177" type="#_x0000_t202" style="position:absolute;left:217103;width:159583;height:1846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3133161E" w14:textId="77777777" w:rsidR="006F274D" w:rsidRPr="00F63952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 w:rsidRPr="00F63952"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78" type="#_x0000_t202" style="position:absolute;left:204410;top:138773;width:18231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4508CC08" w14:textId="77777777" w:rsidR="006F274D" w:rsidRPr="00F63952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 w:rsidRPr="00F63952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071654162" o:spid="_x0000_s1179" style="position:absolute;visibility:visible;mso-wrap-style:square" from="237627,150130" to="346630,1501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180" type="#_x0000_t202" style="position:absolute;top:52296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6BD21615" w14:textId="77777777" w:rsidR="006F274D" w:rsidRPr="00F63952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F63952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587226891" o:spid="_x0000_s1181" style="position:absolute;left:4954;top:10;width:4374;height:3052" coordorigin="4954,10" coordsize="4373,30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">
                        <v:shape id="_x0000_s1182" type="#_x0000_t202" style="position:absolute;left:6310;top:328;width:1497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" filled="f" stroked="f" strokeweight=".5pt">
                          <v:textbox inset="1mm">
                            <w:txbxContent>
                              <w:p w14:paraId="7EF653F0" w14:textId="77777777" w:rsidR="006F274D" w:rsidRPr="00F63952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F63952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  <v:group id="Gruppieren 1801787890" o:spid="_x0000_s1183" style="position:absolute;left:4954;top:10;width:1607;height:3052" coordorigin="4959,10" coordsize="1622,30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">
                          <v:shape id="Textfeld 3" o:spid="_x0000_s1184" type="#_x0000_t202" style="position:absolute;left:4977;top:10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5ED8EB8" w14:textId="77777777" w:rsidR="006F274D" w:rsidRPr="00F63952" w:rsidRDefault="006F274D" w:rsidP="006F274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F63952"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85" type="#_x0000_t202" style="position:absolute;left:4959;top:1431;width:1622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2030D3AD" w14:textId="77777777" w:rsidR="006F274D" w:rsidRPr="00F63952" w:rsidRDefault="006F274D" w:rsidP="006F274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F63952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1391845433" o:spid="_x0000_s1186" style="position:absolute;visibility:visible;mso-wrap-style:square" from="5184,1512" to="6274,15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Gruppieren 11783754" o:spid="_x0000_s1187" style="position:absolute;left:7356;top:71;width:1972;height:2986" coordorigin="7358,71" coordsize="1989,29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">
                          <v:shape id="Textfeld 3" o:spid="_x0000_s1188" type="#_x0000_t202" style="position:absolute;left:7619;top:71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90271E3" w14:textId="77777777" w:rsidR="006F274D" w:rsidRPr="00F63952" w:rsidRDefault="006F274D" w:rsidP="006F274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F63952"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89" type="#_x0000_t202" style="position:absolute;left:7358;top:1425;width:1990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1835740A" w14:textId="77777777" w:rsidR="006F274D" w:rsidRPr="00F63952" w:rsidRDefault="006F274D" w:rsidP="006F274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F63952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823363230" o:spid="_x0000_s1190" style="position:absolute;visibility:visible;mso-wrap-style:square" from="7827,1524" to="8917,15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color w:val="70BCC9" w:themeColor="accent1" w:themeTint="99"/>
              </w:rPr>
              <w:t>Addition und Subtraktion vielfältig verstehen</w:t>
            </w:r>
            <w:r w:rsidRPr="007F4553">
              <w:rPr>
                <w:rFonts w:asciiTheme="minorHAnsi" w:hAnsiTheme="minorHAnsi" w:cstheme="minorHAnsi"/>
                <w:color w:val="70BCC9" w:themeColor="accent1" w:themeTint="99"/>
              </w:rPr>
              <w:tab/>
            </w:r>
          </w:p>
        </w:tc>
      </w:tr>
      <w:tr w:rsidR="006F274D" w:rsidRPr="007F4553" w14:paraId="396B37BB" w14:textId="77777777" w:rsidTr="001A6C2A">
        <w:tblPrEx>
          <w:tblCellMar>
            <w:left w:w="0" w:type="dxa"/>
            <w:right w:w="0" w:type="dxa"/>
          </w:tblCellMar>
        </w:tblPrEx>
        <w:trPr>
          <w:trHeight w:val="467"/>
        </w:trPr>
        <w:tc>
          <w:tcPr>
            <w:tcW w:w="425" w:type="dxa"/>
          </w:tcPr>
          <w:p w14:paraId="083DFE07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b/>
                <w:color w:val="800000"/>
              </w:rPr>
            </w:pPr>
          </w:p>
        </w:tc>
        <w:tc>
          <w:tcPr>
            <w:tcW w:w="9036" w:type="dxa"/>
            <w:gridSpan w:val="5"/>
            <w:tcBorders>
              <w:bottom w:val="single" w:sz="4" w:space="0" w:color="A6A6A6" w:themeColor="background1" w:themeShade="A6"/>
            </w:tcBorders>
          </w:tcPr>
          <w:p w14:paraId="4D470A84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</w:rPr>
            </w:pPr>
            <w:r w:rsidRPr="007F4553">
              <w:rPr>
                <w:rFonts w:cstheme="minorHAnsi"/>
                <w:noProof/>
              </w:rPr>
              <w:t>Schreibe eine Textaufgabe, bei der man                        rechnen muss.</w:t>
            </w:r>
          </w:p>
        </w:tc>
      </w:tr>
      <w:tr w:rsidR="006F274D" w:rsidRPr="007F4553" w14:paraId="138EB5EC" w14:textId="77777777" w:rsidTr="001A6C2A">
        <w:tblPrEx>
          <w:tblCellMar>
            <w:left w:w="0" w:type="dxa"/>
            <w:right w:w="0" w:type="dxa"/>
          </w:tblCellMar>
        </w:tblPrEx>
        <w:trPr>
          <w:trHeight w:val="1247"/>
        </w:trPr>
        <w:tc>
          <w:tcPr>
            <w:tcW w:w="425" w:type="dxa"/>
            <w:tcBorders>
              <w:right w:val="single" w:sz="4" w:space="0" w:color="A6A6A6" w:themeColor="background1" w:themeShade="A6"/>
            </w:tcBorders>
          </w:tcPr>
          <w:p w14:paraId="6145C93D" w14:textId="77777777" w:rsidR="006F274D" w:rsidRPr="007F4553" w:rsidRDefault="006F274D" w:rsidP="002F628F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9036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460DDD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</w:rPr>
            </w:pPr>
          </w:p>
        </w:tc>
      </w:tr>
    </w:tbl>
    <w:p w14:paraId="24CA7A90" w14:textId="77777777" w:rsidR="00D85197" w:rsidRDefault="00D85197">
      <w:pPr>
        <w:sectPr w:rsidR="00D85197" w:rsidSect="00DF679F">
          <w:headerReference w:type="default" r:id="rId20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461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672"/>
        <w:gridCol w:w="426"/>
        <w:gridCol w:w="2234"/>
        <w:gridCol w:w="1488"/>
        <w:gridCol w:w="1489"/>
        <w:gridCol w:w="1488"/>
        <w:gridCol w:w="1488"/>
        <w:gridCol w:w="176"/>
      </w:tblGrid>
      <w:tr w:rsidR="00C50D7C" w:rsidRPr="007F4553" w14:paraId="5B521D56" w14:textId="77777777" w:rsidTr="005143FE">
        <w:tc>
          <w:tcPr>
            <w:tcW w:w="9461" w:type="dxa"/>
            <w:gridSpan w:val="8"/>
          </w:tcPr>
          <w:p w14:paraId="3BFFB1BB" w14:textId="6D7A4791" w:rsidR="00C50D7C" w:rsidRPr="007F4553" w:rsidRDefault="00C50D7C" w:rsidP="00D85197">
            <w:pPr>
              <w:pStyle w:val="berschrift1"/>
              <w:spacing w:after="0" w:line="240" w:lineRule="auto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lastRenderedPageBreak/>
              <w:t>Ich kann Addition und Subtraktion von Brüchen verstehen</w:t>
            </w:r>
          </w:p>
        </w:tc>
      </w:tr>
      <w:tr w:rsidR="00C50D7C" w:rsidRPr="007F4553" w14:paraId="598C41C5" w14:textId="77777777" w:rsidTr="005143FE">
        <w:trPr>
          <w:trHeight w:val="470"/>
        </w:trPr>
        <w:tc>
          <w:tcPr>
            <w:tcW w:w="672" w:type="dxa"/>
          </w:tcPr>
          <w:p w14:paraId="783C543D" w14:textId="77777777" w:rsidR="00C50D7C" w:rsidRPr="007F4553" w:rsidRDefault="00C50D7C" w:rsidP="00C21526">
            <w:pPr>
              <w:pStyle w:val="berschrift2"/>
              <w:spacing w:after="0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789" w:type="dxa"/>
            <w:gridSpan w:val="7"/>
          </w:tcPr>
          <w:p w14:paraId="3D78ACDC" w14:textId="286647BF" w:rsidR="00C50D7C" w:rsidRPr="007F4553" w:rsidRDefault="00C50D7C" w:rsidP="00C21526">
            <w:pPr>
              <w:pStyle w:val="berschrift2"/>
              <w:spacing w:after="0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Anteile mit gleichen Nennern zusammenfügen und wegnehmen</w:t>
            </w:r>
          </w:p>
        </w:tc>
      </w:tr>
      <w:tr w:rsidR="00C50D7C" w:rsidRPr="007F4553" w14:paraId="5EB1F80A" w14:textId="77777777" w:rsidTr="005143FE">
        <w:tc>
          <w:tcPr>
            <w:tcW w:w="672" w:type="dxa"/>
          </w:tcPr>
          <w:p w14:paraId="74C41833" w14:textId="24174404" w:rsidR="00C50D7C" w:rsidRPr="007F4553" w:rsidRDefault="00C50D7C" w:rsidP="00D90050">
            <w:pPr>
              <w:pStyle w:val="berschrift3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1.1</w:t>
            </w:r>
          </w:p>
        </w:tc>
        <w:tc>
          <w:tcPr>
            <w:tcW w:w="8789" w:type="dxa"/>
            <w:gridSpan w:val="7"/>
          </w:tcPr>
          <w:p w14:paraId="21E1637A" w14:textId="044C86D7" w:rsidR="00C50D7C" w:rsidRPr="007F4553" w:rsidRDefault="00C50D7C" w:rsidP="00D90050">
            <w:pPr>
              <w:pStyle w:val="berschrift3"/>
              <w:rPr>
                <w:rFonts w:asciiTheme="minorHAnsi" w:hAnsiTheme="minorHAnsi" w:cstheme="minorHAnsi"/>
                <w:color w:val="0000FF"/>
              </w:rPr>
            </w:pPr>
            <w:r w:rsidRPr="007F4553">
              <w:rPr>
                <w:rFonts w:asciiTheme="minorHAnsi" w:hAnsiTheme="minorHAnsi" w:cstheme="minorHAnsi"/>
              </w:rPr>
              <w:t>Mehrere Anteile zusammenfügen</w:t>
            </w:r>
            <w:r w:rsidR="001A120D" w:rsidRPr="007F4553">
              <w:rPr>
                <w:rFonts w:asciiTheme="minorHAnsi" w:hAnsiTheme="minorHAnsi" w:cstheme="minorHAnsi"/>
              </w:rPr>
              <w:t xml:space="preserve"> und wegnehmen am Bruchstreifen</w:t>
            </w:r>
          </w:p>
        </w:tc>
      </w:tr>
      <w:tr w:rsidR="00F811BC" w:rsidRPr="007F4553" w14:paraId="5BF8E29E" w14:textId="77777777" w:rsidTr="005143FE">
        <w:tc>
          <w:tcPr>
            <w:tcW w:w="672" w:type="dxa"/>
          </w:tcPr>
          <w:p w14:paraId="1176E49F" w14:textId="77777777" w:rsidR="00F811BC" w:rsidRPr="007F4553" w:rsidRDefault="00F811BC" w:rsidP="00D900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6" w:type="dxa"/>
          </w:tcPr>
          <w:p w14:paraId="192D67AE" w14:textId="3278BDE9" w:rsidR="00F811BC" w:rsidRPr="007F4553" w:rsidRDefault="00F811BC" w:rsidP="00D90050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a)</w:t>
            </w:r>
          </w:p>
        </w:tc>
        <w:tc>
          <w:tcPr>
            <w:tcW w:w="8363" w:type="dxa"/>
            <w:gridSpan w:val="6"/>
          </w:tcPr>
          <w:p w14:paraId="43A96A14" w14:textId="1672D6DF" w:rsidR="00F811BC" w:rsidRPr="007F4553" w:rsidRDefault="00F811BC" w:rsidP="00F811BC">
            <w:pPr>
              <w:ind w:left="360" w:hanging="360"/>
              <w:rPr>
                <w:rFonts w:cstheme="minorHAnsi"/>
              </w:rPr>
            </w:pPr>
            <w:r w:rsidRPr="007F4553">
              <w:rPr>
                <w:rFonts w:cstheme="minorHAnsi"/>
              </w:rPr>
              <w:t>Erst hat Emily eine halbe Stunde gewartet, dann noch eine Viertelstunde.</w:t>
            </w:r>
          </w:p>
          <w:p w14:paraId="3E2C2F8B" w14:textId="6F9F0C57" w:rsidR="00F811BC" w:rsidRPr="007F4553" w:rsidRDefault="00F811BC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>Wie lange hat sie insgesamt gewartet?</w:t>
            </w:r>
          </w:p>
          <w:p w14:paraId="5A403BAA" w14:textId="754F5E97" w:rsidR="00F811BC" w:rsidRPr="007F4553" w:rsidRDefault="00F811BC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>Mit welcher Aufgabe kann man die</w:t>
            </w:r>
            <w:r w:rsidR="00A65CC8" w:rsidRPr="007F4553">
              <w:rPr>
                <w:rFonts w:cstheme="minorHAnsi"/>
              </w:rPr>
              <w:t>se</w:t>
            </w:r>
            <w:r w:rsidRPr="007F4553">
              <w:rPr>
                <w:rFonts w:cstheme="minorHAnsi"/>
              </w:rPr>
              <w:t xml:space="preserve"> Frage </w:t>
            </w:r>
            <w:r w:rsidR="00A65CC8" w:rsidRPr="007F4553">
              <w:rPr>
                <w:rFonts w:cstheme="minorHAnsi"/>
              </w:rPr>
              <w:t>auf</w:t>
            </w:r>
            <w:r w:rsidRPr="007F4553">
              <w:rPr>
                <w:rFonts w:cstheme="minorHAnsi"/>
              </w:rPr>
              <w:t>schreiben</w:t>
            </w:r>
            <w:r w:rsidR="00A65CC8" w:rsidRPr="007F4553">
              <w:rPr>
                <w:rFonts w:cstheme="minorHAnsi"/>
              </w:rPr>
              <w:t xml:space="preserve"> und beantworten</w:t>
            </w:r>
            <w:r w:rsidRPr="007F4553">
              <w:rPr>
                <w:rFonts w:cstheme="minorHAnsi"/>
              </w:rPr>
              <w:t>?</w:t>
            </w:r>
          </w:p>
          <w:p w14:paraId="7DEF2F5C" w14:textId="6CE920C0" w:rsidR="00F811BC" w:rsidRPr="007F4553" w:rsidRDefault="00F811BC" w:rsidP="00D90050">
            <w:pPr>
              <w:spacing w:line="240" w:lineRule="atLeast"/>
              <w:rPr>
                <w:rFonts w:cstheme="minorHAnsi"/>
              </w:rPr>
            </w:pPr>
          </w:p>
        </w:tc>
      </w:tr>
      <w:tr w:rsidR="00C50D7C" w:rsidRPr="007F4553" w14:paraId="0A711D77" w14:textId="77777777" w:rsidTr="005143FE">
        <w:tc>
          <w:tcPr>
            <w:tcW w:w="672" w:type="dxa"/>
          </w:tcPr>
          <w:p w14:paraId="4270ADE2" w14:textId="07BBFF14" w:rsidR="00C50D7C" w:rsidRPr="007F4553" w:rsidRDefault="00F811BC" w:rsidP="00D90050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mc:AlternateContent>
                <mc:Choice Requires="wpg">
                  <w:drawing>
                    <wp:inline distT="0" distB="0" distL="0" distR="0" wp14:anchorId="5235487A" wp14:editId="3D8A72AE">
                      <wp:extent cx="275475" cy="197485"/>
                      <wp:effectExtent l="0" t="0" r="4445" b="5715"/>
                      <wp:docPr id="1184108287" name="Gruppieren 425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545243367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7557176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96DAC541-7B7A-43D3-8B79-37D633B846F1}">
                                      <asvg:svgBlip xmlns:asvg="http://schemas.microsoft.com/office/drawing/2016/SVG/main" r:embe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group w14:anchorId="0C7462B1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">
                        <v:imagedata r:id="rId23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  <w:p w14:paraId="74F9A106" w14:textId="77777777" w:rsidR="00F811BC" w:rsidRPr="007F4553" w:rsidRDefault="00F811BC" w:rsidP="00D90050">
            <w:pPr>
              <w:spacing w:line="240" w:lineRule="atLeast"/>
              <w:rPr>
                <w:rFonts w:cstheme="minorHAnsi"/>
              </w:rPr>
            </w:pPr>
          </w:p>
          <w:p w14:paraId="5CA0D4D9" w14:textId="77777777" w:rsidR="00F811BC" w:rsidRPr="007F4553" w:rsidRDefault="00F811BC" w:rsidP="00D90050">
            <w:pPr>
              <w:spacing w:line="240" w:lineRule="atLeast"/>
              <w:rPr>
                <w:rFonts w:cstheme="minorHAnsi"/>
              </w:rPr>
            </w:pPr>
          </w:p>
          <w:p w14:paraId="5A154A02" w14:textId="77777777" w:rsidR="00F811BC" w:rsidRPr="007F4553" w:rsidRDefault="00F811BC" w:rsidP="00D90050">
            <w:pPr>
              <w:spacing w:line="240" w:lineRule="atLeast"/>
              <w:rPr>
                <w:rFonts w:cstheme="minorHAnsi"/>
              </w:rPr>
            </w:pPr>
          </w:p>
          <w:p w14:paraId="0C2B45BD" w14:textId="77777777" w:rsidR="00F811BC" w:rsidRPr="007F4553" w:rsidRDefault="00F811BC" w:rsidP="00D90050">
            <w:pPr>
              <w:spacing w:line="240" w:lineRule="atLeast"/>
              <w:rPr>
                <w:rFonts w:cstheme="minorHAnsi"/>
              </w:rPr>
            </w:pPr>
          </w:p>
          <w:p w14:paraId="09ECF538" w14:textId="77777777" w:rsidR="00F811BC" w:rsidRPr="007F4553" w:rsidRDefault="00F811BC" w:rsidP="00D90050">
            <w:pPr>
              <w:spacing w:line="240" w:lineRule="atLeast"/>
              <w:rPr>
                <w:rFonts w:cstheme="minorHAnsi"/>
              </w:rPr>
            </w:pPr>
          </w:p>
          <w:p w14:paraId="56A5C521" w14:textId="77777777" w:rsidR="00F811BC" w:rsidRPr="007F4553" w:rsidRDefault="00F811BC" w:rsidP="00D90050">
            <w:pPr>
              <w:spacing w:line="240" w:lineRule="atLeast"/>
              <w:rPr>
                <w:rFonts w:cstheme="minorHAnsi"/>
              </w:rPr>
            </w:pPr>
          </w:p>
          <w:p w14:paraId="6C8584BA" w14:textId="75A1604E" w:rsidR="00F811BC" w:rsidRPr="007F4553" w:rsidRDefault="00F811BC" w:rsidP="00D90050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4AF87A82" wp14:editId="4DE5FD3E">
                  <wp:extent cx="360000" cy="272386"/>
                  <wp:effectExtent l="0" t="0" r="2540" b="0"/>
                  <wp:docPr id="99059326" name="Grafik 99059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5941BF64" w14:textId="034BB0B4" w:rsidR="00C50D7C" w:rsidRPr="007F4553" w:rsidRDefault="001A120D" w:rsidP="00D90050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74112" behindDoc="0" locked="0" layoutInCell="1" allowOverlap="1" wp14:anchorId="7541891C" wp14:editId="64B52061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361850</wp:posOffset>
                      </wp:positionV>
                      <wp:extent cx="490855" cy="609600"/>
                      <wp:effectExtent l="0" t="0" r="0" b="0"/>
                      <wp:wrapNone/>
                      <wp:docPr id="314192087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0855" cy="60960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862264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301601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D9FA94" w14:textId="77777777" w:rsidR="00307330" w:rsidRPr="001A120D" w:rsidRDefault="00307330" w:rsidP="0030733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A120D">
                                      <w:rPr>
                                        <w:sz w:val="18"/>
                                        <w:szCs w:val="16"/>
                                      </w:rP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541891C" id="Gruppieren 16" o:spid="_x0000_s1191" style="position:absolute;margin-left:14.95pt;margin-top:28.5pt;width:38.65pt;height:48pt;z-index:253274112;mso-width-relative:margin;mso-height-relative:margin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">
                      <v:shape id="Grafik 8" o:spid="_x0000_s1192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">
                        <v:imagedata r:id="rId26" o:title="" chromakey="white"/>
                      </v:shape>
                      <v:shape id="Textfeld 12" o:spid="_x0000_s1193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DD9FA94" w14:textId="77777777" w:rsidR="00307330" w:rsidRPr="001A120D" w:rsidRDefault="00307330" w:rsidP="0030733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A120D">
                                <w:rPr>
                                  <w:sz w:val="18"/>
                                  <w:szCs w:val="16"/>
                                </w:rP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320EB" w:rsidRPr="007F4553">
              <w:rPr>
                <w:rFonts w:cstheme="minorHAnsi"/>
              </w:rPr>
              <w:t>b</w:t>
            </w:r>
            <w:r w:rsidR="00C50D7C" w:rsidRPr="007F4553">
              <w:rPr>
                <w:rFonts w:cstheme="minorHAnsi"/>
              </w:rPr>
              <w:t>)</w:t>
            </w:r>
          </w:p>
        </w:tc>
        <w:tc>
          <w:tcPr>
            <w:tcW w:w="8363" w:type="dxa"/>
            <w:gridSpan w:val="6"/>
          </w:tcPr>
          <w:p w14:paraId="5D620334" w14:textId="46AA0341" w:rsidR="00C50D7C" w:rsidRPr="007F4553" w:rsidRDefault="008C58D0" w:rsidP="00D90050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139968" behindDoc="0" locked="0" layoutInCell="1" allowOverlap="1" wp14:anchorId="64C5A00F" wp14:editId="660AF857">
                      <wp:simplePos x="0" y="0"/>
                      <wp:positionH relativeFrom="column">
                        <wp:posOffset>3441890</wp:posOffset>
                      </wp:positionH>
                      <wp:positionV relativeFrom="paragraph">
                        <wp:posOffset>-25136</wp:posOffset>
                      </wp:positionV>
                      <wp:extent cx="1697786" cy="1016676"/>
                      <wp:effectExtent l="0" t="0" r="0" b="0"/>
                      <wp:wrapNone/>
                      <wp:docPr id="1250198922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7786" cy="1016676"/>
                                <a:chOff x="0" y="0"/>
                                <a:chExt cx="1697786" cy="1016676"/>
                              </a:xfrm>
                            </wpg:grpSpPr>
                            <wps:wsp>
                              <wps:cNvPr id="1856760420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94968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3EBB8D" w14:textId="77777777" w:rsidR="00C50D7C" w:rsidRPr="00BA42B2" w:rsidRDefault="00C50D7C" w:rsidP="00C50D7C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76003747" name="Grafik 74">
                                  <a:hlinkClick r:id="rId12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20858086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0ADC75F" w14:textId="77777777" w:rsidR="00C50D7C" w:rsidRPr="009F4661" w:rsidRDefault="00C50D7C" w:rsidP="00C50D7C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</w:t>
                                    </w:r>
                                    <w:proofErr w:type="spellStart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vam</w:t>
                                    </w:r>
                                    <w:proofErr w:type="spellEnd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C5A00F" id="Gruppieren 112" o:spid="_x0000_s1194" style="position:absolute;margin-left:271pt;margin-top:-2pt;width:133.7pt;height:80.05pt;z-index:253139968" coordsize="16977,101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7" o:spid="_x0000_s1195" type="#_x0000_t202" style="position:absolute;top:2949;width:7893;height:3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" filled="f" stroked="f">
                        <v:textbox>
                          <w:txbxContent>
                            <w:p w14:paraId="2B3EBB8D" w14:textId="77777777" w:rsidR="00C50D7C" w:rsidRPr="00BA42B2" w:rsidRDefault="00C50D7C" w:rsidP="00C50D7C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74" o:spid="_x0000_s1196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" o:button="t">
                        <v:fill o:detectmouseclick="t"/>
                        <v:imagedata r:id="rId28" o:title=""/>
                      </v:shape>
                      <v:shape id="_x0000_s1197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" filled="f" stroked="f" strokeweight=".5pt">
                        <v:textbox>
                          <w:txbxContent>
                            <w:p w14:paraId="20ADC75F" w14:textId="77777777" w:rsidR="00C50D7C" w:rsidRPr="009F4661" w:rsidRDefault="00C50D7C" w:rsidP="00C50D7C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</w:t>
                              </w:r>
                              <w:proofErr w:type="spellStart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vam</w:t>
                              </w:r>
                              <w:proofErr w:type="spellEnd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50D7C" w:rsidRPr="007F4553">
              <w:rPr>
                <w:rFonts w:cstheme="minorHAnsi"/>
              </w:rPr>
              <w:t xml:space="preserve">Im digitalen Bruchstreifen </w:t>
            </w:r>
            <w:r w:rsidR="001A120D" w:rsidRPr="007F4553">
              <w:rPr>
                <w:rFonts w:cstheme="minorHAnsi"/>
              </w:rPr>
              <w:t xml:space="preserve">oder der Streifentafel </w:t>
            </w:r>
            <w:r w:rsidR="001A120D" w:rsidRPr="007F4553">
              <w:rPr>
                <w:rFonts w:cstheme="minorHAnsi"/>
              </w:rPr>
              <w:br/>
            </w:r>
            <w:r w:rsidR="00C50D7C" w:rsidRPr="007F4553">
              <w:rPr>
                <w:rFonts w:cstheme="minorHAnsi"/>
              </w:rPr>
              <w:t xml:space="preserve">kann man mehrere Anteile zusammenfügen. </w:t>
            </w:r>
          </w:p>
          <w:p w14:paraId="19342EE9" w14:textId="3C0D228B" w:rsidR="00307330" w:rsidRPr="007F4553" w:rsidRDefault="00307330" w:rsidP="00D90050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72064" behindDoc="0" locked="0" layoutInCell="1" allowOverlap="1" wp14:anchorId="4C62DD79" wp14:editId="2A2B930D">
                      <wp:simplePos x="0" y="0"/>
                      <wp:positionH relativeFrom="column">
                        <wp:posOffset>470223</wp:posOffset>
                      </wp:positionH>
                      <wp:positionV relativeFrom="paragraph">
                        <wp:posOffset>130655</wp:posOffset>
                      </wp:positionV>
                      <wp:extent cx="2696043" cy="378844"/>
                      <wp:effectExtent l="190500" t="0" r="9525" b="15240"/>
                      <wp:wrapNone/>
                      <wp:docPr id="453728364" name="Abgerundete rechteckige Legend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6043" cy="378844"/>
                              </a:xfrm>
                              <a:prstGeom prst="wedgeRoundRectCallout">
                                <a:avLst>
                                  <a:gd name="adj1" fmla="val -56152"/>
                                  <a:gd name="adj2" fmla="val -1233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DE9320" w14:textId="53DA9427" w:rsidR="00307330" w:rsidRPr="001A120D" w:rsidRDefault="00307330" w:rsidP="00307330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1A120D"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Ich kann zwei Anteile zusammenfügen, wenn ich die Teile im gleich großen Streifen zusammenschiebe.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type w14:anchorId="4C62DD79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70" o:spid="_x0000_s1198" type="#_x0000_t62" style="position:absolute;margin-left:37.05pt;margin-top:10.3pt;width:212.3pt;height:29.85pt;z-index:2532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" adj="-1329,8136" filled="f" strokecolor="#a5a5a5 [2092]" strokeweight="1pt">
                      <v:textbox inset="1mm,0,1mm,0">
                        <w:txbxContent>
                          <w:p w14:paraId="68DE9320" w14:textId="53DA9427" w:rsidR="00307330" w:rsidRPr="001A120D" w:rsidRDefault="00307330" w:rsidP="00307330">
                            <w:pPr>
                              <w:spacing w:line="240" w:lineRule="auto"/>
                              <w:rPr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1A120D">
                              <w:rPr>
                                <w:color w:val="000000"/>
                                <w:sz w:val="19"/>
                                <w:szCs w:val="19"/>
                              </w:rPr>
                              <w:t xml:space="preserve">Ich kann zwei Anteile zusammenfügen, wenn ich die Teile im gleich großen Streifen zusammenschiebe.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0542EEF" w14:textId="064E9222" w:rsidR="00307330" w:rsidRPr="007F4553" w:rsidRDefault="00307330" w:rsidP="00D90050">
            <w:pPr>
              <w:spacing w:line="240" w:lineRule="atLeast"/>
              <w:rPr>
                <w:rFonts w:cstheme="minorHAnsi"/>
              </w:rPr>
            </w:pPr>
          </w:p>
          <w:p w14:paraId="1183069C" w14:textId="77777777" w:rsidR="00307330" w:rsidRPr="007F4553" w:rsidRDefault="00307330" w:rsidP="00D90050">
            <w:pPr>
              <w:spacing w:line="240" w:lineRule="atLeast"/>
              <w:rPr>
                <w:rFonts w:cstheme="minorHAnsi"/>
              </w:rPr>
            </w:pPr>
          </w:p>
          <w:p w14:paraId="158869D4" w14:textId="1C705EDF" w:rsidR="008C58D0" w:rsidRPr="007F4553" w:rsidRDefault="008C58D0" w:rsidP="00D90050">
            <w:pPr>
              <w:spacing w:line="240" w:lineRule="atLeast"/>
              <w:rPr>
                <w:rFonts w:cstheme="minorHAnsi"/>
                <w:sz w:val="8"/>
                <w:szCs w:val="8"/>
              </w:rPr>
            </w:pPr>
            <w:r w:rsidRPr="007F4553">
              <w:rPr>
                <w:rFonts w:cstheme="minorHAnsi"/>
                <w:noProof/>
                <w:sz w:val="8"/>
                <w:szCs w:val="8"/>
              </w:rPr>
              <mc:AlternateContent>
                <mc:Choice Requires="wpg">
                  <w:drawing>
                    <wp:anchor distT="0" distB="0" distL="114300" distR="114300" simplePos="0" relativeHeight="253177856" behindDoc="0" locked="0" layoutInCell="1" allowOverlap="1" wp14:anchorId="0675C222" wp14:editId="7FB8B738">
                      <wp:simplePos x="0" y="0"/>
                      <wp:positionH relativeFrom="column">
                        <wp:posOffset>3363620</wp:posOffset>
                      </wp:positionH>
                      <wp:positionV relativeFrom="paragraph">
                        <wp:posOffset>411002</wp:posOffset>
                      </wp:positionV>
                      <wp:extent cx="1777365" cy="789940"/>
                      <wp:effectExtent l="0" t="0" r="13335" b="10160"/>
                      <wp:wrapNone/>
                      <wp:docPr id="22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7365" cy="789940"/>
                                <a:chOff x="0" y="0"/>
                                <a:chExt cx="1777365" cy="789940"/>
                              </a:xfrm>
                            </wpg:grpSpPr>
                            <wps:wsp>
                              <wps:cNvPr id="16" name="Abgerundetes Rechteck 19"/>
                              <wps:cNvSpPr/>
                              <wps:spPr bwMode="auto">
                                <a:xfrm>
                                  <a:off x="0" y="0"/>
                                  <a:ext cx="1777365" cy="789940"/>
                                </a:xfrm>
                                <a:prstGeom prst="roundRect">
                                  <a:avLst>
                                    <a:gd name="adj" fmla="val 16870"/>
                                  </a:avLst>
                                </a:prstGeom>
                                <a:solidFill>
                                  <a:schemeClr val="tx1"/>
                                </a:solidFill>
                                <a:ln w="9525" cap="flat" cmpd="sng" algn="ctr">
                                  <a:solidFill>
                                    <a:schemeClr val="tx2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>
                                  <a:innerShdw blurRad="88900" dist="50800" dir="2700000">
                                    <a:schemeClr val="bg1">
                                      <a:alpha val="90000"/>
                                    </a:schemeClr>
                                  </a:innerShdw>
                                </a:effectLst>
                              </wps:spPr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1" name="Gruppieren 21"/>
                              <wpg:cNvGrpSpPr/>
                              <wpg:grpSpPr>
                                <a:xfrm>
                                  <a:off x="100940" y="65315"/>
                                  <a:ext cx="1579418" cy="645951"/>
                                  <a:chOff x="0" y="0"/>
                                  <a:chExt cx="3456940" cy="12230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" name="Grafik 1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456940" cy="12230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0" name="Gerade Verbindung mit Pfeil 20"/>
                                <wps:cNvCnPr/>
                                <wps:spPr>
                                  <a:xfrm flipV="1">
                                    <a:off x="1732808" y="459674"/>
                                    <a:ext cx="0" cy="27907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B230173" id="Gruppieren 22" o:spid="_x0000_s1026" style="position:absolute;margin-left:264.85pt;margin-top:32.35pt;width:139.95pt;height:62.2pt;z-index:253177856" coordsize="17773,78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">
                      <v:roundrect id="Abgerundetes Rechteck 19" o:spid="_x0000_s1027" style="position:absolute;width:17773;height:7899;visibility:visible;mso-wrap-style:square;v-text-anchor:top" arcsize="11056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" fillcolor="black [3213]" strokecolor="#327a86 [3215]"/>
                      <v:group id="Gruppieren 21" o:spid="_x0000_s1028" style="position:absolute;left:1009;top:653;width:15794;height:6459" coordsize="34569,1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">
                        <v:shape id="Grafik 13" o:spid="_x0000_s1029" type="#_x0000_t75" style="position:absolute;width:34569;height:122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">
                          <v:imagedata r:id="rId30" o:title=""/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Gerade Verbindung mit Pfeil 20" o:spid="_x0000_s1030" type="#_x0000_t32" style="position:absolute;left:17328;top:4596;width:0;height:2791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" strokecolor="black [3200]" strokeweight=".5pt">
                          <v:stroke endarrow="block" joinstyle="miter"/>
                        </v:shape>
                      </v:group>
                    </v:group>
                  </w:pict>
                </mc:Fallback>
              </mc:AlternateContent>
            </w:r>
          </w:p>
          <w:p w14:paraId="73F82492" w14:textId="2276B03C" w:rsidR="00C50D7C" w:rsidRPr="007F4553" w:rsidRDefault="00CC4B20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Welchen Anteil hat der </w:t>
            </w:r>
            <w:r w:rsidRPr="007F4553">
              <w:rPr>
                <w:rFonts w:cstheme="minorHAnsi"/>
                <w:color w:val="0070C0"/>
              </w:rPr>
              <w:t>blaue</w:t>
            </w:r>
            <w:r w:rsidRPr="007F4553">
              <w:rPr>
                <w:rFonts w:cstheme="minorHAnsi"/>
              </w:rPr>
              <w:t xml:space="preserve"> </w:t>
            </w:r>
            <w:r w:rsidR="006457FB" w:rsidRPr="007F4553">
              <w:rPr>
                <w:rFonts w:cstheme="minorHAnsi"/>
              </w:rPr>
              <w:t xml:space="preserve">Teil am ganzen </w:t>
            </w:r>
            <w:r w:rsidR="008C58D0" w:rsidRPr="007F4553">
              <w:rPr>
                <w:rFonts w:cstheme="minorHAnsi"/>
              </w:rPr>
              <w:t>St</w:t>
            </w:r>
            <w:r w:rsidRPr="007F4553">
              <w:rPr>
                <w:rFonts w:cstheme="minorHAnsi"/>
              </w:rPr>
              <w:t>reifen?</w:t>
            </w:r>
          </w:p>
          <w:p w14:paraId="5DCAEEA7" w14:textId="3E53AC10" w:rsidR="008C58D0" w:rsidRPr="007F4553" w:rsidRDefault="00CC4B20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Welchen Anteil hat der </w:t>
            </w:r>
            <w:r w:rsidRPr="007F4553">
              <w:rPr>
                <w:rFonts w:cstheme="minorHAnsi"/>
                <w:color w:val="C00000"/>
              </w:rPr>
              <w:t>rote</w:t>
            </w:r>
            <w:r w:rsidRPr="007F4553">
              <w:rPr>
                <w:rFonts w:cstheme="minorHAnsi"/>
              </w:rPr>
              <w:t xml:space="preserve"> </w:t>
            </w:r>
            <w:r w:rsidR="006457FB" w:rsidRPr="007F4553">
              <w:rPr>
                <w:rFonts w:cstheme="minorHAnsi"/>
              </w:rPr>
              <w:t xml:space="preserve">Teil am ganzen </w:t>
            </w:r>
            <w:r w:rsidR="008C58D0" w:rsidRPr="007F4553">
              <w:rPr>
                <w:rFonts w:cstheme="minorHAnsi"/>
              </w:rPr>
              <w:t>S</w:t>
            </w:r>
            <w:r w:rsidRPr="007F4553">
              <w:rPr>
                <w:rFonts w:cstheme="minorHAnsi"/>
              </w:rPr>
              <w:t>treifen?</w:t>
            </w:r>
          </w:p>
          <w:p w14:paraId="10ED937C" w14:textId="62962C28" w:rsidR="008C58D0" w:rsidRPr="007F4553" w:rsidRDefault="00307330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Wie schiebt Rico die Teile zusammen? Zeige am </w:t>
            </w:r>
            <w:r w:rsidRPr="007F4553">
              <w:rPr>
                <w:rFonts w:cstheme="minorHAnsi"/>
              </w:rPr>
              <w:br/>
              <w:t xml:space="preserve">digitalen Bruchstreifen oder </w:t>
            </w:r>
            <w:r w:rsidR="005062D1">
              <w:rPr>
                <w:rFonts w:cstheme="minorHAnsi"/>
              </w:rPr>
              <w:t>a</w:t>
            </w:r>
            <w:r w:rsidRPr="007F4553">
              <w:rPr>
                <w:rFonts w:cstheme="minorHAnsi"/>
              </w:rPr>
              <w:t>n der Streifentafel.</w:t>
            </w:r>
          </w:p>
          <w:p w14:paraId="54F57174" w14:textId="41C08BB4" w:rsidR="00CC4B20" w:rsidRPr="007F4553" w:rsidRDefault="00CC4B20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Mit welchen Aufgaben könnte man das </w:t>
            </w:r>
            <w:r w:rsidRPr="007F4553">
              <w:rPr>
                <w:rFonts w:cstheme="minorHAnsi"/>
              </w:rPr>
              <w:br/>
              <w:t>Zusammenfügen beider Anteile darstellen?</w:t>
            </w:r>
          </w:p>
          <w:p w14:paraId="0459F74E" w14:textId="1394E132" w:rsidR="00CC4B20" w:rsidRPr="007F4553" w:rsidRDefault="00CC4B20" w:rsidP="00307330">
            <w:pPr>
              <w:pStyle w:val="Listenabsatz"/>
              <w:numPr>
                <w:ilvl w:val="0"/>
                <w:numId w:val="0"/>
              </w:numPr>
              <w:ind w:left="284"/>
              <w:rPr>
                <w:rFonts w:cstheme="minorHAnsi"/>
              </w:rPr>
            </w:pPr>
          </w:p>
        </w:tc>
      </w:tr>
      <w:tr w:rsidR="00C21526" w:rsidRPr="007F4553" w14:paraId="75978358" w14:textId="77777777" w:rsidTr="005143FE">
        <w:tc>
          <w:tcPr>
            <w:tcW w:w="672" w:type="dxa"/>
          </w:tcPr>
          <w:p w14:paraId="79FB3896" w14:textId="77777777" w:rsidR="00C21526" w:rsidRPr="007F4553" w:rsidRDefault="00C21526" w:rsidP="00C21526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</w:tc>
        <w:tc>
          <w:tcPr>
            <w:tcW w:w="426" w:type="dxa"/>
          </w:tcPr>
          <w:p w14:paraId="35B6D0BF" w14:textId="087B28A4" w:rsidR="00C21526" w:rsidRPr="007F4553" w:rsidRDefault="00C21526" w:rsidP="00C21526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c)</w:t>
            </w:r>
          </w:p>
        </w:tc>
        <w:tc>
          <w:tcPr>
            <w:tcW w:w="8363" w:type="dxa"/>
            <w:gridSpan w:val="6"/>
          </w:tcPr>
          <w:p w14:paraId="7932E00D" w14:textId="6FF0883D" w:rsidR="00C21526" w:rsidRPr="007F4553" w:rsidRDefault="00C21526" w:rsidP="00C21526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Stelle Dir vor, erst sind fünf Sechstel blau gefärbt, dann </w:t>
            </w:r>
            <w:r w:rsidRPr="007F4553">
              <w:rPr>
                <w:rFonts w:cstheme="minorHAnsi"/>
              </w:rPr>
              <w:br/>
              <w:t xml:space="preserve">nimmst du zwei blaue Sechstel weg und färbst sie stattdessen rot. </w:t>
            </w:r>
          </w:p>
          <w:p w14:paraId="6CF4C41C" w14:textId="5EBE6EAD" w:rsidR="00C21526" w:rsidRPr="007F4553" w:rsidRDefault="00C21526" w:rsidP="00C21526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>Welche Aufgabe passt dazu?</w:t>
            </w:r>
          </w:p>
          <w:p w14:paraId="160C8274" w14:textId="5480BEB1" w:rsidR="00C21526" w:rsidRPr="007F4553" w:rsidRDefault="00C21526" w:rsidP="00C21526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drawing>
                <wp:anchor distT="0" distB="0" distL="114300" distR="114300" simplePos="0" relativeHeight="253323264" behindDoc="0" locked="0" layoutInCell="1" allowOverlap="1" wp14:anchorId="7289D75A" wp14:editId="2EF0F703">
                  <wp:simplePos x="0" y="0"/>
                  <wp:positionH relativeFrom="column">
                    <wp:posOffset>3726815</wp:posOffset>
                  </wp:positionH>
                  <wp:positionV relativeFrom="paragraph">
                    <wp:posOffset>1905</wp:posOffset>
                  </wp:positionV>
                  <wp:extent cx="1383030" cy="200025"/>
                  <wp:effectExtent l="0" t="0" r="1270" b="3175"/>
                  <wp:wrapNone/>
                  <wp:docPr id="155390616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3906164" name="Grafik 1553906164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38303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4553">
              <w:rPr>
                <w:rFonts w:cstheme="minorHAnsi"/>
              </w:rPr>
              <w:t xml:space="preserve">Wieso kannst du zu einem Bild mehrere Aufgaben finden? </w:t>
            </w:r>
          </w:p>
          <w:p w14:paraId="518F6D5D" w14:textId="0CEDC713" w:rsidR="00C21526" w:rsidRPr="007F4553" w:rsidRDefault="00C21526" w:rsidP="00C21526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>Findest Du noch eine Aufgabe zu demselben Bild?</w:t>
            </w:r>
          </w:p>
          <w:p w14:paraId="41730BC6" w14:textId="1FD052AD" w:rsidR="00C21526" w:rsidRPr="007F4553" w:rsidRDefault="00C21526" w:rsidP="00C21526">
            <w:pPr>
              <w:spacing w:line="240" w:lineRule="atLeast"/>
              <w:rPr>
                <w:rFonts w:cstheme="minorHAnsi"/>
              </w:rPr>
            </w:pPr>
          </w:p>
        </w:tc>
      </w:tr>
      <w:tr w:rsidR="00C21526" w:rsidRPr="007F4553" w14:paraId="260E2BA3" w14:textId="77777777" w:rsidTr="005143FE">
        <w:tc>
          <w:tcPr>
            <w:tcW w:w="672" w:type="dxa"/>
          </w:tcPr>
          <w:p w14:paraId="71DA76FB" w14:textId="77777777" w:rsidR="00C21526" w:rsidRPr="007F4553" w:rsidRDefault="00C21526" w:rsidP="00C21526">
            <w:pPr>
              <w:spacing w:line="240" w:lineRule="atLeast"/>
              <w:rPr>
                <w:rFonts w:cstheme="minorHAnsi"/>
                <w:noProof/>
              </w:rPr>
            </w:pPr>
            <w:r w:rsidRPr="007F4553">
              <w:rPr>
                <w:rFonts w:eastAsia="Calibri" w:cstheme="minorHAnsi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3321216" behindDoc="0" locked="0" layoutInCell="1" allowOverlap="1" wp14:anchorId="3682C15F" wp14:editId="7DE8D08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</wp:posOffset>
                      </wp:positionV>
                      <wp:extent cx="229870" cy="167640"/>
                      <wp:effectExtent l="0" t="0" r="0" b="0"/>
                      <wp:wrapNone/>
                      <wp:docPr id="1080283015" name="Gruppieren 71">
                        <a:hlinkClick xmlns:a="http://schemas.openxmlformats.org/drawingml/2006/main" r:id="rId13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266"/>
                                <a:chExt cx="229870" cy="167640"/>
                              </a:xfrm>
                            </wpg:grpSpPr>
                            <wps:wsp>
                              <wps:cNvPr id="710698129" name="Abgerundetes Rechteck 6"/>
                              <wps:cNvSpPr/>
                              <wps:spPr>
                                <a:xfrm>
                                  <a:off x="0" y="266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7105864" name="Dreieck 7">
                                <a:hlinkClick r:id="rId32"/>
                              </wps:cNvPr>
                              <wps:cNvSpPr/>
                              <wps:spPr>
                                <a:xfrm rot="5400000">
                                  <a:off x="71642" y="27663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8172A21" id="Gruppieren 71" o:spid="_x0000_s1026" href="https://mathe-sicher-koennen.dzlm.de/erklaervideos?nid=757" style="position:absolute;margin-left:0;margin-top:.1pt;width:18.1pt;height:13.2pt;z-index:253321216" coordorigin=",266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" o:button="t">
                      <v:roundrect id="Abgerundetes Rechteck 6" o:spid="_x0000_s1027" style="position:absolute;top:266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" fillcolor="#327a86" stroked="f" strokeweight="1pt">
                        <v:stroke joinstyle="miter"/>
                      </v:roundre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Dreieck 7" o:spid="_x0000_s1028" type="#_x0000_t5" href="https://mathe-sicher-koennen.dzlm.de/erklaervideos?nid=694" style="position:absolute;left:71642;top:27663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" o:button="t" stroked="f" strokeweight="1pt">
                        <v:fill o:detectmouseclick="t"/>
                      </v:shape>
                    </v:group>
                  </w:pict>
                </mc:Fallback>
              </mc:AlternateContent>
            </w:r>
            <w:r w:rsidRPr="007F4553">
              <w:rPr>
                <w:rFonts w:cstheme="minorHAnsi"/>
                <w:noProof/>
              </w:rPr>
              <w:t xml:space="preserve">        </w:t>
            </w:r>
          </w:p>
          <w:p w14:paraId="27B37B5F" w14:textId="08D9D79D" w:rsidR="00C21526" w:rsidRPr="007F4553" w:rsidRDefault="00C21526" w:rsidP="00C21526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  <w:r w:rsidRPr="007F4553">
              <w:rPr>
                <w:rFonts w:cstheme="minorHAnsi"/>
                <w:noProof/>
                <w:color w:val="327A86" w:themeColor="text2"/>
                <w:sz w:val="13"/>
                <w:szCs w:val="13"/>
              </w:rPr>
              <w:t>B</w:t>
            </w:r>
            <w:r w:rsidR="00322655" w:rsidRPr="007F4553">
              <w:rPr>
                <w:rFonts w:cstheme="minorHAnsi"/>
                <w:noProof/>
                <w:color w:val="327A86" w:themeColor="text2"/>
                <w:sz w:val="13"/>
                <w:szCs w:val="13"/>
              </w:rPr>
              <w:t>4</w:t>
            </w:r>
            <w:r w:rsidR="00331856" w:rsidRPr="007F4553">
              <w:rPr>
                <w:rFonts w:cstheme="minorHAnsi"/>
                <w:noProof/>
                <w:color w:val="327A86" w:themeColor="text2"/>
                <w:sz w:val="13"/>
                <w:szCs w:val="13"/>
              </w:rPr>
              <w:t>-1</w:t>
            </w:r>
          </w:p>
        </w:tc>
        <w:tc>
          <w:tcPr>
            <w:tcW w:w="426" w:type="dxa"/>
          </w:tcPr>
          <w:p w14:paraId="2B90AD4D" w14:textId="448DC656" w:rsidR="00C21526" w:rsidRPr="007F4553" w:rsidRDefault="00C21526" w:rsidP="00C21526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d)</w:t>
            </w:r>
          </w:p>
        </w:tc>
        <w:tc>
          <w:tcPr>
            <w:tcW w:w="8363" w:type="dxa"/>
            <w:gridSpan w:val="6"/>
          </w:tcPr>
          <w:p w14:paraId="22E2E9FA" w14:textId="671AE36F" w:rsidR="0090791D" w:rsidRPr="0090791D" w:rsidRDefault="00C21526" w:rsidP="0090791D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w:drawing>
                <wp:anchor distT="0" distB="0" distL="114300" distR="114300" simplePos="0" relativeHeight="253319168" behindDoc="0" locked="0" layoutInCell="1" allowOverlap="1" wp14:anchorId="1A2822D5" wp14:editId="38D1DCA8">
                  <wp:simplePos x="0" y="0"/>
                  <wp:positionH relativeFrom="column">
                    <wp:posOffset>4395903</wp:posOffset>
                  </wp:positionH>
                  <wp:positionV relativeFrom="paragraph">
                    <wp:posOffset>-20496</wp:posOffset>
                  </wp:positionV>
                  <wp:extent cx="665748" cy="665748"/>
                  <wp:effectExtent l="0" t="0" r="0" b="0"/>
                  <wp:wrapNone/>
                  <wp:docPr id="1230814727" name="Grafik 76" descr="Vorschau Ihres QR Code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814727" name="Grafik 76" descr="Vorschau Ihres QR Code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48" cy="665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4553">
              <w:rPr>
                <w:rFonts w:cstheme="minorHAnsi"/>
              </w:rPr>
              <w:t>Schaue das Erklärvideo und bearbeite die letzte Aufgabe im Video.</w:t>
            </w:r>
            <w:r w:rsidRPr="007F4553">
              <w:rPr>
                <w:rFonts w:cstheme="minorHAnsi"/>
                <w:noProof/>
              </w:rPr>
              <w:t xml:space="preserve"> </w:t>
            </w:r>
          </w:p>
          <w:p w14:paraId="685528E1" w14:textId="7C1C4D2B" w:rsidR="00C21526" w:rsidRPr="007F4553" w:rsidRDefault="00C21526" w:rsidP="00C21526">
            <w:pPr>
              <w:spacing w:line="240" w:lineRule="atLeast"/>
              <w:rPr>
                <w:rFonts w:cstheme="minorHAnsi"/>
              </w:rPr>
            </w:pPr>
          </w:p>
        </w:tc>
      </w:tr>
      <w:tr w:rsidR="00C21526" w:rsidRPr="007F4553" w14:paraId="74C501DE" w14:textId="77777777" w:rsidTr="005143FE">
        <w:tc>
          <w:tcPr>
            <w:tcW w:w="672" w:type="dxa"/>
          </w:tcPr>
          <w:p w14:paraId="30842590" w14:textId="77777777" w:rsidR="00C21526" w:rsidRPr="007F4553" w:rsidRDefault="00C21526" w:rsidP="00C21526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6" w:type="dxa"/>
          </w:tcPr>
          <w:p w14:paraId="58A1DC27" w14:textId="4BE85D2D" w:rsidR="00C21526" w:rsidRPr="007F4553" w:rsidRDefault="00C21526" w:rsidP="00C21526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e)</w:t>
            </w:r>
          </w:p>
        </w:tc>
        <w:tc>
          <w:tcPr>
            <w:tcW w:w="8363" w:type="dxa"/>
            <w:gridSpan w:val="6"/>
          </w:tcPr>
          <w:p w14:paraId="51ECC8A3" w14:textId="5481FB27" w:rsidR="00C21526" w:rsidRPr="007F4553" w:rsidRDefault="00C21526" w:rsidP="00C21526">
            <w:pPr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20192" behindDoc="0" locked="0" layoutInCell="1" allowOverlap="1" wp14:anchorId="230374C4" wp14:editId="1617207D">
                      <wp:simplePos x="0" y="0"/>
                      <wp:positionH relativeFrom="column">
                        <wp:posOffset>4319270</wp:posOffset>
                      </wp:positionH>
                      <wp:positionV relativeFrom="paragraph">
                        <wp:posOffset>297859</wp:posOffset>
                      </wp:positionV>
                      <wp:extent cx="938463" cy="585537"/>
                      <wp:effectExtent l="0" t="0" r="0" b="0"/>
                      <wp:wrapNone/>
                      <wp:docPr id="1093017939" name="Textfeld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8463" cy="5855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3F1802" w14:textId="7EDCF67B" w:rsidR="00C21526" w:rsidRPr="00C21526" w:rsidRDefault="00C21526" w:rsidP="00C21526">
                                  <w:pPr>
                                    <w:spacing w:line="216" w:lineRule="auto"/>
                                    <w:rPr>
                                      <w:color w:val="A44168" w:themeColor="accent5"/>
                                      <w:sz w:val="14"/>
                                      <w:szCs w:val="14"/>
                                    </w:rPr>
                                  </w:pPr>
                                  <w:hyperlink r:id="rId34" w:history="1">
                                    <w:r w:rsidRPr="00C21526">
                                      <w:rPr>
                                        <w:rStyle w:val="Hyperlink"/>
                                        <w:noProof/>
                                        <w:color w:val="A44168" w:themeColor="accent5"/>
                                        <w:sz w:val="14"/>
                                        <w:szCs w:val="14"/>
                                        <w:u w:val="none"/>
                                      </w:rPr>
                                      <w:t>mathe-sicher-koennen.dzlm.de/erklaervideos?nid=</w:t>
                                    </w:r>
                                    <w:r w:rsidR="0090791D">
                                      <w:rPr>
                                        <w:rStyle w:val="Hyperlink"/>
                                        <w:noProof/>
                                        <w:color w:val="A44168" w:themeColor="accent5"/>
                                        <w:sz w:val="14"/>
                                        <w:szCs w:val="14"/>
                                        <w:u w:val="none"/>
                                      </w:rPr>
                                      <w:t>757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30374C4" id="Textfeld 78" o:spid="_x0000_s1199" type="#_x0000_t202" style="position:absolute;margin-left:340.1pt;margin-top:23.45pt;width:73.9pt;height:46.1pt;z-index:25332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" filled="f" stroked="f" strokeweight=".5pt">
                      <v:textbox>
                        <w:txbxContent>
                          <w:p w14:paraId="483F1802" w14:textId="7EDCF67B" w:rsidR="00C21526" w:rsidRPr="00C21526" w:rsidRDefault="00C21526" w:rsidP="00C21526">
                            <w:pPr>
                              <w:spacing w:line="216" w:lineRule="auto"/>
                              <w:rPr>
                                <w:color w:val="A44168" w:themeColor="accent5"/>
                                <w:sz w:val="14"/>
                                <w:szCs w:val="14"/>
                              </w:rPr>
                            </w:pPr>
                            <w:hyperlink r:id="rId35" w:history="1">
                              <w:r w:rsidRPr="00C21526">
                                <w:rPr>
                                  <w:rStyle w:val="Hyperlink"/>
                                  <w:noProof/>
                                  <w:color w:val="A44168" w:themeColor="accent5"/>
                                  <w:sz w:val="14"/>
                                  <w:szCs w:val="14"/>
                                  <w:u w:val="none"/>
                                </w:rPr>
                                <w:t>mathe-sicher-koennen.dzlm.de/erklaervideos?nid=</w:t>
                              </w:r>
                              <w:r w:rsidR="0090791D">
                                <w:rPr>
                                  <w:rStyle w:val="Hyperlink"/>
                                  <w:noProof/>
                                  <w:color w:val="A44168" w:themeColor="accent5"/>
                                  <w:sz w:val="14"/>
                                  <w:szCs w:val="14"/>
                                  <w:u w:val="none"/>
                                </w:rPr>
                                <w:t>757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F4553">
              <w:rPr>
                <w:rFonts w:cstheme="minorHAnsi"/>
              </w:rPr>
              <w:t xml:space="preserve">Stelle an Bruchstreifen folgende Aufgaben dar und </w:t>
            </w:r>
            <w:r w:rsidR="00B60BFF">
              <w:rPr>
                <w:rFonts w:cstheme="minorHAnsi"/>
              </w:rPr>
              <w:t>rechne</w:t>
            </w:r>
            <w:r w:rsidR="005062D1">
              <w:rPr>
                <w:rFonts w:cstheme="minorHAnsi"/>
              </w:rPr>
              <w:t xml:space="preserve"> sie</w:t>
            </w:r>
            <w:r w:rsidR="00B60BFF">
              <w:rPr>
                <w:rFonts w:cstheme="minorHAnsi"/>
              </w:rPr>
              <w:t xml:space="preserve"> aus.</w:t>
            </w:r>
            <w:r w:rsidRPr="007F4553">
              <w:rPr>
                <w:rFonts w:cstheme="minorHAnsi"/>
              </w:rPr>
              <w:t xml:space="preserve"> </w:t>
            </w:r>
          </w:p>
          <w:p w14:paraId="668C2B87" w14:textId="15EB0B6A" w:rsidR="00C21526" w:rsidRPr="00B60BFF" w:rsidRDefault="008D5CC7" w:rsidP="00C21526">
            <w:pPr>
              <w:rPr>
                <w:rFonts w:cstheme="minorHAnsi"/>
                <w:sz w:val="11"/>
                <w:szCs w:val="11"/>
              </w:rPr>
            </w:pPr>
            <w:r w:rsidRPr="00B60BFF">
              <w:rPr>
                <w:rFonts w:cstheme="minorHAnsi"/>
                <w:noProof/>
                <w:sz w:val="11"/>
                <w:szCs w:val="11"/>
              </w:rPr>
              <mc:AlternateContent>
                <mc:Choice Requires="wpg">
                  <w:drawing>
                    <wp:anchor distT="0" distB="0" distL="114300" distR="114300" simplePos="0" relativeHeight="253508608" behindDoc="0" locked="0" layoutInCell="1" allowOverlap="1" wp14:anchorId="75218FF6" wp14:editId="792F36C7">
                      <wp:simplePos x="0" y="0"/>
                      <wp:positionH relativeFrom="column">
                        <wp:posOffset>800735</wp:posOffset>
                      </wp:positionH>
                      <wp:positionV relativeFrom="paragraph">
                        <wp:posOffset>154940</wp:posOffset>
                      </wp:positionV>
                      <wp:extent cx="2975610" cy="327660"/>
                      <wp:effectExtent l="0" t="0" r="0" b="2540"/>
                      <wp:wrapNone/>
                      <wp:docPr id="1125698909" name="Gruppieren 3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5610" cy="327660"/>
                                <a:chOff x="0" y="0"/>
                                <a:chExt cx="2975610" cy="327660"/>
                              </a:xfrm>
                            </wpg:grpSpPr>
                            <wpg:grpSp>
                              <wpg:cNvPr id="1609800824" name="Gruppieren 381"/>
                              <wpg:cNvGrpSpPr/>
                              <wpg:grpSpPr>
                                <a:xfrm>
                                  <a:off x="0" y="635"/>
                                  <a:ext cx="363990" cy="327025"/>
                                  <a:chOff x="0" y="0"/>
                                  <a:chExt cx="363990" cy="327025"/>
                                </a:xfrm>
                              </wpg:grpSpPr>
                              <wps:wsp>
                                <wps:cNvPr id="947134643" name="Textfeld 398"/>
                                <wps:cNvSpPr txBox="1"/>
                                <wps:spPr>
                                  <a:xfrm>
                                    <a:off x="0" y="66650"/>
                                    <a:ext cx="157580" cy="1713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44477E" w14:textId="2AF84D34" w:rsidR="008D5CC7" w:rsidRDefault="008D5CC7" w:rsidP="008D5CC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=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43679615" name="Grafik 21044802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7300" y="0"/>
                                    <a:ext cx="186690" cy="327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878037399" name="Gruppieren 381"/>
                              <wpg:cNvGrpSpPr/>
                              <wpg:grpSpPr>
                                <a:xfrm>
                                  <a:off x="2611755" y="0"/>
                                  <a:ext cx="363855" cy="327025"/>
                                  <a:chOff x="0" y="0"/>
                                  <a:chExt cx="363990" cy="327025"/>
                                </a:xfrm>
                              </wpg:grpSpPr>
                              <wps:wsp>
                                <wps:cNvPr id="1871429724" name="Textfeld 398"/>
                                <wps:cNvSpPr txBox="1"/>
                                <wps:spPr>
                                  <a:xfrm>
                                    <a:off x="0" y="66650"/>
                                    <a:ext cx="157580" cy="1713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485C08" w14:textId="77777777" w:rsidR="008D5CC7" w:rsidRDefault="008D5CC7" w:rsidP="008D5CC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=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813183777" name="Grafik 21044802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7300" y="0"/>
                                    <a:ext cx="186690" cy="327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221696912" name="Gruppieren 381"/>
                              <wpg:cNvGrpSpPr/>
                              <wpg:grpSpPr>
                                <a:xfrm>
                                  <a:off x="1280160" y="0"/>
                                  <a:ext cx="363855" cy="327025"/>
                                  <a:chOff x="0" y="0"/>
                                  <a:chExt cx="363990" cy="327025"/>
                                </a:xfrm>
                              </wpg:grpSpPr>
                              <wps:wsp>
                                <wps:cNvPr id="246482966" name="Textfeld 398"/>
                                <wps:cNvSpPr txBox="1"/>
                                <wps:spPr>
                                  <a:xfrm>
                                    <a:off x="0" y="66650"/>
                                    <a:ext cx="157580" cy="1713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DC6ECF" w14:textId="77777777" w:rsidR="008D5CC7" w:rsidRDefault="008D5CC7" w:rsidP="008D5CC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=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679903101" name="Grafik 21044802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7300" y="0"/>
                                    <a:ext cx="186690" cy="327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5218FF6" id="Gruppieren 382" o:spid="_x0000_s1200" style="position:absolute;margin-left:63.05pt;margin-top:12.2pt;width:234.3pt;height:25.8pt;z-index:253508608" coordsize="29756,327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">
                      <v:group id="Gruppieren 381" o:spid="_x0000_s1201" style="position:absolute;top:6;width:3639;height:3270" coordsize="363990,327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">
                        <v:shape id="_x0000_s1202" type="#_x0000_t202" style="position:absolute;top:66650;width:157580;height:1713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6C44477E" w14:textId="2AF84D34" w:rsidR="008D5CC7" w:rsidRDefault="008D5CC7" w:rsidP="008D5CC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=</w:t>
                                </w:r>
                              </w:p>
                            </w:txbxContent>
                          </v:textbox>
                        </v:shape>
                        <v:shape id="Grafik 2104480268" o:spid="_x0000_s1203" type="#_x0000_t75" style="position:absolute;left:177300;width:186690;height:3270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">
                          <v:imagedata r:id="rId37" o:title="" recolortarget="#333 [1446]"/>
                        </v:shape>
                      </v:group>
                      <v:group id="Gruppieren 381" o:spid="_x0000_s1204" style="position:absolute;left:26117;width:3639;height:3270" coordsize="363990,327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">
                        <v:shape id="_x0000_s1205" type="#_x0000_t202" style="position:absolute;top:66650;width:157580;height:1713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33485C08" w14:textId="77777777" w:rsidR="008D5CC7" w:rsidRDefault="008D5CC7" w:rsidP="008D5CC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=</w:t>
                                </w:r>
                              </w:p>
                            </w:txbxContent>
                          </v:textbox>
                        </v:shape>
                        <v:shape id="Grafik 2104480268" o:spid="_x0000_s1206" type="#_x0000_t75" style="position:absolute;left:177300;width:186690;height:3270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">
                          <v:imagedata r:id="rId37" o:title="" recolortarget="#333 [1446]"/>
                        </v:shape>
                      </v:group>
                      <v:group id="Gruppieren 381" o:spid="_x0000_s1207" style="position:absolute;left:12801;width:3639;height:3270" coordsize="363990,327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">
                        <v:shape id="_x0000_s1208" type="#_x0000_t202" style="position:absolute;top:66650;width:157580;height:1713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10DC6ECF" w14:textId="77777777" w:rsidR="008D5CC7" w:rsidRDefault="008D5CC7" w:rsidP="008D5CC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=</w:t>
                                </w:r>
                              </w:p>
                            </w:txbxContent>
                          </v:textbox>
                        </v:shape>
                        <v:shape id="Grafik 2104480268" o:spid="_x0000_s1209" type="#_x0000_t75" style="position:absolute;left:177300;width:186690;height:3270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">
                          <v:imagedata r:id="rId37" o:title="" recolortarget="#333 [1446]"/>
                        </v:shape>
                      </v:group>
                    </v:group>
                  </w:pict>
                </mc:Fallback>
              </mc:AlternateContent>
            </w:r>
            <w:r w:rsidRPr="00B60BFF">
              <w:rPr>
                <w:rFonts w:cstheme="minorHAnsi"/>
                <w:noProof/>
                <w:sz w:val="11"/>
                <w:szCs w:val="11"/>
              </w:rPr>
              <mc:AlternateContent>
                <mc:Choice Requires="wpg">
                  <w:drawing>
                    <wp:anchor distT="0" distB="0" distL="114300" distR="114300" simplePos="0" relativeHeight="253310976" behindDoc="0" locked="0" layoutInCell="1" allowOverlap="1" wp14:anchorId="09616A48" wp14:editId="08998849">
                      <wp:simplePos x="0" y="0"/>
                      <wp:positionH relativeFrom="column">
                        <wp:posOffset>1507705</wp:posOffset>
                      </wp:positionH>
                      <wp:positionV relativeFrom="paragraph">
                        <wp:posOffset>121285</wp:posOffset>
                      </wp:positionV>
                      <wp:extent cx="640080" cy="329565"/>
                      <wp:effectExtent l="0" t="0" r="7620" b="635"/>
                      <wp:wrapNone/>
                      <wp:docPr id="1929492553" name="Gruppieren 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329565"/>
                                <a:chOff x="0" y="10216"/>
                                <a:chExt cx="641144" cy="330526"/>
                              </a:xfrm>
                            </wpg:grpSpPr>
                            <wps:wsp>
                              <wps:cNvPr id="867422711" name="Textfeld 3"/>
                              <wps:cNvSpPr txBox="1"/>
                              <wps:spPr>
                                <a:xfrm>
                                  <a:off x="387555" y="10216"/>
                                  <a:ext cx="158060" cy="171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1151810625" name="Gruppieren 1151810625"/>
                              <wpg:cNvGrpSpPr/>
                              <wpg:grpSpPr>
                                <a:xfrm>
                                  <a:off x="0" y="17214"/>
                                  <a:ext cx="263283" cy="322262"/>
                                  <a:chOff x="0" y="19566"/>
                                  <a:chExt cx="265727" cy="366303"/>
                                </a:xfrm>
                              </wpg:grpSpPr>
                              <wps:wsp>
                                <wps:cNvPr id="1765863575" name="Textfeld 3"/>
                                <wps:cNvSpPr txBox="1"/>
                                <wps:spPr>
                                  <a:xfrm>
                                    <a:off x="52868" y="19566"/>
                                    <a:ext cx="158407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357AA0" w14:textId="77777777" w:rsidR="00C21526" w:rsidRDefault="00C21526" w:rsidP="00BF5518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79217407" name="Textfeld 3"/>
                                <wps:cNvSpPr txBox="1"/>
                                <wps:spPr>
                                  <a:xfrm>
                                    <a:off x="0" y="221927"/>
                                    <a:ext cx="265727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AE2478" w14:textId="77777777" w:rsidR="00C21526" w:rsidRDefault="00C21526" w:rsidP="00BF5518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67681615" name="Gerade Verbindung 1367681615"/>
                                <wps:cNvCnPr/>
                                <wps:spPr>
                                  <a:xfrm>
                                    <a:off x="50712" y="218126"/>
                                    <a:ext cx="14533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87921758" name="Gruppieren 387921758"/>
                              <wpg:cNvGrpSpPr/>
                              <wpg:grpSpPr>
                                <a:xfrm>
                                  <a:off x="213640" y="22490"/>
                                  <a:ext cx="427504" cy="318252"/>
                                  <a:chOff x="213640" y="24790"/>
                                  <a:chExt cx="427504" cy="360762"/>
                                </a:xfrm>
                              </wpg:grpSpPr>
                              <wpg:grpSp>
                                <wpg:cNvPr id="514015647" name="Gruppieren 514015647"/>
                                <wpg:cNvGrpSpPr/>
                                <wpg:grpSpPr>
                                  <a:xfrm>
                                    <a:off x="213640" y="24790"/>
                                    <a:ext cx="427504" cy="360762"/>
                                    <a:chOff x="213640" y="24790"/>
                                    <a:chExt cx="427504" cy="360762"/>
                                  </a:xfrm>
                                </wpg:grpSpPr>
                                <wpg:grpSp>
                                  <wpg:cNvPr id="367862376" name="Gruppieren 367862376"/>
                                  <wpg:cNvGrpSpPr/>
                                  <wpg:grpSpPr>
                                    <a:xfrm>
                                      <a:off x="377861" y="24790"/>
                                      <a:ext cx="263283" cy="360762"/>
                                      <a:chOff x="377861" y="24842"/>
                                      <a:chExt cx="265727" cy="361746"/>
                                    </a:xfrm>
                                  </wpg:grpSpPr>
                                  <wps:wsp>
                                    <wps:cNvPr id="1308059456" name="Textfeld 3"/>
                                    <wps:cNvSpPr txBox="1"/>
                                    <wps:spPr>
                                      <a:xfrm>
                                        <a:off x="429842" y="24842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9B9C8FD" w14:textId="0949CD12" w:rsidR="00C21526" w:rsidRDefault="00C21526" w:rsidP="00BF5518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953928825" name="Textfeld 3"/>
                                    <wps:cNvSpPr txBox="1"/>
                                    <wps:spPr>
                                      <a:xfrm>
                                        <a:off x="377861" y="222645"/>
                                        <a:ext cx="265727" cy="1639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76070FE" w14:textId="77777777" w:rsidR="00C21526" w:rsidRDefault="00C21526" w:rsidP="00BF5518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54990701" name="Gerade Verbindung 1654990701"/>
                                    <wps:cNvCnPr/>
                                    <wps:spPr>
                                      <a:xfrm>
                                        <a:off x="428573" y="213955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481888685" name="Textfeld 398"/>
                                  <wps:cNvSpPr txBox="1"/>
                                  <wps:spPr>
                                    <a:xfrm>
                                      <a:off x="213640" y="73249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9DBAD5E" w14:textId="77777777" w:rsidR="00C21526" w:rsidRDefault="00C21526" w:rsidP="00BF5518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480364174" name="Textfeld 398"/>
                                <wps:cNvSpPr txBox="1"/>
                                <wps:spPr>
                                  <a:xfrm>
                                    <a:off x="229714" y="119540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96DAF9" w14:textId="77777777" w:rsidR="00C21526" w:rsidRDefault="00C21526" w:rsidP="00BF551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–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9616A48" id="Gruppieren 501" o:spid="_x0000_s1210" style="position:absolute;margin-left:118.7pt;margin-top:9.55pt;width:50.4pt;height:25.95pt;z-index:253310976" coordorigin=",102" coordsize="6411,33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">
                      <v:shape id="Textfeld 3" o:spid="_x0000_s1211" type="#_x0000_t202" style="position:absolute;left:3875;top:102;width:1581;height:1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" filled="f" stroked="f" strokeweight=".5pt">
                        <v:textbox style="mso-fit-shape-to-text:t" inset="0,0,0,0"/>
                      </v:shape>
                      <v:group id="Gruppieren 1151810625" o:spid="_x0000_s1212" style="position:absolute;top:172;width:2632;height:3222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">
                        <v:shape id="Textfeld 3" o:spid="_x0000_s1213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0357AA0" w14:textId="77777777" w:rsidR="00C21526" w:rsidRDefault="00C21526" w:rsidP="00BF5518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214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EAE2478" w14:textId="77777777" w:rsidR="00C21526" w:rsidRDefault="00C21526" w:rsidP="00BF5518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367681615" o:spid="_x0000_s1215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387921758" o:spid="_x0000_s1216" style="position:absolute;left:2136;top:224;width:4275;height:3183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">
                        <v:group id="Gruppieren 514015647" o:spid="_x0000_s1217" style="position:absolute;left:2136;top:247;width:4275;height:3608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">
                          <v:group id="Gruppieren 367862376" o:spid="_x0000_s1218" style="position:absolute;left:3778;top:247;width:2633;height:3608" coordorigin="3778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">
                            <v:shape id="Textfeld 3" o:spid="_x0000_s1219" type="#_x0000_t202" style="position:absolute;left:4298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49B9C8FD" w14:textId="0949CD12" w:rsidR="00C21526" w:rsidRDefault="00C21526" w:rsidP="00BF5518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20" type="#_x0000_t202" style="position:absolute;left:3778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776070FE" w14:textId="77777777" w:rsidR="00C21526" w:rsidRDefault="00C21526" w:rsidP="00BF5518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654990701" o:spid="_x0000_s1221" style="position:absolute;visibility:visible;mso-wrap-style:square" from="4285,2139" to="5739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1222" type="#_x0000_t202" style="position:absolute;left:2136;top:73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49DBAD5E" w14:textId="77777777" w:rsidR="00C21526" w:rsidRDefault="00C21526" w:rsidP="00BF5518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223" type="#_x0000_t202" style="position:absolute;left:2297;top:1195;width:1578;height:19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0B96DAF9" w14:textId="77777777" w:rsidR="00C21526" w:rsidRDefault="00C21526" w:rsidP="00BF5518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–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B60BFF">
              <w:rPr>
                <w:rFonts w:cstheme="minorHAnsi"/>
                <w:noProof/>
                <w:sz w:val="11"/>
                <w:szCs w:val="11"/>
              </w:rPr>
              <mc:AlternateContent>
                <mc:Choice Requires="wpg">
                  <w:drawing>
                    <wp:anchor distT="0" distB="0" distL="114300" distR="114300" simplePos="0" relativeHeight="253306880" behindDoc="0" locked="0" layoutInCell="1" allowOverlap="1" wp14:anchorId="19FABC90" wp14:editId="60978944">
                      <wp:simplePos x="0" y="0"/>
                      <wp:positionH relativeFrom="column">
                        <wp:posOffset>2826600</wp:posOffset>
                      </wp:positionH>
                      <wp:positionV relativeFrom="paragraph">
                        <wp:posOffset>113665</wp:posOffset>
                      </wp:positionV>
                      <wp:extent cx="640080" cy="329565"/>
                      <wp:effectExtent l="0" t="0" r="7620" b="635"/>
                      <wp:wrapNone/>
                      <wp:docPr id="2003354938" name="Gruppieren 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329565"/>
                                <a:chOff x="0" y="10216"/>
                                <a:chExt cx="641144" cy="330526"/>
                              </a:xfrm>
                            </wpg:grpSpPr>
                            <wps:wsp>
                              <wps:cNvPr id="862098306" name="Textfeld 3"/>
                              <wps:cNvSpPr txBox="1"/>
                              <wps:spPr>
                                <a:xfrm>
                                  <a:off x="387555" y="10216"/>
                                  <a:ext cx="158060" cy="171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1423733201" name="Gruppieren 1423733201"/>
                              <wpg:cNvGrpSpPr/>
                              <wpg:grpSpPr>
                                <a:xfrm>
                                  <a:off x="0" y="17214"/>
                                  <a:ext cx="263283" cy="322262"/>
                                  <a:chOff x="0" y="19566"/>
                                  <a:chExt cx="265727" cy="366303"/>
                                </a:xfrm>
                              </wpg:grpSpPr>
                              <wps:wsp>
                                <wps:cNvPr id="1974612218" name="Textfeld 3"/>
                                <wps:cNvSpPr txBox="1"/>
                                <wps:spPr>
                                  <a:xfrm>
                                    <a:off x="52868" y="19566"/>
                                    <a:ext cx="158407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E1E81B6" w14:textId="678A3733" w:rsidR="00C21526" w:rsidRDefault="00C21526" w:rsidP="00D141E4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91822726" name="Textfeld 3"/>
                                <wps:cNvSpPr txBox="1"/>
                                <wps:spPr>
                                  <a:xfrm>
                                    <a:off x="0" y="221927"/>
                                    <a:ext cx="265727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B9B036" w14:textId="77777777" w:rsidR="00C21526" w:rsidRDefault="00C21526" w:rsidP="00D141E4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4409628" name="Gerade Verbindung 1174409628"/>
                                <wps:cNvCnPr/>
                                <wps:spPr>
                                  <a:xfrm>
                                    <a:off x="50712" y="218126"/>
                                    <a:ext cx="14533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51276015" name="Gruppieren 1051276015"/>
                              <wpg:cNvGrpSpPr/>
                              <wpg:grpSpPr>
                                <a:xfrm>
                                  <a:off x="213640" y="22490"/>
                                  <a:ext cx="427504" cy="318252"/>
                                  <a:chOff x="213640" y="24790"/>
                                  <a:chExt cx="427504" cy="360762"/>
                                </a:xfrm>
                              </wpg:grpSpPr>
                              <wpg:grpSp>
                                <wpg:cNvPr id="1514577597" name="Gruppieren 1514577597"/>
                                <wpg:cNvGrpSpPr/>
                                <wpg:grpSpPr>
                                  <a:xfrm>
                                    <a:off x="213640" y="24790"/>
                                    <a:ext cx="427504" cy="360762"/>
                                    <a:chOff x="213640" y="24790"/>
                                    <a:chExt cx="427504" cy="360762"/>
                                  </a:xfrm>
                                </wpg:grpSpPr>
                                <wpg:grpSp>
                                  <wpg:cNvPr id="585407345" name="Gruppieren 585407345"/>
                                  <wpg:cNvGrpSpPr/>
                                  <wpg:grpSpPr>
                                    <a:xfrm>
                                      <a:off x="377861" y="24790"/>
                                      <a:ext cx="263283" cy="360762"/>
                                      <a:chOff x="377861" y="24842"/>
                                      <a:chExt cx="265727" cy="361746"/>
                                    </a:xfrm>
                                  </wpg:grpSpPr>
                                  <wps:wsp>
                                    <wps:cNvPr id="741560331" name="Textfeld 3"/>
                                    <wps:cNvSpPr txBox="1"/>
                                    <wps:spPr>
                                      <a:xfrm>
                                        <a:off x="429842" y="24842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8BAED90" w14:textId="77777777" w:rsidR="00C21526" w:rsidRDefault="00C21526" w:rsidP="00D141E4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113880460" name="Textfeld 3"/>
                                    <wps:cNvSpPr txBox="1"/>
                                    <wps:spPr>
                                      <a:xfrm>
                                        <a:off x="377861" y="222645"/>
                                        <a:ext cx="265727" cy="1639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EFC371" w14:textId="77777777" w:rsidR="00C21526" w:rsidRDefault="00C21526" w:rsidP="00D141E4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90776803" name="Gerade Verbindung 990776803"/>
                                    <wps:cNvCnPr/>
                                    <wps:spPr>
                                      <a:xfrm>
                                        <a:off x="428573" y="213955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832654882" name="Textfeld 398"/>
                                  <wps:cNvSpPr txBox="1"/>
                                  <wps:spPr>
                                    <a:xfrm>
                                      <a:off x="213640" y="73249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3E304D2" w14:textId="77777777" w:rsidR="00C21526" w:rsidRDefault="00C21526" w:rsidP="00D141E4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114406904" name="Textfeld 398"/>
                                <wps:cNvSpPr txBox="1"/>
                                <wps:spPr>
                                  <a:xfrm>
                                    <a:off x="229714" y="119540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F0B8E5F" w14:textId="7947C92D" w:rsidR="00C21526" w:rsidRDefault="00C21526" w:rsidP="00D141E4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–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9FABC90" id="_x0000_s1224" style="position:absolute;margin-left:222.55pt;margin-top:8.95pt;width:50.4pt;height:25.95pt;z-index:253306880" coordorigin=",102" coordsize="6411,33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">
                      <v:shape id="Textfeld 3" o:spid="_x0000_s1225" type="#_x0000_t202" style="position:absolute;left:3875;top:102;width:1581;height:1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" filled="f" stroked="f" strokeweight=".5pt">
                        <v:textbox style="mso-fit-shape-to-text:t" inset="0,0,0,0"/>
                      </v:shape>
                      <v:group id="Gruppieren 1423733201" o:spid="_x0000_s1226" style="position:absolute;top:172;width:2632;height:3222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">
                        <v:shape id="Textfeld 3" o:spid="_x0000_s1227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4E1E81B6" w14:textId="678A3733" w:rsidR="00C21526" w:rsidRDefault="00C21526" w:rsidP="00D141E4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228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0AB9B036" w14:textId="77777777" w:rsidR="00C21526" w:rsidRDefault="00C21526" w:rsidP="00D141E4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174409628" o:spid="_x0000_s1229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1051276015" o:spid="_x0000_s1230" style="position:absolute;left:2136;top:224;width:4275;height:3183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">
                        <v:group id="Gruppieren 1514577597" o:spid="_x0000_s1231" style="position:absolute;left:2136;top:247;width:4275;height:3608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">
                          <v:group id="Gruppieren 585407345" o:spid="_x0000_s1232" style="position:absolute;left:3778;top:247;width:2633;height:3608" coordorigin="3778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">
                            <v:shape id="Textfeld 3" o:spid="_x0000_s1233" type="#_x0000_t202" style="position:absolute;left:4298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58BAED90" w14:textId="77777777" w:rsidR="00C21526" w:rsidRDefault="00C21526" w:rsidP="00D141E4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34" type="#_x0000_t202" style="position:absolute;left:3778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15EFC371" w14:textId="77777777" w:rsidR="00C21526" w:rsidRDefault="00C21526" w:rsidP="00D141E4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990776803" o:spid="_x0000_s1235" style="position:absolute;visibility:visible;mso-wrap-style:square" from="4285,2139" to="5739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236" type="#_x0000_t202" style="position:absolute;left:2136;top:73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13E304D2" w14:textId="77777777" w:rsidR="00C21526" w:rsidRDefault="00C21526" w:rsidP="00D141E4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237" type="#_x0000_t202" style="position:absolute;left:2297;top:1195;width:1578;height:19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3F0B8E5F" w14:textId="7947C92D" w:rsidR="00C21526" w:rsidRDefault="00C21526" w:rsidP="00D141E4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–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C21526" w:rsidRPr="00B60BFF">
              <w:rPr>
                <w:rFonts w:cstheme="minorHAnsi"/>
                <w:noProof/>
                <w:sz w:val="11"/>
                <w:szCs w:val="11"/>
              </w:rPr>
              <mc:AlternateContent>
                <mc:Choice Requires="wpg">
                  <w:drawing>
                    <wp:anchor distT="0" distB="0" distL="114300" distR="114300" simplePos="0" relativeHeight="253307904" behindDoc="0" locked="0" layoutInCell="1" allowOverlap="1" wp14:anchorId="071F580E" wp14:editId="3079E9C5">
                      <wp:simplePos x="0" y="0"/>
                      <wp:positionH relativeFrom="column">
                        <wp:posOffset>208283</wp:posOffset>
                      </wp:positionH>
                      <wp:positionV relativeFrom="paragraph">
                        <wp:posOffset>137852</wp:posOffset>
                      </wp:positionV>
                      <wp:extent cx="640080" cy="329678"/>
                      <wp:effectExtent l="0" t="0" r="7620" b="635"/>
                      <wp:wrapNone/>
                      <wp:docPr id="807634207" name="Gruppieren 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329678"/>
                                <a:chOff x="0" y="10216"/>
                                <a:chExt cx="641144" cy="330526"/>
                              </a:xfrm>
                            </wpg:grpSpPr>
                            <wps:wsp>
                              <wps:cNvPr id="778039943" name="Textfeld 3"/>
                              <wps:cNvSpPr txBox="1"/>
                              <wps:spPr>
                                <a:xfrm>
                                  <a:off x="387555" y="10216"/>
                                  <a:ext cx="158060" cy="171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1091940688" name="Gruppieren 1091940688"/>
                              <wpg:cNvGrpSpPr/>
                              <wpg:grpSpPr>
                                <a:xfrm>
                                  <a:off x="0" y="17214"/>
                                  <a:ext cx="263283" cy="322262"/>
                                  <a:chOff x="0" y="19566"/>
                                  <a:chExt cx="265727" cy="366303"/>
                                </a:xfrm>
                              </wpg:grpSpPr>
                              <wps:wsp>
                                <wps:cNvPr id="1550749581" name="Textfeld 3"/>
                                <wps:cNvSpPr txBox="1"/>
                                <wps:spPr>
                                  <a:xfrm>
                                    <a:off x="52868" y="19566"/>
                                    <a:ext cx="158407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2CB31C2" w14:textId="076099C6" w:rsidR="00C21526" w:rsidRDefault="00C21526" w:rsidP="00D7079D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22937978" name="Textfeld 3"/>
                                <wps:cNvSpPr txBox="1"/>
                                <wps:spPr>
                                  <a:xfrm>
                                    <a:off x="0" y="221927"/>
                                    <a:ext cx="265727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5CBB3A" w14:textId="77777777" w:rsidR="00C21526" w:rsidRDefault="00C21526" w:rsidP="00D7079D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7004305" name="Gerade Verbindung 1507004305"/>
                                <wps:cNvCnPr/>
                                <wps:spPr>
                                  <a:xfrm>
                                    <a:off x="50712" y="218126"/>
                                    <a:ext cx="14533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612365316" name="Gruppieren 1612365316"/>
                              <wpg:cNvGrpSpPr/>
                              <wpg:grpSpPr>
                                <a:xfrm>
                                  <a:off x="213640" y="22490"/>
                                  <a:ext cx="427504" cy="318252"/>
                                  <a:chOff x="213640" y="24790"/>
                                  <a:chExt cx="427504" cy="360762"/>
                                </a:xfrm>
                              </wpg:grpSpPr>
                              <wpg:grpSp>
                                <wpg:cNvPr id="699923306" name="Gruppieren 699923306"/>
                                <wpg:cNvGrpSpPr/>
                                <wpg:grpSpPr>
                                  <a:xfrm>
                                    <a:off x="213640" y="24790"/>
                                    <a:ext cx="427504" cy="360762"/>
                                    <a:chOff x="213640" y="24790"/>
                                    <a:chExt cx="427504" cy="360762"/>
                                  </a:xfrm>
                                </wpg:grpSpPr>
                                <wpg:grpSp>
                                  <wpg:cNvPr id="2077836181" name="Gruppieren 2077836181"/>
                                  <wpg:cNvGrpSpPr/>
                                  <wpg:grpSpPr>
                                    <a:xfrm>
                                      <a:off x="377861" y="24790"/>
                                      <a:ext cx="263283" cy="360762"/>
                                      <a:chOff x="377861" y="24842"/>
                                      <a:chExt cx="265727" cy="361746"/>
                                    </a:xfrm>
                                  </wpg:grpSpPr>
                                  <wps:wsp>
                                    <wps:cNvPr id="655574953" name="Textfeld 3"/>
                                    <wps:cNvSpPr txBox="1"/>
                                    <wps:spPr>
                                      <a:xfrm>
                                        <a:off x="429842" y="24842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432981" w14:textId="77777777" w:rsidR="00C21526" w:rsidRDefault="00C21526" w:rsidP="00D7079D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415443561" name="Textfeld 3"/>
                                    <wps:cNvSpPr txBox="1"/>
                                    <wps:spPr>
                                      <a:xfrm>
                                        <a:off x="377861" y="222645"/>
                                        <a:ext cx="265727" cy="1639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5FEF1B" w14:textId="77777777" w:rsidR="00C21526" w:rsidRDefault="00C21526" w:rsidP="00D7079D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1341310" name="Gerade Verbindung 1681341310"/>
                                    <wps:cNvCnPr/>
                                    <wps:spPr>
                                      <a:xfrm>
                                        <a:off x="428573" y="213955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84522136" name="Textfeld 398"/>
                                  <wps:cNvSpPr txBox="1"/>
                                  <wps:spPr>
                                    <a:xfrm>
                                      <a:off x="213640" y="73249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D465E69" w14:textId="77777777" w:rsidR="00C21526" w:rsidRDefault="00C21526" w:rsidP="00D7079D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09930132" name="Textfeld 398"/>
                                <wps:cNvSpPr txBox="1"/>
                                <wps:spPr>
                                  <a:xfrm>
                                    <a:off x="229714" y="119540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1F06CF" w14:textId="77777777" w:rsidR="00C21526" w:rsidRDefault="00C21526" w:rsidP="00D7079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+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71F580E" id="_x0000_s1238" style="position:absolute;margin-left:16.4pt;margin-top:10.85pt;width:50.4pt;height:25.95pt;z-index:253307904" coordorigin=",102" coordsize="6411,33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">
                      <v:shape id="Textfeld 3" o:spid="_x0000_s1239" type="#_x0000_t202" style="position:absolute;left:3875;top:102;width:1581;height:1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" filled="f" stroked="f" strokeweight=".5pt">
                        <v:textbox style="mso-fit-shape-to-text:t" inset="0,0,0,0"/>
                      </v:shape>
                      <v:group id="Gruppieren 1091940688" o:spid="_x0000_s1240" style="position:absolute;top:172;width:2632;height:3222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">
                        <v:shape id="Textfeld 3" o:spid="_x0000_s1241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42CB31C2" w14:textId="076099C6" w:rsidR="00C21526" w:rsidRDefault="00C21526" w:rsidP="00D7079D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242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75CBB3A" w14:textId="77777777" w:rsidR="00C21526" w:rsidRDefault="00C21526" w:rsidP="00D7079D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507004305" o:spid="_x0000_s1243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612365316" o:spid="_x0000_s1244" style="position:absolute;left:2136;top:224;width:4275;height:3183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">
                        <v:group id="Gruppieren 699923306" o:spid="_x0000_s1245" style="position:absolute;left:2136;top:247;width:4275;height:3608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">
                          <v:group id="Gruppieren 2077836181" o:spid="_x0000_s1246" style="position:absolute;left:3778;top:247;width:2633;height:3608" coordorigin="3778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">
                            <v:shape id="Textfeld 3" o:spid="_x0000_s1247" type="#_x0000_t202" style="position:absolute;left:4298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15432981" w14:textId="77777777" w:rsidR="00C21526" w:rsidRDefault="00C21526" w:rsidP="00D7079D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48" type="#_x0000_t202" style="position:absolute;left:3778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155FEF1B" w14:textId="77777777" w:rsidR="00C21526" w:rsidRDefault="00C21526" w:rsidP="00D7079D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681341310" o:spid="_x0000_s1249" style="position:absolute;visibility:visible;mso-wrap-style:square" from="4285,2139" to="5739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  <v:shape id="_x0000_s1250" type="#_x0000_t202" style="position:absolute;left:2136;top:73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5D465E69" w14:textId="77777777" w:rsidR="00C21526" w:rsidRDefault="00C21526" w:rsidP="00D7079D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251" type="#_x0000_t202" style="position:absolute;left:2297;top:1195;width:1578;height:19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041F06CF" w14:textId="77777777" w:rsidR="00C21526" w:rsidRDefault="00C21526" w:rsidP="00D7079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+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03D9FE32" w14:textId="6925FAD0" w:rsidR="00C21526" w:rsidRPr="007F4553" w:rsidRDefault="00C21526" w:rsidP="00C21526">
            <w:pPr>
              <w:pStyle w:val="Text"/>
              <w:tabs>
                <w:tab w:val="left" w:pos="459"/>
                <w:tab w:val="left" w:pos="1452"/>
                <w:tab w:val="left" w:pos="2124"/>
              </w:tabs>
              <w:spacing w:line="28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bCs/>
                <w:color w:val="auto"/>
              </w:rPr>
              <w:t>(</w:t>
            </w:r>
            <w:r w:rsidRPr="007F4553">
              <w:rPr>
                <w:rFonts w:asciiTheme="minorHAnsi" w:hAnsiTheme="minorHAnsi" w:cstheme="minorHAnsi"/>
              </w:rPr>
              <w:t>1)</w:t>
            </w:r>
            <w:r w:rsidRPr="007F4553">
              <w:rPr>
                <w:rFonts w:asciiTheme="minorHAnsi" w:hAnsiTheme="minorHAnsi" w:cstheme="minorHAnsi"/>
              </w:rPr>
              <w:tab/>
              <w:t xml:space="preserve">                          </w:t>
            </w:r>
            <w:r w:rsidR="008D5CC7">
              <w:rPr>
                <w:rFonts w:asciiTheme="minorHAnsi" w:hAnsiTheme="minorHAnsi" w:cstheme="minorHAnsi"/>
              </w:rPr>
              <w:t xml:space="preserve">       </w:t>
            </w:r>
            <w:r w:rsidRPr="007F4553">
              <w:rPr>
                <w:rFonts w:asciiTheme="minorHAnsi" w:hAnsiTheme="minorHAnsi" w:cstheme="minorHAnsi"/>
              </w:rPr>
              <w:t xml:space="preserve">(2)                      </w:t>
            </w:r>
            <w:r w:rsidR="008D5CC7">
              <w:rPr>
                <w:rFonts w:asciiTheme="minorHAnsi" w:hAnsiTheme="minorHAnsi" w:cstheme="minorHAnsi"/>
              </w:rPr>
              <w:t xml:space="preserve">    </w:t>
            </w:r>
            <w:r w:rsidRPr="007F4553">
              <w:rPr>
                <w:rFonts w:asciiTheme="minorHAnsi" w:hAnsiTheme="minorHAnsi" w:cstheme="minorHAnsi"/>
              </w:rPr>
              <w:t xml:space="preserve">     </w:t>
            </w:r>
            <w:r w:rsidR="008D5CC7">
              <w:rPr>
                <w:rFonts w:asciiTheme="minorHAnsi" w:hAnsiTheme="minorHAnsi" w:cstheme="minorHAnsi"/>
              </w:rPr>
              <w:t xml:space="preserve">      </w:t>
            </w:r>
            <w:r w:rsidRPr="007F4553">
              <w:rPr>
                <w:rFonts w:asciiTheme="minorHAnsi" w:hAnsiTheme="minorHAnsi" w:cstheme="minorHAnsi"/>
              </w:rPr>
              <w:t xml:space="preserve">(3) </w:t>
            </w:r>
          </w:p>
          <w:p w14:paraId="5CF963A2" w14:textId="65495373" w:rsidR="00C21526" w:rsidRPr="007F4553" w:rsidRDefault="008D5CC7" w:rsidP="00C21526">
            <w:pPr>
              <w:pStyle w:val="Text"/>
              <w:tabs>
                <w:tab w:val="left" w:pos="459"/>
                <w:tab w:val="left" w:pos="1452"/>
                <w:tab w:val="left" w:pos="2124"/>
              </w:tabs>
              <w:spacing w:line="240" w:lineRule="atLeast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10656" behindDoc="0" locked="0" layoutInCell="1" allowOverlap="1" wp14:anchorId="152D45CB" wp14:editId="235561E3">
                      <wp:simplePos x="0" y="0"/>
                      <wp:positionH relativeFrom="column">
                        <wp:posOffset>798035</wp:posOffset>
                      </wp:positionH>
                      <wp:positionV relativeFrom="paragraph">
                        <wp:posOffset>166388</wp:posOffset>
                      </wp:positionV>
                      <wp:extent cx="2975610" cy="327660"/>
                      <wp:effectExtent l="0" t="0" r="0" b="2540"/>
                      <wp:wrapNone/>
                      <wp:docPr id="11773114" name="Gruppieren 3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5610" cy="327660"/>
                                <a:chOff x="0" y="0"/>
                                <a:chExt cx="2975610" cy="327660"/>
                              </a:xfrm>
                            </wpg:grpSpPr>
                            <wpg:grpSp>
                              <wpg:cNvPr id="1350129725" name="Gruppieren 381"/>
                              <wpg:cNvGrpSpPr/>
                              <wpg:grpSpPr>
                                <a:xfrm>
                                  <a:off x="0" y="635"/>
                                  <a:ext cx="363990" cy="327025"/>
                                  <a:chOff x="0" y="0"/>
                                  <a:chExt cx="363990" cy="327025"/>
                                </a:xfrm>
                              </wpg:grpSpPr>
                              <wps:wsp>
                                <wps:cNvPr id="945998069" name="Textfeld 398"/>
                                <wps:cNvSpPr txBox="1"/>
                                <wps:spPr>
                                  <a:xfrm>
                                    <a:off x="0" y="66650"/>
                                    <a:ext cx="157580" cy="1713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46D33C" w14:textId="77777777" w:rsidR="008D5CC7" w:rsidRDefault="008D5CC7" w:rsidP="008D5CC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=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65740013" name="Grafik 21044802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7300" y="0"/>
                                    <a:ext cx="186690" cy="327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233020235" name="Gruppieren 381"/>
                              <wpg:cNvGrpSpPr/>
                              <wpg:grpSpPr>
                                <a:xfrm>
                                  <a:off x="2611755" y="0"/>
                                  <a:ext cx="363855" cy="327025"/>
                                  <a:chOff x="0" y="0"/>
                                  <a:chExt cx="363990" cy="327025"/>
                                </a:xfrm>
                              </wpg:grpSpPr>
                              <wps:wsp>
                                <wps:cNvPr id="1810924875" name="Textfeld 398"/>
                                <wps:cNvSpPr txBox="1"/>
                                <wps:spPr>
                                  <a:xfrm>
                                    <a:off x="0" y="66650"/>
                                    <a:ext cx="157580" cy="1713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305299" w14:textId="77777777" w:rsidR="008D5CC7" w:rsidRDefault="008D5CC7" w:rsidP="008D5CC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=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501459020" name="Grafik 21044802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7300" y="0"/>
                                    <a:ext cx="186690" cy="327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332337834" name="Gruppieren 381"/>
                              <wpg:cNvGrpSpPr/>
                              <wpg:grpSpPr>
                                <a:xfrm>
                                  <a:off x="1280160" y="0"/>
                                  <a:ext cx="363855" cy="327025"/>
                                  <a:chOff x="0" y="0"/>
                                  <a:chExt cx="363990" cy="327025"/>
                                </a:xfrm>
                              </wpg:grpSpPr>
                              <wps:wsp>
                                <wps:cNvPr id="834696333" name="Textfeld 398"/>
                                <wps:cNvSpPr txBox="1"/>
                                <wps:spPr>
                                  <a:xfrm>
                                    <a:off x="0" y="66650"/>
                                    <a:ext cx="157580" cy="1713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88D74B" w14:textId="77777777" w:rsidR="008D5CC7" w:rsidRDefault="008D5CC7" w:rsidP="008D5CC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=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916799415" name="Grafik 21044802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7300" y="0"/>
                                    <a:ext cx="186690" cy="327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52D45CB" id="_x0000_s1252" style="position:absolute;margin-left:62.85pt;margin-top:13.1pt;width:234.3pt;height:25.8pt;z-index:253510656" coordsize="29756,327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">
                      <v:group id="Gruppieren 381" o:spid="_x0000_s1253" style="position:absolute;top:6;width:3639;height:3270" coordsize="363990,327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">
                        <v:shape id="_x0000_s1254" type="#_x0000_t202" style="position:absolute;top:66650;width:157580;height:1713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3346D33C" w14:textId="77777777" w:rsidR="008D5CC7" w:rsidRDefault="008D5CC7" w:rsidP="008D5CC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=</w:t>
                                </w:r>
                              </w:p>
                            </w:txbxContent>
                          </v:textbox>
                        </v:shape>
                        <v:shape id="Grafik 2104480268" o:spid="_x0000_s1255" type="#_x0000_t75" style="position:absolute;left:177300;width:186690;height:3270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">
                          <v:imagedata r:id="rId37" o:title="" recolortarget="#333 [1446]"/>
                        </v:shape>
                      </v:group>
                      <v:group id="Gruppieren 381" o:spid="_x0000_s1256" style="position:absolute;left:26117;width:3639;height:3270" coordsize="363990,327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">
                        <v:shape id="_x0000_s1257" type="#_x0000_t202" style="position:absolute;top:66650;width:157580;height:1713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28305299" w14:textId="77777777" w:rsidR="008D5CC7" w:rsidRDefault="008D5CC7" w:rsidP="008D5CC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=</w:t>
                                </w:r>
                              </w:p>
                            </w:txbxContent>
                          </v:textbox>
                        </v:shape>
                        <v:shape id="Grafik 2104480268" o:spid="_x0000_s1258" type="#_x0000_t75" style="position:absolute;left:177300;width:186690;height:3270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">
                          <v:imagedata r:id="rId37" o:title="" recolortarget="#333 [1446]"/>
                        </v:shape>
                      </v:group>
                      <v:group id="Gruppieren 381" o:spid="_x0000_s1259" style="position:absolute;left:12801;width:3639;height:3270" coordsize="363990,327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">
                        <v:shape id="_x0000_s1260" type="#_x0000_t202" style="position:absolute;top:66650;width:157580;height:1713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2B88D74B" w14:textId="77777777" w:rsidR="008D5CC7" w:rsidRDefault="008D5CC7" w:rsidP="008D5CC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=</w:t>
                                </w:r>
                              </w:p>
                            </w:txbxContent>
                          </v:textbox>
                        </v:shape>
                        <v:shape id="Grafik 2104480268" o:spid="_x0000_s1261" type="#_x0000_t75" style="position:absolute;left:177300;width:186690;height:3270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">
                          <v:imagedata r:id="rId37" o:title="" recolortarget="#333 [1446]"/>
                        </v:shape>
                      </v:group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12000" behindDoc="0" locked="0" layoutInCell="1" allowOverlap="1" wp14:anchorId="18CEE891" wp14:editId="050E1F55">
                      <wp:simplePos x="0" y="0"/>
                      <wp:positionH relativeFrom="column">
                        <wp:posOffset>2832315</wp:posOffset>
                      </wp:positionH>
                      <wp:positionV relativeFrom="paragraph">
                        <wp:posOffset>161290</wp:posOffset>
                      </wp:positionV>
                      <wp:extent cx="640080" cy="329565"/>
                      <wp:effectExtent l="0" t="0" r="7620" b="635"/>
                      <wp:wrapNone/>
                      <wp:docPr id="1548385316" name="Gruppieren 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329565"/>
                                <a:chOff x="0" y="10216"/>
                                <a:chExt cx="641144" cy="330526"/>
                              </a:xfrm>
                            </wpg:grpSpPr>
                            <wps:wsp>
                              <wps:cNvPr id="724674532" name="Textfeld 3"/>
                              <wps:cNvSpPr txBox="1"/>
                              <wps:spPr>
                                <a:xfrm>
                                  <a:off x="387555" y="10216"/>
                                  <a:ext cx="158060" cy="171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1462809494" name="Gruppieren 1462809494"/>
                              <wpg:cNvGrpSpPr/>
                              <wpg:grpSpPr>
                                <a:xfrm>
                                  <a:off x="0" y="17214"/>
                                  <a:ext cx="263283" cy="322262"/>
                                  <a:chOff x="0" y="19566"/>
                                  <a:chExt cx="265727" cy="366303"/>
                                </a:xfrm>
                              </wpg:grpSpPr>
                              <wps:wsp>
                                <wps:cNvPr id="1356801316" name="Textfeld 3"/>
                                <wps:cNvSpPr txBox="1"/>
                                <wps:spPr>
                                  <a:xfrm>
                                    <a:off x="52868" y="19566"/>
                                    <a:ext cx="158407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A678BF" w14:textId="77777777" w:rsidR="00C21526" w:rsidRDefault="00C21526" w:rsidP="00BF5518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118410236" name="Textfeld 3"/>
                                <wps:cNvSpPr txBox="1"/>
                                <wps:spPr>
                                  <a:xfrm>
                                    <a:off x="0" y="221927"/>
                                    <a:ext cx="265727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72EF10" w14:textId="77777777" w:rsidR="00C21526" w:rsidRDefault="00C21526" w:rsidP="00BF5518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3116729" name="Gerade Verbindung 763116729"/>
                                <wps:cNvCnPr/>
                                <wps:spPr>
                                  <a:xfrm>
                                    <a:off x="50712" y="218126"/>
                                    <a:ext cx="14533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681365016" name="Gruppieren 1681365016"/>
                              <wpg:cNvGrpSpPr/>
                              <wpg:grpSpPr>
                                <a:xfrm>
                                  <a:off x="213640" y="22490"/>
                                  <a:ext cx="427504" cy="318252"/>
                                  <a:chOff x="213640" y="24790"/>
                                  <a:chExt cx="427504" cy="360762"/>
                                </a:xfrm>
                              </wpg:grpSpPr>
                              <wpg:grpSp>
                                <wpg:cNvPr id="455955318" name="Gruppieren 455955318"/>
                                <wpg:cNvGrpSpPr/>
                                <wpg:grpSpPr>
                                  <a:xfrm>
                                    <a:off x="213640" y="24790"/>
                                    <a:ext cx="427504" cy="360762"/>
                                    <a:chOff x="213640" y="24790"/>
                                    <a:chExt cx="427504" cy="360762"/>
                                  </a:xfrm>
                                </wpg:grpSpPr>
                                <wpg:grpSp>
                                  <wpg:cNvPr id="620240935" name="Gruppieren 620240935"/>
                                  <wpg:cNvGrpSpPr/>
                                  <wpg:grpSpPr>
                                    <a:xfrm>
                                      <a:off x="377861" y="24790"/>
                                      <a:ext cx="263283" cy="360762"/>
                                      <a:chOff x="377861" y="24842"/>
                                      <a:chExt cx="265727" cy="361746"/>
                                    </a:xfrm>
                                  </wpg:grpSpPr>
                                  <wps:wsp>
                                    <wps:cNvPr id="420154754" name="Textfeld 3"/>
                                    <wps:cNvSpPr txBox="1"/>
                                    <wps:spPr>
                                      <a:xfrm>
                                        <a:off x="429842" y="24842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D49EAB8" w14:textId="70575D5E" w:rsidR="00C21526" w:rsidRDefault="00C21526" w:rsidP="00BF5518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962121698" name="Textfeld 3"/>
                                    <wps:cNvSpPr txBox="1"/>
                                    <wps:spPr>
                                      <a:xfrm>
                                        <a:off x="377861" y="222645"/>
                                        <a:ext cx="265727" cy="1639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7BE52C5" w14:textId="77777777" w:rsidR="00C21526" w:rsidRDefault="00C21526" w:rsidP="00BF5518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0466422" name="Gerade Verbindung 600466422"/>
                                    <wps:cNvCnPr/>
                                    <wps:spPr>
                                      <a:xfrm>
                                        <a:off x="428573" y="213955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767270226" name="Textfeld 398"/>
                                  <wps:cNvSpPr txBox="1"/>
                                  <wps:spPr>
                                    <a:xfrm>
                                      <a:off x="213640" y="73249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B7A416C" w14:textId="77777777" w:rsidR="00C21526" w:rsidRDefault="00C21526" w:rsidP="00BF5518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65068257" name="Textfeld 398"/>
                                <wps:cNvSpPr txBox="1"/>
                                <wps:spPr>
                                  <a:xfrm>
                                    <a:off x="229714" y="119540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2C930A" w14:textId="77777777" w:rsidR="00C21526" w:rsidRDefault="00C21526" w:rsidP="00BF551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–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8CEE891" id="_x0000_s1262" style="position:absolute;margin-left:223pt;margin-top:12.7pt;width:50.4pt;height:25.95pt;z-index:253312000" coordorigin=",102" coordsize="6411,33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">
                      <v:shape id="Textfeld 3" o:spid="_x0000_s1263" type="#_x0000_t202" style="position:absolute;left:3875;top:102;width:1581;height:1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" filled="f" stroked="f" strokeweight=".5pt">
                        <v:textbox style="mso-fit-shape-to-text:t" inset="0,0,0,0"/>
                      </v:shape>
                      <v:group id="Gruppieren 1462809494" o:spid="_x0000_s1264" style="position:absolute;top:172;width:2632;height:3222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">
                        <v:shape id="Textfeld 3" o:spid="_x0000_s1265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0A678BF" w14:textId="77777777" w:rsidR="00C21526" w:rsidRDefault="00C21526" w:rsidP="00BF5518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266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D72EF10" w14:textId="77777777" w:rsidR="00C21526" w:rsidRDefault="00C21526" w:rsidP="00BF5518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763116729" o:spid="_x0000_s1267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681365016" o:spid="_x0000_s1268" style="position:absolute;left:2136;top:224;width:4275;height:3183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">
                        <v:group id="Gruppieren 455955318" o:spid="_x0000_s1269" style="position:absolute;left:2136;top:247;width:4275;height:3608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">
                          <v:group id="Gruppieren 620240935" o:spid="_x0000_s1270" style="position:absolute;left:3778;top:247;width:2633;height:3608" coordorigin="3778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">
                            <v:shape id="Textfeld 3" o:spid="_x0000_s1271" type="#_x0000_t202" style="position:absolute;left:4298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0D49EAB8" w14:textId="70575D5E" w:rsidR="00C21526" w:rsidRDefault="00C21526" w:rsidP="00BF5518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72" type="#_x0000_t202" style="position:absolute;left:3778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67BE52C5" w14:textId="77777777" w:rsidR="00C21526" w:rsidRDefault="00C21526" w:rsidP="00BF5518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600466422" o:spid="_x0000_s1273" style="position:absolute;visibility:visible;mso-wrap-style:square" from="4285,2139" to="5739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" strokecolor="black [3213]" strokeweight="1pt">
                              <v:stroke joinstyle="miter"/>
                            </v:line>
                          </v:group>
                          <v:shape id="_x0000_s1274" type="#_x0000_t202" style="position:absolute;left:2136;top:73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0B7A416C" w14:textId="77777777" w:rsidR="00C21526" w:rsidRDefault="00C21526" w:rsidP="00BF5518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275" type="#_x0000_t202" style="position:absolute;left:2297;top:1195;width:1578;height:19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6C2C930A" w14:textId="77777777" w:rsidR="00C21526" w:rsidRDefault="00C21526" w:rsidP="00BF5518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–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08928" behindDoc="0" locked="0" layoutInCell="1" allowOverlap="1" wp14:anchorId="10FB58BC" wp14:editId="5009EBE7">
                      <wp:simplePos x="0" y="0"/>
                      <wp:positionH relativeFrom="column">
                        <wp:posOffset>1529295</wp:posOffset>
                      </wp:positionH>
                      <wp:positionV relativeFrom="paragraph">
                        <wp:posOffset>152400</wp:posOffset>
                      </wp:positionV>
                      <wp:extent cx="640080" cy="329565"/>
                      <wp:effectExtent l="0" t="0" r="7620" b="635"/>
                      <wp:wrapNone/>
                      <wp:docPr id="146842135" name="Gruppieren 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329565"/>
                                <a:chOff x="0" y="10216"/>
                                <a:chExt cx="641144" cy="330526"/>
                              </a:xfrm>
                            </wpg:grpSpPr>
                            <wps:wsp>
                              <wps:cNvPr id="1528139311" name="Textfeld 3"/>
                              <wps:cNvSpPr txBox="1"/>
                              <wps:spPr>
                                <a:xfrm>
                                  <a:off x="387555" y="10216"/>
                                  <a:ext cx="158060" cy="171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1493774076" name="Gruppieren 1493774076"/>
                              <wpg:cNvGrpSpPr/>
                              <wpg:grpSpPr>
                                <a:xfrm>
                                  <a:off x="0" y="17214"/>
                                  <a:ext cx="263283" cy="322262"/>
                                  <a:chOff x="0" y="19566"/>
                                  <a:chExt cx="265727" cy="366303"/>
                                </a:xfrm>
                              </wpg:grpSpPr>
                              <wps:wsp>
                                <wps:cNvPr id="1505488398" name="Textfeld 3"/>
                                <wps:cNvSpPr txBox="1"/>
                                <wps:spPr>
                                  <a:xfrm>
                                    <a:off x="52868" y="19566"/>
                                    <a:ext cx="158407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8DDD6C" w14:textId="48E57806" w:rsidR="00C21526" w:rsidRDefault="00C21526" w:rsidP="00D7079D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087767950" name="Textfeld 3"/>
                                <wps:cNvSpPr txBox="1"/>
                                <wps:spPr>
                                  <a:xfrm>
                                    <a:off x="0" y="221927"/>
                                    <a:ext cx="265727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553663" w14:textId="77777777" w:rsidR="00C21526" w:rsidRDefault="00C21526" w:rsidP="00D7079D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8309197" name="Gerade Verbindung 1538309197"/>
                                <wps:cNvCnPr/>
                                <wps:spPr>
                                  <a:xfrm>
                                    <a:off x="50712" y="218126"/>
                                    <a:ext cx="14533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57011859" name="Gruppieren 1257011859"/>
                              <wpg:cNvGrpSpPr/>
                              <wpg:grpSpPr>
                                <a:xfrm>
                                  <a:off x="213640" y="22490"/>
                                  <a:ext cx="427504" cy="318252"/>
                                  <a:chOff x="213640" y="24790"/>
                                  <a:chExt cx="427504" cy="360762"/>
                                </a:xfrm>
                              </wpg:grpSpPr>
                              <wpg:grpSp>
                                <wpg:cNvPr id="848177571" name="Gruppieren 848177571"/>
                                <wpg:cNvGrpSpPr/>
                                <wpg:grpSpPr>
                                  <a:xfrm>
                                    <a:off x="213640" y="24790"/>
                                    <a:ext cx="427504" cy="360762"/>
                                    <a:chOff x="213640" y="24790"/>
                                    <a:chExt cx="427504" cy="360762"/>
                                  </a:xfrm>
                                </wpg:grpSpPr>
                                <wpg:grpSp>
                                  <wpg:cNvPr id="992583503" name="Gruppieren 992583503"/>
                                  <wpg:cNvGrpSpPr/>
                                  <wpg:grpSpPr>
                                    <a:xfrm>
                                      <a:off x="377861" y="24790"/>
                                      <a:ext cx="263283" cy="360762"/>
                                      <a:chOff x="377861" y="24842"/>
                                      <a:chExt cx="265727" cy="361746"/>
                                    </a:xfrm>
                                  </wpg:grpSpPr>
                                  <wps:wsp>
                                    <wps:cNvPr id="181438115" name="Textfeld 3"/>
                                    <wps:cNvSpPr txBox="1"/>
                                    <wps:spPr>
                                      <a:xfrm>
                                        <a:off x="429842" y="24842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D0E4B23" w14:textId="7397D0E4" w:rsidR="00C21526" w:rsidRDefault="00C21526" w:rsidP="00D7079D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506552312" name="Textfeld 3"/>
                                    <wps:cNvSpPr txBox="1"/>
                                    <wps:spPr>
                                      <a:xfrm>
                                        <a:off x="377861" y="222645"/>
                                        <a:ext cx="265727" cy="1639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CA43BE7" w14:textId="77777777" w:rsidR="00C21526" w:rsidRDefault="00C21526" w:rsidP="00D7079D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3621444" name="Gerade Verbindung 213621444"/>
                                    <wps:cNvCnPr/>
                                    <wps:spPr>
                                      <a:xfrm>
                                        <a:off x="428573" y="213955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35975198" name="Textfeld 398"/>
                                  <wps:cNvSpPr txBox="1"/>
                                  <wps:spPr>
                                    <a:xfrm>
                                      <a:off x="213640" y="73249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B73510B" w14:textId="77777777" w:rsidR="00C21526" w:rsidRDefault="00C21526" w:rsidP="00D7079D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053365428" name="Textfeld 398"/>
                                <wps:cNvSpPr txBox="1"/>
                                <wps:spPr>
                                  <a:xfrm>
                                    <a:off x="229714" y="119540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2B1814D" w14:textId="77777777" w:rsidR="00C21526" w:rsidRDefault="00C21526" w:rsidP="00D7079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+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0FB58BC" id="_x0000_s1276" style="position:absolute;margin-left:120.4pt;margin-top:12pt;width:50.4pt;height:25.95pt;z-index:253308928" coordorigin=",102" coordsize="6411,33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">
                      <v:shape id="Textfeld 3" o:spid="_x0000_s1277" type="#_x0000_t202" style="position:absolute;left:3875;top:102;width:1581;height:1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" filled="f" stroked="f" strokeweight=".5pt">
                        <v:textbox style="mso-fit-shape-to-text:t" inset="0,0,0,0"/>
                      </v:shape>
                      <v:group id="Gruppieren 1493774076" o:spid="_x0000_s1278" style="position:absolute;top:172;width:2632;height:3222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">
                        <v:shape id="Textfeld 3" o:spid="_x0000_s1279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88DDD6C" w14:textId="48E57806" w:rsidR="00C21526" w:rsidRDefault="00C21526" w:rsidP="00D7079D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280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A553663" w14:textId="77777777" w:rsidR="00C21526" w:rsidRDefault="00C21526" w:rsidP="00D7079D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538309197" o:spid="_x0000_s1281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1257011859" o:spid="_x0000_s1282" style="position:absolute;left:2136;top:224;width:4275;height:3183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">
                        <v:group id="Gruppieren 848177571" o:spid="_x0000_s1283" style="position:absolute;left:2136;top:247;width:4275;height:3608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">
                          <v:group id="Gruppieren 992583503" o:spid="_x0000_s1284" style="position:absolute;left:3778;top:247;width:2633;height:3608" coordorigin="3778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">
                            <v:shape id="Textfeld 3" o:spid="_x0000_s1285" type="#_x0000_t202" style="position:absolute;left:4298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" filled="f" stroked="f" strokeweight=".5pt">
                              <v:textbox style="mso-fit-shape-to-text:t" inset="0,0,0,0">
                                <w:txbxContent>
                                  <w:p w14:paraId="0D0E4B23" w14:textId="7397D0E4" w:rsidR="00C21526" w:rsidRDefault="00C21526" w:rsidP="00D7079D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86" type="#_x0000_t202" style="position:absolute;left:3778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5CA43BE7" w14:textId="77777777" w:rsidR="00C21526" w:rsidRDefault="00C21526" w:rsidP="00D7079D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13621444" o:spid="_x0000_s1287" style="position:absolute;visibility:visible;mso-wrap-style:square" from="4285,2139" to="5739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  <v:shape id="_x0000_s1288" type="#_x0000_t202" style="position:absolute;left:2136;top:73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0B73510B" w14:textId="77777777" w:rsidR="00C21526" w:rsidRDefault="00C21526" w:rsidP="00D7079D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289" type="#_x0000_t202" style="position:absolute;left:2297;top:1195;width:1578;height:19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22B1814D" w14:textId="77777777" w:rsidR="00C21526" w:rsidRDefault="00C21526" w:rsidP="00D7079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+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C21526"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09952" behindDoc="0" locked="0" layoutInCell="1" allowOverlap="1" wp14:anchorId="5BBFDA39" wp14:editId="27ABE5BF">
                      <wp:simplePos x="0" y="0"/>
                      <wp:positionH relativeFrom="column">
                        <wp:posOffset>195547</wp:posOffset>
                      </wp:positionH>
                      <wp:positionV relativeFrom="paragraph">
                        <wp:posOffset>153210</wp:posOffset>
                      </wp:positionV>
                      <wp:extent cx="640080" cy="329678"/>
                      <wp:effectExtent l="0" t="0" r="7620" b="635"/>
                      <wp:wrapNone/>
                      <wp:docPr id="916519576" name="Gruppieren 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329678"/>
                                <a:chOff x="0" y="10216"/>
                                <a:chExt cx="641144" cy="330526"/>
                              </a:xfrm>
                            </wpg:grpSpPr>
                            <wps:wsp>
                              <wps:cNvPr id="106292768" name="Textfeld 3"/>
                              <wps:cNvSpPr txBox="1"/>
                              <wps:spPr>
                                <a:xfrm>
                                  <a:off x="387555" y="10216"/>
                                  <a:ext cx="158060" cy="171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2049838018" name="Gruppieren 2049838018"/>
                              <wpg:cNvGrpSpPr/>
                              <wpg:grpSpPr>
                                <a:xfrm>
                                  <a:off x="0" y="17214"/>
                                  <a:ext cx="263283" cy="322262"/>
                                  <a:chOff x="0" y="19566"/>
                                  <a:chExt cx="265727" cy="366303"/>
                                </a:xfrm>
                              </wpg:grpSpPr>
                              <wps:wsp>
                                <wps:cNvPr id="166727784" name="Textfeld 3"/>
                                <wps:cNvSpPr txBox="1"/>
                                <wps:spPr>
                                  <a:xfrm>
                                    <a:off x="52868" y="19566"/>
                                    <a:ext cx="158407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8200D7" w14:textId="04E9985F" w:rsidR="00C21526" w:rsidRDefault="00C21526" w:rsidP="00D7079D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77607348" name="Textfeld 3"/>
                                <wps:cNvSpPr txBox="1"/>
                                <wps:spPr>
                                  <a:xfrm>
                                    <a:off x="0" y="221927"/>
                                    <a:ext cx="265727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D4BAD4" w14:textId="77777777" w:rsidR="00C21526" w:rsidRDefault="00C21526" w:rsidP="00D7079D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06962668" name="Gerade Verbindung 1106962668"/>
                                <wps:cNvCnPr/>
                                <wps:spPr>
                                  <a:xfrm>
                                    <a:off x="50712" y="218126"/>
                                    <a:ext cx="14533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774337077" name="Gruppieren 1774337077"/>
                              <wpg:cNvGrpSpPr/>
                              <wpg:grpSpPr>
                                <a:xfrm>
                                  <a:off x="213640" y="22490"/>
                                  <a:ext cx="427504" cy="318252"/>
                                  <a:chOff x="213640" y="24790"/>
                                  <a:chExt cx="427504" cy="360762"/>
                                </a:xfrm>
                              </wpg:grpSpPr>
                              <wpg:grpSp>
                                <wpg:cNvPr id="1929054931" name="Gruppieren 1929054931"/>
                                <wpg:cNvGrpSpPr/>
                                <wpg:grpSpPr>
                                  <a:xfrm>
                                    <a:off x="213640" y="24790"/>
                                    <a:ext cx="427504" cy="360762"/>
                                    <a:chOff x="213640" y="24790"/>
                                    <a:chExt cx="427504" cy="360762"/>
                                  </a:xfrm>
                                </wpg:grpSpPr>
                                <wpg:grpSp>
                                  <wpg:cNvPr id="442677218" name="Gruppieren 442677218"/>
                                  <wpg:cNvGrpSpPr/>
                                  <wpg:grpSpPr>
                                    <a:xfrm>
                                      <a:off x="377861" y="24790"/>
                                      <a:ext cx="263283" cy="360762"/>
                                      <a:chOff x="377861" y="24842"/>
                                      <a:chExt cx="265727" cy="361746"/>
                                    </a:xfrm>
                                  </wpg:grpSpPr>
                                  <wps:wsp>
                                    <wps:cNvPr id="544291974" name="Textfeld 3"/>
                                    <wps:cNvSpPr txBox="1"/>
                                    <wps:spPr>
                                      <a:xfrm>
                                        <a:off x="429842" y="24842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58E717E" w14:textId="77777777" w:rsidR="00C21526" w:rsidRDefault="00C21526" w:rsidP="00D7079D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732152291" name="Textfeld 3"/>
                                    <wps:cNvSpPr txBox="1"/>
                                    <wps:spPr>
                                      <a:xfrm>
                                        <a:off x="377861" y="222645"/>
                                        <a:ext cx="265727" cy="1639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68F86E" w14:textId="77777777" w:rsidR="00C21526" w:rsidRDefault="00C21526" w:rsidP="00D7079D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1100082" name="Gerade Verbindung 1681100082"/>
                                    <wps:cNvCnPr/>
                                    <wps:spPr>
                                      <a:xfrm>
                                        <a:off x="428573" y="213955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374913980" name="Textfeld 398"/>
                                  <wps:cNvSpPr txBox="1"/>
                                  <wps:spPr>
                                    <a:xfrm>
                                      <a:off x="213640" y="73249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29ADBA5" w14:textId="77777777" w:rsidR="00C21526" w:rsidRDefault="00C21526" w:rsidP="00D7079D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704259660" name="Textfeld 398"/>
                                <wps:cNvSpPr txBox="1"/>
                                <wps:spPr>
                                  <a:xfrm>
                                    <a:off x="229714" y="119540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83B45E" w14:textId="0736A979" w:rsidR="00C21526" w:rsidRDefault="00C21526" w:rsidP="00D7079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–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BBFDA39" id="_x0000_s1290" style="position:absolute;margin-left:15.4pt;margin-top:12.05pt;width:50.4pt;height:25.95pt;z-index:253309952" coordorigin=",102" coordsize="6411,33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">
                      <v:shape id="Textfeld 3" o:spid="_x0000_s1291" type="#_x0000_t202" style="position:absolute;left:3875;top:102;width:1581;height:1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" filled="f" stroked="f" strokeweight=".5pt">
                        <v:textbox style="mso-fit-shape-to-text:t" inset="0,0,0,0"/>
                      </v:shape>
                      <v:group id="Gruppieren 2049838018" o:spid="_x0000_s1292" style="position:absolute;top:172;width:2632;height:3222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">
                        <v:shape id="Textfeld 3" o:spid="_x0000_s1293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618200D7" w14:textId="04E9985F" w:rsidR="00C21526" w:rsidRDefault="00C21526" w:rsidP="00D7079D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294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" filled="f" stroked="f" strokeweight=".5pt">
                          <v:textbox inset="0,0,0,0">
                            <w:txbxContent>
                              <w:p w14:paraId="34D4BAD4" w14:textId="77777777" w:rsidR="00C21526" w:rsidRDefault="00C21526" w:rsidP="00D7079D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106962668" o:spid="_x0000_s1295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774337077" o:spid="_x0000_s1296" style="position:absolute;left:2136;top:224;width:4275;height:3183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">
                        <v:group id="Gruppieren 1929054931" o:spid="_x0000_s1297" style="position:absolute;left:2136;top:247;width:4275;height:3608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">
                          <v:group id="Gruppieren 442677218" o:spid="_x0000_s1298" style="position:absolute;left:3778;top:247;width:2633;height:3608" coordorigin="3778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">
                            <v:shape id="Textfeld 3" o:spid="_x0000_s1299" type="#_x0000_t202" style="position:absolute;left:4298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658E717E" w14:textId="77777777" w:rsidR="00C21526" w:rsidRDefault="00C21526" w:rsidP="00D7079D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300" type="#_x0000_t202" style="position:absolute;left:3778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6168F86E" w14:textId="77777777" w:rsidR="00C21526" w:rsidRDefault="00C21526" w:rsidP="00D7079D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681100082" o:spid="_x0000_s1301" style="position:absolute;visibility:visible;mso-wrap-style:square" from="4285,2139" to="5739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  <v:shape id="_x0000_s1302" type="#_x0000_t202" style="position:absolute;left:2136;top:73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529ADBA5" w14:textId="77777777" w:rsidR="00C21526" w:rsidRDefault="00C21526" w:rsidP="00D7079D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303" type="#_x0000_t202" style="position:absolute;left:2297;top:1195;width:1578;height:19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1E83B45E" w14:textId="0736A979" w:rsidR="00C21526" w:rsidRDefault="00C21526" w:rsidP="00D7079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–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49FD432F" w14:textId="073E5129" w:rsidR="00C21526" w:rsidRPr="007F4553" w:rsidRDefault="00C21526" w:rsidP="00C21526">
            <w:pPr>
              <w:pStyle w:val="Text"/>
              <w:tabs>
                <w:tab w:val="left" w:pos="459"/>
                <w:tab w:val="left" w:pos="1452"/>
                <w:tab w:val="left" w:pos="2124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(4)</w:t>
            </w:r>
            <w:r w:rsidRPr="007F4553">
              <w:rPr>
                <w:rFonts w:asciiTheme="minorHAnsi" w:hAnsiTheme="minorHAnsi" w:cstheme="minorHAnsi"/>
              </w:rPr>
              <w:tab/>
              <w:t xml:space="preserve">    </w:t>
            </w:r>
            <w:r w:rsidRPr="007F4553">
              <w:rPr>
                <w:rFonts w:asciiTheme="minorHAnsi" w:eastAsiaTheme="minorEastAsia" w:hAnsiTheme="minorHAnsi" w:cstheme="minorHAnsi"/>
              </w:rPr>
              <w:t xml:space="preserve">                </w:t>
            </w:r>
            <w:r w:rsidR="008D5CC7">
              <w:rPr>
                <w:rFonts w:asciiTheme="minorHAnsi" w:eastAsiaTheme="minorEastAsia" w:hAnsiTheme="minorHAnsi" w:cstheme="minorHAnsi"/>
              </w:rPr>
              <w:t xml:space="preserve">        </w:t>
            </w:r>
            <w:r w:rsidRPr="007F4553">
              <w:rPr>
                <w:rFonts w:asciiTheme="minorHAnsi" w:eastAsiaTheme="minorEastAsia" w:hAnsiTheme="minorHAnsi" w:cstheme="minorHAnsi"/>
              </w:rPr>
              <w:t xml:space="preserve">     </w:t>
            </w:r>
            <w:r w:rsidRPr="007F4553">
              <w:rPr>
                <w:rFonts w:asciiTheme="minorHAnsi" w:hAnsiTheme="minorHAnsi" w:cstheme="minorHAnsi"/>
              </w:rPr>
              <w:t>(5)</w:t>
            </w:r>
            <w:r w:rsidR="008D5CC7">
              <w:rPr>
                <w:rFonts w:asciiTheme="minorHAnsi" w:hAnsiTheme="minorHAnsi" w:cstheme="minorHAnsi"/>
              </w:rPr>
              <w:t xml:space="preserve">        </w:t>
            </w:r>
            <w:r w:rsidRPr="007F4553">
              <w:rPr>
                <w:rFonts w:asciiTheme="minorHAnsi" w:hAnsiTheme="minorHAnsi" w:cstheme="minorHAnsi"/>
              </w:rPr>
              <w:t xml:space="preserve">                             (6) </w:t>
            </w:r>
          </w:p>
          <w:p w14:paraId="3C77D9AD" w14:textId="3FDED254" w:rsidR="00C21526" w:rsidRPr="007F4553" w:rsidRDefault="00C21526" w:rsidP="00C21526">
            <w:pPr>
              <w:pStyle w:val="Text"/>
              <w:tabs>
                <w:tab w:val="left" w:pos="459"/>
                <w:tab w:val="left" w:pos="1452"/>
                <w:tab w:val="left" w:pos="2124"/>
              </w:tabs>
              <w:spacing w:line="240" w:lineRule="atLeast"/>
              <w:rPr>
                <w:rFonts w:asciiTheme="minorHAnsi" w:hAnsiTheme="minorHAnsi" w:cstheme="minorHAnsi"/>
              </w:rPr>
            </w:pPr>
          </w:p>
          <w:p w14:paraId="6831F70B" w14:textId="6237B7A8" w:rsidR="00C21526" w:rsidRPr="007F4553" w:rsidRDefault="008D5CC7" w:rsidP="00C21526">
            <w:pPr>
              <w:pStyle w:val="Text"/>
              <w:tabs>
                <w:tab w:val="left" w:pos="459"/>
                <w:tab w:val="left" w:pos="1452"/>
                <w:tab w:val="left" w:pos="2124"/>
              </w:tabs>
              <w:spacing w:before="120" w:line="240" w:lineRule="atLeast"/>
              <w:rPr>
                <w:rFonts w:asciiTheme="minorHAnsi" w:eastAsiaTheme="minorEastAsia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3317120" behindDoc="0" locked="0" layoutInCell="1" allowOverlap="1" wp14:anchorId="704A6022" wp14:editId="398DC1F1">
                  <wp:simplePos x="0" y="0"/>
                  <wp:positionH relativeFrom="column">
                    <wp:posOffset>3261575</wp:posOffset>
                  </wp:positionH>
                  <wp:positionV relativeFrom="paragraph">
                    <wp:posOffset>35560</wp:posOffset>
                  </wp:positionV>
                  <wp:extent cx="186690" cy="327025"/>
                  <wp:effectExtent l="0" t="0" r="3810" b="3175"/>
                  <wp:wrapNone/>
                  <wp:docPr id="2048624885" name="Grafik 2048624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ruch_grau.eps"/>
                          <pic:cNvPicPr/>
                        </pic:nvPicPr>
                        <pic:blipFill>
                          <a:blip r:embed="rId3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F4553"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3316096" behindDoc="0" locked="0" layoutInCell="1" allowOverlap="1" wp14:anchorId="3915A768" wp14:editId="7D18C014">
                  <wp:simplePos x="0" y="0"/>
                  <wp:positionH relativeFrom="column">
                    <wp:posOffset>2901950</wp:posOffset>
                  </wp:positionH>
                  <wp:positionV relativeFrom="paragraph">
                    <wp:posOffset>26885</wp:posOffset>
                  </wp:positionV>
                  <wp:extent cx="186690" cy="327025"/>
                  <wp:effectExtent l="0" t="0" r="3810" b="3175"/>
                  <wp:wrapNone/>
                  <wp:docPr id="1142007057" name="Grafik 1142007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ruch_grau.eps"/>
                          <pic:cNvPicPr/>
                        </pic:nvPicPr>
                        <pic:blipFill>
                          <a:blip r:embed="rId3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F4553"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3314048" behindDoc="0" locked="0" layoutInCell="1" allowOverlap="1" wp14:anchorId="6891DC8A" wp14:editId="3DEEF2E1">
                  <wp:simplePos x="0" y="0"/>
                  <wp:positionH relativeFrom="column">
                    <wp:posOffset>1581785</wp:posOffset>
                  </wp:positionH>
                  <wp:positionV relativeFrom="paragraph">
                    <wp:posOffset>22225</wp:posOffset>
                  </wp:positionV>
                  <wp:extent cx="186690" cy="327025"/>
                  <wp:effectExtent l="0" t="0" r="3810" b="3175"/>
                  <wp:wrapNone/>
                  <wp:docPr id="1908265232" name="Grafik 1908265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ruch_grau.eps"/>
                          <pic:cNvPicPr/>
                        </pic:nvPicPr>
                        <pic:blipFill>
                          <a:blip r:embed="rId3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F4553"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3315072" behindDoc="0" locked="0" layoutInCell="1" allowOverlap="1" wp14:anchorId="07835137" wp14:editId="12E883E6">
                  <wp:simplePos x="0" y="0"/>
                  <wp:positionH relativeFrom="column">
                    <wp:posOffset>1934210</wp:posOffset>
                  </wp:positionH>
                  <wp:positionV relativeFrom="paragraph">
                    <wp:posOffset>27520</wp:posOffset>
                  </wp:positionV>
                  <wp:extent cx="186690" cy="327025"/>
                  <wp:effectExtent l="0" t="0" r="3810" b="3175"/>
                  <wp:wrapNone/>
                  <wp:docPr id="1828798663" name="Grafik 1828798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ruch_grau.eps"/>
                          <pic:cNvPicPr/>
                        </pic:nvPicPr>
                        <pic:blipFill>
                          <a:blip r:embed="rId3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2257275" behindDoc="0" locked="0" layoutInCell="1" allowOverlap="1" wp14:anchorId="63BCFE06" wp14:editId="6C59CD96">
                      <wp:simplePos x="0" y="0"/>
                      <wp:positionH relativeFrom="column">
                        <wp:posOffset>795870</wp:posOffset>
                      </wp:positionH>
                      <wp:positionV relativeFrom="paragraph">
                        <wp:posOffset>31115</wp:posOffset>
                      </wp:positionV>
                      <wp:extent cx="2975610" cy="327660"/>
                      <wp:effectExtent l="0" t="0" r="0" b="2540"/>
                      <wp:wrapNone/>
                      <wp:docPr id="97153076" name="Gruppieren 3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5610" cy="327660"/>
                                <a:chOff x="0" y="0"/>
                                <a:chExt cx="2975610" cy="327660"/>
                              </a:xfrm>
                            </wpg:grpSpPr>
                            <wpg:grpSp>
                              <wpg:cNvPr id="179418636" name="Gruppieren 381"/>
                              <wpg:cNvGrpSpPr/>
                              <wpg:grpSpPr>
                                <a:xfrm>
                                  <a:off x="0" y="635"/>
                                  <a:ext cx="363990" cy="327025"/>
                                  <a:chOff x="0" y="0"/>
                                  <a:chExt cx="363990" cy="327025"/>
                                </a:xfrm>
                              </wpg:grpSpPr>
                              <wps:wsp>
                                <wps:cNvPr id="1166217562" name="Textfeld 398"/>
                                <wps:cNvSpPr txBox="1"/>
                                <wps:spPr>
                                  <a:xfrm>
                                    <a:off x="0" y="66650"/>
                                    <a:ext cx="157580" cy="1713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1300CF" w14:textId="77777777" w:rsidR="008D5CC7" w:rsidRDefault="008D5CC7" w:rsidP="008D5CC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=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09062060" name="Grafik 21044802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7300" y="0"/>
                                    <a:ext cx="186690" cy="327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2057976833" name="Gruppieren 381"/>
                              <wpg:cNvGrpSpPr/>
                              <wpg:grpSpPr>
                                <a:xfrm>
                                  <a:off x="2611755" y="0"/>
                                  <a:ext cx="363855" cy="327025"/>
                                  <a:chOff x="0" y="0"/>
                                  <a:chExt cx="363990" cy="327025"/>
                                </a:xfrm>
                              </wpg:grpSpPr>
                              <wps:wsp>
                                <wps:cNvPr id="566625490" name="Textfeld 398"/>
                                <wps:cNvSpPr txBox="1"/>
                                <wps:spPr>
                                  <a:xfrm>
                                    <a:off x="0" y="66650"/>
                                    <a:ext cx="157580" cy="1713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5D1E57" w14:textId="77777777" w:rsidR="008D5CC7" w:rsidRDefault="008D5CC7" w:rsidP="008D5CC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=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671811633" name="Grafik 21044802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7300" y="0"/>
                                    <a:ext cx="186690" cy="327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2059068954" name="Gruppieren 381"/>
                              <wpg:cNvGrpSpPr/>
                              <wpg:grpSpPr>
                                <a:xfrm>
                                  <a:off x="1280160" y="0"/>
                                  <a:ext cx="363855" cy="327025"/>
                                  <a:chOff x="0" y="0"/>
                                  <a:chExt cx="363990" cy="327025"/>
                                </a:xfrm>
                              </wpg:grpSpPr>
                              <wps:wsp>
                                <wps:cNvPr id="1959778532" name="Textfeld 398"/>
                                <wps:cNvSpPr txBox="1"/>
                                <wps:spPr>
                                  <a:xfrm>
                                    <a:off x="0" y="66650"/>
                                    <a:ext cx="157580" cy="1713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2794E5" w14:textId="77777777" w:rsidR="008D5CC7" w:rsidRDefault="008D5CC7" w:rsidP="008D5CC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=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5538099" name="Grafik 21044802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7300" y="0"/>
                                    <a:ext cx="186690" cy="327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3BCFE06" id="_x0000_s1304" style="position:absolute;margin-left:62.65pt;margin-top:2.45pt;width:234.3pt;height:25.8pt;z-index:252257275" coordsize="29756,327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">
                      <v:group id="Gruppieren 381" o:spid="_x0000_s1305" style="position:absolute;top:6;width:3639;height:3270" coordsize="363990,327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">
                        <v:shape id="_x0000_s1306" type="#_x0000_t202" style="position:absolute;top:66650;width:157580;height:1713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1E1300CF" w14:textId="77777777" w:rsidR="008D5CC7" w:rsidRDefault="008D5CC7" w:rsidP="008D5CC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=</w:t>
                                </w:r>
                              </w:p>
                            </w:txbxContent>
                          </v:textbox>
                        </v:shape>
                        <v:shape id="Grafik 2104480268" o:spid="_x0000_s1307" type="#_x0000_t75" style="position:absolute;left:177300;width:186690;height:3270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">
                          <v:imagedata r:id="rId37" o:title="" recolortarget="#333 [1446]"/>
                        </v:shape>
                      </v:group>
                      <v:group id="Gruppieren 381" o:spid="_x0000_s1308" style="position:absolute;left:26117;width:3639;height:3270" coordsize="363990,327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">
                        <v:shape id="_x0000_s1309" type="#_x0000_t202" style="position:absolute;top:66650;width:157580;height:1713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1D5D1E57" w14:textId="77777777" w:rsidR="008D5CC7" w:rsidRDefault="008D5CC7" w:rsidP="008D5CC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=</w:t>
                                </w:r>
                              </w:p>
                            </w:txbxContent>
                          </v:textbox>
                        </v:shape>
                        <v:shape id="Grafik 2104480268" o:spid="_x0000_s1310" type="#_x0000_t75" style="position:absolute;left:177300;width:186690;height:3270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">
                          <v:imagedata r:id="rId37" o:title="" recolortarget="#333 [1446]"/>
                        </v:shape>
                      </v:group>
                      <v:group id="Gruppieren 381" o:spid="_x0000_s1311" style="position:absolute;left:12801;width:3639;height:3270" coordsize="363990,327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">
                        <v:shape id="_x0000_s1312" type="#_x0000_t202" style="position:absolute;top:66650;width:157580;height:1713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742794E5" w14:textId="77777777" w:rsidR="008D5CC7" w:rsidRDefault="008D5CC7" w:rsidP="008D5CC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=</w:t>
                                </w:r>
                              </w:p>
                            </w:txbxContent>
                          </v:textbox>
                        </v:shape>
                        <v:shape id="Grafik 2104480268" o:spid="_x0000_s1313" type="#_x0000_t75" style="position:absolute;left:177300;width:186690;height:3270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">
                          <v:imagedata r:id="rId37" o:title="" recolortarget="#333 [1446]"/>
                        </v:shape>
                      </v:group>
                    </v:group>
                  </w:pict>
                </mc:Fallback>
              </mc:AlternateContent>
            </w:r>
            <w:r w:rsidR="00C21526"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13024" behindDoc="0" locked="0" layoutInCell="1" allowOverlap="1" wp14:anchorId="1F5A6ADF" wp14:editId="09D4A5F2">
                      <wp:simplePos x="0" y="0"/>
                      <wp:positionH relativeFrom="column">
                        <wp:posOffset>197627</wp:posOffset>
                      </wp:positionH>
                      <wp:positionV relativeFrom="paragraph">
                        <wp:posOffset>23094</wp:posOffset>
                      </wp:positionV>
                      <wp:extent cx="640080" cy="329678"/>
                      <wp:effectExtent l="0" t="0" r="7620" b="635"/>
                      <wp:wrapNone/>
                      <wp:docPr id="2117921443" name="Gruppieren 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329678"/>
                                <a:chOff x="0" y="10216"/>
                                <a:chExt cx="641144" cy="330526"/>
                              </a:xfrm>
                            </wpg:grpSpPr>
                            <wps:wsp>
                              <wps:cNvPr id="1757932760" name="Textfeld 3"/>
                              <wps:cNvSpPr txBox="1"/>
                              <wps:spPr>
                                <a:xfrm>
                                  <a:off x="387555" y="10216"/>
                                  <a:ext cx="158060" cy="171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1398976862" name="Gruppieren 1398976862"/>
                              <wpg:cNvGrpSpPr/>
                              <wpg:grpSpPr>
                                <a:xfrm>
                                  <a:off x="0" y="17214"/>
                                  <a:ext cx="263283" cy="322262"/>
                                  <a:chOff x="0" y="19566"/>
                                  <a:chExt cx="265727" cy="366303"/>
                                </a:xfrm>
                              </wpg:grpSpPr>
                              <wps:wsp>
                                <wps:cNvPr id="1209968786" name="Textfeld 3"/>
                                <wps:cNvSpPr txBox="1"/>
                                <wps:spPr>
                                  <a:xfrm>
                                    <a:off x="52868" y="19566"/>
                                    <a:ext cx="158407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FDB01C" w14:textId="2B17A49C" w:rsidR="00C21526" w:rsidRDefault="00C21526" w:rsidP="00BF5518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249778321" name="Textfeld 3"/>
                                <wps:cNvSpPr txBox="1"/>
                                <wps:spPr>
                                  <a:xfrm>
                                    <a:off x="0" y="221927"/>
                                    <a:ext cx="265727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59D37A" w14:textId="263F347C" w:rsidR="00C21526" w:rsidRDefault="00C21526" w:rsidP="00BF5518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5251780" name="Gerade Verbindung 1885251780"/>
                                <wps:cNvCnPr/>
                                <wps:spPr>
                                  <a:xfrm>
                                    <a:off x="50712" y="218126"/>
                                    <a:ext cx="14533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2050621" name="Gruppieren 112050621"/>
                              <wpg:cNvGrpSpPr/>
                              <wpg:grpSpPr>
                                <a:xfrm>
                                  <a:off x="213640" y="22490"/>
                                  <a:ext cx="427504" cy="318252"/>
                                  <a:chOff x="213640" y="24790"/>
                                  <a:chExt cx="427504" cy="360762"/>
                                </a:xfrm>
                              </wpg:grpSpPr>
                              <wpg:grpSp>
                                <wpg:cNvPr id="1653504026" name="Gruppieren 1653504026"/>
                                <wpg:cNvGrpSpPr/>
                                <wpg:grpSpPr>
                                  <a:xfrm>
                                    <a:off x="213640" y="24790"/>
                                    <a:ext cx="427504" cy="360762"/>
                                    <a:chOff x="213640" y="24790"/>
                                    <a:chExt cx="427504" cy="360762"/>
                                  </a:xfrm>
                                </wpg:grpSpPr>
                                <wpg:grpSp>
                                  <wpg:cNvPr id="1494749508" name="Gruppieren 1494749508"/>
                                  <wpg:cNvGrpSpPr/>
                                  <wpg:grpSpPr>
                                    <a:xfrm>
                                      <a:off x="377861" y="24790"/>
                                      <a:ext cx="263283" cy="360762"/>
                                      <a:chOff x="377861" y="24842"/>
                                      <a:chExt cx="265727" cy="361746"/>
                                    </a:xfrm>
                                  </wpg:grpSpPr>
                                  <wps:wsp>
                                    <wps:cNvPr id="1321551072" name="Textfeld 3"/>
                                    <wps:cNvSpPr txBox="1"/>
                                    <wps:spPr>
                                      <a:xfrm>
                                        <a:off x="429842" y="24842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12B6BA" w14:textId="3B27AB8D" w:rsidR="00C21526" w:rsidRDefault="008E2B53" w:rsidP="00BF5518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7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814338977" name="Textfeld 3"/>
                                    <wps:cNvSpPr txBox="1"/>
                                    <wps:spPr>
                                      <a:xfrm>
                                        <a:off x="377861" y="222645"/>
                                        <a:ext cx="265727" cy="1639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F8DB61" w14:textId="638D595A" w:rsidR="00C21526" w:rsidRDefault="00C21526" w:rsidP="00BF5518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801475" name="Gerade Verbindung 172801475"/>
                                    <wps:cNvCnPr/>
                                    <wps:spPr>
                                      <a:xfrm>
                                        <a:off x="428573" y="213955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586846049" name="Textfeld 398"/>
                                  <wps:cNvSpPr txBox="1"/>
                                  <wps:spPr>
                                    <a:xfrm>
                                      <a:off x="213640" y="73249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C0501F6" w14:textId="77777777" w:rsidR="00C21526" w:rsidRDefault="00C21526" w:rsidP="00BF5518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035653109" name="Textfeld 398"/>
                                <wps:cNvSpPr txBox="1"/>
                                <wps:spPr>
                                  <a:xfrm>
                                    <a:off x="229714" y="119540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291F98" w14:textId="77777777" w:rsidR="00C21526" w:rsidRDefault="00C21526" w:rsidP="00BF551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–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F5A6ADF" id="_x0000_s1314" style="position:absolute;margin-left:15.55pt;margin-top:1.8pt;width:50.4pt;height:25.95pt;z-index:253313024" coordorigin=",102" coordsize="6411,33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">
                      <v:shape id="Textfeld 3" o:spid="_x0000_s1315" type="#_x0000_t202" style="position:absolute;left:3875;top:102;width:1581;height:1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" filled="f" stroked="f" strokeweight=".5pt">
                        <v:textbox style="mso-fit-shape-to-text:t" inset="0,0,0,0"/>
                      </v:shape>
                      <v:group id="Gruppieren 1398976862" o:spid="_x0000_s1316" style="position:absolute;top:172;width:2632;height:3222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">
                        <v:shape id="Textfeld 3" o:spid="_x0000_s1317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1AFDB01C" w14:textId="2B17A49C" w:rsidR="00C21526" w:rsidRDefault="00C21526" w:rsidP="00BF5518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3" o:spid="_x0000_s1318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159D37A" w14:textId="263F347C" w:rsidR="00C21526" w:rsidRDefault="00C21526" w:rsidP="00BF5518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885251780" o:spid="_x0000_s1319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12050621" o:spid="_x0000_s1320" style="position:absolute;left:2136;top:224;width:4275;height:3183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">
                        <v:group id="Gruppieren 1653504026" o:spid="_x0000_s1321" style="position:absolute;left:2136;top:247;width:4275;height:3608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">
                          <v:group id="Gruppieren 1494749508" o:spid="_x0000_s1322" style="position:absolute;left:3778;top:247;width:2633;height:3608" coordorigin="3778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">
                            <v:shape id="Textfeld 3" o:spid="_x0000_s1323" type="#_x0000_t202" style="position:absolute;left:4298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3E12B6BA" w14:textId="3B27AB8D" w:rsidR="00C21526" w:rsidRDefault="008E2B53" w:rsidP="00BF5518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7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324" type="#_x0000_t202" style="position:absolute;left:3778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6EF8DB61" w14:textId="638D595A" w:rsidR="00C21526" w:rsidRDefault="00C21526" w:rsidP="00BF5518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72801475" o:spid="_x0000_s1325" style="position:absolute;visibility:visible;mso-wrap-style:square" from="4285,2139" to="5739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326" type="#_x0000_t202" style="position:absolute;left:2136;top:73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5C0501F6" w14:textId="77777777" w:rsidR="00C21526" w:rsidRDefault="00C21526" w:rsidP="00BF5518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327" type="#_x0000_t202" style="position:absolute;left:2297;top:1195;width:1578;height:19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47291F98" w14:textId="77777777" w:rsidR="00C21526" w:rsidRDefault="00C21526" w:rsidP="00BF5518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–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C21526" w:rsidRPr="007F4553">
              <w:rPr>
                <w:rFonts w:asciiTheme="minorHAnsi" w:hAnsiTheme="minorHAnsi" w:cstheme="minorHAnsi"/>
              </w:rPr>
              <w:t xml:space="preserve">(7)  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</w:rPr>
                <m:t xml:space="preserve">               </m:t>
              </m:r>
            </m:oMath>
            <w:r w:rsidR="00C21526" w:rsidRPr="007F4553">
              <w:rPr>
                <w:rFonts w:asciiTheme="minorHAnsi" w:eastAsiaTheme="minorEastAsia" w:hAnsiTheme="minorHAnsi" w:cstheme="minorHAnsi"/>
              </w:rPr>
              <w:t xml:space="preserve">         </w:t>
            </w:r>
            <w:r>
              <w:rPr>
                <w:rFonts w:asciiTheme="minorHAnsi" w:eastAsiaTheme="minorEastAsia" w:hAnsiTheme="minorHAnsi" w:cstheme="minorHAnsi"/>
              </w:rPr>
              <w:t xml:space="preserve">         </w:t>
            </w:r>
            <w:r w:rsidR="00C21526" w:rsidRPr="007F4553">
              <w:rPr>
                <w:rFonts w:asciiTheme="minorHAnsi" w:eastAsiaTheme="minorEastAsia" w:hAnsiTheme="minorHAnsi" w:cstheme="minorHAnsi"/>
              </w:rPr>
              <w:t xml:space="preserve">  (8)         +            </w:t>
            </w:r>
            <w:r>
              <w:rPr>
                <w:rFonts w:asciiTheme="minorHAnsi" w:eastAsiaTheme="minorEastAsia" w:hAnsiTheme="minorHAnsi" w:cstheme="minorHAnsi"/>
              </w:rPr>
              <w:t xml:space="preserve">         </w:t>
            </w:r>
            <w:r w:rsidR="00C21526" w:rsidRPr="007F4553">
              <w:rPr>
                <w:rFonts w:asciiTheme="minorHAnsi" w:eastAsiaTheme="minorEastAsia" w:hAnsiTheme="minorHAnsi" w:cstheme="minorHAnsi"/>
              </w:rPr>
              <w:t xml:space="preserve">    (9)         </w:t>
            </w:r>
            <w:r w:rsidR="00C21526" w:rsidRPr="008D5CC7">
              <w:rPr>
                <w:rFonts w:asciiTheme="minorHAnsi" w:eastAsiaTheme="minorEastAsia" w:hAnsiTheme="minorHAnsi" w:cstheme="minorHAnsi"/>
                <w:sz w:val="28"/>
                <w:szCs w:val="22"/>
              </w:rPr>
              <w:t>–</w:t>
            </w:r>
            <w:r w:rsidR="00C21526" w:rsidRPr="007F4553">
              <w:rPr>
                <w:rFonts w:asciiTheme="minorHAnsi" w:eastAsiaTheme="minorEastAsia" w:hAnsiTheme="minorHAnsi" w:cstheme="minorHAnsi"/>
              </w:rPr>
              <w:t xml:space="preserve">             </w:t>
            </w:r>
          </w:p>
          <w:p w14:paraId="5487B203" w14:textId="29F44163" w:rsidR="00C21526" w:rsidRPr="007F4553" w:rsidRDefault="00C21526" w:rsidP="00D85197">
            <w:pPr>
              <w:pStyle w:val="Text"/>
              <w:tabs>
                <w:tab w:val="left" w:pos="459"/>
                <w:tab w:val="left" w:pos="1452"/>
                <w:tab w:val="left" w:pos="2124"/>
              </w:tabs>
              <w:spacing w:before="180" w:after="180"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eastAsiaTheme="minorEastAsia" w:hAnsiTheme="minorHAnsi" w:cstheme="minorHAnsi"/>
              </w:rPr>
              <w:t xml:space="preserve">                                        </w:t>
            </w:r>
            <w:r w:rsidR="008D5CC7">
              <w:rPr>
                <w:rFonts w:asciiTheme="minorHAnsi" w:eastAsiaTheme="minorEastAsia" w:hAnsiTheme="minorHAnsi" w:cstheme="minorHAnsi"/>
              </w:rPr>
              <w:t xml:space="preserve">         </w:t>
            </w:r>
            <w:r w:rsidRPr="007F4553">
              <w:rPr>
                <w:rFonts w:asciiTheme="minorHAnsi" w:eastAsiaTheme="minorEastAsia" w:hAnsiTheme="minorHAnsi" w:cstheme="minorHAnsi"/>
              </w:rPr>
              <w:t>Welche Aufgaben passen zu demselben Bild wie (7)?</w:t>
            </w:r>
            <w:r w:rsidRPr="007F4553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7320EB" w:rsidRPr="007F4553" w14:paraId="3BF614A1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0E6DBEF9" w14:textId="1DBCB1D7" w:rsidR="007320EB" w:rsidRPr="007F4553" w:rsidRDefault="007320EB" w:rsidP="007320EB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7F4553">
              <w:rPr>
                <w:rFonts w:asciiTheme="minorHAnsi" w:hAnsiTheme="minorHAnsi" w:cstheme="minorHAnsi"/>
                <w:noProof/>
              </w:rPr>
              <w:t>1.2</w:t>
            </w:r>
          </w:p>
        </w:tc>
        <w:tc>
          <w:tcPr>
            <w:tcW w:w="8613" w:type="dxa"/>
            <w:gridSpan w:val="6"/>
          </w:tcPr>
          <w:p w14:paraId="06490FF6" w14:textId="74D46891" w:rsidR="007320EB" w:rsidRPr="007F4553" w:rsidRDefault="00BF5518" w:rsidP="007320EB">
            <w:pPr>
              <w:pStyle w:val="berschrift3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51232" behindDoc="0" locked="0" layoutInCell="1" allowOverlap="1" wp14:anchorId="6BAE7B7B" wp14:editId="4D7C68EB">
                      <wp:simplePos x="0" y="0"/>
                      <wp:positionH relativeFrom="column">
                        <wp:posOffset>2834373</wp:posOffset>
                      </wp:positionH>
                      <wp:positionV relativeFrom="paragraph">
                        <wp:posOffset>57150</wp:posOffset>
                      </wp:positionV>
                      <wp:extent cx="629920" cy="746760"/>
                      <wp:effectExtent l="0" t="0" r="0" b="2540"/>
                      <wp:wrapNone/>
                      <wp:docPr id="1683466757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301619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27284333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4523C6" w14:textId="77777777" w:rsidR="007320EB" w:rsidRPr="007320EB" w:rsidRDefault="007320EB" w:rsidP="007320EB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7320EB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AE7B7B" id="Gruppieren 21" o:spid="_x0000_s1328" style="position:absolute;margin-left:223.2pt;margin-top:4.5pt;width:49.6pt;height:58.8pt;z-index:253151232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">
                      <v:shape id="Grafik 3" o:spid="_x0000_s1329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">
                        <v:imagedata r:id="rId39" o:title="" chromakey="white"/>
                      </v:shape>
                      <v:shape id="Textfeld 12" o:spid="_x0000_s1330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D4523C6" w14:textId="77777777" w:rsidR="007320EB" w:rsidRPr="007320EB" w:rsidRDefault="007320EB" w:rsidP="007320EB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7320EB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3136896" behindDoc="0" locked="0" layoutInCell="1" allowOverlap="1" wp14:anchorId="2AD61BDA" wp14:editId="3904A23F">
                  <wp:simplePos x="0" y="0"/>
                  <wp:positionH relativeFrom="column">
                    <wp:posOffset>3303905</wp:posOffset>
                  </wp:positionH>
                  <wp:positionV relativeFrom="paragraph">
                    <wp:posOffset>226060</wp:posOffset>
                  </wp:positionV>
                  <wp:extent cx="2073275" cy="519430"/>
                  <wp:effectExtent l="0" t="0" r="0" b="1270"/>
                  <wp:wrapNone/>
                  <wp:docPr id="1497394470" name="Grafik 1497394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5" t="7328" r="8643" b="19785"/>
                          <a:stretch/>
                        </pic:blipFill>
                        <pic:spPr bwMode="auto">
                          <a:xfrm>
                            <a:off x="0" y="0"/>
                            <a:ext cx="2073275" cy="519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4553">
              <w:rPr>
                <w:rFonts w:asciiTheme="minorHAnsi" w:hAnsiTheme="minorHAnsi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3134848" behindDoc="0" locked="0" layoutInCell="1" allowOverlap="1" wp14:anchorId="59A83C84" wp14:editId="6274E1BB">
                      <wp:simplePos x="0" y="0"/>
                      <wp:positionH relativeFrom="column">
                        <wp:posOffset>3301365</wp:posOffset>
                      </wp:positionH>
                      <wp:positionV relativeFrom="paragraph">
                        <wp:posOffset>179906</wp:posOffset>
                      </wp:positionV>
                      <wp:extent cx="2106295" cy="621665"/>
                      <wp:effectExtent l="0" t="0" r="40005" b="13335"/>
                      <wp:wrapNone/>
                      <wp:docPr id="1415794310" name="Gefaltete Ecke 1415794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6295" cy="621665"/>
                              </a:xfrm>
                              <a:prstGeom prst="foldedCorner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type w14:anchorId="515C5CD2" id="_x0000_t65" coordsize="21600,21600" o:spt="65" adj="18900" path="m,l,21600@0,21600,21600@0,21600,xem@0,21600nfl@3@5c@7@9@11@13,21600@0e">
                      <v:formulas>
                        <v:f eqn="val #0"/>
                        <v:f eqn="sum 21600 0 @0"/>
                        <v:f eqn="prod @1 8481 32768"/>
                        <v:f eqn="sum @2 @0 0"/>
                        <v:f eqn="prod @1 1117 32768"/>
                        <v:f eqn="sum @4 @0 0"/>
                        <v:f eqn="prod @1 11764 32768"/>
                        <v:f eqn="sum @6 @0 0"/>
                        <v:f eqn="prod @1 6144 32768"/>
                        <v:f eqn="sum @8 @0 0"/>
                        <v:f eqn="prod @1 20480 32768"/>
                        <v:f eqn="sum @10 @0 0"/>
                        <v:f eqn="prod @1 6144 32768"/>
                        <v:f eqn="sum @12 @0 0"/>
                      </v:formulas>
                      <v:path o:extrusionok="f" gradientshapeok="t" o:connecttype="rect" textboxrect="0,0,21600,@13"/>
                      <v:handles>
                        <v:h position="#0,bottomRight" xrange="10800,21600"/>
                      </v:handles>
                      <o:complex v:ext="view"/>
                    </v:shapetype>
                    <v:shape id="Gefaltete Ecke 1415794310" o:spid="_x0000_s1026" type="#_x0000_t65" style="position:absolute;margin-left:259.95pt;margin-top:14.15pt;width:165.85pt;height:48.95pt;z-index:2531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" adj="18000" fillcolor="#f2f2f2 [3052]" strokecolor="#7f7f7f [1612]" strokeweight=".5pt">
                      <v:stroke joinstyle="miter"/>
                    </v:shape>
                  </w:pict>
                </mc:Fallback>
              </mc:AlternateContent>
            </w:r>
            <w:r w:rsidR="007320EB" w:rsidRPr="007F4553">
              <w:rPr>
                <w:rFonts w:asciiTheme="minorHAnsi" w:hAnsiTheme="minorHAnsi" w:cstheme="minorHAnsi"/>
              </w:rPr>
              <w:t xml:space="preserve">Addition von Brüchen </w:t>
            </w:r>
            <w:r w:rsidR="00AF3784" w:rsidRPr="007F4553">
              <w:rPr>
                <w:rFonts w:asciiTheme="minorHAnsi" w:hAnsiTheme="minorHAnsi" w:cstheme="minorHAnsi"/>
              </w:rPr>
              <w:t xml:space="preserve">richtig </w:t>
            </w:r>
            <w:r w:rsidR="007320EB" w:rsidRPr="007F4553">
              <w:rPr>
                <w:rFonts w:asciiTheme="minorHAnsi" w:hAnsiTheme="minorHAnsi" w:cstheme="minorHAnsi"/>
              </w:rPr>
              <w:t>darstellen</w:t>
            </w:r>
          </w:p>
        </w:tc>
      </w:tr>
      <w:tr w:rsidR="00C50D7C" w:rsidRPr="007F4553" w14:paraId="62DFC2C5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2B217FAF" w14:textId="0D5E10A0" w:rsidR="00C50D7C" w:rsidRPr="007F4553" w:rsidRDefault="00C50D7C" w:rsidP="00D90050">
            <w:pPr>
              <w:spacing w:line="240" w:lineRule="atLeast"/>
              <w:rPr>
                <w:rFonts w:cstheme="minorHAnsi"/>
                <w:noProof/>
              </w:rPr>
            </w:pPr>
          </w:p>
          <w:p w14:paraId="3F2C1C0A" w14:textId="4ACB222F" w:rsidR="00C50D7C" w:rsidRPr="007F4553" w:rsidRDefault="00551DD5" w:rsidP="00D90050">
            <w:pPr>
              <w:spacing w:line="240" w:lineRule="atLeast"/>
              <w:rPr>
                <w:rFonts w:cstheme="minorHAnsi"/>
                <w:noProof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6DEB547D" wp14:editId="1A4112D6">
                  <wp:extent cx="360000" cy="272386"/>
                  <wp:effectExtent l="0" t="0" r="2540" b="0"/>
                  <wp:docPr id="1439626636" name="Grafik 1439626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3C7FB4" w14:textId="77777777" w:rsidR="00C50D7C" w:rsidRPr="007F4553" w:rsidRDefault="00C50D7C" w:rsidP="00D90050">
            <w:pPr>
              <w:spacing w:line="240" w:lineRule="atLeast"/>
              <w:rPr>
                <w:rFonts w:cstheme="minorHAnsi"/>
                <w:noProof/>
              </w:rPr>
            </w:pPr>
          </w:p>
          <w:p w14:paraId="2AB02E12" w14:textId="77777777" w:rsidR="00C50D7C" w:rsidRPr="007F4553" w:rsidRDefault="00C50D7C" w:rsidP="00D90050">
            <w:pPr>
              <w:spacing w:line="240" w:lineRule="atLeast"/>
              <w:rPr>
                <w:rFonts w:cstheme="minorHAnsi"/>
                <w:noProof/>
              </w:rPr>
            </w:pPr>
          </w:p>
          <w:p w14:paraId="26CD952C" w14:textId="6710B8BF" w:rsidR="00C50D7C" w:rsidRPr="007F4553" w:rsidRDefault="00C50D7C" w:rsidP="00D900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6" w:type="dxa"/>
          </w:tcPr>
          <w:p w14:paraId="37E07441" w14:textId="54F680E2" w:rsidR="00C50D7C" w:rsidRPr="007F4553" w:rsidRDefault="00C50D7C" w:rsidP="00D90050">
            <w:pPr>
              <w:pStyle w:val="Nummerierung"/>
              <w:rPr>
                <w:rFonts w:cstheme="minorHAnsi"/>
              </w:rPr>
            </w:pPr>
          </w:p>
        </w:tc>
        <w:tc>
          <w:tcPr>
            <w:tcW w:w="8187" w:type="dxa"/>
            <w:gridSpan w:val="5"/>
          </w:tcPr>
          <w:p w14:paraId="6BC1D826" w14:textId="08D146D5" w:rsidR="00C50D7C" w:rsidRPr="007F4553" w:rsidRDefault="00BF5518" w:rsidP="00D90050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3137920" behindDoc="0" locked="0" layoutInCell="1" allowOverlap="1" wp14:anchorId="127FD00D" wp14:editId="01D10BA1">
                      <wp:simplePos x="0" y="0"/>
                      <wp:positionH relativeFrom="column">
                        <wp:posOffset>3030855</wp:posOffset>
                      </wp:positionH>
                      <wp:positionV relativeFrom="paragraph">
                        <wp:posOffset>489585</wp:posOffset>
                      </wp:positionV>
                      <wp:extent cx="2105660" cy="667385"/>
                      <wp:effectExtent l="0" t="0" r="40640" b="18415"/>
                      <wp:wrapNone/>
                      <wp:docPr id="1236985484" name="Gefaltete Ecke 1236985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660" cy="667385"/>
                              </a:xfrm>
                              <a:prstGeom prst="foldedCorner">
                                <a:avLst>
                                  <a:gd name="adj" fmla="val 16022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47F7198" id="Gefaltete Ecke 1236985484" o:spid="_x0000_s1026" type="#_x0000_t65" style="position:absolute;margin-left:238.65pt;margin-top:38.55pt;width:165.8pt;height:52.55pt;z-index:2531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" adj="18139" fillcolor="#d8d8d8 [2732]" strokecolor="#7f7f7f [1612]" strokeweight=".5pt">
                      <v:stroke joinstyle="miter"/>
                    </v:shape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3162496" behindDoc="0" locked="0" layoutInCell="1" allowOverlap="1" wp14:anchorId="50A4831A" wp14:editId="5915DD77">
                  <wp:simplePos x="0" y="0"/>
                  <wp:positionH relativeFrom="column">
                    <wp:posOffset>3041650</wp:posOffset>
                  </wp:positionH>
                  <wp:positionV relativeFrom="paragraph">
                    <wp:posOffset>416560</wp:posOffset>
                  </wp:positionV>
                  <wp:extent cx="2019300" cy="790575"/>
                  <wp:effectExtent l="0" t="0" r="0" b="0"/>
                  <wp:wrapNone/>
                  <wp:docPr id="1912335388" name="Grafik 1912335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4553">
              <w:rPr>
                <w:rFonts w:asciiTheme="minorHAnsi" w:hAnsiTheme="minorHAnsi" w:cstheme="minorHAns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50208" behindDoc="0" locked="0" layoutInCell="1" allowOverlap="1" wp14:anchorId="1DDF9DAE" wp14:editId="59793708">
                      <wp:simplePos x="0" y="0"/>
                      <wp:positionH relativeFrom="column">
                        <wp:posOffset>2452370</wp:posOffset>
                      </wp:positionH>
                      <wp:positionV relativeFrom="paragraph">
                        <wp:posOffset>418198</wp:posOffset>
                      </wp:positionV>
                      <wp:extent cx="581025" cy="702310"/>
                      <wp:effectExtent l="0" t="0" r="3175" b="8890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D8F15E" w14:textId="77777777" w:rsidR="007320EB" w:rsidRPr="007320EB" w:rsidRDefault="007320EB" w:rsidP="007320EB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7320EB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DF9DAE" id="Gruppieren 17" o:spid="_x0000_s1331" style="position:absolute;margin-left:193.1pt;margin-top:32.95pt;width:45.75pt;height:55.3pt;z-index:253150208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">
                      <v:shape id="Grafik 7" o:spid="_x0000_s1332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">
                        <v:imagedata r:id="rId45" o:title="" chromakey="white"/>
                      </v:shape>
                      <v:shape id="Textfeld 12" o:spid="_x0000_s1333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1D8F15E" w14:textId="77777777" w:rsidR="007320EB" w:rsidRPr="007320EB" w:rsidRDefault="007320EB" w:rsidP="007320EB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7320EB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50D7C" w:rsidRPr="007F4553">
              <w:rPr>
                <w:rFonts w:asciiTheme="minorHAnsi" w:hAnsiTheme="minorHAnsi" w:cstheme="minorHAnsi"/>
              </w:rPr>
              <w:t xml:space="preserve">Emily und Maurice haben </w:t>
            </w:r>
            <w:r w:rsidR="007320EB" w:rsidRPr="007F4553">
              <w:rPr>
                <w:rFonts w:asciiTheme="minorHAnsi" w:hAnsiTheme="minorHAnsi" w:cstheme="minorHAnsi"/>
              </w:rPr>
              <w:t xml:space="preserve">zu zwei </w:t>
            </w:r>
            <w:proofErr w:type="spellStart"/>
            <w:r w:rsidR="00A65CC8" w:rsidRPr="007F4553">
              <w:rPr>
                <w:rFonts w:asciiTheme="minorHAnsi" w:hAnsiTheme="minorHAnsi" w:cstheme="minorHAnsi"/>
              </w:rPr>
              <w:t>verschie</w:t>
            </w:r>
            <w:proofErr w:type="spellEnd"/>
            <w:r w:rsidR="00A65CC8" w:rsidRPr="007F4553">
              <w:rPr>
                <w:rFonts w:asciiTheme="minorHAnsi" w:hAnsiTheme="minorHAnsi" w:cstheme="minorHAnsi"/>
              </w:rPr>
              <w:t xml:space="preserve">- </w:t>
            </w:r>
            <w:r w:rsidR="00A65CC8" w:rsidRPr="007F4553">
              <w:rPr>
                <w:rFonts w:asciiTheme="minorHAnsi" w:hAnsiTheme="minorHAnsi" w:cstheme="minorHAnsi"/>
              </w:rPr>
              <w:br/>
              <w:t xml:space="preserve">denen </w:t>
            </w:r>
            <w:r w:rsidR="007320EB" w:rsidRPr="007F4553">
              <w:rPr>
                <w:rFonts w:asciiTheme="minorHAnsi" w:hAnsiTheme="minorHAnsi" w:cstheme="minorHAnsi"/>
              </w:rPr>
              <w:t xml:space="preserve">Aufgaben </w:t>
            </w:r>
            <w:r w:rsidR="00A65CC8" w:rsidRPr="007F4553">
              <w:rPr>
                <w:rFonts w:asciiTheme="minorHAnsi" w:hAnsiTheme="minorHAnsi" w:cstheme="minorHAnsi"/>
              </w:rPr>
              <w:t xml:space="preserve">ihre </w:t>
            </w:r>
            <w:r w:rsidR="007320EB" w:rsidRPr="007F4553">
              <w:rPr>
                <w:rFonts w:asciiTheme="minorHAnsi" w:hAnsiTheme="minorHAnsi" w:cstheme="minorHAnsi"/>
              </w:rPr>
              <w:t xml:space="preserve">Streifen gezeichnet, </w:t>
            </w:r>
            <w:r w:rsidR="00AF3784" w:rsidRPr="007F4553">
              <w:rPr>
                <w:rFonts w:asciiTheme="minorHAnsi" w:hAnsiTheme="minorHAnsi" w:cstheme="minorHAnsi"/>
              </w:rPr>
              <w:br/>
            </w:r>
            <w:r w:rsidR="007320EB" w:rsidRPr="007F4553">
              <w:rPr>
                <w:rFonts w:asciiTheme="minorHAnsi" w:hAnsiTheme="minorHAnsi" w:cstheme="minorHAnsi"/>
              </w:rPr>
              <w:t>aber dasselbe Ergebnis heraus</w:t>
            </w:r>
            <w:r w:rsidR="005062D1">
              <w:rPr>
                <w:rFonts w:asciiTheme="minorHAnsi" w:hAnsiTheme="minorHAnsi" w:cstheme="minorHAnsi"/>
              </w:rPr>
              <w:t>bekommen</w:t>
            </w:r>
            <w:r w:rsidR="007320EB" w:rsidRPr="007F4553">
              <w:rPr>
                <w:rFonts w:asciiTheme="minorHAnsi" w:hAnsiTheme="minorHAnsi" w:cstheme="minorHAnsi"/>
              </w:rPr>
              <w:t xml:space="preserve">. </w:t>
            </w:r>
          </w:p>
          <w:p w14:paraId="7E3CD59F" w14:textId="0C9CAE54" w:rsidR="00C50D7C" w:rsidRPr="007F4553" w:rsidRDefault="00C50D7C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Wer hat Recht? </w:t>
            </w:r>
          </w:p>
          <w:p w14:paraId="7EDC4213" w14:textId="77E8A270" w:rsidR="00C50D7C" w:rsidRPr="007F4553" w:rsidRDefault="00C50D7C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Um welches Ganze geht es bei Emily, </w:t>
            </w:r>
            <w:r w:rsidR="00AF3784" w:rsidRPr="007F4553">
              <w:rPr>
                <w:rFonts w:cstheme="minorHAnsi"/>
              </w:rPr>
              <w:br/>
            </w:r>
            <w:r w:rsidRPr="007F4553">
              <w:rPr>
                <w:rFonts w:cstheme="minorHAnsi"/>
              </w:rPr>
              <w:t>um welches Ganze bei Maurice? Erkläre.</w:t>
            </w:r>
          </w:p>
        </w:tc>
      </w:tr>
      <w:tr w:rsidR="00D22F3C" w:rsidRPr="007F4553" w14:paraId="69F03858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05A80D2C" w14:textId="54389327" w:rsidR="00D22F3C" w:rsidRPr="007F4553" w:rsidRDefault="00D22F3C" w:rsidP="00D22F3C">
            <w:pPr>
              <w:pStyle w:val="berschriftTeilaufgaben"/>
              <w:pageBreakBefore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w:lastRenderedPageBreak/>
              <w:t>1.3</w:t>
            </w:r>
          </w:p>
        </w:tc>
        <w:tc>
          <w:tcPr>
            <w:tcW w:w="8613" w:type="dxa"/>
            <w:gridSpan w:val="6"/>
          </w:tcPr>
          <w:p w14:paraId="1B0DFD0B" w14:textId="7E319D99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w:t>Aufgaben mit und ohne Streifen lösen</w:t>
            </w:r>
          </w:p>
          <w:p w14:paraId="02B16159" w14:textId="14EA8FFA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w:t xml:space="preserve"> </w:t>
            </w:r>
          </w:p>
        </w:tc>
      </w:tr>
      <w:tr w:rsidR="00D22F3C" w:rsidRPr="007F4553" w14:paraId="144C9CB1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3FAE7DD5" w14:textId="0A619A60" w:rsidR="00D22F3C" w:rsidRPr="007F4553" w:rsidRDefault="003E024F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mc:AlternateContent>
                <mc:Choice Requires="wpg">
                  <w:drawing>
                    <wp:inline distT="0" distB="0" distL="0" distR="0" wp14:anchorId="5D6C16A9" wp14:editId="35447146">
                      <wp:extent cx="275475" cy="197485"/>
                      <wp:effectExtent l="0" t="0" r="4445" b="5715"/>
                      <wp:docPr id="256049756" name="Gruppieren 425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658798979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0189899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96DAC541-7B7A-43D3-8B79-37D633B846F1}">
                                      <asvg:svgBlip xmlns:asvg="http://schemas.microsoft.com/office/drawing/2016/SVG/main" r:embe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group w14:anchorId="30436B15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">
                        <v:imagedata r:id="rId23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6" w:type="dxa"/>
          </w:tcPr>
          <w:p w14:paraId="241E3A82" w14:textId="3C487DA6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a)</w:t>
            </w:r>
          </w:p>
        </w:tc>
        <w:tc>
          <w:tcPr>
            <w:tcW w:w="8187" w:type="dxa"/>
            <w:gridSpan w:val="5"/>
          </w:tcPr>
          <w:p w14:paraId="74700F88" w14:textId="30B1DB9C" w:rsidR="00551DD5" w:rsidRPr="007F4553" w:rsidRDefault="00D22F3C" w:rsidP="00551DD5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Löse die Aufgaben</w:t>
            </w:r>
            <w:r w:rsidR="007320EB" w:rsidRPr="007F4553">
              <w:rPr>
                <w:rFonts w:asciiTheme="minorHAnsi" w:hAnsiTheme="minorHAnsi" w:cstheme="minorHAnsi"/>
              </w:rPr>
              <w:t xml:space="preserve"> </w:t>
            </w:r>
            <w:r w:rsidR="00551DD5" w:rsidRPr="007F4553">
              <w:rPr>
                <w:rFonts w:asciiTheme="minorHAnsi" w:hAnsiTheme="minorHAnsi" w:cstheme="minorHAnsi"/>
              </w:rPr>
              <w:t>zu</w:t>
            </w:r>
            <w:r w:rsidR="007320EB" w:rsidRPr="007F4553">
              <w:rPr>
                <w:rFonts w:asciiTheme="minorHAnsi" w:hAnsiTheme="minorHAnsi" w:cstheme="minorHAnsi"/>
              </w:rPr>
              <w:t>erst im Kopf</w:t>
            </w:r>
            <w:r w:rsidRPr="007F4553">
              <w:rPr>
                <w:rFonts w:asciiTheme="minorHAnsi" w:hAnsiTheme="minorHAnsi" w:cstheme="minorHAnsi"/>
              </w:rPr>
              <w:t xml:space="preserve">. </w:t>
            </w:r>
            <w:r w:rsidR="00551DD5" w:rsidRPr="007F4553">
              <w:rPr>
                <w:rFonts w:asciiTheme="minorHAnsi" w:hAnsiTheme="minorHAnsi" w:cstheme="minorHAnsi"/>
              </w:rPr>
              <w:t xml:space="preserve">Welche Aufgaben passen gut zusammen? </w:t>
            </w:r>
          </w:p>
          <w:p w14:paraId="36B756CF" w14:textId="6587161C" w:rsidR="00D22F3C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Überprüfe </w:t>
            </w:r>
            <w:r w:rsidR="00951B14" w:rsidRPr="007F4553">
              <w:rPr>
                <w:rFonts w:asciiTheme="minorHAnsi" w:hAnsiTheme="minorHAnsi" w:cstheme="minorHAnsi"/>
              </w:rPr>
              <w:t xml:space="preserve">danach mit </w:t>
            </w:r>
            <w:r w:rsidR="00551DD5" w:rsidRPr="007F4553">
              <w:rPr>
                <w:rFonts w:asciiTheme="minorHAnsi" w:hAnsiTheme="minorHAnsi" w:cstheme="minorHAnsi"/>
              </w:rPr>
              <w:t>Streifentafel</w:t>
            </w:r>
            <w:r w:rsidR="00951B14" w:rsidRPr="007F4553">
              <w:rPr>
                <w:rFonts w:asciiTheme="minorHAnsi" w:hAnsiTheme="minorHAnsi" w:cstheme="minorHAnsi"/>
              </w:rPr>
              <w:t xml:space="preserve"> oder digitalen Bruchstreifen</w:t>
            </w:r>
            <w:r w:rsidR="00551DD5" w:rsidRPr="007F4553">
              <w:rPr>
                <w:rFonts w:asciiTheme="minorHAnsi" w:hAnsiTheme="minorHAnsi" w:cstheme="minorHAnsi"/>
              </w:rPr>
              <w:t>.</w:t>
            </w:r>
            <w:r w:rsidR="00951B14" w:rsidRPr="007F4553">
              <w:rPr>
                <w:rFonts w:asciiTheme="minorHAnsi" w:hAnsiTheme="minorHAnsi" w:cstheme="minorHAnsi"/>
              </w:rPr>
              <w:t xml:space="preserve"> </w:t>
            </w:r>
          </w:p>
          <w:p w14:paraId="6FE1B788" w14:textId="39CD980B" w:rsidR="0020062F" w:rsidRDefault="002A38C1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70368" behindDoc="0" locked="0" layoutInCell="1" allowOverlap="1" wp14:anchorId="62F2765A" wp14:editId="3E62DFAF">
                      <wp:simplePos x="0" y="0"/>
                      <wp:positionH relativeFrom="column">
                        <wp:posOffset>3112135</wp:posOffset>
                      </wp:positionH>
                      <wp:positionV relativeFrom="paragraph">
                        <wp:posOffset>121920</wp:posOffset>
                      </wp:positionV>
                      <wp:extent cx="943610" cy="428625"/>
                      <wp:effectExtent l="0" t="0" r="0" b="3175"/>
                      <wp:wrapNone/>
                      <wp:docPr id="759083528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3610" cy="428625"/>
                                <a:chOff x="0" y="0"/>
                                <a:chExt cx="943830" cy="428625"/>
                              </a:xfrm>
                            </wpg:grpSpPr>
                            <wps:wsp>
                              <wps:cNvPr id="2009996829" name="Textfeld 398"/>
                              <wps:cNvSpPr txBox="1"/>
                              <wps:spPr>
                                <a:xfrm>
                                  <a:off x="216535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DE189C" w14:textId="77777777" w:rsidR="0020062F" w:rsidRDefault="0020062F" w:rsidP="0020062F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701636991" name="Gruppieren 374"/>
                              <wpg:cNvGrpSpPr/>
                              <wpg:grpSpPr>
                                <a:xfrm>
                                  <a:off x="0" y="0"/>
                                  <a:ext cx="943830" cy="428625"/>
                                  <a:chOff x="0" y="0"/>
                                  <a:chExt cx="943830" cy="428625"/>
                                </a:xfrm>
                              </wpg:grpSpPr>
                              <wpg:grpSp>
                                <wpg:cNvPr id="35127716" name="Gruppieren 368"/>
                                <wpg:cNvGrpSpPr/>
                                <wpg:grpSpPr>
                                  <a:xfrm>
                                    <a:off x="0" y="33255"/>
                                    <a:ext cx="262846" cy="321325"/>
                                    <a:chOff x="0" y="19566"/>
                                    <a:chExt cx="265727" cy="366303"/>
                                  </a:xfrm>
                                </wpg:grpSpPr>
                                <wps:wsp>
                                  <wps:cNvPr id="1480564915" name="Textfeld 3"/>
                                  <wps:cNvSpPr txBox="1"/>
                                  <wps:spPr>
                                    <a:xfrm>
                                      <a:off x="52868" y="19566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62DB96" w14:textId="77777777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919661614" name="Textfeld 3"/>
                                  <wps:cNvSpPr txBox="1"/>
                                  <wps:spPr>
                                    <a:xfrm>
                                      <a:off x="0" y="221927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4221A30" w14:textId="1685B9DE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54349442" name="Gerade Verbindung 2054349442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580455885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329189541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B4D91BC" w14:textId="1F17DE6B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220733567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2CB57A6" w14:textId="4C4B1DD3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85802613" name="Gerade Verbindung 2085802613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702108794" name="Textfeld 398"/>
                                <wps:cNvSpPr txBox="1"/>
                                <wps:spPr>
                                  <a:xfrm>
                                    <a:off x="518160" y="105645"/>
                                    <a:ext cx="157480" cy="170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B072E0" w14:textId="77777777" w:rsidR="0020062F" w:rsidRDefault="0020062F" w:rsidP="0020062F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996338256" name="Grafik 9908068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98720" y="0"/>
                                    <a:ext cx="245110" cy="428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2F2765A" id="Gruppieren 375" o:spid="_x0000_s1334" style="position:absolute;margin-left:245.05pt;margin-top:9.6pt;width:74.3pt;height:33.75pt;z-index:253370368" coordsize="9438,428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">
                      <v:shape id="_x0000_s1335" type="#_x0000_t202" style="position:absolute;left:2165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" filled="f" stroked="f" strokeweight=".5pt">
                        <v:textbox inset="1mm,0,,0">
                          <w:txbxContent>
                            <w:p w14:paraId="32DE189C" w14:textId="77777777" w:rsidR="0020062F" w:rsidRDefault="0020062F" w:rsidP="0020062F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336" style="position:absolute;width:9438;height:4286" coordsize="9438,4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">
                        <v:group id="_x0000_s1337" style="position:absolute;top:332;width:2628;height:3213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">
                          <v:shape id="Textfeld 3" o:spid="_x0000_s1338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" filled="f" stroked="f" strokeweight=".5pt">
                            <v:textbox style="mso-fit-shape-to-text:t" inset="0,0,0,0">
                              <w:txbxContent>
                                <w:p w14:paraId="0D62DB96" w14:textId="77777777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339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14221A30" w14:textId="1685B9DE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2054349442" o:spid="_x0000_s1340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341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">
                          <v:shape id="Textfeld 3" o:spid="_x0000_s1342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4B4D91BC" w14:textId="1F17DE6B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343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22CB57A6" w14:textId="4C4B1DD3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2085802613" o:spid="_x0000_s1344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_x0000_s1345" type="#_x0000_t202" style="position:absolute;left:5181;top:1056;width:1575;height:17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66B072E0" w14:textId="77777777" w:rsidR="0020062F" w:rsidRDefault="0020062F" w:rsidP="0020062F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990806896" o:spid="_x0000_s1346" type="#_x0000_t75" style="position:absolute;left:6987;width:2451;height:4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">
                          <v:imagedata r:id="rId37" o:title="" recolortarget="#333 [1446]"/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68320" behindDoc="0" locked="0" layoutInCell="1" allowOverlap="1" wp14:anchorId="23216496" wp14:editId="203578AA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111125</wp:posOffset>
                      </wp:positionV>
                      <wp:extent cx="943610" cy="428625"/>
                      <wp:effectExtent l="0" t="0" r="0" b="3175"/>
                      <wp:wrapNone/>
                      <wp:docPr id="1968519902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3610" cy="428625"/>
                                <a:chOff x="0" y="0"/>
                                <a:chExt cx="943830" cy="428625"/>
                              </a:xfrm>
                            </wpg:grpSpPr>
                            <wps:wsp>
                              <wps:cNvPr id="979608600" name="Textfeld 398"/>
                              <wps:cNvSpPr txBox="1"/>
                              <wps:spPr>
                                <a:xfrm>
                                  <a:off x="216535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8C9FE5C" w14:textId="77777777" w:rsidR="0020062F" w:rsidRDefault="0020062F" w:rsidP="0020062F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996148421" name="Gruppieren 374"/>
                              <wpg:cNvGrpSpPr/>
                              <wpg:grpSpPr>
                                <a:xfrm>
                                  <a:off x="0" y="0"/>
                                  <a:ext cx="943830" cy="428625"/>
                                  <a:chOff x="0" y="0"/>
                                  <a:chExt cx="943830" cy="428625"/>
                                </a:xfrm>
                              </wpg:grpSpPr>
                              <wpg:grpSp>
                                <wpg:cNvPr id="669914269" name="Gruppieren 368"/>
                                <wpg:cNvGrpSpPr/>
                                <wpg:grpSpPr>
                                  <a:xfrm>
                                    <a:off x="0" y="33255"/>
                                    <a:ext cx="262846" cy="321325"/>
                                    <a:chOff x="0" y="19566"/>
                                    <a:chExt cx="265727" cy="366303"/>
                                  </a:xfrm>
                                </wpg:grpSpPr>
                                <wps:wsp>
                                  <wps:cNvPr id="1881175506" name="Textfeld 3"/>
                                  <wps:cNvSpPr txBox="1"/>
                                  <wps:spPr>
                                    <a:xfrm>
                                      <a:off x="52868" y="19566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82FF58C" w14:textId="77777777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058101515" name="Textfeld 3"/>
                                  <wps:cNvSpPr txBox="1"/>
                                  <wps:spPr>
                                    <a:xfrm>
                                      <a:off x="0" y="221927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2EBEBCD" w14:textId="77777777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96154234" name="Gerade Verbindung 696154234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31967215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466269296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FC1FF8C" w14:textId="77777777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216052897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075832B" w14:textId="77777777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17676710" name="Gerade Verbindung 1217676710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09043088" name="Textfeld 398"/>
                                <wps:cNvSpPr txBox="1"/>
                                <wps:spPr>
                                  <a:xfrm>
                                    <a:off x="518160" y="105645"/>
                                    <a:ext cx="157480" cy="170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35ABEA" w14:textId="77777777" w:rsidR="0020062F" w:rsidRDefault="0020062F" w:rsidP="0020062F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79713524" name="Grafik 9908068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98720" y="0"/>
                                    <a:ext cx="245110" cy="428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3216496" id="_x0000_s1347" style="position:absolute;margin-left:11.95pt;margin-top:8.75pt;width:74.3pt;height:33.75pt;z-index:253368320" coordsize="9438,428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">
                      <v:shape id="_x0000_s1348" type="#_x0000_t202" style="position:absolute;left:2165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" filled="f" stroked="f" strokeweight=".5pt">
                        <v:textbox inset="1mm,0,,0">
                          <w:txbxContent>
                            <w:p w14:paraId="58C9FE5C" w14:textId="77777777" w:rsidR="0020062F" w:rsidRDefault="0020062F" w:rsidP="0020062F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349" style="position:absolute;width:9438;height:4286" coordsize="9438,4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">
                        <v:group id="_x0000_s1350" style="position:absolute;top:332;width:2628;height:3213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">
                          <v:shape id="Textfeld 3" o:spid="_x0000_s1351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582FF58C" w14:textId="77777777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352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2EBEBCD" w14:textId="77777777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696154234" o:spid="_x0000_s1353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354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">
                          <v:shape id="Textfeld 3" o:spid="_x0000_s1355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" filled="f" stroked="f" strokeweight=".5pt">
                            <v:textbox style="mso-fit-shape-to-text:t" inset="0,0,0,0">
                              <w:txbxContent>
                                <w:p w14:paraId="6FC1FF8C" w14:textId="77777777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356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075832B" w14:textId="77777777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1217676710" o:spid="_x0000_s1357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" strokecolor="black [3213]" strokeweight="1pt">
                            <v:stroke joinstyle="miter"/>
                          </v:line>
                        </v:group>
                        <v:shape id="_x0000_s1358" type="#_x0000_t202" style="position:absolute;left:5181;top:1056;width:1575;height:17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3735ABEA" w14:textId="77777777" w:rsidR="0020062F" w:rsidRDefault="0020062F" w:rsidP="0020062F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990806896" o:spid="_x0000_s1359" type="#_x0000_t75" style="position:absolute;left:6987;width:2451;height:4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">
                          <v:imagedata r:id="rId37" o:title="" recolortarget="#333 [1446]"/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66272" behindDoc="0" locked="0" layoutInCell="1" allowOverlap="1" wp14:anchorId="5695E028" wp14:editId="233E1843">
                      <wp:simplePos x="0" y="0"/>
                      <wp:positionH relativeFrom="column">
                        <wp:posOffset>1677035</wp:posOffset>
                      </wp:positionH>
                      <wp:positionV relativeFrom="paragraph">
                        <wp:posOffset>119380</wp:posOffset>
                      </wp:positionV>
                      <wp:extent cx="943610" cy="428625"/>
                      <wp:effectExtent l="0" t="0" r="0" b="3175"/>
                      <wp:wrapNone/>
                      <wp:docPr id="947380257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3610" cy="428625"/>
                                <a:chOff x="0" y="0"/>
                                <a:chExt cx="943830" cy="428625"/>
                              </a:xfrm>
                            </wpg:grpSpPr>
                            <wps:wsp>
                              <wps:cNvPr id="2014465471" name="Textfeld 398"/>
                              <wps:cNvSpPr txBox="1"/>
                              <wps:spPr>
                                <a:xfrm>
                                  <a:off x="216535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56B648" w14:textId="77777777" w:rsidR="0020062F" w:rsidRDefault="0020062F" w:rsidP="0020062F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880019975" name="Gruppieren 374"/>
                              <wpg:cNvGrpSpPr/>
                              <wpg:grpSpPr>
                                <a:xfrm>
                                  <a:off x="0" y="0"/>
                                  <a:ext cx="943830" cy="428625"/>
                                  <a:chOff x="0" y="0"/>
                                  <a:chExt cx="943830" cy="428625"/>
                                </a:xfrm>
                              </wpg:grpSpPr>
                              <wpg:grpSp>
                                <wpg:cNvPr id="431521442" name="Gruppieren 368"/>
                                <wpg:cNvGrpSpPr/>
                                <wpg:grpSpPr>
                                  <a:xfrm>
                                    <a:off x="0" y="33255"/>
                                    <a:ext cx="262846" cy="321325"/>
                                    <a:chOff x="0" y="19566"/>
                                    <a:chExt cx="265727" cy="366303"/>
                                  </a:xfrm>
                                </wpg:grpSpPr>
                                <wps:wsp>
                                  <wps:cNvPr id="1871818514" name="Textfeld 3"/>
                                  <wps:cNvSpPr txBox="1"/>
                                  <wps:spPr>
                                    <a:xfrm>
                                      <a:off x="52868" y="19566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EC5ECD2" w14:textId="03522608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312568095" name="Textfeld 3"/>
                                  <wps:cNvSpPr txBox="1"/>
                                  <wps:spPr>
                                    <a:xfrm>
                                      <a:off x="0" y="221927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75F232C" w14:textId="54213D1F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61703488" name="Gerade Verbindung 961703488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386806197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531540244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A40B928" w14:textId="296AA46D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674187856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9FC6096" w14:textId="5EF166AB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09391225" name="Gerade Verbindung 609391225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015833816" name="Textfeld 398"/>
                                <wps:cNvSpPr txBox="1"/>
                                <wps:spPr>
                                  <a:xfrm>
                                    <a:off x="518160" y="105645"/>
                                    <a:ext cx="157480" cy="170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ABA4C1" w14:textId="6E3F0917" w:rsidR="0020062F" w:rsidRDefault="0020062F" w:rsidP="0020062F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947468490" name="Grafik 9908068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98720" y="0"/>
                                    <a:ext cx="245110" cy="428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695E028" id="_x0000_s1360" style="position:absolute;margin-left:132.05pt;margin-top:9.4pt;width:74.3pt;height:33.75pt;z-index:253366272" coordsize="9438,428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">
                      <v:shape id="_x0000_s1361" type="#_x0000_t202" style="position:absolute;left:2165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" filled="f" stroked="f" strokeweight=".5pt">
                        <v:textbox inset="1mm,0,,0">
                          <w:txbxContent>
                            <w:p w14:paraId="4A56B648" w14:textId="77777777" w:rsidR="0020062F" w:rsidRDefault="0020062F" w:rsidP="0020062F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362" style="position:absolute;width:9438;height:4286" coordsize="9438,4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">
                        <v:group id="_x0000_s1363" style="position:absolute;top:332;width:2628;height:3213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">
                          <v:shape id="Textfeld 3" o:spid="_x0000_s1364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1EC5ECD2" w14:textId="03522608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365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675F232C" w14:textId="54213D1F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961703488" o:spid="_x0000_s1366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367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">
                          <v:shape id="Textfeld 3" o:spid="_x0000_s1368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5A40B928" w14:textId="296AA46D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369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69FC6096" w14:textId="5EF166AB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609391225" o:spid="_x0000_s1370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_x0000_s1371" type="#_x0000_t202" style="position:absolute;left:5181;top:1056;width:1575;height:17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65ABA4C1" w14:textId="6E3F0917" w:rsidR="0020062F" w:rsidRDefault="0020062F" w:rsidP="0020062F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990806896" o:spid="_x0000_s1372" type="#_x0000_t75" style="position:absolute;left:6987;width:2451;height:4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">
                          <v:imagedata r:id="rId37" o:title="" recolortarget="#333 [1446]"/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73440" behindDoc="0" locked="0" layoutInCell="1" allowOverlap="1" wp14:anchorId="4A277623" wp14:editId="1FDAB864">
                      <wp:simplePos x="0" y="0"/>
                      <wp:positionH relativeFrom="column">
                        <wp:posOffset>1677035</wp:posOffset>
                      </wp:positionH>
                      <wp:positionV relativeFrom="paragraph">
                        <wp:posOffset>635000</wp:posOffset>
                      </wp:positionV>
                      <wp:extent cx="943610" cy="428625"/>
                      <wp:effectExtent l="0" t="0" r="0" b="3175"/>
                      <wp:wrapNone/>
                      <wp:docPr id="1003373026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3610" cy="428625"/>
                                <a:chOff x="0" y="0"/>
                                <a:chExt cx="943830" cy="428625"/>
                              </a:xfrm>
                            </wpg:grpSpPr>
                            <wps:wsp>
                              <wps:cNvPr id="427550705" name="Textfeld 398"/>
                              <wps:cNvSpPr txBox="1"/>
                              <wps:spPr>
                                <a:xfrm>
                                  <a:off x="216535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2647CA" w14:textId="196176AC" w:rsidR="0020062F" w:rsidRDefault="00FD2989" w:rsidP="0020062F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–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90890676" name="Gruppieren 374"/>
                              <wpg:cNvGrpSpPr/>
                              <wpg:grpSpPr>
                                <a:xfrm>
                                  <a:off x="0" y="0"/>
                                  <a:ext cx="943830" cy="428625"/>
                                  <a:chOff x="0" y="0"/>
                                  <a:chExt cx="943830" cy="428625"/>
                                </a:xfrm>
                              </wpg:grpSpPr>
                              <wpg:grpSp>
                                <wpg:cNvPr id="759549948" name="Gruppieren 368"/>
                                <wpg:cNvGrpSpPr/>
                                <wpg:grpSpPr>
                                  <a:xfrm>
                                    <a:off x="0" y="33255"/>
                                    <a:ext cx="262846" cy="321325"/>
                                    <a:chOff x="0" y="19566"/>
                                    <a:chExt cx="265727" cy="366303"/>
                                  </a:xfrm>
                                </wpg:grpSpPr>
                                <wps:wsp>
                                  <wps:cNvPr id="754342519" name="Textfeld 3"/>
                                  <wps:cNvSpPr txBox="1"/>
                                  <wps:spPr>
                                    <a:xfrm>
                                      <a:off x="52868" y="19566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0871F36" w14:textId="442875CD" w:rsidR="0020062F" w:rsidRDefault="00FD2989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375381302" name="Textfeld 3"/>
                                  <wps:cNvSpPr txBox="1"/>
                                  <wps:spPr>
                                    <a:xfrm>
                                      <a:off x="0" y="221927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0FB774" w14:textId="2031A3C8" w:rsidR="0020062F" w:rsidRDefault="00FD2989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5651090" name="Gerade Verbindung 1205651090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13177913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683142727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0F1F46D" w14:textId="119B7C36" w:rsidR="0020062F" w:rsidRDefault="00FD2989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115383414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9BF0875" w14:textId="5396179B" w:rsidR="0020062F" w:rsidRDefault="00FD2989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2816755" name="Gerade Verbindung 1652816755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125333722" name="Textfeld 398"/>
                                <wps:cNvSpPr txBox="1"/>
                                <wps:spPr>
                                  <a:xfrm>
                                    <a:off x="518160" y="105645"/>
                                    <a:ext cx="157480" cy="170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DFCB602" w14:textId="77777777" w:rsidR="0020062F" w:rsidRDefault="0020062F" w:rsidP="0020062F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600551121" name="Grafik 9908068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98720" y="0"/>
                                    <a:ext cx="245110" cy="428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A277623" id="_x0000_s1373" style="position:absolute;margin-left:132.05pt;margin-top:50pt;width:74.3pt;height:33.75pt;z-index:253373440" coordsize="9438,428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">
                      <v:shape id="_x0000_s1374" type="#_x0000_t202" style="position:absolute;left:2165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" filled="f" stroked="f" strokeweight=".5pt">
                        <v:textbox inset="1mm,0,,0">
                          <w:txbxContent>
                            <w:p w14:paraId="742647CA" w14:textId="196176AC" w:rsidR="0020062F" w:rsidRDefault="00FD2989" w:rsidP="0020062F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</w:txbxContent>
                        </v:textbox>
                      </v:shape>
                      <v:group id="Gruppieren 374" o:spid="_x0000_s1375" style="position:absolute;width:9438;height:4286" coordsize="9438,4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">
                        <v:group id="_x0000_s1376" style="position:absolute;top:332;width:2628;height:3213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">
                          <v:shape id="Textfeld 3" o:spid="_x0000_s1377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50871F36" w14:textId="442875CD" w:rsidR="0020062F" w:rsidRDefault="00FD2989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378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2B0FB774" w14:textId="2031A3C8" w:rsidR="0020062F" w:rsidRDefault="00FD2989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205651090" o:spid="_x0000_s1379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380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">
                          <v:shape id="Textfeld 3" o:spid="_x0000_s1381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60F1F46D" w14:textId="119B7C36" w:rsidR="0020062F" w:rsidRDefault="00FD2989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382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9BF0875" w14:textId="5396179B" w:rsidR="0020062F" w:rsidRDefault="00FD2989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652816755" o:spid="_x0000_s1383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shape id="_x0000_s1384" type="#_x0000_t202" style="position:absolute;left:5181;top:1056;width:1575;height:17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2DFCB602" w14:textId="77777777" w:rsidR="0020062F" w:rsidRDefault="0020062F" w:rsidP="0020062F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990806896" o:spid="_x0000_s1385" type="#_x0000_t75" style="position:absolute;left:6987;width:2451;height:4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">
                          <v:imagedata r:id="rId37" o:title="" recolortarget="#333 [1446]"/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75488" behindDoc="0" locked="0" layoutInCell="1" allowOverlap="1" wp14:anchorId="31F44BC3" wp14:editId="559B71F0">
                      <wp:simplePos x="0" y="0"/>
                      <wp:positionH relativeFrom="column">
                        <wp:posOffset>3112135</wp:posOffset>
                      </wp:positionH>
                      <wp:positionV relativeFrom="paragraph">
                        <wp:posOffset>635000</wp:posOffset>
                      </wp:positionV>
                      <wp:extent cx="943610" cy="428625"/>
                      <wp:effectExtent l="0" t="0" r="0" b="3175"/>
                      <wp:wrapNone/>
                      <wp:docPr id="1717131758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3610" cy="428625"/>
                                <a:chOff x="0" y="0"/>
                                <a:chExt cx="943830" cy="428625"/>
                              </a:xfrm>
                            </wpg:grpSpPr>
                            <wps:wsp>
                              <wps:cNvPr id="802980051" name="Textfeld 398"/>
                              <wps:cNvSpPr txBox="1"/>
                              <wps:spPr>
                                <a:xfrm>
                                  <a:off x="216535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53D1B5" w14:textId="06518735" w:rsidR="0020062F" w:rsidRDefault="002A38C1" w:rsidP="0020062F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–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03866506" name="Gruppieren 374"/>
                              <wpg:cNvGrpSpPr/>
                              <wpg:grpSpPr>
                                <a:xfrm>
                                  <a:off x="0" y="0"/>
                                  <a:ext cx="943830" cy="428625"/>
                                  <a:chOff x="0" y="0"/>
                                  <a:chExt cx="943830" cy="428625"/>
                                </a:xfrm>
                              </wpg:grpSpPr>
                              <wpg:grpSp>
                                <wpg:cNvPr id="356263253" name="Gruppieren 368"/>
                                <wpg:cNvGrpSpPr/>
                                <wpg:grpSpPr>
                                  <a:xfrm>
                                    <a:off x="0" y="33255"/>
                                    <a:ext cx="262846" cy="321325"/>
                                    <a:chOff x="0" y="19566"/>
                                    <a:chExt cx="265727" cy="366303"/>
                                  </a:xfrm>
                                </wpg:grpSpPr>
                                <wps:wsp>
                                  <wps:cNvPr id="973992790" name="Textfeld 3"/>
                                  <wps:cNvSpPr txBox="1"/>
                                  <wps:spPr>
                                    <a:xfrm>
                                      <a:off x="52868" y="19566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0A0FA73" w14:textId="7ED63F1D" w:rsidR="0020062F" w:rsidRDefault="00FD2989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863706975" name="Textfeld 3"/>
                                  <wps:cNvSpPr txBox="1"/>
                                  <wps:spPr>
                                    <a:xfrm>
                                      <a:off x="0" y="221927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AB4E49E" w14:textId="32CB0718" w:rsidR="0020062F" w:rsidRDefault="00FD2989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32892697" name="Gerade Verbindung 832892697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579130626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1164823779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8B36F3F" w14:textId="0873D950" w:rsidR="0020062F" w:rsidRDefault="00FD2989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534192308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6BF824E" w14:textId="0703800C" w:rsidR="0020062F" w:rsidRDefault="00FD2989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9334859" name="Gerade Verbindung 69334859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42336562" name="Textfeld 398"/>
                                <wps:cNvSpPr txBox="1"/>
                                <wps:spPr>
                                  <a:xfrm>
                                    <a:off x="518160" y="105645"/>
                                    <a:ext cx="157480" cy="170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F6A993" w14:textId="77777777" w:rsidR="0020062F" w:rsidRDefault="0020062F" w:rsidP="0020062F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448434160" name="Grafik 9908068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98720" y="0"/>
                                    <a:ext cx="245110" cy="428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1F44BC3" id="_x0000_s1386" style="position:absolute;margin-left:245.05pt;margin-top:50pt;width:74.3pt;height:33.75pt;z-index:253375488" coordsize="9438,428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">
                      <v:shape id="_x0000_s1387" type="#_x0000_t202" style="position:absolute;left:2165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" filled="f" stroked="f" strokeweight=".5pt">
                        <v:textbox inset="1mm,0,,0">
                          <w:txbxContent>
                            <w:p w14:paraId="5E53D1B5" w14:textId="06518735" w:rsidR="0020062F" w:rsidRDefault="002A38C1" w:rsidP="0020062F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</w:txbxContent>
                        </v:textbox>
                      </v:shape>
                      <v:group id="Gruppieren 374" o:spid="_x0000_s1388" style="position:absolute;width:9438;height:4286" coordsize="9438,4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">
                        <v:group id="_x0000_s1389" style="position:absolute;top:332;width:2628;height:3213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">
                          <v:shape id="Textfeld 3" o:spid="_x0000_s1390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50A0FA73" w14:textId="7ED63F1D" w:rsidR="0020062F" w:rsidRDefault="00FD2989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391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4AB4E49E" w14:textId="32CB0718" w:rsidR="0020062F" w:rsidRDefault="00FD2989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832892697" o:spid="_x0000_s1392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393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">
                          <v:shape id="Textfeld 3" o:spid="_x0000_s1394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18B36F3F" w14:textId="0873D950" w:rsidR="0020062F" w:rsidRDefault="00FD2989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395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36BF824E" w14:textId="0703800C" w:rsidR="0020062F" w:rsidRDefault="00FD2989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69334859" o:spid="_x0000_s1396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_x0000_s1397" type="#_x0000_t202" style="position:absolute;left:5181;top:1056;width:1575;height:17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6BF6A993" w14:textId="77777777" w:rsidR="0020062F" w:rsidRDefault="0020062F" w:rsidP="0020062F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990806896" o:spid="_x0000_s1398" type="#_x0000_t75" style="position:absolute;left:6987;width:2451;height:4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">
                          <v:imagedata r:id="rId37" o:title="" recolortarget="#333 [1446]"/>
                        </v:shape>
                      </v:group>
                    </v:group>
                  </w:pict>
                </mc:Fallback>
              </mc:AlternateContent>
            </w:r>
            <w:r w:rsidR="0020062F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43744" behindDoc="0" locked="0" layoutInCell="1" allowOverlap="1" wp14:anchorId="3CA7BC56" wp14:editId="74F983B1">
                      <wp:simplePos x="0" y="0"/>
                      <wp:positionH relativeFrom="column">
                        <wp:posOffset>392947</wp:posOffset>
                      </wp:positionH>
                      <wp:positionV relativeFrom="paragraph">
                        <wp:posOffset>167630</wp:posOffset>
                      </wp:positionV>
                      <wp:extent cx="157798" cy="171343"/>
                      <wp:effectExtent l="0" t="0" r="7620" b="6985"/>
                      <wp:wrapNone/>
                      <wp:docPr id="1781500010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7798" cy="1713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6EAB9F2A" id="Textfeld 3" o:spid="_x0000_s1026" type="#_x0000_t202" style="position:absolute;margin-left:30.95pt;margin-top:13.2pt;width:12.45pt;height:13.5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" filled="f" stroked="f" strokeweight=".5pt">
                      <v:textbox style="mso-fit-shape-to-text:t" inset="0,0,0,0"/>
                    </v:shape>
                  </w:pict>
                </mc:Fallback>
              </mc:AlternateContent>
            </w:r>
          </w:p>
          <w:p w14:paraId="480169DC" w14:textId="5F3FC4B9" w:rsidR="0020062F" w:rsidRDefault="0020062F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(1)                                           (2)                                        (3)</w:t>
            </w:r>
          </w:p>
          <w:p w14:paraId="337AFCBE" w14:textId="778872CF" w:rsidR="0020062F" w:rsidRDefault="0020062F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  <w:p w14:paraId="5834C7BB" w14:textId="1A3408F8" w:rsidR="0020062F" w:rsidRDefault="002A38C1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74464" behindDoc="0" locked="0" layoutInCell="1" allowOverlap="1" wp14:anchorId="3CF9838B" wp14:editId="24E08D5A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122770</wp:posOffset>
                      </wp:positionV>
                      <wp:extent cx="943610" cy="428625"/>
                      <wp:effectExtent l="0" t="0" r="0" b="3175"/>
                      <wp:wrapNone/>
                      <wp:docPr id="2070451452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3610" cy="428625"/>
                                <a:chOff x="0" y="0"/>
                                <a:chExt cx="943830" cy="428625"/>
                              </a:xfrm>
                            </wpg:grpSpPr>
                            <wps:wsp>
                              <wps:cNvPr id="1235559123" name="Textfeld 398"/>
                              <wps:cNvSpPr txBox="1"/>
                              <wps:spPr>
                                <a:xfrm>
                                  <a:off x="216535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0D451ED" w14:textId="3B61D875" w:rsidR="0020062F" w:rsidRDefault="00FD2989" w:rsidP="0020062F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–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0603901" name="Gruppieren 374"/>
                              <wpg:cNvGrpSpPr/>
                              <wpg:grpSpPr>
                                <a:xfrm>
                                  <a:off x="0" y="0"/>
                                  <a:ext cx="943830" cy="428625"/>
                                  <a:chOff x="0" y="0"/>
                                  <a:chExt cx="943830" cy="428625"/>
                                </a:xfrm>
                              </wpg:grpSpPr>
                              <wpg:grpSp>
                                <wpg:cNvPr id="117717801" name="Gruppieren 368"/>
                                <wpg:cNvGrpSpPr/>
                                <wpg:grpSpPr>
                                  <a:xfrm>
                                    <a:off x="0" y="33255"/>
                                    <a:ext cx="262846" cy="321325"/>
                                    <a:chOff x="0" y="19566"/>
                                    <a:chExt cx="265727" cy="366303"/>
                                  </a:xfrm>
                                </wpg:grpSpPr>
                                <wps:wsp>
                                  <wps:cNvPr id="1301837358" name="Textfeld 3"/>
                                  <wps:cNvSpPr txBox="1"/>
                                  <wps:spPr>
                                    <a:xfrm>
                                      <a:off x="52868" y="19566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588E071" w14:textId="77777777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7989308" name="Textfeld 3"/>
                                  <wps:cNvSpPr txBox="1"/>
                                  <wps:spPr>
                                    <a:xfrm>
                                      <a:off x="0" y="221927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83A90F8" w14:textId="16102944" w:rsidR="0020062F" w:rsidRDefault="00FD2989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59577507" name="Gerade Verbindung 1059577507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381839467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2136641748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F8276AB" w14:textId="612DAE70" w:rsidR="0020062F" w:rsidRDefault="00FD2989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776194385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B1DB6F5" w14:textId="15428443" w:rsidR="0020062F" w:rsidRDefault="00FD2989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52472431" name="Gerade Verbindung 1152472431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844530154" name="Textfeld 398"/>
                                <wps:cNvSpPr txBox="1"/>
                                <wps:spPr>
                                  <a:xfrm>
                                    <a:off x="518160" y="105645"/>
                                    <a:ext cx="157480" cy="170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B3E37F" w14:textId="77777777" w:rsidR="0020062F" w:rsidRDefault="0020062F" w:rsidP="0020062F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384075756" name="Grafik 9908068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98720" y="0"/>
                                    <a:ext cx="245110" cy="428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CF9838B" id="_x0000_s1399" style="position:absolute;margin-left:11.1pt;margin-top:9.65pt;width:74.3pt;height:33.75pt;z-index:253374464" coordsize="9438,428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">
                      <v:shape id="_x0000_s1400" type="#_x0000_t202" style="position:absolute;left:2165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" filled="f" stroked="f" strokeweight=".5pt">
                        <v:textbox inset="1mm,0,,0">
                          <w:txbxContent>
                            <w:p w14:paraId="70D451ED" w14:textId="3B61D875" w:rsidR="0020062F" w:rsidRDefault="00FD2989" w:rsidP="0020062F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</w:txbxContent>
                        </v:textbox>
                      </v:shape>
                      <v:group id="Gruppieren 374" o:spid="_x0000_s1401" style="position:absolute;width:9438;height:4286" coordsize="9438,4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">
                        <v:group id="_x0000_s1402" style="position:absolute;top:332;width:2628;height:3213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">
                          <v:shape id="Textfeld 3" o:spid="_x0000_s1403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7588E071" w14:textId="77777777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04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583A90F8" w14:textId="16102944" w:rsidR="0020062F" w:rsidRDefault="00FD2989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059577507" o:spid="_x0000_s1405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406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">
                          <v:shape id="Textfeld 3" o:spid="_x0000_s1407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5F8276AB" w14:textId="612DAE70" w:rsidR="0020062F" w:rsidRDefault="00FD2989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08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" filled="f" stroked="f" strokeweight=".5pt">
                            <v:textbox inset="0,0,0,0">
                              <w:txbxContent>
                                <w:p w14:paraId="0B1DB6F5" w14:textId="15428443" w:rsidR="0020062F" w:rsidRDefault="00FD2989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152472431" o:spid="_x0000_s1409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_x0000_s1410" type="#_x0000_t202" style="position:absolute;left:5181;top:1056;width:1575;height:17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48B3E37F" w14:textId="77777777" w:rsidR="0020062F" w:rsidRDefault="0020062F" w:rsidP="0020062F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990806896" o:spid="_x0000_s1411" type="#_x0000_t75" style="position:absolute;left:6987;width:2451;height:4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">
                          <v:imagedata r:id="rId37" o:title="" recolortarget="#333 [1446]"/>
                        </v:shape>
                      </v:group>
                    </v:group>
                  </w:pict>
                </mc:Fallback>
              </mc:AlternateContent>
            </w:r>
          </w:p>
          <w:p w14:paraId="0EA0E018" w14:textId="6BEA9563" w:rsidR="0020062F" w:rsidRDefault="0020062F" w:rsidP="0020062F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(4)                                           (5)                                        (6)</w:t>
            </w:r>
          </w:p>
          <w:p w14:paraId="55FAF286" w14:textId="7859AFF5" w:rsidR="0020062F" w:rsidRDefault="0020062F" w:rsidP="0020062F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  <w:p w14:paraId="38FE7148" w14:textId="1ECE9752" w:rsidR="00D22F3C" w:rsidRPr="007F4553" w:rsidRDefault="0020062F" w:rsidP="002A38C1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72416" behindDoc="0" locked="0" layoutInCell="1" allowOverlap="1" wp14:anchorId="04B1FF05" wp14:editId="722C12D0">
                      <wp:simplePos x="0" y="0"/>
                      <wp:positionH relativeFrom="column">
                        <wp:posOffset>392947</wp:posOffset>
                      </wp:positionH>
                      <wp:positionV relativeFrom="paragraph">
                        <wp:posOffset>167630</wp:posOffset>
                      </wp:positionV>
                      <wp:extent cx="157798" cy="171343"/>
                      <wp:effectExtent l="0" t="0" r="7620" b="6985"/>
                      <wp:wrapNone/>
                      <wp:docPr id="1525473969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7798" cy="1713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678D30C5" id="Textfeld 3" o:spid="_x0000_s1026" type="#_x0000_t202" style="position:absolute;margin-left:30.95pt;margin-top:13.2pt;width:12.45pt;height:13.5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" filled="f" stroked="f" strokeweight=".5pt">
                      <v:textbox style="mso-fit-shape-to-text:t" inset="0,0,0,0"/>
                    </v:shape>
                  </w:pict>
                </mc:Fallback>
              </mc:AlternateContent>
            </w:r>
          </w:p>
        </w:tc>
      </w:tr>
      <w:tr w:rsidR="00D22F3C" w:rsidRPr="007F4553" w14:paraId="11436AE3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5A23FB5B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6" w:type="dxa"/>
          </w:tcPr>
          <w:p w14:paraId="316EAFB8" w14:textId="77777777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</w:p>
        </w:tc>
        <w:tc>
          <w:tcPr>
            <w:tcW w:w="8187" w:type="dxa"/>
            <w:gridSpan w:val="5"/>
          </w:tcPr>
          <w:p w14:paraId="7E5801A1" w14:textId="43DE81DD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D22F3C" w:rsidRPr="007F4553" w14:paraId="79FDD97C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6268416E" w14:textId="77777777" w:rsidR="00D22F3C" w:rsidRPr="007F4553" w:rsidRDefault="00E95EE4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52C29D67" wp14:editId="4DEA0D34">
                  <wp:extent cx="313144" cy="272386"/>
                  <wp:effectExtent l="0" t="0" r="0" b="0"/>
                  <wp:docPr id="1059426691" name="Grafik 10594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54A3174A" w14:textId="0A632AC0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b)</w:t>
            </w:r>
          </w:p>
        </w:tc>
        <w:tc>
          <w:tcPr>
            <w:tcW w:w="8187" w:type="dxa"/>
            <w:gridSpan w:val="5"/>
          </w:tcPr>
          <w:p w14:paraId="0FC1552B" w14:textId="7EDA2546" w:rsidR="008C57FC" w:rsidRPr="007F4553" w:rsidRDefault="00D22F3C" w:rsidP="008C57FC">
            <w:pPr>
              <w:rPr>
                <w:rFonts w:cstheme="minorHAnsi"/>
              </w:rPr>
            </w:pPr>
            <w:r w:rsidRPr="007F4553">
              <w:rPr>
                <w:rFonts w:cstheme="minorHAnsi"/>
              </w:rPr>
              <w:t>Stellt euch gegenseitig Aufgaben</w:t>
            </w:r>
            <w:r w:rsidR="00551DD5" w:rsidRPr="007F4553">
              <w:rPr>
                <w:rFonts w:cstheme="minorHAnsi"/>
              </w:rPr>
              <w:t xml:space="preserve"> und wechselt euch ab: </w:t>
            </w:r>
          </w:p>
          <w:p w14:paraId="06ECF996" w14:textId="7766E19F" w:rsidR="008C57FC" w:rsidRPr="007F4553" w:rsidRDefault="00D22F3C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Eine Person nennt eine Aufgabe wie in </w:t>
            </w:r>
            <w:r w:rsidRPr="007F4553">
              <w:rPr>
                <w:rFonts w:cstheme="minorHAnsi"/>
                <w:b/>
                <w:color w:val="327A86" w:themeColor="text2"/>
              </w:rPr>
              <w:t>a)</w:t>
            </w:r>
            <w:r w:rsidR="008C57FC" w:rsidRPr="007F4553">
              <w:rPr>
                <w:rFonts w:cstheme="minorHAnsi"/>
                <w:bCs/>
                <w:color w:val="000000" w:themeColor="text1"/>
              </w:rPr>
              <w:t xml:space="preserve">. </w:t>
            </w:r>
          </w:p>
          <w:p w14:paraId="3164903A" w14:textId="39AE8323" w:rsidR="00D22F3C" w:rsidRPr="007F4553" w:rsidRDefault="008C57FC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Die </w:t>
            </w:r>
            <w:r w:rsidR="00D22F3C" w:rsidRPr="007F4553">
              <w:rPr>
                <w:rFonts w:cstheme="minorHAnsi"/>
              </w:rPr>
              <w:t xml:space="preserve">andere löst </w:t>
            </w:r>
            <w:r w:rsidR="00551DD5" w:rsidRPr="007F4553">
              <w:rPr>
                <w:rFonts w:cstheme="minorHAnsi"/>
              </w:rPr>
              <w:t xml:space="preserve">und zeichnet </w:t>
            </w:r>
            <w:r w:rsidR="00D22F3C" w:rsidRPr="007F4553">
              <w:rPr>
                <w:rFonts w:cstheme="minorHAnsi"/>
              </w:rPr>
              <w:t xml:space="preserve">sie und findet </w:t>
            </w:r>
            <w:r w:rsidR="00551DD5" w:rsidRPr="007F4553">
              <w:rPr>
                <w:rFonts w:cstheme="minorHAnsi"/>
              </w:rPr>
              <w:t xml:space="preserve">eine weitere dazu </w:t>
            </w:r>
            <w:r w:rsidR="00D22F3C" w:rsidRPr="007F4553">
              <w:rPr>
                <w:rFonts w:cstheme="minorHAnsi"/>
              </w:rPr>
              <w:t xml:space="preserve">passende Aufgabe. </w:t>
            </w:r>
          </w:p>
        </w:tc>
      </w:tr>
      <w:tr w:rsidR="00D22F3C" w:rsidRPr="007F4553" w14:paraId="268C762C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1A8D50C7" w14:textId="77777777" w:rsidR="00D22F3C" w:rsidRPr="007F4553" w:rsidRDefault="00D22F3C" w:rsidP="008C57FC">
            <w:pPr>
              <w:pStyle w:val="berschrift3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1.4</w:t>
            </w:r>
          </w:p>
        </w:tc>
        <w:tc>
          <w:tcPr>
            <w:tcW w:w="8613" w:type="dxa"/>
            <w:gridSpan w:val="6"/>
          </w:tcPr>
          <w:p w14:paraId="3A6096F8" w14:textId="57D772A5" w:rsidR="00D22F3C" w:rsidRPr="007F4553" w:rsidRDefault="002A38C1" w:rsidP="008C57FC">
            <w:pPr>
              <w:pStyle w:val="berschrift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77536" behindDoc="0" locked="0" layoutInCell="1" allowOverlap="1" wp14:anchorId="2D042DFB" wp14:editId="476EDF86">
                      <wp:simplePos x="0" y="0"/>
                      <wp:positionH relativeFrom="column">
                        <wp:posOffset>2703014</wp:posOffset>
                      </wp:positionH>
                      <wp:positionV relativeFrom="paragraph">
                        <wp:posOffset>330744</wp:posOffset>
                      </wp:positionV>
                      <wp:extent cx="943610" cy="428625"/>
                      <wp:effectExtent l="0" t="0" r="0" b="3175"/>
                      <wp:wrapNone/>
                      <wp:docPr id="1126029320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3610" cy="428625"/>
                                <a:chOff x="0" y="0"/>
                                <a:chExt cx="943830" cy="428625"/>
                              </a:xfrm>
                            </wpg:grpSpPr>
                            <wps:wsp>
                              <wps:cNvPr id="180494778" name="Textfeld 398"/>
                              <wps:cNvSpPr txBox="1"/>
                              <wps:spPr>
                                <a:xfrm>
                                  <a:off x="216535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2DFC7C" w14:textId="77777777" w:rsidR="002A38C1" w:rsidRDefault="002A38C1" w:rsidP="002A38C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716145143" name="Gruppieren 374"/>
                              <wpg:cNvGrpSpPr/>
                              <wpg:grpSpPr>
                                <a:xfrm>
                                  <a:off x="0" y="0"/>
                                  <a:ext cx="943830" cy="428625"/>
                                  <a:chOff x="0" y="0"/>
                                  <a:chExt cx="943830" cy="428625"/>
                                </a:xfrm>
                              </wpg:grpSpPr>
                              <wpg:grpSp>
                                <wpg:cNvPr id="833570785" name="Gruppieren 368"/>
                                <wpg:cNvGrpSpPr/>
                                <wpg:grpSpPr>
                                  <a:xfrm>
                                    <a:off x="0" y="33255"/>
                                    <a:ext cx="262846" cy="321325"/>
                                    <a:chOff x="0" y="19566"/>
                                    <a:chExt cx="265727" cy="366303"/>
                                  </a:xfrm>
                                </wpg:grpSpPr>
                                <wps:wsp>
                                  <wps:cNvPr id="490655561" name="Textfeld 3"/>
                                  <wps:cNvSpPr txBox="1"/>
                                  <wps:spPr>
                                    <a:xfrm>
                                      <a:off x="52868" y="19566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508A61F" w14:textId="5A73D9ED" w:rsidR="002A38C1" w:rsidRDefault="002A38C1" w:rsidP="002A38C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47794016" name="Textfeld 3"/>
                                  <wps:cNvSpPr txBox="1"/>
                                  <wps:spPr>
                                    <a:xfrm>
                                      <a:off x="0" y="221927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D9F65E" w14:textId="77777777" w:rsidR="002A38C1" w:rsidRDefault="002A38C1" w:rsidP="002A38C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74725195" name="Gerade Verbindung 374725195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01487011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25574"/>
                                    <a:chOff x="312330" y="24842"/>
                                    <a:chExt cx="265727" cy="371689"/>
                                  </a:xfrm>
                                </wpg:grpSpPr>
                                <wps:wsp>
                                  <wps:cNvPr id="955923945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3EBA5FC" w14:textId="62911AB8" w:rsidR="002A38C1" w:rsidRDefault="002A38C1" w:rsidP="002A38C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582312354" name="Textfeld 3"/>
                                  <wps:cNvSpPr txBox="1"/>
                                  <wps:spPr>
                                    <a:xfrm>
                                      <a:off x="312330" y="232588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7C4BC15" w14:textId="77777777" w:rsidR="002A38C1" w:rsidRDefault="002A38C1" w:rsidP="002A38C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0254070" name="Gerade Verbindung 1700254070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009271905" name="Textfeld 398"/>
                                <wps:cNvSpPr txBox="1"/>
                                <wps:spPr>
                                  <a:xfrm>
                                    <a:off x="518160" y="105645"/>
                                    <a:ext cx="157480" cy="170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111DF7" w14:textId="77777777" w:rsidR="002A38C1" w:rsidRDefault="002A38C1" w:rsidP="002A38C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837162348" name="Grafik 9908068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98720" y="0"/>
                                    <a:ext cx="245110" cy="428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D042DFB" id="_x0000_s1412" style="position:absolute;margin-left:212.85pt;margin-top:26.05pt;width:74.3pt;height:33.75pt;z-index:253377536" coordsize="9438,428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">
                      <v:shape id="_x0000_s1413" type="#_x0000_t202" style="position:absolute;left:2165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" filled="f" stroked="f" strokeweight=".5pt">
                        <v:textbox inset="1mm,0,,0">
                          <w:txbxContent>
                            <w:p w14:paraId="5F2DFC7C" w14:textId="77777777" w:rsidR="002A38C1" w:rsidRDefault="002A38C1" w:rsidP="002A38C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414" style="position:absolute;width:9438;height:4286" coordsize="9438,4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">
                        <v:group id="_x0000_s1415" style="position:absolute;top:332;width:2628;height:3213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">
                          <v:shape id="Textfeld 3" o:spid="_x0000_s1416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5508A61F" w14:textId="5A73D9ED" w:rsidR="002A38C1" w:rsidRDefault="002A38C1" w:rsidP="002A38C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17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0DD9F65E" w14:textId="77777777" w:rsidR="002A38C1" w:rsidRDefault="002A38C1" w:rsidP="002A38C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374725195" o:spid="_x0000_s1418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419" style="position:absolute;left:3149;top:402;width:2627;height:3256" coordorigin="3123,248" coordsize="2657,37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">
                          <v:shape id="Textfeld 3" o:spid="_x0000_s1420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43EBA5FC" w14:textId="62911AB8" w:rsidR="002A38C1" w:rsidRDefault="002A38C1" w:rsidP="002A38C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21" type="#_x0000_t202" style="position:absolute;left:3123;top:2325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67C4BC15" w14:textId="77777777" w:rsidR="002A38C1" w:rsidRDefault="002A38C1" w:rsidP="002A38C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700254070" o:spid="_x0000_s1422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_x0000_s1423" type="#_x0000_t202" style="position:absolute;left:5181;top:1056;width:1575;height:17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50111DF7" w14:textId="77777777" w:rsidR="002A38C1" w:rsidRDefault="002A38C1" w:rsidP="002A38C1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990806896" o:spid="_x0000_s1424" type="#_x0000_t75" style="position:absolute;left:6987;width:2451;height:4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">
                          <v:imagedata r:id="rId37" o:title="" recolortarget="#333 [1446]"/>
                        </v:shape>
                      </v:group>
                    </v:group>
                  </w:pict>
                </mc:Fallback>
              </mc:AlternateContent>
            </w:r>
            <w:r w:rsidR="00D22F3C" w:rsidRPr="007F4553">
              <w:rPr>
                <w:rFonts w:asciiTheme="minorHAnsi" w:hAnsiTheme="minorHAnsi" w:cstheme="minorHAnsi"/>
              </w:rPr>
              <w:t xml:space="preserve">Mehr als ein Ganzes </w:t>
            </w:r>
          </w:p>
        </w:tc>
      </w:tr>
      <w:tr w:rsidR="00D22F3C" w:rsidRPr="007F4553" w14:paraId="15728A16" w14:textId="77777777" w:rsidTr="005143FE">
        <w:trPr>
          <w:gridAfter w:val="1"/>
          <w:wAfter w:w="176" w:type="dxa"/>
          <w:trHeight w:val="1337"/>
        </w:trPr>
        <w:tc>
          <w:tcPr>
            <w:tcW w:w="672" w:type="dxa"/>
          </w:tcPr>
          <w:p w14:paraId="759E33CC" w14:textId="2A4D823A" w:rsidR="00D22F3C" w:rsidRPr="007F4553" w:rsidRDefault="00F45187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0E51381D" wp14:editId="62545CCE">
                  <wp:extent cx="360000" cy="272386"/>
                  <wp:effectExtent l="0" t="0" r="2540" b="0"/>
                  <wp:docPr id="1916269327" name="Grafik 1916269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513613B1" w14:textId="77777777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a)</w:t>
            </w:r>
          </w:p>
        </w:tc>
        <w:tc>
          <w:tcPr>
            <w:tcW w:w="8187" w:type="dxa"/>
            <w:gridSpan w:val="5"/>
          </w:tcPr>
          <w:p w14:paraId="229E4D70" w14:textId="242F8989" w:rsidR="00D22F3C" w:rsidRPr="007F4553" w:rsidRDefault="00951B14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80576" behindDoc="0" locked="0" layoutInCell="1" allowOverlap="1" wp14:anchorId="5F2C45B1" wp14:editId="4395BBD9">
                      <wp:simplePos x="0" y="0"/>
                      <wp:positionH relativeFrom="column">
                        <wp:posOffset>3885883</wp:posOffset>
                      </wp:positionH>
                      <wp:positionV relativeFrom="paragraph">
                        <wp:posOffset>-74185</wp:posOffset>
                      </wp:positionV>
                      <wp:extent cx="544830" cy="751091"/>
                      <wp:effectExtent l="0" t="0" r="1270" b="0"/>
                      <wp:wrapNone/>
                      <wp:docPr id="526528452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5967716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17063022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C582D0" w14:textId="77777777" w:rsidR="00B676BE" w:rsidRPr="003D28BC" w:rsidRDefault="00B676BE" w:rsidP="00F01C27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3D28BC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2C45B1" id="Gruppieren 19" o:spid="_x0000_s1425" style="position:absolute;margin-left:306pt;margin-top:-5.85pt;width:42.9pt;height:59.15pt;z-index:253080576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">
                      <v:shape id="Grafik 5" o:spid="_x0000_s1426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">
                        <v:imagedata r:id="rId48" o:title="" chromakey="white"/>
                      </v:shape>
                      <v:shape id="Textfeld 12" o:spid="_x0000_s1427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5C582D0" w14:textId="77777777" w:rsidR="00B676BE" w:rsidRPr="003D28BC" w:rsidRDefault="00B676BE" w:rsidP="00F01C27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3D28BC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22F3C" w:rsidRPr="007F4553">
              <w:rPr>
                <w:rFonts w:asciiTheme="minorHAnsi" w:hAnsiTheme="minorHAnsi" w:cstheme="minorHAnsi"/>
              </w:rPr>
              <w:t>Kenan hat eine neue Aufgabe bekom</w:t>
            </w:r>
            <w:r w:rsidR="002A38C1">
              <w:rPr>
                <w:rFonts w:asciiTheme="minorHAnsi" w:hAnsiTheme="minorHAnsi" w:cstheme="minorHAnsi"/>
              </w:rPr>
              <w:t xml:space="preserve">men: </w:t>
            </w:r>
          </w:p>
          <w:p w14:paraId="2E0D76E3" w14:textId="5D6AA7C8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Er zeigt sie mit zwei Streifen.</w:t>
            </w:r>
          </w:p>
          <w:p w14:paraId="128F1057" w14:textId="39D5982E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2959744" behindDoc="0" locked="0" layoutInCell="1" allowOverlap="1" wp14:anchorId="33F18826" wp14:editId="6A4BF89D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111125</wp:posOffset>
                  </wp:positionV>
                  <wp:extent cx="3590925" cy="219075"/>
                  <wp:effectExtent l="0" t="0" r="9525" b="9525"/>
                  <wp:wrapNone/>
                  <wp:docPr id="66455970" name="Grafik 66455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1.4a.eps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2F3C" w:rsidRPr="007F4553" w14:paraId="414F8931" w14:textId="77777777" w:rsidTr="005143FE">
        <w:trPr>
          <w:gridAfter w:val="1"/>
          <w:wAfter w:w="176" w:type="dxa"/>
          <w:trHeight w:val="482"/>
        </w:trPr>
        <w:tc>
          <w:tcPr>
            <w:tcW w:w="672" w:type="dxa"/>
          </w:tcPr>
          <w:p w14:paraId="66283579" w14:textId="4873EC1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6" w:type="dxa"/>
          </w:tcPr>
          <w:p w14:paraId="2F9847BD" w14:textId="77777777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</w:p>
        </w:tc>
        <w:tc>
          <w:tcPr>
            <w:tcW w:w="8187" w:type="dxa"/>
            <w:gridSpan w:val="5"/>
          </w:tcPr>
          <w:p w14:paraId="559B4915" w14:textId="40AB04C9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Warum braucht Kenan zwei </w:t>
            </w:r>
            <w:r w:rsidR="00951B14" w:rsidRPr="007F4553">
              <w:rPr>
                <w:rFonts w:asciiTheme="minorHAnsi" w:hAnsiTheme="minorHAnsi" w:cstheme="minorHAnsi"/>
              </w:rPr>
              <w:t>Achtel</w:t>
            </w:r>
            <w:r w:rsidRPr="007F4553">
              <w:rPr>
                <w:rFonts w:asciiTheme="minorHAnsi" w:hAnsiTheme="minorHAnsi" w:cstheme="minorHAnsi"/>
              </w:rPr>
              <w:t xml:space="preserve">-Streifen? Und was ist das Ergebnis? </w:t>
            </w:r>
          </w:p>
        </w:tc>
      </w:tr>
      <w:tr w:rsidR="00D22F3C" w:rsidRPr="007F4553" w14:paraId="1FB83365" w14:textId="77777777" w:rsidTr="005143FE">
        <w:trPr>
          <w:gridAfter w:val="1"/>
          <w:wAfter w:w="176" w:type="dxa"/>
          <w:trHeight w:val="1813"/>
        </w:trPr>
        <w:tc>
          <w:tcPr>
            <w:tcW w:w="672" w:type="dxa"/>
          </w:tcPr>
          <w:p w14:paraId="5637D278" w14:textId="019F97E5" w:rsidR="00D22F3C" w:rsidRPr="007F4553" w:rsidRDefault="003E024F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mc:AlternateContent>
                <mc:Choice Requires="wpg">
                  <w:drawing>
                    <wp:inline distT="0" distB="0" distL="0" distR="0" wp14:anchorId="6292D879" wp14:editId="0A891698">
                      <wp:extent cx="275475" cy="197485"/>
                      <wp:effectExtent l="0" t="0" r="4445" b="5715"/>
                      <wp:docPr id="1114854807" name="Gruppieren 425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630547796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2331311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96DAC541-7B7A-43D3-8B79-37D633B846F1}">
                                      <asvg:svgBlip xmlns:asvg="http://schemas.microsoft.com/office/drawing/2016/SVG/main" r:embe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group w14:anchorId="375AC337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">
                        <v:imagedata r:id="rId23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6" w:type="dxa"/>
          </w:tcPr>
          <w:p w14:paraId="36921B63" w14:textId="0AB06707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b)</w:t>
            </w:r>
          </w:p>
        </w:tc>
        <w:tc>
          <w:tcPr>
            <w:tcW w:w="8187" w:type="dxa"/>
            <w:gridSpan w:val="5"/>
          </w:tcPr>
          <w:p w14:paraId="41B4CC57" w14:textId="0C1E64DD" w:rsidR="00AF3784" w:rsidRPr="007F4553" w:rsidRDefault="00551DD5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164544" behindDoc="0" locked="0" layoutInCell="1" allowOverlap="1" wp14:anchorId="61689352" wp14:editId="77D1B83C">
                      <wp:simplePos x="0" y="0"/>
                      <wp:positionH relativeFrom="column">
                        <wp:posOffset>3691055</wp:posOffset>
                      </wp:positionH>
                      <wp:positionV relativeFrom="paragraph">
                        <wp:posOffset>196529</wp:posOffset>
                      </wp:positionV>
                      <wp:extent cx="1697786" cy="1016676"/>
                      <wp:effectExtent l="0" t="0" r="0" b="0"/>
                      <wp:wrapNone/>
                      <wp:docPr id="1061835639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7786" cy="1016676"/>
                                <a:chOff x="0" y="0"/>
                                <a:chExt cx="1697786" cy="1016676"/>
                              </a:xfrm>
                            </wpg:grpSpPr>
                            <wps:wsp>
                              <wps:cNvPr id="1531440963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94968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93FBE2" w14:textId="77777777" w:rsidR="00551DD5" w:rsidRPr="00BA42B2" w:rsidRDefault="00551DD5" w:rsidP="00551DD5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40994170" name="Grafik 74">
                                  <a:hlinkClick r:id="rId12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1421945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32F793" w14:textId="77777777" w:rsidR="00551DD5" w:rsidRPr="009F4661" w:rsidRDefault="00551DD5" w:rsidP="00551DD5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</w:t>
                                    </w:r>
                                    <w:proofErr w:type="spellStart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vam</w:t>
                                    </w:r>
                                    <w:proofErr w:type="spellEnd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689352" id="_x0000_s1428" style="position:absolute;margin-left:290.65pt;margin-top:15.45pt;width:133.7pt;height:80.05pt;z-index:253164544" coordsize="16977,101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">
                      <v:shape id="Textfeld 7" o:spid="_x0000_s1429" type="#_x0000_t202" style="position:absolute;top:2949;width:7893;height:3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" filled="f" stroked="f">
                        <v:textbox>
                          <w:txbxContent>
                            <w:p w14:paraId="4D93FBE2" w14:textId="77777777" w:rsidR="00551DD5" w:rsidRPr="00BA42B2" w:rsidRDefault="00551DD5" w:rsidP="00551DD5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1430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" o:button="t">
                        <v:fill o:detectmouseclick="t"/>
                        <v:imagedata r:id="rId28" o:title=""/>
                      </v:shape>
                      <v:shape id="_x0000_s1431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" filled="f" stroked="f" strokeweight=".5pt">
                        <v:textbox>
                          <w:txbxContent>
                            <w:p w14:paraId="4132F793" w14:textId="77777777" w:rsidR="00551DD5" w:rsidRPr="009F4661" w:rsidRDefault="00551DD5" w:rsidP="00551DD5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</w:t>
                              </w:r>
                              <w:proofErr w:type="spellStart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vam</w:t>
                              </w:r>
                              <w:proofErr w:type="spellEnd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22F3C" w:rsidRPr="007F4553">
              <w:rPr>
                <w:rFonts w:asciiTheme="minorHAnsi" w:hAnsiTheme="minorHAnsi" w:cstheme="minorHAnsi"/>
              </w:rPr>
              <w:t>Zeige die Aufgaben wie Kenan</w:t>
            </w:r>
            <w:r w:rsidR="00EF0F15" w:rsidRPr="007F4553">
              <w:rPr>
                <w:rFonts w:asciiTheme="minorHAnsi" w:hAnsiTheme="minorHAnsi" w:cstheme="minorHAnsi"/>
              </w:rPr>
              <w:t xml:space="preserve"> mit</w:t>
            </w:r>
            <w:r w:rsidR="00FA3D8F" w:rsidRPr="007F4553">
              <w:rPr>
                <w:rFonts w:asciiTheme="minorHAnsi" w:hAnsiTheme="minorHAnsi" w:cstheme="minorHAnsi"/>
              </w:rPr>
              <w:t xml:space="preserve"> d</w:t>
            </w:r>
            <w:r w:rsidR="00E81AC3" w:rsidRPr="007F4553">
              <w:rPr>
                <w:rFonts w:asciiTheme="minorHAnsi" w:hAnsiTheme="minorHAnsi" w:cstheme="minorHAnsi"/>
              </w:rPr>
              <w:t>igital</w:t>
            </w:r>
            <w:r w:rsidR="00EF0F15" w:rsidRPr="007F4553">
              <w:rPr>
                <w:rFonts w:asciiTheme="minorHAnsi" w:hAnsiTheme="minorHAnsi" w:cstheme="minorHAnsi"/>
              </w:rPr>
              <w:t>en Bruchstreifen</w:t>
            </w:r>
            <w:r w:rsidR="00D22F3C" w:rsidRPr="007F4553">
              <w:rPr>
                <w:rFonts w:asciiTheme="minorHAnsi" w:hAnsiTheme="minorHAnsi" w:cstheme="minorHAnsi"/>
              </w:rPr>
              <w:t xml:space="preserve">. </w:t>
            </w:r>
            <w:r w:rsidR="00FA3D8F" w:rsidRPr="007F4553">
              <w:rPr>
                <w:rFonts w:asciiTheme="minorHAnsi" w:hAnsiTheme="minorHAnsi" w:cstheme="minorHAnsi"/>
              </w:rPr>
              <w:br/>
            </w:r>
            <w:r w:rsidR="00D22F3C" w:rsidRPr="007F4553">
              <w:rPr>
                <w:rFonts w:asciiTheme="minorHAnsi" w:hAnsiTheme="minorHAnsi" w:cstheme="minorHAnsi"/>
              </w:rPr>
              <w:t>Was kommt als Ergebnis raus?</w:t>
            </w:r>
          </w:p>
          <w:p w14:paraId="07E79268" w14:textId="6A5814B2" w:rsidR="00EF0F15" w:rsidRDefault="00495F71" w:rsidP="00495F71">
            <w:pPr>
              <w:pStyle w:val="Text"/>
              <w:spacing w:before="120" w:line="240" w:lineRule="atLeast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83680" behindDoc="0" locked="0" layoutInCell="1" allowOverlap="1" wp14:anchorId="05E9F11B" wp14:editId="6E884DCA">
                      <wp:simplePos x="0" y="0"/>
                      <wp:positionH relativeFrom="column">
                        <wp:posOffset>2246415</wp:posOffset>
                      </wp:positionH>
                      <wp:positionV relativeFrom="paragraph">
                        <wp:posOffset>1270</wp:posOffset>
                      </wp:positionV>
                      <wp:extent cx="577215" cy="323850"/>
                      <wp:effectExtent l="0" t="0" r="6985" b="6350"/>
                      <wp:wrapNone/>
                      <wp:docPr id="1575846837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5276" cy="323850"/>
                                <a:chOff x="11947" y="33255"/>
                                <a:chExt cx="565678" cy="323850"/>
                              </a:xfrm>
                            </wpg:grpSpPr>
                            <wps:wsp>
                              <wps:cNvPr id="1524468049" name="Textfeld 398"/>
                              <wps:cNvSpPr txBox="1"/>
                              <wps:spPr>
                                <a:xfrm>
                                  <a:off x="202124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A22F1E" w14:textId="77777777" w:rsidR="00495F71" w:rsidRDefault="00495F71" w:rsidP="00495F7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682506924" name="Gruppieren 374"/>
                              <wpg:cNvGrpSpPr/>
                              <wpg:grpSpPr>
                                <a:xfrm>
                                  <a:off x="11947" y="33255"/>
                                  <a:ext cx="565678" cy="323850"/>
                                  <a:chOff x="11947" y="33255"/>
                                  <a:chExt cx="565678" cy="323850"/>
                                </a:xfrm>
                              </wpg:grpSpPr>
                              <wpg:grpSp>
                                <wpg:cNvPr id="74008073" name="Gruppieren 368"/>
                                <wpg:cNvGrpSpPr/>
                                <wpg:grpSpPr>
                                  <a:xfrm>
                                    <a:off x="11947" y="33255"/>
                                    <a:ext cx="238951" cy="321325"/>
                                    <a:chOff x="12078" y="19566"/>
                                    <a:chExt cx="241570" cy="366303"/>
                                  </a:xfrm>
                                </wpg:grpSpPr>
                                <wps:wsp>
                                  <wps:cNvPr id="1877623351" name="Textfeld 3"/>
                                  <wps:cNvSpPr txBox="1"/>
                                  <wps:spPr>
                                    <a:xfrm>
                                      <a:off x="52868" y="19566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3CC8C21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457842846" name="Textfeld 3"/>
                                  <wps:cNvSpPr txBox="1"/>
                                  <wps:spPr>
                                    <a:xfrm>
                                      <a:off x="12078" y="221927"/>
                                      <a:ext cx="24157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3AAB082" w14:textId="0FA8D828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67246408" name="Gerade Verbindung 1367246408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40814926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510063176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0E8B958" w14:textId="01A321E6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268642790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8BC6824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77955622" name="Gerade Verbindung 877955622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5E9F11B" id="_x0000_s1432" style="position:absolute;margin-left:176.9pt;margin-top:.1pt;width:45.45pt;height:25.5pt;z-index:253383680;mso-width-relative:margin;mso-height-relative:margin" coordorigin="119,332" coordsize="5656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">
                      <v:shape id="_x0000_s1433" type="#_x0000_t202" style="position:absolute;left:2021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" filled="f" stroked="f" strokeweight=".5pt">
                        <v:textbox inset="1mm,0,,0">
                          <w:txbxContent>
                            <w:p w14:paraId="24A22F1E" w14:textId="77777777" w:rsidR="00495F71" w:rsidRDefault="00495F71" w:rsidP="00495F7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434" style="position:absolute;left:119;top:332;width:5657;height:3239" coordorigin="119,332" coordsize="5656,3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">
                        <v:group id="_x0000_s1435" style="position:absolute;left:119;top:332;width:2389;height:3213" coordorigin="12078,19566" coordsize="241570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">
                          <v:shape id="Textfeld 3" o:spid="_x0000_s1436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13CC8C21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37" type="#_x0000_t202" style="position:absolute;left:12078;top:221927;width:24157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3AAB082" w14:textId="0FA8D828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367246408" o:spid="_x0000_s1438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439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">
                          <v:shape id="Textfeld 3" o:spid="_x0000_s1440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" filled="f" stroked="f" strokeweight=".5pt">
                            <v:textbox style="mso-fit-shape-to-text:t" inset="0,0,0,0">
                              <w:txbxContent>
                                <w:p w14:paraId="00E8B958" w14:textId="01A321E6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41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58BC6824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877955622" o:spid="_x0000_s1442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81632" behindDoc="0" locked="0" layoutInCell="1" allowOverlap="1" wp14:anchorId="0C1E01ED" wp14:editId="2D85512F">
                      <wp:simplePos x="0" y="0"/>
                      <wp:positionH relativeFrom="column">
                        <wp:posOffset>1254760</wp:posOffset>
                      </wp:positionH>
                      <wp:positionV relativeFrom="paragraph">
                        <wp:posOffset>6985</wp:posOffset>
                      </wp:positionV>
                      <wp:extent cx="577215" cy="323850"/>
                      <wp:effectExtent l="0" t="0" r="6985" b="6350"/>
                      <wp:wrapNone/>
                      <wp:docPr id="375629832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7215" cy="323850"/>
                                <a:chOff x="0" y="33255"/>
                                <a:chExt cx="577625" cy="323850"/>
                              </a:xfrm>
                            </wpg:grpSpPr>
                            <wps:wsp>
                              <wps:cNvPr id="1248100946" name="Textfeld 398"/>
                              <wps:cNvSpPr txBox="1"/>
                              <wps:spPr>
                                <a:xfrm>
                                  <a:off x="209330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1E6967" w14:textId="76460D09" w:rsidR="00495F71" w:rsidRDefault="00495F71" w:rsidP="00495F7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–+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465784091" name="Gruppieren 374"/>
                              <wpg:cNvGrpSpPr/>
                              <wpg:grpSpPr>
                                <a:xfrm>
                                  <a:off x="0" y="33255"/>
                                  <a:ext cx="577625" cy="323850"/>
                                  <a:chOff x="0" y="33255"/>
                                  <a:chExt cx="577625" cy="323850"/>
                                </a:xfrm>
                              </wpg:grpSpPr>
                              <wpg:grpSp>
                                <wpg:cNvPr id="1879261055" name="Gruppieren 368"/>
                                <wpg:cNvGrpSpPr/>
                                <wpg:grpSpPr>
                                  <a:xfrm>
                                    <a:off x="0" y="33255"/>
                                    <a:ext cx="262846" cy="321325"/>
                                    <a:chOff x="0" y="19566"/>
                                    <a:chExt cx="265727" cy="366303"/>
                                  </a:xfrm>
                                </wpg:grpSpPr>
                                <wps:wsp>
                                  <wps:cNvPr id="870777340" name="Textfeld 3"/>
                                  <wps:cNvSpPr txBox="1"/>
                                  <wps:spPr>
                                    <a:xfrm>
                                      <a:off x="52818" y="19566"/>
                                      <a:ext cx="158601" cy="180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CBE881C" w14:textId="60A5C294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482151234" name="Textfeld 3"/>
                                  <wps:cNvSpPr txBox="1"/>
                                  <wps:spPr>
                                    <a:xfrm>
                                      <a:off x="0" y="221927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8E28CF9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54461264" name="Gerade Verbindung 1154461264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30459652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1626469364" name="Textfeld 3"/>
                                  <wps:cNvSpPr txBox="1"/>
                                  <wps:spPr>
                                    <a:xfrm>
                                      <a:off x="378463" y="24842"/>
                                      <a:ext cx="144574" cy="181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E2B1EE2" w14:textId="5AF99792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069824990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34261FC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59121946" name="Gerade Verbindung 1259121946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C1E01ED" id="_x0000_s1443" style="position:absolute;margin-left:98.8pt;margin-top:.55pt;width:45.45pt;height:25.5pt;z-index:253381632;mso-width-relative:margin;mso-height-relative:margin" coordorigin=",332" coordsize="5776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">
                      <v:shape id="_x0000_s1444" type="#_x0000_t202" style="position:absolute;left:2093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" filled="f" stroked="f" strokeweight=".5pt">
                        <v:textbox inset="1mm,0,,0">
                          <w:txbxContent>
                            <w:p w14:paraId="5F1E6967" w14:textId="76460D09" w:rsidR="00495F71" w:rsidRDefault="00495F71" w:rsidP="00495F7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–+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445" style="position:absolute;top:332;width:5776;height:3239" coordorigin=",332" coordsize="5776,3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">
                        <v:group id="_x0000_s1446" style="position:absolute;top:332;width:2628;height:3213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">
                          <v:shape id="Textfeld 3" o:spid="_x0000_s1447" type="#_x0000_t202" style="position:absolute;left:52818;top:19566;width:158601;height:1809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" filled="f" stroked="f" strokeweight=".5pt">
                            <v:textbox style="mso-fit-shape-to-text:t" inset="0,0,0,0">
                              <w:txbxContent>
                                <w:p w14:paraId="2CBE881C" w14:textId="60A5C294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48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8E28CF9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154461264" o:spid="_x0000_s1449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450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">
                          <v:shape id="Textfeld 3" o:spid="_x0000_s1451" type="#_x0000_t202" style="position:absolute;left:3784;top:248;width:1446;height:1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4E2B1EE2" w14:textId="5AF99792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52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34261FC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259121946" o:spid="_x0000_s1453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79584" behindDoc="0" locked="0" layoutInCell="1" allowOverlap="1" wp14:anchorId="051DDFD5" wp14:editId="038201A2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32385</wp:posOffset>
                      </wp:positionV>
                      <wp:extent cx="577215" cy="323850"/>
                      <wp:effectExtent l="0" t="0" r="6985" b="6350"/>
                      <wp:wrapNone/>
                      <wp:docPr id="973987666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7215" cy="323850"/>
                                <a:chOff x="0" y="33255"/>
                                <a:chExt cx="577625" cy="323850"/>
                              </a:xfrm>
                            </wpg:grpSpPr>
                            <wps:wsp>
                              <wps:cNvPr id="1410971946" name="Textfeld 398"/>
                              <wps:cNvSpPr txBox="1"/>
                              <wps:spPr>
                                <a:xfrm>
                                  <a:off x="202124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63810C" w14:textId="77777777" w:rsidR="00495F71" w:rsidRDefault="00495F71" w:rsidP="00495F7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25021290" name="Gruppieren 374"/>
                              <wpg:cNvGrpSpPr/>
                              <wpg:grpSpPr>
                                <a:xfrm>
                                  <a:off x="0" y="33255"/>
                                  <a:ext cx="577625" cy="323850"/>
                                  <a:chOff x="0" y="33255"/>
                                  <a:chExt cx="577625" cy="323850"/>
                                </a:xfrm>
                              </wpg:grpSpPr>
                              <wpg:grpSp>
                                <wpg:cNvPr id="2131212518" name="Gruppieren 368"/>
                                <wpg:cNvGrpSpPr/>
                                <wpg:grpSpPr>
                                  <a:xfrm>
                                    <a:off x="0" y="33255"/>
                                    <a:ext cx="262846" cy="321325"/>
                                    <a:chOff x="0" y="19566"/>
                                    <a:chExt cx="265727" cy="366303"/>
                                  </a:xfrm>
                                </wpg:grpSpPr>
                                <wps:wsp>
                                  <wps:cNvPr id="981573684" name="Textfeld 3"/>
                                  <wps:cNvSpPr txBox="1"/>
                                  <wps:spPr>
                                    <a:xfrm>
                                      <a:off x="52868" y="19566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739E3C3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488460659" name="Textfeld 3"/>
                                  <wps:cNvSpPr txBox="1"/>
                                  <wps:spPr>
                                    <a:xfrm>
                                      <a:off x="0" y="221927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93D8267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5229931" name="Gerade Verbindung 305229931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442751083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132139664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956D342" w14:textId="7E972FA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2045627936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21E4D2F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0095586" name="Gerade Verbindung 350095586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51DDFD5" id="_x0000_s1454" style="position:absolute;margin-left:16.3pt;margin-top:2.55pt;width:45.45pt;height:25.5pt;z-index:253379584;mso-width-relative:margin;mso-height-relative:margin" coordorigin=",332" coordsize="5776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">
                      <v:shape id="_x0000_s1455" type="#_x0000_t202" style="position:absolute;left:2021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" filled="f" stroked="f" strokeweight=".5pt">
                        <v:textbox inset="1mm,0,,0">
                          <w:txbxContent>
                            <w:p w14:paraId="4F63810C" w14:textId="77777777" w:rsidR="00495F71" w:rsidRDefault="00495F71" w:rsidP="00495F7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456" style="position:absolute;top:332;width:5776;height:3239" coordorigin=",332" coordsize="5776,3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">
                        <v:group id="_x0000_s1457" style="position:absolute;top:332;width:2628;height:3213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">
                          <v:shape id="Textfeld 3" o:spid="_x0000_s1458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2739E3C3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59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93D8267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305229931" o:spid="_x0000_s1460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461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">
                          <v:shape id="Textfeld 3" o:spid="_x0000_s1462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" filled="f" stroked="f" strokeweight=".5pt">
                            <v:textbox style="mso-fit-shape-to-text:t" inset="0,0,0,0">
                              <w:txbxContent>
                                <w:p w14:paraId="5956D342" w14:textId="7E972FA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63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" filled="f" stroked="f" strokeweight=".5pt">
                            <v:textbox inset="0,0,0,0">
                              <w:txbxContent>
                                <w:p w14:paraId="021E4D2F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350095586" o:spid="_x0000_s1464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 w:rsidR="00FA3D8F" w:rsidRPr="007F4553">
              <w:rPr>
                <w:rFonts w:asciiTheme="minorHAnsi" w:hAnsiTheme="minorHAnsi" w:cstheme="minorHAnsi"/>
                <w:bCs/>
              </w:rPr>
              <w:t xml:space="preserve"> </w:t>
            </w:r>
            <w:r w:rsidR="00D22F3C" w:rsidRPr="007F4553">
              <w:rPr>
                <w:rFonts w:asciiTheme="minorHAnsi" w:hAnsiTheme="minorHAnsi" w:cstheme="minorHAnsi"/>
                <w:bCs/>
              </w:rPr>
              <w:t xml:space="preserve">(1) </w:t>
            </w:r>
            <w:r>
              <w:rPr>
                <w:rFonts w:asciiTheme="minorHAnsi" w:hAnsiTheme="minorHAnsi" w:cstheme="minorHAnsi"/>
                <w:bCs/>
              </w:rPr>
              <w:t xml:space="preserve">                          (2)                           (3)                                </w:t>
            </w:r>
          </w:p>
          <w:p w14:paraId="4D9B36D4" w14:textId="5FC63E09" w:rsidR="00495F71" w:rsidRPr="00495F71" w:rsidRDefault="00495F71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  <w:bCs/>
                <w:sz w:val="15"/>
                <w:szCs w:val="11"/>
              </w:rPr>
            </w:pPr>
            <w:r w:rsidRPr="00495F71">
              <w:rPr>
                <w:rFonts w:asciiTheme="minorHAnsi" w:hAnsiTheme="minorHAnsi" w:cstheme="minorHAnsi"/>
                <w:bCs/>
                <w:sz w:val="15"/>
                <w:szCs w:val="11"/>
              </w:rPr>
              <w:t xml:space="preserve">  </w:t>
            </w:r>
          </w:p>
          <w:p w14:paraId="6964714C" w14:textId="395F91B6" w:rsidR="00495F71" w:rsidRDefault="00B60BFF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89824" behindDoc="0" locked="0" layoutInCell="1" allowOverlap="1" wp14:anchorId="28846121" wp14:editId="455149F7">
                      <wp:simplePos x="0" y="0"/>
                      <wp:positionH relativeFrom="column">
                        <wp:posOffset>2253615</wp:posOffset>
                      </wp:positionH>
                      <wp:positionV relativeFrom="paragraph">
                        <wp:posOffset>114300</wp:posOffset>
                      </wp:positionV>
                      <wp:extent cx="577215" cy="316865"/>
                      <wp:effectExtent l="0" t="0" r="6985" b="635"/>
                      <wp:wrapNone/>
                      <wp:docPr id="1215801786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7215" cy="316865"/>
                                <a:chOff x="11947" y="40240"/>
                                <a:chExt cx="565678" cy="316865"/>
                              </a:xfrm>
                            </wpg:grpSpPr>
                            <wps:wsp>
                              <wps:cNvPr id="1144658952" name="Textfeld 398"/>
                              <wps:cNvSpPr txBox="1"/>
                              <wps:spPr>
                                <a:xfrm>
                                  <a:off x="202124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A102DC" w14:textId="271DDEAB" w:rsidR="00495F71" w:rsidRDefault="00495F71" w:rsidP="00495F7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–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51657665" name="Gruppieren 374"/>
                              <wpg:cNvGrpSpPr/>
                              <wpg:grpSpPr>
                                <a:xfrm>
                                  <a:off x="11947" y="40240"/>
                                  <a:ext cx="565678" cy="316865"/>
                                  <a:chOff x="11947" y="40240"/>
                                  <a:chExt cx="565678" cy="316865"/>
                                </a:xfrm>
                              </wpg:grpSpPr>
                              <wpg:grpSp>
                                <wpg:cNvPr id="1678835472" name="Gruppieren 368"/>
                                <wpg:cNvGrpSpPr/>
                                <wpg:grpSpPr>
                                  <a:xfrm>
                                    <a:off x="11947" y="42586"/>
                                    <a:ext cx="238951" cy="311994"/>
                                    <a:chOff x="12078" y="30203"/>
                                    <a:chExt cx="241570" cy="355666"/>
                                  </a:xfrm>
                                </wpg:grpSpPr>
                                <wps:wsp>
                                  <wps:cNvPr id="1235668247" name="Textfeld 3"/>
                                  <wps:cNvSpPr txBox="1"/>
                                  <wps:spPr>
                                    <a:xfrm>
                                      <a:off x="52868" y="30203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B4D537D" w14:textId="1571A71F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798114434" name="Textfeld 3"/>
                                  <wps:cNvSpPr txBox="1"/>
                                  <wps:spPr>
                                    <a:xfrm>
                                      <a:off x="12078" y="221927"/>
                                      <a:ext cx="24157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5691A6E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91594761" name="Gerade Verbindung 791594761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001217221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1624517969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838198D" w14:textId="26F557CD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745452950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5135F8B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04868577" name="Gerade Verbindung 804868577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8846121" id="_x0000_s1465" style="position:absolute;margin-left:177.45pt;margin-top:9pt;width:45.45pt;height:24.95pt;z-index:253389824;mso-width-relative:margin;mso-height-relative:margin" coordorigin="119,402" coordsize="5656,31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">
                      <v:shape id="_x0000_s1466" type="#_x0000_t202" style="position:absolute;left:2021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" filled="f" stroked="f" strokeweight=".5pt">
                        <v:textbox inset="1mm,0,,0">
                          <w:txbxContent>
                            <w:p w14:paraId="07A102DC" w14:textId="271DDEAB" w:rsidR="00495F71" w:rsidRDefault="00495F71" w:rsidP="00495F7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– </w:t>
                              </w:r>
                            </w:p>
                          </w:txbxContent>
                        </v:textbox>
                      </v:shape>
                      <v:group id="Gruppieren 374" o:spid="_x0000_s1467" style="position:absolute;left:119;top:402;width:5657;height:3169" coordorigin="119,402" coordsize="5656,31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">
                        <v:group id="_x0000_s1468" style="position:absolute;left:119;top:425;width:2389;height:3120" coordorigin="12078,30203" coordsize="241570,3556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">
                          <v:shape id="Textfeld 3" o:spid="_x0000_s1469" type="#_x0000_t202" style="position:absolute;left:52868;top:30203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" filled="f" stroked="f" strokeweight=".5pt">
                            <v:textbox style="mso-fit-shape-to-text:t" inset="0,0,0,0">
                              <w:txbxContent>
                                <w:p w14:paraId="1B4D537D" w14:textId="1571A71F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70" type="#_x0000_t202" style="position:absolute;left:12078;top:221927;width:24157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15691A6E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791594761" o:spid="_x0000_s1471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472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">
                          <v:shape id="Textfeld 3" o:spid="_x0000_s1473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1838198D" w14:textId="26F557CD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74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5135F8B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804868577" o:spid="_x0000_s1475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85728" behindDoc="0" locked="0" layoutInCell="1" allowOverlap="1" wp14:anchorId="676B81D6" wp14:editId="7E1D36CA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95885</wp:posOffset>
                      </wp:positionV>
                      <wp:extent cx="577215" cy="316865"/>
                      <wp:effectExtent l="0" t="0" r="6985" b="635"/>
                      <wp:wrapNone/>
                      <wp:docPr id="1161739345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7215" cy="316865"/>
                                <a:chOff x="11947" y="40240"/>
                                <a:chExt cx="565678" cy="316865"/>
                              </a:xfrm>
                            </wpg:grpSpPr>
                            <wps:wsp>
                              <wps:cNvPr id="1927552844" name="Textfeld 398"/>
                              <wps:cNvSpPr txBox="1"/>
                              <wps:spPr>
                                <a:xfrm>
                                  <a:off x="202124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37EA1C" w14:textId="677E2991" w:rsidR="00495F71" w:rsidRDefault="00495F71" w:rsidP="00495F7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831939029" name="Gruppieren 374"/>
                              <wpg:cNvGrpSpPr/>
                              <wpg:grpSpPr>
                                <a:xfrm>
                                  <a:off x="11947" y="40240"/>
                                  <a:ext cx="565678" cy="316865"/>
                                  <a:chOff x="11947" y="40240"/>
                                  <a:chExt cx="565678" cy="316865"/>
                                </a:xfrm>
                              </wpg:grpSpPr>
                              <wpg:grpSp>
                                <wpg:cNvPr id="1306860698" name="Gruppieren 368"/>
                                <wpg:cNvGrpSpPr/>
                                <wpg:grpSpPr>
                                  <a:xfrm>
                                    <a:off x="11947" y="42586"/>
                                    <a:ext cx="238951" cy="311994"/>
                                    <a:chOff x="12078" y="30203"/>
                                    <a:chExt cx="241570" cy="355666"/>
                                  </a:xfrm>
                                </wpg:grpSpPr>
                                <wps:wsp>
                                  <wps:cNvPr id="1292577193" name="Textfeld 3"/>
                                  <wps:cNvSpPr txBox="1"/>
                                  <wps:spPr>
                                    <a:xfrm>
                                      <a:off x="52868" y="30203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1796B42" w14:textId="1F7BA320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609850997" name="Textfeld 3"/>
                                  <wps:cNvSpPr txBox="1"/>
                                  <wps:spPr>
                                    <a:xfrm>
                                      <a:off x="12078" y="221927"/>
                                      <a:ext cx="24157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5605D9F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03301378" name="Gerade Verbindung 1303301378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61293055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1906960712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9CA1FDD" w14:textId="458CFDE0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519266603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C2EF27D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13421154" name="Gerade Verbindung 713421154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76B81D6" id="_x0000_s1476" style="position:absolute;margin-left:17.3pt;margin-top:7.55pt;width:45.45pt;height:24.95pt;z-index:253385728;mso-width-relative:margin;mso-height-relative:margin" coordorigin="119,402" coordsize="5656,31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">
                      <v:shape id="_x0000_s1477" type="#_x0000_t202" style="position:absolute;left:2021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" filled="f" stroked="f" strokeweight=".5pt">
                        <v:textbox inset="1mm,0,,0">
                          <w:txbxContent>
                            <w:p w14:paraId="3437EA1C" w14:textId="677E2991" w:rsidR="00495F71" w:rsidRDefault="00495F71" w:rsidP="00495F7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–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</w:t>
                              </w:r>
                            </w:p>
                          </w:txbxContent>
                        </v:textbox>
                      </v:shape>
                      <v:group id="Gruppieren 374" o:spid="_x0000_s1478" style="position:absolute;left:119;top:402;width:5657;height:3169" coordorigin="119,402" coordsize="5656,31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">
                        <v:group id="_x0000_s1479" style="position:absolute;left:119;top:425;width:2389;height:3120" coordorigin="12078,30203" coordsize="241570,3556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">
                          <v:shape id="Textfeld 3" o:spid="_x0000_s1480" type="#_x0000_t202" style="position:absolute;left:52868;top:30203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51796B42" w14:textId="1F7BA320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81" type="#_x0000_t202" style="position:absolute;left:12078;top:221927;width:24157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5605D9F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303301378" o:spid="_x0000_s1482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483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">
                          <v:shape id="Textfeld 3" o:spid="_x0000_s1484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69CA1FDD" w14:textId="458CFDE0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85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C2EF27D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713421154" o:spid="_x0000_s1486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 w:rsidR="00495F71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87776" behindDoc="0" locked="0" layoutInCell="1" allowOverlap="1" wp14:anchorId="57B40E5F" wp14:editId="41CBDFB0">
                      <wp:simplePos x="0" y="0"/>
                      <wp:positionH relativeFrom="column">
                        <wp:posOffset>1251635</wp:posOffset>
                      </wp:positionH>
                      <wp:positionV relativeFrom="paragraph">
                        <wp:posOffset>101144</wp:posOffset>
                      </wp:positionV>
                      <wp:extent cx="577215" cy="323850"/>
                      <wp:effectExtent l="0" t="0" r="6985" b="6350"/>
                      <wp:wrapNone/>
                      <wp:docPr id="174887943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7215" cy="323850"/>
                                <a:chOff x="11947" y="33255"/>
                                <a:chExt cx="565678" cy="323850"/>
                              </a:xfrm>
                            </wpg:grpSpPr>
                            <wps:wsp>
                              <wps:cNvPr id="918627553" name="Textfeld 398"/>
                              <wps:cNvSpPr txBox="1"/>
                              <wps:spPr>
                                <a:xfrm>
                                  <a:off x="202124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A90331" w14:textId="77777777" w:rsidR="00495F71" w:rsidRDefault="00495F71" w:rsidP="00495F7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890403550" name="Gruppieren 374"/>
                              <wpg:cNvGrpSpPr/>
                              <wpg:grpSpPr>
                                <a:xfrm>
                                  <a:off x="11947" y="33255"/>
                                  <a:ext cx="565678" cy="323850"/>
                                  <a:chOff x="11947" y="33255"/>
                                  <a:chExt cx="565678" cy="323850"/>
                                </a:xfrm>
                              </wpg:grpSpPr>
                              <wpg:grpSp>
                                <wpg:cNvPr id="1297845159" name="Gruppieren 368"/>
                                <wpg:cNvGrpSpPr/>
                                <wpg:grpSpPr>
                                  <a:xfrm>
                                    <a:off x="11947" y="33255"/>
                                    <a:ext cx="238951" cy="321325"/>
                                    <a:chOff x="12078" y="19566"/>
                                    <a:chExt cx="241570" cy="366303"/>
                                  </a:xfrm>
                                </wpg:grpSpPr>
                                <wps:wsp>
                                  <wps:cNvPr id="2028054758" name="Textfeld 3"/>
                                  <wps:cNvSpPr txBox="1"/>
                                  <wps:spPr>
                                    <a:xfrm>
                                      <a:off x="52868" y="19566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72A078F" w14:textId="12C01A73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667419193" name="Textfeld 3"/>
                                  <wps:cNvSpPr txBox="1"/>
                                  <wps:spPr>
                                    <a:xfrm>
                                      <a:off x="12078" y="221927"/>
                                      <a:ext cx="24157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ED48FBA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1734687" name="Gerade Verbindung 201734687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019874560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56440701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57F24B7" w14:textId="6A67B19F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53818002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F6E7779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4683508" name="Gerade Verbindung 1204683508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7B40E5F" id="_x0000_s1487" style="position:absolute;margin-left:98.55pt;margin-top:7.95pt;width:45.45pt;height:25.5pt;z-index:253387776;mso-width-relative:margin;mso-height-relative:margin" coordorigin="119,332" coordsize="5656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">
                      <v:shape id="_x0000_s1488" type="#_x0000_t202" style="position:absolute;left:2021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" filled="f" stroked="f" strokeweight=".5pt">
                        <v:textbox inset="1mm,0,,0">
                          <w:txbxContent>
                            <w:p w14:paraId="65A90331" w14:textId="77777777" w:rsidR="00495F71" w:rsidRDefault="00495F71" w:rsidP="00495F7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489" style="position:absolute;left:119;top:332;width:5657;height:3239" coordorigin="119,332" coordsize="5656,3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">
                        <v:group id="_x0000_s1490" style="position:absolute;left:119;top:332;width:2389;height:3213" coordorigin="12078,19566" coordsize="241570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">
                          <v:shape id="Textfeld 3" o:spid="_x0000_s1491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472A078F" w14:textId="12C01A73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92" type="#_x0000_t202" style="position:absolute;left:12078;top:221927;width:24157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2ED48FBA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201734687" o:spid="_x0000_s1493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494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">
                          <v:shape id="Textfeld 3" o:spid="_x0000_s1495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" filled="f" stroked="f" strokeweight=".5pt">
                            <v:textbox style="mso-fit-shape-to-text:t" inset="0,0,0,0">
                              <w:txbxContent>
                                <w:p w14:paraId="657F24B7" w14:textId="6A67B19F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96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" filled="f" stroked="f" strokeweight=".5pt">
                            <v:textbox inset="0,0,0,0">
                              <w:txbxContent>
                                <w:p w14:paraId="5F6E7779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204683508" o:spid="_x0000_s1497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</w:p>
          <w:p w14:paraId="465480A2" w14:textId="0AF95204" w:rsidR="00495F71" w:rsidRPr="007F4553" w:rsidRDefault="00495F71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</w:rPr>
              <w:t xml:space="preserve">(4)                            (5)                            (6) </w:t>
            </w:r>
          </w:p>
          <w:p w14:paraId="79FAA5D1" w14:textId="14068DF4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D22F3C" w:rsidRPr="007F4553" w14:paraId="48C1085A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789875E4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6" w:type="dxa"/>
          </w:tcPr>
          <w:p w14:paraId="0BEFA19E" w14:textId="77777777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</w:p>
        </w:tc>
        <w:tc>
          <w:tcPr>
            <w:tcW w:w="8187" w:type="dxa"/>
            <w:gridSpan w:val="5"/>
          </w:tcPr>
          <w:p w14:paraId="0317F28F" w14:textId="4F39D7F9" w:rsidR="00495F71" w:rsidRPr="007F4553" w:rsidRDefault="00643BFF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01088" behindDoc="0" locked="0" layoutInCell="1" allowOverlap="1" wp14:anchorId="4EAE7B87" wp14:editId="16158E04">
                      <wp:simplePos x="0" y="0"/>
                      <wp:positionH relativeFrom="column">
                        <wp:posOffset>2802696</wp:posOffset>
                      </wp:positionH>
                      <wp:positionV relativeFrom="paragraph">
                        <wp:posOffset>37225</wp:posOffset>
                      </wp:positionV>
                      <wp:extent cx="1712595" cy="327025"/>
                      <wp:effectExtent l="0" t="0" r="1905" b="3175"/>
                      <wp:wrapNone/>
                      <wp:docPr id="1471305835" name="Gruppieren 3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2595" cy="327025"/>
                                <a:chOff x="0" y="0"/>
                                <a:chExt cx="1712983" cy="327025"/>
                              </a:xfrm>
                            </wpg:grpSpPr>
                            <wpg:grpSp>
                              <wpg:cNvPr id="1459570704" name="Gruppieren 375"/>
                              <wpg:cNvGrpSpPr/>
                              <wpg:grpSpPr>
                                <a:xfrm>
                                  <a:off x="251460" y="20320"/>
                                  <a:ext cx="467360" cy="306705"/>
                                  <a:chOff x="14411" y="40240"/>
                                  <a:chExt cx="467912" cy="307236"/>
                                </a:xfrm>
                              </wpg:grpSpPr>
                              <wps:wsp>
                                <wps:cNvPr id="707392276" name="Textfeld 398"/>
                                <wps:cNvSpPr txBox="1"/>
                                <wps:spPr>
                                  <a:xfrm>
                                    <a:off x="158894" y="104345"/>
                                    <a:ext cx="157580" cy="1713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EE655B2" w14:textId="77777777" w:rsidR="00495F71" w:rsidRPr="00495F71" w:rsidRDefault="00495F71" w:rsidP="00495F7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495F71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844413059" name="Gruppieren 374"/>
                                <wpg:cNvGrpSpPr/>
                                <wpg:grpSpPr>
                                  <a:xfrm>
                                    <a:off x="14411" y="40240"/>
                                    <a:ext cx="467912" cy="307236"/>
                                    <a:chOff x="14411" y="40240"/>
                                    <a:chExt cx="467912" cy="307236"/>
                                  </a:xfrm>
                                </wpg:grpSpPr>
                                <wpg:grpSp>
                                  <wpg:cNvPr id="189607779" name="Gruppieren 368"/>
                                  <wpg:cNvGrpSpPr/>
                                  <wpg:grpSpPr>
                                    <a:xfrm>
                                      <a:off x="14411" y="40455"/>
                                      <a:ext cx="189921" cy="307021"/>
                                      <a:chOff x="14569" y="27774"/>
                                      <a:chExt cx="192003" cy="349996"/>
                                    </a:xfrm>
                                  </wpg:grpSpPr>
                                  <wps:wsp>
                                    <wps:cNvPr id="868505191" name="Textfeld 3"/>
                                    <wps:cNvSpPr txBox="1"/>
                                    <wps:spPr>
                                      <a:xfrm>
                                        <a:off x="31016" y="27774"/>
                                        <a:ext cx="158407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726FE6" w14:textId="3C272BF6" w:rsidR="00495F71" w:rsidRPr="00495F71" w:rsidRDefault="00D52BFB" w:rsidP="00495F7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18"/>
                                              <w:szCs w:val="18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325087292" name="Textfeld 3"/>
                                    <wps:cNvSpPr txBox="1"/>
                                    <wps:spPr>
                                      <a:xfrm>
                                        <a:off x="14569" y="213717"/>
                                        <a:ext cx="192003" cy="1640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3B8320" w14:textId="77777777" w:rsidR="00495F71" w:rsidRPr="00495F71" w:rsidRDefault="00495F71" w:rsidP="00495F7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495F71"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18"/>
                                              <w:szCs w:val="18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4276018" name="Gerade Verbindung 1574276018"/>
                                    <wps:cNvCnPr/>
                                    <wps:spPr>
                                      <a:xfrm>
                                        <a:off x="50711" y="218126"/>
                                        <a:ext cx="109261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192372963" name="Gruppieren 372"/>
                                  <wpg:cNvGrpSpPr/>
                                  <wpg:grpSpPr>
                                    <a:xfrm>
                                      <a:off x="293237" y="40240"/>
                                      <a:ext cx="189086" cy="300035"/>
                                      <a:chOff x="290353" y="24842"/>
                                      <a:chExt cx="191290" cy="342532"/>
                                    </a:xfrm>
                                  </wpg:grpSpPr>
                                  <wps:wsp>
                                    <wps:cNvPr id="1262501063" name="Textfeld 3"/>
                                    <wps:cNvSpPr txBox="1"/>
                                    <wps:spPr>
                                      <a:xfrm>
                                        <a:off x="305998" y="24842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2241C9" w14:textId="77777777" w:rsidR="00495F71" w:rsidRPr="00495F71" w:rsidRDefault="00495F71" w:rsidP="00495F7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495F71"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18"/>
                                              <w:szCs w:val="18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142882415" name="Textfeld 3"/>
                                    <wps:cNvSpPr txBox="1"/>
                                    <wps:spPr>
                                      <a:xfrm>
                                        <a:off x="290353" y="206205"/>
                                        <a:ext cx="191290" cy="1611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D4289B8" w14:textId="77777777" w:rsidR="00495F71" w:rsidRPr="00495F71" w:rsidRDefault="00495F71" w:rsidP="00495F7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495F71"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18"/>
                                              <w:szCs w:val="18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971968" name="Gerade Verbindung 11971968"/>
                                    <wps:cNvCnPr/>
                                    <wps:spPr>
                                      <a:xfrm>
                                        <a:off x="326592" y="213955"/>
                                        <a:ext cx="10933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</wpg:grpSp>
                            <wpg:grpSp>
                              <wpg:cNvPr id="836335204" name="Gruppieren 375"/>
                              <wpg:cNvGrpSpPr/>
                              <wpg:grpSpPr>
                                <a:xfrm>
                                  <a:off x="0" y="28730"/>
                                  <a:ext cx="301625" cy="295755"/>
                                  <a:chOff x="14411" y="51417"/>
                                  <a:chExt cx="302063" cy="296059"/>
                                </a:xfrm>
                              </wpg:grpSpPr>
                              <wps:wsp>
                                <wps:cNvPr id="452362700" name="Textfeld 398"/>
                                <wps:cNvSpPr txBox="1"/>
                                <wps:spPr>
                                  <a:xfrm>
                                    <a:off x="158894" y="104345"/>
                                    <a:ext cx="157580" cy="1713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6ECF42" w14:textId="031A10A7" w:rsidR="00D52BFB" w:rsidRPr="00495F71" w:rsidRDefault="00D52BFB" w:rsidP="00D52BFB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>=</w:t>
                                      </w:r>
                                      <w:r w:rsidRPr="00495F71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034622238" name="Gruppieren 368"/>
                                <wpg:cNvGrpSpPr/>
                                <wpg:grpSpPr>
                                  <a:xfrm>
                                    <a:off x="14411" y="51417"/>
                                    <a:ext cx="189921" cy="296059"/>
                                    <a:chOff x="14569" y="40270"/>
                                    <a:chExt cx="192003" cy="337500"/>
                                  </a:xfrm>
                                </wpg:grpSpPr>
                                <wps:wsp>
                                  <wps:cNvPr id="1936991008" name="Textfeld 3"/>
                                  <wps:cNvSpPr txBox="1"/>
                                  <wps:spPr>
                                    <a:xfrm>
                                      <a:off x="31016" y="40270"/>
                                      <a:ext cx="158407" cy="180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1DE8957" w14:textId="76B64D08" w:rsidR="00D52BFB" w:rsidRPr="00495F71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688121236" name="Textfeld 3"/>
                                  <wps:cNvSpPr txBox="1"/>
                                  <wps:spPr>
                                    <a:xfrm>
                                      <a:off x="14569" y="213717"/>
                                      <a:ext cx="192003" cy="1640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6498140" w14:textId="77777777" w:rsidR="00D52BFB" w:rsidRPr="00495F71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495F71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31098720" name="Gerade Verbindung 1131098720"/>
                                  <wps:cNvCnPr/>
                                  <wps:spPr>
                                    <a:xfrm>
                                      <a:off x="50711" y="218126"/>
                                      <a:ext cx="109261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744916854" name="Gruppieren 375"/>
                              <wpg:cNvGrpSpPr/>
                              <wpg:grpSpPr>
                                <a:xfrm>
                                  <a:off x="851535" y="17780"/>
                                  <a:ext cx="436880" cy="299085"/>
                                  <a:chOff x="49037" y="40240"/>
                                  <a:chExt cx="438030" cy="300035"/>
                                </a:xfrm>
                              </wpg:grpSpPr>
                              <wps:wsp>
                                <wps:cNvPr id="1089395673" name="Textfeld 398"/>
                                <wps:cNvSpPr txBox="1"/>
                                <wps:spPr>
                                  <a:xfrm>
                                    <a:off x="49037" y="104067"/>
                                    <a:ext cx="438030" cy="1717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1CCAD0" w14:textId="1EA6F273" w:rsidR="00D52BFB" w:rsidRPr="00495F71" w:rsidRDefault="00D52BFB" w:rsidP="00D52BFB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D52BFB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  <w:r w:rsidRPr="00495F71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960189852" name="Gruppieren 372"/>
                                <wpg:cNvGrpSpPr/>
                                <wpg:grpSpPr>
                                  <a:xfrm>
                                    <a:off x="283881" y="40240"/>
                                    <a:ext cx="189086" cy="300035"/>
                                    <a:chOff x="280888" y="24842"/>
                                    <a:chExt cx="191290" cy="342532"/>
                                  </a:xfrm>
                                </wpg:grpSpPr>
                                <wps:wsp>
                                  <wps:cNvPr id="1944291225" name="Textfeld 3"/>
                                  <wps:cNvSpPr txBox="1"/>
                                  <wps:spPr>
                                    <a:xfrm>
                                      <a:off x="305998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A46E378" w14:textId="77777777" w:rsidR="00D52BFB" w:rsidRPr="00495F71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495F71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860258087" name="Textfeld 3"/>
                                  <wps:cNvSpPr txBox="1"/>
                                  <wps:spPr>
                                    <a:xfrm>
                                      <a:off x="280888" y="206205"/>
                                      <a:ext cx="191290" cy="1611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CCF3443" w14:textId="77777777" w:rsidR="00D52BFB" w:rsidRPr="00495F71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495F71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8280651" name="Gerade Verbindung 148280651"/>
                                  <wps:cNvCnPr/>
                                  <wps:spPr>
                                    <a:xfrm>
                                      <a:off x="326592" y="213955"/>
                                      <a:ext cx="10933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987703445" name="Gruppieren 375"/>
                              <wpg:cNvGrpSpPr/>
                              <wpg:grpSpPr>
                                <a:xfrm>
                                  <a:off x="1280160" y="0"/>
                                  <a:ext cx="432823" cy="302895"/>
                                  <a:chOff x="30138" y="40240"/>
                                  <a:chExt cx="433495" cy="303497"/>
                                </a:xfrm>
                              </wpg:grpSpPr>
                              <wps:wsp>
                                <wps:cNvPr id="1617213110" name="Textfeld 398"/>
                                <wps:cNvSpPr txBox="1"/>
                                <wps:spPr>
                                  <a:xfrm>
                                    <a:off x="30138" y="82408"/>
                                    <a:ext cx="427895" cy="2613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139F720" w14:textId="1F6A1EF9" w:rsidR="00D52BFB" w:rsidRPr="00495F71" w:rsidRDefault="00D52BFB" w:rsidP="00D52BFB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 xml:space="preserve">= </w:t>
                                      </w:r>
                                      <w:r w:rsidRPr="00D52BFB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037015871" name="Gruppieren 372"/>
                                <wpg:cNvGrpSpPr/>
                                <wpg:grpSpPr>
                                  <a:xfrm>
                                    <a:off x="274547" y="40240"/>
                                    <a:ext cx="189086" cy="300035"/>
                                    <a:chOff x="271445" y="24842"/>
                                    <a:chExt cx="191290" cy="342532"/>
                                  </a:xfrm>
                                </wpg:grpSpPr>
                                <wps:wsp>
                                  <wps:cNvPr id="1036723172" name="Textfeld 3"/>
                                  <wps:cNvSpPr txBox="1"/>
                                  <wps:spPr>
                                    <a:xfrm>
                                      <a:off x="291411" y="24842"/>
                                      <a:ext cx="159049" cy="180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5EE2EF6" w14:textId="77777777" w:rsidR="00D52BFB" w:rsidRPr="00495F71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495F71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262902540" name="Textfeld 3"/>
                                  <wps:cNvSpPr txBox="1"/>
                                  <wps:spPr>
                                    <a:xfrm>
                                      <a:off x="271445" y="206205"/>
                                      <a:ext cx="191290" cy="1611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A44559B" w14:textId="77777777" w:rsidR="00D52BFB" w:rsidRPr="00495F71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495F71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22388648" name="Gerade Verbindung 2122388648"/>
                                  <wps:cNvCnPr/>
                                  <wps:spPr>
                                    <a:xfrm>
                                      <a:off x="326592" y="213955"/>
                                      <a:ext cx="10933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323697390" name="Textfeld 398"/>
                              <wps:cNvSpPr txBox="1"/>
                              <wps:spPr>
                                <a:xfrm>
                                  <a:off x="688975" y="38735"/>
                                  <a:ext cx="154305" cy="260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790F90" w14:textId="1748C1E8" w:rsidR="00D52BFB" w:rsidRPr="00495F71" w:rsidRDefault="00D52BFB" w:rsidP="00D52BFB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  <w:t xml:space="preserve">=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EAE7B87" id="Gruppieren 376" o:spid="_x0000_s1498" style="position:absolute;margin-left:220.7pt;margin-top:2.95pt;width:134.85pt;height:25.75pt;z-index:253401088;mso-width-relative:margin" coordsize="17129,3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">
                      <v:group id="_x0000_s1499" style="position:absolute;left:2514;top:203;width:4674;height:3067" coordorigin="14411,40240" coordsize="467912,3072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">
                        <v:shape id="_x0000_s1500" type="#_x0000_t202" style="position:absolute;left:158894;top:104345;width:157580;height:1713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6EE655B2" w14:textId="77777777" w:rsidR="00495F71" w:rsidRPr="00495F71" w:rsidRDefault="00495F71" w:rsidP="00495F71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495F71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  <v:group id="Gruppieren 374" o:spid="_x0000_s1501" style="position:absolute;left:14411;top:40240;width:467912;height:307236" coordorigin="14411,40240" coordsize="467912,3072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">
                          <v:group id="_x0000_s1502" style="position:absolute;left:14411;top:40455;width:189921;height:307021" coordorigin="14569,27774" coordsize="192003,3499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">
                            <v:shape id="Textfeld 3" o:spid="_x0000_s1503" type="#_x0000_t202" style="position:absolute;left:31016;top:27774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15726FE6" w14:textId="3C272BF6" w:rsidR="00495F71" w:rsidRPr="00495F71" w:rsidRDefault="00D52BFB" w:rsidP="00495F7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504" type="#_x0000_t202" style="position:absolute;left:14569;top:213717;width:192003;height:164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623B8320" w14:textId="77777777" w:rsidR="00495F71" w:rsidRPr="00495F71" w:rsidRDefault="00495F71" w:rsidP="00495F7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 w:rsidRPr="00495F71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574276018" o:spid="_x0000_s1505" style="position:absolute;visibility:visible;mso-wrap-style:square" from="50711,218126" to="159972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group id="_x0000_s1506" style="position:absolute;left:293237;top:40240;width:189086;height:300035" coordorigin="290353,24842" coordsize="191290,342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">
                            <v:shape id="Textfeld 3" o:spid="_x0000_s1507" type="#_x0000_t202" style="position:absolute;left:305998;top:24842;width:159049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202241C9" w14:textId="77777777" w:rsidR="00495F71" w:rsidRPr="00495F71" w:rsidRDefault="00495F71" w:rsidP="00495F7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 w:rsidRPr="00495F71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508" type="#_x0000_t202" style="position:absolute;left:290353;top:206205;width:191290;height:1611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5D4289B8" w14:textId="77777777" w:rsidR="00495F71" w:rsidRPr="00495F71" w:rsidRDefault="00495F71" w:rsidP="00495F7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 w:rsidRPr="00495F71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1971968" o:spid="_x0000_s1509" style="position:absolute;visibility:visible;mso-wrap-style:square" from="326592,213955" to="435928,2139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</v:group>
                      </v:group>
                      <v:group id="_x0000_s1510" style="position:absolute;top:287;width:3016;height:2957" coordorigin="14411,51417" coordsize="302063,2960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">
                        <v:shape id="_x0000_s1511" type="#_x0000_t202" style="position:absolute;left:158894;top:104345;width:157580;height:1713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106ECF42" w14:textId="031A10A7" w:rsidR="00D52BFB" w:rsidRPr="00495F71" w:rsidRDefault="00D52BFB" w:rsidP="00D52BFB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>=</w:t>
                                </w:r>
                                <w:r w:rsidRPr="00495F71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_x0000_s1512" style="position:absolute;left:14411;top:51417;width:189921;height:296059" coordorigin="14569,40270" coordsize="192003,337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">
                          <v:shape id="Textfeld 3" o:spid="_x0000_s1513" type="#_x0000_t202" style="position:absolute;left:31016;top:40270;width:158407;height:1808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71DE8957" w14:textId="76B64D08" w:rsidR="00D52BFB" w:rsidRPr="00495F71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14" type="#_x0000_t202" style="position:absolute;left:14569;top:213717;width:192003;height:164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36498140" w14:textId="77777777" w:rsidR="00D52BFB" w:rsidRPr="00495F71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495F71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131098720" o:spid="_x0000_s1515" style="position:absolute;visibility:visible;mso-wrap-style:square" from="50711,218126" to="159972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group id="_x0000_s1516" style="position:absolute;left:8515;top:177;width:4369;height:2991" coordorigin="49037,40240" coordsize="438030,3000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">
                        <v:shape id="_x0000_s1517" type="#_x0000_t202" style="position:absolute;left:49037;top:104067;width:438030;height:1717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181CCAD0" w14:textId="1EA6F273" w:rsidR="00D52BFB" w:rsidRPr="00495F71" w:rsidRDefault="00D52BFB" w:rsidP="00D52BFB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D52BFB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1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495F71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  <v:group id="_x0000_s1518" style="position:absolute;left:283881;top:40240;width:189086;height:300035" coordorigin="280888,24842" coordsize="191290,342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">
                          <v:shape id="Textfeld 3" o:spid="_x0000_s1519" type="#_x0000_t202" style="position:absolute;left:305998;top:24842;width:159049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2A46E378" w14:textId="77777777" w:rsidR="00D52BFB" w:rsidRPr="00495F71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495F71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20" type="#_x0000_t202" style="position:absolute;left:280888;top:206205;width:191290;height:1611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6CCF3443" w14:textId="77777777" w:rsidR="00D52BFB" w:rsidRPr="00495F71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495F71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48280651" o:spid="_x0000_s1521" style="position:absolute;visibility:visible;mso-wrap-style:square" from="326592,213955" to="435928,2139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</v:group>
                      <v:group id="_x0000_s1522" style="position:absolute;left:12801;width:4328;height:3028" coordorigin="30138,40240" coordsize="433495,3034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">
                        <v:shape id="_x0000_s1523" type="#_x0000_t202" style="position:absolute;left:30138;top:82408;width:427895;height:2613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0139F720" w14:textId="1F6A1EF9" w:rsidR="00D52BFB" w:rsidRPr="00495F71" w:rsidRDefault="00D52BFB" w:rsidP="00D52BFB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 xml:space="preserve">= </w:t>
                                </w:r>
                                <w:r w:rsidRPr="00D52BFB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group id="_x0000_s1524" style="position:absolute;left:274547;top:40240;width:189086;height:300035" coordorigin="271445,24842" coordsize="191290,342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">
                          <v:shape id="Textfeld 3" o:spid="_x0000_s1525" type="#_x0000_t202" style="position:absolute;left:291411;top:24842;width:159049;height:1808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25EE2EF6" w14:textId="77777777" w:rsidR="00D52BFB" w:rsidRPr="00495F71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495F71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26" type="#_x0000_t202" style="position:absolute;left:271445;top:206205;width:191290;height:1611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A44559B" w14:textId="77777777" w:rsidR="00D52BFB" w:rsidRPr="00495F71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495F71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2122388648" o:spid="_x0000_s1527" style="position:absolute;visibility:visible;mso-wrap-style:square" from="326592,213955" to="435928,2139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_x0000_s1528" type="#_x0000_t202" style="position:absolute;left:6889;top:387;width:1543;height:260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" filled="f" stroked="f" strokeweight=".5pt">
                        <v:textbox inset="1mm,0,,0">
                          <w:txbxContent>
                            <w:p w14:paraId="27790F90" w14:textId="1748C1E8" w:rsidR="00D52BFB" w:rsidRPr="00495F71" w:rsidRDefault="00D52BFB" w:rsidP="00D52BFB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 xml:space="preserve">=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143FE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17824" behindDoc="0" locked="0" layoutInCell="1" allowOverlap="1" wp14:anchorId="367B6EFA" wp14:editId="6184AFF2">
                      <wp:simplePos x="0" y="0"/>
                      <wp:positionH relativeFrom="column">
                        <wp:posOffset>4699998</wp:posOffset>
                      </wp:positionH>
                      <wp:positionV relativeFrom="paragraph">
                        <wp:posOffset>39869</wp:posOffset>
                      </wp:positionV>
                      <wp:extent cx="189603" cy="308299"/>
                      <wp:effectExtent l="0" t="0" r="1270" b="0"/>
                      <wp:wrapNone/>
                      <wp:docPr id="2144857118" name="Gruppieren 7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603" cy="308299"/>
                                <a:chOff x="0" y="0"/>
                                <a:chExt cx="189603" cy="308299"/>
                              </a:xfrm>
                            </wpg:grpSpPr>
                            <wps:wsp>
                              <wps:cNvPr id="1696762599" name="Textfeld 3"/>
                              <wps:cNvSpPr txBox="1"/>
                              <wps:spPr>
                                <a:xfrm>
                                  <a:off x="17251" y="0"/>
                                  <a:ext cx="156427" cy="158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C5B7C7" w14:textId="139BF7F8" w:rsidR="005143FE" w:rsidRPr="00495F71" w:rsidRDefault="005143FE" w:rsidP="005143F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591402980" name="Textfeld 3"/>
                              <wps:cNvSpPr txBox="1"/>
                              <wps:spPr>
                                <a:xfrm>
                                  <a:off x="0" y="164538"/>
                                  <a:ext cx="189603" cy="1437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EA7893" w14:textId="60532F64" w:rsidR="005143FE" w:rsidRPr="00495F71" w:rsidRDefault="005143FE" w:rsidP="005143F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5227485" name="Gerade Verbindung 1"/>
                              <wps:cNvCnPr/>
                              <wps:spPr>
                                <a:xfrm>
                                  <a:off x="37541" y="167219"/>
                                  <a:ext cx="10789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67B6EFA" id="Gruppieren 756" o:spid="_x0000_s1529" style="position:absolute;margin-left:370.1pt;margin-top:3.15pt;width:14.95pt;height:24.3pt;z-index:253517824" coordsize="189603,3082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">
                      <v:shape id="Textfeld 3" o:spid="_x0000_s1530" type="#_x0000_t202" style="position:absolute;left:17251;width:156427;height:158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EC5B7C7" w14:textId="139BF7F8" w:rsidR="005143FE" w:rsidRPr="00495F71" w:rsidRDefault="005143FE" w:rsidP="005143FE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531" type="#_x0000_t202" style="position:absolute;top:164538;width:189603;height:1437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BEA7893" w14:textId="60532F64" w:rsidR="005143FE" w:rsidRPr="00495F71" w:rsidRDefault="005143FE" w:rsidP="005143FE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532" style="position:absolute;visibility:visible;mso-wrap-style:square" from="37541,167219" to="145437,1672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143F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12704" behindDoc="0" locked="0" layoutInCell="1" allowOverlap="1" wp14:anchorId="347C99CD" wp14:editId="791F4D9C">
                      <wp:simplePos x="0" y="0"/>
                      <wp:positionH relativeFrom="column">
                        <wp:posOffset>4475163</wp:posOffset>
                      </wp:positionH>
                      <wp:positionV relativeFrom="paragraph">
                        <wp:posOffset>75565</wp:posOffset>
                      </wp:positionV>
                      <wp:extent cx="427135" cy="260811"/>
                      <wp:effectExtent l="0" t="0" r="0" b="6350"/>
                      <wp:wrapNone/>
                      <wp:docPr id="573917617" name="Textfeld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7135" cy="26081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1BACC3" w14:textId="77777777" w:rsidR="005143FE" w:rsidRPr="00495F71" w:rsidRDefault="005143FE" w:rsidP="005143FE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= </w:t>
                                  </w:r>
                                  <w:r w:rsidRPr="00D52BFB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47C99CD" id="Textfeld 398" o:spid="_x0000_s1533" type="#_x0000_t202" style="position:absolute;margin-left:352.4pt;margin-top:5.95pt;width:33.65pt;height:20.55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" filled="f" stroked="f" strokeweight=".5pt">
                      <v:textbox inset="1mm,0,,0">
                        <w:txbxContent>
                          <w:p w14:paraId="331BACC3" w14:textId="77777777" w:rsidR="005143FE" w:rsidRPr="00495F71" w:rsidRDefault="005143FE" w:rsidP="005143FE">
                            <w:pP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Pr="00D52BFB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2BFB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06208" behindDoc="0" locked="0" layoutInCell="1" allowOverlap="1" wp14:anchorId="126B2545" wp14:editId="485DFCE0">
                      <wp:simplePos x="0" y="0"/>
                      <wp:positionH relativeFrom="column">
                        <wp:posOffset>583780</wp:posOffset>
                      </wp:positionH>
                      <wp:positionV relativeFrom="paragraph">
                        <wp:posOffset>97155</wp:posOffset>
                      </wp:positionV>
                      <wp:extent cx="189646" cy="306705"/>
                      <wp:effectExtent l="0" t="0" r="1270" b="0"/>
                      <wp:wrapNone/>
                      <wp:docPr id="398262367" name="Gruppieren 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646" cy="306705"/>
                                <a:chOff x="14569" y="27774"/>
                                <a:chExt cx="192003" cy="349996"/>
                              </a:xfrm>
                            </wpg:grpSpPr>
                            <wps:wsp>
                              <wps:cNvPr id="1045418748" name="Textfeld 3"/>
                              <wps:cNvSpPr txBox="1"/>
                              <wps:spPr>
                                <a:xfrm>
                                  <a:off x="31016" y="27774"/>
                                  <a:ext cx="158407" cy="180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2D30CC" w14:textId="77777777" w:rsidR="00D52BFB" w:rsidRPr="00495F71" w:rsidRDefault="00D52BFB" w:rsidP="00D52BFB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53613068" name="Textfeld 3"/>
                              <wps:cNvSpPr txBox="1"/>
                              <wps:spPr>
                                <a:xfrm>
                                  <a:off x="14569" y="213717"/>
                                  <a:ext cx="192003" cy="1640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4756F6" w14:textId="77777777" w:rsidR="00D52BFB" w:rsidRPr="00495F71" w:rsidRDefault="00D52BFB" w:rsidP="00D52BFB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 w:rsidRPr="00495F71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0614457" name="Gerade Verbindung 230614457"/>
                              <wps:cNvCnPr/>
                              <wps:spPr>
                                <a:xfrm>
                                  <a:off x="50711" y="218126"/>
                                  <a:ext cx="109261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26B2545" id="Gruppieren 368" o:spid="_x0000_s1534" style="position:absolute;margin-left:45.95pt;margin-top:7.65pt;width:14.95pt;height:24.15pt;z-index:253406208" coordorigin="14569,27774" coordsize="192003,3499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">
                      <v:shape id="Textfeld 3" o:spid="_x0000_s1535" type="#_x0000_t202" style="position:absolute;left:31016;top:27774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642D30CC" w14:textId="77777777" w:rsidR="00D52BFB" w:rsidRPr="00495F71" w:rsidRDefault="00D52BFB" w:rsidP="00D52BFB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feld 3" o:spid="_x0000_s1536" type="#_x0000_t202" style="position:absolute;left:14569;top:213717;width:192003;height:164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44756F6" w14:textId="77777777" w:rsidR="00D52BFB" w:rsidRPr="00495F71" w:rsidRDefault="00D52BFB" w:rsidP="00D52BFB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495F71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230614457" o:spid="_x0000_s1537" style="position:absolute;visibility:visible;mso-wrap-style:square" from="50711,218126" to="159972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D22F3C" w:rsidRPr="007F4553" w14:paraId="6FFD8DAE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78E21FF0" w14:textId="77777777" w:rsidR="00E95EE4" w:rsidRPr="007F4553" w:rsidRDefault="00E95EE4" w:rsidP="00D22F3C">
            <w:pPr>
              <w:spacing w:line="240" w:lineRule="atLeast"/>
              <w:rPr>
                <w:rFonts w:cstheme="minorHAnsi"/>
              </w:rPr>
            </w:pPr>
          </w:p>
          <w:p w14:paraId="15F03CB7" w14:textId="77777777" w:rsidR="00D22F3C" w:rsidRPr="007F4553" w:rsidRDefault="00E95EE4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66B04083" wp14:editId="4EBB0593">
                  <wp:extent cx="360000" cy="272386"/>
                  <wp:effectExtent l="0" t="0" r="2540" b="0"/>
                  <wp:docPr id="1591436030" name="Grafik 1591436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3C55FBFE" w14:textId="77777777" w:rsidR="00D22F3C" w:rsidRPr="007F4553" w:rsidRDefault="00D22F3C" w:rsidP="00E0334E">
            <w:pPr>
              <w:pStyle w:val="Nummerierung"/>
              <w:spacing w:before="80"/>
              <w:rPr>
                <w:rFonts w:cstheme="minorHAnsi"/>
              </w:rPr>
            </w:pPr>
            <w:r w:rsidRPr="007F4553">
              <w:rPr>
                <w:rFonts w:cstheme="minorHAnsi"/>
              </w:rPr>
              <w:t>c)</w:t>
            </w:r>
          </w:p>
        </w:tc>
        <w:tc>
          <w:tcPr>
            <w:tcW w:w="8187" w:type="dxa"/>
            <w:gridSpan w:val="5"/>
          </w:tcPr>
          <w:p w14:paraId="1D1C7ABD" w14:textId="31ABADFF" w:rsidR="00D52BFB" w:rsidRPr="00D52BFB" w:rsidRDefault="00D22F3C" w:rsidP="00D52BFB">
            <w:pPr>
              <w:pStyle w:val="Text"/>
              <w:spacing w:line="240" w:lineRule="atLeast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7F4553">
              <w:rPr>
                <w:rFonts w:asciiTheme="minorHAnsi" w:hAnsiTheme="minorHAnsi" w:cstheme="minorHAnsi"/>
              </w:rPr>
              <w:t xml:space="preserve">Den Bruch </w:t>
            </w:r>
            <w:r w:rsidR="00D52BFB">
              <w:rPr>
                <w:rFonts w:asciiTheme="minorHAnsi" w:hAnsiTheme="minorHAnsi" w:cstheme="minorHAnsi"/>
              </w:rPr>
              <w:t xml:space="preserve">  </w:t>
            </w:r>
            <w:r w:rsidRPr="007F4553">
              <w:rPr>
                <w:rFonts w:asciiTheme="minorHAnsi" w:hAnsiTheme="minorHAnsi" w:cstheme="minorHAnsi"/>
              </w:rPr>
              <w:t xml:space="preserve"> </w:t>
            </w:r>
            <w:r w:rsidR="00D52BFB">
              <w:rPr>
                <w:rFonts w:asciiTheme="minorHAnsi" w:hAnsiTheme="minorHAnsi" w:cstheme="minorHAnsi"/>
              </w:rPr>
              <w:t xml:space="preserve">  </w:t>
            </w:r>
            <w:r w:rsidRPr="007F4553">
              <w:rPr>
                <w:rFonts w:asciiTheme="minorHAnsi" w:hAnsiTheme="minorHAnsi" w:cstheme="minorHAnsi"/>
              </w:rPr>
              <w:t>kann man auch anders schreiben:</w:t>
            </w:r>
          </w:p>
          <w:p w14:paraId="5CEC4AC7" w14:textId="560C0EFE" w:rsidR="00D22F3C" w:rsidRPr="007F4553" w:rsidRDefault="00D22F3C" w:rsidP="00480E1B">
            <w:pPr>
              <w:pStyle w:val="Text"/>
              <w:spacing w:before="60"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Erkläre mit den </w:t>
            </w:r>
            <w:r w:rsidR="00FA3D8F" w:rsidRPr="007F4553">
              <w:rPr>
                <w:rFonts w:asciiTheme="minorHAnsi" w:hAnsiTheme="minorHAnsi" w:cstheme="minorHAnsi"/>
              </w:rPr>
              <w:t>d</w:t>
            </w:r>
            <w:r w:rsidR="00E81AC3" w:rsidRPr="007F4553">
              <w:rPr>
                <w:rFonts w:asciiTheme="minorHAnsi" w:hAnsiTheme="minorHAnsi" w:cstheme="minorHAnsi"/>
              </w:rPr>
              <w:t>igital</w:t>
            </w:r>
            <w:r w:rsidR="00F614D2" w:rsidRPr="007F4553">
              <w:rPr>
                <w:rFonts w:asciiTheme="minorHAnsi" w:hAnsiTheme="minorHAnsi" w:cstheme="minorHAnsi"/>
              </w:rPr>
              <w:t xml:space="preserve">en </w:t>
            </w:r>
            <w:r w:rsidRPr="007F4553">
              <w:rPr>
                <w:rFonts w:asciiTheme="minorHAnsi" w:hAnsiTheme="minorHAnsi" w:cstheme="minorHAnsi"/>
              </w:rPr>
              <w:t xml:space="preserve">Streifen und mit </w:t>
            </w:r>
            <w:r w:rsidRPr="007F4553">
              <w:rPr>
                <w:rFonts w:asciiTheme="minorHAnsi" w:hAnsiTheme="minorHAnsi" w:cstheme="minorHAnsi"/>
                <w:b/>
                <w:color w:val="327A86" w:themeColor="text2"/>
              </w:rPr>
              <w:t>a)</w:t>
            </w:r>
            <w:r w:rsidRPr="007F4553">
              <w:rPr>
                <w:rFonts w:asciiTheme="minorHAnsi" w:hAnsiTheme="minorHAnsi" w:cstheme="minorHAnsi"/>
              </w:rPr>
              <w:t>, warum man das so schreiben kann.</w:t>
            </w:r>
          </w:p>
        </w:tc>
      </w:tr>
      <w:tr w:rsidR="00D22F3C" w:rsidRPr="007F4553" w14:paraId="7002DA1C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6D3140CC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6" w:type="dxa"/>
          </w:tcPr>
          <w:p w14:paraId="158FC43A" w14:textId="77777777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</w:p>
        </w:tc>
        <w:tc>
          <w:tcPr>
            <w:tcW w:w="8187" w:type="dxa"/>
            <w:gridSpan w:val="5"/>
          </w:tcPr>
          <w:p w14:paraId="4767B11F" w14:textId="62EC8556" w:rsidR="00D52BFB" w:rsidRPr="007F4553" w:rsidRDefault="00D52BFB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D22F3C" w:rsidRPr="007F4553" w14:paraId="27E77733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38765AEF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6" w:type="dxa"/>
          </w:tcPr>
          <w:p w14:paraId="2F8B58EB" w14:textId="77777777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d)</w:t>
            </w:r>
          </w:p>
        </w:tc>
        <w:tc>
          <w:tcPr>
            <w:tcW w:w="8187" w:type="dxa"/>
            <w:gridSpan w:val="5"/>
          </w:tcPr>
          <w:p w14:paraId="0FDEFDE6" w14:textId="2208170B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Zeige die Aufgaben am Streifen und löse sie</w:t>
            </w:r>
            <w:r w:rsidR="00551DD5" w:rsidRPr="007F4553">
              <w:rPr>
                <w:rFonts w:asciiTheme="minorHAnsi" w:hAnsiTheme="minorHAnsi" w:cstheme="minorHAnsi"/>
              </w:rPr>
              <w:t>. Schreibe die Ergebnisse wie in</w:t>
            </w:r>
            <w:r w:rsidR="00551DD5" w:rsidRPr="007F4553">
              <w:rPr>
                <w:rFonts w:asciiTheme="minorHAnsi" w:hAnsiTheme="minorHAnsi" w:cstheme="minorHAnsi"/>
                <w:b/>
                <w:bCs/>
                <w:color w:val="327A86" w:themeColor="text2"/>
              </w:rPr>
              <w:t xml:space="preserve"> c)</w:t>
            </w:r>
            <w:r w:rsidR="00551DD5" w:rsidRPr="007F4553">
              <w:rPr>
                <w:rFonts w:asciiTheme="minorHAnsi" w:hAnsiTheme="minorHAnsi" w:cstheme="minorHAnsi"/>
              </w:rPr>
              <w:t xml:space="preserve"> auf. </w:t>
            </w:r>
          </w:p>
          <w:p w14:paraId="78BF21D0" w14:textId="50780073" w:rsidR="00D22F3C" w:rsidRPr="007F4553" w:rsidRDefault="00480E1B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08256" behindDoc="0" locked="0" layoutInCell="1" allowOverlap="1" wp14:anchorId="679144D8" wp14:editId="3A2F97F4">
                      <wp:simplePos x="0" y="0"/>
                      <wp:positionH relativeFrom="column">
                        <wp:posOffset>3601085</wp:posOffset>
                      </wp:positionH>
                      <wp:positionV relativeFrom="paragraph">
                        <wp:posOffset>146900</wp:posOffset>
                      </wp:positionV>
                      <wp:extent cx="565150" cy="323850"/>
                      <wp:effectExtent l="0" t="0" r="6350" b="6350"/>
                      <wp:wrapNone/>
                      <wp:docPr id="454121468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5150" cy="323850"/>
                                <a:chOff x="11947" y="33255"/>
                                <a:chExt cx="565678" cy="323850"/>
                              </a:xfrm>
                            </wpg:grpSpPr>
                            <wps:wsp>
                              <wps:cNvPr id="2085663366" name="Textfeld 398"/>
                              <wps:cNvSpPr txBox="1"/>
                              <wps:spPr>
                                <a:xfrm>
                                  <a:off x="202124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81337BC" w14:textId="77777777" w:rsidR="00D52BFB" w:rsidRDefault="00D52BFB" w:rsidP="00D52BFB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411450512" name="Gruppieren 374"/>
                              <wpg:cNvGrpSpPr/>
                              <wpg:grpSpPr>
                                <a:xfrm>
                                  <a:off x="11947" y="33255"/>
                                  <a:ext cx="565678" cy="323850"/>
                                  <a:chOff x="11947" y="33255"/>
                                  <a:chExt cx="565678" cy="323850"/>
                                </a:xfrm>
                              </wpg:grpSpPr>
                              <wpg:grpSp>
                                <wpg:cNvPr id="2125480073" name="Gruppieren 368"/>
                                <wpg:cNvGrpSpPr/>
                                <wpg:grpSpPr>
                                  <a:xfrm>
                                    <a:off x="11947" y="33255"/>
                                    <a:ext cx="238951" cy="321325"/>
                                    <a:chOff x="12078" y="19566"/>
                                    <a:chExt cx="241570" cy="366303"/>
                                  </a:xfrm>
                                </wpg:grpSpPr>
                                <wps:wsp>
                                  <wps:cNvPr id="1697756304" name="Textfeld 3"/>
                                  <wps:cNvSpPr txBox="1"/>
                                  <wps:spPr>
                                    <a:xfrm>
                                      <a:off x="52859" y="19566"/>
                                      <a:ext cx="158677" cy="180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44E01A8" w14:textId="57EBBE11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746035883" name="Textfeld 3"/>
                                  <wps:cNvSpPr txBox="1"/>
                                  <wps:spPr>
                                    <a:xfrm>
                                      <a:off x="12078" y="221927"/>
                                      <a:ext cx="24157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FA28C7B" w14:textId="1DD9F65B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61817721" name="Gerade Verbindung 461817721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64341958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1597769046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9F42DAA" w14:textId="43923494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038070111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788AAA6" w14:textId="08EC2DCB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31561568" name="Gerade Verbindung 831561568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79144D8" id="_x0000_s1538" style="position:absolute;margin-left:283.55pt;margin-top:11.55pt;width:44.5pt;height:25.5pt;z-index:253408256;mso-width-relative:margin;mso-height-relative:margin" coordorigin="119,332" coordsize="5656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">
                      <v:shape id="_x0000_s1539" type="#_x0000_t202" style="position:absolute;left:2021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" filled="f" stroked="f" strokeweight=".5pt">
                        <v:textbox inset="1mm,0,,0">
                          <w:txbxContent>
                            <w:p w14:paraId="581337BC" w14:textId="77777777" w:rsidR="00D52BFB" w:rsidRDefault="00D52BFB" w:rsidP="00D52BFB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540" style="position:absolute;left:119;top:332;width:5657;height:3239" coordorigin="119,332" coordsize="5656,3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">
                        <v:group id="_x0000_s1541" style="position:absolute;left:119;top:332;width:2389;height:3213" coordorigin="12078,19566" coordsize="241570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">
                          <v:shape id="Textfeld 3" o:spid="_x0000_s1542" type="#_x0000_t202" style="position:absolute;left:52859;top:19566;width:158677;height:1809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" filled="f" stroked="f" strokeweight=".5pt">
                            <v:textbox style="mso-fit-shape-to-text:t" inset="0,0,0,0">
                              <w:txbxContent>
                                <w:p w14:paraId="744E01A8" w14:textId="57EBBE11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43" type="#_x0000_t202" style="position:absolute;left:12078;top:221927;width:24157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FA28C7B" w14:textId="1DD9F65B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461817721" o:spid="_x0000_s1544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545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">
                          <v:shape id="Textfeld 3" o:spid="_x0000_s1546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49F42DAA" w14:textId="43923494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47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788AAA6" w14:textId="08EC2DCB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831561568" o:spid="_x0000_s1548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12352" behindDoc="0" locked="0" layoutInCell="1" allowOverlap="1" wp14:anchorId="449DA0D7" wp14:editId="1A0F0F1C">
                      <wp:simplePos x="0" y="0"/>
                      <wp:positionH relativeFrom="column">
                        <wp:posOffset>2065655</wp:posOffset>
                      </wp:positionH>
                      <wp:positionV relativeFrom="paragraph">
                        <wp:posOffset>163410</wp:posOffset>
                      </wp:positionV>
                      <wp:extent cx="565150" cy="323850"/>
                      <wp:effectExtent l="0" t="0" r="6350" b="6350"/>
                      <wp:wrapNone/>
                      <wp:docPr id="273783208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5150" cy="323850"/>
                                <a:chOff x="11947" y="33255"/>
                                <a:chExt cx="565678" cy="323850"/>
                              </a:xfrm>
                            </wpg:grpSpPr>
                            <wps:wsp>
                              <wps:cNvPr id="1899302517" name="Textfeld 398"/>
                              <wps:cNvSpPr txBox="1"/>
                              <wps:spPr>
                                <a:xfrm>
                                  <a:off x="202124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B0596EB" w14:textId="77777777" w:rsidR="00D52BFB" w:rsidRDefault="00D52BFB" w:rsidP="00D52BFB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692222065" name="Gruppieren 374"/>
                              <wpg:cNvGrpSpPr/>
                              <wpg:grpSpPr>
                                <a:xfrm>
                                  <a:off x="11947" y="33255"/>
                                  <a:ext cx="565678" cy="323850"/>
                                  <a:chOff x="11947" y="33255"/>
                                  <a:chExt cx="565678" cy="323850"/>
                                </a:xfrm>
                              </wpg:grpSpPr>
                              <wpg:grpSp>
                                <wpg:cNvPr id="932271884" name="Gruppieren 368"/>
                                <wpg:cNvGrpSpPr/>
                                <wpg:grpSpPr>
                                  <a:xfrm>
                                    <a:off x="11947" y="33255"/>
                                    <a:ext cx="238951" cy="321325"/>
                                    <a:chOff x="12078" y="19566"/>
                                    <a:chExt cx="241570" cy="366303"/>
                                  </a:xfrm>
                                </wpg:grpSpPr>
                                <wps:wsp>
                                  <wps:cNvPr id="1687738866" name="Textfeld 3"/>
                                  <wps:cNvSpPr txBox="1"/>
                                  <wps:spPr>
                                    <a:xfrm>
                                      <a:off x="52859" y="19566"/>
                                      <a:ext cx="158677" cy="180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07B9CFF" w14:textId="77777777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990035352" name="Textfeld 3"/>
                                  <wps:cNvSpPr txBox="1"/>
                                  <wps:spPr>
                                    <a:xfrm>
                                      <a:off x="12078" y="221927"/>
                                      <a:ext cx="24157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142C492" w14:textId="77777777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42176621" name="Gerade Verbindung 1442176621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55231510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1588586629" name="Textfeld 3"/>
                                  <wps:cNvSpPr txBox="1"/>
                                  <wps:spPr>
                                    <a:xfrm>
                                      <a:off x="364311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97BD806" w14:textId="2083F452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563499138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47A0FE1" w14:textId="77777777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1794421" name="Gerade Verbindung 181794421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49DA0D7" id="_x0000_s1549" style="position:absolute;margin-left:162.65pt;margin-top:12.85pt;width:44.5pt;height:25.5pt;z-index:253412352;mso-width-relative:margin;mso-height-relative:margin" coordorigin="119,332" coordsize="5656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">
                      <v:shape id="_x0000_s1550" type="#_x0000_t202" style="position:absolute;left:2021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" filled="f" stroked="f" strokeweight=".5pt">
                        <v:textbox inset="1mm,0,,0">
                          <w:txbxContent>
                            <w:p w14:paraId="6B0596EB" w14:textId="77777777" w:rsidR="00D52BFB" w:rsidRDefault="00D52BFB" w:rsidP="00D52BFB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551" style="position:absolute;left:119;top:332;width:5657;height:3239" coordorigin="119,332" coordsize="5656,3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">
                        <v:group id="_x0000_s1552" style="position:absolute;left:119;top:332;width:2389;height:3213" coordorigin="12078,19566" coordsize="241570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">
                          <v:shape id="Textfeld 3" o:spid="_x0000_s1553" type="#_x0000_t202" style="position:absolute;left:52859;top:19566;width:158677;height:1809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507B9CFF" w14:textId="77777777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54" type="#_x0000_t202" style="position:absolute;left:12078;top:221927;width:24157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142C492" w14:textId="77777777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1442176621" o:spid="_x0000_s1555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556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">
                          <v:shape id="Textfeld 3" o:spid="_x0000_s1557" type="#_x0000_t202" style="position:absolute;left:3643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697BD806" w14:textId="2083F452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58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47A0FE1" w14:textId="77777777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181794421" o:spid="_x0000_s1559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 w:rsidR="00D52BFB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14400" behindDoc="0" locked="0" layoutInCell="1" allowOverlap="1" wp14:anchorId="7DDFD9C9" wp14:editId="4EC35CC5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162140</wp:posOffset>
                      </wp:positionV>
                      <wp:extent cx="565276" cy="323850"/>
                      <wp:effectExtent l="0" t="0" r="6350" b="6350"/>
                      <wp:wrapNone/>
                      <wp:docPr id="1883483686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5276" cy="323850"/>
                                <a:chOff x="11947" y="33255"/>
                                <a:chExt cx="565678" cy="323850"/>
                              </a:xfrm>
                            </wpg:grpSpPr>
                            <wps:wsp>
                              <wps:cNvPr id="1474953995" name="Textfeld 398"/>
                              <wps:cNvSpPr txBox="1"/>
                              <wps:spPr>
                                <a:xfrm>
                                  <a:off x="202124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40B7BF" w14:textId="77777777" w:rsidR="00D52BFB" w:rsidRDefault="00D52BFB" w:rsidP="00D52BFB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536263214" name="Gruppieren 374"/>
                              <wpg:cNvGrpSpPr/>
                              <wpg:grpSpPr>
                                <a:xfrm>
                                  <a:off x="11947" y="33255"/>
                                  <a:ext cx="565678" cy="323850"/>
                                  <a:chOff x="11947" y="33255"/>
                                  <a:chExt cx="565678" cy="323850"/>
                                </a:xfrm>
                              </wpg:grpSpPr>
                              <wpg:grpSp>
                                <wpg:cNvPr id="351903909" name="Gruppieren 368"/>
                                <wpg:cNvGrpSpPr/>
                                <wpg:grpSpPr>
                                  <a:xfrm>
                                    <a:off x="11947" y="33255"/>
                                    <a:ext cx="238951" cy="321325"/>
                                    <a:chOff x="12078" y="19566"/>
                                    <a:chExt cx="241570" cy="366303"/>
                                  </a:xfrm>
                                </wpg:grpSpPr>
                                <wps:wsp>
                                  <wps:cNvPr id="375788294" name="Textfeld 3"/>
                                  <wps:cNvSpPr txBox="1"/>
                                  <wps:spPr>
                                    <a:xfrm>
                                      <a:off x="52859" y="19566"/>
                                      <a:ext cx="158677" cy="180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8E27676" w14:textId="77777777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221003288" name="Textfeld 3"/>
                                  <wps:cNvSpPr txBox="1"/>
                                  <wps:spPr>
                                    <a:xfrm>
                                      <a:off x="12078" y="221927"/>
                                      <a:ext cx="24157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7AFF21A" w14:textId="77777777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9842388" name="Gerade Verbindung 709842388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1705161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612038865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434824A" w14:textId="77777777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758142349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5E4655E" w14:textId="77777777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09266258" name="Gerade Verbindung 1009266258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DDFD9C9" id="_x0000_s1560" style="position:absolute;margin-left:13.3pt;margin-top:12.75pt;width:44.5pt;height:25.5pt;z-index:253414400;mso-width-relative:margin;mso-height-relative:margin" coordorigin="119,332" coordsize="5656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">
                      <v:shape id="_x0000_s1561" type="#_x0000_t202" style="position:absolute;left:2021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" filled="f" stroked="f" strokeweight=".5pt">
                        <v:textbox inset="1mm,0,,0">
                          <w:txbxContent>
                            <w:p w14:paraId="0140B7BF" w14:textId="77777777" w:rsidR="00D52BFB" w:rsidRDefault="00D52BFB" w:rsidP="00D52BFB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562" style="position:absolute;left:119;top:332;width:5657;height:3239" coordorigin="119,332" coordsize="5656,3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">
                        <v:group id="_x0000_s1563" style="position:absolute;left:119;top:332;width:2389;height:3213" coordorigin="12078,19566" coordsize="241570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">
                          <v:shape id="Textfeld 3" o:spid="_x0000_s1564" type="#_x0000_t202" style="position:absolute;left:52859;top:19566;width:158677;height:1809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68E27676" w14:textId="77777777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65" type="#_x0000_t202" style="position:absolute;left:12078;top:221927;width:24157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7AFF21A" w14:textId="77777777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709842388" o:spid="_x0000_s1566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567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">
                          <v:shape id="Textfeld 3" o:spid="_x0000_s1568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7434824A" w14:textId="77777777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69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5E4655E" w14:textId="77777777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1009266258" o:spid="_x0000_s1570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 w:rsidR="00C82F4C" w:rsidRPr="007F4553">
              <w:rPr>
                <w:rFonts w:asciiTheme="minorHAnsi" w:eastAsia="MS Gothic" w:hAnsiTheme="minorHAnsi" w:cstheme="minorHAnsi"/>
                <w:b/>
                <w:bCs/>
                <w:noProof/>
                <w:color w:val="808080" w:themeColor="background1" w:themeShade="80"/>
                <w:szCs w:val="22"/>
              </w:rPr>
              <w:drawing>
                <wp:anchor distT="0" distB="0" distL="114300" distR="114300" simplePos="0" relativeHeight="253299712" behindDoc="0" locked="0" layoutInCell="1" allowOverlap="1" wp14:anchorId="36E8E456" wp14:editId="515F8981">
                  <wp:simplePos x="0" y="0"/>
                  <wp:positionH relativeFrom="column">
                    <wp:posOffset>2707019</wp:posOffset>
                  </wp:positionH>
                  <wp:positionV relativeFrom="paragraph">
                    <wp:posOffset>169545</wp:posOffset>
                  </wp:positionV>
                  <wp:extent cx="378460" cy="303530"/>
                  <wp:effectExtent l="0" t="0" r="0" b="1270"/>
                  <wp:wrapNone/>
                  <wp:docPr id="1724672638" name="Grafik 1724672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ruch_grau.eps"/>
                          <pic:cNvPicPr/>
                        </pic:nvPicPr>
                        <pic:blipFill rotWithShape="1">
                          <a:blip r:embed="rId3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0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2F4C" w:rsidRPr="007F4553">
              <w:rPr>
                <w:rFonts w:asciiTheme="minorHAnsi" w:eastAsia="MS Gothic" w:hAnsiTheme="minorHAnsi" w:cstheme="minorHAnsi"/>
                <w:b/>
                <w:bCs/>
                <w:noProof/>
                <w:color w:val="808080" w:themeColor="background1" w:themeShade="80"/>
                <w:szCs w:val="22"/>
              </w:rPr>
              <w:drawing>
                <wp:anchor distT="0" distB="0" distL="114300" distR="114300" simplePos="0" relativeHeight="252992512" behindDoc="0" locked="0" layoutInCell="1" allowOverlap="1" wp14:anchorId="4AD099F9" wp14:editId="15DCF52D">
                  <wp:simplePos x="0" y="0"/>
                  <wp:positionH relativeFrom="column">
                    <wp:posOffset>4690110</wp:posOffset>
                  </wp:positionH>
                  <wp:positionV relativeFrom="paragraph">
                    <wp:posOffset>109234</wp:posOffset>
                  </wp:positionV>
                  <wp:extent cx="245110" cy="428625"/>
                  <wp:effectExtent l="0" t="0" r="0" b="3175"/>
                  <wp:wrapNone/>
                  <wp:docPr id="2097974409" name="Grafik 2097974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ruch_grau.eps"/>
                          <pic:cNvPicPr/>
                        </pic:nvPicPr>
                        <pic:blipFill>
                          <a:blip r:embed="rId3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2F4C" w:rsidRPr="007F4553">
              <w:rPr>
                <w:rFonts w:asciiTheme="minorHAnsi" w:eastAsia="MS Gothic" w:hAnsiTheme="minorHAnsi" w:cstheme="minorHAnsi"/>
                <w:b/>
                <w:bCs/>
                <w:noProof/>
                <w:color w:val="808080" w:themeColor="background1" w:themeShade="80"/>
                <w:szCs w:val="22"/>
              </w:rPr>
              <w:drawing>
                <wp:anchor distT="0" distB="0" distL="114300" distR="114300" simplePos="0" relativeHeight="252991488" behindDoc="0" locked="0" layoutInCell="1" allowOverlap="1" wp14:anchorId="556FCB17" wp14:editId="0A59108F">
                  <wp:simplePos x="0" y="0"/>
                  <wp:positionH relativeFrom="column">
                    <wp:posOffset>3059515</wp:posOffset>
                  </wp:positionH>
                  <wp:positionV relativeFrom="paragraph">
                    <wp:posOffset>125095</wp:posOffset>
                  </wp:positionV>
                  <wp:extent cx="245110" cy="428625"/>
                  <wp:effectExtent l="0" t="0" r="0" b="3175"/>
                  <wp:wrapNone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ruch_grau.eps"/>
                          <pic:cNvPicPr/>
                        </pic:nvPicPr>
                        <pic:blipFill>
                          <a:blip r:embed="rId3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2F4C" w:rsidRPr="007F4553">
              <w:rPr>
                <w:rFonts w:asciiTheme="minorHAnsi" w:eastAsia="MS Gothic" w:hAnsiTheme="minorHAnsi" w:cstheme="minorHAnsi"/>
                <w:b/>
                <w:bCs/>
                <w:noProof/>
                <w:color w:val="808080" w:themeColor="background1" w:themeShade="80"/>
                <w:szCs w:val="22"/>
              </w:rPr>
              <w:drawing>
                <wp:anchor distT="0" distB="0" distL="114300" distR="114300" simplePos="0" relativeHeight="252990464" behindDoc="0" locked="0" layoutInCell="1" allowOverlap="1" wp14:anchorId="6E1B4CC4" wp14:editId="6EE60BA1">
                  <wp:simplePos x="0" y="0"/>
                  <wp:positionH relativeFrom="column">
                    <wp:posOffset>869822</wp:posOffset>
                  </wp:positionH>
                  <wp:positionV relativeFrom="paragraph">
                    <wp:posOffset>126549</wp:posOffset>
                  </wp:positionV>
                  <wp:extent cx="245110" cy="428625"/>
                  <wp:effectExtent l="0" t="0" r="0" b="3175"/>
                  <wp:wrapNone/>
                  <wp:docPr id="432226248" name="Grafik 432226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ruch_grau.eps"/>
                          <pic:cNvPicPr/>
                        </pic:nvPicPr>
                        <pic:blipFill>
                          <a:blip r:embed="rId3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2F4C" w:rsidRPr="007F4553">
              <w:rPr>
                <w:rFonts w:asciiTheme="minorHAnsi" w:eastAsia="MS Gothic" w:hAnsiTheme="minorHAnsi" w:cstheme="minorHAnsi"/>
                <w:b/>
                <w:bCs/>
                <w:noProof/>
                <w:color w:val="808080" w:themeColor="background1" w:themeShade="80"/>
                <w:szCs w:val="22"/>
              </w:rPr>
              <w:drawing>
                <wp:anchor distT="0" distB="0" distL="114300" distR="114300" simplePos="0" relativeHeight="253295616" behindDoc="0" locked="0" layoutInCell="1" allowOverlap="1" wp14:anchorId="57B0B926" wp14:editId="13A80E18">
                  <wp:simplePos x="0" y="0"/>
                  <wp:positionH relativeFrom="column">
                    <wp:posOffset>1579206</wp:posOffset>
                  </wp:positionH>
                  <wp:positionV relativeFrom="paragraph">
                    <wp:posOffset>104775</wp:posOffset>
                  </wp:positionV>
                  <wp:extent cx="245110" cy="428625"/>
                  <wp:effectExtent l="0" t="0" r="0" b="3175"/>
                  <wp:wrapNone/>
                  <wp:docPr id="936281486" name="Grafik 936281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ruch_grau.eps"/>
                          <pic:cNvPicPr/>
                        </pic:nvPicPr>
                        <pic:blipFill>
                          <a:blip r:embed="rId3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8130C8" w14:textId="46E4DC82" w:rsidR="00D22F3C" w:rsidRPr="007F4553" w:rsidRDefault="00C82F4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eastAsia="MS Gothic" w:hAnsiTheme="minorHAnsi" w:cstheme="minorHAnsi"/>
                <w:b/>
                <w:bCs/>
                <w:noProof/>
                <w:color w:val="808080" w:themeColor="background1" w:themeShade="80"/>
                <w:szCs w:val="22"/>
              </w:rPr>
              <w:drawing>
                <wp:anchor distT="0" distB="0" distL="114300" distR="114300" simplePos="0" relativeHeight="253301760" behindDoc="0" locked="0" layoutInCell="1" allowOverlap="1" wp14:anchorId="1061F9DC" wp14:editId="592AF8CC">
                  <wp:simplePos x="0" y="0"/>
                  <wp:positionH relativeFrom="column">
                    <wp:posOffset>4311015</wp:posOffset>
                  </wp:positionH>
                  <wp:positionV relativeFrom="paragraph">
                    <wp:posOffset>5701</wp:posOffset>
                  </wp:positionV>
                  <wp:extent cx="378460" cy="303530"/>
                  <wp:effectExtent l="0" t="0" r="0" b="1270"/>
                  <wp:wrapNone/>
                  <wp:docPr id="624102220" name="Grafik 624102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ruch_grau.eps"/>
                          <pic:cNvPicPr/>
                        </pic:nvPicPr>
                        <pic:blipFill rotWithShape="1">
                          <a:blip r:embed="rId3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0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F4553">
              <w:rPr>
                <w:rFonts w:asciiTheme="minorHAnsi" w:eastAsia="MS Gothic" w:hAnsiTheme="minorHAnsi" w:cstheme="minorHAnsi"/>
                <w:b/>
                <w:bCs/>
                <w:noProof/>
                <w:color w:val="808080" w:themeColor="background1" w:themeShade="80"/>
                <w:szCs w:val="22"/>
              </w:rPr>
              <w:drawing>
                <wp:anchor distT="0" distB="0" distL="114300" distR="114300" simplePos="0" relativeHeight="253297664" behindDoc="0" locked="0" layoutInCell="1" allowOverlap="1" wp14:anchorId="0138E9B3" wp14:editId="313174EE">
                  <wp:simplePos x="0" y="0"/>
                  <wp:positionH relativeFrom="column">
                    <wp:posOffset>1217930</wp:posOffset>
                  </wp:positionH>
                  <wp:positionV relativeFrom="paragraph">
                    <wp:posOffset>9525</wp:posOffset>
                  </wp:positionV>
                  <wp:extent cx="378460" cy="308553"/>
                  <wp:effectExtent l="0" t="0" r="0" b="0"/>
                  <wp:wrapNone/>
                  <wp:docPr id="2003303048" name="Grafik 2003303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ruch_grau.eps"/>
                          <pic:cNvPicPr/>
                        </pic:nvPicPr>
                        <pic:blipFill rotWithShape="1">
                          <a:blip r:embed="rId3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630" cy="308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2F3C" w:rsidRPr="007F4553">
              <w:rPr>
                <w:rFonts w:asciiTheme="minorHAnsi" w:hAnsiTheme="minorHAnsi" w:cstheme="minorHAnsi"/>
              </w:rPr>
              <w:t xml:space="preserve">(1) 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 xml:space="preserve">            =</m:t>
              </m:r>
            </m:oMath>
            <w:r w:rsidR="00D22F3C" w:rsidRPr="007F4553">
              <w:rPr>
                <w:rFonts w:asciiTheme="minorHAnsi" w:hAnsiTheme="minorHAnsi" w:cstheme="minorHAnsi"/>
              </w:rPr>
              <w:t xml:space="preserve">          </w:t>
            </w:r>
            <w:r w:rsidRPr="00D52BFB">
              <w:rPr>
                <w:rFonts w:asciiTheme="minorHAnsi" w:hAnsiTheme="minorHAnsi" w:cstheme="minorHAnsi"/>
                <w:sz w:val="32"/>
                <w:szCs w:val="24"/>
              </w:rPr>
              <w:t>=</w:t>
            </w:r>
            <w:r w:rsidRPr="007F4553">
              <w:rPr>
                <w:rFonts w:asciiTheme="minorHAnsi" w:hAnsiTheme="minorHAnsi" w:cstheme="minorHAnsi"/>
              </w:rPr>
              <w:t xml:space="preserve">             </w:t>
            </w:r>
            <w:r w:rsidR="00D22F3C" w:rsidRPr="007F4553">
              <w:rPr>
                <w:rFonts w:asciiTheme="minorHAnsi" w:hAnsiTheme="minorHAnsi" w:cstheme="minorHAnsi"/>
              </w:rPr>
              <w:t xml:space="preserve">  </w:t>
            </w:r>
            <w:r w:rsidRPr="007F4553">
              <w:rPr>
                <w:rFonts w:asciiTheme="minorHAnsi" w:hAnsiTheme="minorHAnsi" w:cstheme="minorHAnsi"/>
              </w:rPr>
              <w:t xml:space="preserve">     </w:t>
            </w:r>
            <w:r w:rsidR="00D22F3C" w:rsidRPr="007F4553">
              <w:rPr>
                <w:rFonts w:asciiTheme="minorHAnsi" w:hAnsiTheme="minorHAnsi" w:cstheme="minorHAnsi"/>
              </w:rPr>
              <w:t xml:space="preserve"> (2)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 xml:space="preserve">             =</m:t>
              </m:r>
            </m:oMath>
            <w:r w:rsidR="00D22F3C" w:rsidRPr="007F4553">
              <w:rPr>
                <w:rFonts w:asciiTheme="minorHAnsi" w:hAnsiTheme="minorHAnsi" w:cstheme="minorHAnsi"/>
              </w:rPr>
              <w:t xml:space="preserve">              </w:t>
            </w:r>
            <w:r w:rsidRPr="007F4553">
              <w:rPr>
                <w:rFonts w:asciiTheme="minorHAnsi" w:hAnsiTheme="minorHAnsi" w:cstheme="minorHAnsi"/>
              </w:rPr>
              <w:t xml:space="preserve">      </w:t>
            </w:r>
            <w:r w:rsidR="00D22F3C" w:rsidRPr="007F4553">
              <w:rPr>
                <w:rFonts w:asciiTheme="minorHAnsi" w:hAnsiTheme="minorHAnsi" w:cstheme="minorHAnsi"/>
              </w:rPr>
              <w:t xml:space="preserve">(3) 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 xml:space="preserve">              </m:t>
              </m:r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 xml:space="preserve"> = </m:t>
              </m:r>
            </m:oMath>
          </w:p>
          <w:p w14:paraId="1DFDAD20" w14:textId="77777777" w:rsidR="00D22F3C" w:rsidRPr="007F4553" w:rsidRDefault="00D22F3C" w:rsidP="00551DD5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D22F3C" w:rsidRPr="007F4553" w14:paraId="07A2D423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75D49972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6" w:type="dxa"/>
          </w:tcPr>
          <w:p w14:paraId="780F93E9" w14:textId="77777777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e)</w:t>
            </w:r>
          </w:p>
        </w:tc>
        <w:tc>
          <w:tcPr>
            <w:tcW w:w="8187" w:type="dxa"/>
            <w:gridSpan w:val="5"/>
          </w:tcPr>
          <w:p w14:paraId="08AA4842" w14:textId="50FF3FB2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Welche </w:t>
            </w:r>
            <w:r w:rsidR="00951B14" w:rsidRPr="007F4553">
              <w:rPr>
                <w:rFonts w:asciiTheme="minorHAnsi" w:hAnsiTheme="minorHAnsi" w:cstheme="minorHAnsi"/>
              </w:rPr>
              <w:t>Additions- und Subtraktions</w:t>
            </w:r>
            <w:r w:rsidRPr="007F4553">
              <w:rPr>
                <w:rFonts w:asciiTheme="minorHAnsi" w:hAnsiTheme="minorHAnsi" w:cstheme="minorHAnsi"/>
              </w:rPr>
              <w:t xml:space="preserve">-Aufgaben gehören zu den Streifen? </w:t>
            </w:r>
            <w:r w:rsidR="00C82F4C" w:rsidRPr="007F4553">
              <w:rPr>
                <w:rFonts w:asciiTheme="minorHAnsi" w:hAnsiTheme="minorHAnsi" w:cstheme="minorHAnsi"/>
              </w:rPr>
              <w:t>Erkläre.</w:t>
            </w:r>
          </w:p>
        </w:tc>
      </w:tr>
      <w:tr w:rsidR="00D22F3C" w:rsidRPr="007F4553" w14:paraId="1EC12618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0CB0F31F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16B885A7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6" w:type="dxa"/>
          </w:tcPr>
          <w:p w14:paraId="3FEC0513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8187" w:type="dxa"/>
            <w:gridSpan w:val="5"/>
          </w:tcPr>
          <w:p w14:paraId="5C8B8696" w14:textId="09505342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6FB71CC7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2920832" behindDoc="0" locked="0" layoutInCell="1" allowOverlap="1" wp14:anchorId="0DF286E6" wp14:editId="0E99CDD5">
                  <wp:simplePos x="0" y="0"/>
                  <wp:positionH relativeFrom="column">
                    <wp:posOffset>6057</wp:posOffset>
                  </wp:positionH>
                  <wp:positionV relativeFrom="paragraph">
                    <wp:posOffset>7620</wp:posOffset>
                  </wp:positionV>
                  <wp:extent cx="4219575" cy="219075"/>
                  <wp:effectExtent l="0" t="0" r="0" b="9525"/>
                  <wp:wrapNone/>
                  <wp:docPr id="66" name="Grafi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1.4e.eps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5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ED7FAE6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</w:tr>
      <w:tr w:rsidR="00EA2F54" w:rsidRPr="007F4553" w14:paraId="02DC75A7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64F83638" w14:textId="53721972" w:rsidR="00EA2F54" w:rsidRPr="007F4553" w:rsidRDefault="00EA2F54" w:rsidP="00EA2F54">
            <w:pPr>
              <w:pStyle w:val="berschrift3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1.</w:t>
            </w:r>
            <w:r w:rsidR="008E2B53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8613" w:type="dxa"/>
            <w:gridSpan w:val="6"/>
          </w:tcPr>
          <w:p w14:paraId="6D26C18F" w14:textId="181E25E4" w:rsidR="00EA2F54" w:rsidRPr="007F4553" w:rsidRDefault="00EA2F54" w:rsidP="00EA2F54">
            <w:pPr>
              <w:pStyle w:val="berschrift3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Wenn es komplizierter wird</w:t>
            </w:r>
          </w:p>
        </w:tc>
      </w:tr>
      <w:tr w:rsidR="00551DD5" w:rsidRPr="007F4553" w14:paraId="7F5B793E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294F760A" w14:textId="77777777" w:rsidR="00551DD5" w:rsidRPr="007F4553" w:rsidRDefault="00551DD5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6" w:type="dxa"/>
          </w:tcPr>
          <w:p w14:paraId="68702616" w14:textId="213FB432" w:rsidR="00551DD5" w:rsidRPr="007F4553" w:rsidRDefault="00551DD5" w:rsidP="00551DD5">
            <w:pPr>
              <w:pStyle w:val="Nummerierung"/>
              <w:rPr>
                <w:rFonts w:cstheme="minorHAnsi"/>
              </w:rPr>
            </w:pPr>
          </w:p>
        </w:tc>
        <w:tc>
          <w:tcPr>
            <w:tcW w:w="8187" w:type="dxa"/>
            <w:gridSpan w:val="5"/>
          </w:tcPr>
          <w:p w14:paraId="773DA90E" w14:textId="2EDC8F02" w:rsidR="00480E1B" w:rsidRPr="00480E1B" w:rsidRDefault="00EA2F54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</w:rPr>
              <w:t>Warum sind diese Aufgaben schwieriger zu lösen als die vorher</w:t>
            </w:r>
            <w:r w:rsidR="005062D1">
              <w:rPr>
                <w:rFonts w:cstheme="minorHAnsi"/>
              </w:rPr>
              <w:t>igen</w:t>
            </w:r>
            <w:r w:rsidRPr="007F4553">
              <w:rPr>
                <w:rFonts w:cstheme="minorHAnsi"/>
              </w:rPr>
              <w:t>? Hast du eine Idee</w:t>
            </w:r>
            <w:r w:rsidR="00C670E2" w:rsidRPr="007F4553">
              <w:rPr>
                <w:rFonts w:cstheme="minorHAnsi"/>
              </w:rPr>
              <w:t>, wie du die Anteile im Bruchstreifen verändern kannst, um sie zusammenfügen zu können</w:t>
            </w:r>
            <w:r w:rsidRPr="007F4553">
              <w:rPr>
                <w:rFonts w:cstheme="minorHAnsi"/>
              </w:rPr>
              <w:t>?</w:t>
            </w:r>
          </w:p>
          <w:p w14:paraId="31720CA2" w14:textId="724E05B6" w:rsidR="00480E1B" w:rsidRPr="007F4553" w:rsidRDefault="00480E1B" w:rsidP="00D22F3C">
            <w:pPr>
              <w:spacing w:line="240" w:lineRule="atLeast"/>
              <w:rPr>
                <w:rFonts w:cstheme="minorHAnsi"/>
              </w:rPr>
            </w:pPr>
            <w:r w:rsidRPr="00A609DB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37600" behindDoc="0" locked="0" layoutInCell="1" allowOverlap="1" wp14:anchorId="14BC9927" wp14:editId="551B128B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9525</wp:posOffset>
                      </wp:positionV>
                      <wp:extent cx="640080" cy="336550"/>
                      <wp:effectExtent l="0" t="0" r="7620" b="6350"/>
                      <wp:wrapNone/>
                      <wp:docPr id="502" name="Gruppieren 5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AE7CB9B-80DB-2CD8-242F-B1278C13DF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336550"/>
                                <a:chOff x="0" y="0"/>
                                <a:chExt cx="641144" cy="337868"/>
                              </a:xfrm>
                            </wpg:grpSpPr>
                            <wps:wsp>
                              <wps:cNvPr id="396375416" name="Textfeld 3">
                                <a:extLst>
                                  <a:ext uri="{FF2B5EF4-FFF2-40B4-BE49-F238E27FC236}">
                                    <a16:creationId xmlns:a16="http://schemas.microsoft.com/office/drawing/2014/main" id="{DC9087AE-F394-C6DC-12AD-331A7CBAA008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87555" y="0"/>
                                  <a:ext cx="158060" cy="171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1924060307" name="Gruppieren 1924060307">
                                <a:extLst>
                                  <a:ext uri="{FF2B5EF4-FFF2-40B4-BE49-F238E27FC236}">
                                    <a16:creationId xmlns:a16="http://schemas.microsoft.com/office/drawing/2014/main" id="{1864D47A-D434-ED47-2A29-B4A36FEEC39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1256"/>
                                  <a:ext cx="263283" cy="336612"/>
                                  <a:chOff x="0" y="1256"/>
                                  <a:chExt cx="265727" cy="382613"/>
                                </a:xfrm>
                              </wpg:grpSpPr>
                              <wps:wsp>
                                <wps:cNvPr id="2085397546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DA774BCE-F0AE-8142-DD69-53F324F0FB5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52868" y="1256"/>
                                    <a:ext cx="158407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00D18F" w14:textId="77777777" w:rsidR="00A609DB" w:rsidRDefault="00A609DB" w:rsidP="00A609DB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260202737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104B6E66-1571-5CB4-A7D2-08013BF8A619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0" y="219927"/>
                                    <a:ext cx="265727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C74CD9" w14:textId="77777777" w:rsidR="00A609DB" w:rsidRDefault="00A609DB" w:rsidP="00A609DB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95875422" name="Gerade Verbindung 1195875422">
                                  <a:extLst>
                                    <a:ext uri="{FF2B5EF4-FFF2-40B4-BE49-F238E27FC236}">
                                      <a16:creationId xmlns:a16="http://schemas.microsoft.com/office/drawing/2014/main" id="{3B6C079F-6A4C-B517-BC0E-562B865D6B3C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50712" y="198329"/>
                                    <a:ext cx="14533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36151189" name="Gruppieren 736151189">
                                <a:extLst>
                                  <a:ext uri="{FF2B5EF4-FFF2-40B4-BE49-F238E27FC236}">
                                    <a16:creationId xmlns:a16="http://schemas.microsoft.com/office/drawing/2014/main" id="{75BA2E15-3446-711B-BA7D-ADC8825C7064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13640" y="6520"/>
                                  <a:ext cx="427504" cy="328311"/>
                                  <a:chOff x="213640" y="6518"/>
                                  <a:chExt cx="427504" cy="372165"/>
                                </a:xfrm>
                              </wpg:grpSpPr>
                              <wpg:grpSp>
                                <wpg:cNvPr id="1052112980" name="Gruppieren 1052112980">
                                  <a:extLst>
                                    <a:ext uri="{FF2B5EF4-FFF2-40B4-BE49-F238E27FC236}">
                                      <a16:creationId xmlns:a16="http://schemas.microsoft.com/office/drawing/2014/main" id="{406C5A67-A3CE-0B5E-57C2-20CA9902563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13640" y="6518"/>
                                    <a:ext cx="427504" cy="372165"/>
                                    <a:chOff x="213640" y="6518"/>
                                    <a:chExt cx="427504" cy="372165"/>
                                  </a:xfrm>
                                </wpg:grpSpPr>
                                <wpg:grpSp>
                                  <wpg:cNvPr id="791505692" name="Gruppieren 791505692">
                                    <a:extLst>
                                      <a:ext uri="{FF2B5EF4-FFF2-40B4-BE49-F238E27FC236}">
                                        <a16:creationId xmlns:a16="http://schemas.microsoft.com/office/drawing/2014/main" id="{06533B49-CFD8-B2F5-E6B0-289915D4730B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377861" y="6518"/>
                                      <a:ext cx="263283" cy="372165"/>
                                      <a:chOff x="377861" y="6518"/>
                                      <a:chExt cx="265727" cy="373178"/>
                                    </a:xfrm>
                                  </wpg:grpSpPr>
                                  <wps:wsp>
                                    <wps:cNvPr id="684218651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DAC12620-A9BA-FE14-0421-3BCCEFFDF59B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429842" y="6518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6C555A" w14:textId="77777777" w:rsidR="00A609DB" w:rsidRDefault="00A609DB" w:rsidP="00A609DB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726151616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274AD064-E6DE-F4E5-E57F-06E06C0EAC60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377861" y="215754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82DD3B" w14:textId="77777777" w:rsidR="00A609DB" w:rsidRDefault="00A609DB" w:rsidP="00A609DB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9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76394379" name="Gerade Verbindung 876394379">
                                      <a:extLst>
                                        <a:ext uri="{FF2B5EF4-FFF2-40B4-BE49-F238E27FC236}">
                                          <a16:creationId xmlns:a16="http://schemas.microsoft.com/office/drawing/2014/main" id="{8B1E1853-1BF9-97B8-0EF4-BCC17C09EE23}"/>
                                        </a:ext>
                                      </a:extLst>
                                    </wps:cNvPr>
                                    <wps:cNvCnPr/>
                                    <wps:spPr>
                                      <a:xfrm>
                                        <a:off x="428573" y="186146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708052240" name="Textfeld 398">
                                    <a:extLst>
                                      <a:ext uri="{FF2B5EF4-FFF2-40B4-BE49-F238E27FC236}">
                                        <a16:creationId xmlns:a16="http://schemas.microsoft.com/office/drawing/2014/main" id="{320BD0A5-49B1-D834-E70D-EBFC5CB146AA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213640" y="6150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F960B90" w14:textId="77777777" w:rsidR="00A609DB" w:rsidRDefault="00A609DB" w:rsidP="00A609DB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023125963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70BEB60E-1009-8AD0-ADDF-DC0EF63B40DD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29714" y="107791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299F18" w14:textId="77777777" w:rsidR="00A609DB" w:rsidRDefault="00A609DB" w:rsidP="00A609DB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+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4BC9927" id="_x0000_s1571" style="position:absolute;margin-left:15.05pt;margin-top:.75pt;width:50.4pt;height:26.5pt;z-index:253337600" coordsize="6411,33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">
                      <v:shape id="Textfeld 3" o:spid="_x0000_s1572" type="#_x0000_t202" style="position:absolute;left:3875;width:1581;height:1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" filled="f" stroked="f" strokeweight=".5pt">
                        <v:textbox style="mso-fit-shape-to-text:t" inset="0,0,0,0"/>
                      </v:shape>
                      <v:group id="Gruppieren 1924060307" o:spid="_x0000_s1573" style="position:absolute;top:12;width:2632;height:3366" coordorigin=",1256" coordsize="265727,3826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">
                        <v:shape id="Textfeld 3" o:spid="_x0000_s1574" type="#_x0000_t202" style="position:absolute;left:52868;top:1256;width:158407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" filled="f" stroked="f" strokeweight=".5pt">
                          <v:textbox style="mso-fit-shape-to-text:t" inset="0,0,0,0">
                            <w:txbxContent>
                              <w:p w14:paraId="0900D18F" w14:textId="77777777" w:rsidR="00A609DB" w:rsidRDefault="00A609DB" w:rsidP="00A609DB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575" type="#_x0000_t202" style="position:absolute;top:219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3C74CD9" w14:textId="77777777" w:rsidR="00A609DB" w:rsidRDefault="00A609DB" w:rsidP="00A609DB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18</w:t>
                                </w:r>
                              </w:p>
                            </w:txbxContent>
                          </v:textbox>
                        </v:shape>
                        <v:line id="Gerade Verbindung 1195875422" o:spid="_x0000_s1576" style="position:absolute;visibility:visible;mso-wrap-style:square" from="50712,198329" to="196049,1983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" strokecolor="black [3213]" strokeweight="1pt">
                          <v:stroke joinstyle="miter"/>
                        </v:line>
                      </v:group>
                      <v:group id="Gruppieren 736151189" o:spid="_x0000_s1577" style="position:absolute;left:2136;top:65;width:4275;height:3283" coordorigin="2136,65" coordsize="4275,3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">
                        <v:group id="Gruppieren 1052112980" o:spid="_x0000_s1578" style="position:absolute;left:2136;top:65;width:4275;height:3721" coordorigin="2136,65" coordsize="4275,3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">
                          <v:group id="Gruppieren 791505692" o:spid="_x0000_s1579" style="position:absolute;left:3778;top:65;width:2633;height:3721" coordorigin="3778,65" coordsize="2657,37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">
                            <v:shape id="Textfeld 3" o:spid="_x0000_s1580" type="#_x0000_t202" style="position:absolute;left:4298;top:65;width:1590;height:18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216C555A" w14:textId="77777777" w:rsidR="00A609DB" w:rsidRDefault="00A609DB" w:rsidP="00A609DB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581" type="#_x0000_t202" style="position:absolute;left:3778;top:2157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7F82DD3B" w14:textId="77777777" w:rsidR="00A609DB" w:rsidRDefault="00A609DB" w:rsidP="00A609DB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9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876394379" o:spid="_x0000_s1582" style="position:absolute;visibility:visible;mso-wrap-style:square" from="4285,1861" to="5739,18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1583" type="#_x0000_t202" style="position:absolute;left:2136;top:615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4F960B90" w14:textId="77777777" w:rsidR="00A609DB" w:rsidRDefault="00A609DB" w:rsidP="00A609DB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584" type="#_x0000_t202" style="position:absolute;left:2297;top:1077;width:1578;height:19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0B299F18" w14:textId="77777777" w:rsidR="00A609DB" w:rsidRDefault="00A609DB" w:rsidP="00A609DB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+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A609DB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38624" behindDoc="0" locked="0" layoutInCell="1" allowOverlap="1" wp14:anchorId="5E59426E" wp14:editId="0AA34394">
                      <wp:simplePos x="0" y="0"/>
                      <wp:positionH relativeFrom="column">
                        <wp:posOffset>1287145</wp:posOffset>
                      </wp:positionH>
                      <wp:positionV relativeFrom="paragraph">
                        <wp:posOffset>9525</wp:posOffset>
                      </wp:positionV>
                      <wp:extent cx="640080" cy="336550"/>
                      <wp:effectExtent l="0" t="0" r="7620" b="6350"/>
                      <wp:wrapNone/>
                      <wp:docPr id="2147014147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336550"/>
                                <a:chOff x="1105127" y="27712"/>
                                <a:chExt cx="641144" cy="337868"/>
                              </a:xfrm>
                            </wpg:grpSpPr>
                            <wps:wsp>
                              <wps:cNvPr id="548153829" name="Textfeld 3"/>
                              <wps:cNvSpPr txBox="1"/>
                              <wps:spPr>
                                <a:xfrm>
                                  <a:off x="1492682" y="27712"/>
                                  <a:ext cx="158060" cy="171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239248881" name="Gruppieren 239248881"/>
                              <wpg:cNvGrpSpPr/>
                              <wpg:grpSpPr>
                                <a:xfrm>
                                  <a:off x="1105127" y="28968"/>
                                  <a:ext cx="263283" cy="336612"/>
                                  <a:chOff x="1105127" y="28968"/>
                                  <a:chExt cx="265727" cy="382613"/>
                                </a:xfrm>
                              </wpg:grpSpPr>
                              <wps:wsp>
                                <wps:cNvPr id="1260983931" name="Textfeld 3"/>
                                <wps:cNvSpPr txBox="1"/>
                                <wps:spPr>
                                  <a:xfrm>
                                    <a:off x="1157995" y="28968"/>
                                    <a:ext cx="158407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99DEB3D" w14:textId="77777777" w:rsidR="00A609DB" w:rsidRDefault="00A609DB" w:rsidP="00A609DB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4227762" name="Textfeld 3"/>
                                <wps:cNvSpPr txBox="1"/>
                                <wps:spPr>
                                  <a:xfrm>
                                    <a:off x="1105127" y="247639"/>
                                    <a:ext cx="265727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CF3A66" w14:textId="77777777" w:rsidR="00A609DB" w:rsidRDefault="00A609DB" w:rsidP="00A609DB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113184" name="Gerade Verbindung 69113184"/>
                                <wps:cNvCnPr/>
                                <wps:spPr>
                                  <a:xfrm>
                                    <a:off x="1155839" y="226041"/>
                                    <a:ext cx="14533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026110605" name="Gruppieren 2026110605"/>
                              <wpg:cNvGrpSpPr/>
                              <wpg:grpSpPr>
                                <a:xfrm>
                                  <a:off x="1318767" y="34232"/>
                                  <a:ext cx="427504" cy="328311"/>
                                  <a:chOff x="1318767" y="34230"/>
                                  <a:chExt cx="427504" cy="372165"/>
                                </a:xfrm>
                              </wpg:grpSpPr>
                              <wpg:grpSp>
                                <wpg:cNvPr id="660192737" name="Gruppieren 660192737"/>
                                <wpg:cNvGrpSpPr/>
                                <wpg:grpSpPr>
                                  <a:xfrm>
                                    <a:off x="1318767" y="34230"/>
                                    <a:ext cx="427504" cy="372165"/>
                                    <a:chOff x="1318767" y="34230"/>
                                    <a:chExt cx="427504" cy="372165"/>
                                  </a:xfrm>
                                </wpg:grpSpPr>
                                <wpg:grpSp>
                                  <wpg:cNvPr id="1217295860" name="Gruppieren 1217295860"/>
                                  <wpg:cNvGrpSpPr/>
                                  <wpg:grpSpPr>
                                    <a:xfrm>
                                      <a:off x="1482988" y="34230"/>
                                      <a:ext cx="263283" cy="372165"/>
                                      <a:chOff x="1482988" y="34230"/>
                                      <a:chExt cx="265727" cy="373178"/>
                                    </a:xfrm>
                                  </wpg:grpSpPr>
                                  <wps:wsp>
                                    <wps:cNvPr id="32092349" name="Textfeld 3"/>
                                    <wps:cNvSpPr txBox="1"/>
                                    <wps:spPr>
                                      <a:xfrm>
                                        <a:off x="1534969" y="34230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0ACC161" w14:textId="77777777" w:rsidR="00A609DB" w:rsidRDefault="00A609DB" w:rsidP="00A609DB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080206123" name="Textfeld 3"/>
                                    <wps:cNvSpPr txBox="1"/>
                                    <wps:spPr>
                                      <a:xfrm>
                                        <a:off x="1482988" y="243466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23F283" w14:textId="77777777" w:rsidR="00A609DB" w:rsidRDefault="00A609DB" w:rsidP="00A609DB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9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9990969" name="Gerade Verbindung 589990969"/>
                                    <wps:cNvCnPr/>
                                    <wps:spPr>
                                      <a:xfrm>
                                        <a:off x="1533700" y="213858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406113827" name="Textfeld 398"/>
                                  <wps:cNvSpPr txBox="1"/>
                                  <wps:spPr>
                                    <a:xfrm>
                                      <a:off x="1318767" y="89212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4DF5168" w14:textId="77777777" w:rsidR="00A609DB" w:rsidRDefault="00A609DB" w:rsidP="00A609DB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98156609" name="Textfeld 398"/>
                                <wps:cNvSpPr txBox="1"/>
                                <wps:spPr>
                                  <a:xfrm>
                                    <a:off x="1334841" y="135503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D5A4FA" w14:textId="77777777" w:rsidR="00A609DB" w:rsidRDefault="00A609DB" w:rsidP="00A609DB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+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E59426E" id="Gruppieren 3" o:spid="_x0000_s1585" style="position:absolute;margin-left:101.35pt;margin-top:.75pt;width:50.4pt;height:26.5pt;z-index:253338624" coordorigin="11051,277" coordsize="6411,33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">
                      <v:shape id="Textfeld 3" o:spid="_x0000_s1586" type="#_x0000_t202" style="position:absolute;left:14926;top:277;width:1581;height:1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" filled="f" stroked="f" strokeweight=".5pt">
                        <v:textbox style="mso-fit-shape-to-text:t" inset="0,0,0,0"/>
                      </v:shape>
                      <v:group id="Gruppieren 239248881" o:spid="_x0000_s1587" style="position:absolute;left:11051;top:289;width:2633;height:3366" coordorigin="11051,289" coordsize="2657,38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">
                        <v:shape id="Textfeld 3" o:spid="_x0000_s1588" type="#_x0000_t202" style="position:absolute;left:11579;top:289;width:1585;height:18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799DEB3D" w14:textId="77777777" w:rsidR="00A609DB" w:rsidRDefault="00A609DB" w:rsidP="00A609DB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589" type="#_x0000_t202" style="position:absolute;left:11051;top:247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3CF3A66" w14:textId="77777777" w:rsidR="00A609DB" w:rsidRDefault="00A609DB" w:rsidP="00A609DB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69113184" o:spid="_x0000_s1590" style="position:absolute;visibility:visible;mso-wrap-style:square" from="11558,2260" to="13011,22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Gruppieren 2026110605" o:spid="_x0000_s1591" style="position:absolute;left:13187;top:342;width:4275;height:3283" coordorigin="13187,342" coordsize="4275,3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">
                        <v:group id="Gruppieren 660192737" o:spid="_x0000_s1592" style="position:absolute;left:13187;top:342;width:4275;height:3721" coordorigin="13187,342" coordsize="4275,3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">
                          <v:group id="Gruppieren 1217295860" o:spid="_x0000_s1593" style="position:absolute;left:14829;top:342;width:2633;height:3721" coordorigin="14829,342" coordsize="2657,37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">
                            <v:shape id="Textfeld 3" o:spid="_x0000_s1594" type="#_x0000_t202" style="position:absolute;left:15349;top:342;width:1591;height:18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" filled="f" stroked="f" strokeweight=".5pt">
                              <v:textbox style="mso-fit-shape-to-text:t" inset="0,0,0,0">
                                <w:txbxContent>
                                  <w:p w14:paraId="00ACC161" w14:textId="77777777" w:rsidR="00A609DB" w:rsidRDefault="00A609DB" w:rsidP="00A609DB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595" type="#_x0000_t202" style="position:absolute;left:14829;top:2434;width:2658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1023F283" w14:textId="77777777" w:rsidR="00A609DB" w:rsidRDefault="00A609DB" w:rsidP="00A609DB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9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589990969" o:spid="_x0000_s1596" style="position:absolute;visibility:visible;mso-wrap-style:square" from="15337,2138" to="16790,21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  <v:shape id="_x0000_s1597" type="#_x0000_t202" style="position:absolute;left:13187;top:89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04DF5168" w14:textId="77777777" w:rsidR="00A609DB" w:rsidRDefault="00A609DB" w:rsidP="00A609DB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598" type="#_x0000_t202" style="position:absolute;left:13348;top:1355;width:1578;height:19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46D5A4FA" w14:textId="77777777" w:rsidR="00A609DB" w:rsidRDefault="00A609DB" w:rsidP="00A609DB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+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A609DB" w:rsidRPr="00A609DB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40672" behindDoc="0" locked="0" layoutInCell="1" allowOverlap="1" wp14:anchorId="2F51E81E" wp14:editId="03FF5200">
                      <wp:simplePos x="0" y="0"/>
                      <wp:positionH relativeFrom="column">
                        <wp:posOffset>3645535</wp:posOffset>
                      </wp:positionH>
                      <wp:positionV relativeFrom="paragraph">
                        <wp:posOffset>-635</wp:posOffset>
                      </wp:positionV>
                      <wp:extent cx="640080" cy="336550"/>
                      <wp:effectExtent l="0" t="0" r="7620" b="6350"/>
                      <wp:wrapNone/>
                      <wp:docPr id="32" name="Gruppieren 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B3680F4-3922-69D9-ABCF-4549339CA2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336550"/>
                                <a:chOff x="3315381" y="83136"/>
                                <a:chExt cx="641144" cy="337868"/>
                              </a:xfrm>
                            </wpg:grpSpPr>
                            <wps:wsp>
                              <wps:cNvPr id="191040596" name="Textfeld 3">
                                <a:extLst>
                                  <a:ext uri="{FF2B5EF4-FFF2-40B4-BE49-F238E27FC236}">
                                    <a16:creationId xmlns:a16="http://schemas.microsoft.com/office/drawing/2014/main" id="{6BF5F0CC-8A03-FFDA-24E6-65A0105E1281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702936" y="83136"/>
                                  <a:ext cx="158060" cy="171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159258072" name="Gruppieren 159258072">
                                <a:extLst>
                                  <a:ext uri="{FF2B5EF4-FFF2-40B4-BE49-F238E27FC236}">
                                    <a16:creationId xmlns:a16="http://schemas.microsoft.com/office/drawing/2014/main" id="{F2FF7CF8-A889-F15B-98DF-42E34C6CE9E7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315381" y="84392"/>
                                  <a:ext cx="263283" cy="336612"/>
                                  <a:chOff x="3315381" y="84392"/>
                                  <a:chExt cx="265727" cy="382613"/>
                                </a:xfrm>
                              </wpg:grpSpPr>
                              <wps:wsp>
                                <wps:cNvPr id="879663622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02241837-8D9C-5199-F0F9-227BBE4FC12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368249" y="84392"/>
                                    <a:ext cx="158407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5337DB" w14:textId="77777777" w:rsidR="00A609DB" w:rsidRDefault="00A609DB" w:rsidP="00A609DB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377252841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66DF9E36-10FE-C566-89C1-4E06B7AEB3EA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315381" y="303063"/>
                                    <a:ext cx="265727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9316E2" w14:textId="77777777" w:rsidR="00A609DB" w:rsidRDefault="00A609DB" w:rsidP="00A609DB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1598603" name="Gerade Verbindung 1641598603">
                                  <a:extLst>
                                    <a:ext uri="{FF2B5EF4-FFF2-40B4-BE49-F238E27FC236}">
                                      <a16:creationId xmlns:a16="http://schemas.microsoft.com/office/drawing/2014/main" id="{0D1C1CAB-4F73-4C37-2992-7883302511C0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3366093" y="281465"/>
                                    <a:ext cx="14533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6895956" name="Gruppieren 76895956">
                                <a:extLst>
                                  <a:ext uri="{FF2B5EF4-FFF2-40B4-BE49-F238E27FC236}">
                                    <a16:creationId xmlns:a16="http://schemas.microsoft.com/office/drawing/2014/main" id="{AFD9B04C-E8E3-AE89-E705-43C2517CB33F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529021" y="89656"/>
                                  <a:ext cx="427504" cy="328311"/>
                                  <a:chOff x="3529021" y="89654"/>
                                  <a:chExt cx="427504" cy="372165"/>
                                </a:xfrm>
                              </wpg:grpSpPr>
                              <wpg:grpSp>
                                <wpg:cNvPr id="360219598" name="Gruppieren 360219598">
                                  <a:extLst>
                                    <a:ext uri="{FF2B5EF4-FFF2-40B4-BE49-F238E27FC236}">
                                      <a16:creationId xmlns:a16="http://schemas.microsoft.com/office/drawing/2014/main" id="{FDF6A410-FDC9-A453-3AB9-F5D4E204BA42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529021" y="89654"/>
                                    <a:ext cx="427504" cy="372165"/>
                                    <a:chOff x="3529021" y="89654"/>
                                    <a:chExt cx="427504" cy="372165"/>
                                  </a:xfrm>
                                </wpg:grpSpPr>
                                <wpg:grpSp>
                                  <wpg:cNvPr id="49729079" name="Gruppieren 49729079">
                                    <a:extLst>
                                      <a:ext uri="{FF2B5EF4-FFF2-40B4-BE49-F238E27FC236}">
                                        <a16:creationId xmlns:a16="http://schemas.microsoft.com/office/drawing/2014/main" id="{1E913A7D-EA5C-E386-AF20-E8DFCA4657CB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3693242" y="89654"/>
                                      <a:ext cx="263283" cy="372165"/>
                                      <a:chOff x="3693242" y="89654"/>
                                      <a:chExt cx="265727" cy="373178"/>
                                    </a:xfrm>
                                  </wpg:grpSpPr>
                                  <wps:wsp>
                                    <wps:cNvPr id="1947430757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61CAEB28-BF9A-B198-BC3C-450060BF9F2F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3745223" y="89654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3F6793" w14:textId="77777777" w:rsidR="00A609DB" w:rsidRDefault="00A609DB" w:rsidP="00A609DB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330741057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E04F1513-4346-ABDF-15DB-79356EDD436F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3693242" y="298890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C6FA86" w14:textId="77777777" w:rsidR="00A609DB" w:rsidRDefault="00A609DB" w:rsidP="00A609DB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2434948" name="Gerade Verbindung 1552434948">
                                      <a:extLst>
                                        <a:ext uri="{FF2B5EF4-FFF2-40B4-BE49-F238E27FC236}">
                                          <a16:creationId xmlns:a16="http://schemas.microsoft.com/office/drawing/2014/main" id="{AE03D87D-C260-D7D7-0BD9-D933F1AC50A0}"/>
                                        </a:ext>
                                      </a:extLst>
                                    </wps:cNvPr>
                                    <wps:cNvCnPr/>
                                    <wps:spPr>
                                      <a:xfrm>
                                        <a:off x="3743954" y="269282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838924716" name="Textfeld 398">
                                    <a:extLst>
                                      <a:ext uri="{FF2B5EF4-FFF2-40B4-BE49-F238E27FC236}">
                                        <a16:creationId xmlns:a16="http://schemas.microsoft.com/office/drawing/2014/main" id="{6C085B49-A27E-4E33-1519-992D357519E2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529021" y="144636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DC48528" w14:textId="77777777" w:rsidR="00A609DB" w:rsidRDefault="00A609DB" w:rsidP="00A609DB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92541818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0761DB33-5620-928B-FDFA-0CBF4622685F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545095" y="190927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E45E29" w14:textId="77777777" w:rsidR="00A609DB" w:rsidRDefault="00A609DB" w:rsidP="00A609DB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+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F51E81E" id="_x0000_s1599" style="position:absolute;margin-left:287.05pt;margin-top:-.05pt;width:50.4pt;height:26.5pt;z-index:253340672" coordorigin="33153,831" coordsize="6411,33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">
                      <v:shape id="Textfeld 3" o:spid="_x0000_s1600" type="#_x0000_t202" style="position:absolute;left:37029;top:831;width:1580;height:1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" filled="f" stroked="f" strokeweight=".5pt">
                        <v:textbox style="mso-fit-shape-to-text:t" inset="0,0,0,0"/>
                      </v:shape>
                      <v:group id="Gruppieren 159258072" o:spid="_x0000_s1601" style="position:absolute;left:33153;top:843;width:2633;height:3367" coordorigin="33153,843" coordsize="2657,38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">
                        <v:shape id="Textfeld 3" o:spid="_x0000_s1602" type="#_x0000_t202" style="position:absolute;left:33682;top:843;width:1584;height:180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485337DB" w14:textId="77777777" w:rsidR="00A609DB" w:rsidRDefault="00A609DB" w:rsidP="00A609DB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603" type="#_x0000_t202" style="position:absolute;left:33153;top:3030;width:2658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59316E2" w14:textId="77777777" w:rsidR="00A609DB" w:rsidRDefault="00A609DB" w:rsidP="00A609DB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641598603" o:spid="_x0000_s1604" style="position:absolute;visibility:visible;mso-wrap-style:square" from="33660,2814" to="35114,28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76895956" o:spid="_x0000_s1605" style="position:absolute;left:35290;top:896;width:4275;height:3283" coordorigin="35290,896" coordsize="4275,3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">
                        <v:group id="Gruppieren 360219598" o:spid="_x0000_s1606" style="position:absolute;left:35290;top:896;width:4275;height:3722" coordorigin="35290,896" coordsize="4275,3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">
                          <v:group id="Gruppieren 49729079" o:spid="_x0000_s1607" style="position:absolute;left:36932;top:896;width:2633;height:3722" coordorigin="36932,896" coordsize="2657,37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">
                            <v:shape id="Textfeld 3" o:spid="_x0000_s1608" type="#_x0000_t202" style="position:absolute;left:37452;top:896;width:1590;height:18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473F6793" w14:textId="77777777" w:rsidR="00A609DB" w:rsidRDefault="00A609DB" w:rsidP="00A609DB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609" type="#_x0000_t202" style="position:absolute;left:36932;top:2988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CC6FA86" w14:textId="77777777" w:rsidR="00A609DB" w:rsidRDefault="00A609DB" w:rsidP="00A609DB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552434948" o:spid="_x0000_s1610" style="position:absolute;visibility:visible;mso-wrap-style:square" from="37439,2692" to="38892,26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1611" type="#_x0000_t202" style="position:absolute;left:35290;top:1446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7DC48528" w14:textId="77777777" w:rsidR="00A609DB" w:rsidRDefault="00A609DB" w:rsidP="00A609DB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612" type="#_x0000_t202" style="position:absolute;left:35450;top:1909;width:1579;height:19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54E45E29" w14:textId="77777777" w:rsidR="00A609DB" w:rsidRDefault="00A609DB" w:rsidP="00A609DB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+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A609DB" w:rsidRPr="00A609DB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39648" behindDoc="0" locked="0" layoutInCell="1" allowOverlap="1" wp14:anchorId="09540539" wp14:editId="34643984">
                      <wp:simplePos x="0" y="0"/>
                      <wp:positionH relativeFrom="column">
                        <wp:posOffset>2540000</wp:posOffset>
                      </wp:positionH>
                      <wp:positionV relativeFrom="paragraph">
                        <wp:posOffset>-635</wp:posOffset>
                      </wp:positionV>
                      <wp:extent cx="640080" cy="336550"/>
                      <wp:effectExtent l="0" t="0" r="7620" b="6350"/>
                      <wp:wrapNone/>
                      <wp:docPr id="1803047085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336550"/>
                                <a:chOff x="2210254" y="55424"/>
                                <a:chExt cx="641144" cy="337868"/>
                              </a:xfrm>
                            </wpg:grpSpPr>
                            <wps:wsp>
                              <wps:cNvPr id="996829876" name="Textfeld 3"/>
                              <wps:cNvSpPr txBox="1"/>
                              <wps:spPr>
                                <a:xfrm>
                                  <a:off x="2597809" y="55424"/>
                                  <a:ext cx="158060" cy="171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1633294353" name="Gruppieren 1633294353"/>
                              <wpg:cNvGrpSpPr/>
                              <wpg:grpSpPr>
                                <a:xfrm>
                                  <a:off x="2210254" y="56680"/>
                                  <a:ext cx="263283" cy="336612"/>
                                  <a:chOff x="2210254" y="56680"/>
                                  <a:chExt cx="265727" cy="382613"/>
                                </a:xfrm>
                              </wpg:grpSpPr>
                              <wps:wsp>
                                <wps:cNvPr id="1396625715" name="Textfeld 3"/>
                                <wps:cNvSpPr txBox="1"/>
                                <wps:spPr>
                                  <a:xfrm>
                                    <a:off x="2263122" y="56680"/>
                                    <a:ext cx="158407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525FB8" w14:textId="77777777" w:rsidR="00A609DB" w:rsidRDefault="00A609DB" w:rsidP="00A609DB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84342926" name="Textfeld 3"/>
                                <wps:cNvSpPr txBox="1"/>
                                <wps:spPr>
                                  <a:xfrm>
                                    <a:off x="2210254" y="275351"/>
                                    <a:ext cx="265727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44C22A4" w14:textId="77777777" w:rsidR="00A609DB" w:rsidRDefault="00A609DB" w:rsidP="00A609DB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3817610" name="Gerade Verbindung 1503817610"/>
                                <wps:cNvCnPr/>
                                <wps:spPr>
                                  <a:xfrm>
                                    <a:off x="2260966" y="253753"/>
                                    <a:ext cx="14533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68471769" name="Gruppieren 1168471769"/>
                              <wpg:cNvGrpSpPr/>
                              <wpg:grpSpPr>
                                <a:xfrm>
                                  <a:off x="2423894" y="61944"/>
                                  <a:ext cx="427504" cy="328311"/>
                                  <a:chOff x="2423894" y="61942"/>
                                  <a:chExt cx="427504" cy="372165"/>
                                </a:xfrm>
                              </wpg:grpSpPr>
                              <wpg:grpSp>
                                <wpg:cNvPr id="1687433107" name="Gruppieren 1687433107"/>
                                <wpg:cNvGrpSpPr/>
                                <wpg:grpSpPr>
                                  <a:xfrm>
                                    <a:off x="2423894" y="61942"/>
                                    <a:ext cx="427504" cy="372165"/>
                                    <a:chOff x="2423894" y="61942"/>
                                    <a:chExt cx="427504" cy="372165"/>
                                  </a:xfrm>
                                </wpg:grpSpPr>
                                <wpg:grpSp>
                                  <wpg:cNvPr id="1193227320" name="Gruppieren 1193227320"/>
                                  <wpg:cNvGrpSpPr/>
                                  <wpg:grpSpPr>
                                    <a:xfrm>
                                      <a:off x="2588115" y="61942"/>
                                      <a:ext cx="263283" cy="372165"/>
                                      <a:chOff x="2588115" y="61942"/>
                                      <a:chExt cx="265727" cy="373178"/>
                                    </a:xfrm>
                                  </wpg:grpSpPr>
                                  <wps:wsp>
                                    <wps:cNvPr id="1552643063" name="Textfeld 3"/>
                                    <wps:cNvSpPr txBox="1"/>
                                    <wps:spPr>
                                      <a:xfrm>
                                        <a:off x="2640096" y="61942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C72FB1F" w14:textId="77777777" w:rsidR="00A609DB" w:rsidRDefault="00A609DB" w:rsidP="00A609DB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315564309" name="Textfeld 3"/>
                                    <wps:cNvSpPr txBox="1"/>
                                    <wps:spPr>
                                      <a:xfrm>
                                        <a:off x="2588115" y="271178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317B32" w14:textId="77777777" w:rsidR="00A609DB" w:rsidRDefault="00A609DB" w:rsidP="00A609DB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8351025" name="Gerade Verbindung 238351025"/>
                                    <wps:cNvCnPr/>
                                    <wps:spPr>
                                      <a:xfrm>
                                        <a:off x="2638827" y="241570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590194170" name="Textfeld 398"/>
                                  <wps:cNvSpPr txBox="1"/>
                                  <wps:spPr>
                                    <a:xfrm>
                                      <a:off x="2423894" y="116924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92BE061" w14:textId="77777777" w:rsidR="00A609DB" w:rsidRDefault="00A609DB" w:rsidP="00A609DB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832282888" name="Textfeld 398"/>
                                <wps:cNvSpPr txBox="1"/>
                                <wps:spPr>
                                  <a:xfrm>
                                    <a:off x="2439968" y="163215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ED1CF6" w14:textId="77777777" w:rsidR="00A609DB" w:rsidRDefault="00A609DB" w:rsidP="00A609DB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+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9540539" id="_x0000_s1613" style="position:absolute;margin-left:200pt;margin-top:-.05pt;width:50.4pt;height:26.5pt;z-index:253339648" coordorigin="22102,554" coordsize="6411,33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">
                      <v:shape id="Textfeld 3" o:spid="_x0000_s1614" type="#_x0000_t202" style="position:absolute;left:25978;top:554;width:1580;height:1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" filled="f" stroked="f" strokeweight=".5pt">
                        <v:textbox style="mso-fit-shape-to-text:t" inset="0,0,0,0"/>
                      </v:shape>
                      <v:group id="Gruppieren 1633294353" o:spid="_x0000_s1615" style="position:absolute;left:22102;top:566;width:2633;height:3366" coordorigin="22102,566" coordsize="2657,38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">
                        <v:shape id="Textfeld 3" o:spid="_x0000_s1616" type="#_x0000_t202" style="position:absolute;left:22631;top:566;width:1584;height:180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A525FB8" w14:textId="77777777" w:rsidR="00A609DB" w:rsidRDefault="00A609DB" w:rsidP="00A609DB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617" type="#_x0000_t202" style="position:absolute;left:22102;top:2753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44C22A4" w14:textId="77777777" w:rsidR="00A609DB" w:rsidRDefault="00A609DB" w:rsidP="00A609DB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20</w:t>
                                </w:r>
                              </w:p>
                            </w:txbxContent>
                          </v:textbox>
                        </v:shape>
                        <v:line id="Gerade Verbindung 1503817610" o:spid="_x0000_s1618" style="position:absolute;visibility:visible;mso-wrap-style:square" from="22609,2537" to="24063,25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168471769" o:spid="_x0000_s1619" style="position:absolute;left:24238;top:619;width:4275;height:3283" coordorigin="24238,619" coordsize="4275,3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">
                        <v:group id="Gruppieren 1687433107" o:spid="_x0000_s1620" style="position:absolute;left:24238;top:619;width:4275;height:3722" coordorigin="24238,619" coordsize="4275,3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">
                          <v:group id="Gruppieren 1193227320" o:spid="_x0000_s1621" style="position:absolute;left:25881;top:619;width:2632;height:3722" coordorigin="25881,619" coordsize="2657,37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">
                            <v:shape id="Textfeld 3" o:spid="_x0000_s1622" type="#_x0000_t202" style="position:absolute;left:26400;top:619;width:1591;height:18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5C72FB1F" w14:textId="77777777" w:rsidR="00A609DB" w:rsidRDefault="00A609DB" w:rsidP="00A609DB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623" type="#_x0000_t202" style="position:absolute;left:25881;top:2711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4C317B32" w14:textId="77777777" w:rsidR="00A609DB" w:rsidRDefault="00A609DB" w:rsidP="00A609DB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38351025" o:spid="_x0000_s1624" style="position:absolute;visibility:visible;mso-wrap-style:square" from="26388,2415" to="27841,24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625" type="#_x0000_t202" style="position:absolute;left:24238;top:1169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192BE061" w14:textId="77777777" w:rsidR="00A609DB" w:rsidRDefault="00A609DB" w:rsidP="00A609DB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626" type="#_x0000_t202" style="position:absolute;left:24399;top:1632;width:1579;height:19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" filled="f" stroked="f" strokeweight=".5pt">
                          <v:textbox inset="1mm,0,,0">
                            <w:txbxContent>
                              <w:p w14:paraId="47ED1CF6" w14:textId="77777777" w:rsidR="00A609DB" w:rsidRDefault="00A609DB" w:rsidP="00A609DB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+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A609DB">
              <w:rPr>
                <w:rFonts w:cstheme="minorHAnsi"/>
              </w:rPr>
              <w:t>(1)                             (2)                                   (3)                               (4)</w:t>
            </w:r>
          </w:p>
        </w:tc>
      </w:tr>
      <w:tr w:rsidR="00C670E2" w:rsidRPr="007F4553" w14:paraId="5F90E46A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7558A2CC" w14:textId="59EDA696" w:rsidR="00951B14" w:rsidRPr="007F4553" w:rsidRDefault="00951B14" w:rsidP="00D90050">
            <w:pPr>
              <w:pStyle w:val="berschriftAufgaben"/>
              <w:pageBreakBefore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lastRenderedPageBreak/>
              <w:t>2</w:t>
            </w:r>
          </w:p>
        </w:tc>
        <w:tc>
          <w:tcPr>
            <w:tcW w:w="8613" w:type="dxa"/>
            <w:gridSpan w:val="6"/>
          </w:tcPr>
          <w:p w14:paraId="646A5D79" w14:textId="7CA029CF" w:rsidR="00951B14" w:rsidRPr="007F4553" w:rsidRDefault="00951B14" w:rsidP="005143FE">
            <w:pPr>
              <w:pStyle w:val="berschriftAufgaben"/>
              <w:spacing w:after="180"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Anteile mit verschiedenen Nennern zusammenfügen und wegnehmen</w:t>
            </w:r>
          </w:p>
        </w:tc>
      </w:tr>
      <w:tr w:rsidR="00C670E2" w:rsidRPr="007F4553" w14:paraId="0F26D7CE" w14:textId="77777777" w:rsidTr="005143FE">
        <w:trPr>
          <w:gridAfter w:val="1"/>
          <w:wAfter w:w="176" w:type="dxa"/>
          <w:trHeight w:val="77"/>
        </w:trPr>
        <w:tc>
          <w:tcPr>
            <w:tcW w:w="672" w:type="dxa"/>
          </w:tcPr>
          <w:p w14:paraId="0CA0CA3F" w14:textId="1A70B7BC" w:rsidR="00327451" w:rsidRPr="007F4553" w:rsidRDefault="001C78C2" w:rsidP="00D22F3C">
            <w:pPr>
              <w:spacing w:line="240" w:lineRule="atLeast"/>
              <w:rPr>
                <w:rFonts w:cstheme="minorHAnsi"/>
                <w:b/>
                <w:bCs/>
                <w:noProof/>
                <w:color w:val="327A86" w:themeColor="text2"/>
                <w:lang w:eastAsia="de-DE"/>
              </w:rPr>
            </w:pPr>
            <w:r w:rsidRPr="007F4553">
              <w:rPr>
                <w:rFonts w:cstheme="minorHAnsi"/>
                <w:b/>
                <w:bCs/>
                <w:noProof/>
                <w:color w:val="327A86" w:themeColor="text2"/>
                <w:lang w:eastAsia="de-DE"/>
              </w:rPr>
              <w:t>2.1</w:t>
            </w:r>
          </w:p>
        </w:tc>
        <w:tc>
          <w:tcPr>
            <w:tcW w:w="426" w:type="dxa"/>
          </w:tcPr>
          <w:p w14:paraId="0F7B871D" w14:textId="77777777" w:rsidR="00327451" w:rsidRPr="007F4553" w:rsidRDefault="00327451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8187" w:type="dxa"/>
            <w:gridSpan w:val="5"/>
          </w:tcPr>
          <w:p w14:paraId="10FB2E2B" w14:textId="532BB976" w:rsidR="00951B14" w:rsidRPr="007F4553" w:rsidRDefault="00951B14" w:rsidP="00DA052C">
            <w:pPr>
              <w:pStyle w:val="berschrift4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Anteile mit gemeinsamer Einteilung finden und zusammenfügen</w:t>
            </w:r>
          </w:p>
        </w:tc>
      </w:tr>
      <w:tr w:rsidR="00327451" w:rsidRPr="007F4553" w14:paraId="6ABC6C0A" w14:textId="77777777" w:rsidTr="005143FE">
        <w:trPr>
          <w:gridAfter w:val="1"/>
          <w:wAfter w:w="176" w:type="dxa"/>
          <w:trHeight w:val="77"/>
        </w:trPr>
        <w:tc>
          <w:tcPr>
            <w:tcW w:w="672" w:type="dxa"/>
          </w:tcPr>
          <w:p w14:paraId="51492AC1" w14:textId="2EADAD59" w:rsidR="00327451" w:rsidRPr="007F4553" w:rsidRDefault="00327451" w:rsidP="00D22F3C">
            <w:pPr>
              <w:spacing w:line="240" w:lineRule="atLeast"/>
              <w:rPr>
                <w:rFonts w:cstheme="minorHAnsi"/>
                <w:b/>
                <w:bCs/>
                <w:noProof/>
                <w:color w:val="327A86" w:themeColor="text2"/>
                <w:lang w:eastAsia="de-DE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3099008" behindDoc="0" locked="0" layoutInCell="1" allowOverlap="1" wp14:anchorId="57E00353" wp14:editId="2BA4075B">
                  <wp:simplePos x="0" y="0"/>
                  <wp:positionH relativeFrom="column">
                    <wp:posOffset>-39880</wp:posOffset>
                  </wp:positionH>
                  <wp:positionV relativeFrom="paragraph">
                    <wp:posOffset>21590</wp:posOffset>
                  </wp:positionV>
                  <wp:extent cx="360000" cy="272386"/>
                  <wp:effectExtent l="0" t="0" r="0" b="0"/>
                  <wp:wrapSquare wrapText="bothSides"/>
                  <wp:docPr id="1024428208" name="Grafik 1024428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14:paraId="7EFA063A" w14:textId="0F779454" w:rsidR="00327451" w:rsidRPr="007F4553" w:rsidRDefault="00327451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a)</w:t>
            </w:r>
          </w:p>
        </w:tc>
        <w:tc>
          <w:tcPr>
            <w:tcW w:w="8187" w:type="dxa"/>
            <w:gridSpan w:val="5"/>
          </w:tcPr>
          <w:p w14:paraId="4B21273F" w14:textId="2BCBFAEB" w:rsidR="00327451" w:rsidRPr="007F4553" w:rsidRDefault="00275215" w:rsidP="00327451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58300" behindDoc="0" locked="0" layoutInCell="1" allowOverlap="1" wp14:anchorId="2038C5F6" wp14:editId="4C30EFF3">
                      <wp:simplePos x="0" y="0"/>
                      <wp:positionH relativeFrom="column">
                        <wp:posOffset>630635</wp:posOffset>
                      </wp:positionH>
                      <wp:positionV relativeFrom="paragraph">
                        <wp:posOffset>35685</wp:posOffset>
                      </wp:positionV>
                      <wp:extent cx="1284615" cy="468000"/>
                      <wp:effectExtent l="190500" t="0" r="10795" b="14605"/>
                      <wp:wrapNone/>
                      <wp:docPr id="49209139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4615" cy="468000"/>
                              </a:xfrm>
                              <a:prstGeom prst="wedgeRoundRectCallout">
                                <a:avLst>
                                  <a:gd name="adj1" fmla="val -62909"/>
                                  <a:gd name="adj2" fmla="val 4025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32BFF0" w14:textId="15EAB942" w:rsidR="00327451" w:rsidRPr="00272865" w:rsidRDefault="00327451" w:rsidP="00327451">
                                  <w:pPr>
                                    <w:pStyle w:val="TextSprechblasen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272865">
                                    <w:rPr>
                                      <w:rFonts w:ascii="Calibri" w:hAnsi="Calibri" w:cs="Calibri"/>
                                    </w:rPr>
                                    <w:t>W</w:t>
                                  </w:r>
                                  <w:r w:rsidR="00C670E2">
                                    <w:rPr>
                                      <w:rFonts w:ascii="Calibri" w:hAnsi="Calibri" w:cs="Calibri"/>
                                    </w:rPr>
                                    <w:t xml:space="preserve">ie addiert </w:t>
                                  </w:r>
                                  <w:r w:rsidR="00275215">
                                    <w:rPr>
                                      <w:rFonts w:ascii="Calibri" w:hAnsi="Calibri" w:cs="Calibri"/>
                                    </w:rPr>
                                    <w:br/>
                                  </w:r>
                                  <w:r w:rsidR="00C670E2">
                                    <w:rPr>
                                      <w:rFonts w:ascii="Calibri" w:hAnsi="Calibri" w:cs="Calibri"/>
                                    </w:rPr>
                                    <w:t>ma</w:t>
                                  </w:r>
                                  <w:r w:rsidR="00275215">
                                    <w:rPr>
                                      <w:rFonts w:ascii="Calibri" w:hAnsi="Calibri" w:cs="Calibri"/>
                                    </w:rPr>
                                    <w:t>n das</w:t>
                                  </w:r>
                                  <w:r w:rsidRPr="00272865">
                                    <w:rPr>
                                      <w:rFonts w:ascii="Calibri" w:hAnsi="Calibri" w:cs="Calibri"/>
                                    </w:rPr>
                                    <w:t>?</w:t>
                                  </w:r>
                                </w:p>
                                <w:p w14:paraId="2AFA4590" w14:textId="77777777" w:rsidR="00327451" w:rsidRPr="00272865" w:rsidRDefault="00327451" w:rsidP="00327451">
                                  <w:pPr>
                                    <w:pStyle w:val="Transcript"/>
                                    <w:rPr>
                                      <w:rFonts w:cs="Calibr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038C5F6" id="Abgerundete rechteckige Legende 12" o:spid="_x0000_s1627" type="#_x0000_t62" style="position:absolute;margin-left:49.65pt;margin-top:2.8pt;width:101.15pt;height:36.85pt;z-index:252258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" adj="-2788,19496" filled="f" strokecolor="#bfbfbf [2412]" strokeweight="1pt">
                      <v:textbox inset="1mm,1mm,1mm,1mm">
                        <w:txbxContent>
                          <w:p w14:paraId="7932BFF0" w14:textId="15EAB942" w:rsidR="00327451" w:rsidRPr="00272865" w:rsidRDefault="00327451" w:rsidP="00327451">
                            <w:pPr>
                              <w:pStyle w:val="TextSprechblasen"/>
                              <w:rPr>
                                <w:rFonts w:ascii="Calibri" w:hAnsi="Calibri" w:cs="Calibri"/>
                              </w:rPr>
                            </w:pPr>
                            <w:r w:rsidRPr="00272865">
                              <w:rPr>
                                <w:rFonts w:ascii="Calibri" w:hAnsi="Calibri" w:cs="Calibri"/>
                              </w:rPr>
                              <w:t>W</w:t>
                            </w:r>
                            <w:r w:rsidR="00C670E2">
                              <w:rPr>
                                <w:rFonts w:ascii="Calibri" w:hAnsi="Calibri" w:cs="Calibri"/>
                              </w:rPr>
                              <w:t xml:space="preserve">ie addiert </w:t>
                            </w:r>
                            <w:r w:rsidR="00275215">
                              <w:rPr>
                                <w:rFonts w:ascii="Calibri" w:hAnsi="Calibri" w:cs="Calibri"/>
                              </w:rPr>
                              <w:br/>
                            </w:r>
                            <w:r w:rsidR="00C670E2">
                              <w:rPr>
                                <w:rFonts w:ascii="Calibri" w:hAnsi="Calibri" w:cs="Calibri"/>
                              </w:rPr>
                              <w:t>ma</w:t>
                            </w:r>
                            <w:r w:rsidR="00275215">
                              <w:rPr>
                                <w:rFonts w:ascii="Calibri" w:hAnsi="Calibri" w:cs="Calibri"/>
                              </w:rPr>
                              <w:t>n das</w:t>
                            </w:r>
                            <w:r w:rsidRPr="00272865">
                              <w:rPr>
                                <w:rFonts w:ascii="Calibri" w:hAnsi="Calibri" w:cs="Calibri"/>
                              </w:rPr>
                              <w:t>?</w:t>
                            </w:r>
                          </w:p>
                          <w:p w14:paraId="2AFA4590" w14:textId="77777777" w:rsidR="00327451" w:rsidRPr="00272865" w:rsidRDefault="00327451" w:rsidP="00327451">
                            <w:pPr>
                              <w:pStyle w:val="Transcript"/>
                              <w:rPr>
                                <w:rFonts w:cs="Calibri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16448" behindDoc="0" locked="0" layoutInCell="1" allowOverlap="1" wp14:anchorId="5391A39B" wp14:editId="37CAC2DD">
                      <wp:simplePos x="0" y="0"/>
                      <wp:positionH relativeFrom="column">
                        <wp:posOffset>1336255</wp:posOffset>
                      </wp:positionH>
                      <wp:positionV relativeFrom="paragraph">
                        <wp:posOffset>54610</wp:posOffset>
                      </wp:positionV>
                      <wp:extent cx="577215" cy="323850"/>
                      <wp:effectExtent l="0" t="0" r="6985" b="6350"/>
                      <wp:wrapNone/>
                      <wp:docPr id="1999246544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7215" cy="323850"/>
                                <a:chOff x="0" y="33255"/>
                                <a:chExt cx="577625" cy="323850"/>
                              </a:xfrm>
                            </wpg:grpSpPr>
                            <wps:wsp>
                              <wps:cNvPr id="168051660" name="Textfeld 398"/>
                              <wps:cNvSpPr txBox="1"/>
                              <wps:spPr>
                                <a:xfrm>
                                  <a:off x="202124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0C9DFF" w14:textId="77777777" w:rsidR="00275215" w:rsidRDefault="00275215" w:rsidP="00275215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447887852" name="Gruppieren 374"/>
                              <wpg:cNvGrpSpPr/>
                              <wpg:grpSpPr>
                                <a:xfrm>
                                  <a:off x="0" y="33255"/>
                                  <a:ext cx="577625" cy="323850"/>
                                  <a:chOff x="0" y="33255"/>
                                  <a:chExt cx="577625" cy="323850"/>
                                </a:xfrm>
                              </wpg:grpSpPr>
                              <wpg:grpSp>
                                <wpg:cNvPr id="1217275037" name="Gruppieren 368"/>
                                <wpg:cNvGrpSpPr/>
                                <wpg:grpSpPr>
                                  <a:xfrm>
                                    <a:off x="0" y="33255"/>
                                    <a:ext cx="262846" cy="321325"/>
                                    <a:chOff x="0" y="19566"/>
                                    <a:chExt cx="265727" cy="366303"/>
                                  </a:xfrm>
                                </wpg:grpSpPr>
                                <wps:wsp>
                                  <wps:cNvPr id="1691058664" name="Textfeld 3"/>
                                  <wps:cNvSpPr txBox="1"/>
                                  <wps:spPr>
                                    <a:xfrm>
                                      <a:off x="52868" y="19566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41608FD" w14:textId="2692C361" w:rsidR="00275215" w:rsidRDefault="00275215" w:rsidP="00275215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565253385" name="Textfeld 3"/>
                                  <wps:cNvSpPr txBox="1"/>
                                  <wps:spPr>
                                    <a:xfrm>
                                      <a:off x="0" y="221927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C63CB72" w14:textId="48DB24CA" w:rsidR="00275215" w:rsidRDefault="00275215" w:rsidP="00275215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04438635" name="Gerade Verbindung 1004438635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723526085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1455268733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B809FB7" w14:textId="0BE86FB0" w:rsidR="00275215" w:rsidRDefault="00275215" w:rsidP="00275215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687759921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07C1E5F" w14:textId="2F157949" w:rsidR="00275215" w:rsidRDefault="00275215" w:rsidP="00275215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5925657" name="Gerade Verbindung 1615925657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391A39B" id="_x0000_s1628" style="position:absolute;margin-left:105.2pt;margin-top:4.3pt;width:45.45pt;height:25.5pt;z-index:253416448;mso-width-relative:margin;mso-height-relative:margin" coordorigin=",332" coordsize="5776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">
                      <v:shape id="_x0000_s1629" type="#_x0000_t202" style="position:absolute;left:2021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" filled="f" stroked="f" strokeweight=".5pt">
                        <v:textbox inset="1mm,0,,0">
                          <w:txbxContent>
                            <w:p w14:paraId="290C9DFF" w14:textId="77777777" w:rsidR="00275215" w:rsidRDefault="00275215" w:rsidP="00275215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630" style="position:absolute;top:332;width:5776;height:3239" coordorigin=",332" coordsize="5776,3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">
                        <v:group id="_x0000_s1631" style="position:absolute;top:332;width:2628;height:3213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">
                          <v:shape id="Textfeld 3" o:spid="_x0000_s1632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641608FD" w14:textId="2692C361" w:rsidR="00275215" w:rsidRDefault="00275215" w:rsidP="0027521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33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3C63CB72" w14:textId="48DB24CA" w:rsidR="00275215" w:rsidRDefault="00275215" w:rsidP="0027521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line id="Gerade Verbindung 1004438635" o:spid="_x0000_s1634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635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">
                          <v:shape id="Textfeld 3" o:spid="_x0000_s1636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5B809FB7" w14:textId="0BE86FB0" w:rsidR="00275215" w:rsidRDefault="00275215" w:rsidP="0027521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37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07C1E5F" w14:textId="2F157949" w:rsidR="00275215" w:rsidRDefault="00275215" w:rsidP="0027521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615925657" o:spid="_x0000_s1638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 w:rsidR="00842EEF" w:rsidRPr="007F4553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93888" behindDoc="0" locked="0" layoutInCell="1" allowOverlap="1" wp14:anchorId="720938D1" wp14:editId="769CB365">
                      <wp:simplePos x="0" y="0"/>
                      <wp:positionH relativeFrom="column">
                        <wp:posOffset>2058885</wp:posOffset>
                      </wp:positionH>
                      <wp:positionV relativeFrom="paragraph">
                        <wp:posOffset>90805</wp:posOffset>
                      </wp:positionV>
                      <wp:extent cx="2400300" cy="588645"/>
                      <wp:effectExtent l="0" t="0" r="139700" b="8255"/>
                      <wp:wrapNone/>
                      <wp:docPr id="806300484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0300" cy="588645"/>
                              </a:xfrm>
                              <a:prstGeom prst="wedgeRoundRectCallout">
                                <a:avLst>
                                  <a:gd name="adj1" fmla="val 54850"/>
                                  <a:gd name="adj2" fmla="val 171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7794A1" w14:textId="5F8E5817" w:rsidR="00327451" w:rsidRPr="00272865" w:rsidRDefault="00327451" w:rsidP="00681BF5">
                                  <w:pPr>
                                    <w:pStyle w:val="TextSprechblasen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272865">
                                    <w:rPr>
                                      <w:rFonts w:asciiTheme="minorHAnsi" w:hAnsiTheme="minorHAnsi" w:cstheme="minorHAnsi"/>
                                    </w:rPr>
                                    <w:t xml:space="preserve">Das ist </w:t>
                                  </w:r>
                                  <w:r w:rsidR="00681BF5">
                                    <w:rPr>
                                      <w:rFonts w:asciiTheme="minorHAnsi" w:hAnsiTheme="minorHAnsi" w:cstheme="minorHAnsi"/>
                                    </w:rPr>
                                    <w:t>blöd</w:t>
                                  </w:r>
                                  <w:r w:rsidR="00C670E2">
                                    <w:rPr>
                                      <w:rFonts w:asciiTheme="minorHAnsi" w:hAnsiTheme="minorHAnsi" w:cstheme="minorHAnsi"/>
                                    </w:rPr>
                                    <w:t>, denn die sind nicht gleich eingeteilt!</w:t>
                                  </w:r>
                                  <w:r w:rsidRPr="00272865">
                                    <w:rPr>
                                      <w:rFonts w:asciiTheme="minorHAnsi" w:hAnsiTheme="minorHAnsi" w:cstheme="minorHAnsi"/>
                                    </w:rPr>
                                    <w:t xml:space="preserve"> </w:t>
                                  </w:r>
                                  <w:r w:rsidR="009C37B6" w:rsidRPr="00272865">
                                    <w:rPr>
                                      <w:rFonts w:asciiTheme="minorHAnsi" w:hAnsiTheme="minorHAnsi" w:cstheme="minorHAnsi"/>
                                    </w:rPr>
                                    <w:t xml:space="preserve">Das geht nicht im </w:t>
                                  </w:r>
                                  <w:r w:rsidR="009C37B6">
                                    <w:rPr>
                                      <w:rFonts w:asciiTheme="minorHAnsi" w:hAnsiTheme="minorHAnsi" w:cstheme="minorHAnsi"/>
                                    </w:rPr>
                                    <w:t>Halbe-Streifen und auch nicht im Drittel-Streifen.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20938D1" id="_x0000_s1639" type="#_x0000_t62" style="position:absolute;margin-left:162.1pt;margin-top:7.15pt;width:189pt;height:46.35pt;z-index:2530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" adj="22648,14514" fillcolor="white [3212]" strokecolor="#bfbfbf [2412]" strokeweight="1pt">
                      <v:textbox inset="1mm,1mm,1mm,1mm">
                        <w:txbxContent>
                          <w:p w14:paraId="3D7794A1" w14:textId="5F8E5817" w:rsidR="00327451" w:rsidRPr="00272865" w:rsidRDefault="00327451" w:rsidP="00681BF5">
                            <w:pPr>
                              <w:pStyle w:val="TextSprechblasen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72865">
                              <w:rPr>
                                <w:rFonts w:asciiTheme="minorHAnsi" w:hAnsiTheme="minorHAnsi" w:cstheme="minorHAnsi"/>
                              </w:rPr>
                              <w:t xml:space="preserve">Das ist </w:t>
                            </w:r>
                            <w:r w:rsidR="00681BF5">
                              <w:rPr>
                                <w:rFonts w:asciiTheme="minorHAnsi" w:hAnsiTheme="minorHAnsi" w:cstheme="minorHAnsi"/>
                              </w:rPr>
                              <w:t>blöd</w:t>
                            </w:r>
                            <w:r w:rsidR="00C670E2">
                              <w:rPr>
                                <w:rFonts w:asciiTheme="minorHAnsi" w:hAnsiTheme="minorHAnsi" w:cstheme="minorHAnsi"/>
                              </w:rPr>
                              <w:t>, denn die sind nicht gleich eingeteilt!</w:t>
                            </w:r>
                            <w:r w:rsidRPr="00272865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9C37B6" w:rsidRPr="00272865">
                              <w:rPr>
                                <w:rFonts w:asciiTheme="minorHAnsi" w:hAnsiTheme="minorHAnsi" w:cstheme="minorHAnsi"/>
                              </w:rPr>
                              <w:t xml:space="preserve">Das geht nicht im </w:t>
                            </w:r>
                            <w:r w:rsidR="009C37B6">
                              <w:rPr>
                                <w:rFonts w:asciiTheme="minorHAnsi" w:hAnsiTheme="minorHAnsi" w:cstheme="minorHAnsi"/>
                              </w:rPr>
                              <w:t>Halbe-Streifen und auch nicht im Drittel-Streifen.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27451" w:rsidRPr="007F4553">
              <w:rPr>
                <w:rFonts w:cstheme="minorHAnsi"/>
                <w:noProof/>
                <w:lang w:eastAsia="de-DE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96960" behindDoc="0" locked="0" layoutInCell="1" allowOverlap="1" wp14:anchorId="0D88B3FB" wp14:editId="66C4EC24">
                      <wp:simplePos x="0" y="0"/>
                      <wp:positionH relativeFrom="column">
                        <wp:posOffset>4446270</wp:posOffset>
                      </wp:positionH>
                      <wp:positionV relativeFrom="paragraph">
                        <wp:posOffset>124460</wp:posOffset>
                      </wp:positionV>
                      <wp:extent cx="544830" cy="751091"/>
                      <wp:effectExtent l="0" t="0" r="1270" b="0"/>
                      <wp:wrapNone/>
                      <wp:docPr id="359824758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9051349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43296728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4B6407" w14:textId="77777777" w:rsidR="00327451" w:rsidRPr="003D28BC" w:rsidRDefault="00327451" w:rsidP="003274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3D28BC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88B3FB" id="_x0000_s1640" style="position:absolute;margin-left:350.1pt;margin-top:9.8pt;width:42.9pt;height:59.15pt;z-index:253096960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">
                      <v:shape id="Grafik 5" o:spid="_x0000_s1641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">
                        <v:imagedata r:id="rId48" o:title="" chromakey="white"/>
                      </v:shape>
                      <v:shape id="Textfeld 12" o:spid="_x0000_s1642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E4B6407" w14:textId="77777777" w:rsidR="00327451" w:rsidRPr="003D28BC" w:rsidRDefault="00327451" w:rsidP="003274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3D28BC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27451" w:rsidRPr="007F4553">
              <w:rPr>
                <w:rFonts w:cstheme="minorHAnsi"/>
                <w:noProof/>
                <w:lang w:eastAsia="de-DE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97984" behindDoc="0" locked="0" layoutInCell="1" allowOverlap="1" wp14:anchorId="10B41E72" wp14:editId="31B0CD6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7620</wp:posOffset>
                      </wp:positionV>
                      <wp:extent cx="629920" cy="747063"/>
                      <wp:effectExtent l="0" t="0" r="0" b="2540"/>
                      <wp:wrapNone/>
                      <wp:docPr id="1244212157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7054258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970155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493BA9" w14:textId="77777777" w:rsidR="00327451" w:rsidRPr="003D28BC" w:rsidRDefault="00327451" w:rsidP="003274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3D28BC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B41E72" id="_x0000_s1643" style="position:absolute;margin-left:0;margin-top:.6pt;width:49.6pt;height:58.8pt;z-index:253097984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">
                      <v:shape id="Grafik 3" o:spid="_x0000_s1644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">
                        <v:imagedata r:id="rId52" o:title="" chromakey="white"/>
                      </v:shape>
                      <v:shape id="Textfeld 12" o:spid="_x0000_s1645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D493BA9" w14:textId="77777777" w:rsidR="00327451" w:rsidRPr="003D28BC" w:rsidRDefault="00327451" w:rsidP="003274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3D28BC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1EB73A1" w14:textId="57987C62" w:rsidR="00327451" w:rsidRPr="007F4553" w:rsidRDefault="00327451" w:rsidP="00327451">
            <w:pPr>
              <w:spacing w:line="240" w:lineRule="atLeast"/>
              <w:rPr>
                <w:rFonts w:cstheme="minorHAnsi"/>
              </w:rPr>
            </w:pPr>
          </w:p>
          <w:p w14:paraId="50BFB5DD" w14:textId="72B86C6F" w:rsidR="00327451" w:rsidRPr="007F4553" w:rsidRDefault="00327451" w:rsidP="00327451">
            <w:pPr>
              <w:pStyle w:val="Text"/>
              <w:spacing w:line="240" w:lineRule="atLeast"/>
              <w:rPr>
                <w:rFonts w:asciiTheme="minorHAnsi" w:hAnsiTheme="minorHAnsi" w:cstheme="minorHAnsi"/>
                <w:noProof/>
              </w:rPr>
            </w:pPr>
          </w:p>
          <w:p w14:paraId="65B0B8F9" w14:textId="0FB720E3" w:rsidR="00327451" w:rsidRPr="007F4553" w:rsidRDefault="00327451" w:rsidP="00327451">
            <w:pPr>
              <w:pStyle w:val="Text"/>
              <w:spacing w:line="240" w:lineRule="atLeast"/>
              <w:rPr>
                <w:rFonts w:asciiTheme="minorHAnsi" w:hAnsiTheme="minorHAnsi" w:cstheme="minorHAnsi"/>
                <w:noProof/>
              </w:rPr>
            </w:pPr>
          </w:p>
          <w:p w14:paraId="47B5128E" w14:textId="22BC89A7" w:rsidR="00327451" w:rsidRPr="007F4553" w:rsidRDefault="00327451" w:rsidP="00327451">
            <w:pPr>
              <w:pStyle w:val="Text"/>
              <w:spacing w:line="240" w:lineRule="atLeast"/>
              <w:rPr>
                <w:rFonts w:asciiTheme="minorHAnsi" w:hAnsiTheme="minorHAnsi" w:cstheme="minorHAnsi"/>
                <w:noProof/>
              </w:rPr>
            </w:pPr>
          </w:p>
          <w:p w14:paraId="601787AB" w14:textId="205643A3" w:rsidR="00AB1D5A" w:rsidRPr="007F4553" w:rsidRDefault="003153DF" w:rsidP="00C670E2">
            <w:pPr>
              <w:pStyle w:val="Text"/>
              <w:spacing w:line="240" w:lineRule="atLeast"/>
              <w:rPr>
                <w:rFonts w:asciiTheme="minorHAnsi" w:hAnsiTheme="minorHAnsi" w:cstheme="minorHAnsi"/>
                <w:noProof/>
              </w:rPr>
            </w:pPr>
            <w:r w:rsidRPr="007F4553">
              <w:rPr>
                <w:rFonts w:asciiTheme="minorHAnsi" w:hAnsiTheme="minorHAnsi" w:cstheme="minorHAnsi"/>
                <w:noProof/>
              </w:rPr>
              <w:t xml:space="preserve">Zeige die Aufgabe </w:t>
            </w:r>
            <w:r w:rsidR="00C670E2" w:rsidRPr="007F4553">
              <w:rPr>
                <w:rFonts w:asciiTheme="minorHAnsi" w:hAnsiTheme="minorHAnsi" w:cstheme="minorHAnsi"/>
                <w:noProof/>
              </w:rPr>
              <w:t xml:space="preserve">am Bruchstreifen und erkläre, warum Kenan blöd findet, </w:t>
            </w:r>
            <w:r w:rsidR="00842EEF" w:rsidRPr="007F4553">
              <w:rPr>
                <w:rFonts w:asciiTheme="minorHAnsi" w:hAnsiTheme="minorHAnsi" w:cstheme="minorHAnsi"/>
                <w:noProof/>
              </w:rPr>
              <w:br/>
            </w:r>
            <w:r w:rsidR="00C670E2" w:rsidRPr="007F4553">
              <w:rPr>
                <w:rFonts w:asciiTheme="minorHAnsi" w:hAnsiTheme="minorHAnsi" w:cstheme="minorHAnsi"/>
                <w:noProof/>
              </w:rPr>
              <w:t>wenn die Ganzen nicht gleich eingeteilt sind. Was kann man dagegen tun?</w:t>
            </w:r>
          </w:p>
          <w:p w14:paraId="58CDD049" w14:textId="7C47C590" w:rsidR="00C670E2" w:rsidRPr="007F4553" w:rsidRDefault="00C670E2" w:rsidP="00C670E2">
            <w:pPr>
              <w:pStyle w:val="Text"/>
              <w:spacing w:line="240" w:lineRule="atLeast"/>
              <w:rPr>
                <w:rFonts w:asciiTheme="minorHAnsi" w:hAnsiTheme="minorHAnsi" w:cstheme="minorHAnsi"/>
                <w:b/>
                <w:bCs/>
                <w:color w:val="327A86" w:themeColor="text2"/>
              </w:rPr>
            </w:pPr>
          </w:p>
        </w:tc>
      </w:tr>
      <w:tr w:rsidR="00327451" w:rsidRPr="007F4553" w14:paraId="08D1BB41" w14:textId="77777777" w:rsidTr="005143FE">
        <w:trPr>
          <w:gridAfter w:val="1"/>
          <w:wAfter w:w="176" w:type="dxa"/>
          <w:trHeight w:val="77"/>
        </w:trPr>
        <w:tc>
          <w:tcPr>
            <w:tcW w:w="672" w:type="dxa"/>
          </w:tcPr>
          <w:p w14:paraId="4E0B630F" w14:textId="72056475" w:rsidR="00327451" w:rsidRPr="007F4553" w:rsidRDefault="001C78C2" w:rsidP="00D22F3C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3101056" behindDoc="0" locked="0" layoutInCell="1" allowOverlap="1" wp14:anchorId="53EBC5A1" wp14:editId="372C1866">
                  <wp:simplePos x="0" y="0"/>
                  <wp:positionH relativeFrom="column">
                    <wp:posOffset>-924</wp:posOffset>
                  </wp:positionH>
                  <wp:positionV relativeFrom="paragraph">
                    <wp:posOffset>3924185</wp:posOffset>
                  </wp:positionV>
                  <wp:extent cx="360000" cy="272386"/>
                  <wp:effectExtent l="0" t="0" r="0" b="0"/>
                  <wp:wrapSquare wrapText="bothSides"/>
                  <wp:docPr id="154862954" name="Grafik 154862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14:paraId="25E4208D" w14:textId="14FD6430" w:rsidR="00327451" w:rsidRPr="007F4553" w:rsidRDefault="00327451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b)</w:t>
            </w:r>
          </w:p>
        </w:tc>
        <w:tc>
          <w:tcPr>
            <w:tcW w:w="8187" w:type="dxa"/>
            <w:gridSpan w:val="5"/>
          </w:tcPr>
          <w:p w14:paraId="14F950DD" w14:textId="5342D009" w:rsidR="00807A93" w:rsidRPr="007F4553" w:rsidRDefault="001C78C2" w:rsidP="00BF5C64">
            <w:pPr>
              <w:spacing w:after="120" w:line="240" w:lineRule="atLeast"/>
              <w:rPr>
                <w:rFonts w:cstheme="minorHAnsi"/>
                <w:noProof/>
                <w:lang w:eastAsia="de-DE"/>
              </w:rPr>
            </w:pPr>
            <w:r w:rsidRPr="007F4553">
              <w:rPr>
                <w:rFonts w:cstheme="minorHAnsi"/>
                <w:noProof/>
                <w:lang w:eastAsia="de-DE"/>
              </w:rPr>
              <w:t xml:space="preserve">Emily löst die Aufgabe mit den </w:t>
            </w:r>
            <w:r w:rsidR="00FA3D8F" w:rsidRPr="007F4553">
              <w:rPr>
                <w:rFonts w:cstheme="minorHAnsi"/>
                <w:noProof/>
                <w:lang w:eastAsia="de-DE"/>
              </w:rPr>
              <w:t>d</w:t>
            </w:r>
            <w:r w:rsidR="00E81AC3" w:rsidRPr="007F4553">
              <w:rPr>
                <w:rFonts w:cstheme="minorHAnsi"/>
                <w:noProof/>
                <w:lang w:eastAsia="de-DE"/>
              </w:rPr>
              <w:t>igital</w:t>
            </w:r>
            <w:r w:rsidRPr="007F4553">
              <w:rPr>
                <w:rFonts w:cstheme="minorHAnsi"/>
                <w:noProof/>
                <w:lang w:eastAsia="de-DE"/>
              </w:rPr>
              <w:t>en Bruchstreifen</w:t>
            </w:r>
            <w:r w:rsidR="00842EEF" w:rsidRPr="007F4553">
              <w:rPr>
                <w:rFonts w:cstheme="minorHAnsi"/>
                <w:noProof/>
                <w:lang w:eastAsia="de-DE"/>
              </w:rPr>
              <w:t>. Schreibe die Rechenschritte dazu</w:t>
            </w:r>
            <w:r w:rsidRPr="007F4553">
              <w:rPr>
                <w:rFonts w:cstheme="minorHAnsi"/>
                <w:noProof/>
                <w:lang w:eastAsia="de-DE"/>
              </w:rPr>
              <w:t>:</w:t>
            </w:r>
          </w:p>
          <w:p w14:paraId="7779541A" w14:textId="01229B89" w:rsidR="001C78C2" w:rsidRPr="007F4553" w:rsidRDefault="00842EEF" w:rsidP="00327451">
            <w:pPr>
              <w:spacing w:line="240" w:lineRule="atLeast"/>
              <w:rPr>
                <w:rFonts w:cstheme="minorHAnsi"/>
                <w:noProof/>
                <w:color w:val="808080"/>
                <w:lang w:eastAsia="de-DE"/>
              </w:rPr>
            </w:pPr>
            <w:r w:rsidRPr="007F4553">
              <w:rPr>
                <w:rFonts w:cstheme="minorHAnsi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3113344" behindDoc="0" locked="0" layoutInCell="1" allowOverlap="1" wp14:anchorId="27B59782" wp14:editId="6E326782">
                      <wp:simplePos x="0" y="0"/>
                      <wp:positionH relativeFrom="column">
                        <wp:posOffset>1912180</wp:posOffset>
                      </wp:positionH>
                      <wp:positionV relativeFrom="paragraph">
                        <wp:posOffset>85176</wp:posOffset>
                      </wp:positionV>
                      <wp:extent cx="3195422" cy="2928323"/>
                      <wp:effectExtent l="0" t="0" r="17780" b="18415"/>
                      <wp:wrapNone/>
                      <wp:docPr id="1514291656" name="Gruppieren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95422" cy="2928323"/>
                                <a:chOff x="124358" y="0"/>
                                <a:chExt cx="3195422" cy="2928323"/>
                              </a:xfrm>
                            </wpg:grpSpPr>
                            <wps:wsp>
                              <wps:cNvPr id="1641211553" name="Abgerundetes Rechteck 37"/>
                              <wps:cNvSpPr/>
                              <wps:spPr>
                                <a:xfrm>
                                  <a:off x="124358" y="2277855"/>
                                  <a:ext cx="3195422" cy="650468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2107829" name="Abgerundetes Rechteck 37"/>
                              <wps:cNvSpPr/>
                              <wps:spPr>
                                <a:xfrm>
                                  <a:off x="124358" y="934756"/>
                                  <a:ext cx="3195422" cy="1257935"/>
                                </a:xfrm>
                                <a:prstGeom prst="roundRect">
                                  <a:avLst>
                                    <a:gd name="adj" fmla="val 9107"/>
                                  </a:avLst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1914362" name="Abgerundetes Rechteck 37"/>
                              <wps:cNvSpPr/>
                              <wps:spPr>
                                <a:xfrm>
                                  <a:off x="124358" y="0"/>
                                  <a:ext cx="3195422" cy="848563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1441372" name="Rechteck 38"/>
                              <wps:cNvSpPr>
                                <a:spLocks/>
                              </wps:cNvSpPr>
                              <wps:spPr>
                                <a:xfrm>
                                  <a:off x="230002" y="2378114"/>
                                  <a:ext cx="2937171" cy="431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AE317F0" id="Gruppieren 53" o:spid="_x0000_s1026" style="position:absolute;margin-left:150.55pt;margin-top:6.7pt;width:251.6pt;height:230.6pt;z-index:253113344;mso-width-relative:margin;mso-height-relative:margin" coordorigin="1243" coordsize="31954,29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">
                      <v:roundrect id="Abgerundetes Rechteck 37" o:spid="_x0000_s1027" style="position:absolute;left:1243;top:22778;width:31954;height:650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" fillcolor="#404040 [2429]" strokecolor="#071213 [484]" strokeweight="1pt">
                        <v:stroke joinstyle="miter"/>
                      </v:roundrect>
                      <v:roundrect id="Abgerundetes Rechteck 37" o:spid="_x0000_s1028" style="position:absolute;left:1243;top:9347;width:31954;height:12579;visibility:visible;mso-wrap-style:square;v-text-anchor:middle" arcsize="5968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" fillcolor="#404040 [2429]" strokecolor="#071213 [484]" strokeweight="1pt">
                        <v:stroke joinstyle="miter"/>
                      </v:roundrect>
                      <v:roundrect id="Abgerundetes Rechteck 37" o:spid="_x0000_s1029" style="position:absolute;left:1243;width:31954;height:848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" fillcolor="#404040 [2429]" strokecolor="#071213 [484]" strokeweight="1pt">
                        <v:stroke joinstyle="miter"/>
                      </v:roundrect>
                      <v:rect id="Rechteck 38" o:spid="_x0000_s1030" style="position:absolute;left:2300;top:23781;width:29371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" fillcolor="white [3212]" stroked="f" strokeweight="1pt"/>
                    </v:group>
                  </w:pict>
                </mc:Fallback>
              </mc:AlternateContent>
            </w:r>
            <w:r w:rsidR="00807A93" w:rsidRPr="007F4553">
              <w:rPr>
                <w:rFonts w:cstheme="minorHAnsi"/>
                <w:noProof/>
                <w:lang w:eastAsia="de-DE"/>
              </w:rPr>
              <w:t xml:space="preserve">1. </w:t>
            </w:r>
            <w:r w:rsidR="00807A93" w:rsidRPr="007F4553">
              <w:rPr>
                <w:rFonts w:cstheme="minorHAnsi"/>
                <w:noProof/>
                <w:color w:val="808080"/>
                <w:lang w:eastAsia="de-DE"/>
              </w:rPr>
              <w:t>_____________________</w:t>
            </w:r>
          </w:p>
          <w:p w14:paraId="43314D26" w14:textId="119C5ED6" w:rsidR="001C78C2" w:rsidRPr="007F4553" w:rsidRDefault="00CE19E3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3324288" behindDoc="0" locked="0" layoutInCell="1" allowOverlap="1" wp14:anchorId="7BE665CC" wp14:editId="6D410022">
                  <wp:simplePos x="0" y="0"/>
                  <wp:positionH relativeFrom="column">
                    <wp:posOffset>2085235</wp:posOffset>
                  </wp:positionH>
                  <wp:positionV relativeFrom="paragraph">
                    <wp:posOffset>75565</wp:posOffset>
                  </wp:positionV>
                  <wp:extent cx="2872740" cy="532933"/>
                  <wp:effectExtent l="0" t="0" r="0" b="635"/>
                  <wp:wrapNone/>
                  <wp:docPr id="2114765345" name="Grafi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765345" name="Grafik 2114765345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532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7A93" w:rsidRPr="007F4553">
              <w:rPr>
                <w:rFonts w:cstheme="minorHAnsi"/>
                <w:noProof/>
                <w:lang w:eastAsia="de-DE"/>
              </w:rPr>
              <w:t xml:space="preserve"> </w:t>
            </w:r>
          </w:p>
          <w:p w14:paraId="09DB708B" w14:textId="4837B5B0" w:rsidR="00807A93" w:rsidRPr="007F4553" w:rsidRDefault="00807A93" w:rsidP="00807A93">
            <w:pPr>
              <w:spacing w:line="240" w:lineRule="atLeast"/>
              <w:rPr>
                <w:rFonts w:cstheme="minorHAnsi"/>
                <w:noProof/>
                <w:color w:val="808080"/>
                <w:lang w:eastAsia="de-DE"/>
              </w:rPr>
            </w:pPr>
            <w:r w:rsidRPr="007F4553">
              <w:rPr>
                <w:rFonts w:cstheme="minorHAnsi"/>
                <w:noProof/>
                <w:color w:val="808080"/>
                <w:lang w:eastAsia="de-DE"/>
              </w:rPr>
              <w:t xml:space="preserve">    _____________________</w:t>
            </w:r>
          </w:p>
          <w:p w14:paraId="4C3E3747" w14:textId="77777777" w:rsidR="00807A93" w:rsidRPr="007F4553" w:rsidRDefault="00807A93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  <w:p w14:paraId="661500CC" w14:textId="77777777" w:rsidR="00807A93" w:rsidRPr="007F4553" w:rsidRDefault="00807A93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  <w:p w14:paraId="189A3E4C" w14:textId="4C9F241C" w:rsidR="00807A93" w:rsidRPr="007F4553" w:rsidRDefault="00807A93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  <w:p w14:paraId="7C991E71" w14:textId="1A703E71" w:rsidR="00807A93" w:rsidRPr="007F4553" w:rsidRDefault="00842EEF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  <w:r w:rsidRPr="007F4553">
              <w:rPr>
                <w:rFonts w:cstheme="minorHAnsi"/>
                <w:noProof/>
              </w:rPr>
              <w:drawing>
                <wp:anchor distT="0" distB="0" distL="114300" distR="114300" simplePos="0" relativeHeight="253325312" behindDoc="0" locked="0" layoutInCell="1" allowOverlap="1" wp14:anchorId="752FD314" wp14:editId="71AF1494">
                  <wp:simplePos x="0" y="0"/>
                  <wp:positionH relativeFrom="column">
                    <wp:posOffset>2029460</wp:posOffset>
                  </wp:positionH>
                  <wp:positionV relativeFrom="paragraph">
                    <wp:posOffset>126260</wp:posOffset>
                  </wp:positionV>
                  <wp:extent cx="2918460" cy="998220"/>
                  <wp:effectExtent l="0" t="0" r="2540" b="5080"/>
                  <wp:wrapNone/>
                  <wp:docPr id="207790654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7906544" name="Grafik 2077906544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460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0F0FA9" w14:textId="23A23C21" w:rsidR="00807A93" w:rsidRPr="007F4553" w:rsidRDefault="00643BFF" w:rsidP="00807A93">
            <w:pPr>
              <w:spacing w:line="240" w:lineRule="atLeast"/>
              <w:rPr>
                <w:rFonts w:cstheme="minorHAnsi"/>
                <w:noProof/>
                <w:color w:val="808080"/>
                <w:lang w:eastAsia="de-DE"/>
              </w:rPr>
            </w:pPr>
            <w:r w:rsidRPr="004077DC">
              <w:rPr>
                <w:noProof/>
              </w:rPr>
              <w:drawing>
                <wp:anchor distT="0" distB="0" distL="114300" distR="114300" simplePos="0" relativeHeight="253638656" behindDoc="0" locked="0" layoutInCell="1" allowOverlap="1" wp14:anchorId="21E9877F" wp14:editId="4CF77012">
                  <wp:simplePos x="0" y="0"/>
                  <wp:positionH relativeFrom="column">
                    <wp:posOffset>2660433</wp:posOffset>
                  </wp:positionH>
                  <wp:positionV relativeFrom="paragraph">
                    <wp:posOffset>30552</wp:posOffset>
                  </wp:positionV>
                  <wp:extent cx="304709" cy="279358"/>
                  <wp:effectExtent l="0" t="0" r="0" b="635"/>
                  <wp:wrapNone/>
                  <wp:docPr id="1875780099" name="Grafik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7C3F2B-E854-E71C-1DAA-7795F92135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49" r="58748" b="52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09" cy="279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7A93" w:rsidRPr="007F4553">
              <w:rPr>
                <w:rFonts w:cstheme="minorHAnsi"/>
                <w:noProof/>
                <w:color w:val="000000"/>
                <w:lang w:eastAsia="de-DE"/>
              </w:rPr>
              <w:t>2.</w:t>
            </w:r>
            <w:r w:rsidR="00807A93" w:rsidRPr="007F4553">
              <w:rPr>
                <w:rFonts w:cstheme="minorHAnsi"/>
                <w:noProof/>
                <w:color w:val="808080"/>
                <w:lang w:eastAsia="de-DE"/>
              </w:rPr>
              <w:t xml:space="preserve">  _____________________</w:t>
            </w:r>
          </w:p>
          <w:p w14:paraId="2567CC0A" w14:textId="65E44B7B" w:rsidR="00807A93" w:rsidRPr="007F4553" w:rsidRDefault="00807A93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  <w:p w14:paraId="0E2D132E" w14:textId="71E42DE4" w:rsidR="00807A93" w:rsidRPr="007F4553" w:rsidRDefault="00643BFF" w:rsidP="00807A93">
            <w:pPr>
              <w:spacing w:line="240" w:lineRule="atLeast"/>
              <w:rPr>
                <w:rFonts w:cstheme="minorHAnsi"/>
                <w:noProof/>
                <w:color w:val="808080"/>
                <w:lang w:eastAsia="de-DE"/>
              </w:rPr>
            </w:pPr>
            <w:r w:rsidRPr="004077DC">
              <w:rPr>
                <w:noProof/>
              </w:rPr>
              <w:drawing>
                <wp:anchor distT="0" distB="0" distL="114300" distR="114300" simplePos="0" relativeHeight="253640704" behindDoc="0" locked="0" layoutInCell="1" allowOverlap="1" wp14:anchorId="2E143D42" wp14:editId="7AF57F93">
                  <wp:simplePos x="0" y="0"/>
                  <wp:positionH relativeFrom="column">
                    <wp:posOffset>4445430</wp:posOffset>
                  </wp:positionH>
                  <wp:positionV relativeFrom="paragraph">
                    <wp:posOffset>172720</wp:posOffset>
                  </wp:positionV>
                  <wp:extent cx="265157" cy="263434"/>
                  <wp:effectExtent l="0" t="0" r="1905" b="3810"/>
                  <wp:wrapNone/>
                  <wp:docPr id="858981084" name="Grafik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7C3F2B-E854-E71C-1DAA-7795F92135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0" t="6067" r="79453" b="48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57" cy="263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7A93" w:rsidRPr="007F4553">
              <w:rPr>
                <w:rFonts w:cstheme="minorHAnsi"/>
                <w:noProof/>
                <w:color w:val="808080"/>
                <w:lang w:eastAsia="de-DE"/>
              </w:rPr>
              <w:t xml:space="preserve">    _____________________</w:t>
            </w:r>
          </w:p>
          <w:p w14:paraId="4873666C" w14:textId="346DC325" w:rsidR="00807A93" w:rsidRPr="007F4553" w:rsidRDefault="00807A93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  <w:p w14:paraId="43BA798F" w14:textId="7381E63C" w:rsidR="00807A93" w:rsidRPr="007F4553" w:rsidRDefault="00807A93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  <w:p w14:paraId="2AA23D2E" w14:textId="793BD825" w:rsidR="00807A93" w:rsidRPr="007F4553" w:rsidRDefault="00807A93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  <w:p w14:paraId="2120F297" w14:textId="45D37C75" w:rsidR="00807A93" w:rsidRPr="007F4553" w:rsidRDefault="00807A93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  <w:p w14:paraId="19F1C8EA" w14:textId="4F65CB44" w:rsidR="00807A93" w:rsidRPr="007F4553" w:rsidRDefault="00842EEF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  <w:r w:rsidRPr="007F4553">
              <w:rPr>
                <w:rFonts w:cstheme="minorHAnsi"/>
                <w:noProof/>
              </w:rPr>
              <w:drawing>
                <wp:anchor distT="0" distB="0" distL="114300" distR="114300" simplePos="0" relativeHeight="253329408" behindDoc="0" locked="0" layoutInCell="1" allowOverlap="1" wp14:anchorId="4B194B76" wp14:editId="1007EB80">
                  <wp:simplePos x="0" y="0"/>
                  <wp:positionH relativeFrom="column">
                    <wp:posOffset>2012950</wp:posOffset>
                  </wp:positionH>
                  <wp:positionV relativeFrom="paragraph">
                    <wp:posOffset>142345</wp:posOffset>
                  </wp:positionV>
                  <wp:extent cx="2934970" cy="257810"/>
                  <wp:effectExtent l="0" t="0" r="0" b="0"/>
                  <wp:wrapNone/>
                  <wp:docPr id="2116326927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326927" name="Grafik 2116326927"/>
                          <pic:cNvPicPr/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941" b="16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970" cy="257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6679B0" w14:textId="56B08C29" w:rsidR="00807A93" w:rsidRPr="007F4553" w:rsidRDefault="00807A93" w:rsidP="00807A93">
            <w:pPr>
              <w:spacing w:line="240" w:lineRule="atLeast"/>
              <w:rPr>
                <w:rFonts w:cstheme="minorHAnsi"/>
                <w:noProof/>
                <w:color w:val="808080"/>
                <w:lang w:eastAsia="de-DE"/>
              </w:rPr>
            </w:pPr>
            <w:r w:rsidRPr="007F4553">
              <w:rPr>
                <w:rFonts w:cstheme="minorHAnsi"/>
                <w:noProof/>
                <w:lang w:eastAsia="de-DE"/>
              </w:rPr>
              <w:t>3.</w:t>
            </w:r>
            <w:r w:rsidRPr="007F4553">
              <w:rPr>
                <w:rFonts w:cstheme="minorHAnsi"/>
                <w:noProof/>
                <w:color w:val="808080"/>
                <w:lang w:eastAsia="de-DE"/>
              </w:rPr>
              <w:t xml:space="preserve"> _____________________</w:t>
            </w:r>
          </w:p>
          <w:p w14:paraId="2BE70D83" w14:textId="003CA2D8" w:rsidR="00807A93" w:rsidRPr="007F4553" w:rsidRDefault="00807A93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  <w:p w14:paraId="1956C3CA" w14:textId="381B7454" w:rsidR="00807A93" w:rsidRPr="007F4553" w:rsidRDefault="00807A93" w:rsidP="00807A93">
            <w:pPr>
              <w:spacing w:line="240" w:lineRule="atLeast"/>
              <w:rPr>
                <w:rFonts w:cstheme="minorHAnsi"/>
                <w:noProof/>
                <w:color w:val="808080"/>
                <w:lang w:eastAsia="de-DE"/>
              </w:rPr>
            </w:pPr>
            <w:r w:rsidRPr="007F4553">
              <w:rPr>
                <w:rFonts w:cstheme="minorHAnsi"/>
                <w:noProof/>
                <w:color w:val="808080"/>
                <w:lang w:eastAsia="de-DE"/>
              </w:rPr>
              <w:t xml:space="preserve">    _____________________</w:t>
            </w:r>
          </w:p>
          <w:p w14:paraId="1D387114" w14:textId="4480466C" w:rsidR="00807A93" w:rsidRPr="007F4553" w:rsidRDefault="00807A93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  <w:p w14:paraId="45B1F12E" w14:textId="1CF792C1" w:rsidR="001C78C2" w:rsidRPr="007F4553" w:rsidRDefault="001C78C2" w:rsidP="001C78C2">
            <w:pPr>
              <w:pStyle w:val="Text"/>
              <w:spacing w:line="240" w:lineRule="atLeast"/>
              <w:rPr>
                <w:rFonts w:asciiTheme="minorHAnsi" w:hAnsiTheme="minorHAnsi" w:cstheme="minorHAnsi"/>
                <w:noProof/>
              </w:rPr>
            </w:pPr>
            <w:r w:rsidRPr="007F4553">
              <w:rPr>
                <w:rFonts w:asciiTheme="minorHAnsi" w:hAnsiTheme="minorHAnsi" w:cstheme="minorHAnsi"/>
                <w:noProof/>
              </w:rPr>
              <w:t>Beschreib</w:t>
            </w:r>
            <w:r w:rsidR="00F45187" w:rsidRPr="007F4553">
              <w:rPr>
                <w:rFonts w:asciiTheme="minorHAnsi" w:hAnsiTheme="minorHAnsi" w:cstheme="minorHAnsi"/>
                <w:noProof/>
              </w:rPr>
              <w:t>t</w:t>
            </w:r>
            <w:r w:rsidRPr="007F4553">
              <w:rPr>
                <w:rFonts w:asciiTheme="minorHAnsi" w:hAnsiTheme="minorHAnsi" w:cstheme="minorHAnsi"/>
                <w:noProof/>
              </w:rPr>
              <w:t>, was Emily in den Schritten 1, 2 und 3 macht:</w:t>
            </w:r>
          </w:p>
          <w:p w14:paraId="567E4FE5" w14:textId="22A03541" w:rsidR="001C78C2" w:rsidRPr="007F4553" w:rsidRDefault="00BF5C64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mc:AlternateContent>
                <mc:Choice Requires="wps">
                  <w:drawing>
                    <wp:anchor distT="0" distB="0" distL="114300" distR="114300" simplePos="0" relativeHeight="253154304" behindDoc="0" locked="0" layoutInCell="1" allowOverlap="1" wp14:anchorId="54704237" wp14:editId="53FEFC0D">
                      <wp:simplePos x="0" y="0"/>
                      <wp:positionH relativeFrom="column">
                        <wp:posOffset>3140710</wp:posOffset>
                      </wp:positionH>
                      <wp:positionV relativeFrom="paragraph">
                        <wp:posOffset>624205</wp:posOffset>
                      </wp:positionV>
                      <wp:extent cx="1991995" cy="226695"/>
                      <wp:effectExtent l="0" t="0" r="1905" b="1905"/>
                      <wp:wrapNone/>
                      <wp:docPr id="1669979147" name="Textfeld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1995" cy="226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44357F" w14:textId="0F8D2926" w:rsidR="00270C7C" w:rsidRPr="00270C7C" w:rsidRDefault="00951B14" w:rsidP="00270C7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Zeichnen und g</w:t>
                                  </w:r>
                                  <w:r w:rsidR="00270C7C" w:rsidRPr="00270C7C">
                                    <w:rPr>
                                      <w:sz w:val="18"/>
                                      <w:szCs w:val="18"/>
                                    </w:rPr>
                                    <w:t>leich</w:t>
                                  </w:r>
                                  <w:r w:rsidR="00270C7C">
                                    <w:rPr>
                                      <w:sz w:val="18"/>
                                      <w:szCs w:val="18"/>
                                    </w:rPr>
                                    <w:t>e Einteilung suchen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18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4704237" id="Textfeld 51" o:spid="_x0000_s1646" type="#_x0000_t202" style="position:absolute;left:0;text-align:left;margin-left:247.3pt;margin-top:49.15pt;width:156.85pt;height:17.85pt;z-index:2531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" fillcolor="#d8d8d8 [2732]" stroked="f" strokeweight=".5pt">
                      <v:textbox inset="2mm,1mm,2mm,.5mm">
                        <w:txbxContent>
                          <w:p w14:paraId="7244357F" w14:textId="0F8D2926" w:rsidR="00270C7C" w:rsidRPr="00270C7C" w:rsidRDefault="00951B14" w:rsidP="00270C7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Zeichnen und g</w:t>
                            </w:r>
                            <w:r w:rsidR="00270C7C" w:rsidRPr="00270C7C">
                              <w:rPr>
                                <w:sz w:val="18"/>
                                <w:szCs w:val="18"/>
                              </w:rPr>
                              <w:t>leich</w:t>
                            </w:r>
                            <w:r w:rsidR="00270C7C">
                              <w:rPr>
                                <w:sz w:val="18"/>
                                <w:szCs w:val="18"/>
                              </w:rPr>
                              <w:t>e Einteilung suchen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F4553">
              <w:rPr>
                <w:rFonts w:cstheme="minorHAnsi"/>
              </w:rPr>
              <mc:AlternateContent>
                <mc:Choice Requires="wps">
                  <w:drawing>
                    <wp:anchor distT="0" distB="0" distL="114300" distR="114300" simplePos="0" relativeHeight="253152256" behindDoc="0" locked="0" layoutInCell="1" allowOverlap="1" wp14:anchorId="6FF424F8" wp14:editId="7D12C43B">
                      <wp:simplePos x="0" y="0"/>
                      <wp:positionH relativeFrom="column">
                        <wp:posOffset>3140710</wp:posOffset>
                      </wp:positionH>
                      <wp:positionV relativeFrom="paragraph">
                        <wp:posOffset>332740</wp:posOffset>
                      </wp:positionV>
                      <wp:extent cx="2003425" cy="226695"/>
                      <wp:effectExtent l="0" t="0" r="3175" b="1905"/>
                      <wp:wrapNone/>
                      <wp:docPr id="689209525" name="Textfeld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3425" cy="226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AFBF5C" w14:textId="2402842F" w:rsidR="00270C7C" w:rsidRPr="00270C7C" w:rsidRDefault="00951B1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Verfeinert</w:t>
                                  </w:r>
                                  <w:r w:rsidR="00270C7C" w:rsidRPr="00270C7C">
                                    <w:rPr>
                                      <w:sz w:val="18"/>
                                      <w:szCs w:val="18"/>
                                    </w:rPr>
                                    <w:t>e Anteile zusammenfügen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18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6FF424F8" id="_x0000_s1647" type="#_x0000_t202" style="position:absolute;left:0;text-align:left;margin-left:247.3pt;margin-top:26.2pt;width:157.75pt;height:17.85pt;z-index:2531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" fillcolor="#d8d8d8 [2732]" stroked="f" strokeweight=".5pt">
                      <v:textbox inset="2mm,1mm,2mm,.5mm">
                        <w:txbxContent>
                          <w:p w14:paraId="6CAFBF5C" w14:textId="2402842F" w:rsidR="00270C7C" w:rsidRPr="00270C7C" w:rsidRDefault="00951B1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Verfeinert</w:t>
                            </w:r>
                            <w:r w:rsidR="00270C7C" w:rsidRPr="00270C7C">
                              <w:rPr>
                                <w:sz w:val="18"/>
                                <w:szCs w:val="18"/>
                              </w:rPr>
                              <w:t>e Anteile zusammenfügen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78C2" w:rsidRPr="007F4553">
              <w:rPr>
                <w:rFonts w:cstheme="minorHAnsi"/>
              </w:rPr>
              <w:t xml:space="preserve">Warum </w:t>
            </w:r>
            <w:r w:rsidR="003153DF" w:rsidRPr="007F4553">
              <w:rPr>
                <w:rFonts w:cstheme="minorHAnsi"/>
              </w:rPr>
              <w:t>benutzt</w:t>
            </w:r>
            <w:r w:rsidR="001C78C2" w:rsidRPr="007F4553">
              <w:rPr>
                <w:rFonts w:cstheme="minorHAnsi"/>
              </w:rPr>
              <w:t xml:space="preserve"> sie den Sechstel-Streifen? </w:t>
            </w:r>
            <w:r w:rsidRPr="007F4553">
              <w:rPr>
                <w:rFonts w:cstheme="minorHAnsi"/>
              </w:rPr>
              <w:br/>
            </w:r>
            <w:r w:rsidR="001C78C2" w:rsidRPr="007F4553">
              <w:rPr>
                <w:rFonts w:cstheme="minorHAnsi"/>
              </w:rPr>
              <w:t xml:space="preserve">Warum nicht </w:t>
            </w:r>
            <w:r w:rsidR="00842EEF" w:rsidRPr="007F4553">
              <w:rPr>
                <w:rFonts w:cstheme="minorHAnsi"/>
              </w:rPr>
              <w:t xml:space="preserve">den </w:t>
            </w:r>
            <w:r w:rsidR="001C78C2" w:rsidRPr="007F4553">
              <w:rPr>
                <w:rFonts w:cstheme="minorHAnsi"/>
              </w:rPr>
              <w:t>Drittel-Streifen?</w:t>
            </w:r>
          </w:p>
          <w:p w14:paraId="17EBF53E" w14:textId="7A2523C5" w:rsidR="001C78C2" w:rsidRPr="007F4553" w:rsidRDefault="001C78C2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Wo sieht man im Sechstel-Streifen die </w:t>
            </w:r>
            <w:r w:rsidR="00BF5C64" w:rsidRPr="007F4553">
              <w:rPr>
                <w:rFonts w:cstheme="minorHAnsi"/>
              </w:rPr>
              <w:br/>
            </w:r>
            <w:r w:rsidR="003153DF" w:rsidRPr="007F4553">
              <w:rPr>
                <w:rFonts w:cstheme="minorHAnsi"/>
              </w:rPr>
              <w:t>einzelnen Teile und wo das Ergebnis</w:t>
            </w:r>
            <w:r w:rsidRPr="007F4553">
              <w:rPr>
                <w:rFonts w:cstheme="minorHAnsi"/>
              </w:rPr>
              <w:t>?</w:t>
            </w:r>
          </w:p>
          <w:p w14:paraId="522C091D" w14:textId="15F9F073" w:rsidR="001C78C2" w:rsidRPr="007F4553" w:rsidRDefault="001C78C2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>Was ist das Ergebnis?</w:t>
            </w:r>
          </w:p>
          <w:p w14:paraId="09FBA704" w14:textId="30DE19E7" w:rsidR="00807A93" w:rsidRDefault="00BF5C64" w:rsidP="00BF5C64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  <w:color w:val="0000FF"/>
              </w:rPr>
              <mc:AlternateContent>
                <mc:Choice Requires="wps">
                  <w:drawing>
                    <wp:anchor distT="0" distB="0" distL="114300" distR="114300" simplePos="0" relativeHeight="253156352" behindDoc="0" locked="0" layoutInCell="1" allowOverlap="1" wp14:anchorId="0B0EC418" wp14:editId="781858DC">
                      <wp:simplePos x="0" y="0"/>
                      <wp:positionH relativeFrom="column">
                        <wp:posOffset>3140710</wp:posOffset>
                      </wp:positionH>
                      <wp:positionV relativeFrom="paragraph">
                        <wp:posOffset>51536</wp:posOffset>
                      </wp:positionV>
                      <wp:extent cx="1987550" cy="336550"/>
                      <wp:effectExtent l="0" t="0" r="6350" b="6350"/>
                      <wp:wrapNone/>
                      <wp:docPr id="250690628" name="Textfeld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87550" cy="336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E49577" w14:textId="10614572" w:rsidR="00951B14" w:rsidRPr="00270C7C" w:rsidRDefault="00951B14" w:rsidP="00BF5C64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Anteile so verfeinern, </w:t>
                                  </w:r>
                                  <w:r w:rsidR="00DA052C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dass sie gleich eingeteilt sind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18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B0EC418" id="_x0000_s1648" type="#_x0000_t202" style="position:absolute;left:0;text-align:left;margin-left:247.3pt;margin-top:4.05pt;width:156.5pt;height:26.5pt;z-index:2531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" fillcolor="#d8d8d8 [2732]" stroked="f" strokeweight=".5pt">
                      <v:textbox inset="2mm,1mm,2mm,.5mm">
                        <w:txbxContent>
                          <w:p w14:paraId="79E49577" w14:textId="10614572" w:rsidR="00951B14" w:rsidRPr="00270C7C" w:rsidRDefault="00951B14" w:rsidP="00BF5C64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Anteile so verfeinern, </w:t>
                            </w:r>
                            <w:r w:rsidR="00DA052C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dass sie gleich eingeteilt sind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0C7C" w:rsidRPr="007F4553">
              <w:rPr>
                <w:rFonts w:cstheme="minorHAnsi"/>
              </w:rPr>
              <w:t>Welche Überschrift passt zu welchem Schritt?</w:t>
            </w:r>
            <w:r w:rsidR="00807A93" w:rsidRPr="007F4553">
              <w:rPr>
                <w:rFonts w:cstheme="minorHAnsi"/>
              </w:rPr>
              <w:br/>
              <w:t>Ergänze sie oben und erkläre, was sie bedeuten.</w:t>
            </w:r>
          </w:p>
          <w:p w14:paraId="3BC17C7E" w14:textId="25A24A4C" w:rsidR="001C78C2" w:rsidRPr="007F4553" w:rsidRDefault="00275215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19520" behindDoc="0" locked="0" layoutInCell="1" allowOverlap="1" wp14:anchorId="19CB01CF" wp14:editId="78A27531">
                      <wp:simplePos x="0" y="0"/>
                      <wp:positionH relativeFrom="column">
                        <wp:posOffset>2428240</wp:posOffset>
                      </wp:positionH>
                      <wp:positionV relativeFrom="paragraph">
                        <wp:posOffset>100750</wp:posOffset>
                      </wp:positionV>
                      <wp:extent cx="467360" cy="306705"/>
                      <wp:effectExtent l="0" t="0" r="2540" b="0"/>
                      <wp:wrapNone/>
                      <wp:docPr id="2035158953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360" cy="306705"/>
                                <a:chOff x="14411" y="40240"/>
                                <a:chExt cx="467912" cy="307236"/>
                              </a:xfrm>
                            </wpg:grpSpPr>
                            <wps:wsp>
                              <wps:cNvPr id="1496033435" name="Textfeld 398"/>
                              <wps:cNvSpPr txBox="1"/>
                              <wps:spPr>
                                <a:xfrm>
                                  <a:off x="158894" y="1043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064E2A" w14:textId="77777777" w:rsidR="00275215" w:rsidRPr="00B60BFF" w:rsidRDefault="00275215" w:rsidP="00275215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 w:rsidRPr="00B60BFF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 xml:space="preserve">+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54226524" name="Gruppieren 374"/>
                              <wpg:cNvGrpSpPr/>
                              <wpg:grpSpPr>
                                <a:xfrm>
                                  <a:off x="14411" y="40240"/>
                                  <a:ext cx="467912" cy="307236"/>
                                  <a:chOff x="14411" y="40240"/>
                                  <a:chExt cx="467912" cy="307236"/>
                                </a:xfrm>
                              </wpg:grpSpPr>
                              <wpg:grpSp>
                                <wpg:cNvPr id="1114947855" name="Gruppieren 368"/>
                                <wpg:cNvGrpSpPr/>
                                <wpg:grpSpPr>
                                  <a:xfrm>
                                    <a:off x="14411" y="40455"/>
                                    <a:ext cx="189921" cy="307021"/>
                                    <a:chOff x="14569" y="27774"/>
                                    <a:chExt cx="192003" cy="349996"/>
                                  </a:xfrm>
                                </wpg:grpSpPr>
                                <wps:wsp>
                                  <wps:cNvPr id="892318463" name="Textfeld 3"/>
                                  <wps:cNvSpPr txBox="1"/>
                                  <wps:spPr>
                                    <a:xfrm>
                                      <a:off x="23728" y="27774"/>
                                      <a:ext cx="158406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F5AE153" w14:textId="75C824F8" w:rsidR="00275215" w:rsidRPr="00B60BFF" w:rsidRDefault="00275215" w:rsidP="00275215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 w:rsidRPr="00B60BFF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27544631" name="Textfeld 3"/>
                                  <wps:cNvSpPr txBox="1"/>
                                  <wps:spPr>
                                    <a:xfrm>
                                      <a:off x="14569" y="213717"/>
                                      <a:ext cx="192003" cy="1640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68B3428" w14:textId="4E3F17A3" w:rsidR="00275215" w:rsidRPr="00B60BFF" w:rsidRDefault="00275215" w:rsidP="00275215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 w:rsidRPr="00B60BFF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02892547" name="Gerade Verbindung 2102892547"/>
                                  <wps:cNvCnPr/>
                                  <wps:spPr>
                                    <a:xfrm>
                                      <a:off x="50711" y="218126"/>
                                      <a:ext cx="109261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323688833" name="Gruppieren 372"/>
                                <wpg:cNvGrpSpPr/>
                                <wpg:grpSpPr>
                                  <a:xfrm>
                                    <a:off x="293237" y="40240"/>
                                    <a:ext cx="189086" cy="300035"/>
                                    <a:chOff x="290353" y="24842"/>
                                    <a:chExt cx="191290" cy="342532"/>
                                  </a:xfrm>
                                </wpg:grpSpPr>
                                <wps:wsp>
                                  <wps:cNvPr id="59086745" name="Textfeld 3"/>
                                  <wps:cNvSpPr txBox="1"/>
                                  <wps:spPr>
                                    <a:xfrm>
                                      <a:off x="305998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21515C9" w14:textId="4EB57CEF" w:rsidR="00275215" w:rsidRPr="00B60BFF" w:rsidRDefault="00275215" w:rsidP="00275215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 w:rsidRPr="00B60BFF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990352558" name="Textfeld 3"/>
                                  <wps:cNvSpPr txBox="1"/>
                                  <wps:spPr>
                                    <a:xfrm>
                                      <a:off x="290353" y="206205"/>
                                      <a:ext cx="191290" cy="1611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A96C859" w14:textId="5A5C669C" w:rsidR="00275215" w:rsidRPr="00B60BFF" w:rsidRDefault="00275215" w:rsidP="00275215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 w:rsidRPr="00B60BFF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12669858" name="Gerade Verbindung 1212669858"/>
                                  <wps:cNvCnPr/>
                                  <wps:spPr>
                                    <a:xfrm>
                                      <a:off x="326592" y="213955"/>
                                      <a:ext cx="10933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9CB01CF" id="_x0000_s1649" style="position:absolute;margin-left:191.2pt;margin-top:7.95pt;width:36.8pt;height:24.15pt;z-index:253419520" coordorigin="14411,40240" coordsize="467912,3072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">
                      <v:shape id="_x0000_s1650" type="#_x0000_t202" style="position:absolute;left:158894;top:104345;width:157580;height:1713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" filled="f" stroked="f" strokeweight=".5pt">
                        <v:textbox inset="1mm,0,,0">
                          <w:txbxContent>
                            <w:p w14:paraId="1E064E2A" w14:textId="77777777" w:rsidR="00275215" w:rsidRPr="00B60BFF" w:rsidRDefault="00275215" w:rsidP="00275215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B60BFF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+     </w:t>
                              </w:r>
                            </w:p>
                          </w:txbxContent>
                        </v:textbox>
                      </v:shape>
                      <v:group id="Gruppieren 374" o:spid="_x0000_s1651" style="position:absolute;left:14411;top:40240;width:467912;height:307236" coordorigin="14411,40240" coordsize="467912,3072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">
                        <v:group id="_x0000_s1652" style="position:absolute;left:14411;top:40455;width:189921;height:307021" coordorigin="14569,27774" coordsize="192003,3499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">
                          <v:shape id="Textfeld 3" o:spid="_x0000_s1653" type="#_x0000_t202" style="position:absolute;left:23728;top:27774;width:158406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2F5AE153" w14:textId="75C824F8" w:rsidR="00275215" w:rsidRPr="00B60BFF" w:rsidRDefault="00275215" w:rsidP="0027521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 w:rsidRPr="00B60BFF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54" type="#_x0000_t202" style="position:absolute;left:14569;top:213717;width:192003;height:164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568B3428" w14:textId="4E3F17A3" w:rsidR="00275215" w:rsidRPr="00B60BFF" w:rsidRDefault="00275215" w:rsidP="0027521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 w:rsidRPr="00B60BFF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2102892547" o:spid="_x0000_s1655" style="position:absolute;visibility:visible;mso-wrap-style:square" from="50711,218126" to="159972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656" style="position:absolute;left:293237;top:40240;width:189086;height:300035" coordorigin="290353,24842" coordsize="191290,342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">
                          <v:shape id="Textfeld 3" o:spid="_x0000_s1657" type="#_x0000_t202" style="position:absolute;left:305998;top:24842;width:159049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421515C9" w14:textId="4EB57CEF" w:rsidR="00275215" w:rsidRPr="00B60BFF" w:rsidRDefault="00275215" w:rsidP="0027521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 w:rsidRPr="00B60BFF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58" type="#_x0000_t202" style="position:absolute;left:290353;top:206205;width:191290;height:1611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7A96C859" w14:textId="5A5C669C" w:rsidR="00275215" w:rsidRPr="00B60BFF" w:rsidRDefault="00275215" w:rsidP="0027521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 w:rsidRPr="00B60BFF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212669858" o:spid="_x0000_s1659" style="position:absolute;visibility:visible;mso-wrap-style:square" from="326592,213955" to="435928,2139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 w:rsidR="00FA3D8F" w:rsidRPr="007F4553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128704" behindDoc="0" locked="0" layoutInCell="1" allowOverlap="1" wp14:anchorId="52B21D4F" wp14:editId="2AE3A9CA">
                      <wp:simplePos x="0" y="0"/>
                      <wp:positionH relativeFrom="column">
                        <wp:posOffset>3751360</wp:posOffset>
                      </wp:positionH>
                      <wp:positionV relativeFrom="paragraph">
                        <wp:posOffset>163288</wp:posOffset>
                      </wp:positionV>
                      <wp:extent cx="1603259" cy="1016676"/>
                      <wp:effectExtent l="0" t="0" r="0" b="0"/>
                      <wp:wrapNone/>
                      <wp:docPr id="2127324834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3259" cy="1016676"/>
                                <a:chOff x="94527" y="0"/>
                                <a:chExt cx="1603259" cy="1016676"/>
                              </a:xfrm>
                            </wpg:grpSpPr>
                            <wps:wsp>
                              <wps:cNvPr id="157719594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527" y="276861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CA7E1F" w14:textId="77777777" w:rsidR="00FA3D8F" w:rsidRPr="00BA42B2" w:rsidRDefault="00FA3D8F" w:rsidP="00FA3D8F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35361336" name="Grafik 74">
                                  <a:hlinkClick r:id="rId12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6026859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555750" w14:textId="77777777" w:rsidR="00FA3D8F" w:rsidRPr="009F4661" w:rsidRDefault="00FA3D8F" w:rsidP="00FA3D8F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</w:t>
                                    </w:r>
                                    <w:proofErr w:type="spellStart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vam</w:t>
                                    </w:r>
                                    <w:proofErr w:type="spellEnd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2B21D4F" id="_x0000_s1660" style="position:absolute;margin-left:295.4pt;margin-top:12.85pt;width:126.25pt;height:80.05pt;z-index:253128704;mso-width-relative:margin" coordorigin="945" coordsize="16032,101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">
                      <v:shape id="Textfeld 7" o:spid="_x0000_s1661" type="#_x0000_t202" style="position:absolute;left:945;top:2768;width:7893;height:3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" filled="f" stroked="f">
                        <v:textbox>
                          <w:txbxContent>
                            <w:p w14:paraId="50CA7E1F" w14:textId="77777777" w:rsidR="00FA3D8F" w:rsidRPr="00BA42B2" w:rsidRDefault="00FA3D8F" w:rsidP="00FA3D8F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1662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" o:button="t">
                        <v:fill o:detectmouseclick="t"/>
                        <v:imagedata r:id="rId28" o:title=""/>
                      </v:shape>
                      <v:shape id="_x0000_s1663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" filled="f" stroked="f" strokeweight=".5pt">
                        <v:textbox>
                          <w:txbxContent>
                            <w:p w14:paraId="03555750" w14:textId="77777777" w:rsidR="00FA3D8F" w:rsidRPr="009F4661" w:rsidRDefault="00FA3D8F" w:rsidP="00FA3D8F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</w:t>
                              </w:r>
                              <w:proofErr w:type="spellStart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vam</w:t>
                              </w:r>
                              <w:proofErr w:type="spellEnd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C78C2" w:rsidRPr="007F4553" w14:paraId="493D7F7E" w14:textId="77777777" w:rsidTr="005143FE">
        <w:trPr>
          <w:gridAfter w:val="1"/>
          <w:wAfter w:w="176" w:type="dxa"/>
          <w:trHeight w:val="77"/>
        </w:trPr>
        <w:tc>
          <w:tcPr>
            <w:tcW w:w="672" w:type="dxa"/>
          </w:tcPr>
          <w:p w14:paraId="1D915E62" w14:textId="2A4ABED4" w:rsidR="001C78C2" w:rsidRPr="007F4553" w:rsidRDefault="003E024F" w:rsidP="00D22F3C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  <w:r w:rsidRPr="007F4553">
              <w:rPr>
                <w:rFonts w:cstheme="minorHAnsi"/>
                <w:noProof/>
              </w:rPr>
              <mc:AlternateContent>
                <mc:Choice Requires="wpg">
                  <w:drawing>
                    <wp:inline distT="0" distB="0" distL="0" distR="0" wp14:anchorId="2096202F" wp14:editId="10878670">
                      <wp:extent cx="275475" cy="197485"/>
                      <wp:effectExtent l="0" t="0" r="4445" b="5715"/>
                      <wp:docPr id="2038160948" name="Gruppieren 425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295008341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62247626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96DAC541-7B7A-43D3-8B79-37D633B846F1}">
                                      <asvg:svgBlip xmlns:asvg="http://schemas.microsoft.com/office/drawing/2016/SVG/main" r:embe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group w14:anchorId="05983343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">
                        <v:imagedata r:id="rId23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6" w:type="dxa"/>
          </w:tcPr>
          <w:p w14:paraId="6CDE9836" w14:textId="6C455C07" w:rsidR="001C78C2" w:rsidRPr="007F4553" w:rsidRDefault="001C78C2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c)</w:t>
            </w:r>
          </w:p>
        </w:tc>
        <w:tc>
          <w:tcPr>
            <w:tcW w:w="8187" w:type="dxa"/>
            <w:gridSpan w:val="5"/>
          </w:tcPr>
          <w:p w14:paraId="30031495" w14:textId="37EF4953" w:rsidR="001C78C2" w:rsidRPr="007F4553" w:rsidRDefault="00270C7C" w:rsidP="001C78C2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Bestimmt mit dem digitalen Bruchstreifen </w:t>
            </w:r>
          </w:p>
          <w:p w14:paraId="641ED6EA" w14:textId="1BAA512F" w:rsidR="001C78C2" w:rsidRPr="007F4553" w:rsidRDefault="001C78C2" w:rsidP="001C78C2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Beschreib</w:t>
            </w:r>
            <w:r w:rsidR="00F45187" w:rsidRPr="007F4553">
              <w:rPr>
                <w:rFonts w:asciiTheme="minorHAnsi" w:hAnsiTheme="minorHAnsi" w:cstheme="minorHAnsi"/>
              </w:rPr>
              <w:t>t</w:t>
            </w:r>
            <w:r w:rsidRPr="007F4553">
              <w:rPr>
                <w:rFonts w:asciiTheme="minorHAnsi" w:hAnsiTheme="minorHAnsi" w:cstheme="minorHAnsi"/>
              </w:rPr>
              <w:t>, w</w:t>
            </w:r>
            <w:r w:rsidR="0086740C" w:rsidRPr="007F4553">
              <w:rPr>
                <w:rFonts w:asciiTheme="minorHAnsi" w:hAnsiTheme="minorHAnsi" w:cstheme="minorHAnsi"/>
              </w:rPr>
              <w:t xml:space="preserve">ie ihr vorgeht: </w:t>
            </w:r>
          </w:p>
          <w:p w14:paraId="2C5B273C" w14:textId="7A1F1FA2" w:rsidR="00466243" w:rsidRPr="007F4553" w:rsidRDefault="00275215" w:rsidP="0086740C">
            <w:pPr>
              <w:pStyle w:val="Listenabsatz"/>
              <w:rPr>
                <w:rFonts w:cstheme="minorHAnsi"/>
              </w:rPr>
            </w:pPr>
            <w:r>
              <w:rPr>
                <w:rFonts w:cstheme="minorHAnsi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3425664" behindDoc="0" locked="0" layoutInCell="1" allowOverlap="1" wp14:anchorId="392E9287" wp14:editId="6AC8BD97">
                      <wp:simplePos x="0" y="0"/>
                      <wp:positionH relativeFrom="column">
                        <wp:posOffset>1453235</wp:posOffset>
                      </wp:positionH>
                      <wp:positionV relativeFrom="paragraph">
                        <wp:posOffset>284895</wp:posOffset>
                      </wp:positionV>
                      <wp:extent cx="188595" cy="306070"/>
                      <wp:effectExtent l="0" t="0" r="1905" b="0"/>
                      <wp:wrapNone/>
                      <wp:docPr id="1568677186" name="Gruppieren 3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595" cy="306070"/>
                                <a:chOff x="290353" y="24842"/>
                                <a:chExt cx="191290" cy="342532"/>
                              </a:xfrm>
                            </wpg:grpSpPr>
                            <wps:wsp>
                              <wps:cNvPr id="896080095" name="Textfeld 3"/>
                              <wps:cNvSpPr txBox="1"/>
                              <wps:spPr>
                                <a:xfrm>
                                  <a:off x="305998" y="24842"/>
                                  <a:ext cx="159049" cy="180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499947" w14:textId="77777777" w:rsidR="00275215" w:rsidRPr="008D5CC7" w:rsidRDefault="00275215" w:rsidP="00275215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1162837" name="Textfeld 3"/>
                              <wps:cNvSpPr txBox="1"/>
                              <wps:spPr>
                                <a:xfrm>
                                  <a:off x="290353" y="206205"/>
                                  <a:ext cx="191290" cy="1611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8A0E96" w14:textId="77777777" w:rsidR="00275215" w:rsidRPr="008D5CC7" w:rsidRDefault="00275215" w:rsidP="00275215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0781715" name="Gerade Verbindung 320781715"/>
                              <wps:cNvCnPr/>
                              <wps:spPr>
                                <a:xfrm>
                                  <a:off x="326592" y="213955"/>
                                  <a:ext cx="10933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92E9287" id="Gruppieren 372" o:spid="_x0000_s1664" style="position:absolute;left:0;text-align:left;margin-left:114.45pt;margin-top:22.45pt;width:14.85pt;height:24.1pt;z-index:253425664;mso-height-relative:margin" coordorigin="290353,24842" coordsize="191290,3425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">
                      <v:shape id="Textfeld 3" o:spid="_x0000_s1665" type="#_x0000_t202" style="position:absolute;left:305998;top:24842;width:159049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3499947" w14:textId="77777777" w:rsidR="00275215" w:rsidRPr="008D5CC7" w:rsidRDefault="00275215" w:rsidP="00275215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666" type="#_x0000_t202" style="position:absolute;left:290353;top:206205;width:191290;height:1611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98A0E96" w14:textId="77777777" w:rsidR="00275215" w:rsidRPr="008D5CC7" w:rsidRDefault="00275215" w:rsidP="00275215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320781715" o:spid="_x0000_s1667" style="position:absolute;visibility:visible;mso-wrap-style:square" from="326592,213955" to="435928,2139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cstheme="minorHAnsi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3424640" behindDoc="0" locked="0" layoutInCell="1" allowOverlap="1" wp14:anchorId="487AFFEE" wp14:editId="0B76E1FF">
                      <wp:simplePos x="0" y="0"/>
                      <wp:positionH relativeFrom="column">
                        <wp:posOffset>1071635</wp:posOffset>
                      </wp:positionH>
                      <wp:positionV relativeFrom="paragraph">
                        <wp:posOffset>284895</wp:posOffset>
                      </wp:positionV>
                      <wp:extent cx="189697" cy="313218"/>
                      <wp:effectExtent l="0" t="0" r="1270" b="4445"/>
                      <wp:wrapNone/>
                      <wp:docPr id="292031648" name="Gruppieren 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697" cy="313218"/>
                                <a:chOff x="14569" y="27774"/>
                                <a:chExt cx="192003" cy="349996"/>
                              </a:xfrm>
                            </wpg:grpSpPr>
                            <wps:wsp>
                              <wps:cNvPr id="1042115734" name="Textfeld 3"/>
                              <wps:cNvSpPr txBox="1"/>
                              <wps:spPr>
                                <a:xfrm>
                                  <a:off x="23728" y="27774"/>
                                  <a:ext cx="158406" cy="180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7EA056" w14:textId="77777777" w:rsidR="00275215" w:rsidRPr="008D5CC7" w:rsidRDefault="00275215" w:rsidP="00275215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5602465" name="Textfeld 3"/>
                              <wps:cNvSpPr txBox="1"/>
                              <wps:spPr>
                                <a:xfrm>
                                  <a:off x="14569" y="213717"/>
                                  <a:ext cx="192003" cy="1640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D9A988" w14:textId="77777777" w:rsidR="00275215" w:rsidRPr="008D5CC7" w:rsidRDefault="00275215" w:rsidP="00275215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9860671" name="Gerade Verbindung 1509860671"/>
                              <wps:cNvCnPr/>
                              <wps:spPr>
                                <a:xfrm>
                                  <a:off x="50711" y="218126"/>
                                  <a:ext cx="109261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87AFFEE" id="_x0000_s1668" style="position:absolute;left:0;text-align:left;margin-left:84.4pt;margin-top:22.45pt;width:14.95pt;height:24.65pt;z-index:253424640;mso-height-relative:margin" coordorigin="14569,27774" coordsize="192003,3499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">
                      <v:shape id="Textfeld 3" o:spid="_x0000_s1669" type="#_x0000_t202" style="position:absolute;left:23728;top:27774;width:158406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67EA056" w14:textId="77777777" w:rsidR="00275215" w:rsidRPr="008D5CC7" w:rsidRDefault="00275215" w:rsidP="00275215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670" type="#_x0000_t202" style="position:absolute;left:14569;top:213717;width:192003;height:164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2D9A988" w14:textId="77777777" w:rsidR="00275215" w:rsidRPr="008D5CC7" w:rsidRDefault="00275215" w:rsidP="00275215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509860671" o:spid="_x0000_s1671" style="position:absolute;visibility:visible;mso-wrap-style:square" from="50711,218126" to="159972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C78C2" w:rsidRPr="007F4553">
              <w:rPr>
                <w:rFonts w:cstheme="minorHAnsi"/>
              </w:rPr>
              <w:t xml:space="preserve">Was hat der Streifen, in dem man die </w:t>
            </w:r>
            <w:r w:rsidR="00951B14" w:rsidRPr="007F4553">
              <w:rPr>
                <w:rFonts w:cstheme="minorHAnsi"/>
              </w:rPr>
              <w:t xml:space="preserve">Ergebnisse </w:t>
            </w:r>
            <w:r w:rsidR="001C78C2" w:rsidRPr="007F4553">
              <w:rPr>
                <w:rFonts w:cstheme="minorHAnsi"/>
              </w:rPr>
              <w:t xml:space="preserve">ablesen kann, </w:t>
            </w:r>
            <w:r w:rsidR="00BF5C64" w:rsidRPr="007F4553">
              <w:rPr>
                <w:rFonts w:cstheme="minorHAnsi"/>
              </w:rPr>
              <w:br/>
            </w:r>
            <w:r w:rsidR="001C78C2" w:rsidRPr="007F4553">
              <w:rPr>
                <w:rFonts w:cstheme="minorHAnsi"/>
              </w:rPr>
              <w:t xml:space="preserve">mit dem Viertel- und dem </w:t>
            </w:r>
            <w:r w:rsidR="00BF5C64" w:rsidRPr="007F4553">
              <w:rPr>
                <w:rFonts w:cstheme="minorHAnsi"/>
              </w:rPr>
              <w:t>Sechstel</w:t>
            </w:r>
            <w:r w:rsidR="001C78C2" w:rsidRPr="007F4553">
              <w:rPr>
                <w:rFonts w:cstheme="minorHAnsi"/>
              </w:rPr>
              <w:t xml:space="preserve">-Streifen zu tun? </w:t>
            </w:r>
          </w:p>
          <w:p w14:paraId="63FFAB10" w14:textId="6AE9D038" w:rsidR="00466243" w:rsidRPr="007F4553" w:rsidRDefault="001C78C2" w:rsidP="0086740C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Wie könntet </w:t>
            </w:r>
            <w:r w:rsidR="00F45187" w:rsidRPr="007F4553">
              <w:rPr>
                <w:rFonts w:cstheme="minorHAnsi"/>
              </w:rPr>
              <w:t>ihr</w:t>
            </w:r>
            <w:r w:rsidR="00BF5C64" w:rsidRPr="007F4553">
              <w:rPr>
                <w:rFonts w:cstheme="minorHAnsi"/>
              </w:rPr>
              <w:t xml:space="preserve"> </w:t>
            </w:r>
            <w:r w:rsidR="00275215">
              <w:rPr>
                <w:rFonts w:cstheme="minorHAnsi"/>
              </w:rPr>
              <w:t xml:space="preserve">   </w:t>
            </w:r>
            <w:r w:rsidRPr="007F4553">
              <w:rPr>
                <w:rFonts w:cstheme="minorHAnsi"/>
              </w:rPr>
              <w:t xml:space="preserve"> </w:t>
            </w:r>
            <w:r w:rsidR="00275215">
              <w:rPr>
                <w:rFonts w:cstheme="minorHAnsi"/>
              </w:rPr>
              <w:t xml:space="preserve"> </w:t>
            </w:r>
            <w:r w:rsidRPr="007F4553">
              <w:rPr>
                <w:rFonts w:cstheme="minorHAnsi"/>
              </w:rPr>
              <w:t xml:space="preserve">und </w:t>
            </w:r>
            <w:r w:rsidR="00275215">
              <w:rPr>
                <w:rFonts w:cstheme="minorHAnsi"/>
              </w:rPr>
              <w:t xml:space="preserve">  </w:t>
            </w:r>
            <w:r w:rsidRPr="007F4553">
              <w:rPr>
                <w:rFonts w:cstheme="minorHAnsi"/>
              </w:rPr>
              <w:t xml:space="preserve"> </w:t>
            </w:r>
            <w:r w:rsidR="00275215">
              <w:rPr>
                <w:rFonts w:cstheme="minorHAnsi"/>
              </w:rPr>
              <w:t xml:space="preserve"> </w:t>
            </w:r>
            <w:r w:rsidRPr="007F4553">
              <w:rPr>
                <w:rFonts w:cstheme="minorHAnsi"/>
              </w:rPr>
              <w:t xml:space="preserve">anders schreiben? Warum geht das? </w:t>
            </w:r>
          </w:p>
          <w:p w14:paraId="5B363482" w14:textId="77777777" w:rsidR="001C78C2" w:rsidRPr="007F4553" w:rsidRDefault="0086740C" w:rsidP="00B60BFF">
            <w:pPr>
              <w:spacing w:before="60"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w:drawing>
                <wp:anchor distT="0" distB="0" distL="114300" distR="114300" simplePos="0" relativeHeight="253332480" behindDoc="0" locked="0" layoutInCell="1" allowOverlap="1" wp14:anchorId="0D57CF24" wp14:editId="7936157F">
                  <wp:simplePos x="0" y="0"/>
                  <wp:positionH relativeFrom="column">
                    <wp:posOffset>4395470</wp:posOffset>
                  </wp:positionH>
                  <wp:positionV relativeFrom="paragraph">
                    <wp:posOffset>180434</wp:posOffset>
                  </wp:positionV>
                  <wp:extent cx="665748" cy="665748"/>
                  <wp:effectExtent l="0" t="0" r="0" b="0"/>
                  <wp:wrapNone/>
                  <wp:docPr id="1606805421" name="Grafik 76" descr="Vorschau Ihres QR Code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805421" name="Grafik 76" descr="Vorschau Ihres QR Code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48" cy="665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78C2" w:rsidRPr="007F4553">
              <w:rPr>
                <w:rFonts w:cstheme="minorHAnsi"/>
              </w:rPr>
              <w:t>Schreib</w:t>
            </w:r>
            <w:r w:rsidR="00F45187" w:rsidRPr="007F4553">
              <w:rPr>
                <w:rFonts w:cstheme="minorHAnsi"/>
              </w:rPr>
              <w:t>t</w:t>
            </w:r>
            <w:r w:rsidR="001C78C2" w:rsidRPr="007F4553">
              <w:rPr>
                <w:rFonts w:cstheme="minorHAnsi"/>
              </w:rPr>
              <w:t xml:space="preserve"> die Aufgaben für den neuen Streifen mit Ergebnis auf.</w:t>
            </w:r>
          </w:p>
          <w:p w14:paraId="32823BD1" w14:textId="04249194" w:rsidR="0016029F" w:rsidRPr="007F4553" w:rsidRDefault="0016029F" w:rsidP="001C78C2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</w:tc>
      </w:tr>
      <w:tr w:rsidR="00EE2FAD" w:rsidRPr="007F4553" w14:paraId="4075899D" w14:textId="77777777" w:rsidTr="005143FE">
        <w:trPr>
          <w:gridAfter w:val="1"/>
          <w:wAfter w:w="176" w:type="dxa"/>
          <w:trHeight w:val="77"/>
        </w:trPr>
        <w:tc>
          <w:tcPr>
            <w:tcW w:w="672" w:type="dxa"/>
          </w:tcPr>
          <w:p w14:paraId="4814BC25" w14:textId="77777777" w:rsidR="00EE2FAD" w:rsidRPr="007F4553" w:rsidRDefault="00EE2FAD" w:rsidP="00EE2FAD">
            <w:pPr>
              <w:spacing w:line="240" w:lineRule="atLeast"/>
              <w:rPr>
                <w:rFonts w:cstheme="minorHAnsi"/>
                <w:noProof/>
              </w:rPr>
            </w:pPr>
            <w:r w:rsidRPr="007F4553">
              <w:rPr>
                <w:rFonts w:eastAsia="Calibri" w:cstheme="minorHAnsi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3331456" behindDoc="0" locked="0" layoutInCell="1" allowOverlap="1" wp14:anchorId="583F38A9" wp14:editId="02D95BD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</wp:posOffset>
                      </wp:positionV>
                      <wp:extent cx="229870" cy="167640"/>
                      <wp:effectExtent l="0" t="0" r="0" b="0"/>
                      <wp:wrapNone/>
                      <wp:docPr id="321311317" name="Gruppieren 71">
                        <a:hlinkClick xmlns:a="http://schemas.openxmlformats.org/drawingml/2006/main" r:id="rId1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266"/>
                                <a:chExt cx="229870" cy="167640"/>
                              </a:xfrm>
                            </wpg:grpSpPr>
                            <wps:wsp>
                              <wps:cNvPr id="1559557837" name="Abgerundetes Rechteck 6"/>
                              <wps:cNvSpPr/>
                              <wps:spPr>
                                <a:xfrm>
                                  <a:off x="0" y="266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5036193" name="Dreieck 7">
                                <a:hlinkClick r:id="rId32"/>
                              </wps:cNvPr>
                              <wps:cNvSpPr/>
                              <wps:spPr>
                                <a:xfrm rot="5400000">
                                  <a:off x="71642" y="27663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5A3B7F5" id="Gruppieren 71" o:spid="_x0000_s1026" href="https://mathe-sicher-koennen.dzlm.de/erklaervideos?nid=758" style="position:absolute;margin-left:0;margin-top:.1pt;width:18.1pt;height:13.2pt;z-index:253331456" coordorigin=",266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" o:button="t">
                      <v:roundrect id="Abgerundetes Rechteck 6" o:spid="_x0000_s1027" style="position:absolute;top:266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" fillcolor="#327a86" stroked="f" strokeweight="1pt">
                        <v:stroke joinstyle="miter"/>
                      </v:roundrect>
                      <v:shape id="Dreieck 7" o:spid="_x0000_s1028" type="#_x0000_t5" href="https://mathe-sicher-koennen.dzlm.de/erklaervideos?nid=694" style="position:absolute;left:71642;top:27663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" o:button="t" stroked="f" strokeweight="1pt">
                        <v:fill o:detectmouseclick="t"/>
                      </v:shape>
                    </v:group>
                  </w:pict>
                </mc:Fallback>
              </mc:AlternateContent>
            </w:r>
            <w:r w:rsidRPr="007F4553">
              <w:rPr>
                <w:rFonts w:cstheme="minorHAnsi"/>
                <w:noProof/>
              </w:rPr>
              <w:t xml:space="preserve">        </w:t>
            </w:r>
          </w:p>
          <w:p w14:paraId="2712ABC9" w14:textId="2A59BF92" w:rsidR="00EE2FAD" w:rsidRPr="007F4553" w:rsidRDefault="00EE2FAD" w:rsidP="00EE2FAD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  <w:r w:rsidRPr="007F4553">
              <w:rPr>
                <w:rFonts w:cstheme="minorHAnsi"/>
                <w:noProof/>
                <w:color w:val="327A86" w:themeColor="text2"/>
                <w:sz w:val="13"/>
                <w:szCs w:val="13"/>
              </w:rPr>
              <w:t>B4</w:t>
            </w:r>
            <w:r w:rsidR="00586FB0">
              <w:rPr>
                <w:rFonts w:cstheme="minorHAnsi"/>
                <w:noProof/>
                <w:color w:val="327A86" w:themeColor="text2"/>
                <w:sz w:val="13"/>
                <w:szCs w:val="13"/>
              </w:rPr>
              <w:t>-</w:t>
            </w:r>
            <w:r w:rsidR="003D651A">
              <w:rPr>
                <w:rFonts w:cstheme="minorHAnsi"/>
                <w:noProof/>
                <w:color w:val="327A86" w:themeColor="text2"/>
                <w:sz w:val="13"/>
                <w:szCs w:val="13"/>
              </w:rPr>
              <w:t>2</w:t>
            </w:r>
          </w:p>
        </w:tc>
        <w:tc>
          <w:tcPr>
            <w:tcW w:w="426" w:type="dxa"/>
          </w:tcPr>
          <w:p w14:paraId="1255055B" w14:textId="63D61B5A" w:rsidR="00EE2FAD" w:rsidRPr="007F4553" w:rsidRDefault="00EE2FAD" w:rsidP="00EE2FAD">
            <w:pPr>
              <w:pStyle w:val="berschrift4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d)</w:t>
            </w:r>
          </w:p>
        </w:tc>
        <w:tc>
          <w:tcPr>
            <w:tcW w:w="8187" w:type="dxa"/>
            <w:gridSpan w:val="5"/>
          </w:tcPr>
          <w:p w14:paraId="1807F402" w14:textId="4A2736C7" w:rsidR="0086740C" w:rsidRPr="007F4553" w:rsidRDefault="00EE2FAD" w:rsidP="00EE2FAD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</w:rPr>
              <w:t>Schau</w:t>
            </w:r>
            <w:r w:rsidR="0086740C" w:rsidRPr="007F4553">
              <w:rPr>
                <w:rFonts w:cstheme="minorHAnsi"/>
              </w:rPr>
              <w:t>t</w:t>
            </w:r>
            <w:r w:rsidRPr="007F4553">
              <w:rPr>
                <w:rFonts w:cstheme="minorHAnsi"/>
              </w:rPr>
              <w:t xml:space="preserve"> das Erklärvideo</w:t>
            </w:r>
            <w:r w:rsidR="009F47CE" w:rsidRPr="007F4553">
              <w:rPr>
                <w:rFonts w:cstheme="minorHAnsi"/>
              </w:rPr>
              <w:t xml:space="preserve"> zu zweit</w:t>
            </w:r>
            <w:r w:rsidR="0086740C" w:rsidRPr="007F4553">
              <w:rPr>
                <w:rFonts w:cstheme="minorHAnsi"/>
              </w:rPr>
              <w:t xml:space="preserve">, erklärt euch gegenseitig das Video </w:t>
            </w:r>
          </w:p>
          <w:p w14:paraId="62BB2489" w14:textId="29AA0FAE" w:rsidR="00EE2FAD" w:rsidRPr="007F4553" w:rsidRDefault="006C4692" w:rsidP="0086740C">
            <w:pPr>
              <w:spacing w:line="240" w:lineRule="atLeast"/>
              <w:rPr>
                <w:rFonts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42752" behindDoc="0" locked="0" layoutInCell="1" allowOverlap="1" wp14:anchorId="07DB6BB5" wp14:editId="689A4B44">
                      <wp:simplePos x="0" y="0"/>
                      <wp:positionH relativeFrom="column">
                        <wp:posOffset>4012631</wp:posOffset>
                      </wp:positionH>
                      <wp:positionV relativeFrom="paragraph">
                        <wp:posOffset>294136</wp:posOffset>
                      </wp:positionV>
                      <wp:extent cx="1296072" cy="385429"/>
                      <wp:effectExtent l="0" t="0" r="0" b="0"/>
                      <wp:wrapNone/>
                      <wp:docPr id="70302087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6072" cy="3854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B2D6BB" w14:textId="2845FFA1" w:rsidR="006C4692" w:rsidRPr="00D73E4B" w:rsidRDefault="006C4692" w:rsidP="006C4692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hyperlink r:id="rId58" w:history="1">
                                    <w:r w:rsidRPr="00D73E4B">
                                      <w:rPr>
                                        <w:rStyle w:val="Hyperlink"/>
                                        <w:sz w:val="13"/>
                                        <w:szCs w:val="13"/>
                                        <w:u w:val="none"/>
                                      </w:rPr>
                                      <w:t>mathe-sicher-koennen.dzlm.de/</w:t>
                                    </w:r>
                                    <w:r w:rsidR="00D73E4B" w:rsidRPr="00D73E4B">
                                      <w:rPr>
                                        <w:rStyle w:val="Hyperlink"/>
                                        <w:sz w:val="13"/>
                                        <w:szCs w:val="13"/>
                                        <w:u w:val="non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73E4B">
                                      <w:rPr>
                                        <w:rStyle w:val="Hyperlink"/>
                                        <w:sz w:val="13"/>
                                        <w:szCs w:val="13"/>
                                        <w:u w:val="none"/>
                                      </w:rPr>
                                      <w:t>erklaervideos?nid</w:t>
                                    </w:r>
                                    <w:proofErr w:type="spellEnd"/>
                                    <w:r w:rsidRPr="00D73E4B">
                                      <w:rPr>
                                        <w:rStyle w:val="Hyperlink"/>
                                        <w:sz w:val="13"/>
                                        <w:szCs w:val="13"/>
                                        <w:u w:val="none"/>
                                      </w:rPr>
                                      <w:t>=758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7DB6BB5" id="Textfeld 73" o:spid="_x0000_s1672" type="#_x0000_t202" style="position:absolute;margin-left:315.95pt;margin-top:23.15pt;width:102.05pt;height:30.35pt;z-index:25364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" filled="f" stroked="f" strokeweight=".5pt">
                      <v:textbox>
                        <w:txbxContent>
                          <w:p w14:paraId="55B2D6BB" w14:textId="2845FFA1" w:rsidR="006C4692" w:rsidRPr="00D73E4B" w:rsidRDefault="006C4692" w:rsidP="006C4692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D73E4B">
                              <w:rPr>
                                <w:color w:val="327A86"/>
                                <w:sz w:val="13"/>
                                <w:szCs w:val="13"/>
                              </w:rPr>
                              <w:fldChar w:fldCharType="begin"/>
                            </w:r>
                            <w:r w:rsidR="00D73E4B" w:rsidRPr="00D73E4B">
                              <w:rPr>
                                <w:color w:val="327A86"/>
                                <w:sz w:val="13"/>
                                <w:szCs w:val="13"/>
                              </w:rPr>
                              <w:instrText>HYPERLINK "https://mathe-sicher-koennen.dzlm.de/erklaervideos?nid=758"</w:instrText>
                            </w:r>
                            <w:r w:rsidR="00D73E4B" w:rsidRPr="00D73E4B">
                              <w:rPr>
                                <w:color w:val="327A86"/>
                                <w:sz w:val="13"/>
                                <w:szCs w:val="13"/>
                              </w:rPr>
                            </w:r>
                            <w:r w:rsidRPr="00D73E4B">
                              <w:rPr>
                                <w:color w:val="327A86"/>
                                <w:sz w:val="13"/>
                                <w:szCs w:val="13"/>
                              </w:rPr>
                              <w:fldChar w:fldCharType="separate"/>
                            </w:r>
                            <w:r w:rsidRPr="00D73E4B">
                              <w:rPr>
                                <w:rStyle w:val="Hyperlink"/>
                                <w:sz w:val="13"/>
                                <w:szCs w:val="13"/>
                                <w:u w:val="none"/>
                              </w:rPr>
                              <w:t>mathe-</w:t>
                            </w:r>
                            <w:r w:rsidRPr="00D73E4B">
                              <w:rPr>
                                <w:rStyle w:val="Hyperlink"/>
                                <w:sz w:val="13"/>
                                <w:szCs w:val="13"/>
                                <w:u w:val="none"/>
                              </w:rPr>
                              <w:t>s</w:t>
                            </w:r>
                            <w:r w:rsidRPr="00D73E4B">
                              <w:rPr>
                                <w:rStyle w:val="Hyperlink"/>
                                <w:sz w:val="13"/>
                                <w:szCs w:val="13"/>
                                <w:u w:val="none"/>
                              </w:rPr>
                              <w:t>ich</w:t>
                            </w:r>
                            <w:r w:rsidRPr="00D73E4B">
                              <w:rPr>
                                <w:rStyle w:val="Hyperlink"/>
                                <w:sz w:val="13"/>
                                <w:szCs w:val="13"/>
                                <w:u w:val="none"/>
                              </w:rPr>
                              <w:t>e</w:t>
                            </w:r>
                            <w:r w:rsidRPr="00D73E4B">
                              <w:rPr>
                                <w:rStyle w:val="Hyperlink"/>
                                <w:sz w:val="13"/>
                                <w:szCs w:val="13"/>
                                <w:u w:val="none"/>
                              </w:rPr>
                              <w:t>r-koenn</w:t>
                            </w:r>
                            <w:r w:rsidRPr="00D73E4B">
                              <w:rPr>
                                <w:rStyle w:val="Hyperlink"/>
                                <w:sz w:val="13"/>
                                <w:szCs w:val="13"/>
                                <w:u w:val="none"/>
                              </w:rPr>
                              <w:t>e</w:t>
                            </w:r>
                            <w:r w:rsidRPr="00D73E4B">
                              <w:rPr>
                                <w:rStyle w:val="Hyperlink"/>
                                <w:sz w:val="13"/>
                                <w:szCs w:val="13"/>
                                <w:u w:val="none"/>
                              </w:rPr>
                              <w:t>n.dzlm.de/</w:t>
                            </w:r>
                            <w:r w:rsidR="00D73E4B" w:rsidRPr="00D73E4B">
                              <w:rPr>
                                <w:rStyle w:val="Hyperlink"/>
                                <w:sz w:val="13"/>
                                <w:szCs w:val="13"/>
                                <w:u w:val="none"/>
                              </w:rPr>
                              <w:t xml:space="preserve"> </w:t>
                            </w:r>
                            <w:proofErr w:type="spellStart"/>
                            <w:r w:rsidRPr="00D73E4B">
                              <w:rPr>
                                <w:rStyle w:val="Hyperlink"/>
                                <w:sz w:val="13"/>
                                <w:szCs w:val="13"/>
                                <w:u w:val="none"/>
                              </w:rPr>
                              <w:t>e</w:t>
                            </w:r>
                            <w:r w:rsidRPr="00D73E4B">
                              <w:rPr>
                                <w:rStyle w:val="Hyperlink"/>
                                <w:sz w:val="13"/>
                                <w:szCs w:val="13"/>
                                <w:u w:val="none"/>
                              </w:rPr>
                              <w:t>rklaervideos?nid</w:t>
                            </w:r>
                            <w:proofErr w:type="spellEnd"/>
                            <w:r w:rsidRPr="00D73E4B">
                              <w:rPr>
                                <w:rStyle w:val="Hyperlink"/>
                                <w:sz w:val="13"/>
                                <w:szCs w:val="13"/>
                                <w:u w:val="none"/>
                              </w:rPr>
                              <w:t>=758</w:t>
                            </w:r>
                            <w:r w:rsidRPr="00D73E4B">
                              <w:rPr>
                                <w:color w:val="327A86"/>
                                <w:sz w:val="13"/>
                                <w:szCs w:val="13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2FAD" w:rsidRPr="007F4553">
              <w:rPr>
                <w:rFonts w:cstheme="minorHAnsi"/>
              </w:rPr>
              <w:t>und bearbeite</w:t>
            </w:r>
            <w:r w:rsidR="009F47CE" w:rsidRPr="007F4553">
              <w:rPr>
                <w:rFonts w:cstheme="minorHAnsi"/>
              </w:rPr>
              <w:t>t</w:t>
            </w:r>
            <w:r w:rsidR="00EE2FAD" w:rsidRPr="007F4553">
              <w:rPr>
                <w:rFonts w:cstheme="minorHAnsi"/>
              </w:rPr>
              <w:t xml:space="preserve"> die Aufgabe</w:t>
            </w:r>
            <w:r w:rsidR="003F652D">
              <w:rPr>
                <w:rFonts w:cstheme="minorHAnsi"/>
              </w:rPr>
              <w:t xml:space="preserve">n am Ende des </w:t>
            </w:r>
            <w:r w:rsidR="00EE2FAD" w:rsidRPr="007F4553">
              <w:rPr>
                <w:rFonts w:cstheme="minorHAnsi"/>
              </w:rPr>
              <w:t>Video</w:t>
            </w:r>
            <w:r w:rsidR="003F652D">
              <w:rPr>
                <w:rFonts w:cstheme="minorHAnsi"/>
              </w:rPr>
              <w:t>s</w:t>
            </w:r>
            <w:r w:rsidR="00EE2FAD" w:rsidRPr="007F4553">
              <w:rPr>
                <w:rFonts w:cstheme="minorHAnsi"/>
              </w:rPr>
              <w:t>.</w:t>
            </w:r>
            <w:r w:rsidR="00EE2FAD" w:rsidRPr="007F4553">
              <w:rPr>
                <w:rFonts w:cstheme="minorHAnsi"/>
                <w:noProof/>
              </w:rPr>
              <w:t xml:space="preserve"> </w:t>
            </w:r>
          </w:p>
        </w:tc>
      </w:tr>
      <w:tr w:rsidR="00EE2FAD" w:rsidRPr="007F4553" w14:paraId="19D1C6B3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4C441354" w14:textId="77777777" w:rsidR="00EE2FAD" w:rsidRPr="007F4553" w:rsidRDefault="00EE2FAD" w:rsidP="00EE2FAD">
            <w:pPr>
              <w:pStyle w:val="berschriftTeilaufgaben"/>
              <w:pageBreakBefore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lastRenderedPageBreak/>
              <w:t>2.2</w:t>
            </w:r>
          </w:p>
        </w:tc>
        <w:tc>
          <w:tcPr>
            <w:tcW w:w="8613" w:type="dxa"/>
            <w:gridSpan w:val="6"/>
          </w:tcPr>
          <w:p w14:paraId="6AA6545B" w14:textId="648A92C4" w:rsidR="00EE2FAD" w:rsidRPr="007F4553" w:rsidRDefault="00EE2FAD" w:rsidP="00EE2FAD">
            <w:pPr>
              <w:pStyle w:val="berschriftTeilaufgaben"/>
              <w:pageBreakBefore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 xml:space="preserve">Mit Bruchstreifen </w:t>
            </w:r>
            <w:r w:rsidR="00DA052C" w:rsidRPr="007F4553">
              <w:rPr>
                <w:rFonts w:asciiTheme="minorHAnsi" w:hAnsiTheme="minorHAnsi" w:cstheme="minorHAnsi"/>
                <w:color w:val="327A86" w:themeColor="text2"/>
              </w:rPr>
              <w:t xml:space="preserve">im Kopf </w:t>
            </w:r>
            <w:r w:rsidRPr="007F4553">
              <w:rPr>
                <w:rFonts w:asciiTheme="minorHAnsi" w:hAnsiTheme="minorHAnsi" w:cstheme="minorHAnsi"/>
                <w:color w:val="327A86" w:themeColor="text2"/>
              </w:rPr>
              <w:t xml:space="preserve">addieren </w:t>
            </w:r>
          </w:p>
          <w:p w14:paraId="09FF14E8" w14:textId="5656D2F4" w:rsidR="00EE2FAD" w:rsidRPr="007F4553" w:rsidRDefault="00EE2FAD" w:rsidP="00EE2FAD">
            <w:pPr>
              <w:pStyle w:val="berschriftTeilaufgaben"/>
              <w:pageBreakBefore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</w:tr>
      <w:tr w:rsidR="00EE2FAD" w:rsidRPr="007F4553" w14:paraId="6F7E749C" w14:textId="77777777" w:rsidTr="005143FE">
        <w:trPr>
          <w:gridAfter w:val="1"/>
          <w:wAfter w:w="176" w:type="dxa"/>
          <w:trHeight w:val="624"/>
        </w:trPr>
        <w:tc>
          <w:tcPr>
            <w:tcW w:w="672" w:type="dxa"/>
          </w:tcPr>
          <w:p w14:paraId="1FC08045" w14:textId="77777777" w:rsidR="00EE2FAD" w:rsidRPr="007F4553" w:rsidRDefault="00EE2FAD" w:rsidP="00EE2FAD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3C2FFBE8" wp14:editId="3C573918">
                  <wp:extent cx="360000" cy="272386"/>
                  <wp:effectExtent l="0" t="0" r="2540" b="0"/>
                  <wp:docPr id="850007563" name="Grafik 850007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3705963B" w14:textId="77777777" w:rsidR="00EE2FAD" w:rsidRPr="007F4553" w:rsidRDefault="00EE2FAD" w:rsidP="00EE2FAD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a)</w:t>
            </w:r>
          </w:p>
          <w:p w14:paraId="6C6133FE" w14:textId="77777777" w:rsidR="00EE2FAD" w:rsidRPr="007F4553" w:rsidRDefault="00EE2FAD" w:rsidP="00EE2FAD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8187" w:type="dxa"/>
            <w:gridSpan w:val="5"/>
          </w:tcPr>
          <w:p w14:paraId="681479F4" w14:textId="36752D6C" w:rsidR="00EE2FAD" w:rsidRPr="007F4553" w:rsidRDefault="00EE2FAD" w:rsidP="00EE2FAD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Löse wie Emily mit der Streifentafel oder den digitalen Bruchstreifen. </w:t>
            </w:r>
            <w:r w:rsidR="003250D9" w:rsidRPr="007F4553">
              <w:rPr>
                <w:rFonts w:asciiTheme="minorHAnsi" w:hAnsiTheme="minorHAnsi" w:cstheme="minorHAnsi"/>
              </w:rPr>
              <w:t xml:space="preserve">Einige Streifen werden nicht dargestellt, dann </w:t>
            </w:r>
            <w:r w:rsidR="00650A78" w:rsidRPr="007F4553">
              <w:rPr>
                <w:rFonts w:asciiTheme="minorHAnsi" w:hAnsiTheme="minorHAnsi" w:cstheme="minorHAnsi"/>
              </w:rPr>
              <w:t xml:space="preserve">stelle dir </w:t>
            </w:r>
            <w:r w:rsidR="003250D9" w:rsidRPr="007F4553">
              <w:rPr>
                <w:rFonts w:asciiTheme="minorHAnsi" w:hAnsiTheme="minorHAnsi" w:cstheme="minorHAnsi"/>
              </w:rPr>
              <w:t>d</w:t>
            </w:r>
            <w:r w:rsidR="00650A78" w:rsidRPr="007F4553">
              <w:rPr>
                <w:rFonts w:asciiTheme="minorHAnsi" w:hAnsiTheme="minorHAnsi" w:cstheme="minorHAnsi"/>
              </w:rPr>
              <w:t xml:space="preserve">ie </w:t>
            </w:r>
            <w:r w:rsidR="003250D9" w:rsidRPr="007F4553">
              <w:rPr>
                <w:rFonts w:asciiTheme="minorHAnsi" w:hAnsiTheme="minorHAnsi" w:cstheme="minorHAnsi"/>
              </w:rPr>
              <w:t xml:space="preserve">Streifen im Kopf vor. </w:t>
            </w:r>
            <w:r w:rsidR="005143FE">
              <w:rPr>
                <w:rFonts w:asciiTheme="minorHAnsi" w:hAnsiTheme="minorHAnsi" w:cstheme="minorHAnsi"/>
              </w:rPr>
              <w:t>Kürze die Ergebnisse.</w:t>
            </w:r>
          </w:p>
          <w:p w14:paraId="74976805" w14:textId="5A181472" w:rsidR="00CA0887" w:rsidRPr="007F4553" w:rsidRDefault="00B60BFF" w:rsidP="00EE2FAD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27712" behindDoc="0" locked="0" layoutInCell="1" allowOverlap="1" wp14:anchorId="365A3DB7" wp14:editId="1D841D3D">
                      <wp:simplePos x="0" y="0"/>
                      <wp:positionH relativeFrom="column">
                        <wp:posOffset>257370</wp:posOffset>
                      </wp:positionH>
                      <wp:positionV relativeFrom="paragraph">
                        <wp:posOffset>152107</wp:posOffset>
                      </wp:positionV>
                      <wp:extent cx="471805" cy="287655"/>
                      <wp:effectExtent l="0" t="0" r="0" b="4445"/>
                      <wp:wrapNone/>
                      <wp:docPr id="293425548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1805" cy="287655"/>
                                <a:chOff x="9082" y="0"/>
                                <a:chExt cx="472263" cy="287960"/>
                              </a:xfrm>
                            </wpg:grpSpPr>
                            <wpg:grpSp>
                              <wpg:cNvPr id="1635368917" name="Gruppieren 1635368917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1812348163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3FCD1F" w14:textId="77777777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4234247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ACE61F" w14:textId="39AACBEE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64873681" name="Gerade Verbindung 1164873681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753555991" name="Gruppieren 1753555991"/>
                              <wpg:cNvGrpSpPr/>
                              <wpg:grpSpPr>
                                <a:xfrm>
                                  <a:off x="162379" y="0"/>
                                  <a:ext cx="318966" cy="287960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1757372457" name="Gruppieren 1757372457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1525861454" name="Gruppieren 1525861454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2118078365" name="Textfeld 3"/>
                                    <wps:cNvSpPr txBox="1"/>
                                    <wps:spPr>
                                      <a:xfrm>
                                        <a:off x="285467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04EE28" w14:textId="77777777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857611708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314588" w14:textId="6FD86617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53805899" name="Gerade Verbindung 2053805899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784017706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7453371" w14:textId="77777777" w:rsidR="00CA0887" w:rsidRDefault="00CA0887" w:rsidP="00CA0887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70289971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4D3695E" w14:textId="77777777" w:rsidR="00CA0887" w:rsidRDefault="00CA0887" w:rsidP="00CA088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65A3DB7" id="Gruppieren 717" o:spid="_x0000_s1673" style="position:absolute;margin-left:20.25pt;margin-top:12pt;width:37.15pt;height:22.65pt;z-index:253427712" coordorigin="9082" coordsize="472263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">
                      <v:group id="Gruppieren 1635368917" o:spid="_x0000_s1674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">
                        <v:shape id="Textfeld 3" o:spid="_x0000_s1675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C3FCD1F" w14:textId="77777777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676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6ACE61F" w14:textId="39AACBEE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line id="Gerade Verbindung 1164873681" o:spid="_x0000_s1677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753555991" o:spid="_x0000_s1678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">
                        <v:group id="Gruppieren 1757372457" o:spid="_x0000_s1679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">
                          <v:group id="Gruppieren 1525861454" o:spid="_x0000_s1680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">
                            <v:shape id="Textfeld 3" o:spid="_x0000_s1681" type="#_x0000_t202" style="position:absolute;left:285467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5204EE28" w14:textId="77777777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682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22314588" w14:textId="6FD86617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053805899" o:spid="_x0000_s1683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684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57453371" w14:textId="77777777" w:rsidR="00CA0887" w:rsidRDefault="00CA0887" w:rsidP="00CA0887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685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14D3695E" w14:textId="77777777" w:rsidR="00CA0887" w:rsidRDefault="00CA0887" w:rsidP="00CA088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CA0887"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29760" behindDoc="0" locked="0" layoutInCell="1" allowOverlap="1" wp14:anchorId="025FA9F2" wp14:editId="70627ECB">
                      <wp:simplePos x="0" y="0"/>
                      <wp:positionH relativeFrom="column">
                        <wp:posOffset>1667227</wp:posOffset>
                      </wp:positionH>
                      <wp:positionV relativeFrom="paragraph">
                        <wp:posOffset>167019</wp:posOffset>
                      </wp:positionV>
                      <wp:extent cx="472219" cy="287655"/>
                      <wp:effectExtent l="0" t="0" r="0" b="4445"/>
                      <wp:wrapNone/>
                      <wp:docPr id="1731904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2219" cy="287655"/>
                                <a:chOff x="9082" y="0"/>
                                <a:chExt cx="472263" cy="287960"/>
                              </a:xfrm>
                            </wpg:grpSpPr>
                            <wpg:grpSp>
                              <wpg:cNvPr id="654588804" name="Gruppieren 654588804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796032880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41B625" w14:textId="0DA71AD6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  <w:r w:rsidR="005143FE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5216643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9ABFC3" w14:textId="5EBD40CF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  <w:r w:rsidR="005143FE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084121919" name="Gerade Verbindung 1084121919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548957925" name="Gruppieren 548957925"/>
                              <wpg:cNvGrpSpPr/>
                              <wpg:grpSpPr>
                                <a:xfrm>
                                  <a:off x="162379" y="0"/>
                                  <a:ext cx="318966" cy="287960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1720074599" name="Gruppieren 1720074599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1223586776" name="Gruppieren 1223586776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166238907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111B7BB" w14:textId="77777777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410428618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0D4785" w14:textId="3463320B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60385905" name="Gerade Verbindung 1460385905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62568941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7B01C37" w14:textId="77777777" w:rsidR="00CA0887" w:rsidRDefault="00CA0887" w:rsidP="00CA0887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97564737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A0E270" w14:textId="77777777" w:rsidR="00CA0887" w:rsidRDefault="00CA0887" w:rsidP="00CA088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25FA9F2" id="_x0000_s1686" style="position:absolute;margin-left:131.3pt;margin-top:13.15pt;width:37.2pt;height:22.65pt;z-index:253429760" coordorigin="9082" coordsize="472263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">
                      <v:group id="Gruppieren 654588804" o:spid="_x0000_s1687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">
                        <v:shape id="Textfeld 3" o:spid="_x0000_s1688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E41B625" w14:textId="0DA71AD6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="005143FE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3" o:spid="_x0000_s1689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99ABFC3" w14:textId="5EBD40CF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="005143FE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line id="Gerade Verbindung 1084121919" o:spid="_x0000_s1690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548957925" o:spid="_x0000_s1691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">
                        <v:group id="Gruppieren 1720074599" o:spid="_x0000_s1692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">
                          <v:group id="Gruppieren 1223586776" o:spid="_x0000_s1693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">
                            <v:shape id="Textfeld 3" o:spid="_x0000_s1694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" filled="f" stroked="f" strokeweight=".5pt">
                              <v:textbox style="mso-fit-shape-to-text:t" inset="0,0,0,0">
                                <w:txbxContent>
                                  <w:p w14:paraId="3111B7BB" w14:textId="77777777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695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2D0D4785" w14:textId="3463320B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460385905" o:spid="_x0000_s1696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1697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77B01C37" w14:textId="77777777" w:rsidR="00CA0887" w:rsidRDefault="00CA0887" w:rsidP="00CA0887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698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7AA0E270" w14:textId="77777777" w:rsidR="00CA0887" w:rsidRDefault="00CA0887" w:rsidP="00CA088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CA0887"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33856" behindDoc="0" locked="0" layoutInCell="1" allowOverlap="1" wp14:anchorId="415F085C" wp14:editId="77FDCB12">
                      <wp:simplePos x="0" y="0"/>
                      <wp:positionH relativeFrom="column">
                        <wp:posOffset>3533775</wp:posOffset>
                      </wp:positionH>
                      <wp:positionV relativeFrom="paragraph">
                        <wp:posOffset>154520</wp:posOffset>
                      </wp:positionV>
                      <wp:extent cx="471805" cy="287655"/>
                      <wp:effectExtent l="0" t="0" r="0" b="4445"/>
                      <wp:wrapNone/>
                      <wp:docPr id="426105016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1805" cy="287655"/>
                                <a:chOff x="9082" y="0"/>
                                <a:chExt cx="472263" cy="287960"/>
                              </a:xfrm>
                            </wpg:grpSpPr>
                            <wpg:grpSp>
                              <wpg:cNvPr id="2017642209" name="Gruppieren 2017642209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51578653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293DC2" w14:textId="4DA71A99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63297096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D350304" w14:textId="0F8C8627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64579392" name="Gerade Verbindung 464579392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114667443" name="Gruppieren 2114667443"/>
                              <wpg:cNvGrpSpPr/>
                              <wpg:grpSpPr>
                                <a:xfrm>
                                  <a:off x="162379" y="0"/>
                                  <a:ext cx="318966" cy="287960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59428941" name="Gruppieren 59428941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101763595" name="Gruppieren 101763595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993579827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A56AE46" w14:textId="10CEA47D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39092290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25690A" w14:textId="4338206A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1177082" name="Gerade Verbindung 1721177082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827701687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A679C8D" w14:textId="77777777" w:rsidR="00CA0887" w:rsidRDefault="00CA0887" w:rsidP="00CA0887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739940091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63A538" w14:textId="77777777" w:rsidR="00CA0887" w:rsidRDefault="00CA0887" w:rsidP="00CA088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15F085C" id="_x0000_s1699" style="position:absolute;margin-left:278.25pt;margin-top:12.15pt;width:37.15pt;height:22.65pt;z-index:253433856" coordorigin="9082" coordsize="472263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">
                      <v:group id="Gruppieren 2017642209" o:spid="_x0000_s1700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">
                        <v:shape id="Textfeld 3" o:spid="_x0000_s1701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59293DC2" w14:textId="4DA71A99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702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D350304" w14:textId="0F8C8627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line id="Gerade Verbindung 464579392" o:spid="_x0000_s1703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2114667443" o:spid="_x0000_s1704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">
                        <v:group id="Gruppieren 59428941" o:spid="_x0000_s1705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">
                          <v:group id="Gruppieren 101763595" o:spid="_x0000_s1706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">
                            <v:shape id="Textfeld 3" o:spid="_x0000_s1707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4A56AE46" w14:textId="10CEA47D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708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1A25690A" w14:textId="4338206A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721177082" o:spid="_x0000_s1709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710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0A679C8D" w14:textId="77777777" w:rsidR="00CA0887" w:rsidRDefault="00CA0887" w:rsidP="00CA0887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711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0963A538" w14:textId="77777777" w:rsidR="00CA0887" w:rsidRDefault="00CA0887" w:rsidP="00CA088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CA0887"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35904" behindDoc="0" locked="0" layoutInCell="1" allowOverlap="1" wp14:anchorId="3CBC124C" wp14:editId="5E645EC8">
                      <wp:simplePos x="0" y="0"/>
                      <wp:positionH relativeFrom="column">
                        <wp:posOffset>4455498</wp:posOffset>
                      </wp:positionH>
                      <wp:positionV relativeFrom="paragraph">
                        <wp:posOffset>167020</wp:posOffset>
                      </wp:positionV>
                      <wp:extent cx="472219" cy="287655"/>
                      <wp:effectExtent l="0" t="0" r="0" b="4445"/>
                      <wp:wrapNone/>
                      <wp:docPr id="205107006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2219" cy="287655"/>
                                <a:chOff x="9082" y="0"/>
                                <a:chExt cx="472263" cy="287960"/>
                              </a:xfrm>
                            </wpg:grpSpPr>
                            <wpg:grpSp>
                              <wpg:cNvPr id="48852793" name="Gruppieren 48852793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1371255223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FA28B7C" w14:textId="7D15BFAC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3547068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8FB123" w14:textId="502EE7FA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82418965" name="Gerade Verbindung 182418965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398909059" name="Gruppieren 1398909059"/>
                              <wpg:cNvGrpSpPr/>
                              <wpg:grpSpPr>
                                <a:xfrm>
                                  <a:off x="162379" y="0"/>
                                  <a:ext cx="318966" cy="287960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1069091102" name="Gruppieren 1069091102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2089976350" name="Gruppieren 2089976350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820045988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C820441" w14:textId="77777777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814647704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5C2E9F" w14:textId="64EBE96D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28802768" name="Gerade Verbindung 928802768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24854004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9399925" w14:textId="77777777" w:rsidR="00CA0887" w:rsidRDefault="00CA0887" w:rsidP="00CA0887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135835309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2B3DEB7" w14:textId="77777777" w:rsidR="00CA0887" w:rsidRDefault="00CA0887" w:rsidP="00CA088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CBC124C" id="_x0000_s1712" style="position:absolute;margin-left:350.85pt;margin-top:13.15pt;width:37.2pt;height:22.65pt;z-index:253435904" coordorigin="9082" coordsize="472263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">
                      <v:group id="Gruppieren 48852793" o:spid="_x0000_s1713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">
                        <v:shape id="Textfeld 3" o:spid="_x0000_s1714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FA28B7C" w14:textId="7D15BFAC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715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118FB123" w14:textId="502EE7FA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line id="Gerade Verbindung 182418965" o:spid="_x0000_s1716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398909059" o:spid="_x0000_s1717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">
                        <v:group id="Gruppieren 1069091102" o:spid="_x0000_s1718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">
                          <v:group id="Gruppieren 2089976350" o:spid="_x0000_s1719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">
                            <v:shape id="Textfeld 3" o:spid="_x0000_s1720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" filled="f" stroked="f" strokeweight=".5pt">
                              <v:textbox style="mso-fit-shape-to-text:t" inset="0,0,0,0">
                                <w:txbxContent>
                                  <w:p w14:paraId="0C820441" w14:textId="77777777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721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155C2E9F" w14:textId="64EBE96D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928802768" o:spid="_x0000_s1722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723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" filled="f" stroked="f" strokeweight=".5pt">
                            <v:textbox inset="1mm">
                              <w:txbxContent>
                                <w:p w14:paraId="09399925" w14:textId="77777777" w:rsidR="00CA0887" w:rsidRDefault="00CA0887" w:rsidP="00CA0887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724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12B3DEB7" w14:textId="77777777" w:rsidR="00CA0887" w:rsidRDefault="00CA0887" w:rsidP="00CA088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EE2FAD" w:rsidRPr="007F4553" w14:paraId="093AA9F6" w14:textId="77777777" w:rsidTr="005143FE">
        <w:trPr>
          <w:gridAfter w:val="1"/>
          <w:wAfter w:w="176" w:type="dxa"/>
          <w:trHeight w:val="454"/>
        </w:trPr>
        <w:tc>
          <w:tcPr>
            <w:tcW w:w="672" w:type="dxa"/>
          </w:tcPr>
          <w:p w14:paraId="614C7AFB" w14:textId="10A35B54" w:rsidR="00EE2FAD" w:rsidRPr="007F4553" w:rsidRDefault="00EE2FAD" w:rsidP="00EE2FAD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mc:AlternateContent>
                <mc:Choice Requires="wpg">
                  <w:drawing>
                    <wp:inline distT="0" distB="0" distL="0" distR="0" wp14:anchorId="65F3692D" wp14:editId="4616BE03">
                      <wp:extent cx="275475" cy="197485"/>
                      <wp:effectExtent l="0" t="0" r="4445" b="5715"/>
                      <wp:docPr id="15" name="Gruppieren 425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7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96DAC541-7B7A-43D3-8B79-37D633B846F1}">
                                      <asvg:svgBlip xmlns:asvg="http://schemas.microsoft.com/office/drawing/2016/SVG/main" r:embe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group w14:anchorId="399FA69C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">
                        <v:imagedata r:id="rId23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6" w:type="dxa"/>
          </w:tcPr>
          <w:p w14:paraId="4E16E831" w14:textId="77777777" w:rsidR="00EE2FAD" w:rsidRPr="007F4553" w:rsidRDefault="00EE2FAD" w:rsidP="00EE2FAD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2234" w:type="dxa"/>
          </w:tcPr>
          <w:p w14:paraId="5FD6870D" w14:textId="535F426C" w:rsidR="00EE2FAD" w:rsidRPr="007F4553" w:rsidRDefault="00EE2FAD" w:rsidP="00EE2FAD">
            <w:pPr>
              <w:pStyle w:val="Text"/>
              <w:tabs>
                <w:tab w:val="left" w:pos="459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(1)</w:t>
            </w:r>
            <w:r w:rsidRPr="007F4553">
              <w:rPr>
                <w:rFonts w:asciiTheme="minorHAnsi" w:hAnsiTheme="minorHAnsi" w:cstheme="minorHAnsi"/>
              </w:rPr>
              <w:tab/>
            </w:r>
            <w:r w:rsidRPr="007F4553">
              <w:rPr>
                <w:rFonts w:asciiTheme="minorHAnsi" w:eastAsiaTheme="minorEastAsia" w:hAnsiTheme="minorHAnsi" w:cstheme="minorHAnsi"/>
              </w:rPr>
              <w:t xml:space="preserve"> </w:t>
            </w:r>
          </w:p>
        </w:tc>
        <w:tc>
          <w:tcPr>
            <w:tcW w:w="1488" w:type="dxa"/>
          </w:tcPr>
          <w:p w14:paraId="4407E31A" w14:textId="18441D72" w:rsidR="00EE2FAD" w:rsidRPr="007F4553" w:rsidRDefault="00EE2FAD" w:rsidP="00EE2FAD">
            <w:pPr>
              <w:pStyle w:val="Text"/>
              <w:tabs>
                <w:tab w:val="left" w:pos="459"/>
                <w:tab w:val="left" w:pos="1499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(2)</w:t>
            </w:r>
            <w:r w:rsidRPr="007F4553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489" w:type="dxa"/>
          </w:tcPr>
          <w:p w14:paraId="7DA02D11" w14:textId="3805C6F6" w:rsidR="00EE2FAD" w:rsidRPr="007F4553" w:rsidRDefault="00EE2FAD" w:rsidP="00EE2FAD">
            <w:pPr>
              <w:pStyle w:val="Text"/>
              <w:tabs>
                <w:tab w:val="left" w:pos="459"/>
                <w:tab w:val="left" w:pos="1499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eastAsiaTheme="minorEastAsia" w:hAnsiTheme="minorHAnsi" w:cstheme="minorHAnsi"/>
              </w:rPr>
              <w:t xml:space="preserve">(3)   </w:t>
            </w:r>
          </w:p>
        </w:tc>
        <w:tc>
          <w:tcPr>
            <w:tcW w:w="1488" w:type="dxa"/>
          </w:tcPr>
          <w:p w14:paraId="04EDD01A" w14:textId="478DC82F" w:rsidR="00EE2FAD" w:rsidRPr="007F4553" w:rsidRDefault="00EE2FAD" w:rsidP="00EE2FAD">
            <w:pPr>
              <w:pStyle w:val="Text"/>
              <w:tabs>
                <w:tab w:val="left" w:pos="459"/>
                <w:tab w:val="left" w:pos="1404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(4)</w:t>
            </w:r>
            <w:r w:rsidRPr="007F4553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488" w:type="dxa"/>
          </w:tcPr>
          <w:p w14:paraId="325530B7" w14:textId="4966D57C" w:rsidR="00EE2FAD" w:rsidRPr="007F4553" w:rsidRDefault="00EE2FAD" w:rsidP="00EE2FAD">
            <w:pPr>
              <w:pStyle w:val="Text"/>
              <w:tabs>
                <w:tab w:val="left" w:pos="459"/>
                <w:tab w:val="left" w:pos="1404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eastAsia="MS Gothic" w:hAnsiTheme="minorHAnsi" w:cstheme="minorHAnsi"/>
                <w:noProof/>
              </w:rPr>
              <w:t xml:space="preserve">(5) </w:t>
            </w:r>
          </w:p>
        </w:tc>
      </w:tr>
      <w:tr w:rsidR="00EE2FAD" w:rsidRPr="007F4553" w14:paraId="713206A8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2A96EECD" w14:textId="77777777" w:rsidR="00EE2FAD" w:rsidRPr="007F4553" w:rsidRDefault="00EE2FAD" w:rsidP="00EE2FAD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6" w:type="dxa"/>
          </w:tcPr>
          <w:p w14:paraId="7B53FD4B" w14:textId="77777777" w:rsidR="00EE2FAD" w:rsidRPr="007F4553" w:rsidRDefault="00EE2FAD" w:rsidP="00EE2FAD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2234" w:type="dxa"/>
          </w:tcPr>
          <w:p w14:paraId="602929BE" w14:textId="187486F1" w:rsidR="00EE2FAD" w:rsidRPr="007F4553" w:rsidRDefault="00CA0887" w:rsidP="00EE2FAD">
            <w:pPr>
              <w:pStyle w:val="Text"/>
              <w:tabs>
                <w:tab w:val="left" w:pos="459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48192" behindDoc="0" locked="0" layoutInCell="1" allowOverlap="1" wp14:anchorId="0FDB2B05" wp14:editId="73E3C475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150280</wp:posOffset>
                      </wp:positionV>
                      <wp:extent cx="464185" cy="287655"/>
                      <wp:effectExtent l="0" t="0" r="5715" b="4445"/>
                      <wp:wrapNone/>
                      <wp:docPr id="2110347185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185" cy="287655"/>
                                <a:chOff x="9082" y="0"/>
                                <a:chExt cx="465056" cy="287960"/>
                              </a:xfrm>
                            </wpg:grpSpPr>
                            <wpg:grpSp>
                              <wpg:cNvPr id="783226585" name="Gruppieren 783226585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1556552756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92924B" w14:textId="77777777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3847003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0305BD" w14:textId="77777777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7154594" name="Gerade Verbindung 167154594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36516569" name="Gruppieren 1136516569"/>
                              <wpg:cNvGrpSpPr/>
                              <wpg:grpSpPr>
                                <a:xfrm>
                                  <a:off x="162379" y="0"/>
                                  <a:ext cx="311759" cy="287960"/>
                                  <a:chOff x="162379" y="0"/>
                                  <a:chExt cx="312459" cy="329196"/>
                                </a:xfrm>
                              </wpg:grpSpPr>
                              <wpg:grpSp>
                                <wpg:cNvPr id="603168503" name="Gruppieren 603168503"/>
                                <wpg:cNvGrpSpPr/>
                                <wpg:grpSpPr>
                                  <a:xfrm>
                                    <a:off x="176253" y="0"/>
                                    <a:ext cx="298585" cy="329196"/>
                                    <a:chOff x="176253" y="0"/>
                                    <a:chExt cx="298585" cy="329196"/>
                                  </a:xfrm>
                                </wpg:grpSpPr>
                                <wpg:grpSp>
                                  <wpg:cNvPr id="1805094245" name="Gruppieren 1805094245"/>
                                  <wpg:cNvGrpSpPr/>
                                  <wpg:grpSpPr>
                                    <a:xfrm>
                                      <a:off x="238508" y="0"/>
                                      <a:ext cx="236330" cy="329196"/>
                                      <a:chOff x="238441" y="0"/>
                                      <a:chExt cx="238524" cy="330094"/>
                                    </a:xfrm>
                                  </wpg:grpSpPr>
                                  <wps:wsp>
                                    <wps:cNvPr id="1095696337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FFE9DD" w14:textId="2F0D56E6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2164201" name="Textfeld 3"/>
                                    <wps:cNvSpPr txBox="1"/>
                                    <wps:spPr>
                                      <a:xfrm>
                                        <a:off x="23844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7BBCB0F" w14:textId="77777777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05380468" name="Gerade Verbindung 2005380468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671315009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A69B706" w14:textId="77777777" w:rsidR="00CA0887" w:rsidRDefault="00CA0887" w:rsidP="00CA0887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20069869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49F19F9" w14:textId="77777777" w:rsidR="00CA0887" w:rsidRDefault="00CA0887" w:rsidP="00CA088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FDB2B05" id="_x0000_s1725" style="position:absolute;margin-left:18pt;margin-top:11.85pt;width:36.55pt;height:22.65pt;z-index:253448192;mso-width-relative:margin" coordorigin="9082" coordsize="465056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">
                      <v:group id="Gruppieren 783226585" o:spid="_x0000_s1726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">
                        <v:shape id="Textfeld 3" o:spid="_x0000_s1727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F92924B" w14:textId="77777777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728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50305BD" w14:textId="77777777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67154594" o:spid="_x0000_s1729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136516569" o:spid="_x0000_s1730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">
                        <v:group id="Gruppieren 603168503" o:spid="_x0000_s1731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">
                          <v:group id="Gruppieren 1805094245" o:spid="_x0000_s1732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">
                            <v:shape id="Textfeld 3" o:spid="_x0000_s1733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7FFFE9DD" w14:textId="2F0D56E6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734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" filled="f" stroked="f" strokeweight=".5pt">
                              <v:textbox inset="0,0,0,0">
                                <w:txbxContent>
                                  <w:p w14:paraId="17BBCB0F" w14:textId="77777777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005380468" o:spid="_x0000_s1735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736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1A69B706" w14:textId="77777777" w:rsidR="00CA0887" w:rsidRDefault="00CA0887" w:rsidP="00CA0887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737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" filled="f" stroked="f" strokeweight=".5pt">
                          <v:textbox inset="1mm,0,,0">
                            <w:txbxContent>
                              <w:p w14:paraId="649F19F9" w14:textId="77777777" w:rsidR="00CA0887" w:rsidRDefault="00CA0887" w:rsidP="00CA088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2977" w:type="dxa"/>
            <w:gridSpan w:val="2"/>
          </w:tcPr>
          <w:p w14:paraId="263355D6" w14:textId="34444E5A" w:rsidR="00EE2FAD" w:rsidRPr="007F4553" w:rsidRDefault="00CA0887" w:rsidP="00EE2FAD">
            <w:pPr>
              <w:pStyle w:val="Text"/>
              <w:tabs>
                <w:tab w:val="left" w:pos="459"/>
                <w:tab w:val="left" w:pos="1499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42048" behindDoc="0" locked="0" layoutInCell="1" allowOverlap="1" wp14:anchorId="438A10DF" wp14:editId="4B95186A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147105</wp:posOffset>
                      </wp:positionV>
                      <wp:extent cx="464185" cy="287655"/>
                      <wp:effectExtent l="0" t="0" r="5715" b="4445"/>
                      <wp:wrapNone/>
                      <wp:docPr id="1111076263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185" cy="287655"/>
                                <a:chOff x="9082" y="0"/>
                                <a:chExt cx="465056" cy="287960"/>
                              </a:xfrm>
                            </wpg:grpSpPr>
                            <wpg:grpSp>
                              <wpg:cNvPr id="536644209" name="Gruppieren 536644209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873861291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45D606" w14:textId="4478DEC0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31554910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37EF610" w14:textId="44EB2315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97458571" name="Gerade Verbindung 297458571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70484481" name="Gruppieren 1070484481"/>
                              <wpg:cNvGrpSpPr/>
                              <wpg:grpSpPr>
                                <a:xfrm>
                                  <a:off x="162379" y="0"/>
                                  <a:ext cx="311759" cy="287960"/>
                                  <a:chOff x="162379" y="0"/>
                                  <a:chExt cx="312459" cy="329196"/>
                                </a:xfrm>
                              </wpg:grpSpPr>
                              <wpg:grpSp>
                                <wpg:cNvPr id="84015288" name="Gruppieren 84015288"/>
                                <wpg:cNvGrpSpPr/>
                                <wpg:grpSpPr>
                                  <a:xfrm>
                                    <a:off x="176253" y="0"/>
                                    <a:ext cx="298585" cy="329196"/>
                                    <a:chOff x="176253" y="0"/>
                                    <a:chExt cx="298585" cy="329196"/>
                                  </a:xfrm>
                                </wpg:grpSpPr>
                                <wpg:grpSp>
                                  <wpg:cNvPr id="467978330" name="Gruppieren 467978330"/>
                                  <wpg:cNvGrpSpPr/>
                                  <wpg:grpSpPr>
                                    <a:xfrm>
                                      <a:off x="238508" y="0"/>
                                      <a:ext cx="236330" cy="329196"/>
                                      <a:chOff x="238441" y="0"/>
                                      <a:chExt cx="238524" cy="330094"/>
                                    </a:xfrm>
                                  </wpg:grpSpPr>
                                  <wps:wsp>
                                    <wps:cNvPr id="1051384207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FA0BEE" w14:textId="03A3007D" w:rsidR="00CA0887" w:rsidRDefault="005143FE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671124636" name="Textfeld 3"/>
                                    <wps:cNvSpPr txBox="1"/>
                                    <wps:spPr>
                                      <a:xfrm>
                                        <a:off x="23844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3972B9A" w14:textId="6AA7E9B7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56981309" name="Gerade Verbindung 1256981309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723617415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1FA7CF8" w14:textId="77777777" w:rsidR="00CA0887" w:rsidRDefault="00CA0887" w:rsidP="00CA0887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501811820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079E59" w14:textId="77777777" w:rsidR="00CA0887" w:rsidRDefault="00CA0887" w:rsidP="00CA088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38A10DF" id="_x0000_s1738" style="position:absolute;margin-left:19.3pt;margin-top:11.6pt;width:36.55pt;height:22.65pt;z-index:253442048;mso-width-relative:margin" coordorigin="9082" coordsize="465056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">
                      <v:group id="Gruppieren 536644209" o:spid="_x0000_s1739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">
                        <v:shape id="Textfeld 3" o:spid="_x0000_s1740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A45D606" w14:textId="4478DEC0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741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637EF610" w14:textId="44EB2315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297458571" o:spid="_x0000_s1742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1070484481" o:spid="_x0000_s1743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">
                        <v:group id="Gruppieren 84015288" o:spid="_x0000_s1744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">
                          <v:group id="Gruppieren 467978330" o:spid="_x0000_s1745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">
                            <v:shape id="Textfeld 3" o:spid="_x0000_s1746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1BFA0BEE" w14:textId="03A3007D" w:rsidR="00CA0887" w:rsidRDefault="005143FE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747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73972B9A" w14:textId="6AA7E9B7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256981309" o:spid="_x0000_s1748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749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41FA7CF8" w14:textId="77777777" w:rsidR="00CA0887" w:rsidRDefault="00CA0887" w:rsidP="00CA0887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750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" filled="f" stroked="f" strokeweight=".5pt">
                          <v:textbox inset="1mm,0,,0">
                            <w:txbxContent>
                              <w:p w14:paraId="2A079E59" w14:textId="77777777" w:rsidR="00CA0887" w:rsidRDefault="00CA0887" w:rsidP="00CA088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46144" behindDoc="0" locked="0" layoutInCell="1" allowOverlap="1" wp14:anchorId="2D8F11F7" wp14:editId="0C2EA104">
                      <wp:simplePos x="0" y="0"/>
                      <wp:positionH relativeFrom="column">
                        <wp:posOffset>1178140</wp:posOffset>
                      </wp:positionH>
                      <wp:positionV relativeFrom="paragraph">
                        <wp:posOffset>141605</wp:posOffset>
                      </wp:positionV>
                      <wp:extent cx="471805" cy="287655"/>
                      <wp:effectExtent l="0" t="0" r="0" b="4445"/>
                      <wp:wrapNone/>
                      <wp:docPr id="1931071599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1805" cy="287655"/>
                                <a:chOff x="9082" y="0"/>
                                <a:chExt cx="472263" cy="287960"/>
                              </a:xfrm>
                            </wpg:grpSpPr>
                            <wpg:grpSp>
                              <wpg:cNvPr id="921572423" name="Gruppieren 921572423"/>
                              <wpg:cNvGrpSpPr/>
                              <wpg:grpSpPr>
                                <a:xfrm>
                                  <a:off x="9082" y="0"/>
                                  <a:ext cx="181623" cy="287958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7759260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FFFAEE" w14:textId="77777777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4478799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C9A610" w14:textId="77777777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73697712" name="Gerade Verbindung 1673697712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70822406" name="Gruppieren 1570822406"/>
                              <wpg:cNvGrpSpPr/>
                              <wpg:grpSpPr>
                                <a:xfrm>
                                  <a:off x="162379" y="0"/>
                                  <a:ext cx="318966" cy="287960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791336581" name="Gruppieren 791336581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469419689" name="Gruppieren 469419689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1986945705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6E5FFA5" w14:textId="77777777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818115512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D431B7B" w14:textId="48D9D9C7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28314729" name="Gerade Verbindung 1228314729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945757071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9E61B21" w14:textId="77777777" w:rsidR="00CA0887" w:rsidRDefault="00CA0887" w:rsidP="00CA0887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563141614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F687F51" w14:textId="77777777" w:rsidR="00CA0887" w:rsidRDefault="00CA0887" w:rsidP="00CA088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D8F11F7" id="_x0000_s1751" style="position:absolute;margin-left:92.75pt;margin-top:11.15pt;width:37.15pt;height:22.65pt;z-index:253446144" coordorigin="9082" coordsize="472263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">
                      <v:group id="Gruppieren 921572423" o:spid="_x0000_s1752" style="position:absolute;left:9082;width:181623;height:287958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">
                        <v:shape id="Textfeld 3" o:spid="_x0000_s1753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8FFFAEE" w14:textId="77777777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754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0C9A610" w14:textId="77777777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673697712" o:spid="_x0000_s1755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1570822406" o:spid="_x0000_s1756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">
                        <v:group id="Gruppieren 791336581" o:spid="_x0000_s1757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">
                          <v:group id="Gruppieren 469419689" o:spid="_x0000_s1758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">
                            <v:shape id="Textfeld 3" o:spid="_x0000_s1759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06E5FFA5" w14:textId="77777777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760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7D431B7B" w14:textId="48D9D9C7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228314729" o:spid="_x0000_s1761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1762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29E61B21" w14:textId="77777777" w:rsidR="00CA0887" w:rsidRDefault="00CA0887" w:rsidP="00CA0887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763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7F687F51" w14:textId="77777777" w:rsidR="00CA0887" w:rsidRDefault="00CA0887" w:rsidP="00CA088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2976" w:type="dxa"/>
            <w:gridSpan w:val="2"/>
          </w:tcPr>
          <w:p w14:paraId="1A70B73B" w14:textId="28D3EA9B" w:rsidR="00EE2FAD" w:rsidRPr="007F4553" w:rsidRDefault="00CA0887" w:rsidP="00EE2FAD">
            <w:pPr>
              <w:pStyle w:val="Text"/>
              <w:tabs>
                <w:tab w:val="left" w:pos="459"/>
                <w:tab w:val="left" w:pos="1404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44096" behindDoc="0" locked="0" layoutInCell="1" allowOverlap="1" wp14:anchorId="0B80500A" wp14:editId="6978AAEA">
                      <wp:simplePos x="0" y="0"/>
                      <wp:positionH relativeFrom="column">
                        <wp:posOffset>208495</wp:posOffset>
                      </wp:positionH>
                      <wp:positionV relativeFrom="paragraph">
                        <wp:posOffset>130175</wp:posOffset>
                      </wp:positionV>
                      <wp:extent cx="471805" cy="287655"/>
                      <wp:effectExtent l="0" t="0" r="0" b="4445"/>
                      <wp:wrapNone/>
                      <wp:docPr id="1411804079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1805" cy="287655"/>
                                <a:chOff x="9082" y="0"/>
                                <a:chExt cx="472263" cy="287960"/>
                              </a:xfrm>
                            </wpg:grpSpPr>
                            <wpg:grpSp>
                              <wpg:cNvPr id="1207221414" name="Gruppieren 1207221414"/>
                              <wpg:cNvGrpSpPr/>
                              <wpg:grpSpPr>
                                <a:xfrm>
                                  <a:off x="9082" y="0"/>
                                  <a:ext cx="181623" cy="287958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372404768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8B267C5" w14:textId="6F7570E2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7887110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30D5FC" w14:textId="6301E956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84661961" name="Gerade Verbindung 584661961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78444946" name="Gruppieren 678444946"/>
                              <wpg:cNvGrpSpPr/>
                              <wpg:grpSpPr>
                                <a:xfrm>
                                  <a:off x="162379" y="0"/>
                                  <a:ext cx="318966" cy="287960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1666825750" name="Gruppieren 1666825750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1496337317" name="Gruppieren 1496337317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2050274970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FE2055" w14:textId="77777777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81490710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6EBC0D" w14:textId="5EE6F384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42920444" name="Gerade Verbindung 1842920444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526116629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454B755" w14:textId="77777777" w:rsidR="00CA0887" w:rsidRDefault="00CA0887" w:rsidP="00CA0887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98720111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95CEAC" w14:textId="77777777" w:rsidR="00CA0887" w:rsidRDefault="00CA0887" w:rsidP="00CA088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B80500A" id="_x0000_s1764" style="position:absolute;margin-left:16.4pt;margin-top:10.25pt;width:37.15pt;height:22.65pt;z-index:253444096" coordorigin="9082" coordsize="472263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">
                      <v:group id="Gruppieren 1207221414" o:spid="_x0000_s1765" style="position:absolute;left:9082;width:181623;height:287958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">
                        <v:shape id="Textfeld 3" o:spid="_x0000_s1766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8B267C5" w14:textId="6F7570E2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767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0B30D5FC" w14:textId="6301E956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584661961" o:spid="_x0000_s1768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678444946" o:spid="_x0000_s1769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">
                        <v:group id="Gruppieren 1666825750" o:spid="_x0000_s1770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">
                          <v:group id="Gruppieren 1496337317" o:spid="_x0000_s1771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">
                            <v:shape id="Textfeld 3" o:spid="_x0000_s1772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3CFE2055" w14:textId="77777777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773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216EBC0D" w14:textId="5EE6F384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842920444" o:spid="_x0000_s1774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775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6454B755" w14:textId="77777777" w:rsidR="00CA0887" w:rsidRDefault="00CA0887" w:rsidP="00CA0887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776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1A95CEAC" w14:textId="77777777" w:rsidR="00CA0887" w:rsidRDefault="00CA0887" w:rsidP="00CA088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EE2FAD" w:rsidRPr="007F4553" w14:paraId="46FA51C0" w14:textId="77777777" w:rsidTr="005143FE">
        <w:trPr>
          <w:gridAfter w:val="1"/>
          <w:wAfter w:w="176" w:type="dxa"/>
          <w:trHeight w:val="430"/>
        </w:trPr>
        <w:tc>
          <w:tcPr>
            <w:tcW w:w="672" w:type="dxa"/>
          </w:tcPr>
          <w:p w14:paraId="27364C06" w14:textId="77777777" w:rsidR="00EE2FAD" w:rsidRPr="007F4553" w:rsidRDefault="00EE2FAD" w:rsidP="00EE2FAD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6" w:type="dxa"/>
          </w:tcPr>
          <w:p w14:paraId="690F58B8" w14:textId="77777777" w:rsidR="00EE2FAD" w:rsidRPr="007F4553" w:rsidRDefault="00EE2FAD" w:rsidP="00EE2FAD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2234" w:type="dxa"/>
          </w:tcPr>
          <w:p w14:paraId="0CCB832F" w14:textId="7D49EF76" w:rsidR="00EE2FAD" w:rsidRPr="007F4553" w:rsidRDefault="00EE2FAD" w:rsidP="00EE2FAD">
            <w:pPr>
              <w:pStyle w:val="Text"/>
              <w:tabs>
                <w:tab w:val="left" w:pos="459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(6)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</w:rPr>
                <m:t xml:space="preserve"> </m:t>
              </m:r>
            </m:oMath>
            <w:r w:rsidR="00CA0887">
              <w:rPr>
                <w:rFonts w:asciiTheme="minorHAnsi" w:eastAsiaTheme="minorEastAsia" w:hAnsiTheme="minorHAnsi" w:cstheme="minorHAnsi"/>
              </w:rPr>
              <w:t xml:space="preserve"> </w:t>
            </w:r>
          </w:p>
        </w:tc>
        <w:tc>
          <w:tcPr>
            <w:tcW w:w="1488" w:type="dxa"/>
          </w:tcPr>
          <w:p w14:paraId="76744A9C" w14:textId="48474CF1" w:rsidR="00EE2FAD" w:rsidRPr="007F4553" w:rsidRDefault="00EE2FAD" w:rsidP="00EE2FAD">
            <w:pPr>
              <w:pStyle w:val="Text"/>
              <w:tabs>
                <w:tab w:val="left" w:pos="459"/>
                <w:tab w:val="left" w:pos="1499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(7)</w:t>
            </w:r>
            <w:r w:rsidRPr="007F4553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489" w:type="dxa"/>
          </w:tcPr>
          <w:p w14:paraId="665F26C6" w14:textId="68848E64" w:rsidR="00EE2FAD" w:rsidRPr="007F4553" w:rsidRDefault="00EE2FAD" w:rsidP="00EE2FAD">
            <w:pPr>
              <w:pStyle w:val="Text"/>
              <w:tabs>
                <w:tab w:val="left" w:pos="459"/>
                <w:tab w:val="left" w:pos="1404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eastAsiaTheme="minorEastAsia" w:hAnsiTheme="minorHAnsi" w:cstheme="minorHAnsi"/>
                <w:szCs w:val="22"/>
              </w:rPr>
              <w:t xml:space="preserve">(8)   </w:t>
            </w:r>
          </w:p>
        </w:tc>
        <w:tc>
          <w:tcPr>
            <w:tcW w:w="2976" w:type="dxa"/>
            <w:gridSpan w:val="2"/>
          </w:tcPr>
          <w:p w14:paraId="6B5F6D8B" w14:textId="4326212F" w:rsidR="00EE2FAD" w:rsidRPr="007F4553" w:rsidRDefault="00EE2FAD" w:rsidP="00EE2FAD">
            <w:pPr>
              <w:pStyle w:val="Text"/>
              <w:tabs>
                <w:tab w:val="left" w:pos="459"/>
                <w:tab w:val="left" w:pos="1404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(9)</w:t>
            </w:r>
            <w:r w:rsidRPr="007F4553">
              <w:rPr>
                <w:rFonts w:asciiTheme="minorHAnsi" w:hAnsiTheme="minorHAnsi" w:cstheme="minorHAnsi"/>
              </w:rPr>
              <w:tab/>
            </w:r>
          </w:p>
        </w:tc>
      </w:tr>
      <w:tr w:rsidR="00EE2FAD" w:rsidRPr="007F4553" w14:paraId="04711634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0C1F0DF1" w14:textId="77777777" w:rsidR="00EE2FAD" w:rsidRPr="007F4553" w:rsidRDefault="00EE2FAD" w:rsidP="00EE2FAD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6" w:type="dxa"/>
          </w:tcPr>
          <w:p w14:paraId="1E668C34" w14:textId="77777777" w:rsidR="00EE2FAD" w:rsidRPr="007F4553" w:rsidRDefault="00EE2FAD" w:rsidP="00EE2FAD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8187" w:type="dxa"/>
            <w:gridSpan w:val="5"/>
          </w:tcPr>
          <w:p w14:paraId="5F1D5C76" w14:textId="48F13E0F" w:rsidR="00EE2FAD" w:rsidRPr="007F4553" w:rsidRDefault="00EE2FAD" w:rsidP="00EE2FAD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EE2FAD" w:rsidRPr="007F4553" w14:paraId="2EF902E0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016D7B9F" w14:textId="77777777" w:rsidR="00EE2FAD" w:rsidRPr="007F4553" w:rsidRDefault="00EE2FAD" w:rsidP="00EE2FAD">
            <w:pPr>
              <w:spacing w:line="240" w:lineRule="atLeast"/>
              <w:rPr>
                <w:rFonts w:cstheme="minorHAnsi"/>
                <w:noProof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01C6D92D" wp14:editId="517DD9FF">
                  <wp:extent cx="313144" cy="272386"/>
                  <wp:effectExtent l="0" t="0" r="0" b="0"/>
                  <wp:docPr id="2129583182" name="Grafik 2129583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602C351D" w14:textId="77777777" w:rsidR="00EE2FAD" w:rsidRPr="007F4553" w:rsidRDefault="00EE2FAD" w:rsidP="00EE2FAD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b)</w:t>
            </w:r>
          </w:p>
        </w:tc>
        <w:tc>
          <w:tcPr>
            <w:tcW w:w="8187" w:type="dxa"/>
            <w:gridSpan w:val="5"/>
          </w:tcPr>
          <w:p w14:paraId="1AFE75C7" w14:textId="49CDB833" w:rsidR="00EE2FAD" w:rsidRPr="007F4553" w:rsidRDefault="005062D1" w:rsidP="00EE2FAD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</w:t>
            </w:r>
            <w:r w:rsidR="003250D9" w:rsidRPr="007F4553">
              <w:rPr>
                <w:rFonts w:asciiTheme="minorHAnsi" w:hAnsiTheme="minorHAnsi" w:cstheme="minorHAnsi"/>
              </w:rPr>
              <w:t>ersucht</w:t>
            </w:r>
            <w:r>
              <w:rPr>
                <w:rFonts w:asciiTheme="minorHAnsi" w:hAnsiTheme="minorHAnsi" w:cstheme="minorHAnsi"/>
              </w:rPr>
              <w:t xml:space="preserve"> nun</w:t>
            </w:r>
            <w:r w:rsidR="003250D9" w:rsidRPr="007F4553">
              <w:rPr>
                <w:rFonts w:asciiTheme="minorHAnsi" w:hAnsiTheme="minorHAnsi" w:cstheme="minorHAnsi"/>
              </w:rPr>
              <w:t xml:space="preserve">, die Streifen nur noch im Kopf zu nutzen. </w:t>
            </w:r>
            <w:r w:rsidR="00EE2FAD" w:rsidRPr="007F4553">
              <w:rPr>
                <w:rFonts w:asciiTheme="minorHAnsi" w:hAnsiTheme="minorHAnsi" w:cstheme="minorHAnsi"/>
              </w:rPr>
              <w:t>Stellt euch gegenseitig Aufgaben: Eine Person nennt eine Aufgabe, die andere löst sie. Überprüft mit der Streifentafel oder den digitalen Bruchstreifen. Wechselt euch ab.</w:t>
            </w:r>
          </w:p>
        </w:tc>
      </w:tr>
    </w:tbl>
    <w:p w14:paraId="21F00BF7" w14:textId="3820B6F8" w:rsidR="00D22F3C" w:rsidRPr="007F4553" w:rsidRDefault="00CA0887" w:rsidP="00D22F3C">
      <w:pPr>
        <w:spacing w:line="240" w:lineRule="atLeast"/>
        <w:rPr>
          <w:rFonts w:cstheme="minorHAnsi"/>
        </w:rPr>
      </w:pPr>
      <w:r w:rsidRPr="007F4553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3431808" behindDoc="0" locked="0" layoutInCell="1" allowOverlap="1" wp14:anchorId="617762DD" wp14:editId="4C5329A6">
                <wp:simplePos x="0" y="0"/>
                <wp:positionH relativeFrom="column">
                  <wp:posOffset>3304966</wp:posOffset>
                </wp:positionH>
                <wp:positionV relativeFrom="paragraph">
                  <wp:posOffset>-1431705</wp:posOffset>
                </wp:positionV>
                <wp:extent cx="472219" cy="287655"/>
                <wp:effectExtent l="0" t="0" r="0" b="4445"/>
                <wp:wrapNone/>
                <wp:docPr id="1850325625" name="Gruppieren 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219" cy="287655"/>
                          <a:chOff x="9082" y="0"/>
                          <a:chExt cx="472263" cy="287960"/>
                        </a:xfrm>
                      </wpg:grpSpPr>
                      <wpg:grpSp>
                        <wpg:cNvPr id="1108888984" name="Gruppieren 1108888984"/>
                        <wpg:cNvGrpSpPr/>
                        <wpg:grpSpPr>
                          <a:xfrm>
                            <a:off x="9082" y="0"/>
                            <a:ext cx="181623" cy="287959"/>
                            <a:chOff x="9187" y="0"/>
                            <a:chExt cx="183720" cy="330092"/>
                          </a:xfrm>
                        </wpg:grpSpPr>
                        <wps:wsp>
                          <wps:cNvPr id="865859963" name="Textfeld 3"/>
                          <wps:cNvSpPr txBox="1"/>
                          <wps:spPr>
                            <a:xfrm>
                              <a:off x="9187" y="166150"/>
                              <a:ext cx="183720" cy="16394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FBB1B66" w14:textId="2D719AA6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="005143FE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4445635" name="Textfeld 3"/>
                          <wps:cNvSpPr txBox="1"/>
                          <wps:spPr>
                            <a:xfrm>
                              <a:off x="21842" y="0"/>
                              <a:ext cx="158406" cy="1808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15ED35" w14:textId="582631D9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="005143FE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411936947" name="Gerade Verbindung 1411936947"/>
                          <wps:cNvCnPr/>
                          <wps:spPr>
                            <a:xfrm>
                              <a:off x="43737" y="182828"/>
                              <a:ext cx="10922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962121381" name="Gruppieren 1962121381"/>
                        <wpg:cNvGrpSpPr/>
                        <wpg:grpSpPr>
                          <a:xfrm>
                            <a:off x="162379" y="0"/>
                            <a:ext cx="318966" cy="287960"/>
                            <a:chOff x="162379" y="0"/>
                            <a:chExt cx="319682" cy="329196"/>
                          </a:xfrm>
                        </wpg:grpSpPr>
                        <wpg:grpSp>
                          <wpg:cNvPr id="1407586473" name="Gruppieren 1407586473"/>
                          <wpg:cNvGrpSpPr/>
                          <wpg:grpSpPr>
                            <a:xfrm>
                              <a:off x="176253" y="0"/>
                              <a:ext cx="305808" cy="329196"/>
                              <a:chOff x="176253" y="0"/>
                              <a:chExt cx="305808" cy="329196"/>
                            </a:xfrm>
                          </wpg:grpSpPr>
                          <wpg:grpSp>
                            <wpg:cNvPr id="78940552" name="Gruppieren 78940552"/>
                            <wpg:cNvGrpSpPr/>
                            <wpg:grpSpPr>
                              <a:xfrm>
                                <a:off x="245731" y="0"/>
                                <a:ext cx="236330" cy="329196"/>
                                <a:chOff x="245731" y="0"/>
                                <a:chExt cx="238524" cy="330094"/>
                              </a:xfrm>
                            </wpg:grpSpPr>
                            <wps:wsp>
                              <wps:cNvPr id="599835140" name="Textfeld 3"/>
                              <wps:cNvSpPr txBox="1"/>
                              <wps:spPr>
                                <a:xfrm>
                                  <a:off x="280814" y="0"/>
                                  <a:ext cx="159728" cy="1810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71EF97" w14:textId="77777777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98816216" name="Textfeld 3"/>
                              <wps:cNvSpPr txBox="1"/>
                              <wps:spPr>
                                <a:xfrm>
                                  <a:off x="245731" y="166152"/>
                                  <a:ext cx="23852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A3C519" w14:textId="565C8753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2202239" name="Gerade Verbindung 1352202239"/>
                              <wps:cNvCnPr/>
                              <wps:spPr>
                                <a:xfrm>
                                  <a:off x="305275" y="178089"/>
                                  <a:ext cx="10922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991750760" name="Textfeld 398"/>
                            <wps:cNvSpPr txBox="1"/>
                            <wps:spPr>
                              <a:xfrm>
                                <a:off x="176253" y="41420"/>
                                <a:ext cx="155099" cy="216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A4FCAB" w14:textId="77777777" w:rsidR="00CA0887" w:rsidRDefault="00CA0887" w:rsidP="00CA0887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6815278" name="Textfeld 398"/>
                          <wps:cNvSpPr txBox="1"/>
                          <wps:spPr>
                            <a:xfrm>
                              <a:off x="162379" y="63212"/>
                              <a:ext cx="157842" cy="19479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EE749A" w14:textId="77777777" w:rsidR="00CA0887" w:rsidRDefault="00CA0887" w:rsidP="00CA088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wps:txbx>
                          <wps:bodyPr rot="0" spcFirstLastPara="0" vert="horz" wrap="square" lIns="3600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617762DD" id="_x0000_s1777" style="position:absolute;margin-left:260.25pt;margin-top:-112.75pt;width:37.2pt;height:22.65pt;z-index:253431808" coordorigin="9082" coordsize="472263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">
                <v:group id="Gruppieren 1108888984" o:spid="_x0000_s1778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">
                  <v:shape id="Textfeld 3" o:spid="_x0000_s1779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" filled="f" stroked="f" strokeweight=".5pt">
                    <v:textbox inset="0,0,0,0">
                      <w:txbxContent>
                        <w:p w14:paraId="7FBB1B66" w14:textId="2D719AA6" w:rsidR="00CA0887" w:rsidRDefault="00CA0887" w:rsidP="00CA0887">
                          <w:pPr>
                            <w:spacing w:line="240" w:lineRule="exact"/>
                            <w:jc w:val="center"/>
                            <w:rPr>
                              <w:rFonts w:ascii="Calibri" w:eastAsia="Calibri" w:hAnsi="Calibri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3</w:t>
                          </w:r>
                          <w:r w:rsidR="005143FE">
                            <w:rPr>
                              <w:rFonts w:ascii="Calibri" w:eastAsia="Calibri" w:hAnsi="Calibri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feld 3" o:spid="_x0000_s1780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" filled="f" stroked="f" strokeweight=".5pt">
                    <v:textbox style="mso-fit-shape-to-text:t" inset="0,0,0,0">
                      <w:txbxContent>
                        <w:p w14:paraId="3915ED35" w14:textId="582631D9" w:rsidR="00CA0887" w:rsidRDefault="00CA0887" w:rsidP="00CA0887">
                          <w:pPr>
                            <w:spacing w:line="240" w:lineRule="exact"/>
                            <w:jc w:val="center"/>
                            <w:rPr>
                              <w:rFonts w:ascii="Calibri" w:eastAsia="Calibri" w:hAnsi="Calibri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2</w:t>
                          </w:r>
                          <w:r w:rsidR="005143FE">
                            <w:rPr>
                              <w:rFonts w:ascii="Calibri" w:eastAsia="Calibri" w:hAnsi="Calibri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0</w:t>
                          </w:r>
                        </w:p>
                      </w:txbxContent>
                    </v:textbox>
                  </v:shape>
                  <v:line id="Gerade Verbindung 1411936947" o:spid="_x0000_s1781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" strokecolor="black [3213]" strokeweight="1pt">
                    <v:stroke joinstyle="miter"/>
                  </v:line>
                </v:group>
                <v:group id="Gruppieren 1962121381" o:spid="_x0000_s1782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">
                  <v:group id="Gruppieren 1407586473" o:spid="_x0000_s1783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">
                    <v:group id="Gruppieren 78940552" o:spid="_x0000_s1784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">
                      <v:shape id="Textfeld 3" o:spid="_x0000_s1785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B71EF97" w14:textId="77777777" w:rsidR="00CA0887" w:rsidRDefault="00CA0887" w:rsidP="00CA088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786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7A3C519" w14:textId="565C8753" w:rsidR="00CA0887" w:rsidRDefault="00CA0887" w:rsidP="00CA088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352202239" o:spid="_x0000_s1787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  <v:shape id="_x0000_s1788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" filled="f" stroked="f" strokeweight=".5pt">
                      <v:textbox inset="1mm">
                        <w:txbxContent>
                          <w:p w14:paraId="3EA4FCAB" w14:textId="77777777" w:rsidR="00CA0887" w:rsidRDefault="00CA0887" w:rsidP="00CA0887">
                            <w:pPr>
                              <w:spacing w:line="240" w:lineRule="exact"/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</w:txbxContent>
                      </v:textbox>
                    </v:shape>
                  </v:group>
                  <v:shape id="_x0000_s1789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" filled="f" stroked="f" strokeweight=".5pt">
                    <v:textbox inset="1mm,0,,0">
                      <w:txbxContent>
                        <w:p w14:paraId="2DEE749A" w14:textId="77777777" w:rsidR="00CA0887" w:rsidRDefault="00CA0887" w:rsidP="00CA0887">
                          <w:pPr>
                            <w:rPr>
                              <w:rFonts w:ascii="Calibri" w:eastAsia="Calibri" w:hAnsi="Calibri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/>
                              <w:color w:val="000000"/>
                              <w:kern w:val="24"/>
                            </w:rPr>
                            <w:t xml:space="preserve">+    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107CC3D" w14:textId="5F270FD7" w:rsidR="00D22F3C" w:rsidRPr="007F4553" w:rsidRDefault="00D22F3C" w:rsidP="00D22F3C">
      <w:pPr>
        <w:spacing w:line="240" w:lineRule="atLeast"/>
        <w:rPr>
          <w:rFonts w:cstheme="minorHAnsi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672"/>
        <w:gridCol w:w="426"/>
        <w:gridCol w:w="8187"/>
      </w:tblGrid>
      <w:tr w:rsidR="00D22F3C" w:rsidRPr="007F4553" w14:paraId="17C99953" w14:textId="77777777" w:rsidTr="00E95EE4">
        <w:tc>
          <w:tcPr>
            <w:tcW w:w="672" w:type="dxa"/>
          </w:tcPr>
          <w:p w14:paraId="7332FAE7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2.3</w:t>
            </w:r>
          </w:p>
        </w:tc>
        <w:tc>
          <w:tcPr>
            <w:tcW w:w="8613" w:type="dxa"/>
            <w:gridSpan w:val="2"/>
          </w:tcPr>
          <w:p w14:paraId="05D05959" w14:textId="003A4AA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 xml:space="preserve">Mit </w:t>
            </w:r>
            <w:r w:rsidR="00770F3D" w:rsidRPr="007F4553">
              <w:rPr>
                <w:rFonts w:asciiTheme="minorHAnsi" w:hAnsiTheme="minorHAnsi" w:cstheme="minorHAnsi"/>
                <w:color w:val="327A86" w:themeColor="text2"/>
              </w:rPr>
              <w:t xml:space="preserve">Bruchstreifen </w:t>
            </w:r>
            <w:r w:rsidRPr="007F4553">
              <w:rPr>
                <w:rFonts w:asciiTheme="minorHAnsi" w:hAnsiTheme="minorHAnsi" w:cstheme="minorHAnsi"/>
                <w:color w:val="327A86" w:themeColor="text2"/>
              </w:rPr>
              <w:t>subtrahieren</w:t>
            </w:r>
            <w:r w:rsidR="007E3541">
              <w:rPr>
                <w:rFonts w:asciiTheme="minorHAnsi" w:hAnsiTheme="minorHAnsi" w:cstheme="minorHAnsi"/>
                <w:color w:val="327A86" w:themeColor="text2"/>
              </w:rPr>
              <w:t>: Im Streifen und mit Streifen im Kopf</w:t>
            </w:r>
            <w:r w:rsidRPr="007F4553">
              <w:rPr>
                <w:rFonts w:asciiTheme="minorHAnsi" w:hAnsiTheme="minorHAnsi" w:cstheme="minorHAnsi"/>
                <w:color w:val="327A86" w:themeColor="text2"/>
              </w:rPr>
              <w:t xml:space="preserve"> </w:t>
            </w:r>
          </w:p>
          <w:p w14:paraId="25004E53" w14:textId="3BEF49D0" w:rsidR="00D22F3C" w:rsidRPr="007F4553" w:rsidRDefault="00884EA9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mc:AlternateContent>
                <mc:Choice Requires="wpg">
                  <w:drawing>
                    <wp:anchor distT="0" distB="0" distL="114300" distR="114300" simplePos="0" relativeHeight="253244416" behindDoc="0" locked="0" layoutInCell="1" allowOverlap="1" wp14:anchorId="1569C8AA" wp14:editId="75DB0C01">
                      <wp:simplePos x="0" y="0"/>
                      <wp:positionH relativeFrom="column">
                        <wp:posOffset>1260150</wp:posOffset>
                      </wp:positionH>
                      <wp:positionV relativeFrom="paragraph">
                        <wp:posOffset>75097</wp:posOffset>
                      </wp:positionV>
                      <wp:extent cx="747629" cy="343535"/>
                      <wp:effectExtent l="0" t="0" r="1905" b="0"/>
                      <wp:wrapNone/>
                      <wp:docPr id="339076069" name="Gruppieren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7629" cy="343535"/>
                                <a:chOff x="0" y="0"/>
                                <a:chExt cx="747629" cy="343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3542460" name="Grafik 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0779" y="0"/>
                                  <a:ext cx="196850" cy="343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46716733" name="Gruppieren 67"/>
                              <wpg:cNvGrpSpPr/>
                              <wpg:grpSpPr>
                                <a:xfrm>
                                  <a:off x="0" y="16042"/>
                                  <a:ext cx="743585" cy="287655"/>
                                  <a:chOff x="0" y="715"/>
                                  <a:chExt cx="743655" cy="287960"/>
                                </a:xfrm>
                              </wpg:grpSpPr>
                              <wpg:grpSp>
                                <wpg:cNvPr id="1727385544" name="Gruppieren 717"/>
                                <wpg:cNvGrpSpPr/>
                                <wpg:grpSpPr>
                                  <a:xfrm>
                                    <a:off x="0" y="715"/>
                                    <a:ext cx="481345" cy="287960"/>
                                    <a:chOff x="0" y="0"/>
                                    <a:chExt cx="481345" cy="287960"/>
                                  </a:xfrm>
                                </wpg:grpSpPr>
                                <wpg:grpSp>
                                  <wpg:cNvPr id="1885890992" name="Gruppieren 1885890992"/>
                                  <wpg:cNvGrpSpPr/>
                                  <wpg:grpSpPr>
                                    <a:xfrm>
                                      <a:off x="0" y="0"/>
                                      <a:ext cx="199785" cy="287959"/>
                                      <a:chOff x="0" y="0"/>
                                      <a:chExt cx="202092" cy="330092"/>
                                    </a:xfrm>
                                  </wpg:grpSpPr>
                                  <wps:wsp>
                                    <wps:cNvPr id="1265011052" name="Textfeld 3"/>
                                    <wps:cNvSpPr txBox="1"/>
                                    <wps:spPr>
                                      <a:xfrm>
                                        <a:off x="0" y="166150"/>
                                        <a:ext cx="202092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5CC9241" w14:textId="6A015B0F" w:rsidR="00884EA9" w:rsidRDefault="00884EA9" w:rsidP="00884EA9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70940905" name="Textfeld 3"/>
                                    <wps:cNvSpPr txBox="1"/>
                                    <wps:spPr>
                                      <a:xfrm>
                                        <a:off x="21842" y="0"/>
                                        <a:ext cx="158406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13B42E" w14:textId="4EAAA2CB" w:rsidR="00884EA9" w:rsidRDefault="00884EA9" w:rsidP="00884EA9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998603847" name="Gerade Verbindung 1998603847"/>
                                    <wps:cNvCnPr/>
                                    <wps:spPr>
                                      <a:xfrm>
                                        <a:off x="43737" y="182828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886136527" name="Gruppieren 1886136527"/>
                                  <wpg:cNvGrpSpPr/>
                                  <wpg:grpSpPr>
                                    <a:xfrm>
                                      <a:off x="162379" y="0"/>
                                      <a:ext cx="318966" cy="287960"/>
                                      <a:chOff x="162379" y="0"/>
                                      <a:chExt cx="319682" cy="329196"/>
                                    </a:xfrm>
                                  </wpg:grpSpPr>
                                  <wpg:grpSp>
                                    <wpg:cNvPr id="460021083" name="Gruppieren 460021083"/>
                                    <wpg:cNvGrpSpPr/>
                                    <wpg:grpSpPr>
                                      <a:xfrm>
                                        <a:off x="176253" y="0"/>
                                        <a:ext cx="305808" cy="329196"/>
                                        <a:chOff x="176253" y="0"/>
                                        <a:chExt cx="305808" cy="329196"/>
                                      </a:xfrm>
                                    </wpg:grpSpPr>
                                    <wpg:grpSp>
                                      <wpg:cNvPr id="1273510778" name="Gruppieren 1273510778"/>
                                      <wpg:cNvGrpSpPr/>
                                      <wpg:grpSpPr>
                                        <a:xfrm>
                                          <a:off x="245731" y="0"/>
                                          <a:ext cx="236330" cy="329196"/>
                                          <a:chOff x="245731" y="0"/>
                                          <a:chExt cx="238524" cy="330094"/>
                                        </a:xfrm>
                                      </wpg:grpSpPr>
                                      <wps:wsp>
                                        <wps:cNvPr id="145421580" name="Textfeld 3"/>
                                        <wps:cNvSpPr txBox="1"/>
                                        <wps:spPr>
                                          <a:xfrm>
                                            <a:off x="280814" y="0"/>
                                            <a:ext cx="159728" cy="181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2F4507B" w14:textId="77777777" w:rsidR="00884EA9" w:rsidRDefault="00884EA9" w:rsidP="00884EA9">
                                              <w:pPr>
                                                <w:spacing w:line="240" w:lineRule="exact"/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20"/>
                                                  <w:szCs w:val="20"/>
                                                </w:rPr>
                                                <w:t>1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904146747" name="Textfeld 3"/>
                                        <wps:cNvSpPr txBox="1"/>
                                        <wps:spPr>
                                          <a:xfrm>
                                            <a:off x="245731" y="166152"/>
                                            <a:ext cx="238524" cy="163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61C05D9E" w14:textId="2939A3A8" w:rsidR="00884EA9" w:rsidRDefault="00884EA9" w:rsidP="00884EA9">
                                              <w:pPr>
                                                <w:spacing w:line="240" w:lineRule="exact"/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20"/>
                                                  <w:szCs w:val="20"/>
                                                </w:rPr>
                                                <w:t>3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273666734" name="Gerade Verbindung 1273666734"/>
                                        <wps:cNvCnPr/>
                                        <wps:spPr>
                                          <a:xfrm>
                                            <a:off x="305275" y="178089"/>
                                            <a:ext cx="109222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2037933945" name="Textfeld 398"/>
                                      <wps:cNvSpPr txBox="1"/>
                                      <wps:spPr>
                                        <a:xfrm>
                                          <a:off x="176253" y="41420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BD4558F" w14:textId="77777777" w:rsidR="00884EA9" w:rsidRDefault="00884EA9" w:rsidP="00884EA9">
                                            <w:pPr>
                                              <w:spacing w:line="240" w:lineRule="exact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814564330" name="Textfeld 398"/>
                                    <wps:cNvSpPr txBox="1"/>
                                    <wps:spPr>
                                      <a:xfrm>
                                        <a:off x="162379" y="63212"/>
                                        <a:ext cx="157842" cy="1947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BE31CA7" w14:textId="77777777" w:rsidR="00884EA9" w:rsidRDefault="00884EA9" w:rsidP="00884EA9">
                                          <w:pP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 xml:space="preserve">+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294695650" name="Gruppieren 66"/>
                                <wpg:cNvGrpSpPr/>
                                <wpg:grpSpPr>
                                  <a:xfrm>
                                    <a:off x="397959" y="36193"/>
                                    <a:ext cx="345696" cy="251462"/>
                                    <a:chOff x="135579" y="41420"/>
                                    <a:chExt cx="346482" cy="287776"/>
                                  </a:xfrm>
                                </wpg:grpSpPr>
                                <wpg:grpSp>
                                  <wpg:cNvPr id="1268601877" name="Gruppieren 1268601877"/>
                                  <wpg:cNvGrpSpPr/>
                                  <wpg:grpSpPr>
                                    <a:xfrm>
                                      <a:off x="176253" y="41420"/>
                                      <a:ext cx="305808" cy="287776"/>
                                      <a:chOff x="176253" y="41420"/>
                                      <a:chExt cx="305808" cy="287776"/>
                                    </a:xfrm>
                                  </wpg:grpSpPr>
                                  <wps:wsp>
                                    <wps:cNvPr id="983495104" name="Textfeld 3"/>
                                    <wps:cNvSpPr txBox="1"/>
                                    <wps:spPr>
                                      <a:xfrm>
                                        <a:off x="245731" y="165700"/>
                                        <a:ext cx="236330" cy="1634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73B32F" w14:textId="4AB84AC1" w:rsidR="00884EA9" w:rsidRDefault="00884EA9" w:rsidP="00884EA9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3473452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AE16B3" w14:textId="77777777" w:rsidR="00884EA9" w:rsidRDefault="00884EA9" w:rsidP="00884EA9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713337724" name="Textfeld 398"/>
                                  <wps:cNvSpPr txBox="1"/>
                                  <wps:spPr>
                                    <a:xfrm>
                                      <a:off x="135579" y="58294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332B92B" w14:textId="77777777" w:rsidR="00884EA9" w:rsidRDefault="00884EA9" w:rsidP="00884EA9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569C8AA" id="Gruppieren 69" o:spid="_x0000_s1790" style="position:absolute;margin-left:99.2pt;margin-top:5.9pt;width:58.85pt;height:27.05pt;z-index:253244416" coordsize="7476,3435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">
                      <v:shape id="Grafik 90" o:spid="_x0000_s1791" type="#_x0000_t75" style="position:absolute;left:5507;width:1969;height:34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">
                        <v:imagedata r:id="rId37" o:title="" recolortarget="#333 [1446]"/>
                      </v:shape>
                      <v:group id="_x0000_s1792" style="position:absolute;top:160;width:7435;height:2876" coordorigin=",7" coordsize="7436,28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">
                        <v:group id="_x0000_s1793" style="position:absolute;top:7;width:4813;height:2879" coordsize="481345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">
                          <v:group id="Gruppieren 1885890992" o:spid="_x0000_s1794" style="position:absolute;width:199785;height:287959" coordsize="202092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">
                            <v:shape id="Textfeld 3" o:spid="_x0000_s1795" type="#_x0000_t202" style="position:absolute;top:166150;width:20209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65CC9241" w14:textId="6A015B0F" w:rsidR="00884EA9" w:rsidRDefault="00884EA9" w:rsidP="00884EA9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796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7413B42E" w14:textId="4EAAA2CB" w:rsidR="00884EA9" w:rsidRDefault="00884EA9" w:rsidP="00884EA9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998603847" o:spid="_x0000_s1797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group id="Gruppieren 1886136527" o:spid="_x0000_s1798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">
                            <v:group id="Gruppieren 460021083" o:spid="_x0000_s1799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">
                              <v:group id="Gruppieren 1273510778" o:spid="_x0000_s1800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">
                                <v:shape id="Textfeld 3" o:spid="_x0000_s1801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" filled="f" stroked="f" strokeweight=".5pt">
                                  <v:textbox style="mso-fit-shape-to-text:t" inset="0,0,0,0">
                                    <w:txbxContent>
                                      <w:p w14:paraId="32F4507B" w14:textId="77777777" w:rsidR="00884EA9" w:rsidRDefault="00884EA9" w:rsidP="00884EA9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1802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" filled="f" stroked="f" strokeweight=".5pt">
                                  <v:textbox inset="0,0,0,0">
                                    <w:txbxContent>
                                      <w:p w14:paraId="61C05D9E" w14:textId="2939A3A8" w:rsidR="00884EA9" w:rsidRDefault="00884EA9" w:rsidP="00884EA9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1273666734" o:spid="_x0000_s1803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" strokecolor="black [3213]" strokeweight="1pt">
                                  <v:stroke joinstyle="miter"/>
                                </v:line>
                              </v:group>
                              <v:shape id="_x0000_s1804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" filled="f" stroked="f" strokeweight=".5pt">
                                <v:textbox inset="1mm">
                                  <w:txbxContent>
                                    <w:p w14:paraId="2BD4558F" w14:textId="77777777" w:rsidR="00884EA9" w:rsidRDefault="00884EA9" w:rsidP="00884EA9">
                                      <w:pPr>
                                        <w:spacing w:line="240" w:lineRule="exact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_x0000_s1805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" filled="f" stroked="f" strokeweight=".5pt">
                              <v:textbox inset="1mm,0,,0">
                                <w:txbxContent>
                                  <w:p w14:paraId="0BE31CA7" w14:textId="77777777" w:rsidR="00884EA9" w:rsidRDefault="00884EA9" w:rsidP="00884EA9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+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group id="Gruppieren 66" o:spid="_x0000_s1806" style="position:absolute;left:3979;top:361;width:3457;height:2515" coordorigin="135579,41420" coordsize="346482,2877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">
                          <v:group id="Gruppieren 1268601877" o:spid="_x0000_s1807" style="position:absolute;left:176253;top:41420;width:305808;height:287776" coordorigin="176253,41420" coordsize="305808,2877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">
                            <v:shape id="Textfeld 3" o:spid="_x0000_s1808" type="#_x0000_t202" style="position:absolute;left:245731;top:165700;width:236330;height:163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7873B32F" w14:textId="4AB84AC1" w:rsidR="00884EA9" w:rsidRDefault="00884EA9" w:rsidP="00884EA9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_x0000_s1809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" filled="f" stroked="f" strokeweight=".5pt">
                              <v:textbox inset="1mm">
                                <w:txbxContent>
                                  <w:p w14:paraId="09AE16B3" w14:textId="77777777" w:rsidR="00884EA9" w:rsidRDefault="00884EA9" w:rsidP="00884EA9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1810" type="#_x0000_t202" style="position:absolute;left:135579;top:58294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" filled="f" stroked="f" strokeweight=".5pt">
                            <v:textbox inset="1mm,0,,0">
                              <w:txbxContent>
                                <w:p w14:paraId="6332B92B" w14:textId="77777777" w:rsidR="00884EA9" w:rsidRDefault="00884EA9" w:rsidP="00884EA9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w:pict>
                </mc:Fallback>
              </mc:AlternateContent>
            </w:r>
          </w:p>
        </w:tc>
      </w:tr>
      <w:tr w:rsidR="00D22F3C" w:rsidRPr="007F4553" w14:paraId="1A669117" w14:textId="77777777" w:rsidTr="00E95EE4">
        <w:tc>
          <w:tcPr>
            <w:tcW w:w="672" w:type="dxa"/>
          </w:tcPr>
          <w:p w14:paraId="2C0BD075" w14:textId="71F0C890" w:rsidR="00E95EE4" w:rsidRPr="007F4553" w:rsidRDefault="00FE3443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mc:AlternateContent>
                <mc:Choice Requires="wpg">
                  <w:drawing>
                    <wp:inline distT="0" distB="0" distL="0" distR="0" wp14:anchorId="3D4B23B7" wp14:editId="06A5F070">
                      <wp:extent cx="275475" cy="197485"/>
                      <wp:effectExtent l="0" t="0" r="4445" b="5715"/>
                      <wp:docPr id="4" name="Gruppieren 425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9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96DAC541-7B7A-43D3-8B79-37D633B846F1}">
                                      <asvg:svgBlip xmlns:asvg="http://schemas.microsoft.com/office/drawing/2016/SVG/main" r:embe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group w14:anchorId="098119F5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">
                        <v:imagedata r:id="rId23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  <w:p w14:paraId="5C48E108" w14:textId="77777777" w:rsidR="00E95EE4" w:rsidRPr="007F4553" w:rsidRDefault="00E95EE4" w:rsidP="00D22F3C">
            <w:pPr>
              <w:spacing w:line="240" w:lineRule="atLeast"/>
              <w:rPr>
                <w:rFonts w:cstheme="minorHAnsi"/>
              </w:rPr>
            </w:pPr>
          </w:p>
          <w:p w14:paraId="72EDE983" w14:textId="77777777" w:rsidR="00D22F3C" w:rsidRPr="007F4553" w:rsidRDefault="00E95EE4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66021688" wp14:editId="39E90AFC">
                  <wp:extent cx="360000" cy="272386"/>
                  <wp:effectExtent l="0" t="0" r="2540" b="0"/>
                  <wp:docPr id="1955333646" name="Grafik 1955333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2C243F3A" w14:textId="77777777" w:rsidR="00D22F3C" w:rsidRPr="007F4553" w:rsidRDefault="00D22F3C" w:rsidP="00D22F3C">
            <w:pPr>
              <w:pStyle w:val="berschriftTeilaufgaben"/>
              <w:spacing w:before="30"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a)</w:t>
            </w:r>
          </w:p>
        </w:tc>
        <w:tc>
          <w:tcPr>
            <w:tcW w:w="8187" w:type="dxa"/>
          </w:tcPr>
          <w:p w14:paraId="059A587C" w14:textId="3DFCA793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  <w:noProof/>
              </w:rPr>
            </w:pPr>
            <w:r w:rsidRPr="007F4553">
              <w:rPr>
                <w:rFonts w:asciiTheme="minorHAnsi" w:hAnsiTheme="minorHAnsi" w:cstheme="minorHAnsi"/>
                <w:noProof/>
              </w:rPr>
              <w:t xml:space="preserve">Löse die Aufgabe </w:t>
            </w:r>
            <w:r w:rsidR="00884EA9" w:rsidRPr="007F4553">
              <w:rPr>
                <w:rFonts w:asciiTheme="minorHAnsi" w:hAnsiTheme="minorHAnsi" w:cstheme="minorHAnsi"/>
                <w:noProof/>
              </w:rPr>
              <w:t xml:space="preserve">         </w:t>
            </w:r>
            <w:r w:rsidRPr="007F4553">
              <w:rPr>
                <w:rFonts w:asciiTheme="minorHAnsi" w:hAnsiTheme="minorHAnsi" w:cstheme="minorHAnsi"/>
                <w:noProof/>
              </w:rPr>
              <w:t xml:space="preserve">         </w:t>
            </w:r>
            <w:r w:rsidR="00884EA9" w:rsidRPr="007F4553">
              <w:rPr>
                <w:rFonts w:asciiTheme="minorHAnsi" w:hAnsiTheme="minorHAnsi" w:cstheme="minorHAnsi"/>
                <w:noProof/>
              </w:rPr>
              <w:t xml:space="preserve">      </w:t>
            </w:r>
            <w:r w:rsidRPr="007F4553">
              <w:rPr>
                <w:rFonts w:asciiTheme="minorHAnsi" w:hAnsiTheme="minorHAnsi" w:cstheme="minorHAnsi"/>
                <w:noProof/>
              </w:rPr>
              <w:t xml:space="preserve"> mit der Streifentafel</w:t>
            </w:r>
            <w:r w:rsidR="00770F3D" w:rsidRPr="007F4553">
              <w:rPr>
                <w:rFonts w:asciiTheme="minorHAnsi" w:hAnsiTheme="minorHAnsi" w:cstheme="minorHAnsi"/>
                <w:noProof/>
              </w:rPr>
              <w:t xml:space="preserve"> oder den digitalen Bruchstreifen</w:t>
            </w:r>
            <w:r w:rsidRPr="007F4553">
              <w:rPr>
                <w:rFonts w:asciiTheme="minorHAnsi" w:hAnsiTheme="minorHAnsi" w:cstheme="minorHAnsi"/>
                <w:noProof/>
              </w:rPr>
              <w:t xml:space="preserve">. </w:t>
            </w:r>
          </w:p>
          <w:p w14:paraId="10481542" w14:textId="6552BB4B" w:rsidR="00770F3D" w:rsidRPr="007F4553" w:rsidRDefault="00884EA9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  <w:noProof/>
              </w:rPr>
            </w:pPr>
            <w:r w:rsidRPr="007F4553">
              <w:rPr>
                <w:rFonts w:asciiTheme="minorHAnsi" w:hAnsiTheme="minorHAnsi" w:cstheme="minorHAnsi"/>
                <w:noProof/>
                <w:color w:val="327A86" w:themeColor="text2"/>
              </w:rPr>
              <mc:AlternateContent>
                <mc:Choice Requires="wpg">
                  <w:drawing>
                    <wp:anchor distT="0" distB="0" distL="114300" distR="114300" simplePos="0" relativeHeight="253246464" behindDoc="0" locked="0" layoutInCell="1" allowOverlap="1" wp14:anchorId="04967245" wp14:editId="6F686604">
                      <wp:simplePos x="0" y="0"/>
                      <wp:positionH relativeFrom="column">
                        <wp:posOffset>3541602</wp:posOffset>
                      </wp:positionH>
                      <wp:positionV relativeFrom="paragraph">
                        <wp:posOffset>94084</wp:posOffset>
                      </wp:positionV>
                      <wp:extent cx="747629" cy="343535"/>
                      <wp:effectExtent l="0" t="0" r="1905" b="0"/>
                      <wp:wrapNone/>
                      <wp:docPr id="693704490" name="Gruppieren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7629" cy="343535"/>
                                <a:chOff x="0" y="0"/>
                                <a:chExt cx="747629" cy="343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5046557" name="Grafik 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0779" y="0"/>
                                  <a:ext cx="196850" cy="343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046607860" name="Gruppieren 67"/>
                              <wpg:cNvGrpSpPr/>
                              <wpg:grpSpPr>
                                <a:xfrm>
                                  <a:off x="0" y="16042"/>
                                  <a:ext cx="743585" cy="296985"/>
                                  <a:chOff x="0" y="715"/>
                                  <a:chExt cx="743655" cy="297300"/>
                                </a:xfrm>
                              </wpg:grpSpPr>
                              <wpg:grpSp>
                                <wpg:cNvPr id="560368987" name="Gruppieren 717"/>
                                <wpg:cNvGrpSpPr/>
                                <wpg:grpSpPr>
                                  <a:xfrm>
                                    <a:off x="0" y="715"/>
                                    <a:ext cx="481345" cy="297300"/>
                                    <a:chOff x="0" y="0"/>
                                    <a:chExt cx="481345" cy="297300"/>
                                  </a:xfrm>
                                </wpg:grpSpPr>
                                <wpg:grpSp>
                                  <wpg:cNvPr id="254987148" name="Gruppieren 254987148"/>
                                  <wpg:cNvGrpSpPr/>
                                  <wpg:grpSpPr>
                                    <a:xfrm>
                                      <a:off x="0" y="0"/>
                                      <a:ext cx="199785" cy="297300"/>
                                      <a:chOff x="0" y="0"/>
                                      <a:chExt cx="202092" cy="340800"/>
                                    </a:xfrm>
                                  </wpg:grpSpPr>
                                  <wps:wsp>
                                    <wps:cNvPr id="1480928211" name="Textfeld 3"/>
                                    <wps:cNvSpPr txBox="1"/>
                                    <wps:spPr>
                                      <a:xfrm>
                                        <a:off x="0" y="176858"/>
                                        <a:ext cx="202092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82FC989" w14:textId="77777777" w:rsidR="00884EA9" w:rsidRDefault="00884EA9" w:rsidP="00884EA9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48750363" name="Textfeld 3"/>
                                    <wps:cNvSpPr txBox="1"/>
                                    <wps:spPr>
                                      <a:xfrm>
                                        <a:off x="21842" y="0"/>
                                        <a:ext cx="158406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53438B" w14:textId="77777777" w:rsidR="00884EA9" w:rsidRDefault="00884EA9" w:rsidP="00884EA9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806811217" name="Gerade Verbindung 1806811217"/>
                                    <wps:cNvCnPr/>
                                    <wps:spPr>
                                      <a:xfrm>
                                        <a:off x="43737" y="182828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342712543" name="Gruppieren 342712543"/>
                                  <wpg:cNvGrpSpPr/>
                                  <wpg:grpSpPr>
                                    <a:xfrm>
                                      <a:off x="162379" y="0"/>
                                      <a:ext cx="318966" cy="297300"/>
                                      <a:chOff x="162379" y="0"/>
                                      <a:chExt cx="319682" cy="339874"/>
                                    </a:xfrm>
                                  </wpg:grpSpPr>
                                  <wpg:grpSp>
                                    <wpg:cNvPr id="887335657" name="Gruppieren 887335657"/>
                                    <wpg:cNvGrpSpPr/>
                                    <wpg:grpSpPr>
                                      <a:xfrm>
                                        <a:off x="176253" y="0"/>
                                        <a:ext cx="305808" cy="339874"/>
                                        <a:chOff x="176253" y="0"/>
                                        <a:chExt cx="305808" cy="339874"/>
                                      </a:xfrm>
                                    </wpg:grpSpPr>
                                    <wpg:grpSp>
                                      <wpg:cNvPr id="1802598195" name="Gruppieren 1802598195"/>
                                      <wpg:cNvGrpSpPr/>
                                      <wpg:grpSpPr>
                                        <a:xfrm>
                                          <a:off x="245731" y="0"/>
                                          <a:ext cx="236330" cy="339874"/>
                                          <a:chOff x="245731" y="0"/>
                                          <a:chExt cx="238524" cy="340801"/>
                                        </a:xfrm>
                                      </wpg:grpSpPr>
                                      <wps:wsp>
                                        <wps:cNvPr id="385414453" name="Textfeld 3"/>
                                        <wps:cNvSpPr txBox="1"/>
                                        <wps:spPr>
                                          <a:xfrm>
                                            <a:off x="280814" y="0"/>
                                            <a:ext cx="159728" cy="181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7BBB487" w14:textId="77777777" w:rsidR="00884EA9" w:rsidRDefault="00884EA9" w:rsidP="00884EA9">
                                              <w:pPr>
                                                <w:spacing w:line="240" w:lineRule="exact"/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20"/>
                                                  <w:szCs w:val="20"/>
                                                </w:rPr>
                                                <w:t>1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1396194527" name="Textfeld 3"/>
                                        <wps:cNvSpPr txBox="1"/>
                                        <wps:spPr>
                                          <a:xfrm>
                                            <a:off x="245731" y="176859"/>
                                            <a:ext cx="238524" cy="163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222A1F5F" w14:textId="77777777" w:rsidR="00884EA9" w:rsidRDefault="00884EA9" w:rsidP="00884EA9">
                                              <w:pPr>
                                                <w:spacing w:line="240" w:lineRule="exact"/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20"/>
                                                  <w:szCs w:val="20"/>
                                                </w:rPr>
                                                <w:t>3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61197959" name="Gerade Verbindung 1461197959"/>
                                        <wps:cNvCnPr/>
                                        <wps:spPr>
                                          <a:xfrm>
                                            <a:off x="305275" y="178089"/>
                                            <a:ext cx="109222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624476708" name="Textfeld 398"/>
                                      <wps:cNvSpPr txBox="1"/>
                                      <wps:spPr>
                                        <a:xfrm>
                                          <a:off x="176253" y="41420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0738533" w14:textId="77777777" w:rsidR="00884EA9" w:rsidRDefault="00884EA9" w:rsidP="00884EA9">
                                            <w:pPr>
                                              <w:spacing w:line="240" w:lineRule="exact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609156312" name="Textfeld 398"/>
                                    <wps:cNvSpPr txBox="1"/>
                                    <wps:spPr>
                                      <a:xfrm>
                                        <a:off x="162379" y="63212"/>
                                        <a:ext cx="157842" cy="1947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79D326" w14:textId="25CD439C" w:rsidR="00884EA9" w:rsidRDefault="00884EA9" w:rsidP="00884EA9">
                                          <w:pP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 xml:space="preserve">–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773375990" name="Gruppieren 66"/>
                                <wpg:cNvGrpSpPr/>
                                <wpg:grpSpPr>
                                  <a:xfrm>
                                    <a:off x="397959" y="36193"/>
                                    <a:ext cx="345696" cy="251462"/>
                                    <a:chOff x="135579" y="41420"/>
                                    <a:chExt cx="346482" cy="287776"/>
                                  </a:xfrm>
                                </wpg:grpSpPr>
                                <wpg:grpSp>
                                  <wpg:cNvPr id="8748036" name="Gruppieren 8748036"/>
                                  <wpg:cNvGrpSpPr/>
                                  <wpg:grpSpPr>
                                    <a:xfrm>
                                      <a:off x="176253" y="41420"/>
                                      <a:ext cx="305808" cy="287776"/>
                                      <a:chOff x="176253" y="41420"/>
                                      <a:chExt cx="305808" cy="287776"/>
                                    </a:xfrm>
                                  </wpg:grpSpPr>
                                  <wps:wsp>
                                    <wps:cNvPr id="771005319" name="Textfeld 3"/>
                                    <wps:cNvSpPr txBox="1"/>
                                    <wps:spPr>
                                      <a:xfrm>
                                        <a:off x="245731" y="165700"/>
                                        <a:ext cx="236330" cy="1634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DB78A2A" w14:textId="77777777" w:rsidR="00884EA9" w:rsidRDefault="00884EA9" w:rsidP="00884EA9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1577802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2564F5" w14:textId="77777777" w:rsidR="00884EA9" w:rsidRDefault="00884EA9" w:rsidP="00884EA9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575085973" name="Textfeld 398"/>
                                  <wps:cNvSpPr txBox="1"/>
                                  <wps:spPr>
                                    <a:xfrm>
                                      <a:off x="135579" y="58294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2C7D453" w14:textId="77777777" w:rsidR="00884EA9" w:rsidRDefault="00884EA9" w:rsidP="00884EA9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4967245" id="_x0000_s1811" style="position:absolute;margin-left:278.85pt;margin-top:7.4pt;width:58.85pt;height:27.05pt;z-index:253246464" coordsize="7476,3435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">
                      <v:shape id="Grafik 90" o:spid="_x0000_s1812" type="#_x0000_t75" style="position:absolute;left:5507;width:1969;height:34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">
                        <v:imagedata r:id="rId37" o:title="" recolortarget="#333 [1446]"/>
                      </v:shape>
                      <v:group id="_x0000_s1813" style="position:absolute;top:160;width:7435;height:2970" coordorigin=",7" coordsize="7436,29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">
                        <v:group id="_x0000_s1814" style="position:absolute;top:7;width:4813;height:2973" coordsize="481345,297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">
                          <v:group id="Gruppieren 254987148" o:spid="_x0000_s1815" style="position:absolute;width:199785;height:297300" coordsize="202092,340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">
                            <v:shape id="Textfeld 3" o:spid="_x0000_s1816" type="#_x0000_t202" style="position:absolute;top:176858;width:20209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282FC989" w14:textId="77777777" w:rsidR="00884EA9" w:rsidRDefault="00884EA9" w:rsidP="00884EA9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817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4C53438B" w14:textId="77777777" w:rsidR="00884EA9" w:rsidRDefault="00884EA9" w:rsidP="00884EA9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806811217" o:spid="_x0000_s1818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group id="Gruppieren 342712543" o:spid="_x0000_s1819" style="position:absolute;left:162379;width:318966;height:297300" coordorigin="162379" coordsize="319682,3398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">
                            <v:group id="Gruppieren 887335657" o:spid="_x0000_s1820" style="position:absolute;left:176253;width:305808;height:339874" coordorigin="176253" coordsize="305808,3398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">
                              <v:group id="Gruppieren 1802598195" o:spid="_x0000_s1821" style="position:absolute;left:245731;width:236330;height:339874" coordorigin="245731" coordsize="238524,3408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">
                                <v:shape id="Textfeld 3" o:spid="_x0000_s1822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" filled="f" stroked="f" strokeweight=".5pt">
                                  <v:textbox style="mso-fit-shape-to-text:t" inset="0,0,0,0">
                                    <w:txbxContent>
                                      <w:p w14:paraId="57BBB487" w14:textId="77777777" w:rsidR="00884EA9" w:rsidRDefault="00884EA9" w:rsidP="00884EA9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1823" type="#_x0000_t202" style="position:absolute;left:245731;top:176859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" filled="f" stroked="f" strokeweight=".5pt">
                                  <v:textbox inset="0,0,0,0">
                                    <w:txbxContent>
                                      <w:p w14:paraId="222A1F5F" w14:textId="77777777" w:rsidR="00884EA9" w:rsidRDefault="00884EA9" w:rsidP="00884EA9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1461197959" o:spid="_x0000_s1824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" strokecolor="black [3213]" strokeweight="1pt">
                                  <v:stroke joinstyle="miter"/>
                                </v:line>
                              </v:group>
                              <v:shape id="_x0000_s1825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00738533" w14:textId="77777777" w:rsidR="00884EA9" w:rsidRDefault="00884EA9" w:rsidP="00884EA9">
                                      <w:pPr>
                                        <w:spacing w:line="240" w:lineRule="exact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_x0000_s1826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" filled="f" stroked="f" strokeweight=".5pt">
                              <v:textbox inset="1mm,0,,0">
                                <w:txbxContent>
                                  <w:p w14:paraId="5379D326" w14:textId="25CD439C" w:rsidR="00884EA9" w:rsidRDefault="00884EA9" w:rsidP="00884EA9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–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group id="Gruppieren 66" o:spid="_x0000_s1827" style="position:absolute;left:3979;top:361;width:3457;height:2515" coordorigin="135579,41420" coordsize="346482,2877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">
                          <v:group id="Gruppieren 8748036" o:spid="_x0000_s1828" style="position:absolute;left:176253;top:41420;width:305808;height:287776" coordorigin="176253,41420" coordsize="305808,2877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">
                            <v:shape id="Textfeld 3" o:spid="_x0000_s1829" type="#_x0000_t202" style="position:absolute;left:245731;top:165700;width:236330;height:163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1DB78A2A" w14:textId="77777777" w:rsidR="00884EA9" w:rsidRDefault="00884EA9" w:rsidP="00884EA9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_x0000_s1830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" filled="f" stroked="f" strokeweight=".5pt">
                              <v:textbox inset="1mm">
                                <w:txbxContent>
                                  <w:p w14:paraId="0E2564F5" w14:textId="77777777" w:rsidR="00884EA9" w:rsidRDefault="00884EA9" w:rsidP="00884EA9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1831" type="#_x0000_t202" style="position:absolute;left:135579;top:58294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" filled="f" stroked="f" strokeweight=".5pt">
                            <v:textbox inset="1mm,0,,0">
                              <w:txbxContent>
                                <w:p w14:paraId="22C7D453" w14:textId="77777777" w:rsidR="00884EA9" w:rsidRDefault="00884EA9" w:rsidP="00884EA9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w:pict>
                </mc:Fallback>
              </mc:AlternateContent>
            </w:r>
          </w:p>
          <w:p w14:paraId="0D413A4F" w14:textId="5C7EDCC7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  <w:noProof/>
              </w:rPr>
            </w:pPr>
            <w:r w:rsidRPr="007F4553">
              <w:rPr>
                <w:rFonts w:asciiTheme="minorHAnsi" w:hAnsiTheme="minorHAnsi" w:cstheme="minorHAnsi"/>
                <w:noProof/>
              </w:rPr>
              <w:t xml:space="preserve">Was muss man an dem Bild verändern, wenn man die Aufgabe </w:t>
            </w:r>
            <w:r w:rsidR="00884EA9" w:rsidRPr="007F4553">
              <w:rPr>
                <w:rFonts w:asciiTheme="minorHAnsi" w:hAnsiTheme="minorHAnsi" w:cstheme="minorHAnsi"/>
                <w:noProof/>
              </w:rPr>
              <w:t xml:space="preserve">                       </w:t>
            </w:r>
            <w:r w:rsidRPr="007F4553">
              <w:rPr>
                <w:rFonts w:asciiTheme="minorHAnsi" w:hAnsiTheme="minorHAnsi" w:cstheme="minorHAnsi"/>
                <w:noProof/>
              </w:rPr>
              <w:t>rechnen will? Was bleibt gleich?</w:t>
            </w:r>
            <w:r w:rsidRPr="007F4553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</w:tr>
      <w:tr w:rsidR="00D22F3C" w:rsidRPr="007F4553" w14:paraId="761647C4" w14:textId="77777777" w:rsidTr="00E95EE4">
        <w:tc>
          <w:tcPr>
            <w:tcW w:w="672" w:type="dxa"/>
          </w:tcPr>
          <w:p w14:paraId="6BD8CF28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6" w:type="dxa"/>
          </w:tcPr>
          <w:p w14:paraId="77902D62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8187" w:type="dxa"/>
          </w:tcPr>
          <w:p w14:paraId="712A128B" w14:textId="403A8429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  <w:noProof/>
              </w:rPr>
            </w:pPr>
          </w:p>
        </w:tc>
      </w:tr>
      <w:tr w:rsidR="00D22F3C" w:rsidRPr="007F4553" w14:paraId="682C22BC" w14:textId="77777777" w:rsidTr="00E95EE4">
        <w:tc>
          <w:tcPr>
            <w:tcW w:w="672" w:type="dxa"/>
          </w:tcPr>
          <w:p w14:paraId="4FCC3259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6" w:type="dxa"/>
          </w:tcPr>
          <w:p w14:paraId="67B45BD1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b)</w:t>
            </w:r>
          </w:p>
        </w:tc>
        <w:tc>
          <w:tcPr>
            <w:tcW w:w="8187" w:type="dxa"/>
          </w:tcPr>
          <w:p w14:paraId="3A5DDF5F" w14:textId="1AB22E92" w:rsidR="005143FE" w:rsidRPr="007F4553" w:rsidRDefault="0069140E" w:rsidP="005143FE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6384" behindDoc="0" locked="0" layoutInCell="1" allowOverlap="1" wp14:anchorId="5574C453" wp14:editId="72B3EBF4">
                      <wp:simplePos x="0" y="0"/>
                      <wp:positionH relativeFrom="column">
                        <wp:posOffset>4167505</wp:posOffset>
                      </wp:positionH>
                      <wp:positionV relativeFrom="paragraph">
                        <wp:posOffset>209765</wp:posOffset>
                      </wp:positionV>
                      <wp:extent cx="464185" cy="287655"/>
                      <wp:effectExtent l="0" t="0" r="5715" b="4445"/>
                      <wp:wrapNone/>
                      <wp:docPr id="536930126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185" cy="287655"/>
                                <a:chOff x="9082" y="0"/>
                                <a:chExt cx="465056" cy="287960"/>
                              </a:xfrm>
                            </wpg:grpSpPr>
                            <wpg:grpSp>
                              <wpg:cNvPr id="1645868104" name="Gruppieren 1645868104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393696140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0974B5" w14:textId="77777777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8252496" name="Textfeld 3"/>
                                <wps:cNvSpPr txBox="1"/>
                                <wps:spPr>
                                  <a:xfrm>
                                    <a:off x="14558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58BA43" w14:textId="77777777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7188153" name="Gerade Verbindung 57188153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22717450" name="Gruppieren 322717450"/>
                              <wpg:cNvGrpSpPr/>
                              <wpg:grpSpPr>
                                <a:xfrm>
                                  <a:off x="162379" y="0"/>
                                  <a:ext cx="311759" cy="287960"/>
                                  <a:chOff x="162379" y="0"/>
                                  <a:chExt cx="312459" cy="329196"/>
                                </a:xfrm>
                              </wpg:grpSpPr>
                              <wpg:grpSp>
                                <wpg:cNvPr id="2000981091" name="Gruppieren 2000981091"/>
                                <wpg:cNvGrpSpPr/>
                                <wpg:grpSpPr>
                                  <a:xfrm>
                                    <a:off x="176253" y="0"/>
                                    <a:ext cx="298585" cy="329196"/>
                                    <a:chOff x="176253" y="0"/>
                                    <a:chExt cx="298585" cy="329196"/>
                                  </a:xfrm>
                                </wpg:grpSpPr>
                                <wpg:grpSp>
                                  <wpg:cNvPr id="142363867" name="Gruppieren 142363867"/>
                                  <wpg:cNvGrpSpPr/>
                                  <wpg:grpSpPr>
                                    <a:xfrm>
                                      <a:off x="238508" y="0"/>
                                      <a:ext cx="236330" cy="329196"/>
                                      <a:chOff x="238441" y="0"/>
                                      <a:chExt cx="238524" cy="330094"/>
                                    </a:xfrm>
                                  </wpg:grpSpPr>
                                  <wps:wsp>
                                    <wps:cNvPr id="1376533457" name="Textfeld 3"/>
                                    <wps:cNvSpPr txBox="1"/>
                                    <wps:spPr>
                                      <a:xfrm>
                                        <a:off x="27352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360B88" w14:textId="77777777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834605833" name="Textfeld 3"/>
                                    <wps:cNvSpPr txBox="1"/>
                                    <wps:spPr>
                                      <a:xfrm>
                                        <a:off x="23844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BA4627" w14:textId="77777777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1880652" name="Gerade Verbindung 531880652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424864351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53F176F" w14:textId="77777777" w:rsidR="0069140E" w:rsidRDefault="0069140E" w:rsidP="0069140E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55391958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094238" w14:textId="0459A36A" w:rsidR="0069140E" w:rsidRDefault="0069140E" w:rsidP="0069140E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–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574C453" id="_x0000_s1832" style="position:absolute;margin-left:328.15pt;margin-top:16.5pt;width:36.55pt;height:22.65pt;z-index:253456384;mso-width-relative:margin" coordorigin="9082" coordsize="465056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">
                      <v:group id="Gruppieren 1645868104" o:spid="_x0000_s1833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">
                        <v:shape id="Textfeld 3" o:spid="_x0000_s1834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50974B5" w14:textId="77777777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835" type="#_x0000_t202" style="position:absolute;left:14558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358BA43" w14:textId="77777777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57188153" o:spid="_x0000_s1836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322717450" o:spid="_x0000_s1837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">
                        <v:group id="Gruppieren 2000981091" o:spid="_x0000_s1838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">
                          <v:group id="Gruppieren 142363867" o:spid="_x0000_s1839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">
                            <v:shape id="Textfeld 3" o:spid="_x0000_s1840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6E360B88" w14:textId="77777777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841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09BA4627" w14:textId="77777777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531880652" o:spid="_x0000_s1842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  <v:shape id="_x0000_s1843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153F176F" w14:textId="77777777" w:rsidR="0069140E" w:rsidRDefault="0069140E" w:rsidP="0069140E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844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3D094238" w14:textId="0459A36A" w:rsidR="0069140E" w:rsidRDefault="0069140E" w:rsidP="0069140E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–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4336" behindDoc="0" locked="0" layoutInCell="1" allowOverlap="1" wp14:anchorId="3E08B50D" wp14:editId="35CC1E51">
                      <wp:simplePos x="0" y="0"/>
                      <wp:positionH relativeFrom="column">
                        <wp:posOffset>3378835</wp:posOffset>
                      </wp:positionH>
                      <wp:positionV relativeFrom="paragraph">
                        <wp:posOffset>204890</wp:posOffset>
                      </wp:positionV>
                      <wp:extent cx="464185" cy="287655"/>
                      <wp:effectExtent l="0" t="0" r="5715" b="4445"/>
                      <wp:wrapNone/>
                      <wp:docPr id="403639778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185" cy="287655"/>
                                <a:chOff x="9082" y="0"/>
                                <a:chExt cx="465056" cy="287960"/>
                              </a:xfrm>
                            </wpg:grpSpPr>
                            <wpg:grpSp>
                              <wpg:cNvPr id="1312339606" name="Gruppieren 1312339606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1387018463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F328D8" w14:textId="77F1FFB3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5624762" name="Textfeld 3"/>
                                <wps:cNvSpPr txBox="1"/>
                                <wps:spPr>
                                  <a:xfrm>
                                    <a:off x="14558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3CE8E4" w14:textId="1F9026EE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32637441" name="Gerade Verbindung 932637441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977411879" name="Gruppieren 977411879"/>
                              <wpg:cNvGrpSpPr/>
                              <wpg:grpSpPr>
                                <a:xfrm>
                                  <a:off x="162379" y="0"/>
                                  <a:ext cx="311759" cy="287960"/>
                                  <a:chOff x="162379" y="0"/>
                                  <a:chExt cx="312459" cy="329196"/>
                                </a:xfrm>
                              </wpg:grpSpPr>
                              <wpg:grpSp>
                                <wpg:cNvPr id="1115008125" name="Gruppieren 1115008125"/>
                                <wpg:cNvGrpSpPr/>
                                <wpg:grpSpPr>
                                  <a:xfrm>
                                    <a:off x="176253" y="0"/>
                                    <a:ext cx="298585" cy="329196"/>
                                    <a:chOff x="176253" y="0"/>
                                    <a:chExt cx="298585" cy="329196"/>
                                  </a:xfrm>
                                </wpg:grpSpPr>
                                <wpg:grpSp>
                                  <wpg:cNvPr id="1507702230" name="Gruppieren 1507702230"/>
                                  <wpg:cNvGrpSpPr/>
                                  <wpg:grpSpPr>
                                    <a:xfrm>
                                      <a:off x="238508" y="0"/>
                                      <a:ext cx="236330" cy="329196"/>
                                      <a:chOff x="238441" y="0"/>
                                      <a:chExt cx="238524" cy="330094"/>
                                    </a:xfrm>
                                  </wpg:grpSpPr>
                                  <wps:wsp>
                                    <wps:cNvPr id="373218941" name="Textfeld 3"/>
                                    <wps:cNvSpPr txBox="1"/>
                                    <wps:spPr>
                                      <a:xfrm>
                                        <a:off x="27352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947454" w14:textId="77777777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608281022" name="Textfeld 3"/>
                                    <wps:cNvSpPr txBox="1"/>
                                    <wps:spPr>
                                      <a:xfrm>
                                        <a:off x="23844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FEAF683" w14:textId="77777777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64447522" name="Gerade Verbindung 1064447522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02235870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EF3A145" w14:textId="77777777" w:rsidR="0069140E" w:rsidRDefault="0069140E" w:rsidP="0069140E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562910551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D15B3D" w14:textId="77777777" w:rsidR="0069140E" w:rsidRDefault="0069140E" w:rsidP="0069140E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E08B50D" id="_x0000_s1845" style="position:absolute;margin-left:266.05pt;margin-top:16.15pt;width:36.55pt;height:22.65pt;z-index:253454336;mso-width-relative:margin" coordorigin="9082" coordsize="465056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">
                      <v:group id="Gruppieren 1312339606" o:spid="_x0000_s1846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">
                        <v:shape id="Textfeld 3" o:spid="_x0000_s1847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39F328D8" w14:textId="77F1FFB3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848" type="#_x0000_t202" style="position:absolute;left:14558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D3CE8E4" w14:textId="1F9026EE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932637441" o:spid="_x0000_s1849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977411879" o:spid="_x0000_s1850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">
                        <v:group id="Gruppieren 1115008125" o:spid="_x0000_s1851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">
                          <v:group id="Gruppieren 1507702230" o:spid="_x0000_s1852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">
                            <v:shape id="Textfeld 3" o:spid="_x0000_s1853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66947454" w14:textId="77777777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854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6FEAF683" w14:textId="77777777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064447522" o:spid="_x0000_s1855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856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2EF3A145" w14:textId="77777777" w:rsidR="0069140E" w:rsidRDefault="0069140E" w:rsidP="0069140E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857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" filled="f" stroked="f" strokeweight=".5pt">
                          <v:textbox inset="1mm,0,,0">
                            <w:txbxContent>
                              <w:p w14:paraId="3CD15B3D" w14:textId="77777777" w:rsidR="0069140E" w:rsidRDefault="0069140E" w:rsidP="0069140E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250560" behindDoc="0" locked="0" layoutInCell="1" allowOverlap="1" wp14:anchorId="24C4D843" wp14:editId="131E97A0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219075</wp:posOffset>
                      </wp:positionV>
                      <wp:extent cx="471805" cy="287655"/>
                      <wp:effectExtent l="0" t="0" r="0" b="4445"/>
                      <wp:wrapNone/>
                      <wp:docPr id="1246017948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1805" cy="287655"/>
                                <a:chOff x="9082" y="0"/>
                                <a:chExt cx="472263" cy="287960"/>
                              </a:xfrm>
                            </wpg:grpSpPr>
                            <wpg:grpSp>
                              <wpg:cNvPr id="1980205350" name="Gruppieren 1980205350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1009704998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51EE3D" w14:textId="2FCE21EB" w:rsidR="00681BF5" w:rsidRDefault="00681BF5" w:rsidP="00681BF5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1108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E2570A" w14:textId="77777777" w:rsidR="00681BF5" w:rsidRDefault="00681BF5" w:rsidP="00681BF5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22964496" name="Gerade Verbindung 1422964496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407000088" name="Gruppieren 407000088"/>
                              <wpg:cNvGrpSpPr/>
                              <wpg:grpSpPr>
                                <a:xfrm>
                                  <a:off x="162379" y="0"/>
                                  <a:ext cx="318966" cy="287960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1471051192" name="Gruppieren 1471051192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1781009455" name="Gruppieren 1781009455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702387933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C7AB4A" w14:textId="77777777" w:rsidR="00681BF5" w:rsidRDefault="00681BF5" w:rsidP="00681BF5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607550478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190EB26" w14:textId="77777777" w:rsidR="00681BF5" w:rsidRDefault="00681BF5" w:rsidP="00681BF5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88829871" name="Gerade Verbindung 2088829871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027498801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6AA6B3F" w14:textId="77777777" w:rsidR="00681BF5" w:rsidRDefault="00681BF5" w:rsidP="00681BF5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65799901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3652234" w14:textId="77777777" w:rsidR="00681BF5" w:rsidRDefault="00681BF5" w:rsidP="00681BF5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4C4D843" id="_x0000_s1858" style="position:absolute;margin-left:17.3pt;margin-top:17.25pt;width:37.15pt;height:22.65pt;z-index:253250560" coordorigin="9082" coordsize="472263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">
                      <v:group id="Gruppieren 1980205350" o:spid="_x0000_s1859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">
                        <v:shape id="Textfeld 3" o:spid="_x0000_s1860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E51EE3D" w14:textId="2FCE21EB" w:rsidR="00681BF5" w:rsidRDefault="00681BF5" w:rsidP="00681BF5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861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" filled="f" stroked="f" strokeweight=".5pt">
                          <v:textbox style="mso-fit-shape-to-text:t" inset="0,0,0,0">
                            <w:txbxContent>
                              <w:p w14:paraId="1FE2570A" w14:textId="77777777" w:rsidR="00681BF5" w:rsidRDefault="00681BF5" w:rsidP="00681BF5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422964496" o:spid="_x0000_s1862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407000088" o:spid="_x0000_s1863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">
                        <v:group id="Gruppieren 1471051192" o:spid="_x0000_s1864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">
                          <v:group id="Gruppieren 1781009455" o:spid="_x0000_s1865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">
                            <v:shape id="Textfeld 3" o:spid="_x0000_s1866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1AC7AB4A" w14:textId="77777777" w:rsidR="00681BF5" w:rsidRDefault="00681BF5" w:rsidP="00681BF5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867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0190EB26" w14:textId="77777777" w:rsidR="00681BF5" w:rsidRDefault="00681BF5" w:rsidP="00681BF5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088829871" o:spid="_x0000_s1868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869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" filled="f" stroked="f" strokeweight=".5pt">
                            <v:textbox inset="1mm">
                              <w:txbxContent>
                                <w:p w14:paraId="36AA6B3F" w14:textId="77777777" w:rsidR="00681BF5" w:rsidRDefault="00681BF5" w:rsidP="00681BF5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870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53652234" w14:textId="77777777" w:rsidR="00681BF5" w:rsidRDefault="00681BF5" w:rsidP="00681BF5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252608" behindDoc="0" locked="0" layoutInCell="1" allowOverlap="1" wp14:anchorId="611B007A" wp14:editId="7558277D">
                      <wp:simplePos x="0" y="0"/>
                      <wp:positionH relativeFrom="column">
                        <wp:posOffset>805180</wp:posOffset>
                      </wp:positionH>
                      <wp:positionV relativeFrom="paragraph">
                        <wp:posOffset>217170</wp:posOffset>
                      </wp:positionV>
                      <wp:extent cx="471805" cy="287655"/>
                      <wp:effectExtent l="0" t="0" r="0" b="4445"/>
                      <wp:wrapNone/>
                      <wp:docPr id="195609135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1805" cy="287655"/>
                                <a:chOff x="9082" y="0"/>
                                <a:chExt cx="472263" cy="287960"/>
                              </a:xfrm>
                            </wpg:grpSpPr>
                            <wpg:grpSp>
                              <wpg:cNvPr id="1053831343" name="Gruppieren 1053831343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43078504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1714078" w14:textId="534C631F" w:rsidR="00681BF5" w:rsidRDefault="00011204" w:rsidP="00681BF5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3371017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0C2F4B0" w14:textId="2DCEE5F1" w:rsidR="00681BF5" w:rsidRDefault="00011204" w:rsidP="00681BF5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97136576" name="Gerade Verbindung 1697136576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94107178" name="Gruppieren 794107178"/>
                              <wpg:cNvGrpSpPr/>
                              <wpg:grpSpPr>
                                <a:xfrm>
                                  <a:off x="162379" y="0"/>
                                  <a:ext cx="318966" cy="287960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852063193" name="Gruppieren 852063193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1367432845" name="Gruppieren 1367432845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980725311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231ED84" w14:textId="77777777" w:rsidR="00681BF5" w:rsidRDefault="00681BF5" w:rsidP="00681BF5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719944190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719D45" w14:textId="77777777" w:rsidR="00681BF5" w:rsidRDefault="00681BF5" w:rsidP="00681BF5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0968234" name="Gerade Verbindung 600968234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451554348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1AB4260" w14:textId="77777777" w:rsidR="00681BF5" w:rsidRDefault="00681BF5" w:rsidP="00681BF5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20418864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21E3358" w14:textId="7DB09FB0" w:rsidR="00681BF5" w:rsidRDefault="0069140E" w:rsidP="00681BF5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–</w:t>
                                      </w:r>
                                      <w:r w:rsidR="00681BF5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11B007A" id="_x0000_s1871" style="position:absolute;margin-left:63.4pt;margin-top:17.1pt;width:37.15pt;height:22.65pt;z-index:253252608" coordorigin="9082" coordsize="472263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">
                      <v:group id="Gruppieren 1053831343" o:spid="_x0000_s1872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">
                        <v:shape id="Textfeld 3" o:spid="_x0000_s1873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01714078" w14:textId="534C631F" w:rsidR="00681BF5" w:rsidRDefault="00011204" w:rsidP="00681BF5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16</w:t>
                                </w:r>
                              </w:p>
                            </w:txbxContent>
                          </v:textbox>
                        </v:shape>
                        <v:shape id="Textfeld 3" o:spid="_x0000_s1874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70C2F4B0" w14:textId="2DCEE5F1" w:rsidR="00681BF5" w:rsidRDefault="00011204" w:rsidP="00681BF5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697136576" o:spid="_x0000_s1875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794107178" o:spid="_x0000_s1876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">
                        <v:group id="Gruppieren 852063193" o:spid="_x0000_s1877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">
                          <v:group id="Gruppieren 1367432845" o:spid="_x0000_s1878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">
                            <v:shape id="Textfeld 3" o:spid="_x0000_s1879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0231ED84" w14:textId="77777777" w:rsidR="00681BF5" w:rsidRDefault="00681BF5" w:rsidP="00681BF5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880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50719D45" w14:textId="77777777" w:rsidR="00681BF5" w:rsidRDefault="00681BF5" w:rsidP="00681BF5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600968234" o:spid="_x0000_s1881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  <v:shape id="_x0000_s1882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31AB4260" w14:textId="77777777" w:rsidR="00681BF5" w:rsidRDefault="00681BF5" w:rsidP="00681BF5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883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121E3358" w14:textId="7DB09FB0" w:rsidR="00681BF5" w:rsidRDefault="0069140E" w:rsidP="00681BF5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–</w:t>
                                </w:r>
                                <w:r w:rsidR="00681BF5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0240" behindDoc="0" locked="0" layoutInCell="1" allowOverlap="1" wp14:anchorId="3B41A5AA" wp14:editId="66E031C3">
                      <wp:simplePos x="0" y="0"/>
                      <wp:positionH relativeFrom="column">
                        <wp:posOffset>1866900</wp:posOffset>
                      </wp:positionH>
                      <wp:positionV relativeFrom="paragraph">
                        <wp:posOffset>213995</wp:posOffset>
                      </wp:positionV>
                      <wp:extent cx="464185" cy="287655"/>
                      <wp:effectExtent l="0" t="0" r="5715" b="4445"/>
                      <wp:wrapNone/>
                      <wp:docPr id="863732973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185" cy="287655"/>
                                <a:chOff x="9082" y="0"/>
                                <a:chExt cx="465056" cy="287960"/>
                              </a:xfrm>
                            </wpg:grpSpPr>
                            <wpg:grpSp>
                              <wpg:cNvPr id="890259216" name="Gruppieren 890259216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2026885818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C37269" w14:textId="41E1E9CB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8</w:t>
                                      </w:r>
                                      <w:r w:rsidR="005143FE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4610978" name="Textfeld 3"/>
                                <wps:cNvSpPr txBox="1"/>
                                <wps:spPr>
                                  <a:xfrm>
                                    <a:off x="14558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090E73" w14:textId="528F84A3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  <w:r w:rsidR="005143FE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40003804" name="Gerade Verbindung 1640003804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17409418" name="Gruppieren 717409418"/>
                              <wpg:cNvGrpSpPr/>
                              <wpg:grpSpPr>
                                <a:xfrm>
                                  <a:off x="162379" y="0"/>
                                  <a:ext cx="311759" cy="287960"/>
                                  <a:chOff x="162379" y="0"/>
                                  <a:chExt cx="312459" cy="329196"/>
                                </a:xfrm>
                              </wpg:grpSpPr>
                              <wpg:grpSp>
                                <wpg:cNvPr id="928690790" name="Gruppieren 928690790"/>
                                <wpg:cNvGrpSpPr/>
                                <wpg:grpSpPr>
                                  <a:xfrm>
                                    <a:off x="176253" y="0"/>
                                    <a:ext cx="298585" cy="329196"/>
                                    <a:chOff x="176253" y="0"/>
                                    <a:chExt cx="298585" cy="329196"/>
                                  </a:xfrm>
                                </wpg:grpSpPr>
                                <wpg:grpSp>
                                  <wpg:cNvPr id="2137244211" name="Gruppieren 2137244211"/>
                                  <wpg:cNvGrpSpPr/>
                                  <wpg:grpSpPr>
                                    <a:xfrm>
                                      <a:off x="238508" y="0"/>
                                      <a:ext cx="236330" cy="329196"/>
                                      <a:chOff x="238441" y="0"/>
                                      <a:chExt cx="238524" cy="330094"/>
                                    </a:xfrm>
                                  </wpg:grpSpPr>
                                  <wps:wsp>
                                    <wps:cNvPr id="1279375945" name="Textfeld 3"/>
                                    <wps:cNvSpPr txBox="1"/>
                                    <wps:spPr>
                                      <a:xfrm>
                                        <a:off x="27352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7BFF42" w14:textId="77777777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567524699" name="Textfeld 3"/>
                                    <wps:cNvSpPr txBox="1"/>
                                    <wps:spPr>
                                      <a:xfrm>
                                        <a:off x="23844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FC6AA1" w14:textId="6E8662E2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6631065" name="Gerade Verbindung 376631065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341540557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59392A9" w14:textId="77777777" w:rsidR="0069140E" w:rsidRDefault="0069140E" w:rsidP="0069140E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24274582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6E0DA6" w14:textId="77777777" w:rsidR="0069140E" w:rsidRDefault="0069140E" w:rsidP="0069140E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B41A5AA" id="_x0000_s1884" style="position:absolute;margin-left:147pt;margin-top:16.85pt;width:36.55pt;height:22.65pt;z-index:253450240;mso-width-relative:margin" coordorigin="9082" coordsize="465056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">
                      <v:group id="Gruppieren 890259216" o:spid="_x0000_s1885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">
                        <v:shape id="Textfeld 3" o:spid="_x0000_s1886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65C37269" w14:textId="41E1E9CB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8</w:t>
                                </w:r>
                                <w:r w:rsidR="005143FE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3" o:spid="_x0000_s1887" type="#_x0000_t202" style="position:absolute;left:14558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" filled="f" stroked="f" strokeweight=".5pt">
                          <v:textbox style="mso-fit-shape-to-text:t" inset="0,0,0,0">
                            <w:txbxContent>
                              <w:p w14:paraId="16090E73" w14:textId="528F84A3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="005143FE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line id="Gerade Verbindung 1640003804" o:spid="_x0000_s1888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Gruppieren 717409418" o:spid="_x0000_s1889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">
                        <v:group id="Gruppieren 928690790" o:spid="_x0000_s1890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">
                          <v:group id="Gruppieren 2137244211" o:spid="_x0000_s1891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">
                            <v:shape id="Textfeld 3" o:spid="_x0000_s1892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" filled="f" stroked="f" strokeweight=".5pt">
                              <v:textbox style="mso-fit-shape-to-text:t" inset="0,0,0,0">
                                <w:txbxContent>
                                  <w:p w14:paraId="747BFF42" w14:textId="77777777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893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53FC6AA1" w14:textId="6E8662E2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376631065" o:spid="_x0000_s1894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  <v:shape id="_x0000_s1895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159392A9" w14:textId="77777777" w:rsidR="0069140E" w:rsidRDefault="0069140E" w:rsidP="0069140E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896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596E0DA6" w14:textId="77777777" w:rsidR="0069140E" w:rsidRDefault="0069140E" w:rsidP="0069140E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2288" behindDoc="0" locked="0" layoutInCell="1" allowOverlap="1" wp14:anchorId="214AF077" wp14:editId="424479BB">
                      <wp:simplePos x="0" y="0"/>
                      <wp:positionH relativeFrom="column">
                        <wp:posOffset>2435860</wp:posOffset>
                      </wp:positionH>
                      <wp:positionV relativeFrom="paragraph">
                        <wp:posOffset>214845</wp:posOffset>
                      </wp:positionV>
                      <wp:extent cx="464185" cy="287655"/>
                      <wp:effectExtent l="0" t="0" r="5715" b="4445"/>
                      <wp:wrapNone/>
                      <wp:docPr id="898839033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185" cy="287655"/>
                                <a:chOff x="9082" y="0"/>
                                <a:chExt cx="465056" cy="287960"/>
                              </a:xfrm>
                            </wpg:grpSpPr>
                            <wpg:grpSp>
                              <wpg:cNvPr id="744801981" name="Gruppieren 744801981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1739386952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217A4A" w14:textId="57FED55F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8</w:t>
                                      </w:r>
                                      <w:r w:rsidR="005143FE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97883616" name="Textfeld 3"/>
                                <wps:cNvSpPr txBox="1"/>
                                <wps:spPr>
                                  <a:xfrm>
                                    <a:off x="14558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5D6A22" w14:textId="12D2F66D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  <w:r w:rsidR="005143FE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873728" name="Gerade Verbindung 1873728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21028739" name="Gruppieren 321028739"/>
                              <wpg:cNvGrpSpPr/>
                              <wpg:grpSpPr>
                                <a:xfrm>
                                  <a:off x="162379" y="0"/>
                                  <a:ext cx="311759" cy="287960"/>
                                  <a:chOff x="162379" y="0"/>
                                  <a:chExt cx="312459" cy="329196"/>
                                </a:xfrm>
                              </wpg:grpSpPr>
                              <wpg:grpSp>
                                <wpg:cNvPr id="515620377" name="Gruppieren 515620377"/>
                                <wpg:cNvGrpSpPr/>
                                <wpg:grpSpPr>
                                  <a:xfrm>
                                    <a:off x="176253" y="0"/>
                                    <a:ext cx="298585" cy="329196"/>
                                    <a:chOff x="176253" y="0"/>
                                    <a:chExt cx="298585" cy="329196"/>
                                  </a:xfrm>
                                </wpg:grpSpPr>
                                <wpg:grpSp>
                                  <wpg:cNvPr id="1370710804" name="Gruppieren 1370710804"/>
                                  <wpg:cNvGrpSpPr/>
                                  <wpg:grpSpPr>
                                    <a:xfrm>
                                      <a:off x="238508" y="0"/>
                                      <a:ext cx="236330" cy="329196"/>
                                      <a:chOff x="238441" y="0"/>
                                      <a:chExt cx="238524" cy="330094"/>
                                    </a:xfrm>
                                  </wpg:grpSpPr>
                                  <wps:wsp>
                                    <wps:cNvPr id="2103145263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BD80EE" w14:textId="77777777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105587989" name="Textfeld 3"/>
                                    <wps:cNvSpPr txBox="1"/>
                                    <wps:spPr>
                                      <a:xfrm>
                                        <a:off x="23844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07F77C" w14:textId="77777777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5366751" name="Gerade Verbindung 225366751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736450069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AAE45C2" w14:textId="77777777" w:rsidR="0069140E" w:rsidRDefault="0069140E" w:rsidP="0069140E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996173456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B70B06" w14:textId="1D0E2C24" w:rsidR="0069140E" w:rsidRDefault="0069140E" w:rsidP="0069140E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–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14AF077" id="_x0000_s1897" style="position:absolute;margin-left:191.8pt;margin-top:16.9pt;width:36.55pt;height:22.65pt;z-index:253452288;mso-width-relative:margin" coordorigin="9082" coordsize="465056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">
                      <v:group id="Gruppieren 744801981" o:spid="_x0000_s1898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">
                        <v:shape id="Textfeld 3" o:spid="_x0000_s1899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6C217A4A" w14:textId="57FED55F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8</w:t>
                                </w:r>
                                <w:r w:rsidR="005143FE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3" o:spid="_x0000_s1900" type="#_x0000_t202" style="position:absolute;left:14558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5B5D6A22" w14:textId="12D2F66D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="005143FE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line id="Gerade Verbindung 1873728" o:spid="_x0000_s1901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" strokecolor="black [3213]" strokeweight="1pt">
                          <v:stroke joinstyle="miter"/>
                        </v:line>
                      </v:group>
                      <v:group id="Gruppieren 321028739" o:spid="_x0000_s1902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">
                        <v:group id="Gruppieren 515620377" o:spid="_x0000_s1903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">
                          <v:group id="Gruppieren 1370710804" o:spid="_x0000_s1904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">
                            <v:shape id="Textfeld 3" o:spid="_x0000_s1905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29BD80EE" w14:textId="77777777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906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6607F77C" w14:textId="77777777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25366751" o:spid="_x0000_s1907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908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5AAE45C2" w14:textId="77777777" w:rsidR="0069140E" w:rsidRDefault="0069140E" w:rsidP="0069140E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909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6AB70B06" w14:textId="1D0E2C24" w:rsidR="0069140E" w:rsidRDefault="0069140E" w:rsidP="0069140E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–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D22F3C" w:rsidRPr="007F4553">
              <w:rPr>
                <w:rFonts w:asciiTheme="minorHAnsi" w:hAnsiTheme="minorHAnsi" w:cstheme="minorHAnsi"/>
                <w:noProof/>
              </w:rPr>
              <w:t xml:space="preserve">Löse wie in </w:t>
            </w:r>
            <w:r w:rsidR="00D22F3C" w:rsidRPr="007F4553">
              <w:rPr>
                <w:rFonts w:asciiTheme="minorHAnsi" w:hAnsiTheme="minorHAnsi" w:cstheme="minorHAnsi"/>
                <w:b/>
                <w:bCs/>
                <w:color w:val="327A86" w:themeColor="text2"/>
              </w:rPr>
              <w:t>a)</w:t>
            </w:r>
            <w:r w:rsidR="00D22F3C" w:rsidRPr="007F4553">
              <w:rPr>
                <w:rFonts w:asciiTheme="minorHAnsi" w:hAnsiTheme="minorHAnsi" w:cstheme="minorHAnsi"/>
                <w:noProof/>
              </w:rPr>
              <w:t>.</w:t>
            </w:r>
            <w:r w:rsidR="005143FE">
              <w:rPr>
                <w:rFonts w:cstheme="minorHAnsi"/>
              </w:rPr>
              <w:t xml:space="preserve"> </w:t>
            </w:r>
            <w:r w:rsidR="005143FE">
              <w:rPr>
                <w:rFonts w:asciiTheme="minorHAnsi" w:hAnsiTheme="minorHAnsi" w:cstheme="minorHAnsi"/>
              </w:rPr>
              <w:t xml:space="preserve">Kürze die </w:t>
            </w:r>
            <w:r w:rsidR="00D25234">
              <w:rPr>
                <w:rFonts w:asciiTheme="minorHAnsi" w:hAnsiTheme="minorHAnsi" w:cstheme="minorHAnsi"/>
              </w:rPr>
              <w:t xml:space="preserve">Brüche </w:t>
            </w:r>
            <w:r w:rsidR="00011204">
              <w:rPr>
                <w:rFonts w:asciiTheme="minorHAnsi" w:hAnsiTheme="minorHAnsi" w:cstheme="minorHAnsi"/>
              </w:rPr>
              <w:t>vielleicht vor dem Suchen gleicher Einteilungen.</w:t>
            </w:r>
          </w:p>
          <w:p w14:paraId="6DF842EB" w14:textId="7DFEE76B" w:rsidR="00D22F3C" w:rsidRPr="007F4553" w:rsidRDefault="0069140E" w:rsidP="005143FE">
            <w:pPr>
              <w:pStyle w:val="Text"/>
              <w:spacing w:before="120" w:after="120" w:line="240" w:lineRule="atLeast"/>
              <w:rPr>
                <w:rFonts w:asciiTheme="minorHAnsi" w:eastAsiaTheme="majorEastAsia" w:hAnsiTheme="minorHAnsi" w:cstheme="minorHAnsi"/>
                <w:bCs/>
                <w:iCs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(1)                                                </w:t>
            </w:r>
            <w:r w:rsidR="00D22F3C" w:rsidRPr="007F4553">
              <w:rPr>
                <w:rFonts w:asciiTheme="minorHAnsi" w:eastAsiaTheme="majorEastAsia" w:hAnsiTheme="minorHAnsi" w:cstheme="minorHAnsi"/>
                <w:bCs/>
                <w:iCs/>
                <w:color w:val="auto"/>
                <w:szCs w:val="22"/>
              </w:rPr>
              <w:t xml:space="preserve">(2)  </w:t>
            </w:r>
            <w:r>
              <w:rPr>
                <w:rFonts w:asciiTheme="minorHAnsi" w:eastAsiaTheme="majorEastAsia" w:hAnsiTheme="minorHAnsi" w:cstheme="minorHAnsi"/>
                <w:bCs/>
                <w:iCs/>
                <w:color w:val="auto"/>
                <w:szCs w:val="22"/>
              </w:rPr>
              <w:t xml:space="preserve">                               </w:t>
            </w:r>
            <w:r w:rsidR="00D22F3C" w:rsidRPr="007F4553">
              <w:rPr>
                <w:rFonts w:asciiTheme="minorHAnsi" w:hAnsiTheme="minorHAnsi" w:cstheme="minorHAnsi"/>
                <w:iCs/>
                <w:color w:val="auto"/>
              </w:rPr>
              <w:t xml:space="preserve">   </w:t>
            </w:r>
            <w:r>
              <w:rPr>
                <w:rFonts w:asciiTheme="minorHAnsi" w:hAnsiTheme="minorHAnsi" w:cstheme="minorHAnsi"/>
                <w:iCs/>
                <w:color w:val="auto"/>
              </w:rPr>
              <w:t xml:space="preserve">     </w:t>
            </w:r>
            <w:r w:rsidR="00D22F3C" w:rsidRPr="007F4553">
              <w:rPr>
                <w:rFonts w:asciiTheme="minorHAnsi" w:eastAsiaTheme="majorEastAsia" w:hAnsiTheme="minorHAnsi" w:cstheme="minorHAnsi"/>
                <w:bCs/>
                <w:iCs/>
                <w:color w:val="auto"/>
                <w:szCs w:val="22"/>
              </w:rPr>
              <w:t xml:space="preserve">(3) </w:t>
            </w:r>
          </w:p>
        </w:tc>
      </w:tr>
      <w:tr w:rsidR="00D22F3C" w:rsidRPr="007F4553" w14:paraId="1B20B83D" w14:textId="77777777" w:rsidTr="00E95EE4">
        <w:tc>
          <w:tcPr>
            <w:tcW w:w="672" w:type="dxa"/>
          </w:tcPr>
          <w:p w14:paraId="003D7FC3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6" w:type="dxa"/>
          </w:tcPr>
          <w:p w14:paraId="525AF9CF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8187" w:type="dxa"/>
          </w:tcPr>
          <w:p w14:paraId="072E6D38" w14:textId="77777777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</w:pPr>
          </w:p>
        </w:tc>
      </w:tr>
      <w:tr w:rsidR="00D22F3C" w:rsidRPr="007F4553" w14:paraId="309C71C0" w14:textId="77777777" w:rsidTr="00E95EE4">
        <w:tc>
          <w:tcPr>
            <w:tcW w:w="672" w:type="dxa"/>
          </w:tcPr>
          <w:p w14:paraId="5148CD28" w14:textId="77777777" w:rsidR="00D22F3C" w:rsidRPr="007F4553" w:rsidRDefault="00E95EE4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408694B5" wp14:editId="31E80BE3">
                  <wp:extent cx="313144" cy="272386"/>
                  <wp:effectExtent l="0" t="0" r="0" b="0"/>
                  <wp:docPr id="1741316555" name="Grafik 1741316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70F35EEE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c)</w:t>
            </w:r>
          </w:p>
        </w:tc>
        <w:tc>
          <w:tcPr>
            <w:tcW w:w="8187" w:type="dxa"/>
          </w:tcPr>
          <w:p w14:paraId="438DC3C7" w14:textId="24639382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</w:pPr>
            <w:r w:rsidRPr="007F4553"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  <w:t>Stellt euch gegenseitig Aufgaben: Eine Person nennt eine Aufgabe, die andere löst sie. Überprüft mit de</w:t>
            </w:r>
            <w:r w:rsidR="00F11BEF" w:rsidRPr="007F4553"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  <w:t>r Streifentafel</w:t>
            </w:r>
            <w:r w:rsidR="00DA052C" w:rsidRPr="007F4553"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  <w:t xml:space="preserve"> oder den digitalen Bruchstreifen</w:t>
            </w:r>
            <w:r w:rsidRPr="007F4553"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  <w:t>. Wechselt euch ab.</w:t>
            </w:r>
          </w:p>
        </w:tc>
      </w:tr>
    </w:tbl>
    <w:p w14:paraId="7CC49F06" w14:textId="39F9660E" w:rsidR="00D22F3C" w:rsidRPr="007F4553" w:rsidRDefault="00D22F3C" w:rsidP="00D22F3C">
      <w:pPr>
        <w:spacing w:line="240" w:lineRule="atLeast"/>
        <w:rPr>
          <w:rFonts w:cstheme="minorHAnsi"/>
        </w:rPr>
      </w:pPr>
    </w:p>
    <w:p w14:paraId="1E15A5F0" w14:textId="5699678F" w:rsidR="00D22F3C" w:rsidRPr="007F4553" w:rsidRDefault="003D28BC" w:rsidP="00D22F3C">
      <w:pPr>
        <w:spacing w:line="240" w:lineRule="atLeast"/>
        <w:rPr>
          <w:rFonts w:cstheme="minorHAnsi"/>
        </w:rPr>
      </w:pPr>
      <w:r w:rsidRPr="007F4553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3130752" behindDoc="0" locked="0" layoutInCell="1" allowOverlap="1" wp14:anchorId="0BAF55A3" wp14:editId="3EC580C0">
                <wp:simplePos x="0" y="0"/>
                <wp:positionH relativeFrom="column">
                  <wp:posOffset>4434840</wp:posOffset>
                </wp:positionH>
                <wp:positionV relativeFrom="paragraph">
                  <wp:posOffset>155367</wp:posOffset>
                </wp:positionV>
                <wp:extent cx="1697355" cy="1016635"/>
                <wp:effectExtent l="0" t="0" r="0" b="0"/>
                <wp:wrapNone/>
                <wp:docPr id="239701571" name="Gruppieren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7355" cy="1016635"/>
                          <a:chOff x="0" y="0"/>
                          <a:chExt cx="1697786" cy="1016676"/>
                        </a:xfrm>
                      </wpg:grpSpPr>
                      <wps:wsp>
                        <wps:cNvPr id="204805428" name="Textfeld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4968"/>
                            <a:ext cx="78930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41025F" w14:textId="77777777" w:rsidR="00FA3D8F" w:rsidRPr="00BA42B2" w:rsidRDefault="00FA3D8F" w:rsidP="00FA3D8F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088100" name="Grafik 74">
                            <a:hlinkClick r:id="rId12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3319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0924135" name="Textfeld 73"/>
                        <wps:cNvSpPr txBox="1"/>
                        <wps:spPr>
                          <a:xfrm>
                            <a:off x="684326" y="631231"/>
                            <a:ext cx="1013460" cy="385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04B382" w14:textId="77777777" w:rsidR="00FA3D8F" w:rsidRPr="009F4661" w:rsidRDefault="00FA3D8F" w:rsidP="00FA3D8F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</w:t>
                              </w:r>
                              <w:proofErr w:type="spellStart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vam</w:t>
                              </w:r>
                              <w:proofErr w:type="spellEnd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/msk-bruchstreifen.html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AF55A3" id="_x0000_s1910" style="position:absolute;margin-left:349.2pt;margin-top:12.25pt;width:133.65pt;height:80.05pt;z-index:253130752" coordsize="16977,101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">
                <v:shape id="Textfeld 7" o:spid="_x0000_s1911" type="#_x0000_t202" style="position:absolute;top:2949;width:7893;height:3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" filled="f" stroked="f">
                  <v:textbox>
                    <w:txbxContent>
                      <w:p w14:paraId="2E41025F" w14:textId="77777777" w:rsidR="00FA3D8F" w:rsidRPr="00BA42B2" w:rsidRDefault="00FA3D8F" w:rsidP="00FA3D8F">
                        <w:pPr>
                          <w:kinsoku w:val="0"/>
                          <w:overflowPunct w:val="0"/>
                          <w:spacing w:line="240" w:lineRule="auto"/>
                          <w:textAlignment w:val="baseline"/>
                          <w:rPr>
                            <w:rFonts w:cstheme="minorHAns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cstheme="minorHAns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Digitale</w:t>
                        </w:r>
                        <w:r w:rsidRPr="00BA42B2">
                          <w:rPr>
                            <w:rFonts w:cstheme="minorHAns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br/>
                        </w:r>
                        <w:r w:rsidRPr="00BA42B2">
                          <w:rPr>
                            <w:rFonts w:cstheme="minorHAns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Bruchstreifen</w:t>
                        </w:r>
                      </w:p>
                    </w:txbxContent>
                  </v:textbox>
                </v:shape>
                <v:shape id="Grafik 74" o:spid="_x0000_s1912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" o:button="t">
                  <v:fill o:detectmouseclick="t"/>
                  <v:imagedata r:id="rId28" o:title=""/>
                </v:shape>
                <v:shape id="_x0000_s1913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" filled="f" stroked="f" strokeweight=".5pt">
                  <v:textbox>
                    <w:txbxContent>
                      <w:p w14:paraId="0F04B382" w14:textId="77777777" w:rsidR="00FA3D8F" w:rsidRPr="009F4661" w:rsidRDefault="00FA3D8F" w:rsidP="00FA3D8F">
                        <w:pPr>
                          <w:spacing w:line="216" w:lineRule="auto"/>
                          <w:rPr>
                            <w:color w:val="327A86"/>
                            <w:sz w:val="13"/>
                            <w:szCs w:val="13"/>
                          </w:rPr>
                        </w:pPr>
                        <w:r w:rsidRPr="009F4661">
                          <w:rPr>
                            <w:color w:val="327A86"/>
                            <w:sz w:val="13"/>
                            <w:szCs w:val="13"/>
                          </w:rPr>
                          <w:t>dzlm.de/</w:t>
                        </w:r>
                        <w:proofErr w:type="spellStart"/>
                        <w:r w:rsidRPr="009F4661">
                          <w:rPr>
                            <w:color w:val="327A86"/>
                            <w:sz w:val="13"/>
                            <w:szCs w:val="13"/>
                          </w:rPr>
                          <w:t>vam</w:t>
                        </w:r>
                        <w:proofErr w:type="spellEnd"/>
                        <w:r w:rsidRPr="009F4661">
                          <w:rPr>
                            <w:color w:val="327A86"/>
                            <w:sz w:val="13"/>
                            <w:szCs w:val="13"/>
                          </w:rPr>
                          <w:t>/msk-bruchstreifen.html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D22F3C" w:rsidRPr="007F4553" w14:paraId="46CFA302" w14:textId="77777777" w:rsidTr="00B676BE">
        <w:tc>
          <w:tcPr>
            <w:tcW w:w="780" w:type="dxa"/>
          </w:tcPr>
          <w:p w14:paraId="3F8BAC4C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2.4</w:t>
            </w:r>
          </w:p>
        </w:tc>
        <w:tc>
          <w:tcPr>
            <w:tcW w:w="8505" w:type="dxa"/>
            <w:gridSpan w:val="2"/>
          </w:tcPr>
          <w:p w14:paraId="6C5DBDB8" w14:textId="725619B8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Wenn die Streifentafel nicht reicht</w:t>
            </w:r>
          </w:p>
          <w:p w14:paraId="63441B13" w14:textId="5D6DE62E" w:rsidR="00D22F3C" w:rsidRPr="007F4553" w:rsidRDefault="00FA3D8F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84672" behindDoc="0" locked="0" layoutInCell="1" allowOverlap="1" wp14:anchorId="1C88ABD5" wp14:editId="0865A708">
                      <wp:simplePos x="0" y="0"/>
                      <wp:positionH relativeFrom="column">
                        <wp:posOffset>3343910</wp:posOffset>
                      </wp:positionH>
                      <wp:positionV relativeFrom="paragraph">
                        <wp:posOffset>95968</wp:posOffset>
                      </wp:positionV>
                      <wp:extent cx="544830" cy="751091"/>
                      <wp:effectExtent l="0" t="0" r="1270" b="0"/>
                      <wp:wrapNone/>
                      <wp:docPr id="857147336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1926428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44669109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EF08CB" w14:textId="77777777" w:rsidR="00B676BE" w:rsidRPr="003D28BC" w:rsidRDefault="00B676BE" w:rsidP="00E95EE4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3D28BC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88ABD5" id="_x0000_s1914" style="position:absolute;margin-left:263.3pt;margin-top:7.55pt;width:42.9pt;height:59.15pt;z-index:253084672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">
                      <v:shape id="Grafik 5" o:spid="_x0000_s1915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">
                        <v:imagedata r:id="rId48" o:title="" chromakey="white"/>
                      </v:shape>
                      <v:shape id="Textfeld 12" o:spid="_x0000_s1916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0EF08CB" w14:textId="77777777" w:rsidR="00B676BE" w:rsidRPr="003D28BC" w:rsidRDefault="00B676BE" w:rsidP="00E95EE4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3D28BC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E95EE4" w:rsidRPr="007F4553" w14:paraId="77345860" w14:textId="77777777" w:rsidTr="00B676BE">
        <w:tc>
          <w:tcPr>
            <w:tcW w:w="780" w:type="dxa"/>
          </w:tcPr>
          <w:p w14:paraId="26AD6E47" w14:textId="77777777" w:rsidR="00E95EE4" w:rsidRPr="007F4553" w:rsidRDefault="00E95EE4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  <w:p w14:paraId="666C5882" w14:textId="36935BE6" w:rsidR="00E95EE4" w:rsidRPr="007F4553" w:rsidRDefault="003E024F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</w:rPr>
              <mc:AlternateContent>
                <mc:Choice Requires="wpg">
                  <w:drawing>
                    <wp:inline distT="0" distB="0" distL="0" distR="0" wp14:anchorId="4E395BBF" wp14:editId="1E9F2D46">
                      <wp:extent cx="275475" cy="197485"/>
                      <wp:effectExtent l="0" t="0" r="4445" b="5715"/>
                      <wp:docPr id="1559876308" name="Gruppieren 425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504403930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93912567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96DAC541-7B7A-43D3-8B79-37D633B846F1}">
                                      <asvg:svgBlip xmlns:asvg="http://schemas.microsoft.com/office/drawing/2016/SVG/main" r:embe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group w14:anchorId="713069D8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">
                        <v:imagedata r:id="rId23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  <w:p w14:paraId="658C4E56" w14:textId="77777777" w:rsidR="00E95EE4" w:rsidRPr="007F4553" w:rsidRDefault="00E95EE4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  <w:p w14:paraId="52A634A6" w14:textId="77777777" w:rsidR="00E95EE4" w:rsidRPr="007F4553" w:rsidRDefault="00E95EE4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8505" w:type="dxa"/>
            <w:gridSpan w:val="2"/>
          </w:tcPr>
          <w:p w14:paraId="4D3EA45D" w14:textId="619CCC91" w:rsidR="00E95EE4" w:rsidRPr="007F4553" w:rsidRDefault="00B60BFF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</w:rPr>
              <mc:AlternateContent>
                <mc:Choice Requires="wpg">
                  <w:drawing>
                    <wp:anchor distT="0" distB="0" distL="114300" distR="114300" simplePos="0" relativeHeight="253460480" behindDoc="0" locked="0" layoutInCell="1" allowOverlap="1" wp14:anchorId="5B338641" wp14:editId="0F7F2C96">
                      <wp:simplePos x="0" y="0"/>
                      <wp:positionH relativeFrom="column">
                        <wp:posOffset>2119630</wp:posOffset>
                      </wp:positionH>
                      <wp:positionV relativeFrom="paragraph">
                        <wp:posOffset>654685</wp:posOffset>
                      </wp:positionV>
                      <wp:extent cx="473075" cy="287655"/>
                      <wp:effectExtent l="0" t="0" r="0" b="4445"/>
                      <wp:wrapNone/>
                      <wp:docPr id="206015187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3075" cy="287655"/>
                                <a:chOff x="-266" y="0"/>
                                <a:chExt cx="474404" cy="287960"/>
                              </a:xfrm>
                            </wpg:grpSpPr>
                            <wpg:grpSp>
                              <wpg:cNvPr id="988101333" name="Gruppieren 988101333"/>
                              <wpg:cNvGrpSpPr/>
                              <wpg:grpSpPr>
                                <a:xfrm>
                                  <a:off x="-266" y="0"/>
                                  <a:ext cx="181623" cy="287959"/>
                                  <a:chOff x="-269" y="0"/>
                                  <a:chExt cx="183720" cy="330092"/>
                                </a:xfrm>
                              </wpg:grpSpPr>
                              <wps:wsp>
                                <wps:cNvPr id="627176592" name="Textfeld 3"/>
                                <wps:cNvSpPr txBox="1"/>
                                <wps:spPr>
                                  <a:xfrm>
                                    <a:off x="-269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3D1459" w14:textId="1A07BC01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5613978" name="Textfeld 3"/>
                                <wps:cNvSpPr txBox="1"/>
                                <wps:spPr>
                                  <a:xfrm>
                                    <a:off x="14558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210866B" w14:textId="77777777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60913093" name="Gerade Verbindung 960913093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38637500" name="Gruppieren 1838637500"/>
                              <wpg:cNvGrpSpPr/>
                              <wpg:grpSpPr>
                                <a:xfrm>
                                  <a:off x="162379" y="0"/>
                                  <a:ext cx="311759" cy="287960"/>
                                  <a:chOff x="162379" y="0"/>
                                  <a:chExt cx="312459" cy="329196"/>
                                </a:xfrm>
                              </wpg:grpSpPr>
                              <wpg:grpSp>
                                <wpg:cNvPr id="603362612" name="Gruppieren 603362612"/>
                                <wpg:cNvGrpSpPr/>
                                <wpg:grpSpPr>
                                  <a:xfrm>
                                    <a:off x="176253" y="0"/>
                                    <a:ext cx="298585" cy="329196"/>
                                    <a:chOff x="176253" y="0"/>
                                    <a:chExt cx="298585" cy="329196"/>
                                  </a:xfrm>
                                </wpg:grpSpPr>
                                <wpg:grpSp>
                                  <wpg:cNvPr id="326705654" name="Gruppieren 326705654"/>
                                  <wpg:cNvGrpSpPr/>
                                  <wpg:grpSpPr>
                                    <a:xfrm>
                                      <a:off x="238508" y="0"/>
                                      <a:ext cx="236330" cy="329196"/>
                                      <a:chOff x="238441" y="0"/>
                                      <a:chExt cx="238524" cy="330094"/>
                                    </a:xfrm>
                                  </wpg:grpSpPr>
                                  <wps:wsp>
                                    <wps:cNvPr id="2085900630" name="Textfeld 3"/>
                                    <wps:cNvSpPr txBox="1"/>
                                    <wps:spPr>
                                      <a:xfrm>
                                        <a:off x="27352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4316BD1" w14:textId="77777777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509276793" name="Textfeld 3"/>
                                    <wps:cNvSpPr txBox="1"/>
                                    <wps:spPr>
                                      <a:xfrm>
                                        <a:off x="23844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1787480" w14:textId="58601D05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9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86126232" name="Gerade Verbindung 2086126232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576644639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7AB1CB6" w14:textId="77777777" w:rsidR="0069140E" w:rsidRDefault="0069140E" w:rsidP="0069140E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14907608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83E8C9" w14:textId="77777777" w:rsidR="0069140E" w:rsidRDefault="0069140E" w:rsidP="0069140E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B338641" id="_x0000_s1917" style="position:absolute;margin-left:166.9pt;margin-top:51.55pt;width:37.25pt;height:22.65pt;z-index:253460480;mso-width-relative:margin" coordorigin="-266" coordsize="474404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">
                      <v:group id="Gruppieren 988101333" o:spid="_x0000_s1918" style="position:absolute;left:-266;width:181623;height:287959" coordorigin="-269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">
                        <v:shape id="Textfeld 3" o:spid="_x0000_s1919" type="#_x0000_t202" style="position:absolute;left:-269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5F3D1459" w14:textId="1A07BC01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920" type="#_x0000_t202" style="position:absolute;left:14558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210866B" w14:textId="77777777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960913093" o:spid="_x0000_s1921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Gruppieren 1838637500" o:spid="_x0000_s1922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">
                        <v:group id="Gruppieren 603362612" o:spid="_x0000_s1923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">
                          <v:group id="Gruppieren 326705654" o:spid="_x0000_s1924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">
                            <v:shape id="Textfeld 3" o:spid="_x0000_s1925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24316BD1" w14:textId="77777777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926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41787480" w14:textId="58601D05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9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086126232" o:spid="_x0000_s1927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  <v:shape id="_x0000_s1928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" filled="f" stroked="f" strokeweight=".5pt">
                            <v:textbox inset="1mm">
                              <w:txbxContent>
                                <w:p w14:paraId="17AB1CB6" w14:textId="77777777" w:rsidR="0069140E" w:rsidRDefault="0069140E" w:rsidP="0069140E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929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3783E8C9" w14:textId="77777777" w:rsidR="0069140E" w:rsidRDefault="0069140E" w:rsidP="0069140E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</w:rPr>
              <mc:AlternateContent>
                <mc:Choice Requires="wpg">
                  <w:drawing>
                    <wp:anchor distT="0" distB="0" distL="114300" distR="114300" simplePos="0" relativeHeight="253458432" behindDoc="0" locked="0" layoutInCell="1" allowOverlap="1" wp14:anchorId="6471D181" wp14:editId="7B6FEA5F">
                      <wp:simplePos x="0" y="0"/>
                      <wp:positionH relativeFrom="column">
                        <wp:posOffset>1391920</wp:posOffset>
                      </wp:positionH>
                      <wp:positionV relativeFrom="paragraph">
                        <wp:posOffset>663575</wp:posOffset>
                      </wp:positionV>
                      <wp:extent cx="473075" cy="287655"/>
                      <wp:effectExtent l="0" t="0" r="0" b="4445"/>
                      <wp:wrapNone/>
                      <wp:docPr id="1298852712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3075" cy="287655"/>
                                <a:chOff x="-266" y="0"/>
                                <a:chExt cx="474404" cy="287960"/>
                              </a:xfrm>
                            </wpg:grpSpPr>
                            <wpg:grpSp>
                              <wpg:cNvPr id="515901823" name="Gruppieren 515901823"/>
                              <wpg:cNvGrpSpPr/>
                              <wpg:grpSpPr>
                                <a:xfrm>
                                  <a:off x="-266" y="0"/>
                                  <a:ext cx="181623" cy="287959"/>
                                  <a:chOff x="-269" y="0"/>
                                  <a:chExt cx="183720" cy="330092"/>
                                </a:xfrm>
                              </wpg:grpSpPr>
                              <wps:wsp>
                                <wps:cNvPr id="1150326705" name="Textfeld 3"/>
                                <wps:cNvSpPr txBox="1"/>
                                <wps:spPr>
                                  <a:xfrm>
                                    <a:off x="-269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CE9E3F" w14:textId="04F64FF7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87519104" name="Textfeld 3"/>
                                <wps:cNvSpPr txBox="1"/>
                                <wps:spPr>
                                  <a:xfrm>
                                    <a:off x="14558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7CD3FF" w14:textId="77777777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76242977" name="Gerade Verbindung 1176242977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332202162" name="Gruppieren 1332202162"/>
                              <wpg:cNvGrpSpPr/>
                              <wpg:grpSpPr>
                                <a:xfrm>
                                  <a:off x="162379" y="0"/>
                                  <a:ext cx="311759" cy="287960"/>
                                  <a:chOff x="162379" y="0"/>
                                  <a:chExt cx="312459" cy="329196"/>
                                </a:xfrm>
                              </wpg:grpSpPr>
                              <wpg:grpSp>
                                <wpg:cNvPr id="823816575" name="Gruppieren 823816575"/>
                                <wpg:cNvGrpSpPr/>
                                <wpg:grpSpPr>
                                  <a:xfrm>
                                    <a:off x="176253" y="0"/>
                                    <a:ext cx="298585" cy="329196"/>
                                    <a:chOff x="176253" y="0"/>
                                    <a:chExt cx="298585" cy="329196"/>
                                  </a:xfrm>
                                </wpg:grpSpPr>
                                <wpg:grpSp>
                                  <wpg:cNvPr id="1936526033" name="Gruppieren 1936526033"/>
                                  <wpg:cNvGrpSpPr/>
                                  <wpg:grpSpPr>
                                    <a:xfrm>
                                      <a:off x="238508" y="0"/>
                                      <a:ext cx="236330" cy="329196"/>
                                      <a:chOff x="238441" y="0"/>
                                      <a:chExt cx="238524" cy="330094"/>
                                    </a:xfrm>
                                  </wpg:grpSpPr>
                                  <wps:wsp>
                                    <wps:cNvPr id="69382296" name="Textfeld 3"/>
                                    <wps:cNvSpPr txBox="1"/>
                                    <wps:spPr>
                                      <a:xfrm>
                                        <a:off x="27352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5391D6" w14:textId="77777777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315688340" name="Textfeld 3"/>
                                    <wps:cNvSpPr txBox="1"/>
                                    <wps:spPr>
                                      <a:xfrm>
                                        <a:off x="23844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ED43C4" w14:textId="71F57A26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94413217" name="Gerade Verbindung 794413217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803116976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E3420D0" w14:textId="77777777" w:rsidR="0069140E" w:rsidRDefault="0069140E" w:rsidP="0069140E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480595575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173E90" w14:textId="77777777" w:rsidR="0069140E" w:rsidRDefault="0069140E" w:rsidP="0069140E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471D181" id="_x0000_s1930" style="position:absolute;margin-left:109.6pt;margin-top:52.25pt;width:37.25pt;height:22.65pt;z-index:253458432;mso-width-relative:margin" coordorigin="-266" coordsize="474404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">
                      <v:group id="Gruppieren 515901823" o:spid="_x0000_s1931" style="position:absolute;left:-266;width:181623;height:287959" coordorigin="-269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">
                        <v:shape id="Textfeld 3" o:spid="_x0000_s1932" type="#_x0000_t202" style="position:absolute;left:-269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2CE9E3F" w14:textId="04F64FF7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933" type="#_x0000_t202" style="position:absolute;left:14558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107CD3FF" w14:textId="77777777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176242977" o:spid="_x0000_s1934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1332202162" o:spid="_x0000_s1935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">
                        <v:group id="Gruppieren 823816575" o:spid="_x0000_s1936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">
                          <v:group id="Gruppieren 1936526033" o:spid="_x0000_s1937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">
                            <v:shape id="Textfeld 3" o:spid="_x0000_s1938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" filled="f" stroked="f" strokeweight=".5pt">
                              <v:textbox style="mso-fit-shape-to-text:t" inset="0,0,0,0">
                                <w:txbxContent>
                                  <w:p w14:paraId="155391D6" w14:textId="77777777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939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EED43C4" w14:textId="71F57A26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794413217" o:spid="_x0000_s1940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941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4E3420D0" w14:textId="77777777" w:rsidR="0069140E" w:rsidRDefault="0069140E" w:rsidP="0069140E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942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47173E90" w14:textId="77777777" w:rsidR="0069140E" w:rsidRDefault="0069140E" w:rsidP="0069140E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3D28BC" w:rsidRPr="007F4553">
              <w:rPr>
                <w:rFonts w:asciiTheme="minorHAnsi" w:hAnsiTheme="minorHAnsi" w:cstheme="minorHAnsi"/>
              </w:rPr>
              <mc:AlternateContent>
                <mc:Choice Requires="wps">
                  <w:drawing>
                    <wp:anchor distT="0" distB="0" distL="114300" distR="114300" simplePos="0" relativeHeight="253074432" behindDoc="0" locked="0" layoutInCell="1" allowOverlap="1" wp14:anchorId="5664B066" wp14:editId="2E4E60F8">
                      <wp:simplePos x="0" y="0"/>
                      <wp:positionH relativeFrom="column">
                        <wp:posOffset>1463592</wp:posOffset>
                      </wp:positionH>
                      <wp:positionV relativeFrom="paragraph">
                        <wp:posOffset>55245</wp:posOffset>
                      </wp:positionV>
                      <wp:extent cx="1821815" cy="443865"/>
                      <wp:effectExtent l="0" t="0" r="210185" b="13335"/>
                      <wp:wrapNone/>
                      <wp:docPr id="1188622387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1815" cy="443865"/>
                              </a:xfrm>
                              <a:prstGeom prst="wedgeRoundRectCallout">
                                <a:avLst>
                                  <a:gd name="adj1" fmla="val 60006"/>
                                  <a:gd name="adj2" fmla="val 11199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1B9780" w14:textId="77777777" w:rsidR="00B676BE" w:rsidRPr="00E95EE4" w:rsidRDefault="00B676BE" w:rsidP="00E95EE4">
                                  <w:pPr>
                                    <w:pStyle w:val="TextSprechblasen"/>
                                    <w:rPr>
                                      <w:rFonts w:ascii="Calibri" w:hAnsi="Calibri"/>
                                    </w:rPr>
                                  </w:pPr>
                                  <w:r w:rsidRPr="00E95EE4">
                                    <w:rPr>
                                      <w:rFonts w:ascii="Calibri" w:hAnsi="Calibri"/>
                                    </w:rPr>
                                    <w:t>Ich überlege mir im Kopf, wie ich die Streifen verfeinern muss.</w:t>
                                  </w:r>
                                </w:p>
                                <w:p w14:paraId="6C8FFADD" w14:textId="77777777" w:rsidR="00B676BE" w:rsidRPr="00E95EE4" w:rsidRDefault="00B676BE" w:rsidP="00F01C27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664B066" id="_x0000_s1943" type="#_x0000_t62" style="position:absolute;margin-left:115.25pt;margin-top:4.35pt;width:143.45pt;height:34.95pt;z-index:2530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" adj="23761,13219" filled="f" strokecolor="#bfbfbf [2412]" strokeweight="1pt">
                      <v:textbox inset="1mm,1mm,1mm,1mm">
                        <w:txbxContent>
                          <w:p w14:paraId="7B1B9780" w14:textId="77777777" w:rsidR="00B676BE" w:rsidRPr="00E95EE4" w:rsidRDefault="00B676BE" w:rsidP="00E95EE4">
                            <w:pPr>
                              <w:pStyle w:val="TextSprechblasen"/>
                              <w:rPr>
                                <w:rFonts w:ascii="Calibri" w:hAnsi="Calibri"/>
                              </w:rPr>
                            </w:pPr>
                            <w:r w:rsidRPr="00E95EE4">
                              <w:rPr>
                                <w:rFonts w:ascii="Calibri" w:hAnsi="Calibri"/>
                              </w:rPr>
                              <w:t>Ich überlege mir im Kopf, wie ich die Streifen verfeinern muss.</w:t>
                            </w:r>
                          </w:p>
                          <w:p w14:paraId="6C8FFADD" w14:textId="77777777" w:rsidR="00B676BE" w:rsidRPr="00E95EE4" w:rsidRDefault="00B676BE" w:rsidP="00F01C27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28BC" w:rsidRPr="007F4553">
              <w:rPr>
                <w:rFonts w:asciiTheme="minorHAnsi" w:hAnsiTheme="minorHAnsi" w:cstheme="minorHAnsi"/>
              </w:rPr>
              <mc:AlternateContent>
                <mc:Choice Requires="wps">
                  <w:drawing>
                    <wp:anchor distT="0" distB="0" distL="114300" distR="114300" simplePos="0" relativeHeight="253072384" behindDoc="0" locked="0" layoutInCell="1" allowOverlap="1" wp14:anchorId="597BD728" wp14:editId="792C29D9">
                      <wp:simplePos x="0" y="0"/>
                      <wp:positionH relativeFrom="column">
                        <wp:posOffset>309162</wp:posOffset>
                      </wp:positionH>
                      <wp:positionV relativeFrom="paragraph">
                        <wp:posOffset>-9525</wp:posOffset>
                      </wp:positionV>
                      <wp:extent cx="1101360" cy="469900"/>
                      <wp:effectExtent l="152400" t="0" r="16510" b="12700"/>
                      <wp:wrapNone/>
                      <wp:docPr id="1690645080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1360" cy="469900"/>
                              </a:xfrm>
                              <a:prstGeom prst="wedgeRoundRectCallout">
                                <a:avLst>
                                  <a:gd name="adj1" fmla="val -61947"/>
                                  <a:gd name="adj2" fmla="val -13720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01AF3D" w14:textId="513C68A1" w:rsidR="00B676BE" w:rsidRPr="00E95EE4" w:rsidRDefault="00F614D2" w:rsidP="00F01C27">
                                  <w:pPr>
                                    <w:pStyle w:val="Transcript"/>
                                  </w:pPr>
                                  <w:r w:rsidRPr="00CC3344">
                                    <w:t xml:space="preserve">Ich benutze die </w:t>
                                  </w:r>
                                  <w:r w:rsidR="003D28BC">
                                    <w:t>d</w:t>
                                  </w:r>
                                  <w:r w:rsidR="00E81AC3">
                                    <w:t>igital</w:t>
                                  </w:r>
                                  <w:r w:rsidRPr="00CC3344">
                                    <w:t>e</w:t>
                                  </w:r>
                                  <w:r>
                                    <w:t>n</w:t>
                                  </w:r>
                                  <w:r w:rsidRPr="00CC3344">
                                    <w:t xml:space="preserve"> Streifen.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97BD728" id="_x0000_s1944" type="#_x0000_t62" style="position:absolute;margin-left:24.35pt;margin-top:-.75pt;width:86.7pt;height:37pt;z-index:2530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" adj="-2581,7836" filled="f" strokecolor="#bfbfbf [2412]" strokeweight="1pt">
                      <v:textbox inset="1mm,1mm,1mm,1mm">
                        <w:txbxContent>
                          <w:p w14:paraId="3F01AF3D" w14:textId="513C68A1" w:rsidR="00B676BE" w:rsidRPr="00E95EE4" w:rsidRDefault="00F614D2" w:rsidP="00F01C27">
                            <w:pPr>
                              <w:pStyle w:val="Transcript"/>
                            </w:pPr>
                            <w:r w:rsidRPr="00CC3344">
                              <w:t xml:space="preserve">Ich benutze die </w:t>
                            </w:r>
                            <w:r w:rsidR="003D28BC">
                              <w:t>d</w:t>
                            </w:r>
                            <w:r w:rsidR="00E81AC3">
                              <w:t>igital</w:t>
                            </w:r>
                            <w:r w:rsidRPr="00CC3344">
                              <w:t>e</w:t>
                            </w:r>
                            <w:r>
                              <w:t>n</w:t>
                            </w:r>
                            <w:r w:rsidRPr="00CC3344">
                              <w:t xml:space="preserve"> Streifen.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3D8F" w:rsidRPr="007F4553">
              <w:rPr>
                <w:rFonts w:asciiTheme="minorHAnsi" w:hAnsiTheme="minorHAnsi" w:cstheme="minorHAnsi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82624" behindDoc="0" locked="0" layoutInCell="1" allowOverlap="1" wp14:anchorId="7D2203B1" wp14:editId="30CB7574">
                      <wp:simplePos x="0" y="0"/>
                      <wp:positionH relativeFrom="column">
                        <wp:posOffset>-278130</wp:posOffset>
                      </wp:positionH>
                      <wp:positionV relativeFrom="paragraph">
                        <wp:posOffset>-85090</wp:posOffset>
                      </wp:positionV>
                      <wp:extent cx="629920" cy="746760"/>
                      <wp:effectExtent l="0" t="0" r="0" b="2540"/>
                      <wp:wrapNone/>
                      <wp:docPr id="866263456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5102113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26914496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7FCDAE" w14:textId="77777777" w:rsidR="00B676BE" w:rsidRPr="003D28BC" w:rsidRDefault="00B676BE" w:rsidP="00E95EE4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3D28BC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2203B1" id="_x0000_s1945" style="position:absolute;margin-left:-21.9pt;margin-top:-6.7pt;width:49.6pt;height:58.8pt;z-index:253082624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">
                      <v:shape id="Grafik 3" o:spid="_x0000_s1946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">
                        <v:imagedata r:id="rId52" o:title="" chromakey="white"/>
                      </v:shape>
                      <v:shape id="Textfeld 12" o:spid="_x0000_s1947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77FCDAE" w14:textId="77777777" w:rsidR="00B676BE" w:rsidRPr="003D28BC" w:rsidRDefault="00B676BE" w:rsidP="00E95EE4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3D28BC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D22F3C" w:rsidRPr="007F4553" w14:paraId="37C53A7E" w14:textId="77777777" w:rsidTr="003D28BC">
        <w:trPr>
          <w:trHeight w:val="497"/>
        </w:trPr>
        <w:tc>
          <w:tcPr>
            <w:tcW w:w="780" w:type="dxa"/>
          </w:tcPr>
          <w:p w14:paraId="2E2F5DDA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567" w:type="dxa"/>
          </w:tcPr>
          <w:p w14:paraId="6A303B26" w14:textId="77777777" w:rsidR="00D22F3C" w:rsidRPr="007F4553" w:rsidRDefault="00D22F3C" w:rsidP="00D22F3C">
            <w:pPr>
              <w:pStyle w:val="berschriftTeilaufgaben"/>
              <w:spacing w:before="30"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a)</w:t>
            </w:r>
          </w:p>
        </w:tc>
        <w:tc>
          <w:tcPr>
            <w:tcW w:w="7938" w:type="dxa"/>
          </w:tcPr>
          <w:p w14:paraId="575A2188" w14:textId="68BAE979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Löse die Aufgaben </w:t>
            </w:r>
            <w:r w:rsidR="0069140E">
              <w:rPr>
                <w:rFonts w:asciiTheme="minorHAnsi" w:hAnsiTheme="minorHAnsi" w:cstheme="minorHAnsi"/>
              </w:rPr>
              <w:t xml:space="preserve">         </w:t>
            </w:r>
            <w:r w:rsidRPr="007F4553">
              <w:rPr>
                <w:rFonts w:asciiTheme="minorHAnsi" w:hAnsiTheme="minorHAnsi" w:cstheme="minorHAnsi"/>
              </w:rPr>
              <w:t xml:space="preserve">  </w:t>
            </w:r>
            <w:r w:rsidR="0069140E">
              <w:rPr>
                <w:rFonts w:asciiTheme="minorHAnsi" w:hAnsiTheme="minorHAnsi" w:cstheme="minorHAnsi"/>
              </w:rPr>
              <w:t xml:space="preserve">   </w:t>
            </w:r>
            <w:r w:rsidRPr="007F4553">
              <w:rPr>
                <w:rFonts w:asciiTheme="minorHAnsi" w:hAnsiTheme="minorHAnsi" w:cstheme="minorHAnsi"/>
              </w:rPr>
              <w:t>und</w:t>
            </w:r>
            <w:r w:rsidR="00F614D2" w:rsidRPr="007F4553">
              <w:rPr>
                <w:rFonts w:asciiTheme="minorHAnsi" w:hAnsiTheme="minorHAnsi" w:cstheme="minorHAnsi"/>
              </w:rPr>
              <w:t xml:space="preserve">  </w:t>
            </w:r>
            <w:r w:rsidR="0069140E">
              <w:rPr>
                <w:rFonts w:asciiTheme="minorHAnsi" w:hAnsiTheme="minorHAnsi" w:cstheme="minorHAnsi"/>
              </w:rPr>
              <w:t xml:space="preserve">      </w:t>
            </w:r>
            <w:r w:rsidRPr="007F4553">
              <w:rPr>
                <w:rFonts w:asciiTheme="minorHAnsi" w:hAnsiTheme="minorHAnsi" w:cstheme="minorHAnsi"/>
              </w:rPr>
              <w:t xml:space="preserve"> </w:t>
            </w:r>
            <w:r w:rsidRPr="007F4553">
              <w:rPr>
                <w:rFonts w:asciiTheme="minorHAnsi" w:eastAsiaTheme="minorEastAsia" w:hAnsiTheme="minorHAnsi" w:cstheme="minorHAnsi"/>
              </w:rPr>
              <w:t xml:space="preserve"> </w:t>
            </w:r>
            <w:r w:rsidR="0069140E">
              <w:rPr>
                <w:rFonts w:asciiTheme="minorHAnsi" w:eastAsiaTheme="minorEastAsia" w:hAnsiTheme="minorHAnsi" w:cstheme="minorHAnsi"/>
              </w:rPr>
              <w:t xml:space="preserve">    </w:t>
            </w:r>
            <w:r w:rsidR="00C7150E">
              <w:rPr>
                <w:rFonts w:asciiTheme="minorHAnsi" w:eastAsiaTheme="minorEastAsia" w:hAnsiTheme="minorHAnsi" w:cstheme="minorHAnsi"/>
              </w:rPr>
              <w:t xml:space="preserve"> </w:t>
            </w:r>
            <w:r w:rsidRPr="007F4553">
              <w:rPr>
                <w:rFonts w:asciiTheme="minorHAnsi" w:hAnsiTheme="minorHAnsi" w:cstheme="minorHAnsi"/>
              </w:rPr>
              <w:t xml:space="preserve"> wie Emily</w:t>
            </w:r>
            <w:r w:rsidR="00F614D2" w:rsidRPr="007F4553">
              <w:rPr>
                <w:rFonts w:asciiTheme="minorHAnsi" w:hAnsiTheme="minorHAnsi" w:cstheme="minorHAnsi"/>
              </w:rPr>
              <w:t xml:space="preserve"> mit den </w:t>
            </w:r>
            <w:r w:rsidR="003D28BC" w:rsidRPr="007F4553">
              <w:rPr>
                <w:rFonts w:asciiTheme="minorHAnsi" w:hAnsiTheme="minorHAnsi" w:cstheme="minorHAnsi"/>
              </w:rPr>
              <w:t>d</w:t>
            </w:r>
            <w:r w:rsidR="00E81AC3" w:rsidRPr="007F4553">
              <w:rPr>
                <w:rFonts w:asciiTheme="minorHAnsi" w:hAnsiTheme="minorHAnsi" w:cstheme="minorHAnsi"/>
              </w:rPr>
              <w:t>igital</w:t>
            </w:r>
            <w:r w:rsidR="00F614D2" w:rsidRPr="007F4553">
              <w:rPr>
                <w:rFonts w:asciiTheme="minorHAnsi" w:hAnsiTheme="minorHAnsi" w:cstheme="minorHAnsi"/>
              </w:rPr>
              <w:t>en Bruchstreifen</w:t>
            </w:r>
            <w:r w:rsidRPr="007F4553">
              <w:rPr>
                <w:rFonts w:asciiTheme="minorHAnsi" w:hAnsiTheme="minorHAnsi" w:cstheme="minorHAnsi"/>
              </w:rPr>
              <w:t xml:space="preserve">. </w:t>
            </w:r>
          </w:p>
        </w:tc>
      </w:tr>
      <w:tr w:rsidR="00D22F3C" w:rsidRPr="007F4553" w14:paraId="5831D033" w14:textId="77777777" w:rsidTr="00B676BE">
        <w:tc>
          <w:tcPr>
            <w:tcW w:w="780" w:type="dxa"/>
          </w:tcPr>
          <w:p w14:paraId="2461D6AE" w14:textId="60215836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567" w:type="dxa"/>
          </w:tcPr>
          <w:p w14:paraId="5875A20F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7938" w:type="dxa"/>
          </w:tcPr>
          <w:p w14:paraId="33D6F2EA" w14:textId="0BE1F0BB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D22F3C" w:rsidRPr="007F4553" w14:paraId="578729B3" w14:textId="77777777" w:rsidTr="00B676BE">
        <w:tc>
          <w:tcPr>
            <w:tcW w:w="780" w:type="dxa"/>
          </w:tcPr>
          <w:p w14:paraId="0A0D2287" w14:textId="136ED2BE" w:rsidR="00D22F3C" w:rsidRPr="007F4553" w:rsidRDefault="00F614D2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67B50CC7" wp14:editId="41994A7D">
                  <wp:extent cx="360000" cy="272386"/>
                  <wp:effectExtent l="0" t="0" r="2540" b="0"/>
                  <wp:docPr id="462089829" name="Grafik 462089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34F23B08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b)</w:t>
            </w:r>
          </w:p>
        </w:tc>
        <w:tc>
          <w:tcPr>
            <w:tcW w:w="7938" w:type="dxa"/>
          </w:tcPr>
          <w:p w14:paraId="725239FA" w14:textId="7C82E4B4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Wie ha</w:t>
            </w:r>
            <w:r w:rsidR="00F614D2" w:rsidRPr="007F4553">
              <w:rPr>
                <w:rFonts w:asciiTheme="minorHAnsi" w:hAnsiTheme="minorHAnsi" w:cstheme="minorHAnsi"/>
              </w:rPr>
              <w:t>bt</w:t>
            </w:r>
            <w:r w:rsidRPr="007F4553">
              <w:rPr>
                <w:rFonts w:asciiTheme="minorHAnsi" w:hAnsiTheme="minorHAnsi" w:cstheme="minorHAnsi"/>
              </w:rPr>
              <w:t xml:space="preserve"> </w:t>
            </w:r>
            <w:r w:rsidR="00F614D2" w:rsidRPr="007F4553">
              <w:rPr>
                <w:rFonts w:asciiTheme="minorHAnsi" w:hAnsiTheme="minorHAnsi" w:cstheme="minorHAnsi"/>
              </w:rPr>
              <w:t xml:space="preserve">ihr </w:t>
            </w:r>
            <w:r w:rsidRPr="007F4553">
              <w:rPr>
                <w:rFonts w:asciiTheme="minorHAnsi" w:hAnsiTheme="minorHAnsi" w:cstheme="minorHAnsi"/>
              </w:rPr>
              <w:t>die Streifen verfeinert? Erklär</w:t>
            </w:r>
            <w:r w:rsidR="00F614D2" w:rsidRPr="007F4553">
              <w:rPr>
                <w:rFonts w:asciiTheme="minorHAnsi" w:hAnsiTheme="minorHAnsi" w:cstheme="minorHAnsi"/>
              </w:rPr>
              <w:t>t</w:t>
            </w:r>
            <w:r w:rsidRPr="007F4553">
              <w:rPr>
                <w:rFonts w:asciiTheme="minorHAnsi" w:hAnsiTheme="minorHAnsi" w:cstheme="minorHAnsi"/>
              </w:rPr>
              <w:t xml:space="preserve"> Kenans Idee.</w:t>
            </w:r>
          </w:p>
        </w:tc>
      </w:tr>
      <w:tr w:rsidR="00D22F3C" w:rsidRPr="007F4553" w14:paraId="3EAB953C" w14:textId="77777777" w:rsidTr="00B676BE">
        <w:tc>
          <w:tcPr>
            <w:tcW w:w="780" w:type="dxa"/>
          </w:tcPr>
          <w:p w14:paraId="775797DC" w14:textId="77777777" w:rsidR="00D22F3C" w:rsidRPr="007F4553" w:rsidRDefault="00D22F3C" w:rsidP="00D22F3C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567" w:type="dxa"/>
          </w:tcPr>
          <w:p w14:paraId="7669B8F9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7938" w:type="dxa"/>
          </w:tcPr>
          <w:p w14:paraId="50EA116E" w14:textId="77777777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D22F3C" w:rsidRPr="007F4553" w14:paraId="3E340F6E" w14:textId="77777777" w:rsidTr="00B676BE">
        <w:tc>
          <w:tcPr>
            <w:tcW w:w="780" w:type="dxa"/>
          </w:tcPr>
          <w:p w14:paraId="5788E454" w14:textId="77777777" w:rsidR="00D22F3C" w:rsidRPr="007F4553" w:rsidRDefault="00D22F3C" w:rsidP="00D22F3C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567" w:type="dxa"/>
          </w:tcPr>
          <w:p w14:paraId="39AC59EF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c)</w:t>
            </w:r>
          </w:p>
        </w:tc>
        <w:tc>
          <w:tcPr>
            <w:tcW w:w="7938" w:type="dxa"/>
          </w:tcPr>
          <w:p w14:paraId="22A987D6" w14:textId="3E636FB9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</w:pPr>
            <w:r w:rsidRPr="007F4553"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  <w:t>Auch bei diesen Aufgaben reicht die Streifentafel nicht, denn es kommen Brüche größer 1 vor.</w:t>
            </w:r>
            <w:r w:rsidR="008D5CC7"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  <w:t xml:space="preserve"> </w:t>
            </w:r>
            <w:r w:rsidRPr="007F4553"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  <w:t>Löse wie Emily oder Kenan</w:t>
            </w:r>
            <w:r w:rsidR="00E53F32" w:rsidRPr="007F4553"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  <w:t xml:space="preserve"> auch mit dem digitalen Streifen.</w:t>
            </w:r>
          </w:p>
          <w:p w14:paraId="5CCCE3C6" w14:textId="5626AA18" w:rsidR="00D22F3C" w:rsidRPr="007F4553" w:rsidRDefault="008D5CC7" w:rsidP="00D22F3C">
            <w:pPr>
              <w:pStyle w:val="Text"/>
              <w:spacing w:line="240" w:lineRule="atLeast"/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3008" behindDoc="0" locked="0" layoutInCell="1" allowOverlap="1" wp14:anchorId="66389D6A" wp14:editId="1105ABE4">
                      <wp:simplePos x="0" y="0"/>
                      <wp:positionH relativeFrom="column">
                        <wp:posOffset>3035090</wp:posOffset>
                      </wp:positionH>
                      <wp:positionV relativeFrom="paragraph">
                        <wp:posOffset>129672</wp:posOffset>
                      </wp:positionV>
                      <wp:extent cx="622585" cy="914055"/>
                      <wp:effectExtent l="0" t="0" r="0" b="635"/>
                      <wp:wrapNone/>
                      <wp:docPr id="1444622546" name="Gruppieren 3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2585" cy="914055"/>
                                <a:chOff x="0" y="0"/>
                                <a:chExt cx="622585" cy="914055"/>
                              </a:xfrm>
                            </wpg:grpSpPr>
                            <wpg:grpSp>
                              <wpg:cNvPr id="1951627919" name="Gruppieren 717"/>
                              <wpg:cNvGrpSpPr/>
                              <wpg:grpSpPr>
                                <a:xfrm>
                                  <a:off x="158400" y="0"/>
                                  <a:ext cx="464185" cy="287655"/>
                                  <a:chOff x="9082" y="0"/>
                                  <a:chExt cx="465056" cy="287960"/>
                                </a:xfrm>
                              </wpg:grpSpPr>
                              <wpg:grpSp>
                                <wpg:cNvPr id="1758934433" name="Gruppieren 1758934433"/>
                                <wpg:cNvGrpSpPr/>
                                <wpg:grpSpPr>
                                  <a:xfrm>
                                    <a:off x="9082" y="0"/>
                                    <a:ext cx="181623" cy="287959"/>
                                    <a:chOff x="9187" y="0"/>
                                    <a:chExt cx="183720" cy="330092"/>
                                  </a:xfrm>
                                </wpg:grpSpPr>
                                <wps:wsp>
                                  <wps:cNvPr id="1571768543" name="Textfeld 3"/>
                                  <wps:cNvSpPr txBox="1"/>
                                  <wps:spPr>
                                    <a:xfrm>
                                      <a:off x="9187" y="166150"/>
                                      <a:ext cx="18372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A5F4824" w14:textId="652D4A3A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35888794" name="Textfeld 3"/>
                                  <wps:cNvSpPr txBox="1"/>
                                  <wps:spPr>
                                    <a:xfrm>
                                      <a:off x="14558" y="0"/>
                                      <a:ext cx="158406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F79E350" w14:textId="2E875120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032686942" name="Gerade Verbindung 1032686942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323543755" name="Gruppieren 323543755"/>
                                <wpg:cNvGrpSpPr/>
                                <wpg:grpSpPr>
                                  <a:xfrm>
                                    <a:off x="162379" y="0"/>
                                    <a:ext cx="311759" cy="287960"/>
                                    <a:chOff x="162379" y="0"/>
                                    <a:chExt cx="312459" cy="329196"/>
                                  </a:xfrm>
                                </wpg:grpSpPr>
                                <wpg:grpSp>
                                  <wpg:cNvPr id="627526117" name="Gruppieren 627526117"/>
                                  <wpg:cNvGrpSpPr/>
                                  <wpg:grpSpPr>
                                    <a:xfrm>
                                      <a:off x="176253" y="0"/>
                                      <a:ext cx="298585" cy="329196"/>
                                      <a:chOff x="176253" y="0"/>
                                      <a:chExt cx="298585" cy="329196"/>
                                    </a:xfrm>
                                  </wpg:grpSpPr>
                                  <wpg:grpSp>
                                    <wpg:cNvPr id="441840532" name="Gruppieren 441840532"/>
                                    <wpg:cNvGrpSpPr/>
                                    <wpg:grpSpPr>
                                      <a:xfrm>
                                        <a:off x="238508" y="0"/>
                                        <a:ext cx="236330" cy="329196"/>
                                        <a:chOff x="23844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1091377482" name="Textfeld 3"/>
                                      <wps:cNvSpPr txBox="1"/>
                                      <wps:spPr>
                                        <a:xfrm>
                                          <a:off x="27352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360274C" w14:textId="49F5645D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704372411" name="Textfeld 3"/>
                                      <wps:cNvSpPr txBox="1"/>
                                      <wps:spPr>
                                        <a:xfrm>
                                          <a:off x="23844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7C55B25" w14:textId="2EC05846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20975929" name="Gerade Verbindung 720975929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561713887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8454EC" w14:textId="77777777" w:rsidR="008D5CC7" w:rsidRDefault="008D5CC7" w:rsidP="008D5CC7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297483805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C979B96" w14:textId="77777777" w:rsidR="008D5CC7" w:rsidRDefault="008D5CC7" w:rsidP="008D5CC7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–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67246757" name="Gruppieren 717"/>
                              <wpg:cNvGrpSpPr/>
                              <wpg:grpSpPr>
                                <a:xfrm>
                                  <a:off x="158400" y="309600"/>
                                  <a:ext cx="464185" cy="287655"/>
                                  <a:chOff x="9082" y="0"/>
                                  <a:chExt cx="465056" cy="287960"/>
                                </a:xfrm>
                              </wpg:grpSpPr>
                              <wpg:grpSp>
                                <wpg:cNvPr id="1511913446" name="Gruppieren 1511913446"/>
                                <wpg:cNvGrpSpPr/>
                                <wpg:grpSpPr>
                                  <a:xfrm>
                                    <a:off x="9082" y="0"/>
                                    <a:ext cx="181623" cy="287959"/>
                                    <a:chOff x="9187" y="0"/>
                                    <a:chExt cx="183720" cy="330092"/>
                                  </a:xfrm>
                                </wpg:grpSpPr>
                                <wps:wsp>
                                  <wps:cNvPr id="1813152337" name="Textfeld 3"/>
                                  <wps:cNvSpPr txBox="1"/>
                                  <wps:spPr>
                                    <a:xfrm>
                                      <a:off x="9187" y="166150"/>
                                      <a:ext cx="18372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B128339" w14:textId="6242BEEA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6053270" name="Textfeld 3"/>
                                  <wps:cNvSpPr txBox="1"/>
                                  <wps:spPr>
                                    <a:xfrm>
                                      <a:off x="14558" y="0"/>
                                      <a:ext cx="158310" cy="182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84F77EA" w14:textId="158576CE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672963260" name="Gerade Verbindung 1672963260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118820912" name="Gruppieren 1118820912"/>
                                <wpg:cNvGrpSpPr/>
                                <wpg:grpSpPr>
                                  <a:xfrm>
                                    <a:off x="162379" y="0"/>
                                    <a:ext cx="311759" cy="287960"/>
                                    <a:chOff x="162379" y="0"/>
                                    <a:chExt cx="312459" cy="329196"/>
                                  </a:xfrm>
                                </wpg:grpSpPr>
                                <wpg:grpSp>
                                  <wpg:cNvPr id="1870286687" name="Gruppieren 1870286687"/>
                                  <wpg:cNvGrpSpPr/>
                                  <wpg:grpSpPr>
                                    <a:xfrm>
                                      <a:off x="176253" y="0"/>
                                      <a:ext cx="298585" cy="329196"/>
                                      <a:chOff x="176253" y="0"/>
                                      <a:chExt cx="298585" cy="329196"/>
                                    </a:xfrm>
                                  </wpg:grpSpPr>
                                  <wpg:grpSp>
                                    <wpg:cNvPr id="909263512" name="Gruppieren 909263512"/>
                                    <wpg:cNvGrpSpPr/>
                                    <wpg:grpSpPr>
                                      <a:xfrm>
                                        <a:off x="238508" y="0"/>
                                        <a:ext cx="236330" cy="329196"/>
                                        <a:chOff x="23844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1324128733" name="Textfeld 3"/>
                                      <wps:cNvSpPr txBox="1"/>
                                      <wps:spPr>
                                        <a:xfrm>
                                          <a:off x="27352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CB44B04" w14:textId="32A7CEF3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335695823" name="Textfeld 3"/>
                                      <wps:cNvSpPr txBox="1"/>
                                      <wps:spPr>
                                        <a:xfrm>
                                          <a:off x="23844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296F6FE" w14:textId="7AF87DC0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82901831" name="Gerade Verbindung 1282901831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2115758189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49BEDD1" w14:textId="77777777" w:rsidR="008D5CC7" w:rsidRDefault="008D5CC7" w:rsidP="008D5CC7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036740012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1890F3E" w14:textId="77777777" w:rsidR="008D5CC7" w:rsidRDefault="008D5CC7" w:rsidP="008D5CC7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–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323562103" name="Gruppieren 717"/>
                              <wpg:cNvGrpSpPr/>
                              <wpg:grpSpPr>
                                <a:xfrm>
                                  <a:off x="158400" y="626400"/>
                                  <a:ext cx="464185" cy="287655"/>
                                  <a:chOff x="9082" y="0"/>
                                  <a:chExt cx="465056" cy="287960"/>
                                </a:xfrm>
                              </wpg:grpSpPr>
                              <wpg:grpSp>
                                <wpg:cNvPr id="773879852" name="Gruppieren 773879852"/>
                                <wpg:cNvGrpSpPr/>
                                <wpg:grpSpPr>
                                  <a:xfrm>
                                    <a:off x="9082" y="0"/>
                                    <a:ext cx="181623" cy="287959"/>
                                    <a:chOff x="9187" y="0"/>
                                    <a:chExt cx="183720" cy="330092"/>
                                  </a:xfrm>
                                </wpg:grpSpPr>
                                <wps:wsp>
                                  <wps:cNvPr id="388570055" name="Textfeld 3"/>
                                  <wps:cNvSpPr txBox="1"/>
                                  <wps:spPr>
                                    <a:xfrm>
                                      <a:off x="9187" y="166150"/>
                                      <a:ext cx="18372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A096EB5" w14:textId="4EBF14B7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82051384" name="Textfeld 3"/>
                                  <wps:cNvSpPr txBox="1"/>
                                  <wps:spPr>
                                    <a:xfrm>
                                      <a:off x="14558" y="0"/>
                                      <a:ext cx="158310" cy="182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3029776" w14:textId="48811414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806611244" name="Gerade Verbindung 806611244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917173805" name="Gruppieren 1917173805"/>
                                <wpg:cNvGrpSpPr/>
                                <wpg:grpSpPr>
                                  <a:xfrm>
                                    <a:off x="162379" y="0"/>
                                    <a:ext cx="311759" cy="287960"/>
                                    <a:chOff x="162379" y="0"/>
                                    <a:chExt cx="312459" cy="329196"/>
                                  </a:xfrm>
                                </wpg:grpSpPr>
                                <wpg:grpSp>
                                  <wpg:cNvPr id="1884704002" name="Gruppieren 1884704002"/>
                                  <wpg:cNvGrpSpPr/>
                                  <wpg:grpSpPr>
                                    <a:xfrm>
                                      <a:off x="176253" y="0"/>
                                      <a:ext cx="298585" cy="329196"/>
                                      <a:chOff x="176253" y="0"/>
                                      <a:chExt cx="298585" cy="329196"/>
                                    </a:xfrm>
                                  </wpg:grpSpPr>
                                  <wpg:grpSp>
                                    <wpg:cNvPr id="360799691" name="Gruppieren 360799691"/>
                                    <wpg:cNvGrpSpPr/>
                                    <wpg:grpSpPr>
                                      <a:xfrm>
                                        <a:off x="238508" y="0"/>
                                        <a:ext cx="236330" cy="329196"/>
                                        <a:chOff x="23844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480968063" name="Textfeld 3"/>
                                      <wps:cNvSpPr txBox="1"/>
                                      <wps:spPr>
                                        <a:xfrm>
                                          <a:off x="27352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74A299C" w14:textId="77777777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2090476664" name="Textfeld 3"/>
                                      <wps:cNvSpPr txBox="1"/>
                                      <wps:spPr>
                                        <a:xfrm>
                                          <a:off x="23844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362AFF0" w14:textId="77777777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0018789" name="Gerade Verbindung 100018789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930048970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A876BA" w14:textId="77777777" w:rsidR="008D5CC7" w:rsidRDefault="008D5CC7" w:rsidP="008D5CC7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44681960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34DC502" w14:textId="77777777" w:rsidR="008D5CC7" w:rsidRDefault="008D5CC7" w:rsidP="008D5CC7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–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446305411" name="Textfeld 398"/>
                              <wps:cNvSpPr txBox="1"/>
                              <wps:spPr>
                                <a:xfrm>
                                  <a:off x="14400" y="50400"/>
                                  <a:ext cx="157193" cy="170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0F4182" w14:textId="771C751F" w:rsidR="008D5CC7" w:rsidRDefault="008D5CC7" w:rsidP="008D5CC7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8122061" name="Textfeld 398"/>
                              <wps:cNvSpPr txBox="1"/>
                              <wps:spPr>
                                <a:xfrm>
                                  <a:off x="0" y="684000"/>
                                  <a:ext cx="157193" cy="170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0283250" w14:textId="77777777" w:rsidR="008D5CC7" w:rsidRDefault="008D5CC7" w:rsidP="008D5CC7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8475646" name="Textfeld 398"/>
                              <wps:cNvSpPr txBox="1"/>
                              <wps:spPr>
                                <a:xfrm>
                                  <a:off x="14400" y="374400"/>
                                  <a:ext cx="156845" cy="170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33E156" w14:textId="77777777" w:rsidR="008D5CC7" w:rsidRDefault="008D5CC7" w:rsidP="008D5CC7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6389D6A" id="Gruppieren 378" o:spid="_x0000_s1948" style="position:absolute;margin-left:239pt;margin-top:10.2pt;width:49pt;height:71.95pt;z-index:253483008" coordsize="6225,91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">
                      <v:group id="_x0000_s1949" style="position:absolute;left:1584;width:4641;height:2876" coordorigin="9082" coordsize="465056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">
                        <v:group id="Gruppieren 1758934433" o:spid="_x0000_s1950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">
                          <v:shape id="Textfeld 3" o:spid="_x0000_s1951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5A5F4824" w14:textId="652D4A3A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952" type="#_x0000_t202" style="position:absolute;left:14558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2F79E350" w14:textId="2E875120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line id="Gerade Verbindung 1032686942" o:spid="_x0000_s1953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Gruppieren 323543755" o:spid="_x0000_s1954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">
                          <v:group id="Gruppieren 627526117" o:spid="_x0000_s1955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">
                            <v:group id="Gruppieren 441840532" o:spid="_x0000_s1956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">
                              <v:shape id="Textfeld 3" o:spid="_x0000_s1957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4360274C" w14:textId="49F5645D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958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07C55B25" w14:textId="2EC05846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720975929" o:spid="_x0000_s1959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_x0000_s1960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" filled="f" stroked="f" strokeweight=".5pt">
                              <v:textbox inset="1mm">
                                <w:txbxContent>
                                  <w:p w14:paraId="578454EC" w14:textId="77777777" w:rsidR="008D5CC7" w:rsidRDefault="008D5CC7" w:rsidP="008D5CC7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1961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" filled="f" stroked="f" strokeweight=".5pt">
                            <v:textbox inset="1mm,0,,0">
                              <w:txbxContent>
                                <w:p w14:paraId="3C979B96" w14:textId="77777777" w:rsidR="008D5CC7" w:rsidRDefault="008D5CC7" w:rsidP="008D5CC7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–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_x0000_s1962" style="position:absolute;left:1584;top:3096;width:4641;height:2876" coordorigin="9082" coordsize="465056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">
                        <v:group id="Gruppieren 1511913446" o:spid="_x0000_s1963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">
                          <v:shape id="Textfeld 3" o:spid="_x0000_s1964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5B128339" w14:textId="6242BEEA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965" type="#_x0000_t202" style="position:absolute;left:14558;width:158310;height:18217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084F77EA" w14:textId="158576CE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line id="Gerade Verbindung 1672963260" o:spid="_x0000_s1966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Gruppieren 1118820912" o:spid="_x0000_s1967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">
                          <v:group id="Gruppieren 1870286687" o:spid="_x0000_s1968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">
                            <v:group id="Gruppieren 909263512" o:spid="_x0000_s1969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">
                              <v:shape id="Textfeld 3" o:spid="_x0000_s1970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0CB44B04" w14:textId="32A7CEF3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971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7296F6FE" w14:textId="7AF87DC0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282901831" o:spid="_x0000_s1972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_x0000_s1973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" filled="f" stroked="f" strokeweight=".5pt">
                              <v:textbox inset="1mm">
                                <w:txbxContent>
                                  <w:p w14:paraId="049BEDD1" w14:textId="77777777" w:rsidR="008D5CC7" w:rsidRDefault="008D5CC7" w:rsidP="008D5CC7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1974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" filled="f" stroked="f" strokeweight=".5pt">
                            <v:textbox inset="1mm,0,,0">
                              <w:txbxContent>
                                <w:p w14:paraId="11890F3E" w14:textId="77777777" w:rsidR="008D5CC7" w:rsidRDefault="008D5CC7" w:rsidP="008D5CC7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–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_x0000_s1975" style="position:absolute;left:1584;top:6264;width:4641;height:2876" coordorigin="9082" coordsize="465056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">
                        <v:group id="Gruppieren 773879852" o:spid="_x0000_s1976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">
                          <v:shape id="Textfeld 3" o:spid="_x0000_s1977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5A096EB5" w14:textId="4EBF14B7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978" type="#_x0000_t202" style="position:absolute;left:14558;width:158310;height:18217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23029776" w14:textId="48811414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line id="Gerade Verbindung 806611244" o:spid="_x0000_s1979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  <v:group id="Gruppieren 1917173805" o:spid="_x0000_s1980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">
                          <v:group id="Gruppieren 1884704002" o:spid="_x0000_s1981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">
                            <v:group id="Gruppieren 360799691" o:spid="_x0000_s1982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">
                              <v:shape id="Textfeld 3" o:spid="_x0000_s1983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" filled="f" stroked="f" strokeweight=".5pt">
                                <v:textbox style="mso-fit-shape-to-text:t" inset="0,0,0,0">
                                  <w:txbxContent>
                                    <w:p w14:paraId="074A299C" w14:textId="77777777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5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984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6362AFF0" w14:textId="77777777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00018789" o:spid="_x0000_s1985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" strokecolor="black [3213]" strokeweight="1pt">
                                <v:stroke joinstyle="miter"/>
                              </v:line>
                            </v:group>
                            <v:shape id="_x0000_s1986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" filled="f" stroked="f" strokeweight=".5pt">
                              <v:textbox inset="1mm">
                                <w:txbxContent>
                                  <w:p w14:paraId="34A876BA" w14:textId="77777777" w:rsidR="008D5CC7" w:rsidRDefault="008D5CC7" w:rsidP="008D5CC7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1987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" filled="f" stroked="f" strokeweight=".5pt">
                            <v:textbox inset="1mm,0,,0">
                              <w:txbxContent>
                                <w:p w14:paraId="434DC502" w14:textId="77777777" w:rsidR="008D5CC7" w:rsidRDefault="008D5CC7" w:rsidP="008D5CC7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–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_x0000_s1988" type="#_x0000_t202" style="position:absolute;left:144;top:504;width:1571;height:17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" filled="f" stroked="f" strokeweight=".5pt">
                        <v:textbox inset="1mm,0,,0">
                          <w:txbxContent>
                            <w:p w14:paraId="2C0F4182" w14:textId="771C751F" w:rsidR="008D5CC7" w:rsidRDefault="008D5CC7" w:rsidP="008D5CC7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shape>
                      <v:shape id="_x0000_s1989" type="#_x0000_t202" style="position:absolute;top:6840;width:1571;height:17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" filled="f" stroked="f" strokeweight=".5pt">
                        <v:textbox inset="1mm,0,,0">
                          <w:txbxContent>
                            <w:p w14:paraId="20283250" w14:textId="77777777" w:rsidR="008D5CC7" w:rsidRDefault="008D5CC7" w:rsidP="008D5CC7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shape>
                      <v:shape id="_x0000_s1990" type="#_x0000_t202" style="position:absolute;left:144;top:3744;width:1568;height:17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" filled="f" stroked="f" strokeweight=".5pt">
                        <v:textbox inset="1mm,0,,0">
                          <w:txbxContent>
                            <w:p w14:paraId="6833E156" w14:textId="77777777" w:rsidR="008D5CC7" w:rsidRDefault="008D5CC7" w:rsidP="008D5CC7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71744" behindDoc="0" locked="0" layoutInCell="1" allowOverlap="1" wp14:anchorId="5A4C527E" wp14:editId="1CDE2387">
                      <wp:simplePos x="0" y="0"/>
                      <wp:positionH relativeFrom="column">
                        <wp:posOffset>328942</wp:posOffset>
                      </wp:positionH>
                      <wp:positionV relativeFrom="paragraph">
                        <wp:posOffset>101120</wp:posOffset>
                      </wp:positionV>
                      <wp:extent cx="1695385" cy="928455"/>
                      <wp:effectExtent l="0" t="0" r="6985" b="0"/>
                      <wp:wrapNone/>
                      <wp:docPr id="1878496207" name="Gruppieren 3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5385" cy="928455"/>
                                <a:chOff x="0" y="0"/>
                                <a:chExt cx="1695385" cy="928455"/>
                              </a:xfrm>
                            </wpg:grpSpPr>
                            <wpg:grpSp>
                              <wpg:cNvPr id="323672064" name="Gruppieren 717"/>
                              <wpg:cNvGrpSpPr/>
                              <wpg:grpSpPr>
                                <a:xfrm>
                                  <a:off x="0" y="21600"/>
                                  <a:ext cx="464185" cy="287655"/>
                                  <a:chOff x="9082" y="0"/>
                                  <a:chExt cx="465056" cy="287960"/>
                                </a:xfrm>
                              </wpg:grpSpPr>
                              <wpg:grpSp>
                                <wpg:cNvPr id="870606012" name="Gruppieren 870606012"/>
                                <wpg:cNvGrpSpPr/>
                                <wpg:grpSpPr>
                                  <a:xfrm>
                                    <a:off x="9082" y="0"/>
                                    <a:ext cx="181623" cy="287959"/>
                                    <a:chOff x="9187" y="0"/>
                                    <a:chExt cx="183720" cy="330092"/>
                                  </a:xfrm>
                                </wpg:grpSpPr>
                                <wps:wsp>
                                  <wps:cNvPr id="224602334" name="Textfeld 3"/>
                                  <wps:cNvSpPr txBox="1"/>
                                  <wps:spPr>
                                    <a:xfrm>
                                      <a:off x="9187" y="166150"/>
                                      <a:ext cx="18372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3AED7DB" w14:textId="2C3F7433" w:rsidR="00E83917" w:rsidRDefault="00E83917" w:rsidP="00E8391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77214825" name="Textfeld 3"/>
                                  <wps:cNvSpPr txBox="1"/>
                                  <wps:spPr>
                                    <a:xfrm>
                                      <a:off x="14558" y="0"/>
                                      <a:ext cx="158406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6F407C0" w14:textId="3D7F67F9" w:rsidR="00E83917" w:rsidRDefault="00E83917" w:rsidP="00E8391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279025224" name="Gerade Verbindung 1279025224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625149666" name="Gruppieren 1625149666"/>
                                <wpg:cNvGrpSpPr/>
                                <wpg:grpSpPr>
                                  <a:xfrm>
                                    <a:off x="162379" y="0"/>
                                    <a:ext cx="311759" cy="287960"/>
                                    <a:chOff x="162379" y="0"/>
                                    <a:chExt cx="312459" cy="329196"/>
                                  </a:xfrm>
                                </wpg:grpSpPr>
                                <wpg:grpSp>
                                  <wpg:cNvPr id="1326403188" name="Gruppieren 1326403188"/>
                                  <wpg:cNvGrpSpPr/>
                                  <wpg:grpSpPr>
                                    <a:xfrm>
                                      <a:off x="176253" y="0"/>
                                      <a:ext cx="298585" cy="329196"/>
                                      <a:chOff x="176253" y="0"/>
                                      <a:chExt cx="298585" cy="329196"/>
                                    </a:xfrm>
                                  </wpg:grpSpPr>
                                  <wpg:grpSp>
                                    <wpg:cNvPr id="828738679" name="Gruppieren 828738679"/>
                                    <wpg:cNvGrpSpPr/>
                                    <wpg:grpSpPr>
                                      <a:xfrm>
                                        <a:off x="238508" y="0"/>
                                        <a:ext cx="236330" cy="329196"/>
                                        <a:chOff x="23844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1228932342" name="Textfeld 3"/>
                                      <wps:cNvSpPr txBox="1"/>
                                      <wps:spPr>
                                        <a:xfrm>
                                          <a:off x="27352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C4DAF4D" w14:textId="77777777" w:rsidR="00E83917" w:rsidRDefault="00E83917" w:rsidP="00E8391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842101651" name="Textfeld 3"/>
                                      <wps:cNvSpPr txBox="1"/>
                                      <wps:spPr>
                                        <a:xfrm>
                                          <a:off x="23844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1762E94" w14:textId="0B823AD3" w:rsidR="00E83917" w:rsidRDefault="00E83917" w:rsidP="00E8391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56992" name="Gerade Verbindung 2356992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326094206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8E2D29" w14:textId="77777777" w:rsidR="00E83917" w:rsidRDefault="00E83917" w:rsidP="00E83917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45287243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9CD71B5" w14:textId="5D708050" w:rsidR="00E83917" w:rsidRDefault="00E83917" w:rsidP="00E83917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–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518982107" name="Gruppieren 717"/>
                              <wpg:cNvGrpSpPr/>
                              <wpg:grpSpPr>
                                <a:xfrm>
                                  <a:off x="0" y="324000"/>
                                  <a:ext cx="464185" cy="287655"/>
                                  <a:chOff x="9082" y="0"/>
                                  <a:chExt cx="465056" cy="287960"/>
                                </a:xfrm>
                              </wpg:grpSpPr>
                              <wpg:grpSp>
                                <wpg:cNvPr id="902072413" name="Gruppieren 902072413"/>
                                <wpg:cNvGrpSpPr/>
                                <wpg:grpSpPr>
                                  <a:xfrm>
                                    <a:off x="9082" y="0"/>
                                    <a:ext cx="181623" cy="287959"/>
                                    <a:chOff x="9187" y="0"/>
                                    <a:chExt cx="183720" cy="330092"/>
                                  </a:xfrm>
                                </wpg:grpSpPr>
                                <wps:wsp>
                                  <wps:cNvPr id="347076352" name="Textfeld 3"/>
                                  <wps:cNvSpPr txBox="1"/>
                                  <wps:spPr>
                                    <a:xfrm>
                                      <a:off x="9187" y="166150"/>
                                      <a:ext cx="18372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DB15724" w14:textId="77777777" w:rsidR="00E83917" w:rsidRDefault="00E83917" w:rsidP="00E8391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2750696" name="Textfeld 3"/>
                                  <wps:cNvSpPr txBox="1"/>
                                  <wps:spPr>
                                    <a:xfrm>
                                      <a:off x="14558" y="0"/>
                                      <a:ext cx="158310" cy="182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0767057" w14:textId="5DEFF936" w:rsidR="00E83917" w:rsidRDefault="00E83917" w:rsidP="00E8391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361191788" name="Gerade Verbindung 1361191788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19058669" name="Gruppieren 819058669"/>
                                <wpg:cNvGrpSpPr/>
                                <wpg:grpSpPr>
                                  <a:xfrm>
                                    <a:off x="162379" y="0"/>
                                    <a:ext cx="311759" cy="287960"/>
                                    <a:chOff x="162379" y="0"/>
                                    <a:chExt cx="312459" cy="329196"/>
                                  </a:xfrm>
                                </wpg:grpSpPr>
                                <wpg:grpSp>
                                  <wpg:cNvPr id="1598641648" name="Gruppieren 1598641648"/>
                                  <wpg:cNvGrpSpPr/>
                                  <wpg:grpSpPr>
                                    <a:xfrm>
                                      <a:off x="176253" y="0"/>
                                      <a:ext cx="298585" cy="329196"/>
                                      <a:chOff x="176253" y="0"/>
                                      <a:chExt cx="298585" cy="329196"/>
                                    </a:xfrm>
                                  </wpg:grpSpPr>
                                  <wpg:grpSp>
                                    <wpg:cNvPr id="1523273254" name="Gruppieren 1523273254"/>
                                    <wpg:cNvGrpSpPr/>
                                    <wpg:grpSpPr>
                                      <a:xfrm>
                                        <a:off x="238508" y="0"/>
                                        <a:ext cx="236330" cy="329196"/>
                                        <a:chOff x="23844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1254231005" name="Textfeld 3"/>
                                      <wps:cNvSpPr txBox="1"/>
                                      <wps:spPr>
                                        <a:xfrm>
                                          <a:off x="27352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3F766DC" w14:textId="77777777" w:rsidR="00E83917" w:rsidRDefault="00E83917" w:rsidP="00E8391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455896152" name="Textfeld 3"/>
                                      <wps:cNvSpPr txBox="1"/>
                                      <wps:spPr>
                                        <a:xfrm>
                                          <a:off x="23844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63C83AE" w14:textId="77777777" w:rsidR="00E83917" w:rsidRDefault="00E83917" w:rsidP="00E8391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21371467" name="Gerade Verbindung 1021371467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79151714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357C1D1" w14:textId="77777777" w:rsidR="00E83917" w:rsidRDefault="00E83917" w:rsidP="00E83917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04938929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4C12D7F" w14:textId="77777777" w:rsidR="00E83917" w:rsidRDefault="00E83917" w:rsidP="00E83917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–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448941126" name="Gruppieren 717"/>
                              <wpg:cNvGrpSpPr/>
                              <wpg:grpSpPr>
                                <a:xfrm>
                                  <a:off x="0" y="640800"/>
                                  <a:ext cx="464185" cy="287655"/>
                                  <a:chOff x="9082" y="0"/>
                                  <a:chExt cx="465056" cy="287960"/>
                                </a:xfrm>
                              </wpg:grpSpPr>
                              <wpg:grpSp>
                                <wpg:cNvPr id="1249590730" name="Gruppieren 1249590730"/>
                                <wpg:cNvGrpSpPr/>
                                <wpg:grpSpPr>
                                  <a:xfrm>
                                    <a:off x="9082" y="0"/>
                                    <a:ext cx="181623" cy="287959"/>
                                    <a:chOff x="9187" y="0"/>
                                    <a:chExt cx="183720" cy="330092"/>
                                  </a:xfrm>
                                </wpg:grpSpPr>
                                <wps:wsp>
                                  <wps:cNvPr id="1144432403" name="Textfeld 3"/>
                                  <wps:cNvSpPr txBox="1"/>
                                  <wps:spPr>
                                    <a:xfrm>
                                      <a:off x="9187" y="166150"/>
                                      <a:ext cx="18372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08828AA" w14:textId="77777777" w:rsidR="00E83917" w:rsidRDefault="00E83917" w:rsidP="00E8391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28419723" name="Textfeld 3"/>
                                  <wps:cNvSpPr txBox="1"/>
                                  <wps:spPr>
                                    <a:xfrm>
                                      <a:off x="14558" y="0"/>
                                      <a:ext cx="158310" cy="182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021F625" w14:textId="26D48478" w:rsidR="00E83917" w:rsidRDefault="008D5CC7" w:rsidP="00E8391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817105401" name="Gerade Verbindung 1817105401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81583487" name="Gruppieren 681583487"/>
                                <wpg:cNvGrpSpPr/>
                                <wpg:grpSpPr>
                                  <a:xfrm>
                                    <a:off x="162379" y="0"/>
                                    <a:ext cx="311759" cy="287960"/>
                                    <a:chOff x="162379" y="0"/>
                                    <a:chExt cx="312459" cy="329196"/>
                                  </a:xfrm>
                                </wpg:grpSpPr>
                                <wpg:grpSp>
                                  <wpg:cNvPr id="390101347" name="Gruppieren 390101347"/>
                                  <wpg:cNvGrpSpPr/>
                                  <wpg:grpSpPr>
                                    <a:xfrm>
                                      <a:off x="176253" y="0"/>
                                      <a:ext cx="298585" cy="329196"/>
                                      <a:chOff x="176253" y="0"/>
                                      <a:chExt cx="298585" cy="329196"/>
                                    </a:xfrm>
                                  </wpg:grpSpPr>
                                  <wpg:grpSp>
                                    <wpg:cNvPr id="169533359" name="Gruppieren 169533359"/>
                                    <wpg:cNvGrpSpPr/>
                                    <wpg:grpSpPr>
                                      <a:xfrm>
                                        <a:off x="238508" y="0"/>
                                        <a:ext cx="236330" cy="329196"/>
                                        <a:chOff x="23844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795646352" name="Textfeld 3"/>
                                      <wps:cNvSpPr txBox="1"/>
                                      <wps:spPr>
                                        <a:xfrm>
                                          <a:off x="27352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06BD118" w14:textId="77777777" w:rsidR="00E83917" w:rsidRDefault="00E83917" w:rsidP="00E8391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994995365" name="Textfeld 3"/>
                                      <wps:cNvSpPr txBox="1"/>
                                      <wps:spPr>
                                        <a:xfrm>
                                          <a:off x="23844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8F3FC90" w14:textId="77777777" w:rsidR="00E83917" w:rsidRDefault="00E83917" w:rsidP="00E8391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97991230" name="Gerade Verbindung 797991230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115514457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2442C4" w14:textId="77777777" w:rsidR="00E83917" w:rsidRDefault="00E83917" w:rsidP="00E83917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828757306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AE76042" w14:textId="77777777" w:rsidR="00E83917" w:rsidRDefault="00E83917" w:rsidP="00E83917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–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04984517" name="Gruppieren 717"/>
                              <wpg:cNvGrpSpPr/>
                              <wpg:grpSpPr>
                                <a:xfrm>
                                  <a:off x="1231200" y="0"/>
                                  <a:ext cx="464185" cy="287655"/>
                                  <a:chOff x="9082" y="0"/>
                                  <a:chExt cx="465056" cy="287960"/>
                                </a:xfrm>
                              </wpg:grpSpPr>
                              <wpg:grpSp>
                                <wpg:cNvPr id="1618385333" name="Gruppieren 1618385333"/>
                                <wpg:cNvGrpSpPr/>
                                <wpg:grpSpPr>
                                  <a:xfrm>
                                    <a:off x="9082" y="0"/>
                                    <a:ext cx="181623" cy="287959"/>
                                    <a:chOff x="9187" y="0"/>
                                    <a:chExt cx="183720" cy="330092"/>
                                  </a:xfrm>
                                </wpg:grpSpPr>
                                <wps:wsp>
                                  <wps:cNvPr id="397576674" name="Textfeld 3"/>
                                  <wps:cNvSpPr txBox="1"/>
                                  <wps:spPr>
                                    <a:xfrm>
                                      <a:off x="9187" y="166150"/>
                                      <a:ext cx="18372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AF441EE" w14:textId="2CAADE03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98217795" name="Textfeld 3"/>
                                  <wps:cNvSpPr txBox="1"/>
                                  <wps:spPr>
                                    <a:xfrm>
                                      <a:off x="14558" y="0"/>
                                      <a:ext cx="158406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D84482A" w14:textId="1713BF83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558129516" name="Gerade Verbindung 1558129516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440756219" name="Gruppieren 1440756219"/>
                                <wpg:cNvGrpSpPr/>
                                <wpg:grpSpPr>
                                  <a:xfrm>
                                    <a:off x="162379" y="0"/>
                                    <a:ext cx="311759" cy="287960"/>
                                    <a:chOff x="162379" y="0"/>
                                    <a:chExt cx="312459" cy="329196"/>
                                  </a:xfrm>
                                </wpg:grpSpPr>
                                <wpg:grpSp>
                                  <wpg:cNvPr id="259263947" name="Gruppieren 259263947"/>
                                  <wpg:cNvGrpSpPr/>
                                  <wpg:grpSpPr>
                                    <a:xfrm>
                                      <a:off x="176253" y="0"/>
                                      <a:ext cx="298585" cy="329196"/>
                                      <a:chOff x="176253" y="0"/>
                                      <a:chExt cx="298585" cy="329196"/>
                                    </a:xfrm>
                                  </wpg:grpSpPr>
                                  <wpg:grpSp>
                                    <wpg:cNvPr id="2005799728" name="Gruppieren 2005799728"/>
                                    <wpg:cNvGrpSpPr/>
                                    <wpg:grpSpPr>
                                      <a:xfrm>
                                        <a:off x="238508" y="0"/>
                                        <a:ext cx="236330" cy="329196"/>
                                        <a:chOff x="23844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792943377" name="Textfeld 3"/>
                                      <wps:cNvSpPr txBox="1"/>
                                      <wps:spPr>
                                        <a:xfrm>
                                          <a:off x="27352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8F18DF3" w14:textId="24828990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21273649" name="Textfeld 3"/>
                                      <wps:cNvSpPr txBox="1"/>
                                      <wps:spPr>
                                        <a:xfrm>
                                          <a:off x="23844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931A0B0" w14:textId="77777777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869267527" name="Gerade Verbindung 869267527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921130292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9EE208" w14:textId="77777777" w:rsidR="008D5CC7" w:rsidRDefault="008D5CC7" w:rsidP="008D5CC7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160229734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79071ED" w14:textId="77777777" w:rsidR="008D5CC7" w:rsidRDefault="008D5CC7" w:rsidP="008D5CC7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–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411610527" name="Gruppieren 717"/>
                              <wpg:cNvGrpSpPr/>
                              <wpg:grpSpPr>
                                <a:xfrm>
                                  <a:off x="1231200" y="309600"/>
                                  <a:ext cx="464185" cy="287655"/>
                                  <a:chOff x="9082" y="0"/>
                                  <a:chExt cx="465056" cy="287960"/>
                                </a:xfrm>
                              </wpg:grpSpPr>
                              <wpg:grpSp>
                                <wpg:cNvPr id="979769152" name="Gruppieren 979769152"/>
                                <wpg:cNvGrpSpPr/>
                                <wpg:grpSpPr>
                                  <a:xfrm>
                                    <a:off x="9082" y="0"/>
                                    <a:ext cx="181623" cy="287959"/>
                                    <a:chOff x="9187" y="0"/>
                                    <a:chExt cx="183720" cy="330092"/>
                                  </a:xfrm>
                                </wpg:grpSpPr>
                                <wps:wsp>
                                  <wps:cNvPr id="327904295" name="Textfeld 3"/>
                                  <wps:cNvSpPr txBox="1"/>
                                  <wps:spPr>
                                    <a:xfrm>
                                      <a:off x="9187" y="166150"/>
                                      <a:ext cx="18372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9838C19" w14:textId="4B6C6840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5794727" name="Textfeld 3"/>
                                  <wps:cNvSpPr txBox="1"/>
                                  <wps:spPr>
                                    <a:xfrm>
                                      <a:off x="14558" y="0"/>
                                      <a:ext cx="158310" cy="182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F1C2E0D" w14:textId="40058108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243384283" name="Gerade Verbindung 243384283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2063079904" name="Gruppieren 2063079904"/>
                                <wpg:cNvGrpSpPr/>
                                <wpg:grpSpPr>
                                  <a:xfrm>
                                    <a:off x="162379" y="0"/>
                                    <a:ext cx="311759" cy="287960"/>
                                    <a:chOff x="162379" y="0"/>
                                    <a:chExt cx="312459" cy="329196"/>
                                  </a:xfrm>
                                </wpg:grpSpPr>
                                <wpg:grpSp>
                                  <wpg:cNvPr id="1084360444" name="Gruppieren 1084360444"/>
                                  <wpg:cNvGrpSpPr/>
                                  <wpg:grpSpPr>
                                    <a:xfrm>
                                      <a:off x="176253" y="0"/>
                                      <a:ext cx="298585" cy="329196"/>
                                      <a:chOff x="176253" y="0"/>
                                      <a:chExt cx="298585" cy="329196"/>
                                    </a:xfrm>
                                  </wpg:grpSpPr>
                                  <wpg:grpSp>
                                    <wpg:cNvPr id="1391963513" name="Gruppieren 1391963513"/>
                                    <wpg:cNvGrpSpPr/>
                                    <wpg:grpSpPr>
                                      <a:xfrm>
                                        <a:off x="238508" y="0"/>
                                        <a:ext cx="236330" cy="329196"/>
                                        <a:chOff x="23844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83943899" name="Textfeld 3"/>
                                      <wps:cNvSpPr txBox="1"/>
                                      <wps:spPr>
                                        <a:xfrm>
                                          <a:off x="27352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9CD5A71" w14:textId="35CE0CED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929217753" name="Textfeld 3"/>
                                      <wps:cNvSpPr txBox="1"/>
                                      <wps:spPr>
                                        <a:xfrm>
                                          <a:off x="23844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1BDACC3" w14:textId="5C01872D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3649549" name="Gerade Verbindung 63649549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473143922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BB729B" w14:textId="77777777" w:rsidR="008D5CC7" w:rsidRDefault="008D5CC7" w:rsidP="008D5CC7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990889575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92301FA" w14:textId="77777777" w:rsidR="008D5CC7" w:rsidRDefault="008D5CC7" w:rsidP="008D5CC7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–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701436645" name="Gruppieren 717"/>
                              <wpg:cNvGrpSpPr/>
                              <wpg:grpSpPr>
                                <a:xfrm>
                                  <a:off x="1231200" y="619200"/>
                                  <a:ext cx="464185" cy="287655"/>
                                  <a:chOff x="9082" y="0"/>
                                  <a:chExt cx="465056" cy="287960"/>
                                </a:xfrm>
                              </wpg:grpSpPr>
                              <wpg:grpSp>
                                <wpg:cNvPr id="1643819185" name="Gruppieren 1643819185"/>
                                <wpg:cNvGrpSpPr/>
                                <wpg:grpSpPr>
                                  <a:xfrm>
                                    <a:off x="9082" y="0"/>
                                    <a:ext cx="181623" cy="287959"/>
                                    <a:chOff x="9187" y="0"/>
                                    <a:chExt cx="183720" cy="330092"/>
                                  </a:xfrm>
                                </wpg:grpSpPr>
                                <wps:wsp>
                                  <wps:cNvPr id="1615636610" name="Textfeld 3"/>
                                  <wps:cNvSpPr txBox="1"/>
                                  <wps:spPr>
                                    <a:xfrm>
                                      <a:off x="9187" y="166150"/>
                                      <a:ext cx="18372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6218E1A" w14:textId="35C1EA11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04113893" name="Textfeld 3"/>
                                  <wps:cNvSpPr txBox="1"/>
                                  <wps:spPr>
                                    <a:xfrm>
                                      <a:off x="14558" y="0"/>
                                      <a:ext cx="158310" cy="182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67BCEC2" w14:textId="3BC6FE3C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665253276" name="Gerade Verbindung 1665253276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01051034" name="Gruppieren 801051034"/>
                                <wpg:cNvGrpSpPr/>
                                <wpg:grpSpPr>
                                  <a:xfrm>
                                    <a:off x="162379" y="0"/>
                                    <a:ext cx="311759" cy="287960"/>
                                    <a:chOff x="162379" y="0"/>
                                    <a:chExt cx="312459" cy="329196"/>
                                  </a:xfrm>
                                </wpg:grpSpPr>
                                <wpg:grpSp>
                                  <wpg:cNvPr id="877869394" name="Gruppieren 877869394"/>
                                  <wpg:cNvGrpSpPr/>
                                  <wpg:grpSpPr>
                                    <a:xfrm>
                                      <a:off x="176253" y="0"/>
                                      <a:ext cx="298585" cy="329196"/>
                                      <a:chOff x="176253" y="0"/>
                                      <a:chExt cx="298585" cy="329196"/>
                                    </a:xfrm>
                                  </wpg:grpSpPr>
                                  <wpg:grpSp>
                                    <wpg:cNvPr id="760814004" name="Gruppieren 760814004"/>
                                    <wpg:cNvGrpSpPr/>
                                    <wpg:grpSpPr>
                                      <a:xfrm>
                                        <a:off x="238508" y="0"/>
                                        <a:ext cx="236330" cy="329196"/>
                                        <a:chOff x="23844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1567855264" name="Textfeld 3"/>
                                      <wps:cNvSpPr txBox="1"/>
                                      <wps:spPr>
                                        <a:xfrm>
                                          <a:off x="27352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2BD6E10" w14:textId="71527217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614841384" name="Textfeld 3"/>
                                      <wps:cNvSpPr txBox="1"/>
                                      <wps:spPr>
                                        <a:xfrm>
                                          <a:off x="23844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6B8D0CD" w14:textId="6513E1A2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1800939" name="Gerade Verbindung 1591800939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270601948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6E6D52" w14:textId="77777777" w:rsidR="008D5CC7" w:rsidRDefault="008D5CC7" w:rsidP="008D5CC7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993750511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43DEE53" w14:textId="77777777" w:rsidR="008D5CC7" w:rsidRDefault="008D5CC7" w:rsidP="008D5CC7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–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A4C527E" id="Gruppieren 377" o:spid="_x0000_s1991" style="position:absolute;margin-left:25.9pt;margin-top:7.95pt;width:133.5pt;height:73.1pt;z-index:253471744" coordsize="16953,92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">
                      <v:group id="_x0000_s1992" style="position:absolute;top:216;width:4641;height:2876" coordorigin="9082" coordsize="465056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">
                        <v:group id="Gruppieren 870606012" o:spid="_x0000_s1993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">
                          <v:shape id="Textfeld 3" o:spid="_x0000_s1994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73AED7DB" w14:textId="2C3F7433" w:rsidR="00E83917" w:rsidRDefault="00E83917" w:rsidP="00E8391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995" type="#_x0000_t202" style="position:absolute;left:14558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16F407C0" w14:textId="3D7F67F9" w:rsidR="00E83917" w:rsidRDefault="00E83917" w:rsidP="00E8391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</w:p>
                              </w:txbxContent>
                            </v:textbox>
                          </v:shape>
                          <v:line id="Gerade Verbindung 1279025224" o:spid="_x0000_s1996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Gruppieren 1625149666" o:spid="_x0000_s1997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">
                          <v:group id="Gruppieren 1326403188" o:spid="_x0000_s1998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">
                            <v:group id="Gruppieren 828738679" o:spid="_x0000_s1999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">
                              <v:shape id="Textfeld 3" o:spid="_x0000_s2000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0C4DAF4D" w14:textId="77777777" w:rsidR="00E83917" w:rsidRDefault="00E83917" w:rsidP="00E8391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001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21762E94" w14:textId="0B823AD3" w:rsidR="00E83917" w:rsidRDefault="00E83917" w:rsidP="00E8391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2356992" o:spid="_x0000_s2002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" strokecolor="black [3213]" strokeweight="1pt">
                                <v:stroke joinstyle="miter"/>
                              </v:line>
                            </v:group>
                            <v:shape id="_x0000_s2003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" filled="f" stroked="f" strokeweight=".5pt">
                              <v:textbox inset="1mm">
                                <w:txbxContent>
                                  <w:p w14:paraId="7F8E2D29" w14:textId="77777777" w:rsidR="00E83917" w:rsidRDefault="00E83917" w:rsidP="00E83917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2004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" filled="f" stroked="f" strokeweight=".5pt">
                            <v:textbox inset="1mm,0,,0">
                              <w:txbxContent>
                                <w:p w14:paraId="79CD71B5" w14:textId="5D708050" w:rsidR="00E83917" w:rsidRDefault="00E83917" w:rsidP="00E83917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–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_x0000_s2005" style="position:absolute;top:3240;width:4641;height:2876" coordorigin="9082" coordsize="465056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">
                        <v:group id="Gruppieren 902072413" o:spid="_x0000_s2006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">
                          <v:shape id="Textfeld 3" o:spid="_x0000_s2007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6DB15724" w14:textId="77777777" w:rsidR="00E83917" w:rsidRDefault="00E83917" w:rsidP="00E8391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008" type="#_x0000_t202" style="position:absolute;left:14558;width:158310;height:18217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20767057" w14:textId="5DEFF936" w:rsidR="00E83917" w:rsidRDefault="00E83917" w:rsidP="00E8391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xbxContent>
                            </v:textbox>
                          </v:shape>
                          <v:line id="Gerade Verbindung 1361191788" o:spid="_x0000_s2009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Gruppieren 819058669" o:spid="_x0000_s2010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">
                          <v:group id="Gruppieren 1598641648" o:spid="_x0000_s2011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">
                            <v:group id="Gruppieren 1523273254" o:spid="_x0000_s2012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">
                              <v:shape id="Textfeld 3" o:spid="_x0000_s2013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43F766DC" w14:textId="77777777" w:rsidR="00E83917" w:rsidRDefault="00E83917" w:rsidP="00E8391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014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663C83AE" w14:textId="77777777" w:rsidR="00E83917" w:rsidRDefault="00E83917" w:rsidP="00E8391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021371467" o:spid="_x0000_s2015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_x0000_s2016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" filled="f" stroked="f" strokeweight=".5pt">
                              <v:textbox inset="1mm">
                                <w:txbxContent>
                                  <w:p w14:paraId="7357C1D1" w14:textId="77777777" w:rsidR="00E83917" w:rsidRDefault="00E83917" w:rsidP="00E83917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2017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" filled="f" stroked="f" strokeweight=".5pt">
                            <v:textbox inset="1mm,0,,0">
                              <w:txbxContent>
                                <w:p w14:paraId="64C12D7F" w14:textId="77777777" w:rsidR="00E83917" w:rsidRDefault="00E83917" w:rsidP="00E83917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–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_x0000_s2018" style="position:absolute;top:6408;width:4641;height:2876" coordorigin="9082" coordsize="465056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">
                        <v:group id="Gruppieren 1249590730" o:spid="_x0000_s2019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">
                          <v:shape id="Textfeld 3" o:spid="_x0000_s2020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308828AA" w14:textId="77777777" w:rsidR="00E83917" w:rsidRDefault="00E83917" w:rsidP="00E8391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021" type="#_x0000_t202" style="position:absolute;left:14558;width:158310;height:18217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2021F625" w14:textId="26D48478" w:rsidR="00E83917" w:rsidRDefault="008D5CC7" w:rsidP="00E8391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1817105401" o:spid="_x0000_s2022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Gruppieren 681583487" o:spid="_x0000_s2023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">
                          <v:group id="Gruppieren 390101347" o:spid="_x0000_s2024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">
                            <v:group id="Gruppieren 169533359" o:spid="_x0000_s2025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">
                              <v:shape id="Textfeld 3" o:spid="_x0000_s2026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006BD118" w14:textId="77777777" w:rsidR="00E83917" w:rsidRDefault="00E83917" w:rsidP="00E8391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027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38F3FC90" w14:textId="77777777" w:rsidR="00E83917" w:rsidRDefault="00E83917" w:rsidP="00E8391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797991230" o:spid="_x0000_s2028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" strokecolor="black [3213]" strokeweight="1pt">
                                <v:stroke joinstyle="miter"/>
                              </v:line>
                            </v:group>
                            <v:shape id="_x0000_s2029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" filled="f" stroked="f" strokeweight=".5pt">
                              <v:textbox inset="1mm">
                                <w:txbxContent>
                                  <w:p w14:paraId="6C2442C4" w14:textId="77777777" w:rsidR="00E83917" w:rsidRDefault="00E83917" w:rsidP="00E83917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2030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" filled="f" stroked="f" strokeweight=".5pt">
                            <v:textbox inset="1mm,0,,0">
                              <w:txbxContent>
                                <w:p w14:paraId="2AE76042" w14:textId="77777777" w:rsidR="00E83917" w:rsidRDefault="00E83917" w:rsidP="00E83917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–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_x0000_s2031" style="position:absolute;left:12312;width:4641;height:2876" coordorigin="9082" coordsize="465056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">
                        <v:group id="Gruppieren 1618385333" o:spid="_x0000_s2032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">
                          <v:shape id="Textfeld 3" o:spid="_x0000_s2033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AF441EE" w14:textId="2CAADE03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034" type="#_x0000_t202" style="position:absolute;left:14558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" filled="f" stroked="f" strokeweight=".5pt">
                            <v:textbox style="mso-fit-shape-to-text:t" inset="0,0,0,0">
                              <w:txbxContent>
                                <w:p w14:paraId="7D84482A" w14:textId="1713BF83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line id="Gerade Verbindung 1558129516" o:spid="_x0000_s2035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Gruppieren 1440756219" o:spid="_x0000_s2036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">
                          <v:group id="Gruppieren 259263947" o:spid="_x0000_s2037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">
                            <v:group id="Gruppieren 2005799728" o:spid="_x0000_s2038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">
                              <v:shape id="Textfeld 3" o:spid="_x0000_s2039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38F18DF3" w14:textId="24828990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040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0931A0B0" w14:textId="77777777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869267527" o:spid="_x0000_s2041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" strokecolor="black [3213]" strokeweight="1pt">
                                <v:stroke joinstyle="miter"/>
                              </v:line>
                            </v:group>
                            <v:shape id="_x0000_s2042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" filled="f" stroked="f" strokeweight=".5pt">
                              <v:textbox inset="1mm">
                                <w:txbxContent>
                                  <w:p w14:paraId="7F9EE208" w14:textId="77777777" w:rsidR="008D5CC7" w:rsidRDefault="008D5CC7" w:rsidP="008D5CC7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2043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" filled="f" stroked="f" strokeweight=".5pt">
                            <v:textbox inset="1mm,0,,0">
                              <w:txbxContent>
                                <w:p w14:paraId="279071ED" w14:textId="77777777" w:rsidR="008D5CC7" w:rsidRDefault="008D5CC7" w:rsidP="008D5CC7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–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_x0000_s2044" style="position:absolute;left:12312;top:3096;width:4641;height:2876" coordorigin="9082" coordsize="465056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">
                        <v:group id="Gruppieren 979769152" o:spid="_x0000_s2045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">
                          <v:shape id="Textfeld 3" o:spid="_x0000_s2046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29838C19" w14:textId="4B6C6840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047" type="#_x0000_t202" style="position:absolute;left:14558;width:158310;height:18217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0F1C2E0D" w14:textId="40058108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line id="Gerade Verbindung 243384283" o:spid="_x0000_s2048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  <v:group id="Gruppieren 2063079904" o:spid="_x0000_s2049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">
                          <v:group id="Gruppieren 1084360444" o:spid="_x0000_s2050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">
                            <v:group id="Gruppieren 1391963513" o:spid="_x0000_s2051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">
                              <v:shape id="Textfeld 3" o:spid="_x0000_s2052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" filled="f" stroked="f" strokeweight=".5pt">
                                <v:textbox style="mso-fit-shape-to-text:t" inset="0,0,0,0">
                                  <w:txbxContent>
                                    <w:p w14:paraId="19CD5A71" w14:textId="35CE0CED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053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61BDACC3" w14:textId="5C01872D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63649549" o:spid="_x0000_s2054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" strokecolor="black [3213]" strokeweight="1pt">
                                <v:stroke joinstyle="miter"/>
                              </v:line>
                            </v:group>
                            <v:shape id="_x0000_s2055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" filled="f" stroked="f" strokeweight=".5pt">
                              <v:textbox inset="1mm">
                                <w:txbxContent>
                                  <w:p w14:paraId="52BB729B" w14:textId="77777777" w:rsidR="008D5CC7" w:rsidRDefault="008D5CC7" w:rsidP="008D5CC7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2056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" filled="f" stroked="f" strokeweight=".5pt">
                            <v:textbox inset="1mm,0,,0">
                              <w:txbxContent>
                                <w:p w14:paraId="392301FA" w14:textId="77777777" w:rsidR="008D5CC7" w:rsidRDefault="008D5CC7" w:rsidP="008D5CC7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–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_x0000_s2057" style="position:absolute;left:12312;top:6192;width:4641;height:2876" coordorigin="9082" coordsize="465056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">
                        <v:group id="Gruppieren 1643819185" o:spid="_x0000_s2058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">
                          <v:shape id="Textfeld 3" o:spid="_x0000_s2059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66218E1A" w14:textId="35C1EA11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060" type="#_x0000_t202" style="position:absolute;left:14558;width:158310;height:18217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567BCEC2" w14:textId="3BC6FE3C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line id="Gerade Verbindung 1665253276" o:spid="_x0000_s2061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Gruppieren 801051034" o:spid="_x0000_s2062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">
                          <v:group id="Gruppieren 877869394" o:spid="_x0000_s2063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">
                            <v:group id="Gruppieren 760814004" o:spid="_x0000_s2064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">
                              <v:shape id="Textfeld 3" o:spid="_x0000_s2065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32BD6E10" w14:textId="71527217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5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066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76B8D0CD" w14:textId="6513E1A2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591800939" o:spid="_x0000_s2067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" strokecolor="black [3213]" strokeweight="1pt">
                                <v:stroke joinstyle="miter"/>
                              </v:line>
                            </v:group>
                            <v:shape id="_x0000_s2068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" filled="f" stroked="f" strokeweight=".5pt">
                              <v:textbox inset="1mm">
                                <w:txbxContent>
                                  <w:p w14:paraId="4F6E6D52" w14:textId="77777777" w:rsidR="008D5CC7" w:rsidRDefault="008D5CC7" w:rsidP="008D5CC7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2069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" filled="f" stroked="f" strokeweight=".5pt">
                            <v:textbox inset="1mm,0,,0">
                              <w:txbxContent>
                                <w:p w14:paraId="643DEE53" w14:textId="77777777" w:rsidR="008D5CC7" w:rsidRDefault="008D5CC7" w:rsidP="008D5CC7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–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w:pict>
                </mc:Fallback>
              </mc:AlternateContent>
            </w:r>
          </w:p>
          <w:p w14:paraId="7DAE7B4D" w14:textId="3BEB7FCA" w:rsidR="00E83917" w:rsidRDefault="008D5CC7" w:rsidP="00D22F3C">
            <w:pPr>
              <w:pStyle w:val="Text"/>
              <w:spacing w:line="240" w:lineRule="atLeast"/>
              <w:rPr>
                <w:rFonts w:asciiTheme="minorHAnsi" w:eastAsiaTheme="minorEastAsia" w:hAnsiTheme="minorHAnsi" w:cstheme="minorHAnsi"/>
                <w:bCs/>
                <w:color w:val="auto"/>
                <w:szCs w:val="22"/>
              </w:rPr>
            </w:pPr>
            <w:r>
              <w:rPr>
                <w:rFonts w:asciiTheme="minorHAnsi" w:eastAsiaTheme="minorEastAsia" w:hAnsiTheme="minorHAnsi" w:cstheme="minorHAnsi"/>
                <w:bCs/>
                <w:color w:val="auto"/>
                <w:szCs w:val="22"/>
              </w:rPr>
              <w:t>(1)                                 (2)                                      (3)</w:t>
            </w:r>
          </w:p>
          <w:p w14:paraId="58368853" w14:textId="402C828E" w:rsidR="00E83917" w:rsidRDefault="00E83917" w:rsidP="00D22F3C">
            <w:pPr>
              <w:pStyle w:val="Text"/>
              <w:spacing w:line="240" w:lineRule="atLeast"/>
              <w:rPr>
                <w:rFonts w:asciiTheme="minorHAnsi" w:eastAsiaTheme="minorEastAsia" w:hAnsiTheme="minorHAnsi" w:cstheme="minorHAnsi"/>
                <w:bCs/>
                <w:color w:val="auto"/>
                <w:szCs w:val="22"/>
              </w:rPr>
            </w:pPr>
          </w:p>
          <w:p w14:paraId="09625DA0" w14:textId="77777777" w:rsidR="008D5CC7" w:rsidRDefault="008D5CC7" w:rsidP="00D22F3C">
            <w:pPr>
              <w:pStyle w:val="Text"/>
              <w:spacing w:line="240" w:lineRule="atLeast"/>
              <w:rPr>
                <w:rFonts w:asciiTheme="minorHAnsi" w:eastAsiaTheme="minorEastAsia" w:hAnsiTheme="minorHAnsi" w:cstheme="minorHAnsi"/>
                <w:bCs/>
                <w:color w:val="auto"/>
                <w:szCs w:val="22"/>
              </w:rPr>
            </w:pPr>
          </w:p>
          <w:p w14:paraId="490E835C" w14:textId="77777777" w:rsidR="008D5CC7" w:rsidRDefault="008D5CC7" w:rsidP="00D22F3C">
            <w:pPr>
              <w:pStyle w:val="Text"/>
              <w:spacing w:line="240" w:lineRule="atLeast"/>
              <w:rPr>
                <w:rFonts w:asciiTheme="minorHAnsi" w:eastAsiaTheme="minorEastAsia" w:hAnsiTheme="minorHAnsi" w:cstheme="minorHAnsi"/>
                <w:bCs/>
                <w:color w:val="auto"/>
                <w:szCs w:val="22"/>
              </w:rPr>
            </w:pPr>
          </w:p>
          <w:p w14:paraId="704C67B9" w14:textId="273B683F" w:rsidR="00272865" w:rsidRPr="007F4553" w:rsidRDefault="00272865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D22F3C" w:rsidRPr="007F4553" w14:paraId="0AFDAAC5" w14:textId="77777777" w:rsidTr="00B676BE">
        <w:tc>
          <w:tcPr>
            <w:tcW w:w="780" w:type="dxa"/>
          </w:tcPr>
          <w:p w14:paraId="6E40C61A" w14:textId="77777777" w:rsidR="00D22F3C" w:rsidRPr="007F4553" w:rsidRDefault="00D22F3C" w:rsidP="00D22F3C">
            <w:pPr>
              <w:pStyle w:val="berschriftAufgaben"/>
              <w:pageBreakBefore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lastRenderedPageBreak/>
              <w:t>3</w:t>
            </w:r>
          </w:p>
        </w:tc>
        <w:tc>
          <w:tcPr>
            <w:tcW w:w="8505" w:type="dxa"/>
            <w:gridSpan w:val="2"/>
          </w:tcPr>
          <w:p w14:paraId="45FCB6CD" w14:textId="77777777" w:rsidR="00D22F3C" w:rsidRPr="007F4553" w:rsidRDefault="00D22F3C" w:rsidP="00D22F3C">
            <w:pPr>
              <w:pStyle w:val="berschrift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Addition und Subtraktion vielfältig verstehen</w:t>
            </w:r>
          </w:p>
        </w:tc>
      </w:tr>
    </w:tbl>
    <w:p w14:paraId="408D084E" w14:textId="473EA6EC" w:rsidR="00D22F3C" w:rsidRPr="007F4553" w:rsidRDefault="00D22F3C" w:rsidP="00D22F3C">
      <w:pPr>
        <w:spacing w:line="240" w:lineRule="atLeast"/>
        <w:rPr>
          <w:rFonts w:cstheme="minorHAnsi"/>
        </w:rPr>
      </w:pPr>
    </w:p>
    <w:tbl>
      <w:tblPr>
        <w:tblW w:w="9288" w:type="dxa"/>
        <w:tblInd w:w="-108" w:type="dxa"/>
        <w:tblLayout w:type="fixed"/>
        <w:tblLook w:val="01E0" w:firstRow="1" w:lastRow="1" w:firstColumn="1" w:lastColumn="1" w:noHBand="0" w:noVBand="0"/>
      </w:tblPr>
      <w:tblGrid>
        <w:gridCol w:w="764"/>
        <w:gridCol w:w="478"/>
        <w:gridCol w:w="3652"/>
        <w:gridCol w:w="284"/>
        <w:gridCol w:w="283"/>
        <w:gridCol w:w="3807"/>
        <w:gridCol w:w="20"/>
      </w:tblGrid>
      <w:tr w:rsidR="00D22F3C" w:rsidRPr="007F4553" w14:paraId="108397FE" w14:textId="77777777" w:rsidTr="00272865">
        <w:tc>
          <w:tcPr>
            <w:tcW w:w="764" w:type="dxa"/>
          </w:tcPr>
          <w:p w14:paraId="7D846FC6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3.1</w:t>
            </w:r>
          </w:p>
        </w:tc>
        <w:tc>
          <w:tcPr>
            <w:tcW w:w="8524" w:type="dxa"/>
            <w:gridSpan w:val="6"/>
          </w:tcPr>
          <w:p w14:paraId="5CC0FE28" w14:textId="7865E249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Addition und Subtraktion „übersetzen“</w:t>
            </w:r>
          </w:p>
          <w:p w14:paraId="72E32EB4" w14:textId="092C0C71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 xml:space="preserve"> </w:t>
            </w:r>
          </w:p>
        </w:tc>
      </w:tr>
      <w:tr w:rsidR="00272865" w:rsidRPr="007F4553" w14:paraId="37B4D132" w14:textId="77777777" w:rsidTr="00272865">
        <w:tc>
          <w:tcPr>
            <w:tcW w:w="764" w:type="dxa"/>
          </w:tcPr>
          <w:p w14:paraId="236AB4A1" w14:textId="77777777" w:rsidR="00272865" w:rsidRPr="007F4553" w:rsidRDefault="00272865" w:rsidP="00B676BE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3124608" behindDoc="0" locked="0" layoutInCell="1" allowOverlap="1" wp14:anchorId="221A3678" wp14:editId="227A1C38">
                  <wp:simplePos x="0" y="0"/>
                  <wp:positionH relativeFrom="column">
                    <wp:posOffset>211</wp:posOffset>
                  </wp:positionH>
                  <wp:positionV relativeFrom="paragraph">
                    <wp:posOffset>0</wp:posOffset>
                  </wp:positionV>
                  <wp:extent cx="360000" cy="272386"/>
                  <wp:effectExtent l="0" t="0" r="0" b="0"/>
                  <wp:wrapSquare wrapText="bothSides"/>
                  <wp:docPr id="483389587" name="Grafik 483389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" w:type="dxa"/>
          </w:tcPr>
          <w:p w14:paraId="4FA057A8" w14:textId="77777777" w:rsidR="00272865" w:rsidRPr="007F4553" w:rsidRDefault="00272865" w:rsidP="00B676BE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a)</w:t>
            </w:r>
          </w:p>
        </w:tc>
        <w:tc>
          <w:tcPr>
            <w:tcW w:w="8046" w:type="dxa"/>
            <w:gridSpan w:val="5"/>
          </w:tcPr>
          <w:p w14:paraId="101FA65F" w14:textId="68435221" w:rsidR="00F45187" w:rsidRPr="007F4553" w:rsidRDefault="00272865" w:rsidP="00B676BE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Sortiere das Bild und die Situationen: Wo rechnest du plus und wo minus? </w:t>
            </w:r>
            <w:r w:rsidRPr="007F4553">
              <w:rPr>
                <w:rFonts w:asciiTheme="minorHAnsi" w:hAnsiTheme="minorHAnsi" w:cstheme="minorHAnsi"/>
              </w:rPr>
              <w:br/>
              <w:t>Schreibe zu jedem Kasten eine Rechnung mit Ergebnis auf.</w:t>
            </w:r>
            <w:r w:rsidR="00F45187" w:rsidRPr="007F4553">
              <w:rPr>
                <w:rFonts w:asciiTheme="minorHAnsi" w:hAnsiTheme="minorHAnsi" w:cstheme="minorHAnsi"/>
              </w:rPr>
              <w:t xml:space="preserve"> </w:t>
            </w:r>
          </w:p>
          <w:p w14:paraId="6E93D08E" w14:textId="5581CAFE" w:rsidR="00272865" w:rsidRPr="007F4553" w:rsidRDefault="00272865" w:rsidP="00FA3D8F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D22F3C" w:rsidRPr="007F4553" w14:paraId="6CA5A680" w14:textId="77777777" w:rsidTr="00272865">
        <w:trPr>
          <w:gridAfter w:val="1"/>
          <w:wAfter w:w="20" w:type="dxa"/>
          <w:trHeight w:val="1247"/>
        </w:trPr>
        <w:tc>
          <w:tcPr>
            <w:tcW w:w="1242" w:type="dxa"/>
            <w:gridSpan w:val="2"/>
            <w:vMerge w:val="restart"/>
            <w:tcBorders>
              <w:right w:val="single" w:sz="8" w:space="0" w:color="BFBFBF" w:themeColor="background1" w:themeShade="BF"/>
            </w:tcBorders>
          </w:tcPr>
          <w:p w14:paraId="2ECA3D83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365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FA695F8" w14:textId="28022C1E" w:rsidR="00D22F3C" w:rsidRPr="007F4553" w:rsidRDefault="008D5CC7" w:rsidP="008D5CC7">
            <w:pPr>
              <w:pStyle w:val="TextSprechblasen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7104" behindDoc="0" locked="0" layoutInCell="1" allowOverlap="1" wp14:anchorId="08F7E511" wp14:editId="1312DC02">
                      <wp:simplePos x="0" y="0"/>
                      <wp:positionH relativeFrom="column">
                        <wp:posOffset>1024890</wp:posOffset>
                      </wp:positionH>
                      <wp:positionV relativeFrom="paragraph">
                        <wp:posOffset>108585</wp:posOffset>
                      </wp:positionV>
                      <wp:extent cx="189230" cy="283210"/>
                      <wp:effectExtent l="0" t="0" r="1270" b="8890"/>
                      <wp:wrapNone/>
                      <wp:docPr id="450922053" name="Gruppieren 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283210"/>
                                <a:chOff x="14569" y="27774"/>
                                <a:chExt cx="192003" cy="325260"/>
                              </a:xfrm>
                            </wpg:grpSpPr>
                            <wps:wsp>
                              <wps:cNvPr id="1309150510" name="Textfeld 3"/>
                              <wps:cNvSpPr txBox="1"/>
                              <wps:spPr>
                                <a:xfrm>
                                  <a:off x="23728" y="27774"/>
                                  <a:ext cx="158406" cy="180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144913" w14:textId="5A572295" w:rsidR="008D5CC7" w:rsidRPr="008D5CC7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47041876" name="Textfeld 3"/>
                              <wps:cNvSpPr txBox="1"/>
                              <wps:spPr>
                                <a:xfrm>
                                  <a:off x="14569" y="188981"/>
                                  <a:ext cx="192003" cy="1640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442A07" w14:textId="77777777" w:rsidR="008D5CC7" w:rsidRPr="008D5CC7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7082890" name="Gerade Verbindung 377082890"/>
                              <wps:cNvCnPr/>
                              <wps:spPr>
                                <a:xfrm>
                                  <a:off x="50711" y="207409"/>
                                  <a:ext cx="109261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8F7E511" id="_x0000_s2070" style="position:absolute;margin-left:80.7pt;margin-top:8.55pt;width:14.9pt;height:22.3pt;z-index:253487104;mso-width-relative:margin;mso-height-relative:margin" coordorigin="14569,27774" coordsize="192003,325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">
                      <v:shape id="Textfeld 3" o:spid="_x0000_s2071" type="#_x0000_t202" style="position:absolute;left:23728;top:27774;width:158406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F144913" w14:textId="5A572295" w:rsidR="008D5CC7" w:rsidRPr="008D5CC7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2072" type="#_x0000_t202" style="position:absolute;left:14569;top:188981;width:192003;height:164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8442A07" w14:textId="77777777" w:rsidR="008D5CC7" w:rsidRPr="008D5CC7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377082890" o:spid="_x0000_s2073" style="position:absolute;visibility:visible;mso-wrap-style:square" from="50711,207409" to="159972,2074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5056" behindDoc="0" locked="0" layoutInCell="1" allowOverlap="1" wp14:anchorId="78BFC8C6" wp14:editId="21A005FF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104775</wp:posOffset>
                      </wp:positionV>
                      <wp:extent cx="187325" cy="275590"/>
                      <wp:effectExtent l="0" t="0" r="3175" b="3810"/>
                      <wp:wrapNone/>
                      <wp:docPr id="1643173732" name="Gruppieren 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325" cy="275590"/>
                                <a:chOff x="-43" y="27774"/>
                                <a:chExt cx="192003" cy="316991"/>
                              </a:xfrm>
                            </wpg:grpSpPr>
                            <wps:wsp>
                              <wps:cNvPr id="1634652773" name="Textfeld 3"/>
                              <wps:cNvSpPr txBox="1"/>
                              <wps:spPr>
                                <a:xfrm>
                                  <a:off x="9287" y="27774"/>
                                  <a:ext cx="158405" cy="180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E3597A" w14:textId="77777777" w:rsidR="008D5CC7" w:rsidRPr="008D5CC7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17099701" name="Textfeld 3"/>
                              <wps:cNvSpPr txBox="1"/>
                              <wps:spPr>
                                <a:xfrm>
                                  <a:off x="-43" y="180712"/>
                                  <a:ext cx="192003" cy="1640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EC4A20" w14:textId="77777777" w:rsidR="008D5CC7" w:rsidRPr="008D5CC7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7706431" name="Gerade Verbindung 1107706431"/>
                              <wps:cNvCnPr/>
                              <wps:spPr>
                                <a:xfrm>
                                  <a:off x="50711" y="218126"/>
                                  <a:ext cx="9224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8BFC8C6" id="_x0000_s2074" style="position:absolute;margin-left:-2.7pt;margin-top:8.25pt;width:14.75pt;height:21.7pt;z-index:253485056;mso-width-relative:margin;mso-height-relative:margin" coordorigin="-43,27774" coordsize="192003,3169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">
                      <v:shape id="Textfeld 3" o:spid="_x0000_s2075" type="#_x0000_t202" style="position:absolute;left:9287;top:27774;width:158405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18E3597A" w14:textId="77777777" w:rsidR="008D5CC7" w:rsidRPr="008D5CC7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076" type="#_x0000_t202" style="position:absolute;left:-43;top:180712;width:192003;height:164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4EC4A20" w14:textId="77777777" w:rsidR="008D5CC7" w:rsidRPr="008D5CC7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107706431" o:spid="_x0000_s2077" style="position:absolute;visibility:visible;mso-wrap-style:square" from="50711,218126" to="14295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22F3C" w:rsidRPr="007F4553">
              <w:rPr>
                <w:rFonts w:asciiTheme="minorHAnsi" w:hAnsiTheme="minorHAnsi" w:cstheme="minorHAnsi"/>
              </w:rPr>
              <w:t>Emily hat eingekauft:</w:t>
            </w:r>
          </w:p>
          <w:p w14:paraId="54D41A97" w14:textId="3CDDC400" w:rsidR="00D22F3C" w:rsidRPr="007F4553" w:rsidRDefault="008D5CC7" w:rsidP="008D5CC7">
            <w:pPr>
              <w:pStyle w:val="TextSprechblasen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</w:t>
            </w:r>
            <w:r w:rsidR="00D22F3C" w:rsidRPr="007F4553">
              <w:rPr>
                <w:rFonts w:asciiTheme="minorHAnsi" w:hAnsiTheme="minorHAnsi" w:cstheme="minorHAnsi"/>
              </w:rPr>
              <w:t>Liter Wasser und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</w:rPr>
                <m:t xml:space="preserve">     </m:t>
              </m:r>
            </m:oMath>
            <w:r w:rsidR="00D22F3C" w:rsidRPr="007F4553">
              <w:rPr>
                <w:rFonts w:asciiTheme="minorHAnsi" w:hAnsiTheme="minorHAnsi" w:cstheme="minorHAnsi"/>
              </w:rPr>
              <w:t xml:space="preserve"> Liter Cola. </w:t>
            </w:r>
          </w:p>
          <w:p w14:paraId="680D0857" w14:textId="0945F6D9" w:rsidR="00D22F3C" w:rsidRPr="007F4553" w:rsidRDefault="00D22F3C" w:rsidP="008D5CC7">
            <w:pPr>
              <w:pStyle w:val="TextSprechblasen"/>
              <w:spacing w:before="60" w:line="276" w:lineRule="auto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Wie viel Liter Getränke hat sie gekauft?</w:t>
            </w:r>
          </w:p>
        </w:tc>
        <w:tc>
          <w:tcPr>
            <w:tcW w:w="284" w:type="dxa"/>
            <w:tcBorders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705EA9D" w14:textId="208D3F81" w:rsidR="00D22F3C" w:rsidRPr="007F4553" w:rsidRDefault="00D22F3C" w:rsidP="008D5CC7">
            <w:pPr>
              <w:spacing w:line="276" w:lineRule="auto"/>
              <w:rPr>
                <w:rFonts w:cstheme="minorHAnsi"/>
              </w:rPr>
            </w:pPr>
          </w:p>
          <w:p w14:paraId="1906704A" w14:textId="77777777" w:rsidR="00D22F3C" w:rsidRPr="007F4553" w:rsidRDefault="00D22F3C" w:rsidP="008D5CC7">
            <w:pPr>
              <w:spacing w:line="276" w:lineRule="auto"/>
              <w:rPr>
                <w:rFonts w:cstheme="minorHAnsi"/>
              </w:rPr>
            </w:pPr>
          </w:p>
          <w:p w14:paraId="270E85E6" w14:textId="77777777" w:rsidR="00D22F3C" w:rsidRPr="007F4553" w:rsidRDefault="00D22F3C" w:rsidP="008D5CC7">
            <w:pPr>
              <w:spacing w:line="276" w:lineRule="auto"/>
              <w:rPr>
                <w:rFonts w:cstheme="minorHAnsi"/>
              </w:rPr>
            </w:pPr>
          </w:p>
          <w:p w14:paraId="7333992D" w14:textId="77777777" w:rsidR="00D22F3C" w:rsidRPr="007F4553" w:rsidRDefault="00D22F3C" w:rsidP="008D5CC7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409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D883E46" w14:textId="77B06F7F" w:rsidR="00D22F3C" w:rsidRPr="007F4553" w:rsidRDefault="008D5CC7" w:rsidP="008D5CC7">
            <w:pPr>
              <w:pStyle w:val="TextSprechblasen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9152" behindDoc="0" locked="0" layoutInCell="1" allowOverlap="1" wp14:anchorId="3C824328" wp14:editId="558F006F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102870</wp:posOffset>
                      </wp:positionV>
                      <wp:extent cx="189230" cy="283210"/>
                      <wp:effectExtent l="0" t="0" r="1270" b="8890"/>
                      <wp:wrapNone/>
                      <wp:docPr id="2034024670" name="Gruppieren 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283210"/>
                                <a:chOff x="7263" y="27774"/>
                                <a:chExt cx="192003" cy="325260"/>
                              </a:xfrm>
                            </wpg:grpSpPr>
                            <wps:wsp>
                              <wps:cNvPr id="832073478" name="Textfeld 3"/>
                              <wps:cNvSpPr txBox="1"/>
                              <wps:spPr>
                                <a:xfrm>
                                  <a:off x="23728" y="27774"/>
                                  <a:ext cx="158406" cy="180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41CDE0" w14:textId="4AD9C7C4" w:rsidR="008D5CC7" w:rsidRPr="008D5CC7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94032924" name="Textfeld 3"/>
                              <wps:cNvSpPr txBox="1"/>
                              <wps:spPr>
                                <a:xfrm>
                                  <a:off x="7263" y="188981"/>
                                  <a:ext cx="192003" cy="1640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840928" w14:textId="77777777" w:rsidR="008D5CC7" w:rsidRPr="008D5CC7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04362" name="Gerade Verbindung 6804362"/>
                              <wps:cNvCnPr/>
                              <wps:spPr>
                                <a:xfrm>
                                  <a:off x="50711" y="218126"/>
                                  <a:ext cx="9131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C824328" id="_x0000_s2078" style="position:absolute;margin-left:39.45pt;margin-top:8.1pt;width:14.9pt;height:22.3pt;z-index:253489152;mso-width-relative:margin;mso-height-relative:margin" coordorigin="7263,27774" coordsize="192003,325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">
                      <v:shape id="Textfeld 3" o:spid="_x0000_s2079" type="#_x0000_t202" style="position:absolute;left:23728;top:27774;width:158406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7F41CDE0" w14:textId="4AD9C7C4" w:rsidR="008D5CC7" w:rsidRPr="008D5CC7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2080" type="#_x0000_t202" style="position:absolute;left:7263;top:188981;width:192003;height:164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A840928" w14:textId="77777777" w:rsidR="008D5CC7" w:rsidRPr="008D5CC7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6804362" o:spid="_x0000_s2081" style="position:absolute;visibility:visible;mso-wrap-style:square" from="50711,218126" to="142030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91200" behindDoc="0" locked="0" layoutInCell="1" allowOverlap="1" wp14:anchorId="6BB67B62" wp14:editId="6A1075A4">
                      <wp:simplePos x="0" y="0"/>
                      <wp:positionH relativeFrom="column">
                        <wp:posOffset>1613535</wp:posOffset>
                      </wp:positionH>
                      <wp:positionV relativeFrom="paragraph">
                        <wp:posOffset>102235</wp:posOffset>
                      </wp:positionV>
                      <wp:extent cx="189230" cy="283210"/>
                      <wp:effectExtent l="0" t="0" r="1270" b="8890"/>
                      <wp:wrapNone/>
                      <wp:docPr id="170853792" name="Gruppieren 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283210"/>
                                <a:chOff x="14569" y="27774"/>
                                <a:chExt cx="192003" cy="325260"/>
                              </a:xfrm>
                            </wpg:grpSpPr>
                            <wps:wsp>
                              <wps:cNvPr id="1240172800" name="Textfeld 3"/>
                              <wps:cNvSpPr txBox="1"/>
                              <wps:spPr>
                                <a:xfrm>
                                  <a:off x="23728" y="27774"/>
                                  <a:ext cx="158406" cy="180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B9356F" w14:textId="3BF04AC8" w:rsidR="008D5CC7" w:rsidRPr="008D5CC7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567893915" name="Textfeld 3"/>
                              <wps:cNvSpPr txBox="1"/>
                              <wps:spPr>
                                <a:xfrm>
                                  <a:off x="14569" y="188981"/>
                                  <a:ext cx="192003" cy="1640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0BFD14F" w14:textId="2B252004" w:rsidR="008D5CC7" w:rsidRPr="008D5CC7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111638" name="Gerade Verbindung 107111638"/>
                              <wps:cNvCnPr/>
                              <wps:spPr>
                                <a:xfrm>
                                  <a:off x="50711" y="218126"/>
                                  <a:ext cx="109261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BB67B62" id="_x0000_s2082" style="position:absolute;margin-left:127.05pt;margin-top:8.05pt;width:14.9pt;height:22.3pt;z-index:253491200;mso-width-relative:margin;mso-height-relative:margin" coordorigin="14569,27774" coordsize="192003,325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">
                      <v:shape id="Textfeld 3" o:spid="_x0000_s2083" type="#_x0000_t202" style="position:absolute;left:23728;top:27774;width:158406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4B9356F" w14:textId="3BF04AC8" w:rsidR="008D5CC7" w:rsidRPr="008D5CC7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2084" type="#_x0000_t202" style="position:absolute;left:14569;top:188981;width:192003;height:164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0BFD14F" w14:textId="2B252004" w:rsidR="008D5CC7" w:rsidRPr="008D5CC7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07111638" o:spid="_x0000_s2085" style="position:absolute;visibility:visible;mso-wrap-style:square" from="50711,218126" to="159972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22F3C" w:rsidRPr="007F4553">
              <w:rPr>
                <w:rFonts w:asciiTheme="minorHAnsi" w:hAnsiTheme="minorHAnsi" w:cstheme="minorHAnsi"/>
              </w:rPr>
              <w:t xml:space="preserve">Leonie hat ihren Koffer gewogen. </w:t>
            </w:r>
          </w:p>
          <w:p w14:paraId="0EC9BEB4" w14:textId="7BAC8F65" w:rsidR="00D22F3C" w:rsidRPr="007F4553" w:rsidRDefault="00D22F3C" w:rsidP="008D5CC7">
            <w:pPr>
              <w:pStyle w:val="TextSprechblasen"/>
              <w:spacing w:line="276" w:lineRule="auto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Er wiegt</w:t>
            </w:r>
            <w:r w:rsidR="008D5CC7">
              <w:rPr>
                <w:rFonts w:asciiTheme="minorHAnsi" w:hAnsiTheme="minorHAnsi" w:cstheme="minorHAnsi"/>
              </w:rPr>
              <w:t xml:space="preserve"> 5     </w:t>
            </w:r>
            <w:r w:rsidRPr="007F4553">
              <w:rPr>
                <w:rFonts w:asciiTheme="minorHAnsi" w:hAnsiTheme="minorHAnsi" w:cstheme="minorHAnsi"/>
              </w:rPr>
              <w:t xml:space="preserve"> kg. Sie packt noch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</w:rPr>
                <m:t xml:space="preserve">     </m:t>
              </m:r>
            </m:oMath>
            <w:r w:rsidRPr="007F4553">
              <w:rPr>
                <w:rFonts w:asciiTheme="minorHAnsi" w:hAnsiTheme="minorHAnsi" w:cstheme="minorHAnsi"/>
              </w:rPr>
              <w:t xml:space="preserve">kg aus. </w:t>
            </w:r>
            <w:r w:rsidRPr="007F4553">
              <w:rPr>
                <w:rFonts w:asciiTheme="minorHAnsi" w:hAnsiTheme="minorHAnsi" w:cstheme="minorHAnsi"/>
              </w:rPr>
              <w:br/>
              <w:t>Wie schwer ist ihr Rucksack jetzt?</w:t>
            </w:r>
          </w:p>
        </w:tc>
      </w:tr>
      <w:tr w:rsidR="00D22F3C" w:rsidRPr="007F4553" w14:paraId="6C64C52A" w14:textId="77777777" w:rsidTr="00272865">
        <w:trPr>
          <w:trHeight w:val="198"/>
        </w:trPr>
        <w:tc>
          <w:tcPr>
            <w:tcW w:w="1242" w:type="dxa"/>
            <w:gridSpan w:val="2"/>
            <w:vMerge/>
          </w:tcPr>
          <w:p w14:paraId="29F175A9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3652" w:type="dxa"/>
            <w:tcBorders>
              <w:bottom w:val="single" w:sz="8" w:space="0" w:color="BFBFBF" w:themeColor="background1" w:themeShade="BF"/>
            </w:tcBorders>
          </w:tcPr>
          <w:p w14:paraId="2F3BA34C" w14:textId="5B6A7029" w:rsidR="00D22F3C" w:rsidRPr="007F4553" w:rsidRDefault="00D22F3C" w:rsidP="008D5CC7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284" w:type="dxa"/>
            <w:vMerge w:val="restart"/>
          </w:tcPr>
          <w:p w14:paraId="1DF4585A" w14:textId="080488B0" w:rsidR="00D22F3C" w:rsidRPr="007F4553" w:rsidRDefault="00D22F3C" w:rsidP="008D5CC7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4110" w:type="dxa"/>
            <w:gridSpan w:val="3"/>
            <w:tcBorders>
              <w:bottom w:val="single" w:sz="8" w:space="0" w:color="BFBFBF" w:themeColor="background1" w:themeShade="BF"/>
            </w:tcBorders>
          </w:tcPr>
          <w:p w14:paraId="41EE41F2" w14:textId="77777777" w:rsidR="00D22F3C" w:rsidRPr="007F4553" w:rsidRDefault="00D22F3C" w:rsidP="008D5CC7">
            <w:pPr>
              <w:spacing w:line="276" w:lineRule="auto"/>
              <w:rPr>
                <w:rFonts w:cstheme="minorHAnsi"/>
              </w:rPr>
            </w:pPr>
          </w:p>
        </w:tc>
      </w:tr>
      <w:tr w:rsidR="00D22F3C" w:rsidRPr="007F4553" w14:paraId="49DC9236" w14:textId="77777777" w:rsidTr="00272865">
        <w:trPr>
          <w:trHeight w:hRule="exact" w:val="1451"/>
        </w:trPr>
        <w:tc>
          <w:tcPr>
            <w:tcW w:w="1242" w:type="dxa"/>
            <w:gridSpan w:val="2"/>
            <w:vMerge/>
            <w:tcBorders>
              <w:right w:val="single" w:sz="8" w:space="0" w:color="BFBFBF" w:themeColor="background1" w:themeShade="BF"/>
            </w:tcBorders>
          </w:tcPr>
          <w:p w14:paraId="70ECDDCE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365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A062A49" w14:textId="1D3BC094" w:rsidR="00D22F3C" w:rsidRPr="007F4553" w:rsidRDefault="00B60BFF" w:rsidP="008D5CC7">
            <w:pPr>
              <w:pStyle w:val="TextSprechblasen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95296" behindDoc="0" locked="0" layoutInCell="1" allowOverlap="1" wp14:anchorId="48C571D5" wp14:editId="43D90F5D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85090</wp:posOffset>
                      </wp:positionV>
                      <wp:extent cx="189230" cy="290830"/>
                      <wp:effectExtent l="0" t="0" r="1270" b="1270"/>
                      <wp:wrapNone/>
                      <wp:docPr id="1748212764" name="Gruppieren 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290830"/>
                                <a:chOff x="14569" y="27774"/>
                                <a:chExt cx="192003" cy="333517"/>
                              </a:xfrm>
                            </wpg:grpSpPr>
                            <wps:wsp>
                              <wps:cNvPr id="1449095421" name="Textfeld 3"/>
                              <wps:cNvSpPr txBox="1"/>
                              <wps:spPr>
                                <a:xfrm>
                                  <a:off x="23728" y="27774"/>
                                  <a:ext cx="158406" cy="180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0A97D3" w14:textId="6E84812F" w:rsidR="008D5CC7" w:rsidRPr="00495F71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39795756" name="Textfeld 3"/>
                              <wps:cNvSpPr txBox="1"/>
                              <wps:spPr>
                                <a:xfrm>
                                  <a:off x="14569" y="197238"/>
                                  <a:ext cx="192003" cy="1640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29B228" w14:textId="60EEE9E5" w:rsidR="008D5CC7" w:rsidRPr="00495F71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6280224" name="Gerade Verbindung 916280224"/>
                              <wps:cNvCnPr/>
                              <wps:spPr>
                                <a:xfrm>
                                  <a:off x="50711" y="218126"/>
                                  <a:ext cx="109261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8C571D5" id="_x0000_s2086" style="position:absolute;margin-left:29.85pt;margin-top:6.7pt;width:14.9pt;height:22.9pt;z-index:253495296;mso-width-relative:margin;mso-height-relative:margin" coordorigin="14569,27774" coordsize="192003,3335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">
                      <v:shape id="Textfeld 3" o:spid="_x0000_s2087" type="#_x0000_t202" style="position:absolute;left:23728;top:27774;width:158406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720A97D3" w14:textId="6E84812F" w:rsidR="008D5CC7" w:rsidRPr="00495F71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088" type="#_x0000_t202" style="position:absolute;left:14569;top:197238;width:192003;height:164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F29B228" w14:textId="60EEE9E5" w:rsidR="008D5CC7" w:rsidRPr="00495F71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916280224" o:spid="_x0000_s2089" style="position:absolute;visibility:visible;mso-wrap-style:square" from="50711,218126" to="159972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93248" behindDoc="0" locked="0" layoutInCell="1" allowOverlap="1" wp14:anchorId="0B63F6F8" wp14:editId="147E142F">
                      <wp:simplePos x="0" y="0"/>
                      <wp:positionH relativeFrom="column">
                        <wp:posOffset>969010</wp:posOffset>
                      </wp:positionH>
                      <wp:positionV relativeFrom="paragraph">
                        <wp:posOffset>-103505</wp:posOffset>
                      </wp:positionV>
                      <wp:extent cx="189230" cy="290830"/>
                      <wp:effectExtent l="0" t="0" r="1270" b="1270"/>
                      <wp:wrapNone/>
                      <wp:docPr id="2135052270" name="Gruppieren 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290830"/>
                                <a:chOff x="14569" y="27774"/>
                                <a:chExt cx="192003" cy="333517"/>
                              </a:xfrm>
                            </wpg:grpSpPr>
                            <wps:wsp>
                              <wps:cNvPr id="629089794" name="Textfeld 3"/>
                              <wps:cNvSpPr txBox="1"/>
                              <wps:spPr>
                                <a:xfrm>
                                  <a:off x="33196" y="27774"/>
                                  <a:ext cx="158406" cy="180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3CD0A7" w14:textId="39EEE333" w:rsidR="008D5CC7" w:rsidRPr="00495F71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57955297" name="Textfeld 3"/>
                              <wps:cNvSpPr txBox="1"/>
                              <wps:spPr>
                                <a:xfrm>
                                  <a:off x="14569" y="197238"/>
                                  <a:ext cx="192003" cy="1640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90C1EC" w14:textId="4BE8F916" w:rsidR="008D5CC7" w:rsidRPr="00495F71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563293" name="Gerade Verbindung 167563293"/>
                              <wps:cNvCnPr/>
                              <wps:spPr>
                                <a:xfrm>
                                  <a:off x="50711" y="218126"/>
                                  <a:ext cx="109261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B63F6F8" id="_x0000_s2090" style="position:absolute;margin-left:76.3pt;margin-top:-8.15pt;width:14.9pt;height:22.9pt;z-index:253493248;mso-width-relative:margin;mso-height-relative:margin" coordorigin="14569,27774" coordsize="192003,3335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">
                      <v:shape id="Textfeld 3" o:spid="_x0000_s2091" type="#_x0000_t202" style="position:absolute;left:33196;top:27774;width:158406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F3CD0A7" w14:textId="39EEE333" w:rsidR="008D5CC7" w:rsidRPr="00495F71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2092" type="#_x0000_t202" style="position:absolute;left:14569;top:197238;width:192003;height:164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890C1EC" w14:textId="4BE8F916" w:rsidR="008D5CC7" w:rsidRPr="00495F71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67563293" o:spid="_x0000_s2093" style="position:absolute;visibility:visible;mso-wrap-style:square" from="50711,218126" to="159972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22F3C" w:rsidRPr="007F4553">
              <w:rPr>
                <w:rFonts w:asciiTheme="minorHAnsi" w:hAnsiTheme="minorHAnsi" w:cstheme="minorHAnsi"/>
              </w:rPr>
              <w:t xml:space="preserve">Tim nimmt sich ein  </w:t>
            </w:r>
            <w:r w:rsidR="008D5CC7">
              <w:rPr>
                <w:rFonts w:asciiTheme="minorHAnsi" w:hAnsiTheme="minorHAnsi" w:cstheme="minorHAnsi"/>
              </w:rPr>
              <w:t xml:space="preserve">   </w:t>
            </w:r>
            <w:r w:rsidR="00D22F3C" w:rsidRPr="007F4553">
              <w:rPr>
                <w:rFonts w:asciiTheme="minorHAnsi" w:hAnsiTheme="minorHAnsi" w:cstheme="minorHAnsi"/>
              </w:rPr>
              <w:t xml:space="preserve">-Stück von der Pizza und ein </w:t>
            </w:r>
            <w:r w:rsidR="008D5CC7">
              <w:rPr>
                <w:rFonts w:asciiTheme="minorHAnsi" w:hAnsiTheme="minorHAnsi" w:cstheme="minorHAnsi"/>
              </w:rPr>
              <w:t xml:space="preserve">    </w:t>
            </w:r>
            <w:r w:rsidR="00D22F3C" w:rsidRPr="007F4553">
              <w:rPr>
                <w:rFonts w:asciiTheme="minorHAnsi" w:hAnsiTheme="minorHAnsi" w:cstheme="minorHAnsi"/>
              </w:rPr>
              <w:t xml:space="preserve">- Stück. </w:t>
            </w:r>
          </w:p>
          <w:p w14:paraId="6991157F" w14:textId="3F06DFFB" w:rsidR="00D22F3C" w:rsidRPr="007F4553" w:rsidRDefault="00D22F3C" w:rsidP="008D5CC7">
            <w:pPr>
              <w:pStyle w:val="TextSprechblasen"/>
              <w:spacing w:line="276" w:lineRule="auto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Welchen Anteil hat er von der Pizza gegessen?</w:t>
            </w:r>
          </w:p>
        </w:tc>
        <w:tc>
          <w:tcPr>
            <w:tcW w:w="284" w:type="dxa"/>
            <w:vMerge/>
            <w:tcBorders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DF2A750" w14:textId="77777777" w:rsidR="00D22F3C" w:rsidRPr="007F4553" w:rsidRDefault="00D22F3C" w:rsidP="008D5CC7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4110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109A3C4" w14:textId="77777777" w:rsidR="00D22F3C" w:rsidRPr="007F4553" w:rsidRDefault="00D22F3C" w:rsidP="008D5CC7">
            <w:pPr>
              <w:spacing w:line="276" w:lineRule="auto"/>
              <w:jc w:val="center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2998656" behindDoc="0" locked="0" layoutInCell="1" allowOverlap="1" wp14:anchorId="7005C1A9" wp14:editId="699F42FD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5080</wp:posOffset>
                  </wp:positionV>
                  <wp:extent cx="1647825" cy="676275"/>
                  <wp:effectExtent l="0" t="0" r="3175" b="9525"/>
                  <wp:wrapNone/>
                  <wp:docPr id="7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3.1.eps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2F3C" w:rsidRPr="007F4553" w14:paraId="0958F087" w14:textId="77777777" w:rsidTr="00272865">
        <w:trPr>
          <w:trHeight w:val="84"/>
        </w:trPr>
        <w:tc>
          <w:tcPr>
            <w:tcW w:w="764" w:type="dxa"/>
          </w:tcPr>
          <w:p w14:paraId="2DE1ECB2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78" w:type="dxa"/>
            <w:tcBorders>
              <w:top w:val="single" w:sz="8" w:space="0" w:color="BFBFBF" w:themeColor="background1" w:themeShade="BF"/>
            </w:tcBorders>
          </w:tcPr>
          <w:p w14:paraId="4F4242A7" w14:textId="77777777" w:rsidR="00D22F3C" w:rsidRPr="007F4553" w:rsidRDefault="00D22F3C" w:rsidP="00D22F3C">
            <w:pPr>
              <w:pStyle w:val="DialogAufgabeNummerV"/>
              <w:widowControl w:val="0"/>
              <w:spacing w:line="240" w:lineRule="atLeast"/>
              <w:rPr>
                <w:rFonts w:asciiTheme="minorHAnsi" w:hAnsiTheme="minorHAnsi" w:cstheme="minorHAnsi"/>
                <w:color w:val="565656" w:themeColor="accent3" w:themeShade="BF"/>
              </w:rPr>
            </w:pPr>
          </w:p>
        </w:tc>
        <w:tc>
          <w:tcPr>
            <w:tcW w:w="4219" w:type="dxa"/>
            <w:gridSpan w:val="3"/>
          </w:tcPr>
          <w:p w14:paraId="3C03E047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3827" w:type="dxa"/>
            <w:gridSpan w:val="2"/>
            <w:tcBorders>
              <w:top w:val="single" w:sz="8" w:space="0" w:color="BFBFBF" w:themeColor="background1" w:themeShade="BF"/>
            </w:tcBorders>
          </w:tcPr>
          <w:p w14:paraId="7BBFD4F0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</w:tr>
      <w:tr w:rsidR="00D22F3C" w:rsidRPr="007F4553" w14:paraId="4C84CAE9" w14:textId="77777777" w:rsidTr="00272865">
        <w:tc>
          <w:tcPr>
            <w:tcW w:w="764" w:type="dxa"/>
          </w:tcPr>
          <w:p w14:paraId="34102FC1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78" w:type="dxa"/>
          </w:tcPr>
          <w:p w14:paraId="6C04C83E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b)</w:t>
            </w:r>
          </w:p>
        </w:tc>
        <w:tc>
          <w:tcPr>
            <w:tcW w:w="8046" w:type="dxa"/>
            <w:gridSpan w:val="5"/>
          </w:tcPr>
          <w:p w14:paraId="69000111" w14:textId="77777777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Zeichne zu jeder Situation ein passendes Bild.</w:t>
            </w:r>
          </w:p>
          <w:p w14:paraId="0E82D728" w14:textId="77777777" w:rsidR="00F45187" w:rsidRPr="007F4553" w:rsidRDefault="00F45187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F45187" w:rsidRPr="007F4553" w14:paraId="4D0B3A7D" w14:textId="77777777" w:rsidTr="00272865">
        <w:tc>
          <w:tcPr>
            <w:tcW w:w="764" w:type="dxa"/>
          </w:tcPr>
          <w:p w14:paraId="40E0FD00" w14:textId="3A612EAF" w:rsidR="00F45187" w:rsidRPr="007F4553" w:rsidRDefault="00F45187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3D48D148" wp14:editId="5DDC1970">
                  <wp:extent cx="313144" cy="272386"/>
                  <wp:effectExtent l="0" t="0" r="0" b="0"/>
                  <wp:docPr id="454150498" name="Grafik 454150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</w:tcPr>
          <w:p w14:paraId="1256D20D" w14:textId="347ACF69" w:rsidR="00F45187" w:rsidRPr="007F4553" w:rsidRDefault="00F45187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c)</w:t>
            </w:r>
          </w:p>
        </w:tc>
        <w:tc>
          <w:tcPr>
            <w:tcW w:w="8046" w:type="dxa"/>
            <w:gridSpan w:val="5"/>
          </w:tcPr>
          <w:p w14:paraId="27C50987" w14:textId="6C700713" w:rsidR="00F45187" w:rsidRPr="007F4553" w:rsidRDefault="00F45187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Stellt euch gegenseitig Aufgaben: Eine Person stellt eine Aufgabe mit </w:t>
            </w:r>
            <w:r w:rsidR="004448BE" w:rsidRPr="007F4553">
              <w:rPr>
                <w:rFonts w:asciiTheme="minorHAnsi" w:hAnsiTheme="minorHAnsi" w:cstheme="minorHAnsi"/>
              </w:rPr>
              <w:t>(evtl. d</w:t>
            </w:r>
            <w:r w:rsidR="00E81AC3" w:rsidRPr="007F4553">
              <w:rPr>
                <w:rFonts w:asciiTheme="minorHAnsi" w:hAnsiTheme="minorHAnsi" w:cstheme="minorHAnsi"/>
              </w:rPr>
              <w:t>igital</w:t>
            </w:r>
            <w:r w:rsidRPr="007F4553">
              <w:rPr>
                <w:rFonts w:asciiTheme="minorHAnsi" w:hAnsiTheme="minorHAnsi" w:cstheme="minorHAnsi"/>
              </w:rPr>
              <w:t>en</w:t>
            </w:r>
            <w:r w:rsidR="004448BE" w:rsidRPr="007F4553">
              <w:rPr>
                <w:rFonts w:asciiTheme="minorHAnsi" w:hAnsiTheme="minorHAnsi" w:cstheme="minorHAnsi"/>
              </w:rPr>
              <w:t>)</w:t>
            </w:r>
            <w:r w:rsidRPr="007F4553">
              <w:rPr>
                <w:rFonts w:asciiTheme="minorHAnsi" w:hAnsiTheme="minorHAnsi" w:cstheme="minorHAnsi"/>
              </w:rPr>
              <w:t xml:space="preserve"> Streifen dar, die andere nennt dazu eine passende Situation. Wechselt euch ab.</w:t>
            </w:r>
          </w:p>
        </w:tc>
      </w:tr>
    </w:tbl>
    <w:p w14:paraId="1D691B06" w14:textId="77777777" w:rsidR="00D22F3C" w:rsidRPr="007F4553" w:rsidRDefault="00D22F3C" w:rsidP="00D22F3C">
      <w:pPr>
        <w:spacing w:line="240" w:lineRule="atLeast"/>
        <w:rPr>
          <w:rFonts w:cstheme="minorHAnsi"/>
        </w:rPr>
      </w:pPr>
    </w:p>
    <w:p w14:paraId="643E6881" w14:textId="6E4F33D4" w:rsidR="00D22F3C" w:rsidRPr="007F4553" w:rsidRDefault="00D22F3C" w:rsidP="00D22F3C">
      <w:pPr>
        <w:spacing w:line="240" w:lineRule="atLeast"/>
        <w:rPr>
          <w:rFonts w:cstheme="minorHAnsi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61"/>
        <w:gridCol w:w="478"/>
        <w:gridCol w:w="8046"/>
      </w:tblGrid>
      <w:tr w:rsidR="00D22F3C" w:rsidRPr="007F4553" w14:paraId="2F21A91E" w14:textId="77777777" w:rsidTr="00B676BE">
        <w:tc>
          <w:tcPr>
            <w:tcW w:w="761" w:type="dxa"/>
          </w:tcPr>
          <w:p w14:paraId="493C06F6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w:t>3.2</w:t>
            </w:r>
          </w:p>
        </w:tc>
        <w:tc>
          <w:tcPr>
            <w:tcW w:w="8524" w:type="dxa"/>
            <w:gridSpan w:val="2"/>
          </w:tcPr>
          <w:p w14:paraId="1EE3ED00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w:t>Bilder und Situationen beurteilen</w:t>
            </w:r>
          </w:p>
          <w:p w14:paraId="2907E67A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w:t xml:space="preserve"> </w:t>
            </w:r>
          </w:p>
        </w:tc>
      </w:tr>
      <w:tr w:rsidR="00D22F3C" w:rsidRPr="007F4553" w14:paraId="211532E4" w14:textId="77777777" w:rsidTr="00E95EE4">
        <w:tc>
          <w:tcPr>
            <w:tcW w:w="1239" w:type="dxa"/>
            <w:gridSpan w:val="2"/>
          </w:tcPr>
          <w:p w14:paraId="3961B2B9" w14:textId="77777777" w:rsidR="00D22F3C" w:rsidRPr="007F4553" w:rsidRDefault="00272865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5C018824" wp14:editId="16ADBEB6">
                  <wp:extent cx="360000" cy="272386"/>
                  <wp:effectExtent l="0" t="0" r="2540" b="0"/>
                  <wp:docPr id="430402372" name="Grafik 430402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6" w:type="dxa"/>
          </w:tcPr>
          <w:p w14:paraId="74124057" w14:textId="77777777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Emily hat ein Bild, eine Geschichte und eine Aufgabe aufgeschrieben.</w:t>
            </w:r>
          </w:p>
          <w:p w14:paraId="7B3B4156" w14:textId="77777777" w:rsidR="00272865" w:rsidRPr="007F4553" w:rsidRDefault="00272865" w:rsidP="00272865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Überprüfe:</w:t>
            </w:r>
          </w:p>
          <w:p w14:paraId="2B468A7D" w14:textId="77777777" w:rsidR="00272865" w:rsidRPr="007F4553" w:rsidRDefault="00272865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>Passt das Bild zur Rechnung? Passt das Bild zur Situation?</w:t>
            </w:r>
          </w:p>
          <w:p w14:paraId="4C3B95D5" w14:textId="77777777" w:rsidR="00272865" w:rsidRPr="007F4553" w:rsidRDefault="00272865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>Passt die Situation zur Rechnung?</w:t>
            </w:r>
          </w:p>
          <w:p w14:paraId="24EFDD9A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</w:tr>
      <w:tr w:rsidR="00D22F3C" w:rsidRPr="007F4553" w14:paraId="612CFCC8" w14:textId="77777777" w:rsidTr="00B676BE">
        <w:trPr>
          <w:trHeight w:val="1330"/>
        </w:trPr>
        <w:tc>
          <w:tcPr>
            <w:tcW w:w="9285" w:type="dxa"/>
            <w:gridSpan w:val="3"/>
          </w:tcPr>
          <w:p w14:paraId="454E156B" w14:textId="1B7192CE" w:rsidR="00D22F3C" w:rsidRPr="007F4553" w:rsidRDefault="003652C8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240320" behindDoc="0" locked="0" layoutInCell="1" allowOverlap="1" wp14:anchorId="0B13ED7C" wp14:editId="6FD68CB0">
                      <wp:simplePos x="0" y="0"/>
                      <wp:positionH relativeFrom="column">
                        <wp:posOffset>1736090</wp:posOffset>
                      </wp:positionH>
                      <wp:positionV relativeFrom="paragraph">
                        <wp:posOffset>52553</wp:posOffset>
                      </wp:positionV>
                      <wp:extent cx="199390" cy="287020"/>
                      <wp:effectExtent l="0" t="0" r="3810" b="5080"/>
                      <wp:wrapNone/>
                      <wp:docPr id="80726940" name="Gruppieren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390" cy="287020"/>
                                <a:chOff x="0" y="0"/>
                                <a:chExt cx="202092" cy="330092"/>
                              </a:xfrm>
                            </wpg:grpSpPr>
                            <wps:wsp>
                              <wps:cNvPr id="1993470990" name="Textfeld 3"/>
                              <wps:cNvSpPr txBox="1"/>
                              <wps:spPr>
                                <a:xfrm>
                                  <a:off x="0" y="166150"/>
                                  <a:ext cx="202092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5C3420" w14:textId="77777777" w:rsidR="003652C8" w:rsidRPr="003652C8" w:rsidRDefault="003652C8" w:rsidP="003652C8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70C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 w:rsidRPr="003652C8">
                                      <w:rPr>
                                        <w:rFonts w:ascii="Calibri" w:eastAsia="Calibri" w:hAnsi="Calibri"/>
                                        <w:color w:val="0070C0"/>
                                        <w:kern w:val="24"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10653" name="Textfeld 3"/>
                              <wps:cNvSpPr txBox="1"/>
                              <wps:spPr>
                                <a:xfrm>
                                  <a:off x="21842" y="0"/>
                                  <a:ext cx="158406" cy="180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E25F7E" w14:textId="77777777" w:rsidR="003652C8" w:rsidRPr="003652C8" w:rsidRDefault="003652C8" w:rsidP="003652C8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70C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 w:rsidRPr="003652C8">
                                      <w:rPr>
                                        <w:rFonts w:ascii="Calibri" w:eastAsia="Calibri" w:hAnsi="Calibri"/>
                                        <w:color w:val="0070C0"/>
                                        <w:kern w:val="24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6453643" name="Gerade Verbindung 176453643"/>
                              <wps:cNvCnPr/>
                              <wps:spPr>
                                <a:xfrm>
                                  <a:off x="43737" y="182828"/>
                                  <a:ext cx="10922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B13ED7C" id="Gruppieren 68" o:spid="_x0000_s2094" style="position:absolute;margin-left:136.7pt;margin-top:4.15pt;width:15.7pt;height:22.6pt;z-index:253240320" coordsize="202092,330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">
                      <v:shape id="Textfeld 3" o:spid="_x0000_s2095" type="#_x0000_t202" style="position:absolute;top:166150;width:20209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05C3420" w14:textId="77777777" w:rsidR="003652C8" w:rsidRPr="003652C8" w:rsidRDefault="003652C8" w:rsidP="003652C8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70C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3652C8">
                                <w:rPr>
                                  <w:rFonts w:ascii="Calibri" w:eastAsia="Calibri" w:hAnsi="Calibri"/>
                                  <w:color w:val="0070C0"/>
                                  <w:kern w:val="24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2096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06E25F7E" w14:textId="77777777" w:rsidR="003652C8" w:rsidRPr="003652C8" w:rsidRDefault="003652C8" w:rsidP="003652C8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70C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3652C8">
                                <w:rPr>
                                  <w:rFonts w:ascii="Calibri" w:eastAsia="Calibri" w:hAnsi="Calibri"/>
                                  <w:color w:val="0070C0"/>
                                  <w:kern w:val="24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line id="Gerade Verbindung 176453643" o:spid="_x0000_s2097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" strokecolor="#0070c0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0334E" w:rsidRPr="007F4553">
              <w:rPr>
                <w:rFonts w:cstheme="minorHAnsi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28000" behindDoc="0" locked="0" layoutInCell="1" allowOverlap="1" wp14:anchorId="7D1631BD" wp14:editId="622D1301">
                      <wp:simplePos x="0" y="0"/>
                      <wp:positionH relativeFrom="column">
                        <wp:posOffset>3065552</wp:posOffset>
                      </wp:positionH>
                      <wp:positionV relativeFrom="paragraph">
                        <wp:posOffset>31750</wp:posOffset>
                      </wp:positionV>
                      <wp:extent cx="1137920" cy="759460"/>
                      <wp:effectExtent l="0" t="0" r="17780" b="15240"/>
                      <wp:wrapSquare wrapText="bothSides"/>
                      <wp:docPr id="11550" name="Textfeld 11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7920" cy="759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2700" cmpd="sng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9B4CEC" w14:textId="173A6D50" w:rsidR="00B676BE" w:rsidRPr="00941483" w:rsidRDefault="00B676BE" w:rsidP="00D22F3C">
                                  <w:pPr>
                                    <w:pStyle w:val="TextSprechblasen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D1631BD" id="Textfeld 11550" o:spid="_x0000_s2098" type="#_x0000_t202" style="position:absolute;margin-left:241.4pt;margin-top:2.5pt;width:89.6pt;height:59.8pt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" fillcolor="#f2f2f2 [3052]" strokecolor="#bfbfbf [2412]" strokeweight="1pt">
                      <v:textbox>
                        <w:txbxContent>
                          <w:p w14:paraId="799B4CEC" w14:textId="173A6D50" w:rsidR="00B676BE" w:rsidRPr="00941483" w:rsidRDefault="00B676BE" w:rsidP="00D22F3C">
                            <w:pPr>
                              <w:pStyle w:val="TextSprechblasen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C57FC" w:rsidRPr="007F4553">
              <w:rPr>
                <w:rFonts w:cstheme="minorHAnsi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26976" behindDoc="0" locked="0" layoutInCell="1" allowOverlap="1" wp14:anchorId="4091EE81" wp14:editId="146E2FD1">
                      <wp:simplePos x="0" y="0"/>
                      <wp:positionH relativeFrom="column">
                        <wp:posOffset>839927</wp:posOffset>
                      </wp:positionH>
                      <wp:positionV relativeFrom="paragraph">
                        <wp:posOffset>40005</wp:posOffset>
                      </wp:positionV>
                      <wp:extent cx="2072005" cy="759460"/>
                      <wp:effectExtent l="0" t="0" r="10795" b="15240"/>
                      <wp:wrapSquare wrapText="bothSides"/>
                      <wp:docPr id="838557092" name="Textfeld 838557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2005" cy="759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2700" cmpd="sng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E091D9" w14:textId="072C056A" w:rsidR="00B676BE" w:rsidRPr="008C57FC" w:rsidRDefault="00B676BE" w:rsidP="003652C8">
                                  <w:pPr>
                                    <w:pStyle w:val="TextSprechblasen"/>
                                    <w:spacing w:before="40"/>
                                    <w:rPr>
                                      <w:color w:val="0070C0"/>
                                    </w:rPr>
                                  </w:pPr>
                                  <w:r w:rsidRPr="008C57FC">
                                    <w:rPr>
                                      <w:color w:val="0070C0"/>
                                    </w:rPr>
                                    <w:t>Ich bekomm</w:t>
                                  </w:r>
                                  <w:r w:rsidR="003652C8">
                                    <w:rPr>
                                      <w:color w:val="0070C0"/>
                                    </w:rPr>
                                    <w:t xml:space="preserve">e     </w:t>
                                  </w:r>
                                  <w:r w:rsidRPr="008C57FC">
                                    <w:rPr>
                                      <w:color w:val="0070C0"/>
                                    </w:rPr>
                                    <w:t>vom Kuchen und</w:t>
                                  </w:r>
                                  <w:r w:rsidR="003652C8">
                                    <w:rPr>
                                      <w:color w:val="0070C0"/>
                                    </w:rPr>
                                    <w:t xml:space="preserve">     </w:t>
                                  </w:r>
                                  <w:r w:rsidRPr="008C57FC">
                                    <w:rPr>
                                      <w:color w:val="0070C0"/>
                                    </w:rPr>
                                    <w:t xml:space="preserve">von der Pizza. </w:t>
                                  </w:r>
                                  <w:r w:rsidRPr="008C57FC">
                                    <w:rPr>
                                      <w:color w:val="0070C0"/>
                                    </w:rPr>
                                    <w:br/>
                                    <w:t>Welchen Anteil bekomme ich?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4091EE81" id="Textfeld 838557092" o:spid="_x0000_s2099" type="#_x0000_t202" style="position:absolute;margin-left:66.15pt;margin-top:3.15pt;width:163.15pt;height:59.8pt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" fillcolor="#f2f2f2 [3052]" strokecolor="#bfbfbf [2412]" strokeweight="1pt">
                      <v:textbox>
                        <w:txbxContent>
                          <w:p w14:paraId="7DE091D9" w14:textId="072C056A" w:rsidR="00B676BE" w:rsidRPr="008C57FC" w:rsidRDefault="00B676BE" w:rsidP="003652C8">
                            <w:pPr>
                              <w:pStyle w:val="TextSprechblasen"/>
                              <w:spacing w:before="40"/>
                              <w:rPr>
                                <w:color w:val="0070C0"/>
                              </w:rPr>
                            </w:pPr>
                            <w:r w:rsidRPr="008C57FC">
                              <w:rPr>
                                <w:color w:val="0070C0"/>
                              </w:rPr>
                              <w:t>Ich bekomm</w:t>
                            </w:r>
                            <w:r w:rsidR="003652C8">
                              <w:rPr>
                                <w:color w:val="0070C0"/>
                              </w:rPr>
                              <w:t xml:space="preserve">e     </w:t>
                            </w:r>
                            <w:r w:rsidRPr="008C57FC">
                              <w:rPr>
                                <w:color w:val="0070C0"/>
                              </w:rPr>
                              <w:t>vom Kuchen und</w:t>
                            </w:r>
                            <w:r w:rsidR="003652C8">
                              <w:rPr>
                                <w:color w:val="0070C0"/>
                              </w:rPr>
                              <w:t xml:space="preserve">     </w:t>
                            </w:r>
                            <w:r w:rsidRPr="008C57FC">
                              <w:rPr>
                                <w:color w:val="0070C0"/>
                              </w:rPr>
                              <w:t xml:space="preserve">von der Pizza. </w:t>
                            </w:r>
                            <w:r w:rsidRPr="008C57FC">
                              <w:rPr>
                                <w:color w:val="0070C0"/>
                              </w:rPr>
                              <w:br/>
                              <w:t>Welchen Anteil bekomme ich?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C57FC" w:rsidRPr="007F4553">
              <w:rPr>
                <w:rFonts w:cstheme="minorHAnsi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45408" behindDoc="0" locked="0" layoutInCell="1" allowOverlap="1" wp14:anchorId="3D35C7BA" wp14:editId="763F0266">
                      <wp:simplePos x="0" y="0"/>
                      <wp:positionH relativeFrom="column">
                        <wp:posOffset>4598723</wp:posOffset>
                      </wp:positionH>
                      <wp:positionV relativeFrom="paragraph">
                        <wp:posOffset>-225857</wp:posOffset>
                      </wp:positionV>
                      <wp:extent cx="759460" cy="1263691"/>
                      <wp:effectExtent l="1905" t="0" r="17145" b="17145"/>
                      <wp:wrapNone/>
                      <wp:docPr id="11521" name="Textfeld 11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759460" cy="1263691"/>
                              </a:xfrm>
                              <a:prstGeom prst="rect">
                                <a:avLst/>
                              </a:prstGeom>
                              <a:noFill/>
                              <a:ln w="12700" cmpd="sng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fl="http://schemas.microsoft.com/office/word/2024/wordml/sdtformatlock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0DC7F5" w14:textId="77777777" w:rsidR="00B676BE" w:rsidRDefault="00B676BE" w:rsidP="00D22F3C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 xml:space="preserve">     </w:t>
                                  </w:r>
                                </w:p>
                                <w:p w14:paraId="4DBCAD03" w14:textId="77777777" w:rsidR="00B676BE" w:rsidRDefault="00B676BE" w:rsidP="00D22F3C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5A462FF8" w14:textId="77777777" w:rsidR="00B676BE" w:rsidRPr="006C7CC4" w:rsidRDefault="00B676BE" w:rsidP="00D22F3C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720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D35C7BA" id="Textfeld 11521" o:spid="_x0000_s2100" type="#_x0000_t202" style="position:absolute;margin-left:362.1pt;margin-top:-17.8pt;width:59.8pt;height:99.5pt;rotation:-90;z-index:2529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" filled="f" strokecolor="#bfbfbf [2412]" strokeweight="1pt">
                      <v:textbox inset=",5.2mm">
                        <w:txbxContent>
                          <w:p w14:paraId="0A0DC7F5" w14:textId="77777777" w:rsidR="00B676BE" w:rsidRDefault="00B676BE" w:rsidP="00D22F3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  </w:t>
                            </w:r>
                          </w:p>
                          <w:p w14:paraId="4DBCAD03" w14:textId="77777777" w:rsidR="00B676BE" w:rsidRDefault="00B676BE" w:rsidP="00D22F3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A462FF8" w14:textId="77777777" w:rsidR="00B676BE" w:rsidRPr="006C7CC4" w:rsidRDefault="00B676BE" w:rsidP="00D22F3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22F3C"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2921856" behindDoc="0" locked="0" layoutInCell="1" allowOverlap="1" wp14:anchorId="41931588" wp14:editId="3D7A20C6">
                  <wp:simplePos x="0" y="0"/>
                  <wp:positionH relativeFrom="column">
                    <wp:posOffset>4424341</wp:posOffset>
                  </wp:positionH>
                  <wp:positionV relativeFrom="paragraph">
                    <wp:posOffset>132605</wp:posOffset>
                  </wp:positionV>
                  <wp:extent cx="1019175" cy="571500"/>
                  <wp:effectExtent l="0" t="0" r="9525" b="0"/>
                  <wp:wrapNone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3.2.eps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F987360" w14:textId="6F19A3CD" w:rsidR="00D22F3C" w:rsidRPr="007F4553" w:rsidRDefault="003652C8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w:drawing>
                <wp:anchor distT="0" distB="0" distL="114300" distR="114300" simplePos="0" relativeHeight="253241344" behindDoc="0" locked="0" layoutInCell="1" allowOverlap="1" wp14:anchorId="7CC59A8C" wp14:editId="14E0243E">
                  <wp:simplePos x="0" y="0"/>
                  <wp:positionH relativeFrom="column">
                    <wp:posOffset>1121410</wp:posOffset>
                  </wp:positionH>
                  <wp:positionV relativeFrom="paragraph">
                    <wp:posOffset>19533</wp:posOffset>
                  </wp:positionV>
                  <wp:extent cx="215900" cy="393700"/>
                  <wp:effectExtent l="0" t="0" r="0" b="0"/>
                  <wp:wrapNone/>
                  <wp:docPr id="60585163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851635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3551" w:rsidRPr="007F4553">
              <w:rPr>
                <w:rFonts w:cstheme="minorHAnsi"/>
                <w:noProof/>
                <w:color w:val="327A86" w:themeColor="accent1"/>
              </w:rPr>
              <mc:AlternateContent>
                <mc:Choice Requires="wpg">
                  <w:drawing>
                    <wp:anchor distT="0" distB="0" distL="114300" distR="114300" simplePos="0" relativeHeight="253236224" behindDoc="0" locked="0" layoutInCell="1" allowOverlap="1" wp14:anchorId="309B787F" wp14:editId="4BA0B898">
                      <wp:simplePos x="0" y="0"/>
                      <wp:positionH relativeFrom="column">
                        <wp:posOffset>3253248</wp:posOffset>
                      </wp:positionH>
                      <wp:positionV relativeFrom="paragraph">
                        <wp:posOffset>86315</wp:posOffset>
                      </wp:positionV>
                      <wp:extent cx="743655" cy="288675"/>
                      <wp:effectExtent l="0" t="0" r="5715" b="3810"/>
                      <wp:wrapNone/>
                      <wp:docPr id="1472301639" name="Gruppieren 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3655" cy="288675"/>
                                <a:chOff x="0" y="0"/>
                                <a:chExt cx="743655" cy="288675"/>
                              </a:xfrm>
                            </wpg:grpSpPr>
                            <wpg:grpSp>
                              <wpg:cNvPr id="707023962" name="Gruppieren 717"/>
                              <wpg:cNvGrpSpPr/>
                              <wpg:grpSpPr>
                                <a:xfrm>
                                  <a:off x="0" y="715"/>
                                  <a:ext cx="481345" cy="287960"/>
                                  <a:chOff x="0" y="0"/>
                                  <a:chExt cx="481345" cy="287960"/>
                                </a:xfrm>
                              </wpg:grpSpPr>
                              <wpg:grpSp>
                                <wpg:cNvPr id="1134597270" name="Gruppieren 1134597270"/>
                                <wpg:cNvGrpSpPr/>
                                <wpg:grpSpPr>
                                  <a:xfrm>
                                    <a:off x="0" y="0"/>
                                    <a:ext cx="199785" cy="287960"/>
                                    <a:chOff x="0" y="0"/>
                                    <a:chExt cx="202092" cy="330092"/>
                                  </a:xfrm>
                                </wpg:grpSpPr>
                                <wps:wsp>
                                  <wps:cNvPr id="53494283" name="Textfeld 3"/>
                                  <wps:cNvSpPr txBox="1"/>
                                  <wps:spPr>
                                    <a:xfrm>
                                      <a:off x="0" y="166150"/>
                                      <a:ext cx="202092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2E691EB" w14:textId="77777777" w:rsidR="007F3551" w:rsidRDefault="007F3551" w:rsidP="007F355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810406" name="Textfeld 3"/>
                                  <wps:cNvSpPr txBox="1"/>
                                  <wps:spPr>
                                    <a:xfrm>
                                      <a:off x="21842" y="0"/>
                                      <a:ext cx="158406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2789D51" w14:textId="77777777" w:rsidR="007F3551" w:rsidRDefault="007F3551" w:rsidP="007F355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79663448" name="Gerade Verbindung 1479663448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233121352" name="Gruppieren 1233121352"/>
                                <wpg:cNvGrpSpPr/>
                                <wpg:grpSpPr>
                                  <a:xfrm>
                                    <a:off x="162379" y="0"/>
                                    <a:ext cx="318966" cy="287960"/>
                                    <a:chOff x="162379" y="0"/>
                                    <a:chExt cx="319682" cy="329196"/>
                                  </a:xfrm>
                                </wpg:grpSpPr>
                                <wpg:grpSp>
                                  <wpg:cNvPr id="1286795574" name="Gruppieren 1286795574"/>
                                  <wpg:cNvGrpSpPr/>
                                  <wpg:grpSpPr>
                                    <a:xfrm>
                                      <a:off x="176253" y="0"/>
                                      <a:ext cx="305808" cy="329196"/>
                                      <a:chOff x="176253" y="0"/>
                                      <a:chExt cx="305808" cy="329196"/>
                                    </a:xfrm>
                                  </wpg:grpSpPr>
                                  <wpg:grpSp>
                                    <wpg:cNvPr id="444596270" name="Gruppieren 444596270"/>
                                    <wpg:cNvGrpSpPr/>
                                    <wpg:grpSpPr>
                                      <a:xfrm>
                                        <a:off x="245731" y="0"/>
                                        <a:ext cx="236330" cy="329196"/>
                                        <a:chOff x="24573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1022532589" name="Textfeld 3"/>
                                      <wps:cNvSpPr txBox="1"/>
                                      <wps:spPr>
                                        <a:xfrm>
                                          <a:off x="28081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89A2D45" w14:textId="77777777" w:rsidR="007F3551" w:rsidRDefault="007F3551" w:rsidP="007F3551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64211931" name="Textfeld 3"/>
                                      <wps:cNvSpPr txBox="1"/>
                                      <wps:spPr>
                                        <a:xfrm>
                                          <a:off x="24573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D5DFFDE" w14:textId="2D3C1A5D" w:rsidR="007F3551" w:rsidRDefault="007F3551" w:rsidP="007F3551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68467672" name="Gerade Verbindung 1168467672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924473785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E8619A" w14:textId="77777777" w:rsidR="007F3551" w:rsidRDefault="007F3551" w:rsidP="007F3551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838838121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690BA81" w14:textId="77777777" w:rsidR="007F3551" w:rsidRDefault="007F3551" w:rsidP="007F355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+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6323744" name="Gruppieren 66"/>
                              <wpg:cNvGrpSpPr/>
                              <wpg:grpSpPr>
                                <a:xfrm>
                                  <a:off x="424699" y="0"/>
                                  <a:ext cx="318956" cy="287655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652822658" name="Gruppieren 652822658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1249405565" name="Gruppieren 1249405565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936165495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CDAF71" w14:textId="77777777" w:rsidR="007F3551" w:rsidRDefault="007F3551" w:rsidP="007F355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072016331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8110C98" w14:textId="325BE6DF" w:rsidR="007F3551" w:rsidRDefault="007F3551" w:rsidP="007F355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8413684" name="Gerade Verbindung 118413684"/>
                                    <wps:cNvCnPr/>
                                    <wps:spPr>
                                      <a:xfrm>
                                        <a:off x="305275" y="173167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723798664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C340784" w14:textId="77777777" w:rsidR="007F3551" w:rsidRDefault="007F3551" w:rsidP="007F3551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99031907" name="Textfeld 398"/>
                                <wps:cNvSpPr txBox="1"/>
                                <wps:spPr>
                                  <a:xfrm>
                                    <a:off x="162379" y="58294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2CEDB9" w14:textId="77777777" w:rsidR="007F3551" w:rsidRDefault="007F3551" w:rsidP="007F355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09B787F" id="Gruppieren 67" o:spid="_x0000_s2101" style="position:absolute;margin-left:256.15pt;margin-top:6.8pt;width:58.55pt;height:22.75pt;z-index:253236224" coordsize="7436,2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">
                      <v:group id="_x0000_s2102" style="position:absolute;top:7;width:4813;height:2879" coordsize="481345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">
                        <v:group id="Gruppieren 1134597270" o:spid="_x0000_s2103" style="position:absolute;width:199785;height:287960" coordsize="202092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">
                          <v:shape id="Textfeld 3" o:spid="_x0000_s2104" type="#_x0000_t202" style="position:absolute;top:166150;width:20209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2E691EB" w14:textId="77777777" w:rsidR="007F3551" w:rsidRDefault="007F3551" w:rsidP="007F355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105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" filled="f" stroked="f" strokeweight=".5pt">
                            <v:textbox style="mso-fit-shape-to-text:t" inset="0,0,0,0">
                              <w:txbxContent>
                                <w:p w14:paraId="32789D51" w14:textId="77777777" w:rsidR="007F3551" w:rsidRDefault="007F3551" w:rsidP="007F355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line id="Gerade Verbindung 1479663448" o:spid="_x0000_s2106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Gruppieren 1233121352" o:spid="_x0000_s2107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">
                          <v:group id="Gruppieren 1286795574" o:spid="_x0000_s2108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">
                            <v:group id="Gruppieren 444596270" o:spid="_x0000_s2109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">
                              <v:shape id="Textfeld 3" o:spid="_x0000_s2110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789A2D45" w14:textId="77777777" w:rsidR="007F3551" w:rsidRDefault="007F3551" w:rsidP="007F3551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111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7D5DFFDE" w14:textId="2D3C1A5D" w:rsidR="007F3551" w:rsidRDefault="007F3551" w:rsidP="007F3551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168467672" o:spid="_x0000_s2112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" strokecolor="black [3213]" strokeweight="1pt">
                                <v:stroke joinstyle="miter"/>
                              </v:line>
                            </v:group>
                            <v:shape id="_x0000_s2113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" filled="f" stroked="f" strokeweight=".5pt">
                              <v:textbox inset="1mm">
                                <w:txbxContent>
                                  <w:p w14:paraId="6BE8619A" w14:textId="77777777" w:rsidR="007F3551" w:rsidRDefault="007F3551" w:rsidP="007F3551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2114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" filled="f" stroked="f" strokeweight=".5pt">
                            <v:textbox inset="1mm,0,,0">
                              <w:txbxContent>
                                <w:p w14:paraId="7690BA81" w14:textId="77777777" w:rsidR="007F3551" w:rsidRDefault="007F3551" w:rsidP="007F3551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+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66" o:spid="_x0000_s2115" style="position:absolute;left:4246;width:3190;height:2876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">
                        <v:group id="Gruppieren 652822658" o:spid="_x0000_s2116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">
                          <v:group id="Gruppieren 1249405565" o:spid="_x0000_s2117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">
                            <v:shape id="Textfeld 3" o:spid="_x0000_s2118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78CDAF71" w14:textId="77777777" w:rsidR="007F3551" w:rsidRDefault="007F3551" w:rsidP="007F355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119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28110C98" w14:textId="325BE6DF" w:rsidR="007F3551" w:rsidRDefault="007F3551" w:rsidP="007F355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18413684" o:spid="_x0000_s2120" style="position:absolute;visibility:visible;mso-wrap-style:square" from="305275,173167" to="414497,1731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  <v:shape id="_x0000_s2121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3C340784" w14:textId="77777777" w:rsidR="007F3551" w:rsidRDefault="007F3551" w:rsidP="007F3551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2122" type="#_x0000_t202" style="position:absolute;left:162379;top:58294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332CEDB9" w14:textId="77777777" w:rsidR="007F3551" w:rsidRDefault="007F3551" w:rsidP="007F3551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768F0AFB" w14:textId="3C8DA72B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68A5289B" w14:textId="6A744E34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45A189B7" w14:textId="4E0CC10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</w:tr>
    </w:tbl>
    <w:p w14:paraId="15EA738E" w14:textId="56720282" w:rsidR="00D22F3C" w:rsidRPr="007F4553" w:rsidRDefault="00D22F3C" w:rsidP="00D22F3C">
      <w:pPr>
        <w:spacing w:line="240" w:lineRule="atLeast"/>
        <w:rPr>
          <w:rFonts w:cstheme="minorHAnsi"/>
        </w:rPr>
      </w:pPr>
    </w:p>
    <w:p w14:paraId="5E5FBB77" w14:textId="13B9B8F6" w:rsidR="00D22F3C" w:rsidRPr="007F4553" w:rsidRDefault="00D22F3C" w:rsidP="00D22F3C">
      <w:pPr>
        <w:spacing w:line="240" w:lineRule="atLeast"/>
        <w:rPr>
          <w:rFonts w:cstheme="minorHAnsi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459"/>
        <w:gridCol w:w="2235"/>
        <w:gridCol w:w="5811"/>
      </w:tblGrid>
      <w:tr w:rsidR="00D22F3C" w:rsidRPr="007F4553" w14:paraId="364C254A" w14:textId="77777777" w:rsidTr="00B676BE">
        <w:tc>
          <w:tcPr>
            <w:tcW w:w="780" w:type="dxa"/>
          </w:tcPr>
          <w:p w14:paraId="19A7BCDE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w:t>3.3</w:t>
            </w:r>
          </w:p>
        </w:tc>
        <w:tc>
          <w:tcPr>
            <w:tcW w:w="8505" w:type="dxa"/>
            <w:gridSpan w:val="3"/>
          </w:tcPr>
          <w:p w14:paraId="5305550F" w14:textId="74C324FA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w:t>Fehler erklären</w:t>
            </w:r>
          </w:p>
          <w:p w14:paraId="0E9CF413" w14:textId="7C9C36D8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w:t xml:space="preserve"> </w:t>
            </w:r>
          </w:p>
        </w:tc>
      </w:tr>
      <w:tr w:rsidR="00D22F3C" w:rsidRPr="007F4553" w14:paraId="2F852D0C" w14:textId="77777777" w:rsidTr="00E95EE4">
        <w:trPr>
          <w:trHeight w:val="1624"/>
        </w:trPr>
        <w:tc>
          <w:tcPr>
            <w:tcW w:w="1239" w:type="dxa"/>
            <w:gridSpan w:val="2"/>
          </w:tcPr>
          <w:p w14:paraId="223F5E0D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8046" w:type="dxa"/>
            <w:gridSpan w:val="2"/>
          </w:tcPr>
          <w:p w14:paraId="7407EE37" w14:textId="6CE7B973" w:rsidR="00D22F3C" w:rsidRPr="007F4553" w:rsidRDefault="008C57FC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069312" behindDoc="0" locked="0" layoutInCell="1" allowOverlap="1" wp14:anchorId="21A81CEA" wp14:editId="7DBC73DD">
                      <wp:simplePos x="0" y="0"/>
                      <wp:positionH relativeFrom="column">
                        <wp:posOffset>1032272</wp:posOffset>
                      </wp:positionH>
                      <wp:positionV relativeFrom="paragraph">
                        <wp:posOffset>121724</wp:posOffset>
                      </wp:positionV>
                      <wp:extent cx="2398564" cy="443865"/>
                      <wp:effectExtent l="584200" t="0" r="14605" b="13335"/>
                      <wp:wrapNone/>
                      <wp:docPr id="1484695181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8564" cy="443865"/>
                              </a:xfrm>
                              <a:prstGeom prst="wedgeRoundRectCallout">
                                <a:avLst>
                                  <a:gd name="adj1" fmla="val -73576"/>
                                  <a:gd name="adj2" fmla="val -15659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567817" w14:textId="7A50A73D" w:rsidR="00B676BE" w:rsidRPr="008C57FC" w:rsidRDefault="00B676BE" w:rsidP="007F3551">
                                  <w:pPr>
                                    <w:pStyle w:val="SprechbaseBeschreibung"/>
                                    <w:spacing w:before="120"/>
                                  </w:pPr>
                                  <w:r w:rsidRPr="008C57FC">
                                    <w:t>Ich rechne einfach beides plus:</w:t>
                                  </w:r>
                                </w:p>
                                <w:p w14:paraId="0C49E46C" w14:textId="77777777" w:rsidR="00B676BE" w:rsidRPr="008C57FC" w:rsidRDefault="00B676BE" w:rsidP="008C57FC">
                                  <w:pPr>
                                    <w:pStyle w:val="SprechbaseBeschreibung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1A81CEA" id="_x0000_s2123" type="#_x0000_t62" style="position:absolute;margin-left:81.3pt;margin-top:9.6pt;width:188.85pt;height:34.95pt;z-index:2530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" adj="-5092,7418" filled="f" strokecolor="#bfbfbf [2412]" strokeweight="1pt">
                      <v:textbox inset="1mm,1mm,1mm,1mm">
                        <w:txbxContent>
                          <w:p w14:paraId="2C567817" w14:textId="7A50A73D" w:rsidR="00B676BE" w:rsidRPr="008C57FC" w:rsidRDefault="00B676BE" w:rsidP="007F3551">
                            <w:pPr>
                              <w:pStyle w:val="SprechbaseBeschreibung"/>
                              <w:spacing w:before="120"/>
                            </w:pPr>
                            <w:r w:rsidRPr="008C57FC">
                              <w:t>Ich rechne einfach beides plus:</w:t>
                            </w:r>
                          </w:p>
                          <w:p w14:paraId="0C49E46C" w14:textId="77777777" w:rsidR="00B676BE" w:rsidRPr="008C57FC" w:rsidRDefault="00B676BE" w:rsidP="008C57FC">
                            <w:pPr>
                              <w:pStyle w:val="SprechbaseBeschreibung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F4553">
              <w:rPr>
                <w:rFonts w:cstheme="minorHAnsi"/>
                <w:noProof/>
                <w:lang w:eastAsia="de-DE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67264" behindDoc="0" locked="0" layoutInCell="1" allowOverlap="1" wp14:anchorId="0579FA54" wp14:editId="491DC8D0">
                      <wp:simplePos x="0" y="0"/>
                      <wp:positionH relativeFrom="column">
                        <wp:posOffset>-53897</wp:posOffset>
                      </wp:positionH>
                      <wp:positionV relativeFrom="paragraph">
                        <wp:posOffset>-43546</wp:posOffset>
                      </wp:positionV>
                      <wp:extent cx="629920" cy="747063"/>
                      <wp:effectExtent l="0" t="0" r="0" b="2540"/>
                      <wp:wrapNone/>
                      <wp:docPr id="762686222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05602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785812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72DFCF" w14:textId="77777777" w:rsidR="00B676BE" w:rsidRPr="003D28BC" w:rsidRDefault="00B676BE" w:rsidP="008C57F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3D28BC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79FA54" id="_x0000_s2124" style="position:absolute;margin-left:-4.25pt;margin-top:-3.45pt;width:49.6pt;height:58.8pt;z-index:253067264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">
                      <v:shape id="Grafik 3" o:spid="_x0000_s2125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">
                        <v:imagedata r:id="rId52" o:title="" chromakey="white"/>
                      </v:shape>
                      <v:shape id="Textfeld 12" o:spid="_x0000_s2126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F72DFCF" w14:textId="77777777" w:rsidR="00B676BE" w:rsidRPr="003D28BC" w:rsidRDefault="00B676BE" w:rsidP="008C57F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3D28BC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F4A977C" w14:textId="314B42B4" w:rsidR="00D22F3C" w:rsidRPr="007F4553" w:rsidRDefault="007F3551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color w:val="327A86" w:themeColor="accent1"/>
              </w:rPr>
              <mc:AlternateContent>
                <mc:Choice Requires="wpg">
                  <w:drawing>
                    <wp:anchor distT="0" distB="0" distL="114300" distR="114300" simplePos="0" relativeHeight="253234176" behindDoc="0" locked="0" layoutInCell="1" allowOverlap="1" wp14:anchorId="0458B49D" wp14:editId="7539F609">
                      <wp:simplePos x="0" y="0"/>
                      <wp:positionH relativeFrom="column">
                        <wp:posOffset>2685970</wp:posOffset>
                      </wp:positionH>
                      <wp:positionV relativeFrom="paragraph">
                        <wp:posOffset>19426</wp:posOffset>
                      </wp:positionV>
                      <wp:extent cx="743655" cy="288675"/>
                      <wp:effectExtent l="0" t="0" r="5715" b="3810"/>
                      <wp:wrapNone/>
                      <wp:docPr id="1483660355" name="Gruppieren 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3655" cy="288675"/>
                                <a:chOff x="0" y="0"/>
                                <a:chExt cx="743655" cy="288675"/>
                              </a:xfrm>
                            </wpg:grpSpPr>
                            <wpg:grpSp>
                              <wpg:cNvPr id="1034407084" name="Gruppieren 717"/>
                              <wpg:cNvGrpSpPr/>
                              <wpg:grpSpPr>
                                <a:xfrm>
                                  <a:off x="0" y="715"/>
                                  <a:ext cx="481345" cy="287960"/>
                                  <a:chOff x="0" y="0"/>
                                  <a:chExt cx="481345" cy="287960"/>
                                </a:xfrm>
                              </wpg:grpSpPr>
                              <wpg:grpSp>
                                <wpg:cNvPr id="715893172" name="Gruppieren 715893172"/>
                                <wpg:cNvGrpSpPr/>
                                <wpg:grpSpPr>
                                  <a:xfrm>
                                    <a:off x="0" y="0"/>
                                    <a:ext cx="199785" cy="287960"/>
                                    <a:chOff x="0" y="0"/>
                                    <a:chExt cx="202092" cy="330092"/>
                                  </a:xfrm>
                                </wpg:grpSpPr>
                                <wps:wsp>
                                  <wps:cNvPr id="1948931711" name="Textfeld 3"/>
                                  <wps:cNvSpPr txBox="1"/>
                                  <wps:spPr>
                                    <a:xfrm>
                                      <a:off x="0" y="166150"/>
                                      <a:ext cx="202092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2796F0" w14:textId="22D26AA8" w:rsidR="007F3551" w:rsidRDefault="007F3551" w:rsidP="007F355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4451896" name="Textfeld 3"/>
                                  <wps:cNvSpPr txBox="1"/>
                                  <wps:spPr>
                                    <a:xfrm>
                                      <a:off x="21842" y="0"/>
                                      <a:ext cx="158406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2D62B66" w14:textId="77777777" w:rsidR="007F3551" w:rsidRDefault="007F3551" w:rsidP="007F355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727616773" name="Gerade Verbindung 1727616773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36152254" name="Gruppieren 836152254"/>
                                <wpg:cNvGrpSpPr/>
                                <wpg:grpSpPr>
                                  <a:xfrm>
                                    <a:off x="162379" y="0"/>
                                    <a:ext cx="318966" cy="287960"/>
                                    <a:chOff x="162379" y="0"/>
                                    <a:chExt cx="319682" cy="329196"/>
                                  </a:xfrm>
                                </wpg:grpSpPr>
                                <wpg:grpSp>
                                  <wpg:cNvPr id="920071149" name="Gruppieren 920071149"/>
                                  <wpg:cNvGrpSpPr/>
                                  <wpg:grpSpPr>
                                    <a:xfrm>
                                      <a:off x="176253" y="0"/>
                                      <a:ext cx="305808" cy="329196"/>
                                      <a:chOff x="176253" y="0"/>
                                      <a:chExt cx="305808" cy="329196"/>
                                    </a:xfrm>
                                  </wpg:grpSpPr>
                                  <wpg:grpSp>
                                    <wpg:cNvPr id="396477384" name="Gruppieren 396477384"/>
                                    <wpg:cNvGrpSpPr/>
                                    <wpg:grpSpPr>
                                      <a:xfrm>
                                        <a:off x="245731" y="0"/>
                                        <a:ext cx="236330" cy="329196"/>
                                        <a:chOff x="24573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1529507332" name="Textfeld 3"/>
                                      <wps:cNvSpPr txBox="1"/>
                                      <wps:spPr>
                                        <a:xfrm>
                                          <a:off x="28081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D4BBEB6" w14:textId="77777777" w:rsidR="007F3551" w:rsidRDefault="007F3551" w:rsidP="007F3551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16173154" name="Textfeld 3"/>
                                      <wps:cNvSpPr txBox="1"/>
                                      <wps:spPr>
                                        <a:xfrm>
                                          <a:off x="24573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8A1B642" w14:textId="13F450BF" w:rsidR="007F3551" w:rsidRDefault="007F3551" w:rsidP="007F3551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89296835" name="Gerade Verbindung 1189296835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78353286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5432492" w14:textId="77777777" w:rsidR="007F3551" w:rsidRDefault="007F3551" w:rsidP="007F3551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56830294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2FD4280" w14:textId="77777777" w:rsidR="007F3551" w:rsidRDefault="007F3551" w:rsidP="007F355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+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588554987" name="Gruppieren 66"/>
                              <wpg:cNvGrpSpPr/>
                              <wpg:grpSpPr>
                                <a:xfrm>
                                  <a:off x="424699" y="0"/>
                                  <a:ext cx="318956" cy="287655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307178489" name="Gruppieren 307178489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1419207238" name="Gruppieren 1419207238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1186181059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019D7F" w14:textId="333AF728" w:rsidR="007F3551" w:rsidRDefault="007F3551" w:rsidP="007F355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447975249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A1D03C" w14:textId="16682FF9" w:rsidR="007F3551" w:rsidRDefault="007F3551" w:rsidP="007F355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7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3636669" name="Gerade Verbindung 693636669"/>
                                    <wps:cNvCnPr/>
                                    <wps:spPr>
                                      <a:xfrm>
                                        <a:off x="305275" y="173167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053790420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865BBA5" w14:textId="77777777" w:rsidR="007F3551" w:rsidRDefault="007F3551" w:rsidP="007F3551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49032078" name="Textfeld 398"/>
                                <wps:cNvSpPr txBox="1"/>
                                <wps:spPr>
                                  <a:xfrm>
                                    <a:off x="162379" y="58294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8F2474" w14:textId="77777777" w:rsidR="007F3551" w:rsidRDefault="007F3551" w:rsidP="007F355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458B49D" id="_x0000_s2127" style="position:absolute;margin-left:211.5pt;margin-top:1.55pt;width:58.55pt;height:22.75pt;z-index:253234176" coordsize="7436,2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">
                      <v:group id="_x0000_s2128" style="position:absolute;top:7;width:4813;height:2879" coordsize="481345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">
                        <v:group id="Gruppieren 715893172" o:spid="_x0000_s2129" style="position:absolute;width:199785;height:287960" coordsize="202092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">
                          <v:shape id="Textfeld 3" o:spid="_x0000_s2130" type="#_x0000_t202" style="position:absolute;top:166150;width:20209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D2796F0" w14:textId="22D26AA8" w:rsidR="007F3551" w:rsidRDefault="007F3551" w:rsidP="007F355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131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42D62B66" w14:textId="77777777" w:rsidR="007F3551" w:rsidRDefault="007F3551" w:rsidP="007F355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line id="Gerade Verbindung 1727616773" o:spid="_x0000_s2132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Gruppieren 836152254" o:spid="_x0000_s2133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">
                          <v:group id="Gruppieren 920071149" o:spid="_x0000_s2134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">
                            <v:group id="Gruppieren 396477384" o:spid="_x0000_s2135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">
                              <v:shape id="Textfeld 3" o:spid="_x0000_s2136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2D4BBEB6" w14:textId="77777777" w:rsidR="007F3551" w:rsidRDefault="007F3551" w:rsidP="007F3551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137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28A1B642" w14:textId="13F450BF" w:rsidR="007F3551" w:rsidRDefault="007F3551" w:rsidP="007F3551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189296835" o:spid="_x0000_s2138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" strokecolor="black [3213]" strokeweight="1pt">
                                <v:stroke joinstyle="miter"/>
                              </v:line>
                            </v:group>
                            <v:shape id="_x0000_s2139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" filled="f" stroked="f" strokeweight=".5pt">
                              <v:textbox inset="1mm">
                                <w:txbxContent>
                                  <w:p w14:paraId="65432492" w14:textId="77777777" w:rsidR="007F3551" w:rsidRDefault="007F3551" w:rsidP="007F3551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2140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" filled="f" stroked="f" strokeweight=".5pt">
                            <v:textbox inset="1mm,0,,0">
                              <w:txbxContent>
                                <w:p w14:paraId="12FD4280" w14:textId="77777777" w:rsidR="007F3551" w:rsidRDefault="007F3551" w:rsidP="007F3551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+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66" o:spid="_x0000_s2141" style="position:absolute;left:4246;width:3190;height:2876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">
                        <v:group id="Gruppieren 307178489" o:spid="_x0000_s2142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">
                          <v:group id="Gruppieren 1419207238" o:spid="_x0000_s2143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">
                            <v:shape id="Textfeld 3" o:spid="_x0000_s2144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54019D7F" w14:textId="333AF728" w:rsidR="007F3551" w:rsidRDefault="007F3551" w:rsidP="007F355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145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7CA1D03C" w14:textId="16682FF9" w:rsidR="007F3551" w:rsidRDefault="007F3551" w:rsidP="007F355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7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693636669" o:spid="_x0000_s2146" style="position:absolute;visibility:visible;mso-wrap-style:square" from="305275,173167" to="414497,1731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  <v:shape id="_x0000_s2147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3865BBA5" w14:textId="77777777" w:rsidR="007F3551" w:rsidRDefault="007F3551" w:rsidP="007F3551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2148" type="#_x0000_t202" style="position:absolute;left:162379;top:58294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738F2474" w14:textId="77777777" w:rsidR="007F3551" w:rsidRDefault="007F3551" w:rsidP="007F3551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F01C27" w:rsidRPr="007F4553">
              <w:rPr>
                <w:rFonts w:cstheme="minorHAnsi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070336" behindDoc="0" locked="0" layoutInCell="1" allowOverlap="1" wp14:anchorId="138A1CB8" wp14:editId="41B5DEAB">
                      <wp:simplePos x="0" y="0"/>
                      <wp:positionH relativeFrom="column">
                        <wp:posOffset>3246563</wp:posOffset>
                      </wp:positionH>
                      <wp:positionV relativeFrom="paragraph">
                        <wp:posOffset>161798</wp:posOffset>
                      </wp:positionV>
                      <wp:extent cx="368391" cy="447332"/>
                      <wp:effectExtent l="0" t="0" r="0" b="0"/>
                      <wp:wrapNone/>
                      <wp:docPr id="1113357883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8391" cy="44733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9A3FA0" w14:textId="77777777" w:rsidR="00B676BE" w:rsidRPr="00F01C27" w:rsidRDefault="00B676BE" w:rsidP="00F01C27">
                                  <w:pPr>
                                    <w:spacing w:line="240" w:lineRule="auto"/>
                                    <w:rPr>
                                      <w:rFonts w:ascii="Comic Sans MS" w:hAnsi="Comic Sans MS"/>
                                      <w:i/>
                                      <w:i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F01C27">
                                    <w:rPr>
                                      <w:rFonts w:ascii="Comic Sans MS" w:hAnsi="Comic Sans MS"/>
                                      <w:i/>
                                      <w:iCs/>
                                      <w:color w:val="FF0000"/>
                                      <w:sz w:val="32"/>
                                      <w:szCs w:val="32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138A1CB8" id="Textfeld 1" o:spid="_x0000_s2149" type="#_x0000_t202" style="position:absolute;margin-left:255.65pt;margin-top:12.75pt;width:29pt;height:35.2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" filled="f" stroked="f" strokeweight=".5pt">
                      <v:textbox>
                        <w:txbxContent>
                          <w:p w14:paraId="469A3FA0" w14:textId="77777777" w:rsidR="00B676BE" w:rsidRPr="00F01C27" w:rsidRDefault="00B676BE" w:rsidP="00F01C27">
                            <w:pPr>
                              <w:spacing w:line="240" w:lineRule="auto"/>
                              <w:rPr>
                                <w:rFonts w:ascii="Comic Sans MS" w:hAnsi="Comic Sans MS"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01C27">
                              <w:rPr>
                                <w:rFonts w:ascii="Comic Sans MS" w:hAnsi="Comic Sans MS"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BA25248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3D3B4CBA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26FB5ABB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5B177F8D" w14:textId="5D898C86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Emily hat falsch gerechnet. </w:t>
            </w:r>
          </w:p>
        </w:tc>
      </w:tr>
      <w:tr w:rsidR="00D22F3C" w:rsidRPr="007F4553" w14:paraId="7EC616B2" w14:textId="77777777" w:rsidTr="00E95EE4">
        <w:tc>
          <w:tcPr>
            <w:tcW w:w="1239" w:type="dxa"/>
            <w:gridSpan w:val="2"/>
          </w:tcPr>
          <w:p w14:paraId="231E039F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2235" w:type="dxa"/>
          </w:tcPr>
          <w:p w14:paraId="517DB191" w14:textId="77777777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Zeige mit einem Bild, </w:t>
            </w:r>
          </w:p>
          <w:p w14:paraId="5E11FA77" w14:textId="77777777" w:rsidR="00D22F3C" w:rsidRPr="007F4553" w:rsidRDefault="00D22F3C" w:rsidP="00D22F3C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5811" w:type="dxa"/>
          </w:tcPr>
          <w:p w14:paraId="72C28B8F" w14:textId="77777777" w:rsidR="00D22F3C" w:rsidRPr="007F4553" w:rsidRDefault="00D22F3C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>wie man auf die richtige Lösung kommt und</w:t>
            </w:r>
          </w:p>
          <w:p w14:paraId="2C70CF1B" w14:textId="77777777" w:rsidR="00D22F3C" w:rsidRPr="007F4553" w:rsidRDefault="00D22F3C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>warum Emilys Lösung falsch ist.</w:t>
            </w:r>
          </w:p>
        </w:tc>
      </w:tr>
      <w:tr w:rsidR="00D22F3C" w:rsidRPr="007F4553" w14:paraId="1F6358A1" w14:textId="77777777" w:rsidTr="00B676BE">
        <w:tc>
          <w:tcPr>
            <w:tcW w:w="780" w:type="dxa"/>
          </w:tcPr>
          <w:p w14:paraId="1061AD58" w14:textId="77777777" w:rsidR="00D22F3C" w:rsidRPr="007F4553" w:rsidRDefault="00D22F3C" w:rsidP="00D22F3C">
            <w:pPr>
              <w:pStyle w:val="berschriftTeilaufgaben"/>
              <w:pageBreakBefore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w:lastRenderedPageBreak/>
              <w:t>3.4</w:t>
            </w:r>
          </w:p>
        </w:tc>
        <w:tc>
          <w:tcPr>
            <w:tcW w:w="8505" w:type="dxa"/>
            <w:gridSpan w:val="3"/>
          </w:tcPr>
          <w:p w14:paraId="0E43B40E" w14:textId="2EEDCB65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w:t>Rechnungen in Bildern überprüfen</w:t>
            </w:r>
          </w:p>
          <w:p w14:paraId="565F4192" w14:textId="73A0A2BA" w:rsidR="00D22F3C" w:rsidRPr="007F4553" w:rsidRDefault="007F3551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mc:AlternateContent>
                <mc:Choice Requires="wpg">
                  <w:drawing>
                    <wp:anchor distT="0" distB="0" distL="114300" distR="114300" simplePos="0" relativeHeight="253232128" behindDoc="0" locked="0" layoutInCell="1" allowOverlap="1" wp14:anchorId="3DDF12F7" wp14:editId="18A7B791">
                      <wp:simplePos x="0" y="0"/>
                      <wp:positionH relativeFrom="column">
                        <wp:posOffset>3148607</wp:posOffset>
                      </wp:positionH>
                      <wp:positionV relativeFrom="paragraph">
                        <wp:posOffset>99391</wp:posOffset>
                      </wp:positionV>
                      <wp:extent cx="743655" cy="288675"/>
                      <wp:effectExtent l="0" t="0" r="5715" b="3810"/>
                      <wp:wrapNone/>
                      <wp:docPr id="96874739" name="Gruppieren 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3655" cy="288675"/>
                                <a:chOff x="0" y="0"/>
                                <a:chExt cx="743655" cy="288675"/>
                              </a:xfrm>
                            </wpg:grpSpPr>
                            <wpg:grpSp>
                              <wpg:cNvPr id="2118225440" name="Gruppieren 717"/>
                              <wpg:cNvGrpSpPr/>
                              <wpg:grpSpPr>
                                <a:xfrm>
                                  <a:off x="0" y="715"/>
                                  <a:ext cx="481345" cy="287960"/>
                                  <a:chOff x="0" y="0"/>
                                  <a:chExt cx="481345" cy="287960"/>
                                </a:xfrm>
                              </wpg:grpSpPr>
                              <wpg:grpSp>
                                <wpg:cNvPr id="837568662" name="Gruppieren 837568662"/>
                                <wpg:cNvGrpSpPr/>
                                <wpg:grpSpPr>
                                  <a:xfrm>
                                    <a:off x="0" y="0"/>
                                    <a:ext cx="199785" cy="287960"/>
                                    <a:chOff x="0" y="0"/>
                                    <a:chExt cx="202092" cy="330092"/>
                                  </a:xfrm>
                                </wpg:grpSpPr>
                                <wps:wsp>
                                  <wps:cNvPr id="2065120621" name="Textfeld 3"/>
                                  <wps:cNvSpPr txBox="1"/>
                                  <wps:spPr>
                                    <a:xfrm>
                                      <a:off x="0" y="166150"/>
                                      <a:ext cx="202092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E5A2B9E" w14:textId="79C9157E" w:rsidR="007F3551" w:rsidRDefault="007F3551" w:rsidP="007F355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9354954" name="Textfeld 3"/>
                                  <wps:cNvSpPr txBox="1"/>
                                  <wps:spPr>
                                    <a:xfrm>
                                      <a:off x="21842" y="0"/>
                                      <a:ext cx="158406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4482F9B" w14:textId="77777777" w:rsidR="007F3551" w:rsidRDefault="007F3551" w:rsidP="007F355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901219213" name="Gerade Verbindung 1901219213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398783683" name="Gruppieren 398783683"/>
                                <wpg:cNvGrpSpPr/>
                                <wpg:grpSpPr>
                                  <a:xfrm>
                                    <a:off x="162379" y="0"/>
                                    <a:ext cx="318966" cy="287960"/>
                                    <a:chOff x="162379" y="0"/>
                                    <a:chExt cx="319682" cy="329196"/>
                                  </a:xfrm>
                                </wpg:grpSpPr>
                                <wpg:grpSp>
                                  <wpg:cNvPr id="1450921431" name="Gruppieren 1450921431"/>
                                  <wpg:cNvGrpSpPr/>
                                  <wpg:grpSpPr>
                                    <a:xfrm>
                                      <a:off x="176253" y="0"/>
                                      <a:ext cx="305808" cy="329196"/>
                                      <a:chOff x="176253" y="0"/>
                                      <a:chExt cx="305808" cy="329196"/>
                                    </a:xfrm>
                                  </wpg:grpSpPr>
                                  <wpg:grpSp>
                                    <wpg:cNvPr id="550154025" name="Gruppieren 550154025"/>
                                    <wpg:cNvGrpSpPr/>
                                    <wpg:grpSpPr>
                                      <a:xfrm>
                                        <a:off x="245731" y="0"/>
                                        <a:ext cx="236330" cy="329196"/>
                                        <a:chOff x="24573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1208944606" name="Textfeld 3"/>
                                      <wps:cNvSpPr txBox="1"/>
                                      <wps:spPr>
                                        <a:xfrm>
                                          <a:off x="28081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05713AB" w14:textId="77777777" w:rsidR="007F3551" w:rsidRDefault="007F3551" w:rsidP="007F3551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441191072" name="Textfeld 3"/>
                                      <wps:cNvSpPr txBox="1"/>
                                      <wps:spPr>
                                        <a:xfrm>
                                          <a:off x="24573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79A501A" w14:textId="0DD5ED8F" w:rsidR="007F3551" w:rsidRDefault="007F3551" w:rsidP="007F3551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03448905" name="Gerade Verbindung 703448905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317588067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5FFCC24" w14:textId="77777777" w:rsidR="007F3551" w:rsidRDefault="007F3551" w:rsidP="007F3551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204092552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1473AA0" w14:textId="77777777" w:rsidR="007F3551" w:rsidRDefault="007F3551" w:rsidP="007F355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+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442762220" name="Gruppieren 66"/>
                              <wpg:cNvGrpSpPr/>
                              <wpg:grpSpPr>
                                <a:xfrm>
                                  <a:off x="424699" y="0"/>
                                  <a:ext cx="318956" cy="287655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470551614" name="Gruppieren 470551614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1961771267" name="Gruppieren 1961771267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954167265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483CDA" w14:textId="0E404A30" w:rsidR="007F3551" w:rsidRDefault="007F3551" w:rsidP="007F355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7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359553226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A9A8975" w14:textId="0556F89B" w:rsidR="007F3551" w:rsidRDefault="007F3551" w:rsidP="007F355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75665907" name="Gerade Verbindung 1975665907"/>
                                    <wps:cNvCnPr/>
                                    <wps:spPr>
                                      <a:xfrm>
                                        <a:off x="305275" y="173167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225425618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8EAEF7D" w14:textId="77777777" w:rsidR="007F3551" w:rsidRDefault="007F3551" w:rsidP="007F3551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584730771" name="Textfeld 398"/>
                                <wps:cNvSpPr txBox="1"/>
                                <wps:spPr>
                                  <a:xfrm>
                                    <a:off x="162379" y="58294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DBDBDC" w14:textId="4762BEBD" w:rsidR="007F3551" w:rsidRDefault="007F3551" w:rsidP="007F355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DDF12F7" id="_x0000_s2150" style="position:absolute;margin-left:247.9pt;margin-top:7.85pt;width:58.55pt;height:22.75pt;z-index:253232128" coordsize="7436,2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">
                      <v:group id="_x0000_s2151" style="position:absolute;top:7;width:4813;height:2879" coordsize="481345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">
                        <v:group id="Gruppieren 837568662" o:spid="_x0000_s2152" style="position:absolute;width:199785;height:287960" coordsize="202092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">
                          <v:shape id="Textfeld 3" o:spid="_x0000_s2153" type="#_x0000_t202" style="position:absolute;top:166150;width:20209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5E5A2B9E" w14:textId="79C9157E" w:rsidR="007F3551" w:rsidRDefault="007F3551" w:rsidP="007F355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154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44482F9B" w14:textId="77777777" w:rsidR="007F3551" w:rsidRDefault="007F3551" w:rsidP="007F355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line id="Gerade Verbindung 1901219213" o:spid="_x0000_s2155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Gruppieren 398783683" o:spid="_x0000_s2156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">
                          <v:group id="Gruppieren 1450921431" o:spid="_x0000_s2157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">
                            <v:group id="Gruppieren 550154025" o:spid="_x0000_s2158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">
                              <v:shape id="Textfeld 3" o:spid="_x0000_s2159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205713AB" w14:textId="77777777" w:rsidR="007F3551" w:rsidRDefault="007F3551" w:rsidP="007F3551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160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479A501A" w14:textId="0DD5ED8F" w:rsidR="007F3551" w:rsidRDefault="007F3551" w:rsidP="007F3551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703448905" o:spid="_x0000_s2161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_x0000_s2162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" filled="f" stroked="f" strokeweight=".5pt">
                              <v:textbox inset="1mm">
                                <w:txbxContent>
                                  <w:p w14:paraId="05FFCC24" w14:textId="77777777" w:rsidR="007F3551" w:rsidRDefault="007F3551" w:rsidP="007F3551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2163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" filled="f" stroked="f" strokeweight=".5pt">
                            <v:textbox inset="1mm,0,,0">
                              <w:txbxContent>
                                <w:p w14:paraId="41473AA0" w14:textId="77777777" w:rsidR="007F3551" w:rsidRDefault="007F3551" w:rsidP="007F3551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+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66" o:spid="_x0000_s2164" style="position:absolute;left:4246;width:3190;height:2876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">
                        <v:group id="Gruppieren 470551614" o:spid="_x0000_s2165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">
                          <v:group id="Gruppieren 1961771267" o:spid="_x0000_s2166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">
                            <v:shape id="Textfeld 3" o:spid="_x0000_s2167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3C483CDA" w14:textId="0E404A30" w:rsidR="007F3551" w:rsidRDefault="007F3551" w:rsidP="007F355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7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168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2A9A8975" w14:textId="0556F89B" w:rsidR="007F3551" w:rsidRDefault="007F3551" w:rsidP="007F355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975665907" o:spid="_x0000_s2169" style="position:absolute;visibility:visible;mso-wrap-style:square" from="305275,173167" to="414497,1731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2170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" filled="f" stroked="f" strokeweight=".5pt">
                            <v:textbox inset="1mm">
                              <w:txbxContent>
                                <w:p w14:paraId="38EAEF7D" w14:textId="77777777" w:rsidR="007F3551" w:rsidRDefault="007F3551" w:rsidP="007F3551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2171" type="#_x0000_t202" style="position:absolute;left:162379;top:58294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15DBDBDC" w14:textId="4762BEBD" w:rsidR="007F3551" w:rsidRDefault="007F3551" w:rsidP="007F3551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D22F3C" w:rsidRPr="007F4553">
              <w:rPr>
                <w:rFonts w:asciiTheme="minorHAnsi" w:hAnsiTheme="minorHAnsi" w:cstheme="minorHAnsi"/>
                <w:color w:val="327A86" w:themeColor="accent1"/>
              </w:rPr>
              <w:t xml:space="preserve"> </w:t>
            </w:r>
          </w:p>
        </w:tc>
      </w:tr>
      <w:tr w:rsidR="00D22F3C" w:rsidRPr="007F4553" w14:paraId="36A1EEC4" w14:textId="77777777" w:rsidTr="00E95EE4">
        <w:trPr>
          <w:trHeight w:val="538"/>
        </w:trPr>
        <w:tc>
          <w:tcPr>
            <w:tcW w:w="780" w:type="dxa"/>
          </w:tcPr>
          <w:p w14:paraId="414BE31E" w14:textId="77777777" w:rsidR="00E0334E" w:rsidRPr="007F4553" w:rsidRDefault="00E0334E" w:rsidP="00D22F3C">
            <w:pPr>
              <w:spacing w:line="240" w:lineRule="atLeast"/>
              <w:rPr>
                <w:rFonts w:cstheme="minorHAnsi"/>
              </w:rPr>
            </w:pPr>
          </w:p>
          <w:p w14:paraId="1754CC72" w14:textId="77777777" w:rsidR="00D22F3C" w:rsidRPr="007F4553" w:rsidRDefault="00E0334E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23DEB51D" wp14:editId="2C0EA6B2">
                  <wp:extent cx="360000" cy="272386"/>
                  <wp:effectExtent l="0" t="0" r="2540" b="0"/>
                  <wp:docPr id="83974831" name="Grafik 83974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</w:tcPr>
          <w:p w14:paraId="2B33DD06" w14:textId="77777777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a)</w:t>
            </w:r>
          </w:p>
        </w:tc>
        <w:tc>
          <w:tcPr>
            <w:tcW w:w="8046" w:type="dxa"/>
            <w:gridSpan w:val="2"/>
          </w:tcPr>
          <w:p w14:paraId="7FB2FE13" w14:textId="0E54EADB" w:rsidR="00D22F3C" w:rsidRPr="007F4553" w:rsidRDefault="00D22F3C" w:rsidP="00B60BFF">
            <w:pPr>
              <w:pStyle w:val="Text"/>
              <w:spacing w:line="276" w:lineRule="auto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Maurice, Tim und Leonie haben Bilder zur Aufgab</w:t>
            </w:r>
            <w:r w:rsidR="007F3551" w:rsidRPr="007F4553">
              <w:rPr>
                <w:rFonts w:asciiTheme="minorHAnsi" w:hAnsiTheme="minorHAnsi" w:cstheme="minorHAnsi"/>
              </w:rPr>
              <w:t xml:space="preserve">e                        </w:t>
            </w:r>
            <w:r w:rsidRPr="007F4553">
              <w:rPr>
                <w:rFonts w:asciiTheme="minorHAnsi" w:hAnsiTheme="minorHAnsi" w:cstheme="minorHAnsi"/>
              </w:rPr>
              <w:t xml:space="preserve">gezeichnet. </w:t>
            </w:r>
          </w:p>
          <w:p w14:paraId="10CA295F" w14:textId="0EEB7490" w:rsidR="00E0334E" w:rsidRPr="007F4553" w:rsidRDefault="00E0334E" w:rsidP="00B60BFF">
            <w:pPr>
              <w:pStyle w:val="Text"/>
              <w:spacing w:line="276" w:lineRule="auto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Welche Bilder passen zur Aufgabe, welche nicht? Warum?</w:t>
            </w:r>
          </w:p>
        </w:tc>
      </w:tr>
      <w:tr w:rsidR="00D22F3C" w:rsidRPr="007F4553" w14:paraId="1569430F" w14:textId="77777777" w:rsidTr="00B676BE">
        <w:trPr>
          <w:trHeight w:val="2360"/>
        </w:trPr>
        <w:tc>
          <w:tcPr>
            <w:tcW w:w="9285" w:type="dxa"/>
            <w:gridSpan w:val="4"/>
          </w:tcPr>
          <w:p w14:paraId="7D519317" w14:textId="41D41062" w:rsidR="008C57FC" w:rsidRPr="007F4553" w:rsidRDefault="008C57F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7F4553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 </w:t>
            </w:r>
          </w:p>
          <w:p w14:paraId="3D84DAE8" w14:textId="77777777" w:rsidR="00D22F3C" w:rsidRPr="007F4553" w:rsidRDefault="008C57FC" w:rsidP="008C57F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</w:rPr>
            </w:pPr>
            <w:r w:rsidRPr="007F4553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                                 </w:t>
            </w:r>
            <w:r w:rsidR="00D22F3C" w:rsidRPr="007F4553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>Maurice:</w:t>
            </w:r>
            <w:r w:rsidR="00D22F3C" w:rsidRPr="007F4553">
              <w:rPr>
                <w:rFonts w:asciiTheme="minorHAnsi" w:hAnsiTheme="minorHAnsi" w:cstheme="minorHAnsi"/>
                <w:sz w:val="18"/>
                <w:szCs w:val="18"/>
              </w:rPr>
              <w:t xml:space="preserve">                                                              </w:t>
            </w:r>
            <w:r w:rsidR="00D22F3C" w:rsidRPr="007F4553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>Tim:</w:t>
            </w:r>
            <w:r w:rsidR="00D22F3C" w:rsidRPr="007F4553">
              <w:rPr>
                <w:rFonts w:asciiTheme="minorHAnsi" w:hAnsiTheme="minorHAnsi" w:cstheme="minorHAnsi"/>
                <w:sz w:val="18"/>
                <w:szCs w:val="18"/>
              </w:rPr>
              <w:t xml:space="preserve">                                                   </w:t>
            </w:r>
            <w:r w:rsidRPr="007F4553">
              <w:rPr>
                <w:rFonts w:asciiTheme="minorHAnsi" w:hAnsiTheme="minorHAnsi" w:cstheme="minorHAnsi"/>
                <w:sz w:val="18"/>
                <w:szCs w:val="18"/>
              </w:rPr>
              <w:t xml:space="preserve">          </w:t>
            </w:r>
            <w:r w:rsidR="00D22F3C" w:rsidRPr="007F4553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  <w:r w:rsidRPr="007F4553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</w:rPr>
              <w:t>Leo</w:t>
            </w:r>
            <w:r w:rsidR="00D22F3C" w:rsidRPr="007F4553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</w:rPr>
              <w:t>nie:</w:t>
            </w:r>
          </w:p>
          <w:p w14:paraId="2CCED25F" w14:textId="0848C76A" w:rsidR="00D22F3C" w:rsidRPr="007F4553" w:rsidRDefault="008C57FC" w:rsidP="00D22F3C">
            <w:pPr>
              <w:tabs>
                <w:tab w:val="left" w:pos="5221"/>
              </w:tabs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sz w:val="18"/>
                <w:szCs w:val="18"/>
                <w:lang w:eastAsia="de-DE"/>
              </w:rPr>
              <w:drawing>
                <wp:anchor distT="0" distB="0" distL="114300" distR="114300" simplePos="0" relativeHeight="252978176" behindDoc="0" locked="0" layoutInCell="1" allowOverlap="1" wp14:anchorId="186F9EAB" wp14:editId="7F8D9F16">
                  <wp:simplePos x="0" y="0"/>
                  <wp:positionH relativeFrom="column">
                    <wp:posOffset>810977</wp:posOffset>
                  </wp:positionH>
                  <wp:positionV relativeFrom="paragraph">
                    <wp:posOffset>73683</wp:posOffset>
                  </wp:positionV>
                  <wp:extent cx="1911250" cy="876296"/>
                  <wp:effectExtent l="88900" t="76200" r="83185" b="76835"/>
                  <wp:wrapNone/>
                  <wp:docPr id="1417518444" name="Grafik 1417518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6" t="10001" r="8142" b="14725"/>
                          <a:stretch/>
                        </pic:blipFill>
                        <pic:spPr bwMode="auto">
                          <a:xfrm>
                            <a:off x="0" y="0"/>
                            <a:ext cx="1930778" cy="885249"/>
                          </a:xfrm>
                          <a:prstGeom prst="rect">
                            <a:avLst/>
                          </a:prstGeom>
                          <a:ln w="22225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4553">
              <w:rPr>
                <w:rFonts w:cstheme="minorHAnsi"/>
                <w:noProof/>
                <w:sz w:val="18"/>
                <w:szCs w:val="18"/>
                <w:lang w:eastAsia="de-DE"/>
              </w:rPr>
              <w:drawing>
                <wp:anchor distT="0" distB="0" distL="114300" distR="114300" simplePos="0" relativeHeight="252979200" behindDoc="0" locked="0" layoutInCell="1" allowOverlap="1" wp14:anchorId="25EC633E" wp14:editId="771CF916">
                  <wp:simplePos x="0" y="0"/>
                  <wp:positionH relativeFrom="column">
                    <wp:posOffset>2837377</wp:posOffset>
                  </wp:positionH>
                  <wp:positionV relativeFrom="paragraph">
                    <wp:posOffset>73660</wp:posOffset>
                  </wp:positionV>
                  <wp:extent cx="1703705" cy="876300"/>
                  <wp:effectExtent l="88900" t="76200" r="86995" b="76200"/>
                  <wp:wrapNone/>
                  <wp:docPr id="623481373" name="Grafik 623481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t="10383" r="9718" b="9529"/>
                          <a:stretch/>
                        </pic:blipFill>
                        <pic:spPr bwMode="auto">
                          <a:xfrm>
                            <a:off x="0" y="0"/>
                            <a:ext cx="1703705" cy="876300"/>
                          </a:xfrm>
                          <a:prstGeom prst="rect">
                            <a:avLst/>
                          </a:prstGeom>
                          <a:ln w="22225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2980224" behindDoc="0" locked="0" layoutInCell="1" allowOverlap="1" wp14:anchorId="6004206F" wp14:editId="2D8CC8FD">
                  <wp:simplePos x="0" y="0"/>
                  <wp:positionH relativeFrom="column">
                    <wp:posOffset>4654550</wp:posOffset>
                  </wp:positionH>
                  <wp:positionV relativeFrom="paragraph">
                    <wp:posOffset>76835</wp:posOffset>
                  </wp:positionV>
                  <wp:extent cx="1152525" cy="876300"/>
                  <wp:effectExtent l="76200" t="76200" r="85725" b="76200"/>
                  <wp:wrapNone/>
                  <wp:docPr id="1350790408" name="Grafik 1350790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876300"/>
                          </a:xfrm>
                          <a:prstGeom prst="rect">
                            <a:avLst/>
                          </a:prstGeom>
                          <a:ln w="22225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2F3C" w:rsidRPr="007F4553">
              <w:rPr>
                <w:rFonts w:cstheme="minorHAnsi"/>
              </w:rPr>
              <w:t xml:space="preserve">                                                                                                  </w:t>
            </w:r>
          </w:p>
        </w:tc>
      </w:tr>
      <w:tr w:rsidR="00D22F3C" w:rsidRPr="007F4553" w14:paraId="09B753E7" w14:textId="77777777" w:rsidTr="00E95EE4">
        <w:tc>
          <w:tcPr>
            <w:tcW w:w="780" w:type="dxa"/>
          </w:tcPr>
          <w:p w14:paraId="023E40F0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59" w:type="dxa"/>
          </w:tcPr>
          <w:p w14:paraId="294DEA4A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8046" w:type="dxa"/>
            <w:gridSpan w:val="2"/>
          </w:tcPr>
          <w:p w14:paraId="2D21EE15" w14:textId="5E657013" w:rsidR="00D22F3C" w:rsidRPr="007F4553" w:rsidRDefault="007F3551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223936" behindDoc="0" locked="0" layoutInCell="1" allowOverlap="1" wp14:anchorId="7AC6DA9E" wp14:editId="0E331F38">
                      <wp:simplePos x="0" y="0"/>
                      <wp:positionH relativeFrom="column">
                        <wp:posOffset>2202815</wp:posOffset>
                      </wp:positionH>
                      <wp:positionV relativeFrom="paragraph">
                        <wp:posOffset>111912</wp:posOffset>
                      </wp:positionV>
                      <wp:extent cx="481330" cy="296545"/>
                      <wp:effectExtent l="0" t="0" r="1270" b="8255"/>
                      <wp:wrapNone/>
                      <wp:docPr id="810003694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330" cy="296545"/>
                                <a:chOff x="0" y="0"/>
                                <a:chExt cx="481345" cy="296546"/>
                              </a:xfrm>
                            </wpg:grpSpPr>
                            <wpg:grpSp>
                              <wpg:cNvPr id="858944280" name="Gruppieren 858944280"/>
                              <wpg:cNvGrpSpPr/>
                              <wpg:grpSpPr>
                                <a:xfrm>
                                  <a:off x="0" y="0"/>
                                  <a:ext cx="199785" cy="296546"/>
                                  <a:chOff x="0" y="0"/>
                                  <a:chExt cx="202092" cy="339934"/>
                                </a:xfrm>
                              </wpg:grpSpPr>
                              <wps:wsp>
                                <wps:cNvPr id="1159395699" name="Textfeld 3"/>
                                <wps:cNvSpPr txBox="1"/>
                                <wps:spPr>
                                  <a:xfrm>
                                    <a:off x="0" y="175992"/>
                                    <a:ext cx="20209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E96EF2" w14:textId="77777777" w:rsidR="00B3520F" w:rsidRDefault="00B3520F" w:rsidP="00B3520F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6884975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520F7C" w14:textId="77777777" w:rsidR="00B3520F" w:rsidRDefault="00B3520F" w:rsidP="00B3520F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5216026" name="Gerade Verbindung 45216026"/>
                                <wps:cNvCnPr/>
                                <wps:spPr>
                                  <a:xfrm>
                                    <a:off x="43737" y="172985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139432697" name="Gruppieren 2139432697"/>
                              <wpg:cNvGrpSpPr/>
                              <wpg:grpSpPr>
                                <a:xfrm>
                                  <a:off x="162379" y="0"/>
                                  <a:ext cx="318966" cy="296546"/>
                                  <a:chOff x="162379" y="0"/>
                                  <a:chExt cx="319682" cy="339012"/>
                                </a:xfrm>
                              </wpg:grpSpPr>
                              <wpg:grpSp>
                                <wpg:cNvPr id="1966170023" name="Gruppieren 1966170023"/>
                                <wpg:cNvGrpSpPr/>
                                <wpg:grpSpPr>
                                  <a:xfrm>
                                    <a:off x="176253" y="0"/>
                                    <a:ext cx="305808" cy="339012"/>
                                    <a:chOff x="176253" y="0"/>
                                    <a:chExt cx="305808" cy="339012"/>
                                  </a:xfrm>
                                </wpg:grpSpPr>
                                <wpg:grpSp>
                                  <wpg:cNvPr id="1702419137" name="Gruppieren 1702419137"/>
                                  <wpg:cNvGrpSpPr/>
                                  <wpg:grpSpPr>
                                    <a:xfrm>
                                      <a:off x="245731" y="0"/>
                                      <a:ext cx="236330" cy="339012"/>
                                      <a:chOff x="245731" y="0"/>
                                      <a:chExt cx="238524" cy="339936"/>
                                    </a:xfrm>
                                  </wpg:grpSpPr>
                                  <wps:wsp>
                                    <wps:cNvPr id="226416525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28CC29" w14:textId="77777777" w:rsidR="00B3520F" w:rsidRDefault="00B3520F" w:rsidP="00B3520F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358029417" name="Textfeld 3"/>
                                    <wps:cNvSpPr txBox="1"/>
                                    <wps:spPr>
                                      <a:xfrm>
                                        <a:off x="245731" y="175994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2CF8A4" w14:textId="77777777" w:rsidR="00B3520F" w:rsidRDefault="00B3520F" w:rsidP="00B3520F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39087080" name="Gerade Verbindung 1339087080"/>
                                    <wps:cNvCnPr/>
                                    <wps:spPr>
                                      <a:xfrm>
                                        <a:off x="305275" y="173167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588377141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24B8AD0" w14:textId="77777777" w:rsidR="00B3520F" w:rsidRDefault="00B3520F" w:rsidP="00B3520F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23160284" name="Textfeld 398"/>
                                <wps:cNvSpPr txBox="1"/>
                                <wps:spPr>
                                  <a:xfrm>
                                    <a:off x="162379" y="68120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19223B" w14:textId="77777777" w:rsidR="00B3520F" w:rsidRDefault="00B3520F" w:rsidP="00B3520F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AC6DA9E" id="_x0000_s2172" style="position:absolute;margin-left:173.45pt;margin-top:8.8pt;width:37.9pt;height:23.35pt;z-index:253223936" coordsize="481345,2965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">
                      <v:group id="Gruppieren 858944280" o:spid="_x0000_s2173" style="position:absolute;width:199785;height:296546" coordsize="202092,3399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">
                        <v:shape id="Textfeld 3" o:spid="_x0000_s2174" type="#_x0000_t202" style="position:absolute;top:175992;width:20209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5E96EF2" w14:textId="77777777" w:rsidR="00B3520F" w:rsidRDefault="00B3520F" w:rsidP="00B3520F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175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7520F7C" w14:textId="77777777" w:rsidR="00B3520F" w:rsidRDefault="00B3520F" w:rsidP="00B3520F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line id="Gerade Verbindung 45216026" o:spid="_x0000_s2176" style="position:absolute;visibility:visible;mso-wrap-style:square" from="43737,172985" to="152959,17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Gruppieren 2139432697" o:spid="_x0000_s2177" style="position:absolute;left:162379;width:318966;height:296546" coordorigin="162379" coordsize="319682,339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">
                        <v:group id="Gruppieren 1966170023" o:spid="_x0000_s2178" style="position:absolute;left:176253;width:305808;height:339012" coordorigin="176253" coordsize="305808,339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">
                          <v:group id="Gruppieren 1702419137" o:spid="_x0000_s2179" style="position:absolute;left:245731;width:236330;height:339012" coordorigin="245731" coordsize="238524,339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">
                            <v:shape id="Textfeld 3" o:spid="_x0000_s2180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1228CC29" w14:textId="77777777" w:rsidR="00B3520F" w:rsidRDefault="00B3520F" w:rsidP="00B3520F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181" type="#_x0000_t202" style="position:absolute;left:245731;top:175994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" filled="f" stroked="f" strokeweight=".5pt">
                              <v:textbox inset="0,0,0,0">
                                <w:txbxContent>
                                  <w:p w14:paraId="422CF8A4" w14:textId="77777777" w:rsidR="00B3520F" w:rsidRDefault="00B3520F" w:rsidP="00B3520F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339087080" o:spid="_x0000_s2182" style="position:absolute;visibility:visible;mso-wrap-style:square" from="305275,173167" to="414497,1731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2183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524B8AD0" w14:textId="77777777" w:rsidR="00B3520F" w:rsidRDefault="00B3520F" w:rsidP="00B3520F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2184" type="#_x0000_t202" style="position:absolute;left:162379;top:68120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3719223B" w14:textId="77777777" w:rsidR="00B3520F" w:rsidRDefault="00B3520F" w:rsidP="00B3520F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B3520F"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217792" behindDoc="0" locked="0" layoutInCell="1" allowOverlap="1" wp14:anchorId="6F1CE1BD" wp14:editId="52F0CF69">
                      <wp:simplePos x="0" y="0"/>
                      <wp:positionH relativeFrom="column">
                        <wp:posOffset>2942921</wp:posOffset>
                      </wp:positionH>
                      <wp:positionV relativeFrom="paragraph">
                        <wp:posOffset>118745</wp:posOffset>
                      </wp:positionV>
                      <wp:extent cx="481345" cy="296546"/>
                      <wp:effectExtent l="0" t="0" r="1270" b="8255"/>
                      <wp:wrapNone/>
                      <wp:docPr id="718" name="Gruppieren 7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E7E5FB1-C576-9A93-BCE8-71AC2405C4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345" cy="296546"/>
                                <a:chOff x="0" y="0"/>
                                <a:chExt cx="481345" cy="296546"/>
                              </a:xfrm>
                            </wpg:grpSpPr>
                            <wpg:grpSp>
                              <wpg:cNvPr id="116856655" name="Gruppieren 116856655">
                                <a:extLst>
                                  <a:ext uri="{FF2B5EF4-FFF2-40B4-BE49-F238E27FC236}">
                                    <a16:creationId xmlns:a16="http://schemas.microsoft.com/office/drawing/2014/main" id="{04AF0AE8-D91C-EC18-AF73-CDB2DB70F892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199785" cy="296546"/>
                                  <a:chOff x="0" y="0"/>
                                  <a:chExt cx="202092" cy="339934"/>
                                </a:xfrm>
                              </wpg:grpSpPr>
                              <wps:wsp>
                                <wps:cNvPr id="614448957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22F5AFB9-37D0-0A52-BF69-D1CBB2F946E8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0" y="175992"/>
                                    <a:ext cx="20209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7DC77A" w14:textId="50708131" w:rsidR="00B3520F" w:rsidRDefault="00B3520F" w:rsidP="00B3520F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0116122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C0F89258-E899-D8D0-1A7C-3796EC4743C9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45A5DE1" w14:textId="77777777" w:rsidR="00B3520F" w:rsidRDefault="00B3520F" w:rsidP="00B3520F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51240959" name="Gerade Verbindung 1151240959">
                                  <a:extLst>
                                    <a:ext uri="{FF2B5EF4-FFF2-40B4-BE49-F238E27FC236}">
                                      <a16:creationId xmlns:a16="http://schemas.microsoft.com/office/drawing/2014/main" id="{92F6C612-7A4B-EB84-8455-E6217A8EFE80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43737" y="172985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70133989" name="Gruppieren 670133989">
                                <a:extLst>
                                  <a:ext uri="{FF2B5EF4-FFF2-40B4-BE49-F238E27FC236}">
                                    <a16:creationId xmlns:a16="http://schemas.microsoft.com/office/drawing/2014/main" id="{517414C9-2FFD-0796-0BC0-1830E1208BD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62379" y="0"/>
                                  <a:ext cx="318966" cy="296546"/>
                                  <a:chOff x="162379" y="0"/>
                                  <a:chExt cx="319682" cy="339012"/>
                                </a:xfrm>
                              </wpg:grpSpPr>
                              <wpg:grpSp>
                                <wpg:cNvPr id="404518565" name="Gruppieren 404518565">
                                  <a:extLst>
                                    <a:ext uri="{FF2B5EF4-FFF2-40B4-BE49-F238E27FC236}">
                                      <a16:creationId xmlns:a16="http://schemas.microsoft.com/office/drawing/2014/main" id="{A35913D7-4962-17E5-7CBE-BF76DD465775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76253" y="0"/>
                                    <a:ext cx="305808" cy="339012"/>
                                    <a:chOff x="176253" y="0"/>
                                    <a:chExt cx="305808" cy="339012"/>
                                  </a:xfrm>
                                </wpg:grpSpPr>
                                <wpg:grpSp>
                                  <wpg:cNvPr id="500243716" name="Gruppieren 500243716">
                                    <a:extLst>
                                      <a:ext uri="{FF2B5EF4-FFF2-40B4-BE49-F238E27FC236}">
                                        <a16:creationId xmlns:a16="http://schemas.microsoft.com/office/drawing/2014/main" id="{DE34500A-A85A-0A58-DC38-DEDAA778535B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245731" y="0"/>
                                      <a:ext cx="236330" cy="339012"/>
                                      <a:chOff x="245731" y="0"/>
                                      <a:chExt cx="238524" cy="339936"/>
                                    </a:xfrm>
                                  </wpg:grpSpPr>
                                  <wps:wsp>
                                    <wps:cNvPr id="1726452570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6BCE1F35-B75F-983A-50E5-4C4364B8856F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9D029F2" w14:textId="3701E030" w:rsidR="00B3520F" w:rsidRDefault="00B3520F" w:rsidP="00B3520F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53172854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A6CE844A-A007-7517-D119-E00D15CE17A3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245731" y="175994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E6255E" w14:textId="6E8CD5BF" w:rsidR="00B3520F" w:rsidRDefault="00B3520F" w:rsidP="00B3520F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2124830" name="Gerade Verbindung 1612124830">
                                      <a:extLst>
                                        <a:ext uri="{FF2B5EF4-FFF2-40B4-BE49-F238E27FC236}">
                                          <a16:creationId xmlns:a16="http://schemas.microsoft.com/office/drawing/2014/main" id="{210AA179-E210-5F5C-2FFE-5219B320C4DD}"/>
                                        </a:ext>
                                      </a:extLst>
                                    </wps:cNvPr>
                                    <wps:cNvCnPr/>
                                    <wps:spPr>
                                      <a:xfrm>
                                        <a:off x="305275" y="173167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28034785" name="Textfeld 398">
                                    <a:extLst>
                                      <a:ext uri="{FF2B5EF4-FFF2-40B4-BE49-F238E27FC236}">
                                        <a16:creationId xmlns:a16="http://schemas.microsoft.com/office/drawing/2014/main" id="{EDE50D31-83FE-ED51-14AC-1DF84ED51957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5347C0A" w14:textId="77777777" w:rsidR="00B3520F" w:rsidRDefault="00B3520F" w:rsidP="00B3520F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67298840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009A2D84-B994-4FDF-E99A-4BF568B30666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62379" y="68120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874CE5" w14:textId="77777777" w:rsidR="00B3520F" w:rsidRDefault="00B3520F" w:rsidP="00B3520F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F1CE1BD" id="_x0000_s2185" style="position:absolute;margin-left:231.75pt;margin-top:9.35pt;width:37.9pt;height:23.35pt;z-index:253217792" coordsize="481345,2965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">
                      <v:group id="Gruppieren 116856655" o:spid="_x0000_s2186" style="position:absolute;width:199785;height:296546" coordsize="202092,3399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">
                        <v:shape id="Textfeld 3" o:spid="_x0000_s2187" type="#_x0000_t202" style="position:absolute;top:175992;width:20209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07DC77A" w14:textId="50708131" w:rsidR="00B3520F" w:rsidRDefault="00B3520F" w:rsidP="00B3520F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88" type="#_x0000_t202" style="position:absolute;left:21842;width:158406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45A5DE1" w14:textId="77777777" w:rsidR="00B3520F" w:rsidRDefault="00B3520F" w:rsidP="00B3520F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line id="Gerade Verbindung 1151240959" o:spid="_x0000_s2189" style="position:absolute;visibility:visible;mso-wrap-style:square" from="43737,172985" to="152959,17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670133989" o:spid="_x0000_s2190" style="position:absolute;left:162379;width:318966;height:296546" coordorigin="162379" coordsize="319682,339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">
                        <v:group id="Gruppieren 404518565" o:spid="_x0000_s2191" style="position:absolute;left:176253;width:305808;height:339012" coordorigin="176253" coordsize="305808,339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">
                          <v:group id="Gruppieren 500243716" o:spid="_x0000_s2192" style="position:absolute;left:245731;width:236330;height:339012" coordorigin="245731" coordsize="238524,339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">
                            <v:shape id="Textfeld 3" o:spid="_x0000_s2193" type="#_x0000_t202" style="position:absolute;left:280814;width:159728;height:1810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69D029F2" w14:textId="3701E030" w:rsidR="00B3520F" w:rsidRDefault="00B3520F" w:rsidP="00B3520F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194" type="#_x0000_t202" style="position:absolute;left:245731;top:175994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71E6255E" w14:textId="6E8CD5BF" w:rsidR="00B3520F" w:rsidRDefault="00B3520F" w:rsidP="00B3520F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612124830" o:spid="_x0000_s2195" style="position:absolute;visibility:visible;mso-wrap-style:square" from="305275,173167" to="414497,1731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2196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25347C0A" w14:textId="77777777" w:rsidR="00B3520F" w:rsidRDefault="00B3520F" w:rsidP="00B3520F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2197" type="#_x0000_t202" style="position:absolute;left:162379;top:68120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69874CE5" w14:textId="77777777" w:rsidR="00B3520F" w:rsidRDefault="00B3520F" w:rsidP="00B3520F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D22F3C" w:rsidRPr="007F4553" w14:paraId="70E5985B" w14:textId="77777777" w:rsidTr="00E95EE4">
        <w:tc>
          <w:tcPr>
            <w:tcW w:w="780" w:type="dxa"/>
          </w:tcPr>
          <w:p w14:paraId="591A8834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59" w:type="dxa"/>
          </w:tcPr>
          <w:p w14:paraId="69E81113" w14:textId="01D24414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b)</w:t>
            </w:r>
          </w:p>
        </w:tc>
        <w:tc>
          <w:tcPr>
            <w:tcW w:w="8046" w:type="dxa"/>
            <w:gridSpan w:val="2"/>
          </w:tcPr>
          <w:p w14:paraId="06E3EC1C" w14:textId="05A4B8FF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Zeichne eigene Bilder zu den Aufgaben </w:t>
            </w:r>
            <w:r w:rsidR="00B3520F" w:rsidRPr="007F4553">
              <w:rPr>
                <w:rFonts w:asciiTheme="minorHAnsi" w:hAnsiTheme="minorHAnsi" w:cstheme="minorHAnsi"/>
              </w:rPr>
              <w:t xml:space="preserve">               </w:t>
            </w:r>
            <w:r w:rsidRPr="007F4553">
              <w:rPr>
                <w:rFonts w:asciiTheme="minorHAnsi" w:hAnsiTheme="minorHAnsi" w:cstheme="minorHAnsi"/>
              </w:rPr>
              <w:t>und</w:t>
            </w:r>
            <w:r w:rsidR="00B3520F" w:rsidRPr="007F4553">
              <w:rPr>
                <w:rFonts w:asciiTheme="minorHAnsi" w:hAnsiTheme="minorHAnsi" w:cstheme="minorHAnsi"/>
              </w:rPr>
              <w:t xml:space="preserve">               </w:t>
            </w:r>
            <w:r w:rsidRPr="007F4553">
              <w:rPr>
                <w:rFonts w:asciiTheme="minorHAnsi" w:hAnsiTheme="minorHAnsi" w:cstheme="minorHAnsi"/>
              </w:rPr>
              <w:t>.</w:t>
            </w:r>
          </w:p>
        </w:tc>
      </w:tr>
      <w:tr w:rsidR="008D5CC7" w:rsidRPr="007F4553" w14:paraId="6A9488A3" w14:textId="77777777" w:rsidTr="00E95EE4">
        <w:tc>
          <w:tcPr>
            <w:tcW w:w="780" w:type="dxa"/>
          </w:tcPr>
          <w:p w14:paraId="4E36A4BD" w14:textId="77777777" w:rsidR="008D5CC7" w:rsidRPr="007F4553" w:rsidRDefault="008D5CC7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59" w:type="dxa"/>
          </w:tcPr>
          <w:p w14:paraId="215AC260" w14:textId="77777777" w:rsidR="008D5CC7" w:rsidRPr="007F4553" w:rsidRDefault="008D5CC7" w:rsidP="008C57FC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46" w:type="dxa"/>
            <w:gridSpan w:val="2"/>
          </w:tcPr>
          <w:p w14:paraId="31DF9CF1" w14:textId="77777777" w:rsidR="008D5CC7" w:rsidRPr="007F4553" w:rsidRDefault="008D5CC7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D22F3C" w:rsidRPr="007F4553" w14:paraId="5BCE3AB3" w14:textId="77777777" w:rsidTr="00B676BE">
        <w:tc>
          <w:tcPr>
            <w:tcW w:w="780" w:type="dxa"/>
          </w:tcPr>
          <w:p w14:paraId="3312BF04" w14:textId="77777777" w:rsidR="00D22F3C" w:rsidRPr="007F4553" w:rsidRDefault="00D22F3C" w:rsidP="008C57FC">
            <w:pPr>
              <w:pStyle w:val="berschrift3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3.5</w:t>
            </w:r>
          </w:p>
        </w:tc>
        <w:tc>
          <w:tcPr>
            <w:tcW w:w="8505" w:type="dxa"/>
            <w:gridSpan w:val="3"/>
          </w:tcPr>
          <w:p w14:paraId="7136BBC4" w14:textId="789969EE" w:rsidR="00D22F3C" w:rsidRPr="007F4553" w:rsidRDefault="007F3551" w:rsidP="008C57FC">
            <w:pPr>
              <w:pStyle w:val="berschrift3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225984" behindDoc="0" locked="0" layoutInCell="1" allowOverlap="1" wp14:anchorId="57550119" wp14:editId="5A415D5E">
                      <wp:simplePos x="0" y="0"/>
                      <wp:positionH relativeFrom="column">
                        <wp:posOffset>2998672</wp:posOffset>
                      </wp:positionH>
                      <wp:positionV relativeFrom="paragraph">
                        <wp:posOffset>339541</wp:posOffset>
                      </wp:positionV>
                      <wp:extent cx="481345" cy="287960"/>
                      <wp:effectExtent l="0" t="0" r="1270" b="4445"/>
                      <wp:wrapNone/>
                      <wp:docPr id="751378191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345" cy="287960"/>
                                <a:chOff x="0" y="0"/>
                                <a:chExt cx="481345" cy="287960"/>
                              </a:xfrm>
                            </wpg:grpSpPr>
                            <wpg:grpSp>
                              <wpg:cNvPr id="1636110417" name="Gruppieren 1636110417"/>
                              <wpg:cNvGrpSpPr/>
                              <wpg:grpSpPr>
                                <a:xfrm>
                                  <a:off x="0" y="0"/>
                                  <a:ext cx="199785" cy="287960"/>
                                  <a:chOff x="0" y="0"/>
                                  <a:chExt cx="202092" cy="330092"/>
                                </a:xfrm>
                              </wpg:grpSpPr>
                              <wps:wsp>
                                <wps:cNvPr id="1296022631" name="Textfeld 3"/>
                                <wps:cNvSpPr txBox="1"/>
                                <wps:spPr>
                                  <a:xfrm>
                                    <a:off x="0" y="166150"/>
                                    <a:ext cx="20209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C545AA5" w14:textId="36A4BE83" w:rsidR="007F3551" w:rsidRDefault="007F3551" w:rsidP="007F3551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2662100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E7B205" w14:textId="77777777" w:rsidR="007F3551" w:rsidRDefault="007F3551" w:rsidP="007F3551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958362042" name="Gerade Verbindung 1958362042"/>
                                <wps:cNvCnPr/>
                                <wps:spPr>
                                  <a:xfrm>
                                    <a:off x="43737" y="172985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075260660" name="Gruppieren 2075260660"/>
                              <wpg:cNvGrpSpPr/>
                              <wpg:grpSpPr>
                                <a:xfrm>
                                  <a:off x="162379" y="0"/>
                                  <a:ext cx="318966" cy="287960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910830586" name="Gruppieren 910830586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404417801" name="Gruppieren 404417801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241358435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5F38349" w14:textId="77777777" w:rsidR="007F3551" w:rsidRDefault="007F3551" w:rsidP="007F355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13018687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6DE897" w14:textId="415A2600" w:rsidR="007F3551" w:rsidRDefault="007F3551" w:rsidP="007F355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95446161" name="Gerade Verbindung 995446161"/>
                                    <wps:cNvCnPr/>
                                    <wps:spPr>
                                      <a:xfrm>
                                        <a:off x="305275" y="173167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358281886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E49865D" w14:textId="77777777" w:rsidR="007F3551" w:rsidRDefault="007F3551" w:rsidP="007F3551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1991869" name="Textfeld 398"/>
                                <wps:cNvSpPr txBox="1"/>
                                <wps:spPr>
                                  <a:xfrm>
                                    <a:off x="162379" y="68120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F1A542" w14:textId="77777777" w:rsidR="007F3551" w:rsidRDefault="007F3551" w:rsidP="007F355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7550119" id="_x0000_s2198" style="position:absolute;margin-left:236.1pt;margin-top:26.75pt;width:37.9pt;height:22.65pt;z-index:253225984" coordsize="481345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">
                      <v:group id="Gruppieren 1636110417" o:spid="_x0000_s2199" style="position:absolute;width:199785;height:287960" coordsize="202092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">
                        <v:shape id="Textfeld 3" o:spid="_x0000_s2200" type="#_x0000_t202" style="position:absolute;top:166150;width:20209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C545AA5" w14:textId="36A4BE83" w:rsidR="007F3551" w:rsidRDefault="007F3551" w:rsidP="007F3551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201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9E7B205" w14:textId="77777777" w:rsidR="007F3551" w:rsidRDefault="007F3551" w:rsidP="007F3551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line id="Gerade Verbindung 1958362042" o:spid="_x0000_s2202" style="position:absolute;visibility:visible;mso-wrap-style:square" from="43737,172985" to="152959,17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2075260660" o:spid="_x0000_s2203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">
                        <v:group id="Gruppieren 910830586" o:spid="_x0000_s2204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">
                          <v:group id="Gruppieren 404417801" o:spid="_x0000_s2205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">
                            <v:shape id="Textfeld 3" o:spid="_x0000_s2206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25F38349" w14:textId="77777777" w:rsidR="007F3551" w:rsidRDefault="007F3551" w:rsidP="007F355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207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" filled="f" stroked="f" strokeweight=".5pt">
                              <v:textbox inset="0,0,0,0">
                                <w:txbxContent>
                                  <w:p w14:paraId="476DE897" w14:textId="415A2600" w:rsidR="007F3551" w:rsidRDefault="007F3551" w:rsidP="007F355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995446161" o:spid="_x0000_s2208" style="position:absolute;visibility:visible;mso-wrap-style:square" from="305275,173167" to="414497,1731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2209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0E49865D" w14:textId="77777777" w:rsidR="007F3551" w:rsidRDefault="007F3551" w:rsidP="007F3551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2210" type="#_x0000_t202" style="position:absolute;left:162379;top:68120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" filled="f" stroked="f" strokeweight=".5pt">
                          <v:textbox inset="1mm,0,,0">
                            <w:txbxContent>
                              <w:p w14:paraId="61F1A542" w14:textId="77777777" w:rsidR="007F3551" w:rsidRDefault="007F3551" w:rsidP="007F3551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D22F3C" w:rsidRPr="007F4553">
              <w:rPr>
                <w:rFonts w:asciiTheme="minorHAnsi" w:hAnsiTheme="minorHAnsi" w:cstheme="minorHAnsi"/>
              </w:rPr>
              <w:t xml:space="preserve">Rechengeschichten </w:t>
            </w:r>
          </w:p>
        </w:tc>
      </w:tr>
      <w:tr w:rsidR="00E95EE4" w:rsidRPr="007F4553" w14:paraId="0710E7A3" w14:textId="77777777" w:rsidTr="00E95EE4">
        <w:tc>
          <w:tcPr>
            <w:tcW w:w="780" w:type="dxa"/>
            <w:vMerge w:val="restart"/>
          </w:tcPr>
          <w:p w14:paraId="11AEBF78" w14:textId="77777777" w:rsidR="00E95EE4" w:rsidRPr="007F4553" w:rsidRDefault="00E95EE4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28E81110" wp14:editId="5A531692">
                  <wp:extent cx="287640" cy="338400"/>
                  <wp:effectExtent l="0" t="0" r="0" b="508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</w:tcPr>
          <w:p w14:paraId="77F41B48" w14:textId="77777777" w:rsidR="00E95EE4" w:rsidRPr="007F4553" w:rsidRDefault="00E95EE4" w:rsidP="008C57FC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a)</w:t>
            </w:r>
          </w:p>
        </w:tc>
        <w:tc>
          <w:tcPr>
            <w:tcW w:w="8046" w:type="dxa"/>
            <w:gridSpan w:val="2"/>
          </w:tcPr>
          <w:p w14:paraId="6AC79E4D" w14:textId="042AD007" w:rsidR="00E95EE4" w:rsidRPr="007F4553" w:rsidRDefault="00E95EE4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Schreibe eine Rechengeschichte zu der Aufga</w:t>
            </w:r>
            <w:r w:rsidR="007F3551" w:rsidRPr="007F4553">
              <w:rPr>
                <w:rFonts w:asciiTheme="minorHAnsi" w:hAnsiTheme="minorHAnsi" w:cstheme="minorHAnsi"/>
              </w:rPr>
              <w:t xml:space="preserve">be             </w:t>
            </w:r>
            <w:r w:rsidRPr="007F4553">
              <w:rPr>
                <w:rFonts w:asciiTheme="minorHAnsi" w:hAnsiTheme="minorHAnsi" w:cstheme="minorHAnsi"/>
              </w:rPr>
              <w:t>.</w:t>
            </w:r>
            <w:r w:rsidR="007F3551" w:rsidRPr="007F4553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E95EE4" w:rsidRPr="007F4553" w14:paraId="1996E693" w14:textId="77777777" w:rsidTr="00E95EE4">
        <w:tc>
          <w:tcPr>
            <w:tcW w:w="780" w:type="dxa"/>
            <w:vMerge/>
          </w:tcPr>
          <w:p w14:paraId="2E930ED7" w14:textId="77777777" w:rsidR="00E95EE4" w:rsidRPr="007F4553" w:rsidRDefault="00E95EE4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59" w:type="dxa"/>
          </w:tcPr>
          <w:p w14:paraId="5AAD118A" w14:textId="77777777" w:rsidR="00E95EE4" w:rsidRPr="007F4553" w:rsidRDefault="00E95EE4" w:rsidP="008C57FC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46" w:type="dxa"/>
            <w:gridSpan w:val="2"/>
          </w:tcPr>
          <w:p w14:paraId="3C86C741" w14:textId="5CA983E8" w:rsidR="00E95EE4" w:rsidRPr="007F4553" w:rsidRDefault="007F3551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221888" behindDoc="0" locked="0" layoutInCell="1" allowOverlap="1" wp14:anchorId="0BC7E8FF" wp14:editId="7B51DA5D">
                      <wp:simplePos x="0" y="0"/>
                      <wp:positionH relativeFrom="column">
                        <wp:posOffset>3970503</wp:posOffset>
                      </wp:positionH>
                      <wp:positionV relativeFrom="paragraph">
                        <wp:posOffset>98425</wp:posOffset>
                      </wp:positionV>
                      <wp:extent cx="481345" cy="287960"/>
                      <wp:effectExtent l="0" t="0" r="1270" b="4445"/>
                      <wp:wrapNone/>
                      <wp:docPr id="1589809818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345" cy="287960"/>
                                <a:chOff x="0" y="0"/>
                                <a:chExt cx="481345" cy="287960"/>
                              </a:xfrm>
                            </wpg:grpSpPr>
                            <wpg:grpSp>
                              <wpg:cNvPr id="1763379114" name="Gruppieren 1763379114"/>
                              <wpg:cNvGrpSpPr/>
                              <wpg:grpSpPr>
                                <a:xfrm>
                                  <a:off x="0" y="0"/>
                                  <a:ext cx="199785" cy="287960"/>
                                  <a:chOff x="0" y="0"/>
                                  <a:chExt cx="202092" cy="330092"/>
                                </a:xfrm>
                              </wpg:grpSpPr>
                              <wps:wsp>
                                <wps:cNvPr id="984589964" name="Textfeld 3"/>
                                <wps:cNvSpPr txBox="1"/>
                                <wps:spPr>
                                  <a:xfrm>
                                    <a:off x="0" y="166150"/>
                                    <a:ext cx="20209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DDD981" w14:textId="77777777" w:rsidR="00B3520F" w:rsidRDefault="00B3520F" w:rsidP="00B3520F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54020395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EEE05BA" w14:textId="77777777" w:rsidR="00B3520F" w:rsidRDefault="00B3520F" w:rsidP="00B3520F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70957094" name="Gerade Verbindung 1670957094"/>
                                <wps:cNvCnPr/>
                                <wps:spPr>
                                  <a:xfrm>
                                    <a:off x="43737" y="172985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76366454" name="Gruppieren 376366454"/>
                              <wpg:cNvGrpSpPr/>
                              <wpg:grpSpPr>
                                <a:xfrm>
                                  <a:off x="162379" y="0"/>
                                  <a:ext cx="318966" cy="287960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578037969" name="Gruppieren 578037969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889275119" name="Gruppieren 889275119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1992869205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5E7E92" w14:textId="77777777" w:rsidR="00B3520F" w:rsidRDefault="00B3520F" w:rsidP="00B3520F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497111488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02A8440" w14:textId="396A375C" w:rsidR="00B3520F" w:rsidRDefault="00B3520F" w:rsidP="00B3520F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27923484" name="Gerade Verbindung 1527923484"/>
                                    <wps:cNvCnPr/>
                                    <wps:spPr>
                                      <a:xfrm>
                                        <a:off x="305275" y="173167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838995150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A206397" w14:textId="77777777" w:rsidR="00B3520F" w:rsidRDefault="00B3520F" w:rsidP="00B3520F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01287186" name="Textfeld 398"/>
                                <wps:cNvSpPr txBox="1"/>
                                <wps:spPr>
                                  <a:xfrm>
                                    <a:off x="162379" y="68120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99779E" w14:textId="77777777" w:rsidR="00B3520F" w:rsidRDefault="00B3520F" w:rsidP="00B3520F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BC7E8FF" id="_x0000_s2211" style="position:absolute;margin-left:312.65pt;margin-top:7.75pt;width:37.9pt;height:22.65pt;z-index:253221888" coordsize="481345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">
                      <v:group id="Gruppieren 1763379114" o:spid="_x0000_s2212" style="position:absolute;width:199785;height:287960" coordsize="202092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">
                        <v:shape id="Textfeld 3" o:spid="_x0000_s2213" type="#_x0000_t202" style="position:absolute;top:166150;width:20209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9DDD981" w14:textId="77777777" w:rsidR="00B3520F" w:rsidRDefault="00B3520F" w:rsidP="00B3520F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214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EEE05BA" w14:textId="77777777" w:rsidR="00B3520F" w:rsidRDefault="00B3520F" w:rsidP="00B3520F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line id="Gerade Verbindung 1670957094" o:spid="_x0000_s2215" style="position:absolute;visibility:visible;mso-wrap-style:square" from="43737,172985" to="152959,17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376366454" o:spid="_x0000_s2216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">
                        <v:group id="Gruppieren 578037969" o:spid="_x0000_s2217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">
                          <v:group id="Gruppieren 889275119" o:spid="_x0000_s2218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">
                            <v:shape id="Textfeld 3" o:spid="_x0000_s2219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4C5E7E92" w14:textId="77777777" w:rsidR="00B3520F" w:rsidRDefault="00B3520F" w:rsidP="00B3520F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220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602A8440" w14:textId="396A375C" w:rsidR="00B3520F" w:rsidRDefault="00B3520F" w:rsidP="00B3520F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527923484" o:spid="_x0000_s2221" style="position:absolute;visibility:visible;mso-wrap-style:square" from="305275,173167" to="414497,1731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2222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5A206397" w14:textId="77777777" w:rsidR="00B3520F" w:rsidRDefault="00B3520F" w:rsidP="00B3520F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2223" type="#_x0000_t202" style="position:absolute;left:162379;top:68120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2799779E" w14:textId="77777777" w:rsidR="00B3520F" w:rsidRDefault="00B3520F" w:rsidP="00B3520F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D22F3C" w:rsidRPr="007F4553" w14:paraId="49292A40" w14:textId="77777777" w:rsidTr="00E95EE4">
        <w:tc>
          <w:tcPr>
            <w:tcW w:w="780" w:type="dxa"/>
          </w:tcPr>
          <w:p w14:paraId="4D1866B3" w14:textId="77777777" w:rsidR="00E95EE4" w:rsidRPr="007F4553" w:rsidRDefault="00E95EE4" w:rsidP="00D22F3C">
            <w:pPr>
              <w:spacing w:line="240" w:lineRule="atLeast"/>
              <w:rPr>
                <w:rFonts w:cstheme="minorHAnsi"/>
              </w:rPr>
            </w:pPr>
          </w:p>
          <w:p w14:paraId="3C28BDF0" w14:textId="77777777" w:rsidR="00D22F3C" w:rsidRPr="007F4553" w:rsidRDefault="00E95EE4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5264F004" wp14:editId="6D59E0B6">
                  <wp:extent cx="360000" cy="272386"/>
                  <wp:effectExtent l="0" t="0" r="254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</w:tcPr>
          <w:p w14:paraId="020B8306" w14:textId="77777777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b)</w:t>
            </w:r>
          </w:p>
        </w:tc>
        <w:tc>
          <w:tcPr>
            <w:tcW w:w="8046" w:type="dxa"/>
            <w:gridSpan w:val="2"/>
          </w:tcPr>
          <w:p w14:paraId="0EAE20B3" w14:textId="5E9DB237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Jonas, Kenan, Emily und Sarah haben Rechengeschichten zur Aufgabe </w:t>
            </w:r>
            <w:r w:rsidR="007F3551" w:rsidRPr="007F4553">
              <w:rPr>
                <w:rFonts w:asciiTheme="minorHAnsi" w:hAnsiTheme="minorHAnsi" w:cstheme="minorHAnsi"/>
              </w:rPr>
              <w:t xml:space="preserve">            </w:t>
            </w:r>
            <w:r w:rsidRPr="007F4553">
              <w:rPr>
                <w:rFonts w:asciiTheme="minorHAnsi" w:hAnsiTheme="minorHAnsi" w:cstheme="minorHAnsi"/>
              </w:rPr>
              <w:t xml:space="preserve"> geschrieben. Welche Rechengeschichten passen zu der Aufgabe? </w:t>
            </w:r>
            <w:r w:rsidRPr="007F4553">
              <w:rPr>
                <w:rFonts w:asciiTheme="minorHAnsi" w:hAnsiTheme="minorHAnsi" w:cstheme="minorHAnsi"/>
              </w:rPr>
              <w:br/>
              <w:t>Zeichne zu jeder Geschichte ein passendes Bild.</w:t>
            </w:r>
          </w:p>
        </w:tc>
      </w:tr>
      <w:tr w:rsidR="00D22F3C" w:rsidRPr="007F4553" w14:paraId="43ADF9F3" w14:textId="77777777" w:rsidTr="00E95EE4">
        <w:tc>
          <w:tcPr>
            <w:tcW w:w="780" w:type="dxa"/>
          </w:tcPr>
          <w:p w14:paraId="4B46C512" w14:textId="77777777" w:rsidR="00D22F3C" w:rsidRPr="007F4553" w:rsidRDefault="008C57FC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63168" behindDoc="0" locked="0" layoutInCell="1" allowOverlap="1" wp14:anchorId="345AC779" wp14:editId="4542943D">
                      <wp:simplePos x="0" y="0"/>
                      <wp:positionH relativeFrom="column">
                        <wp:posOffset>369026</wp:posOffset>
                      </wp:positionH>
                      <wp:positionV relativeFrom="paragraph">
                        <wp:posOffset>168906</wp:posOffset>
                      </wp:positionV>
                      <wp:extent cx="555171" cy="732769"/>
                      <wp:effectExtent l="0" t="0" r="0" b="4445"/>
                      <wp:wrapNone/>
                      <wp:docPr id="615019957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5171" cy="732769"/>
                                <a:chOff x="32293" y="-10143"/>
                                <a:chExt cx="555244" cy="733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43722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2293" y="-10143"/>
                                  <a:ext cx="55524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734485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FAB3198" w14:textId="77777777" w:rsidR="00B676BE" w:rsidRPr="003D28BC" w:rsidRDefault="00B676BE" w:rsidP="008C57F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3D28BC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45AC779" id="Gruppieren 20" o:spid="_x0000_s2224" style="position:absolute;margin-left:29.05pt;margin-top:13.3pt;width:43.7pt;height:57.7pt;z-index:253063168;mso-width-relative:margin;mso-height-relative:margin" coordorigin="322,-101" coordsize="5552,73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">
                      <v:shape id="Grafik 4" o:spid="_x0000_s2225" type="#_x0000_t75" style="position:absolute;left:322;top:-101;width:5553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">
                        <v:imagedata r:id="rId67" o:title="" chromakey="white"/>
                      </v:shape>
                      <v:shape id="Textfeld 12" o:spid="_x0000_s2226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FAB3198" w14:textId="77777777" w:rsidR="00B676BE" w:rsidRPr="003D28BC" w:rsidRDefault="00B676BE" w:rsidP="008C57F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3D28BC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59" w:type="dxa"/>
          </w:tcPr>
          <w:p w14:paraId="75032BFC" w14:textId="77777777" w:rsidR="00D22F3C" w:rsidRPr="007F4553" w:rsidRDefault="00D22F3C" w:rsidP="00D22F3C">
            <w:pPr>
              <w:pStyle w:val="DialogAufgabeNummerV"/>
              <w:widowControl w:val="0"/>
              <w:spacing w:before="140" w:line="240" w:lineRule="atLeast"/>
              <w:rPr>
                <w:rFonts w:asciiTheme="minorHAnsi" w:hAnsiTheme="minorHAnsi" w:cstheme="minorHAnsi"/>
                <w:color w:val="565656" w:themeColor="accent3" w:themeShade="BF"/>
              </w:rPr>
            </w:pPr>
          </w:p>
        </w:tc>
        <w:tc>
          <w:tcPr>
            <w:tcW w:w="8046" w:type="dxa"/>
            <w:gridSpan w:val="2"/>
          </w:tcPr>
          <w:p w14:paraId="15BB6AB2" w14:textId="4E16C995" w:rsidR="00D22F3C" w:rsidRPr="007F4553" w:rsidRDefault="008C57FC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65216" behindDoc="0" locked="0" layoutInCell="1" allowOverlap="1" wp14:anchorId="23B841A2" wp14:editId="263DB39D">
                      <wp:simplePos x="0" y="0"/>
                      <wp:positionH relativeFrom="column">
                        <wp:posOffset>4446824</wp:posOffset>
                      </wp:positionH>
                      <wp:positionV relativeFrom="paragraph">
                        <wp:posOffset>-55843</wp:posOffset>
                      </wp:positionV>
                      <wp:extent cx="504825" cy="702753"/>
                      <wp:effectExtent l="0" t="0" r="3175" b="8890"/>
                      <wp:wrapNone/>
                      <wp:docPr id="497217246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825" cy="702753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289686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998855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862944" w14:textId="77777777" w:rsidR="00B676BE" w:rsidRPr="003D28BC" w:rsidRDefault="00B676BE" w:rsidP="008C57F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3D28BC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3B841A2" id="Gruppieren 15" o:spid="_x0000_s2227" style="position:absolute;margin-left:350.15pt;margin-top:-4.4pt;width:39.75pt;height:55.35pt;z-index:253065216" coordsize="5048,70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">
                      <v:shape id="Grafik 9" o:spid="_x0000_s2228" type="#_x0000_t75" style="position:absolute;width:50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">
                        <v:imagedata r:id="rId69" o:title="" chromakey="white"/>
                      </v:shape>
                      <v:shape id="Textfeld 12" o:spid="_x0000_s2229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D862944" w14:textId="77777777" w:rsidR="00B676BE" w:rsidRPr="003D28BC" w:rsidRDefault="00B676BE" w:rsidP="008C57F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3D28BC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1F8E3CA" w14:textId="77777777" w:rsidR="00D22F3C" w:rsidRPr="007F4553" w:rsidRDefault="008C57FC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2925952" behindDoc="0" locked="0" layoutInCell="1" allowOverlap="1" wp14:anchorId="0B851291" wp14:editId="11480ED8">
                  <wp:simplePos x="0" y="0"/>
                  <wp:positionH relativeFrom="column">
                    <wp:posOffset>-44368</wp:posOffset>
                  </wp:positionH>
                  <wp:positionV relativeFrom="paragraph">
                    <wp:posOffset>125008</wp:posOffset>
                  </wp:positionV>
                  <wp:extent cx="2302510" cy="1101725"/>
                  <wp:effectExtent l="101600" t="88900" r="97790" b="92075"/>
                  <wp:wrapNone/>
                  <wp:docPr id="11548" name="Bild 11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oto2.JPG"/>
                          <pic:cNvPicPr/>
                        </pic:nvPicPr>
                        <pic:blipFill>
                          <a:blip r:embed="rId70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021" cy="110244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fl="http://schemas.microsoft.com/office/word/2024/wordml/sdtformatlock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2913664" behindDoc="0" locked="0" layoutInCell="1" allowOverlap="1" wp14:anchorId="485D9C7B" wp14:editId="0E3E7EF9">
                  <wp:simplePos x="0" y="0"/>
                  <wp:positionH relativeFrom="column">
                    <wp:posOffset>2462009</wp:posOffset>
                  </wp:positionH>
                  <wp:positionV relativeFrom="paragraph">
                    <wp:posOffset>125008</wp:posOffset>
                  </wp:positionV>
                  <wp:extent cx="2404745" cy="1101794"/>
                  <wp:effectExtent l="101600" t="88900" r="97155" b="92075"/>
                  <wp:wrapNone/>
                  <wp:docPr id="118" name="Grafik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2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31" r="5443" b="14744"/>
                          <a:stretch/>
                        </pic:blipFill>
                        <pic:spPr bwMode="auto">
                          <a:xfrm>
                            <a:off x="0" y="0"/>
                            <a:ext cx="2430134" cy="111342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478DE7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581BC8BC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3CF0AAC4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77D3EC34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18198047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255AE129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2A7CB2AB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0CDF1C9F" w14:textId="77777777" w:rsidR="00D22F3C" w:rsidRPr="007F4553" w:rsidRDefault="008C57FC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2995584" behindDoc="0" locked="0" layoutInCell="1" allowOverlap="1" wp14:anchorId="6C860297" wp14:editId="58B66DCD">
                  <wp:simplePos x="0" y="0"/>
                  <wp:positionH relativeFrom="column">
                    <wp:posOffset>-44625</wp:posOffset>
                  </wp:positionH>
                  <wp:positionV relativeFrom="paragraph">
                    <wp:posOffset>99909</wp:posOffset>
                  </wp:positionV>
                  <wp:extent cx="2289175" cy="1144270"/>
                  <wp:effectExtent l="101600" t="88900" r="98425" b="87630"/>
                  <wp:wrapNone/>
                  <wp:docPr id="1108827567" name="Grafik 1108827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r:embed="rId73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175" cy="114427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2981248" behindDoc="0" locked="0" layoutInCell="1" allowOverlap="1" wp14:anchorId="60F77E75" wp14:editId="0D075F77">
                  <wp:simplePos x="0" y="0"/>
                  <wp:positionH relativeFrom="column">
                    <wp:posOffset>2462009</wp:posOffset>
                  </wp:positionH>
                  <wp:positionV relativeFrom="paragraph">
                    <wp:posOffset>103024</wp:posOffset>
                  </wp:positionV>
                  <wp:extent cx="2395742" cy="654461"/>
                  <wp:effectExtent l="101600" t="88900" r="106680" b="95250"/>
                  <wp:wrapNone/>
                  <wp:docPr id="119" name="Grafi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189" cy="65922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59B2B6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1A29DDBD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532C6B88" w14:textId="77777777" w:rsidR="00D22F3C" w:rsidRPr="007F4553" w:rsidRDefault="008C57FC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61120" behindDoc="0" locked="0" layoutInCell="1" allowOverlap="1" wp14:anchorId="55CDB535" wp14:editId="16343ECC">
                      <wp:simplePos x="0" y="0"/>
                      <wp:positionH relativeFrom="column">
                        <wp:posOffset>4320604</wp:posOffset>
                      </wp:positionH>
                      <wp:positionV relativeFrom="paragraph">
                        <wp:posOffset>28500</wp:posOffset>
                      </wp:positionV>
                      <wp:extent cx="544830" cy="751091"/>
                      <wp:effectExtent l="0" t="0" r="127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BD7645D" w14:textId="77777777" w:rsidR="00B676BE" w:rsidRPr="003D28BC" w:rsidRDefault="00B676BE" w:rsidP="008C57F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3D28BC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CDB535" id="_x0000_s2230" style="position:absolute;margin-left:340.2pt;margin-top:2.25pt;width:42.9pt;height:59.15pt;z-index:253061120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">
                      <v:shape id="Grafik 5" o:spid="_x0000_s2231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">
                        <v:imagedata r:id="rId48" o:title="" chromakey="white"/>
                      </v:shape>
                      <v:shape id="Textfeld 12" o:spid="_x0000_s2232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BD7645D" w14:textId="77777777" w:rsidR="00B676BE" w:rsidRPr="003D28BC" w:rsidRDefault="00B676BE" w:rsidP="008C57F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3D28BC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A26325F" w14:textId="77777777" w:rsidR="00D22F3C" w:rsidRPr="007F4553" w:rsidRDefault="008C57FC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59072" behindDoc="0" locked="0" layoutInCell="1" allowOverlap="1" wp14:anchorId="4FFB455B" wp14:editId="6A5D3E84">
                      <wp:simplePos x="0" y="0"/>
                      <wp:positionH relativeFrom="column">
                        <wp:posOffset>1936997</wp:posOffset>
                      </wp:positionH>
                      <wp:positionV relativeFrom="paragraph">
                        <wp:posOffset>38128</wp:posOffset>
                      </wp:positionV>
                      <wp:extent cx="626957" cy="772886"/>
                      <wp:effectExtent l="0" t="0" r="0" b="1905"/>
                      <wp:wrapNone/>
                      <wp:docPr id="151168409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798946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1781434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E3DD98" w14:textId="77777777" w:rsidR="00B676BE" w:rsidRPr="003D28BC" w:rsidRDefault="00B676BE" w:rsidP="008C57F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3D28BC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FB455B" id="_x0000_s2233" style="position:absolute;margin-left:152.5pt;margin-top:3pt;width:49.35pt;height:60.85pt;z-index:253059072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">
                      <v:shape id="Grafik 3" o:spid="_x0000_s2234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">
                        <v:imagedata r:id="rId76" o:title="" chromakey="white"/>
                      </v:shape>
                      <v:shape id="Textfeld 12" o:spid="_x0000_s2235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9E3DD98" w14:textId="77777777" w:rsidR="00B676BE" w:rsidRPr="003D28BC" w:rsidRDefault="00B676BE" w:rsidP="008C57F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3D28BC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6674AEA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53B1DC22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6956D81F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</w:tr>
    </w:tbl>
    <w:p w14:paraId="045AAD35" w14:textId="15B09D37" w:rsidR="00D22F3C" w:rsidRDefault="00D22F3C" w:rsidP="00D22F3C">
      <w:pPr>
        <w:spacing w:line="240" w:lineRule="atLeast"/>
        <w:rPr>
          <w:rFonts w:cstheme="minorHAnsi"/>
        </w:rPr>
      </w:pPr>
    </w:p>
    <w:p w14:paraId="555AAD40" w14:textId="77777777" w:rsidR="0088585D" w:rsidRDefault="0088585D" w:rsidP="00D22F3C">
      <w:pPr>
        <w:spacing w:line="240" w:lineRule="atLeast"/>
        <w:rPr>
          <w:rFonts w:cstheme="minorHAnsi"/>
        </w:rPr>
      </w:pPr>
    </w:p>
    <w:p w14:paraId="5CD12762" w14:textId="77777777" w:rsidR="0088585D" w:rsidRDefault="0088585D" w:rsidP="0088585D">
      <w:pPr>
        <w:spacing w:line="240" w:lineRule="atLeast"/>
        <w:rPr>
          <w:rFonts w:ascii="Calibri" w:hAnsi="Calibri"/>
        </w:rPr>
      </w:pPr>
    </w:p>
    <w:p w14:paraId="5EE0CE84" w14:textId="77777777" w:rsidR="0088585D" w:rsidRDefault="0088585D" w:rsidP="0088585D">
      <w:pPr>
        <w:spacing w:line="240" w:lineRule="atLeast"/>
        <w:sectPr w:rsidR="0088585D" w:rsidSect="007A2ACD">
          <w:headerReference w:type="default" r:id="rId77"/>
          <w:pgSz w:w="11906" w:h="16838"/>
          <w:pgMar w:top="920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Style w:val="Tabellenraster"/>
        <w:tblW w:w="9242" w:type="dxa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7"/>
        <w:gridCol w:w="1871"/>
        <w:gridCol w:w="145"/>
        <w:gridCol w:w="145"/>
        <w:gridCol w:w="12"/>
        <w:gridCol w:w="43"/>
        <w:gridCol w:w="17"/>
        <w:gridCol w:w="73"/>
        <w:gridCol w:w="18"/>
        <w:gridCol w:w="30"/>
        <w:gridCol w:w="97"/>
        <w:gridCol w:w="24"/>
        <w:gridCol w:w="87"/>
        <w:gridCol w:w="34"/>
        <w:gridCol w:w="81"/>
        <w:gridCol w:w="64"/>
        <w:gridCol w:w="37"/>
        <w:gridCol w:w="60"/>
        <w:gridCol w:w="48"/>
        <w:gridCol w:w="21"/>
        <w:gridCol w:w="52"/>
        <w:gridCol w:w="73"/>
        <w:gridCol w:w="48"/>
        <w:gridCol w:w="97"/>
        <w:gridCol w:w="54"/>
        <w:gridCol w:w="22"/>
        <w:gridCol w:w="69"/>
        <w:gridCol w:w="60"/>
        <w:gridCol w:w="85"/>
        <w:gridCol w:w="16"/>
        <w:gridCol w:w="115"/>
        <w:gridCol w:w="14"/>
        <w:gridCol w:w="73"/>
        <w:gridCol w:w="72"/>
        <w:gridCol w:w="49"/>
        <w:gridCol w:w="96"/>
        <w:gridCol w:w="42"/>
        <w:gridCol w:w="43"/>
        <w:gridCol w:w="61"/>
        <w:gridCol w:w="90"/>
        <w:gridCol w:w="55"/>
        <w:gridCol w:w="97"/>
        <w:gridCol w:w="48"/>
        <w:gridCol w:w="72"/>
        <w:gridCol w:w="73"/>
        <w:gridCol w:w="109"/>
        <w:gridCol w:w="36"/>
        <w:gridCol w:w="7"/>
        <w:gridCol w:w="138"/>
        <w:gridCol w:w="121"/>
        <w:gridCol w:w="24"/>
        <w:gridCol w:w="63"/>
        <w:gridCol w:w="64"/>
        <w:gridCol w:w="19"/>
        <w:gridCol w:w="32"/>
        <w:gridCol w:w="40"/>
        <w:gridCol w:w="61"/>
        <w:gridCol w:w="12"/>
        <w:gridCol w:w="48"/>
        <w:gridCol w:w="69"/>
        <w:gridCol w:w="28"/>
        <w:gridCol w:w="145"/>
        <w:gridCol w:w="145"/>
        <w:gridCol w:w="28"/>
        <w:gridCol w:w="69"/>
        <w:gridCol w:w="48"/>
        <w:gridCol w:w="12"/>
        <w:gridCol w:w="61"/>
        <w:gridCol w:w="40"/>
        <w:gridCol w:w="32"/>
        <w:gridCol w:w="19"/>
        <w:gridCol w:w="64"/>
        <w:gridCol w:w="63"/>
        <w:gridCol w:w="24"/>
        <w:gridCol w:w="121"/>
        <w:gridCol w:w="138"/>
        <w:gridCol w:w="7"/>
        <w:gridCol w:w="36"/>
        <w:gridCol w:w="109"/>
        <w:gridCol w:w="73"/>
        <w:gridCol w:w="72"/>
        <w:gridCol w:w="49"/>
        <w:gridCol w:w="96"/>
        <w:gridCol w:w="55"/>
        <w:gridCol w:w="90"/>
        <w:gridCol w:w="61"/>
        <w:gridCol w:w="43"/>
        <w:gridCol w:w="42"/>
        <w:gridCol w:w="96"/>
        <w:gridCol w:w="49"/>
        <w:gridCol w:w="72"/>
        <w:gridCol w:w="73"/>
        <w:gridCol w:w="14"/>
        <w:gridCol w:w="115"/>
        <w:gridCol w:w="16"/>
        <w:gridCol w:w="85"/>
        <w:gridCol w:w="60"/>
        <w:gridCol w:w="69"/>
        <w:gridCol w:w="22"/>
        <w:gridCol w:w="54"/>
        <w:gridCol w:w="97"/>
        <w:gridCol w:w="48"/>
        <w:gridCol w:w="73"/>
        <w:gridCol w:w="52"/>
        <w:gridCol w:w="21"/>
        <w:gridCol w:w="48"/>
        <w:gridCol w:w="60"/>
        <w:gridCol w:w="37"/>
        <w:gridCol w:w="64"/>
        <w:gridCol w:w="81"/>
        <w:gridCol w:w="34"/>
        <w:gridCol w:w="87"/>
        <w:gridCol w:w="24"/>
        <w:gridCol w:w="97"/>
        <w:gridCol w:w="30"/>
        <w:gridCol w:w="18"/>
        <w:gridCol w:w="73"/>
        <w:gridCol w:w="17"/>
        <w:gridCol w:w="43"/>
        <w:gridCol w:w="12"/>
        <w:gridCol w:w="145"/>
        <w:gridCol w:w="146"/>
        <w:gridCol w:w="57"/>
      </w:tblGrid>
      <w:tr w:rsidR="0088585D" w:rsidRPr="00154713" w14:paraId="67003AD2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15F77B7" w14:textId="77777777" w:rsidR="0088585D" w:rsidRPr="00154713" w:rsidRDefault="0088585D" w:rsidP="00336858">
            <w:pPr>
              <w:pStyle w:val="tabelle0"/>
            </w:pPr>
            <w:r w:rsidRPr="00932EEA">
              <w:rPr>
                <w:color w:val="706F6F"/>
              </w:rPr>
              <w:lastRenderedPageBreak/>
              <w:t xml:space="preserve"> 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7680988B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3E691072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FA8BA4E" w14:textId="77777777" w:rsidR="0088585D" w:rsidRPr="00154713" w:rsidRDefault="0088585D" w:rsidP="00336858">
            <w:pPr>
              <w:pStyle w:val="tabelle0"/>
            </w:pPr>
          </w:p>
        </w:tc>
      </w:tr>
      <w:tr w:rsidR="0088585D" w14:paraId="754257CF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EDD6721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5ECA127C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Halbe-Streifen</w:t>
            </w:r>
          </w:p>
        </w:tc>
        <w:tc>
          <w:tcPr>
            <w:tcW w:w="3628" w:type="dxa"/>
            <w:gridSpan w:val="60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0934136A" w14:textId="77777777" w:rsidR="0088585D" w:rsidRPr="00D33A75" w:rsidRDefault="0088585D" w:rsidP="00336858">
            <w:pPr>
              <w:pStyle w:val="NormalerText"/>
              <w:rPr>
                <w:rStyle w:val="SchwacherVerweis"/>
              </w:rPr>
            </w:pPr>
          </w:p>
        </w:tc>
        <w:tc>
          <w:tcPr>
            <w:tcW w:w="3629" w:type="dxa"/>
            <w:gridSpan w:val="60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DD9805B" w14:textId="458D0730" w:rsidR="0088585D" w:rsidRPr="00D33A75" w:rsidRDefault="0088585D" w:rsidP="00336858">
            <w:pPr>
              <w:pStyle w:val="NormalerText"/>
              <w:rPr>
                <w:rStyle w:val="SchwacherVerweis"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0C1DFB67" w14:textId="77777777" w:rsidR="0088585D" w:rsidRPr="00525601" w:rsidRDefault="0088585D" w:rsidP="00336858">
            <w:pPr>
              <w:pStyle w:val="tabelle0"/>
            </w:pPr>
          </w:p>
        </w:tc>
      </w:tr>
      <w:tr w:rsidR="0088585D" w14:paraId="4966E7D2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D2FA5A6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7F2981C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30C25CF7" w14:textId="331EA75E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22944" behindDoc="0" locked="0" layoutInCell="1" allowOverlap="1" wp14:anchorId="20A38C03" wp14:editId="31E9ED31">
                      <wp:simplePos x="0" y="0"/>
                      <wp:positionH relativeFrom="column">
                        <wp:posOffset>4500184</wp:posOffset>
                      </wp:positionH>
                      <wp:positionV relativeFrom="paragraph">
                        <wp:posOffset>-635</wp:posOffset>
                      </wp:positionV>
                      <wp:extent cx="215900" cy="215900"/>
                      <wp:effectExtent l="0" t="0" r="12700" b="12700"/>
                      <wp:wrapNone/>
                      <wp:docPr id="454816937" name="Rechteck 454816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86E27E" w14:textId="77777777" w:rsidR="0088585D" w:rsidRPr="006927FD" w:rsidRDefault="0088585D" w:rsidP="0088585D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0A38C03" id="Rechteck 454816937" o:spid="_x0000_s2236" style="position:absolute;margin-left:354.35pt;margin-top:-.05pt;width:17pt;height:17pt;z-index:2535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" filled="f" stroked="f" strokeweight=".5pt">
                      <v:textbox inset="0,0,0,0">
                        <w:txbxContent>
                          <w:p w14:paraId="3F86E27E" w14:textId="77777777" w:rsidR="0088585D" w:rsidRPr="006927FD" w:rsidRDefault="0088585D" w:rsidP="0088585D">
                            <w:pPr>
                              <w:spacing w:line="240" w:lineRule="atLeast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19872" behindDoc="0" locked="0" layoutInCell="1" allowOverlap="1" wp14:anchorId="3546C6DE" wp14:editId="7747F628">
                      <wp:simplePos x="0" y="0"/>
                      <wp:positionH relativeFrom="column">
                        <wp:posOffset>2192655</wp:posOffset>
                      </wp:positionH>
                      <wp:positionV relativeFrom="paragraph">
                        <wp:posOffset>635</wp:posOffset>
                      </wp:positionV>
                      <wp:extent cx="215900" cy="216000"/>
                      <wp:effectExtent l="0" t="0" r="12700" b="12700"/>
                      <wp:wrapNone/>
                      <wp:docPr id="1036637852" name="Rechteck 1036637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D29256" w14:textId="77777777" w:rsidR="0088585D" w:rsidRPr="006927FD" w:rsidRDefault="00000000" w:rsidP="0088585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  <w:r w:rsidR="0088585D" w:rsidRPr="006927FD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546C6DE" id="Rechteck 1036637852" o:spid="_x0000_s2237" style="position:absolute;margin-left:172.65pt;margin-top:.05pt;width:17pt;height:17pt;z-index:2535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" filled="f" stroked="f" strokeweight=".5pt">
                      <v:textbox inset="0,0,0,0">
                        <w:txbxContent>
                          <w:p w14:paraId="3FD29256" w14:textId="77777777" w:rsidR="0088585D" w:rsidRPr="006927FD" w:rsidRDefault="00000000" w:rsidP="0088585D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="0088585D" w:rsidRPr="006927FD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20896" behindDoc="0" locked="0" layoutInCell="1" allowOverlap="1" wp14:anchorId="1EBB4FA0" wp14:editId="12EA609B">
                      <wp:simplePos x="0" y="0"/>
                      <wp:positionH relativeFrom="column">
                        <wp:posOffset>-101600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1292460727" name="Rechteck 1292460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CFEB39" w14:textId="77777777" w:rsidR="0088585D" w:rsidRPr="006927FD" w:rsidRDefault="0088585D" w:rsidP="0088585D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EBB4FA0" id="Rechteck 1292460727" o:spid="_x0000_s2238" style="position:absolute;margin-left:-8pt;margin-top:.1pt;width:17pt;height:17pt;z-index:2535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44CFEB39" w14:textId="77777777" w:rsidR="0088585D" w:rsidRPr="006927FD" w:rsidRDefault="0088585D" w:rsidP="0088585D">
                            <w:pPr>
                              <w:spacing w:line="240" w:lineRule="atLeast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B752DB3" w14:textId="77777777" w:rsidR="0088585D" w:rsidRPr="00525601" w:rsidRDefault="0088585D" w:rsidP="00336858">
            <w:pPr>
              <w:pStyle w:val="tabelle0"/>
            </w:pPr>
          </w:p>
        </w:tc>
      </w:tr>
      <w:tr w:rsidR="0088585D" w:rsidRPr="00154713" w14:paraId="6CC0A982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BD83B2F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01633007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553627A0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99B0FFA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51424E51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633C934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BBA95CC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40119F02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F0DD8C7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03FFCDC7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7C35536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1BA8E604" w14:textId="77777777" w:rsidR="0088585D" w:rsidRPr="00154713" w:rsidRDefault="0088585D" w:rsidP="00336858">
            <w:pPr>
              <w:pStyle w:val="NormalerText"/>
            </w:pPr>
            <w:r w:rsidRPr="00154713">
              <w:t>Drittel-Streifen</w:t>
            </w:r>
          </w:p>
        </w:tc>
        <w:tc>
          <w:tcPr>
            <w:tcW w:w="2419" w:type="dxa"/>
            <w:gridSpan w:val="40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98CE26C" w14:textId="01D436CE" w:rsidR="0088585D" w:rsidRPr="00154713" w:rsidRDefault="0088585D" w:rsidP="00336858">
            <w:pPr>
              <w:pStyle w:val="NormalerText"/>
            </w:pPr>
          </w:p>
        </w:tc>
        <w:tc>
          <w:tcPr>
            <w:tcW w:w="2419" w:type="dxa"/>
            <w:gridSpan w:val="4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CD72133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419" w:type="dxa"/>
            <w:gridSpan w:val="40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142184CF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64F0C699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7F8D2A94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785F7E1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9832923" w14:textId="77777777" w:rsidR="0088585D" w:rsidRPr="00154713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7CDF89B" w14:textId="77777777" w:rsidR="0088585D" w:rsidRPr="00154713" w:rsidRDefault="0088585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18176" behindDoc="0" locked="0" layoutInCell="1" allowOverlap="1" wp14:anchorId="4488C59E" wp14:editId="4E1217CA">
                      <wp:simplePos x="0" y="0"/>
                      <wp:positionH relativeFrom="column">
                        <wp:posOffset>-106194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108" name="Rechteck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CAE904" w14:textId="77777777" w:rsidR="0088585D" w:rsidRPr="006927FD" w:rsidRDefault="0088585D" w:rsidP="0088585D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488C59E" id="Rechteck 108" o:spid="_x0000_s2239" style="position:absolute;margin-left:-8.35pt;margin-top:.1pt;width:17pt;height:17pt;z-index:2536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7DCAE904" w14:textId="77777777" w:rsidR="0088585D" w:rsidRPr="006927FD" w:rsidRDefault="0088585D" w:rsidP="0088585D">
                            <w:pPr>
                              <w:spacing w:line="240" w:lineRule="atLeast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1376" behindDoc="0" locked="0" layoutInCell="1" allowOverlap="1" wp14:anchorId="27276E9C" wp14:editId="2ECB226D">
                      <wp:simplePos x="0" y="0"/>
                      <wp:positionH relativeFrom="column">
                        <wp:posOffset>1425028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31" name="Rechteck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F486D9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 w:cstheme="minorHAns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 w:cstheme="minorHAns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 w:cstheme="minorHAns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7276E9C" id="Rechteck 31" o:spid="_x0000_s2240" style="position:absolute;margin-left:112.2pt;margin-top:.2pt;width:17pt;height:17pt;z-index:2535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CF486D9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23968" behindDoc="0" locked="0" layoutInCell="1" allowOverlap="1" wp14:anchorId="41F47B93" wp14:editId="5B359749">
                      <wp:simplePos x="0" y="0"/>
                      <wp:positionH relativeFrom="column">
                        <wp:posOffset>4500245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69924964" name="Rechteck 1469924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DFFB66" w14:textId="77777777" w:rsidR="0088585D" w:rsidRPr="00333598" w:rsidRDefault="0088585D" w:rsidP="0088585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1F47B93" id="Rechteck 1469924964" o:spid="_x0000_s2241" style="position:absolute;margin-left:354.35pt;margin-top:.05pt;width:17pt;height:17pt;z-index:2535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32DFFB66" w14:textId="77777777" w:rsidR="0088585D" w:rsidRPr="00333598" w:rsidRDefault="0088585D" w:rsidP="0088585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21920" behindDoc="0" locked="0" layoutInCell="1" allowOverlap="1" wp14:anchorId="31F9A00A" wp14:editId="507D7546">
                      <wp:simplePos x="0" y="0"/>
                      <wp:positionH relativeFrom="column">
                        <wp:posOffset>2992853</wp:posOffset>
                      </wp:positionH>
                      <wp:positionV relativeFrom="paragraph">
                        <wp:posOffset>0</wp:posOffset>
                      </wp:positionV>
                      <wp:extent cx="215900" cy="216000"/>
                      <wp:effectExtent l="0" t="0" r="12700" b="12700"/>
                      <wp:wrapNone/>
                      <wp:docPr id="1669574143" name="Rechteck 1669574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A44F9B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1F9A00A" id="Rechteck 1669574143" o:spid="_x0000_s2242" style="position:absolute;margin-left:235.65pt;margin-top:0;width:17pt;height:17pt;z-index:2535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" filled="f" stroked="f" strokeweight=".5pt">
                      <v:textbox inset="0,0,0,0">
                        <w:txbxContent>
                          <w:p w14:paraId="34A44F9B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3C74ACB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6A0A3721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5A771FD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3CCEB46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76AB9A4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460A0EB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0534B18E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4F1CC13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6B2EBBA2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7AE121AC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9D5AC03" w14:textId="77777777" w:rsidR="0088585D" w:rsidRPr="00154713" w:rsidRDefault="0088585D" w:rsidP="00336858">
            <w:pPr>
              <w:pStyle w:val="tabelle0"/>
            </w:pPr>
          </w:p>
        </w:tc>
      </w:tr>
      <w:tr w:rsidR="0088585D" w14:paraId="2ADE9B47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18C4C7B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0E5EF7DC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Viertel-Streifen</w:t>
            </w:r>
          </w:p>
        </w:tc>
        <w:tc>
          <w:tcPr>
            <w:tcW w:w="1814" w:type="dxa"/>
            <w:gridSpan w:val="31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6C5758FC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814" w:type="dxa"/>
            <w:gridSpan w:val="29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6DFD9FE0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814" w:type="dxa"/>
            <w:gridSpan w:val="29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35EB369B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815" w:type="dxa"/>
            <w:gridSpan w:val="31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1B9AB73F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1974A4AF" w14:textId="77777777" w:rsidR="0088585D" w:rsidRPr="00525601" w:rsidRDefault="0088585D" w:rsidP="00336858">
            <w:pPr>
              <w:pStyle w:val="tabelle0"/>
            </w:pPr>
          </w:p>
        </w:tc>
      </w:tr>
      <w:tr w:rsidR="0088585D" w14:paraId="73C4735E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8F7B422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1C63ED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single" w:sz="2" w:space="0" w:color="000000" w:themeColor="text1"/>
              <w:left w:val="nil"/>
              <w:bottom w:val="nil"/>
              <w:right w:val="nil"/>
            </w:tcBorders>
          </w:tcPr>
          <w:p w14:paraId="7D648FD2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19200" behindDoc="0" locked="0" layoutInCell="1" allowOverlap="1" wp14:anchorId="7808EFDE" wp14:editId="09E71801">
                      <wp:simplePos x="0" y="0"/>
                      <wp:positionH relativeFrom="column">
                        <wp:posOffset>-110789</wp:posOffset>
                      </wp:positionH>
                      <wp:positionV relativeFrom="paragraph">
                        <wp:posOffset>0</wp:posOffset>
                      </wp:positionV>
                      <wp:extent cx="215900" cy="216000"/>
                      <wp:effectExtent l="0" t="0" r="12700" b="12700"/>
                      <wp:wrapNone/>
                      <wp:docPr id="109" name="Rechteck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2D5D7A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808EFDE" id="Rechteck 109" o:spid="_x0000_s2243" style="position:absolute;margin-left:-8.7pt;margin-top:0;width:17pt;height:17pt;z-index:2536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" filled="f" stroked="f" strokeweight=".5pt">
                      <v:textbox inset="0,0,0,0">
                        <w:txbxContent>
                          <w:p w14:paraId="652D5D7A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4448" behindDoc="0" locked="0" layoutInCell="1" allowOverlap="1" wp14:anchorId="019097B0" wp14:editId="2317ECB1">
                      <wp:simplePos x="0" y="0"/>
                      <wp:positionH relativeFrom="column">
                        <wp:posOffset>1041919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658082045" name="Rechteck 658082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4A77D2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19097B0" id="Rechteck 658082045" o:spid="_x0000_s2244" style="position:absolute;margin-left:82.05pt;margin-top:.3pt;width:17pt;height:17pt;z-index:2535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84A77D2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3424" behindDoc="0" locked="0" layoutInCell="1" allowOverlap="1" wp14:anchorId="67E00D27" wp14:editId="1965881F">
                      <wp:simplePos x="0" y="0"/>
                      <wp:positionH relativeFrom="column">
                        <wp:posOffset>2192232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33" name="Rechteck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47EA0A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7E00D27" id="Rechteck 33" o:spid="_x0000_s2245" style="position:absolute;margin-left:172.6pt;margin-top:.3pt;width:17pt;height:17pt;z-index:2535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IiyhUwIAACQFAAAOAAAAZHJzL2Uyb0RvYy54bWysVNtqGzEQfS/0H4Te67VdE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3547EA0A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2400" behindDoc="0" locked="0" layoutInCell="1" allowOverlap="1" wp14:anchorId="6723BB31" wp14:editId="60D12DE7">
                      <wp:simplePos x="0" y="0"/>
                      <wp:positionH relativeFrom="column">
                        <wp:posOffset>3345903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969526999" name="Rechteck 969526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00E272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723BB31" id="Rechteck 969526999" o:spid="_x0000_s2246" style="position:absolute;margin-left:263.45pt;margin-top:.05pt;width:17pt;height:17pt;z-index:2535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mAbLUwIAACQFAAAOAAAAZHJzL2Uyb0RvYy54bWysVNtqGzEQfS/0H4Te67VdE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1100E272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24992" behindDoc="0" locked="0" layoutInCell="1" allowOverlap="1" wp14:anchorId="53DACE5C" wp14:editId="0C2B784A">
                      <wp:simplePos x="0" y="0"/>
                      <wp:positionH relativeFrom="column">
                        <wp:posOffset>4498340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1163660600" name="Rechteck 1163660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9D7B16" w14:textId="77777777" w:rsidR="0088585D" w:rsidRPr="00333598" w:rsidRDefault="0088585D" w:rsidP="0088585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3DACE5C" id="Rechteck 1163660600" o:spid="_x0000_s2247" style="position:absolute;margin-left:354.2pt;margin-top:.3pt;width:17pt;height:17pt;z-index:2535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Vnl1VAIAACQFAAAOAAAAZHJzL2Uyb0RvYy54bWysVNtqGzEQfS/0H4Te67VdE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dX1NJ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19D7B16" w14:textId="77777777" w:rsidR="0088585D" w:rsidRPr="00333598" w:rsidRDefault="0088585D" w:rsidP="0088585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5EE5876" w14:textId="77777777" w:rsidR="0088585D" w:rsidRPr="00525601" w:rsidRDefault="0088585D" w:rsidP="00336858">
            <w:pPr>
              <w:pStyle w:val="tabelle0"/>
            </w:pPr>
          </w:p>
        </w:tc>
      </w:tr>
      <w:tr w:rsidR="0088585D" w:rsidRPr="00154713" w14:paraId="71B78339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28AC872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1389B73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63B0630B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0D475CA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63C7F001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8320E6E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3606668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44457275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744C1B4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5397440F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84F397F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625D7C86" w14:textId="77777777" w:rsidR="0088585D" w:rsidRPr="00154713" w:rsidRDefault="0088585D" w:rsidP="00336858">
            <w:pPr>
              <w:pStyle w:val="NormalerText"/>
            </w:pPr>
            <w:r>
              <w:rPr>
                <w:noProof/>
              </w:rPr>
              <w:t>Fünftel-Streifen</w:t>
            </w:r>
          </w:p>
        </w:tc>
        <w:tc>
          <w:tcPr>
            <w:tcW w:w="1451" w:type="dxa"/>
            <w:gridSpan w:val="25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77F1425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1451" w:type="dxa"/>
            <w:gridSpan w:val="22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134A5C3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1452" w:type="dxa"/>
            <w:gridSpan w:val="26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BC7E6E7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1451" w:type="dxa"/>
            <w:gridSpan w:val="22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EF22D8B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1452" w:type="dxa"/>
            <w:gridSpan w:val="25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6BCA1079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41E6F023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2E8523F9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D1AC904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79E88ED" w14:textId="77777777" w:rsidR="0088585D" w:rsidRPr="00154713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single" w:sz="2" w:space="0" w:color="000000" w:themeColor="text1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7F7CA48" w14:textId="77777777" w:rsidR="0088585D" w:rsidRPr="00154713" w:rsidRDefault="0088585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20224" behindDoc="0" locked="0" layoutInCell="1" allowOverlap="1" wp14:anchorId="7AB272B1" wp14:editId="2AE6D8E7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110" name="Rechteck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79350B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AB272B1" id="Rechteck 110" o:spid="_x0000_s2248" style="position:absolute;margin-left:-8.7pt;margin-top:.1pt;width:17pt;height:17pt;z-index:2536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1E79350B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7520" behindDoc="0" locked="0" layoutInCell="1" allowOverlap="1" wp14:anchorId="751BDF45" wp14:editId="4951539A">
                      <wp:simplePos x="0" y="0"/>
                      <wp:positionH relativeFrom="column">
                        <wp:posOffset>1732280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37" name="Rechteck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8D1667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51BDF45" id="Rechteck 37" o:spid="_x0000_s2249" style="position:absolute;margin-left:136.4pt;margin-top:.05pt;width:17pt;height:17pt;z-index:2535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zffSVAIAACQFAAAOAAAAZHJzL2Uyb0RvYy54bWysVNtqGzEQfS/0H4Te67XdJrT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1fXn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78D1667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8544" behindDoc="0" locked="0" layoutInCell="1" allowOverlap="1" wp14:anchorId="5001063F" wp14:editId="52598DC8">
                      <wp:simplePos x="0" y="0"/>
                      <wp:positionH relativeFrom="column">
                        <wp:posOffset>809537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785723618" name="Rechteck 1785723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DB70EF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001063F" id="Rechteck 1785723618" o:spid="_x0000_s2250" style="position:absolute;margin-left:63.75pt;margin-top:.05pt;width:17pt;height:17pt;z-index:2535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FDB70EF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6496" behindDoc="0" locked="0" layoutInCell="1" allowOverlap="1" wp14:anchorId="50A104E7" wp14:editId="4C45E430">
                      <wp:simplePos x="0" y="0"/>
                      <wp:positionH relativeFrom="column">
                        <wp:posOffset>2654388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2074915296" name="Rechteck 2074915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F760DD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0A104E7" id="Rechteck 2074915296" o:spid="_x0000_s2251" style="position:absolute;margin-left:209pt;margin-top:.05pt;width:17pt;height:17pt;z-index:2535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46F760DD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5472" behindDoc="0" locked="0" layoutInCell="1" allowOverlap="1" wp14:anchorId="304FF036" wp14:editId="05BF1B3E">
                      <wp:simplePos x="0" y="0"/>
                      <wp:positionH relativeFrom="column">
                        <wp:posOffset>3576232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41174956" name="Rechteck 1441174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1BF95D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04FF036" id="Rechteck 1441174956" o:spid="_x0000_s2252" style="position:absolute;margin-left:281.6pt;margin-top:.05pt;width:17pt;height:17pt;z-index:2535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A4hsVAIAACQFAAAOAAAAZHJzL2Uyb0RvYy54bWysVNtqGzEQfS/0H4Te67Vdkrb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1fXn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4A1BF95D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27040" behindDoc="0" locked="0" layoutInCell="1" allowOverlap="1" wp14:anchorId="0F84C1EA" wp14:editId="730FDDCF">
                      <wp:simplePos x="0" y="0"/>
                      <wp:positionH relativeFrom="column">
                        <wp:posOffset>4500039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970445910" name="Rechteck 1970445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452007" w14:textId="77777777" w:rsidR="0088585D" w:rsidRPr="00333598" w:rsidRDefault="0088585D" w:rsidP="0088585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F84C1EA" id="Rechteck 1970445910" o:spid="_x0000_s2253" style="position:absolute;margin-left:354.35pt;margin-top:.1pt;width:17pt;height:17pt;z-index:2535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A452007" w14:textId="77777777" w:rsidR="0088585D" w:rsidRPr="00333598" w:rsidRDefault="0088585D" w:rsidP="0088585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818125B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70E5A7A1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4C1C50C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8B14309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3659CC5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C3BE5A5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266EA7C3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55CD0A3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44BCCE83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1A4B5481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6F59554" w14:textId="77777777" w:rsidR="0088585D" w:rsidRPr="00154713" w:rsidRDefault="0088585D" w:rsidP="00336858">
            <w:pPr>
              <w:pStyle w:val="tabelle0"/>
            </w:pPr>
          </w:p>
        </w:tc>
      </w:tr>
      <w:tr w:rsidR="0088585D" w14:paraId="37F73EFF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E269B0F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2A1789A2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Sechstel-Streifen</w:t>
            </w:r>
          </w:p>
        </w:tc>
        <w:tc>
          <w:tcPr>
            <w:tcW w:w="1209" w:type="dxa"/>
            <w:gridSpan w:val="21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</w:tcPr>
          <w:p w14:paraId="6407D70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210" w:type="dxa"/>
            <w:gridSpan w:val="19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1BD02253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209" w:type="dxa"/>
            <w:gridSpan w:val="2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1AC17F47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210" w:type="dxa"/>
            <w:gridSpan w:val="2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C3C9852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209" w:type="dxa"/>
            <w:gridSpan w:val="19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BAC26E2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210" w:type="dxa"/>
            <w:gridSpan w:val="21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</w:tcPr>
          <w:p w14:paraId="665C5C34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004A2843" w14:textId="77777777" w:rsidR="0088585D" w:rsidRPr="00525601" w:rsidRDefault="0088585D" w:rsidP="00336858">
            <w:pPr>
              <w:pStyle w:val="tabelle0"/>
            </w:pPr>
          </w:p>
        </w:tc>
      </w:tr>
      <w:tr w:rsidR="0088585D" w14:paraId="067D71F1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338A05F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E6D154F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49D74566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9568" behindDoc="0" locked="0" layoutInCell="1" allowOverlap="1" wp14:anchorId="42BD4A0E" wp14:editId="72CEDEAA">
                      <wp:simplePos x="0" y="0"/>
                      <wp:positionH relativeFrom="column">
                        <wp:posOffset>3717925</wp:posOffset>
                      </wp:positionH>
                      <wp:positionV relativeFrom="paragraph">
                        <wp:posOffset>635</wp:posOffset>
                      </wp:positionV>
                      <wp:extent cx="237490" cy="215900"/>
                      <wp:effectExtent l="0" t="0" r="3810" b="0"/>
                      <wp:wrapNone/>
                      <wp:docPr id="1815843155" name="Rechteck 1815843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52FE6B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2BD4A0E" id="Rechteck 1815843155" o:spid="_x0000_s2254" style="position:absolute;margin-left:292.75pt;margin-top:.05pt;width:18.7pt;height:17pt;z-index:2535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" filled="f" stroked="f" strokeweight=".5pt">
                      <v:textbox inset="0,0,0,0">
                        <w:txbxContent>
                          <w:p w14:paraId="7152FE6B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26016" behindDoc="0" locked="0" layoutInCell="1" allowOverlap="1" wp14:anchorId="054108F6" wp14:editId="2B0179BE">
                      <wp:simplePos x="0" y="0"/>
                      <wp:positionH relativeFrom="column">
                        <wp:posOffset>4488180</wp:posOffset>
                      </wp:positionH>
                      <wp:positionV relativeFrom="paragraph">
                        <wp:posOffset>635</wp:posOffset>
                      </wp:positionV>
                      <wp:extent cx="237490" cy="215900"/>
                      <wp:effectExtent l="0" t="0" r="3810" b="0"/>
                      <wp:wrapNone/>
                      <wp:docPr id="149278205" name="Rechteck 149278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14AF80" w14:textId="77777777" w:rsidR="0088585D" w:rsidRPr="00333598" w:rsidRDefault="0088585D" w:rsidP="0088585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54108F6" id="Rechteck 149278205" o:spid="_x0000_s2255" style="position:absolute;margin-left:353.4pt;margin-top:.05pt;width:18.7pt;height:17pt;z-index:2535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" filled="f" stroked="f" strokeweight=".5pt">
                      <v:textbox inset="0,0,0,0">
                        <w:txbxContent>
                          <w:p w14:paraId="0414AF80" w14:textId="77777777" w:rsidR="0088585D" w:rsidRPr="00333598" w:rsidRDefault="0088585D" w:rsidP="0088585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21248" behindDoc="0" locked="0" layoutInCell="1" allowOverlap="1" wp14:anchorId="72A84696" wp14:editId="3CA8DD28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111" name="Rechteck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94CCE1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2A84696" id="Rechteck 111" o:spid="_x0000_s2256" style="position:absolute;margin-left:-8.7pt;margin-top:.2pt;width:17pt;height:17pt;z-index:2536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" filled="f" stroked="f" strokeweight=".5pt">
                      <v:textbox inset="0,0,0,0">
                        <w:txbxContent>
                          <w:p w14:paraId="3B94CCE1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3664" behindDoc="0" locked="0" layoutInCell="1" allowOverlap="1" wp14:anchorId="35391A54" wp14:editId="6AB3D757">
                      <wp:simplePos x="0" y="0"/>
                      <wp:positionH relativeFrom="column">
                        <wp:posOffset>658254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43" name="Rechteck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CCE3E0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5391A54" id="Rechteck 43" o:spid="_x0000_s2257" style="position:absolute;margin-left:51.85pt;margin-top:.05pt;width:17pt;height:17pt;z-index:2535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3CCCE3E0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2640" behindDoc="0" locked="0" layoutInCell="1" allowOverlap="1" wp14:anchorId="105901BF" wp14:editId="41A4A765">
                      <wp:simplePos x="0" y="0"/>
                      <wp:positionH relativeFrom="column">
                        <wp:posOffset>1425510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022574295" name="Rechteck 1022574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C20FBB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05901BF" id="Rechteck 1022574295" o:spid="_x0000_s2258" style="position:absolute;margin-left:112.25pt;margin-top:.05pt;width:17pt;height:17pt;z-index:2535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3BC20FBB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1616" behindDoc="0" locked="0" layoutInCell="1" allowOverlap="1" wp14:anchorId="64B6B192" wp14:editId="4FC70CBF">
                      <wp:simplePos x="0" y="0"/>
                      <wp:positionH relativeFrom="column">
                        <wp:posOffset>2192392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835402818" name="Rechteck 1835402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C4E524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4B6B192" id="Rechteck 1835402818" o:spid="_x0000_s2259" style="position:absolute;margin-left:172.65pt;margin-top:.05pt;width:17pt;height:17pt;z-index:2535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" filled="f" stroked="f" strokeweight=".5pt">
                      <v:textbox inset="0,0,0,0">
                        <w:txbxContent>
                          <w:p w14:paraId="6BC4E524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0592" behindDoc="0" locked="0" layoutInCell="1" allowOverlap="1" wp14:anchorId="2240EC02" wp14:editId="2FAABC6E">
                      <wp:simplePos x="0" y="0"/>
                      <wp:positionH relativeFrom="column">
                        <wp:posOffset>2962648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42854981" name="Rechteck 642854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1F7D53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240EC02" id="Rechteck 642854981" o:spid="_x0000_s2260" style="position:absolute;margin-left:233.3pt;margin-top:.05pt;width:17pt;height:17pt;z-index:2535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11F7D53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28E41C1" w14:textId="77777777" w:rsidR="0088585D" w:rsidRPr="00525601" w:rsidRDefault="0088585D" w:rsidP="00336858">
            <w:pPr>
              <w:pStyle w:val="tabelle0"/>
            </w:pPr>
          </w:p>
        </w:tc>
      </w:tr>
      <w:tr w:rsidR="0088585D" w:rsidRPr="00154713" w14:paraId="39D80642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588E273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F641C96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7EA972EA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5AA85B3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2062490D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F74F0D6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44819EF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4D17B7A5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1ED1C45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4009DC02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5994439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13DB2A02" w14:textId="77777777" w:rsidR="0088585D" w:rsidRPr="00154713" w:rsidRDefault="0088585D" w:rsidP="00336858">
            <w:pPr>
              <w:pStyle w:val="NormalerText"/>
            </w:pPr>
            <w:r>
              <w:t>Siebtel-Streifen</w:t>
            </w:r>
          </w:p>
        </w:tc>
        <w:tc>
          <w:tcPr>
            <w:tcW w:w="1036" w:type="dxa"/>
            <w:gridSpan w:val="18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9E74666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1037" w:type="dxa"/>
            <w:gridSpan w:val="17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8848F53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1037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07B1595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1036" w:type="dxa"/>
            <w:gridSpan w:val="20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CF7B1F8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1037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457363D1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1037" w:type="dxa"/>
            <w:gridSpan w:val="17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6C911FA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1037" w:type="dxa"/>
            <w:gridSpan w:val="18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1AC3A7D9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5F0AE541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58B9EEFA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54A1A0F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6D6896B" w14:textId="77777777" w:rsidR="0088585D" w:rsidRPr="00154713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single" w:sz="2" w:space="0" w:color="000000" w:themeColor="text1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F628ACA" w14:textId="77777777" w:rsidR="0088585D" w:rsidRPr="00154713" w:rsidRDefault="0088585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22272" behindDoc="0" locked="0" layoutInCell="1" allowOverlap="1" wp14:anchorId="440B882D" wp14:editId="0973F361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1905</wp:posOffset>
                      </wp:positionV>
                      <wp:extent cx="215900" cy="216000"/>
                      <wp:effectExtent l="0" t="0" r="12700" b="12700"/>
                      <wp:wrapNone/>
                      <wp:docPr id="112" name="Rechteck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D9D568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40B882D" id="Rechteck 112" o:spid="_x0000_s2261" style="position:absolute;margin-left:-8.7pt;margin-top:.15pt;width:17pt;height:17pt;z-index:2536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" filled="f" stroked="f" strokeweight=".5pt">
                      <v:textbox inset="0,0,0,0">
                        <w:txbxContent>
                          <w:p w14:paraId="11D9D568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9808" behindDoc="0" locked="0" layoutInCell="1" allowOverlap="1" wp14:anchorId="404C7939" wp14:editId="50D36742">
                      <wp:simplePos x="0" y="0"/>
                      <wp:positionH relativeFrom="column">
                        <wp:posOffset>546873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2093347861" name="Rechteck 2093347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3B7389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04C7939" id="Rechteck 2093347861" o:spid="_x0000_s2262" style="position:absolute;margin-left:43.05pt;margin-top:.1pt;width:17pt;height:17pt;z-index:2535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" filled="f" stroked="f" strokeweight=".5pt">
                      <v:textbox inset="0,0,0,0">
                        <w:txbxContent>
                          <w:p w14:paraId="6A3B7389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8784" behindDoc="0" locked="0" layoutInCell="1" allowOverlap="1" wp14:anchorId="592D29DD" wp14:editId="34ABE9CA">
                      <wp:simplePos x="0" y="0"/>
                      <wp:positionH relativeFrom="column">
                        <wp:posOffset>1203187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86253597" name="Rechteck 1586253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C2465C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92D29DD" id="Rechteck 1586253597" o:spid="_x0000_s2263" style="position:absolute;margin-left:94.75pt;margin-top:.1pt;width:17pt;height:17pt;z-index:2535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Qil7VAIAACQFAAAOAAAAZHJzL2Uyb0RvYy54bWysVNtqGzEQfS/0H4Te67Vd0qbG62AcXAom&#13;&#10;CXVKnmWtZC9oNepI9q779R1pL07TQKD0RTs7mjPXM5rfNJVhJ4W+BJvzyWjMmbISitLuc/7jcf3h&#13;&#10;mjMfhC2EAatyflae3yzev5vXbqamcABTKGTkxPpZ7XJ+CMHNsszLg6qEH4FTli41YCUC/eI+K1DU&#13;&#10;5L0y2XQ8/pT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1efr2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8C2465C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7760" behindDoc="0" locked="0" layoutInCell="1" allowOverlap="1" wp14:anchorId="4234B071" wp14:editId="7A61B285">
                      <wp:simplePos x="0" y="0"/>
                      <wp:positionH relativeFrom="column">
                        <wp:posOffset>1866017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302662208" name="Rechteck 302662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4DD828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234B071" id="Rechteck 302662208" o:spid="_x0000_s2264" style="position:absolute;margin-left:146.95pt;margin-top:.1pt;width:17pt;height:17pt;z-index:2535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694DD828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6736" behindDoc="0" locked="0" layoutInCell="1" allowOverlap="1" wp14:anchorId="110A7F7F" wp14:editId="5AC9E342">
                      <wp:simplePos x="0" y="0"/>
                      <wp:positionH relativeFrom="column">
                        <wp:posOffset>2521999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46" name="Rechteck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CD2DD2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10A7F7F" id="Rechteck 46" o:spid="_x0000_s2265" style="position:absolute;margin-left:198.6pt;margin-top:.1pt;width:17pt;height:17pt;z-index:2535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XGcaUwIAACQFAAAOAAAAZHJzL2Uyb0RvYy54bWysVNtqGzEQfS/0H4Te67VdUlLjdTAOLgWT&#13;&#10;hDohz7JWshe0GnUke9f9+o60F6dpIFD6op0dzZnrGc1vmsqwk0Jfgs35ZDTmTFkJRWn3OX96XH+6&#13;&#10;5swHYQthwKqcn5XnN4uPH+a1m6kpHMAUChk5sX5Wu5wfQnCzLPPyoCrhR+CUpUsNWIlAv7jPChQ1&#13;&#10;ea9MNh2Pv2Q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0FCD2DD2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5712" behindDoc="0" locked="0" layoutInCell="1" allowOverlap="1" wp14:anchorId="0E2036B1" wp14:editId="04DEE45E">
                      <wp:simplePos x="0" y="0"/>
                      <wp:positionH relativeFrom="column">
                        <wp:posOffset>3181488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916569239" name="Rechteck 916569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D53149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E2036B1" id="Rechteck 916569239" o:spid="_x0000_s2266" style="position:absolute;margin-left:250.5pt;margin-top:.1pt;width:17pt;height:17pt;z-index:2535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5k1wUwIAACQFAAAOAAAAZHJzL2Uyb0RvYy54bWysVNtqGzEQfS/0H4Te67VdUlLjdTAOLgWT&#13;&#10;hDohz7JWshe0GnUke9f9+o60F6dpIFD6op0dzZnrGc1vmsqwk0Jfgs35ZDTmTFkJRWn3OX96XH+6&#13;&#10;5swHYQthwKqcn5XnN4uPH+a1m6kpHMAUChk5sX5Wu5wfQnCzLPPyoCrhR+CUpUsNWIlAv7jPChQ1&#13;&#10;ea9MNh2Pv2Q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" filled="f" stroked="f" strokeweight=".5pt">
                      <v:textbox inset="0,0,0,0">
                        <w:txbxContent>
                          <w:p w14:paraId="7CD53149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4688" behindDoc="0" locked="0" layoutInCell="1" allowOverlap="1" wp14:anchorId="75EBA93C" wp14:editId="6CC860C0">
                      <wp:simplePos x="0" y="0"/>
                      <wp:positionH relativeFrom="column">
                        <wp:posOffset>3840261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16145365" name="Rechteck 1416145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C5E009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5EBA93C" id="Rechteck 1416145365" o:spid="_x0000_s2267" style="position:absolute;margin-left:302.4pt;margin-top:.05pt;width:17pt;height:17pt;z-index:2535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KDLOVAIAACQFAAAOAAAAZHJzL2Uyb0RvYy54bWysVNtqGzEQfS/0H4Te67VdUlLjdTAOLgWT&#13;&#10;hDohz7JWshe0GnUke9f9+o60F6dpIFD6op0dzZnrGc1vmsqwk0Jfgs35ZDTmTFkJRWn3OX96XH+6&#13;&#10;5swHYQthwKqcn5XnN4uPH+a1m6kpHMAUChk5sX5Wu5wfQnCzLPPyoCrhR+CUpUsNWIlAv7jPChQ1&#13;&#10;ea9MNh2Pv2Q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dX1NJ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79C5E009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29088" behindDoc="0" locked="0" layoutInCell="1" allowOverlap="1" wp14:anchorId="5E348CA0" wp14:editId="2103BF1A">
                      <wp:simplePos x="0" y="0"/>
                      <wp:positionH relativeFrom="column">
                        <wp:posOffset>4498782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959629659" name="Rechteck 1959629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232154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E348CA0" id="Rechteck 1959629659" o:spid="_x0000_s2268" style="position:absolute;margin-left:354.25pt;margin-top:.1pt;width:17pt;height:17pt;z-index:2535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1232154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27334B6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406FA6C7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011C3E2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494B7D9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85DFEB0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9006D59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35238CAF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65E0A05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0B3209C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62F6BC63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EA61941" w14:textId="77777777" w:rsidR="0088585D" w:rsidRPr="00154713" w:rsidRDefault="0088585D" w:rsidP="00336858">
            <w:pPr>
              <w:pStyle w:val="tabelle0"/>
            </w:pPr>
          </w:p>
        </w:tc>
      </w:tr>
      <w:tr w:rsidR="0088585D" w14:paraId="3717216C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FD8E6A6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2F153650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Achtel-Streifen</w:t>
            </w:r>
          </w:p>
        </w:tc>
        <w:tc>
          <w:tcPr>
            <w:tcW w:w="907" w:type="dxa"/>
            <w:gridSpan w:val="15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</w:tcPr>
          <w:p w14:paraId="5BD163E4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AF210F3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380FC12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652DE16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341EB787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19737F1A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7EDFBFBD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908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</w:tcPr>
          <w:p w14:paraId="68CBB7CF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6A576DAB" w14:textId="77777777" w:rsidR="0088585D" w:rsidRPr="00525601" w:rsidRDefault="0088585D" w:rsidP="00336858">
            <w:pPr>
              <w:pStyle w:val="tabelle0"/>
            </w:pPr>
          </w:p>
        </w:tc>
      </w:tr>
      <w:tr w:rsidR="0088585D" w14:paraId="3DF19BB1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D6A0015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691E2EC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15BB418B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23296" behindDoc="0" locked="0" layoutInCell="1" allowOverlap="1" wp14:anchorId="27C70E48" wp14:editId="1A7B9EB9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450383945" name="Rechteck 450383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D28C3D" w14:textId="77777777" w:rsidR="0088585D" w:rsidRPr="004B42F6" w:rsidRDefault="0088585D" w:rsidP="0088585D">
                                  <w:pPr>
                                    <w:spacing w:line="240" w:lineRule="atLeast"/>
                                  </w:pPr>
                                  <w:r>
                                    <w:t>0</w:t>
                                  </w:r>
                                  <w:r w:rsidRPr="004B42F6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7C70E48" id="Rechteck 450383945" o:spid="_x0000_s2269" style="position:absolute;margin-left:-8.7pt;margin-top:.1pt;width:17pt;height:17pt;z-index:2536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0FD28C3D" w14:textId="77777777" w:rsidR="0088585D" w:rsidRPr="004B42F6" w:rsidRDefault="0088585D" w:rsidP="0088585D">
                            <w:pPr>
                              <w:spacing w:line="240" w:lineRule="atLeast"/>
                            </w:pPr>
                            <w:r>
                              <w:t>0</w:t>
                            </w:r>
                            <w:r w:rsidRPr="004B42F6">
                              <w:rPr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6976" behindDoc="0" locked="0" layoutInCell="1" allowOverlap="1" wp14:anchorId="1384EC63" wp14:editId="6D6D48E3">
                      <wp:simplePos x="0" y="0"/>
                      <wp:positionH relativeFrom="column">
                        <wp:posOffset>464323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33470423" name="Rechteck 1533470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9E9AE6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384EC63" id="Rechteck 1533470423" o:spid="_x0000_s2270" style="position:absolute;margin-left:36.55pt;margin-top:.1pt;width:17pt;height:17pt;z-index:2535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" filled="f" stroked="f" strokeweight=".5pt">
                      <v:textbox inset="0,0,0,0">
                        <w:txbxContent>
                          <w:p w14:paraId="029E9AE6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5952" behindDoc="0" locked="0" layoutInCell="1" allowOverlap="1" wp14:anchorId="14920BC7" wp14:editId="41DA8691">
                      <wp:simplePos x="0" y="0"/>
                      <wp:positionH relativeFrom="column">
                        <wp:posOffset>1040627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59515138" name="Rechteck 1559515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F9B706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4920BC7" id="Rechteck 1559515138" o:spid="_x0000_s2271" style="position:absolute;margin-left:81.95pt;margin-top:.1pt;width:17pt;height:17pt;z-index:2535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6F9B706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4928" behindDoc="0" locked="0" layoutInCell="1" allowOverlap="1" wp14:anchorId="77694822" wp14:editId="1D0129EE">
                      <wp:simplePos x="0" y="0"/>
                      <wp:positionH relativeFrom="column">
                        <wp:posOffset>1616572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469532363" name="Rechteck 1469532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70A640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7694822" id="Rechteck 1469532363" o:spid="_x0000_s2272" style="position:absolute;margin-left:127.3pt;margin-top:.1pt;width:17pt;height:17pt;z-index:2535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fcPXVAIAACQFAAAOAAAAZHJzL2Uyb0RvYy54bWysVNtqGzEQfS/0H4Te67Vd0qbG62AcXAom&#13;&#10;CXVKnmWtZC9oNepI9q779R1pL07TQKD0RTs7mjPXM5rfNJVhJ4W+BJvzyWjMmbISitLuc/7jcf3h&#13;&#10;mjMfhC2EAatyflae3yzev5vXbqamcABTKGTkxPpZ7XJ+CMHNsszLg6qEH4FTli41YCUC/eI+K1DU&#13;&#10;5L0y2XQ8/pT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1fXn2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570A640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3904" behindDoc="0" locked="0" layoutInCell="1" allowOverlap="1" wp14:anchorId="50B24063" wp14:editId="615D0741">
                      <wp:simplePos x="0" y="0"/>
                      <wp:positionH relativeFrom="column">
                        <wp:posOffset>2190888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68581774" name="Rechteck 1568581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08CF7D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0B24063" id="Rechteck 1568581774" o:spid="_x0000_s2273" style="position:absolute;margin-left:172.5pt;margin-top:.1pt;width:17pt;height:17pt;z-index:2535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308CF7D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2880" behindDoc="0" locked="0" layoutInCell="1" allowOverlap="1" wp14:anchorId="48EC3B07" wp14:editId="29A16365">
                      <wp:simplePos x="0" y="0"/>
                      <wp:positionH relativeFrom="column">
                        <wp:posOffset>2768738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2097606168" name="Rechteck 2097606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EEF3F4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8EC3B07" id="Rechteck 2097606168" o:spid="_x0000_s2274" style="position:absolute;margin-left:218pt;margin-top:.1pt;width:17pt;height:17pt;z-index:2535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5BEEF3F4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1856" behindDoc="0" locked="0" layoutInCell="1" allowOverlap="1" wp14:anchorId="2F6EEA17" wp14:editId="4D174A5F">
                      <wp:simplePos x="0" y="0"/>
                      <wp:positionH relativeFrom="column">
                        <wp:posOffset>3342778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1" name="Rechteck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655245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F6EEA17" id="Rechteck 51" o:spid="_x0000_s2275" style="position:absolute;margin-left:263.2pt;margin-top:.1pt;width:17pt;height:17pt;z-index:2535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36655245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0832" behindDoc="0" locked="0" layoutInCell="1" allowOverlap="1" wp14:anchorId="118D0C6F" wp14:editId="6B22C3B5">
                      <wp:simplePos x="0" y="0"/>
                      <wp:positionH relativeFrom="column">
                        <wp:posOffset>3919717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0" name="Rechteck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3AE34D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18D0C6F" id="Rechteck 50" o:spid="_x0000_s2276" style="position:absolute;margin-left:308.65pt;margin-top:.1pt;width:17pt;height:17pt;z-index:2535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153AE34D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28064" behindDoc="0" locked="0" layoutInCell="1" allowOverlap="1" wp14:anchorId="2FBAD83D" wp14:editId="2E065BC7">
                      <wp:simplePos x="0" y="0"/>
                      <wp:positionH relativeFrom="column">
                        <wp:posOffset>4498395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2072116341" name="Rechteck 2072116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7FA96F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FBAD83D" id="Rechteck 2072116341" o:spid="_x0000_s2277" style="position:absolute;margin-left:354.2pt;margin-top:.1pt;width:17pt;height:17pt;z-index:2535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E7FA96F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BCE21C0" w14:textId="77777777" w:rsidR="0088585D" w:rsidRPr="00525601" w:rsidRDefault="0088585D" w:rsidP="00336858">
            <w:pPr>
              <w:pStyle w:val="tabelle0"/>
            </w:pPr>
          </w:p>
        </w:tc>
      </w:tr>
      <w:tr w:rsidR="0088585D" w:rsidRPr="00154713" w14:paraId="7428F7AE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8EEA013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758003BE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4B1C8031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F6EAE7F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7A106AF9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2B2BB3B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DC5AB5C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234BDBF7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04249A7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547013F1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2E4D475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7FB76C09" w14:textId="77777777" w:rsidR="0088585D" w:rsidRPr="00154713" w:rsidRDefault="0088585D" w:rsidP="00336858">
            <w:pPr>
              <w:pStyle w:val="NormalerText"/>
            </w:pPr>
            <w:r>
              <w:t>Neuntel-Streifen</w:t>
            </w:r>
          </w:p>
        </w:tc>
        <w:tc>
          <w:tcPr>
            <w:tcW w:w="806" w:type="dxa"/>
            <w:gridSpan w:val="13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AB885D0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806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3F24FA8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807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1E6CABB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80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DFC3495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806" w:type="dxa"/>
            <w:gridSpan w:val="14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F7A315D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8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DC49293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80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93810C7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806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6E89A66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8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547841DA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24831958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5D917914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AB9EF9F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A2A9640" w14:textId="77777777" w:rsidR="0088585D" w:rsidRPr="00154713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ED3203E" w14:textId="77777777" w:rsidR="0088585D" w:rsidRPr="00154713" w:rsidRDefault="0088585D" w:rsidP="00336858">
            <w:pPr>
              <w:pStyle w:val="NormalerText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24320" behindDoc="0" locked="0" layoutInCell="1" allowOverlap="1" wp14:anchorId="44FB9CF0" wp14:editId="03C06D25">
                      <wp:simplePos x="0" y="0"/>
                      <wp:positionH relativeFrom="column">
                        <wp:posOffset>-108757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1676456739" name="Rechteck 1676456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55066C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4FB9CF0" id="Rechteck 1676456739" o:spid="_x0000_s2278" style="position:absolute;left:0;text-align:left;margin-left:-8.55pt;margin-top:.2pt;width:17pt;height:17pt;z-index:2536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0A55066C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5168" behindDoc="0" locked="0" layoutInCell="1" allowOverlap="1" wp14:anchorId="0827E2A3" wp14:editId="7D2E318C">
                      <wp:simplePos x="0" y="0"/>
                      <wp:positionH relativeFrom="column">
                        <wp:posOffset>401651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428590026" name="Rechteck 428590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0BABAC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827E2A3" id="Rechteck 428590026" o:spid="_x0000_s2279" style="position:absolute;left:0;text-align:left;margin-left:31.65pt;margin-top:.05pt;width:17pt;height:17pt;z-index:2535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" filled="f" stroked="f" strokeweight=".5pt">
                      <v:textbox inset="0,0,0,0">
                        <w:txbxContent>
                          <w:p w14:paraId="1A0BABAC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4144" behindDoc="0" locked="0" layoutInCell="1" allowOverlap="1" wp14:anchorId="702FB9BF" wp14:editId="71F5D82F">
                      <wp:simplePos x="0" y="0"/>
                      <wp:positionH relativeFrom="column">
                        <wp:posOffset>911860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01082071" name="Rechteck 601082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C05912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02FB9BF" id="Rechteck 601082071" o:spid="_x0000_s2280" style="position:absolute;left:0;text-align:left;margin-left:71.8pt;margin-top:.05pt;width:17pt;height:17pt;z-index:2535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4C05912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3120" behindDoc="0" locked="0" layoutInCell="1" allowOverlap="1" wp14:anchorId="7F737064" wp14:editId="0AABAD22">
                      <wp:simplePos x="0" y="0"/>
                      <wp:positionH relativeFrom="column">
                        <wp:posOffset>1425382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939499270" name="Rechteck 1939499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7D3E4E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F737064" id="Rechteck 1939499270" o:spid="_x0000_s2281" style="position:absolute;left:0;text-align:left;margin-left:112.25pt;margin-top:.05pt;width:17pt;height:17pt;z-index:2535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347D3E4E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2096" behindDoc="0" locked="0" layoutInCell="1" allowOverlap="1" wp14:anchorId="771DAE1E" wp14:editId="48AD9AA7">
                      <wp:simplePos x="0" y="0"/>
                      <wp:positionH relativeFrom="column">
                        <wp:posOffset>1936612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1" name="Rechteck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F772A5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71DAE1E" id="Rechteck 61" o:spid="_x0000_s2282" style="position:absolute;left:0;text-align:left;margin-left:152.5pt;margin-top:.05pt;width:17pt;height:17pt;z-index:2535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4F772A5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1072" behindDoc="0" locked="0" layoutInCell="1" allowOverlap="1" wp14:anchorId="4712C5C5" wp14:editId="3639ECE2">
                      <wp:simplePos x="0" y="0"/>
                      <wp:positionH relativeFrom="column">
                        <wp:posOffset>2448422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0" name="Rechteck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F69748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712C5C5" id="Rechteck 60" o:spid="_x0000_s2283" style="position:absolute;left:0;text-align:left;margin-left:192.8pt;margin-top:.05pt;width:17pt;height:17pt;z-index:2535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2BF69748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0048" behindDoc="0" locked="0" layoutInCell="1" allowOverlap="1" wp14:anchorId="67417D88" wp14:editId="5679A5AB">
                      <wp:simplePos x="0" y="0"/>
                      <wp:positionH relativeFrom="column">
                        <wp:posOffset>2958962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27311156" name="Rechteck 627311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385824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7417D88" id="Rechteck 627311156" o:spid="_x0000_s2284" style="position:absolute;left:0;text-align:left;margin-left:233pt;margin-top:.05pt;width:17pt;height:17pt;z-index:2535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2F385824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9024" behindDoc="0" locked="0" layoutInCell="1" allowOverlap="1" wp14:anchorId="13D5741B" wp14:editId="7ED3E142">
                      <wp:simplePos x="0" y="0"/>
                      <wp:positionH relativeFrom="column">
                        <wp:posOffset>3472677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269652401" name="Rechteck 1269652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5A1F2B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3D5741B" id="Rechteck 1269652401" o:spid="_x0000_s2285" style="position:absolute;left:0;text-align:left;margin-left:273.45pt;margin-top:.05pt;width:17pt;height:17pt;z-index:2535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UMB5VAIAACQFAAAOAAAAZHJzL2Uyb0RvYy54bWysVNtqGzEQfS/0H4Te67VdGlrjdTAOLgWT&#13;&#10;mDolz7JWshe0GnUke9f9+o60F6dpIFD6op0dzZnrGc1vm8qws0Jfgs35ZDTmTFkJRWkPOf/xuP7w&#13;&#10;mTMfhC2EAatyflGe3y7ev5vXbqamcARTKGTkxPpZ7XJ+DMHNsszLo6qEH4FTli41YCUC/eIhK1DU&#13;&#10;5L0y2XQ8vsl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755A1F2B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8000" behindDoc="0" locked="0" layoutInCell="1" allowOverlap="1" wp14:anchorId="21759CAF" wp14:editId="3808BB38">
                      <wp:simplePos x="0" y="0"/>
                      <wp:positionH relativeFrom="column">
                        <wp:posOffset>3979738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704835919" name="Rechteck 1704835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68EE44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1759CAF" id="Rechteck 1704835919" o:spid="_x0000_s2286" style="position:absolute;left:0;text-align:left;margin-left:313.35pt;margin-top:.05pt;width:17pt;height:17pt;z-index:2535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6uoTUwIAACQFAAAOAAAAZHJzL2Uyb0RvYy54bWysVNtqGzEQfS/0H4Te67VdGlrjdTAOLgWT&#13;&#10;mDolz7JWshe0GnUke9f9+o60F6dpIFD6op0dzZnrGc1vm8qws0Jfgs35ZDTmTFkJRWkPOf/xuP7w&#13;&#10;mTMfhC2EAatyflGe3y7ev5vXbqamcARTKGTkxPpZ7XJ+DMHNsszLo6qEH4FTli41YCUC/eIhK1DU&#13;&#10;5L0y2XQ8vsl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" filled="f" stroked="f" strokeweight=".5pt">
                      <v:textbox inset="0,0,0,0">
                        <w:txbxContent>
                          <w:p w14:paraId="1F68EE44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0112" behindDoc="0" locked="0" layoutInCell="1" allowOverlap="1" wp14:anchorId="42031E6C" wp14:editId="0CB2EF3A">
                      <wp:simplePos x="0" y="0"/>
                      <wp:positionH relativeFrom="column">
                        <wp:posOffset>4500418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306543964" name="Rechteck 306543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185D10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2031E6C" id="Rechteck 306543964" o:spid="_x0000_s2287" style="position:absolute;left:0;text-align:left;margin-left:354.35pt;margin-top:.2pt;width:17pt;height:17pt;z-index:2535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JJWtVAIAACQFAAAOAAAAZHJzL2Uyb0RvYy54bWysVNtqGzEQfS/0H4Te67VdGlrjdTAOLgWT&#13;&#10;mDolz7JWshe0GnUke9f9+o60F6dpIFD6op0dzZnrGc1vm8qws0Jfgs35ZDTmTFkJRWkPOf/xuP7w&#13;&#10;mTMfhC2EAatyflGe3y7ev5vXbqamcARTKGTkxPpZ7XJ+DMHNsszLo6qEH4FTli41YCUC/eIhK1DU&#13;&#10;5L0y2XQ8vsl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F185D10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488C244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76C8A0DF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0DECDF5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E8FF3BD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3867B4B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934B9CB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7E5B7756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9D07C15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E34E8DA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6ED5C803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A670C9C" w14:textId="77777777" w:rsidR="0088585D" w:rsidRPr="00154713" w:rsidRDefault="0088585D" w:rsidP="00336858">
            <w:pPr>
              <w:pStyle w:val="tabelle0"/>
            </w:pPr>
          </w:p>
        </w:tc>
      </w:tr>
      <w:tr w:rsidR="0088585D" w14:paraId="0A0B0B7F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5FE2710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522D5E36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Zehntel-Streifen</w:t>
            </w:r>
          </w:p>
        </w:tc>
        <w:tc>
          <w:tcPr>
            <w:tcW w:w="725" w:type="dxa"/>
            <w:gridSpan w:val="12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</w:tcPr>
          <w:p w14:paraId="31842FCF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372AEB2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48BC73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165EACA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3DECF324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463888EA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1E96057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71218939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2E9A4293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</w:tcPr>
          <w:p w14:paraId="6EF8DD56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5C502793" w14:textId="77777777" w:rsidR="0088585D" w:rsidRPr="00525601" w:rsidRDefault="0088585D" w:rsidP="00336858">
            <w:pPr>
              <w:pStyle w:val="tabelle0"/>
            </w:pPr>
          </w:p>
        </w:tc>
      </w:tr>
      <w:tr w:rsidR="0088585D" w14:paraId="02B93558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4C4B97D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A0CCCA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0813C6CA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25344" behindDoc="0" locked="0" layoutInCell="1" allowOverlap="1" wp14:anchorId="47903D51" wp14:editId="038D1D94">
                      <wp:simplePos x="0" y="0"/>
                      <wp:positionH relativeFrom="column">
                        <wp:posOffset>-110764</wp:posOffset>
                      </wp:positionH>
                      <wp:positionV relativeFrom="paragraph">
                        <wp:posOffset>1905</wp:posOffset>
                      </wp:positionV>
                      <wp:extent cx="215900" cy="216000"/>
                      <wp:effectExtent l="0" t="0" r="12700" b="12700"/>
                      <wp:wrapNone/>
                      <wp:docPr id="1870191134" name="Rechteck 1870191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16E26C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7903D51" id="Rechteck 1870191134" o:spid="_x0000_s2288" style="position:absolute;margin-left:-8.7pt;margin-top:.15pt;width:17pt;height:17pt;z-index:2536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" filled="f" stroked="f" strokeweight=".5pt">
                      <v:textbox inset="0,0,0,0">
                        <w:txbxContent>
                          <w:p w14:paraId="6716E26C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4384" behindDoc="0" locked="0" layoutInCell="1" allowOverlap="1" wp14:anchorId="57B45F60" wp14:editId="3DBBD0F3">
                      <wp:simplePos x="0" y="0"/>
                      <wp:positionH relativeFrom="column">
                        <wp:posOffset>809156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73" name="Rechteck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D3C740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7B45F60" id="Rechteck 73" o:spid="_x0000_s2289" style="position:absolute;margin-left:63.7pt;margin-top:.05pt;width:17pt;height:17pt;z-index:2535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vxsKVAIAACQFAAAOAAAAZHJzL2Uyb0RvYy54bWysVNtqGzEQfS/0H4Te67XdNrT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eevY2qppKtOJi/ZBezQh28KKhaFnCPNIrVInDY+tKa9SYxl&#13;&#10;YV0ak+Zh7B8K8tlqVBpoh77km6RwNiqijH1QmpUFZThJ4RKV1MogOwkigZBS2TCJg09+yTrCNMUe&#13;&#10;gB/fBnb2EdpmNYCnb4MHRIoMNgzgqrSArzkwQ8q6taf0n9UdxdDsGio851fjT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3CD3C740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3360" behindDoc="0" locked="0" layoutInCell="1" allowOverlap="1" wp14:anchorId="694BC368" wp14:editId="1A94516A">
                      <wp:simplePos x="0" y="0"/>
                      <wp:positionH relativeFrom="column">
                        <wp:posOffset>347483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459018480" name="Rechteck 459018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8EEE4A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94BC368" id="Rechteck 459018480" o:spid="_x0000_s2290" style="position:absolute;margin-left:27.35pt;margin-top:.05pt;width:17pt;height:17pt;z-index:2535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BTFgVAIAACQFAAAOAAAAZHJzL2Uyb0RvYy54bWysVNtqGzEQfS/0H4Te67VdE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fX4K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" filled="f" stroked="f" strokeweight=".5pt">
                      <v:textbox inset="0,0,0,0">
                        <w:txbxContent>
                          <w:p w14:paraId="598EEE4A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2336" behindDoc="0" locked="0" layoutInCell="1" allowOverlap="1" wp14:anchorId="470400CF" wp14:editId="7F9FF2F7">
                      <wp:simplePos x="0" y="0"/>
                      <wp:positionH relativeFrom="column">
                        <wp:posOffset>1271408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71" name="Rechteck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21909A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70400CF" id="Rechteck 71" o:spid="_x0000_s2291" style="position:absolute;margin-left:100.1pt;margin-top:.05pt;width:17pt;height:17pt;z-index:2535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" filled="f" stroked="f" strokeweight=".5pt">
                      <v:textbox inset="0,0,0,0">
                        <w:txbxContent>
                          <w:p w14:paraId="6A21909A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1312" behindDoc="0" locked="0" layoutInCell="1" allowOverlap="1" wp14:anchorId="3638F1E8" wp14:editId="41A514A4">
                      <wp:simplePos x="0" y="0"/>
                      <wp:positionH relativeFrom="column">
                        <wp:posOffset>1729243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246403560" name="Rechteck 246403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B6D230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638F1E8" id="Rechteck 246403560" o:spid="_x0000_s2292" style="position:absolute;margin-left:136.15pt;margin-top:.05pt;width:17pt;height:17pt;z-index:2535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cWS0VAIAACQFAAAOAAAAZHJzL2Uyb0RvYy54bWysVNtqGzEQfS/0H4Te67Vdmrb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1fjz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8B6D230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0288" behindDoc="0" locked="0" layoutInCell="1" allowOverlap="1" wp14:anchorId="7515BCBA" wp14:editId="5DF63403">
                      <wp:simplePos x="0" y="0"/>
                      <wp:positionH relativeFrom="column">
                        <wp:posOffset>2190695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091983976" name="Rechteck 1091983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F1A449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515BCBA" id="Rechteck 1091983976" o:spid="_x0000_s2293" style="position:absolute;margin-left:172.5pt;margin-top:.05pt;width:17pt;height:17pt;z-index:2535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3DF1A449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9264" behindDoc="0" locked="0" layoutInCell="1" allowOverlap="1" wp14:anchorId="49364E73" wp14:editId="436C792E">
                      <wp:simplePos x="0" y="0"/>
                      <wp:positionH relativeFrom="column">
                        <wp:posOffset>2654797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159529425" name="Rechteck 1159529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4EECA9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9364E73" id="Rechteck 1159529425" o:spid="_x0000_s2294" style="position:absolute;margin-left:209.05pt;margin-top:.05pt;width:17pt;height:17pt;z-index:2535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614EECA9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8240" behindDoc="0" locked="0" layoutInCell="1" allowOverlap="1" wp14:anchorId="3371A6AA" wp14:editId="2A139024">
                      <wp:simplePos x="0" y="0"/>
                      <wp:positionH relativeFrom="column">
                        <wp:posOffset>3114178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7" name="Rechteck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EC736F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371A6AA" id="Rechteck 67" o:spid="_x0000_s2295" style="position:absolute;margin-left:245.2pt;margin-top:.05pt;width:17pt;height:17pt;z-index:2535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61EC736F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7216" behindDoc="0" locked="0" layoutInCell="1" allowOverlap="1" wp14:anchorId="4B8D7A63" wp14:editId="0D9D027B">
                      <wp:simplePos x="0" y="0"/>
                      <wp:positionH relativeFrom="column">
                        <wp:posOffset>3575823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155384512" name="Rechteck 1155384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7C2B66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B8D7A63" id="Rechteck 1155384512" o:spid="_x0000_s2296" style="position:absolute;margin-left:281.55pt;margin-top:.05pt;width:17pt;height:17pt;z-index:2535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" filled="f" stroked="f" strokeweight=".5pt">
                      <v:textbox inset="0,0,0,0">
                        <w:txbxContent>
                          <w:p w14:paraId="167C2B66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6192" behindDoc="0" locked="0" layoutInCell="1" allowOverlap="1" wp14:anchorId="5B74EC58" wp14:editId="2F9BC6A2">
                      <wp:simplePos x="0" y="0"/>
                      <wp:positionH relativeFrom="column">
                        <wp:posOffset>4035287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5" name="Rechteck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5B08CF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B74EC58" id="Rechteck 65" o:spid="_x0000_s2297" style="position:absolute;margin-left:317.75pt;margin-top:.05pt;width:17pt;height:17pt;z-index:2535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035B08CF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1136" behindDoc="0" locked="0" layoutInCell="1" allowOverlap="1" wp14:anchorId="06200674" wp14:editId="15A43C34">
                      <wp:simplePos x="0" y="0"/>
                      <wp:positionH relativeFrom="column">
                        <wp:posOffset>4498975</wp:posOffset>
                      </wp:positionH>
                      <wp:positionV relativeFrom="paragraph">
                        <wp:posOffset>0</wp:posOffset>
                      </wp:positionV>
                      <wp:extent cx="215900" cy="215900"/>
                      <wp:effectExtent l="0" t="0" r="12700" b="12700"/>
                      <wp:wrapNone/>
                      <wp:docPr id="581426122" name="Rechteck 581426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473AB6" w14:textId="77777777" w:rsidR="0088585D" w:rsidRPr="00333598" w:rsidRDefault="0088585D" w:rsidP="0088585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m:t>1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6200674" id="Rechteck 581426122" o:spid="_x0000_s2298" style="position:absolute;margin-left:354.25pt;margin-top:0;width:17pt;height:17pt;z-index:2535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44473AB6" w14:textId="77777777" w:rsidR="0088585D" w:rsidRPr="00333598" w:rsidRDefault="0088585D" w:rsidP="0088585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18"/>
                                    <w:szCs w:val="18"/>
                                  </w:rPr>
                                  <m:t>1</m:t>
                                </m:r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9BDD59F" w14:textId="77777777" w:rsidR="0088585D" w:rsidRPr="00525601" w:rsidRDefault="0088585D" w:rsidP="00336858">
            <w:pPr>
              <w:pStyle w:val="tabelle0"/>
            </w:pPr>
          </w:p>
        </w:tc>
      </w:tr>
      <w:tr w:rsidR="0088585D" w:rsidRPr="00154713" w14:paraId="4509ACA3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64018C2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4028F44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613EE471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4CE9A7E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13559592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F30D364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F2A6591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08873509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60A4714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54C74BA7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557CA92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24031649" w14:textId="77777777" w:rsidR="0088585D" w:rsidRPr="00154713" w:rsidRDefault="0088585D" w:rsidP="00336858">
            <w:pPr>
              <w:pStyle w:val="NormalerText"/>
            </w:pPr>
            <w:r>
              <w:t>Zwölftel-</w:t>
            </w:r>
            <w:r>
              <w:br/>
              <w:t>Streifen</w:t>
            </w:r>
          </w:p>
        </w:tc>
        <w:tc>
          <w:tcPr>
            <w:tcW w:w="604" w:type="dxa"/>
            <w:gridSpan w:val="10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257AC0CB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605" w:type="dxa"/>
            <w:gridSpan w:val="11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142F027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605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30040227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605" w:type="dxa"/>
            <w:gridSpan w:val="9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4D360EB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604" w:type="dxa"/>
            <w:gridSpan w:val="8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5C39ED8A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605" w:type="dxa"/>
            <w:gridSpan w:val="12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55A9CA1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605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703789A1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605" w:type="dxa"/>
            <w:gridSpan w:val="8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DA7C7B9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604" w:type="dxa"/>
            <w:gridSpan w:val="9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48A5BCC7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605" w:type="dxa"/>
            <w:gridSpan w:val="10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947FD74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605" w:type="dxa"/>
            <w:gridSpan w:val="11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79D318D7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605" w:type="dxa"/>
            <w:gridSpan w:val="10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326CD7CF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149FE2AA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08826309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CAE32D6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1E12E88" w14:textId="77777777" w:rsidR="0088585D" w:rsidRPr="00154713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6C2FBBB" w14:textId="77777777" w:rsidR="0088585D" w:rsidRPr="00154713" w:rsidRDefault="0088585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26368" behindDoc="0" locked="0" layoutInCell="1" allowOverlap="1" wp14:anchorId="58A642DF" wp14:editId="7D6056C0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624914700" name="Rechteck 624914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733AC6" w14:textId="77777777" w:rsidR="0088585D" w:rsidRPr="009810E2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8A642DF" id="Rechteck 624914700" o:spid="_x0000_s2299" style="position:absolute;margin-left:-8.7pt;margin-top:.1pt;width:17pt;height:17pt;z-index:2536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67733AC6" w14:textId="77777777" w:rsidR="0088585D" w:rsidRPr="009810E2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9504" behindDoc="0" locked="0" layoutInCell="1" allowOverlap="1" wp14:anchorId="73ECF99C" wp14:editId="6530CB3C">
                      <wp:simplePos x="0" y="0"/>
                      <wp:positionH relativeFrom="column">
                        <wp:posOffset>3729154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8" name="Rechteck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59C78F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3ECF99C" id="Rechteck 78" o:spid="_x0000_s2300" style="position:absolute;margin-left:293.65pt;margin-top:.2pt;width:17pt;height:17pt;z-index:2535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5E59C78F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8480" behindDoc="0" locked="0" layoutInCell="1" allowOverlap="1" wp14:anchorId="1BF1967D" wp14:editId="1E26FD26">
                      <wp:simplePos x="0" y="0"/>
                      <wp:positionH relativeFrom="column">
                        <wp:posOffset>2965249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253318359" name="Rechteck 1253318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AA7D5C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BF1967D" id="Rechteck 1253318359" o:spid="_x0000_s2301" style="position:absolute;margin-left:233.5pt;margin-top:.2pt;width:17pt;height:17pt;z-index:2535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5AA7D5C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7456" behindDoc="0" locked="0" layoutInCell="1" allowOverlap="1" wp14:anchorId="58CA5612" wp14:editId="6554E460">
                      <wp:simplePos x="0" y="0"/>
                      <wp:positionH relativeFrom="column">
                        <wp:posOffset>2193122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6" name="Rechteck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0F6182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8CA5612" id="Rechteck 76" o:spid="_x0000_s2302" style="position:absolute;margin-left:172.7pt;margin-top:.2pt;width:17pt;height:17pt;z-index:2535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E0F6182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6432" behindDoc="0" locked="0" layoutInCell="1" allowOverlap="1" wp14:anchorId="04CA300A" wp14:editId="5BA19818">
                      <wp:simplePos x="0" y="0"/>
                      <wp:positionH relativeFrom="column">
                        <wp:posOffset>1428316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311081639" name="Rechteck 311081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D15430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4CA300A" id="Rechteck 311081639" o:spid="_x0000_s2303" style="position:absolute;margin-left:112.45pt;margin-top:.2pt;width:17pt;height:17pt;z-index:2535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7D15430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5408" behindDoc="0" locked="0" layoutInCell="1" allowOverlap="1" wp14:anchorId="6154ADDA" wp14:editId="089E7BEF">
                      <wp:simplePos x="0" y="0"/>
                      <wp:positionH relativeFrom="column">
                        <wp:posOffset>657024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598146506" name="Rechteck 1598146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2BFCC1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154ADDA" id="Rechteck 1598146506" o:spid="_x0000_s2304" style="position:absolute;margin-left:51.75pt;margin-top:.2pt;width:17pt;height:17pt;z-index:2535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192BFCC1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2160" behindDoc="0" locked="0" layoutInCell="1" allowOverlap="1" wp14:anchorId="43053D57" wp14:editId="3B0F1151">
                      <wp:simplePos x="0" y="0"/>
                      <wp:positionH relativeFrom="column">
                        <wp:posOffset>4500265</wp:posOffset>
                      </wp:positionH>
                      <wp:positionV relativeFrom="paragraph">
                        <wp:posOffset>1905</wp:posOffset>
                      </wp:positionV>
                      <wp:extent cx="215900" cy="215900"/>
                      <wp:effectExtent l="0" t="0" r="12700" b="12700"/>
                      <wp:wrapNone/>
                      <wp:docPr id="1066612438" name="Rechteck 1066612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596485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3053D57" id="Rechteck 1066612438" o:spid="_x0000_s2305" style="position:absolute;margin-left:354.35pt;margin-top:.15pt;width:17pt;height:17pt;z-index:2535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qUCUwIAACQFAAAOAAAAZHJzL2Uyb0RvYy54bWysVNtqGzEQfS/0H4Te67VdGlrjdTAOLgWT&#13;&#10;mDolz7JWshe0GnUke9f9+o60F6dpIFD6op0dzZnrGc1vm8qws0Jfgs35ZDTmTFkJRWkPOf/xuP7w&#13;&#10;mTMfhC2EAatyflGe3y7ev5vXbqamcARTKGTkxPpZ7XJ+DMHNsszLo6qEH4FTli41YCUC/eIhK1DU&#13;&#10;5L0y2XQ8vsl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" filled="f" stroked="f" strokeweight=".5pt">
                      <v:textbox inset="0,0,0,0">
                        <w:txbxContent>
                          <w:p w14:paraId="6B596485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1403D74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0372F9D0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D1E0639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3E163CA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8BE273C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1F3DD07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6CB28BE5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CE650BE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5AB471FE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578601E7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B03D295" w14:textId="77777777" w:rsidR="0088585D" w:rsidRPr="00154713" w:rsidRDefault="0088585D" w:rsidP="00336858">
            <w:pPr>
              <w:pStyle w:val="tabelle0"/>
            </w:pPr>
          </w:p>
        </w:tc>
      </w:tr>
      <w:tr w:rsidR="0088585D" w14:paraId="44AD8E89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8ADD45E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5FB8DD82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Fünfzehntel-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483" w:type="dxa"/>
            <w:gridSpan w:val="8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5216A96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</w:tcBorders>
          </w:tcPr>
          <w:p w14:paraId="4A6CD052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9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4B80AAB6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2221E88D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7"/>
            <w:tcBorders>
              <w:top w:val="single" w:sz="2" w:space="0" w:color="000000" w:themeColor="text1"/>
            </w:tcBorders>
          </w:tcPr>
          <w:p w14:paraId="09E33A4C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3" w:type="dxa"/>
            <w:gridSpan w:val="7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6D403D9D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54889F3A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6"/>
            <w:tcBorders>
              <w:top w:val="single" w:sz="2" w:space="0" w:color="000000" w:themeColor="text1"/>
            </w:tcBorders>
          </w:tcPr>
          <w:p w14:paraId="1851633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10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05571097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7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782436C3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3" w:type="dxa"/>
            <w:gridSpan w:val="7"/>
            <w:tcBorders>
              <w:top w:val="single" w:sz="2" w:space="0" w:color="000000" w:themeColor="text1"/>
            </w:tcBorders>
          </w:tcPr>
          <w:p w14:paraId="2055C2BD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151C95B8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9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04A86B2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</w:tcBorders>
          </w:tcPr>
          <w:p w14:paraId="4C231FDD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7A8A4EAD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26F94A8B" w14:textId="77777777" w:rsidR="0088585D" w:rsidRPr="00525601" w:rsidRDefault="0088585D" w:rsidP="00336858">
            <w:pPr>
              <w:pStyle w:val="tabelle0"/>
            </w:pPr>
          </w:p>
        </w:tc>
      </w:tr>
      <w:tr w:rsidR="0088585D" w14:paraId="0EE776F2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1420804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D3A710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760EB869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27392" behindDoc="0" locked="0" layoutInCell="1" allowOverlap="1" wp14:anchorId="4C181AAE" wp14:editId="53C45F46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1597490330" name="Rechteck 1597490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2A1430" w14:textId="77777777" w:rsidR="0088585D" w:rsidRPr="009810E2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C181AAE" id="Rechteck 1597490330" o:spid="_x0000_s2306" style="position:absolute;margin-left:-8.7pt;margin-top:.2pt;width:17pt;height:17pt;z-index:2536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" filled="f" stroked="f" strokeweight=".5pt">
                      <v:textbox inset="0,0,0,0">
                        <w:txbxContent>
                          <w:p w14:paraId="3B2A1430" w14:textId="77777777" w:rsidR="0088585D" w:rsidRPr="009810E2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3600" behindDoc="0" locked="0" layoutInCell="1" allowOverlap="1" wp14:anchorId="2F87E702" wp14:editId="0BB604C2">
                      <wp:simplePos x="0" y="0"/>
                      <wp:positionH relativeFrom="column">
                        <wp:posOffset>3576754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2111062469" name="Rechteck 2111062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0E9121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F87E702" id="Rechteck 2111062469" o:spid="_x0000_s2307" style="position:absolute;margin-left:281.65pt;margin-top:.25pt;width:17pt;height:17pt;z-index:2535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WvDWVAIAACQFAAAOAAAAZHJzL2Uyb0RvYy54bWysVNtqGzEQfS/0H4Te67VdGlrjdTAOLgWT&#13;&#10;mDolz7JWshe0GnUke9f9+o60F6dpIFD6op0dzZnrGc1vm8qws0Jfgs35ZDTmTFkJRWkPOf/xuP7w&#13;&#10;mTMfhC2EAatyflGe3y7ev5vXbqamcARTKGTkxPpZ7XJ+DMHNsszLo6qEH4FTli41YCUC/eIhK1DU&#13;&#10;5L0y2XQ8vsl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B0E9121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2576" behindDoc="0" locked="0" layoutInCell="1" allowOverlap="1" wp14:anchorId="60E12F76" wp14:editId="39E6A96B">
                      <wp:simplePos x="0" y="0"/>
                      <wp:positionH relativeFrom="column">
                        <wp:posOffset>2653665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1121195225" name="Rechteck 1121195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534268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0E12F76" id="Rechteck 1121195225" o:spid="_x0000_s2308" style="position:absolute;margin-left:208.95pt;margin-top:.25pt;width:17pt;height:17pt;z-index:2535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4Nq8VAIAACQFAAAOAAAAZHJzL2Uyb0RvYy54bWysVNtqGzEQfS/0H4Te67UdG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8vnrmFoq6aqTyUt2ATv04ZuCikUh50izSC0Sp40PrWlvEmNZ&#13;&#10;WJfGpHkY+4eCfLYalQbaoS/5JimcjYooY38ozcqCMpykcIlKamWQnQSRQEipbJjEwSe/ZB1hmmIP&#13;&#10;wKv3gZ19hLZZDeDp++ABkSKDDQO4Ki3gWw7MkLJu7Sn9F3VHMTS7hgrP+fX0K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4534268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1552" behindDoc="0" locked="0" layoutInCell="1" allowOverlap="1" wp14:anchorId="60FE48C2" wp14:editId="163A20FB">
                      <wp:simplePos x="0" y="0"/>
                      <wp:positionH relativeFrom="column">
                        <wp:posOffset>1731912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80" name="Rechteck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0CFB01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0FE48C2" id="Rechteck 80" o:spid="_x0000_s2309" style="position:absolute;margin-left:136.35pt;margin-top:.25pt;width:17pt;height:17pt;z-index:2535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wX5xVAIAACQFAAAOAAAAZHJzL2Uyb0RvYy54bWysVNtqGzEQfS/0H4Te67XdNrT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eevY2qppKtOJi/ZBezQh28KKhaFnCPNIrVInDY+tKa9SYxl&#13;&#10;YV0ak+Zh7B8K8tlqVBpoh77km6RwNiqijH1QmpUFZThJ4RKV1MogOwkigZBS2TCJg09+yTrCNMUe&#13;&#10;gB/fBnb2EdpmNYCnb4MHRIoMNgzgqrSArzkwQ8q6taf0n9UdxdDsGio851fTT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410CFB01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0528" behindDoc="0" locked="0" layoutInCell="1" allowOverlap="1" wp14:anchorId="4F10033E" wp14:editId="345934FF">
                      <wp:simplePos x="0" y="0"/>
                      <wp:positionH relativeFrom="column">
                        <wp:posOffset>809491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79" name="Rechteck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CC5562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F10033E" id="Rechteck 79" o:spid="_x0000_s2310" style="position:absolute;margin-left:63.75pt;margin-top:.25pt;width:17pt;height:17pt;z-index:2535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1QbVAIAACQFAAAOAAAAZHJzL2Uyb0RvYy54bWysVNtqGzEQfS/0H4Te67VdE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fX0K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49CC5562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3184" behindDoc="0" locked="0" layoutInCell="1" allowOverlap="1" wp14:anchorId="5D52DB73" wp14:editId="4EB9A930">
                      <wp:simplePos x="0" y="0"/>
                      <wp:positionH relativeFrom="column">
                        <wp:posOffset>4499323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56930567" name="Rechteck 1456930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9EAE7E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D52DB73" id="Rechteck 1456930567" o:spid="_x0000_s2311" style="position:absolute;margin-left:354.3pt;margin-top:.05pt;width:17pt;height:17pt;z-index:2535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409EAE7E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DC58E0E" w14:textId="77777777" w:rsidR="0088585D" w:rsidRPr="00525601" w:rsidRDefault="0088585D" w:rsidP="00336858">
            <w:pPr>
              <w:pStyle w:val="tabelle0"/>
            </w:pPr>
          </w:p>
        </w:tc>
      </w:tr>
      <w:tr w:rsidR="0088585D" w:rsidRPr="00154713" w14:paraId="107B0ADF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0CADCCE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6185C232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6377DF90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8C88AA1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3827F992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B5CD252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2FD6E4E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1F7D6A00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958364D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6FBC6798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09E2875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7E830936" w14:textId="77777777" w:rsidR="0088585D" w:rsidRPr="00154713" w:rsidRDefault="0088585D" w:rsidP="00336858">
            <w:pPr>
              <w:pStyle w:val="NormalerText"/>
            </w:pPr>
            <w:r>
              <w:t>Sechzehntel-</w:t>
            </w:r>
            <w:r>
              <w:br/>
              <w:t>Streifen</w:t>
            </w: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04054E70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A9ECEDD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3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972EC9F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8EC5EA9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4EF85D80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4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927C4C1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5B3DE00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4" w:type="dxa"/>
            <w:gridSpan w:val="9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058A78E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4" w:type="dxa"/>
            <w:gridSpan w:val="9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3420A850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3E5C19A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4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0412829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EAE5FFE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62A58ED4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3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4655767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ED6AB9D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4" w:type="dxa"/>
            <w:gridSpan w:val="7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4C826B6B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425FC95A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2DAFB2FA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9DF339F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2CC28E9" w14:textId="77777777" w:rsidR="0088585D" w:rsidRPr="00154713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D4A5DCB" w14:textId="77777777" w:rsidR="0088585D" w:rsidRPr="00154713" w:rsidRDefault="0088585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28416" behindDoc="0" locked="0" layoutInCell="1" allowOverlap="1" wp14:anchorId="439C6B2E" wp14:editId="62C8AE42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1905</wp:posOffset>
                      </wp:positionV>
                      <wp:extent cx="215900" cy="216000"/>
                      <wp:effectExtent l="0" t="0" r="12700" b="12700"/>
                      <wp:wrapNone/>
                      <wp:docPr id="966682223" name="Rechteck 966682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1E155B" w14:textId="77777777" w:rsidR="0088585D" w:rsidRPr="009810E2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39C6B2E" id="Rechteck 966682223" o:spid="_x0000_s2312" style="position:absolute;margin-left:-8.7pt;margin-top:.15pt;width:17pt;height:17pt;z-index:2536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" filled="f" stroked="f" strokeweight=".5pt">
                      <v:textbox inset="0,0,0,0">
                        <w:txbxContent>
                          <w:p w14:paraId="5F1E155B" w14:textId="77777777" w:rsidR="0088585D" w:rsidRPr="009810E2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6672" behindDoc="0" locked="0" layoutInCell="1" allowOverlap="1" wp14:anchorId="47D1FF0E" wp14:editId="5E329732">
                      <wp:simplePos x="0" y="0"/>
                      <wp:positionH relativeFrom="column">
                        <wp:posOffset>3344144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1079284975" name="Rechteck 1079284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41B321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7D1FF0E" id="Rechteck 1079284975" o:spid="_x0000_s2313" style="position:absolute;margin-left:263.3pt;margin-top:.3pt;width:17pt;height:17pt;z-index:2535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" filled="f" stroked="f" strokeweight=".5pt">
                      <v:textbox inset="0,0,0,0">
                        <w:txbxContent>
                          <w:p w14:paraId="7141B321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5648" behindDoc="0" locked="0" layoutInCell="1" allowOverlap="1" wp14:anchorId="55DF5492" wp14:editId="73BC4518">
                      <wp:simplePos x="0" y="0"/>
                      <wp:positionH relativeFrom="column">
                        <wp:posOffset>2193122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2813231" name="Rechteck 2813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C34FAD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5DF5492" id="Rechteck 2813231" o:spid="_x0000_s2314" style="position:absolute;margin-left:172.7pt;margin-top:.3pt;width:17pt;height:17pt;z-index:2535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3C34FAD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4624" behindDoc="0" locked="0" layoutInCell="1" allowOverlap="1" wp14:anchorId="18B3A4AE" wp14:editId="3EC15D89">
                      <wp:simplePos x="0" y="0"/>
                      <wp:positionH relativeFrom="column">
                        <wp:posOffset>1042101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848959325" name="Rechteck 848959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22C217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8B3A4AE" id="Rechteck 848959325" o:spid="_x0000_s2315" style="position:absolute;margin-left:82.05pt;margin-top:.3pt;width:17pt;height:17pt;z-index:2535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kRc/UwIAACQFAAAOAAAAZHJzL2Uyb0RvYy54bWysVNtqGzEQfS/0H4Te67UdG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5C22C217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5232" behindDoc="0" locked="0" layoutInCell="1" allowOverlap="1" wp14:anchorId="1B2E1EB3" wp14:editId="535C68E8">
                      <wp:simplePos x="0" y="0"/>
                      <wp:positionH relativeFrom="column">
                        <wp:posOffset>4498320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5" name="Rechtec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16CEF7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B2E1EB3" id="Rechteck 25" o:spid="_x0000_s2316" style="position:absolute;margin-left:354.2pt;margin-top:.2pt;width:17pt;height:17pt;z-index:2535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Kz1VUwIAACQFAAAOAAAAZHJzL2Uyb0RvYy54bWysVNtqGzEQfS/0H4Te67UdG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1B16CEF7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8FD04D8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03C7C0D2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871F8DC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764FA2B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7DE3330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25EA40A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3AA41B2B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13CD9B6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678E60B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571DF868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3CF8167" w14:textId="77777777" w:rsidR="0088585D" w:rsidRPr="00154713" w:rsidRDefault="0088585D" w:rsidP="00336858">
            <w:pPr>
              <w:pStyle w:val="tabelle0"/>
            </w:pPr>
          </w:p>
        </w:tc>
      </w:tr>
      <w:tr w:rsidR="0088585D" w14:paraId="3D46FE9B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4B316CA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257E18E1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Zwanzigstel-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362" w:type="dxa"/>
            <w:gridSpan w:val="5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718D2CE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4FFF95F8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1B292A08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</w:tcBorders>
          </w:tcPr>
          <w:p w14:paraId="153E2DB4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0D6C2018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0817FA0F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2" w:type="dxa"/>
            <w:gridSpan w:val="5"/>
            <w:tcBorders>
              <w:top w:val="single" w:sz="2" w:space="0" w:color="000000" w:themeColor="text1"/>
            </w:tcBorders>
          </w:tcPr>
          <w:p w14:paraId="1AE0D3EA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5"/>
            <w:tcBorders>
              <w:top w:val="single" w:sz="2" w:space="0" w:color="000000" w:themeColor="text1"/>
            </w:tcBorders>
          </w:tcPr>
          <w:p w14:paraId="3E2E6FE8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1687DE17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755FE4C8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7AD8B0FB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660A95C7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5"/>
            <w:tcBorders>
              <w:top w:val="single" w:sz="2" w:space="0" w:color="000000" w:themeColor="text1"/>
            </w:tcBorders>
          </w:tcPr>
          <w:p w14:paraId="3F20D23A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2" w:type="dxa"/>
            <w:gridSpan w:val="5"/>
            <w:tcBorders>
              <w:top w:val="single" w:sz="2" w:space="0" w:color="000000" w:themeColor="text1"/>
            </w:tcBorders>
          </w:tcPr>
          <w:p w14:paraId="692DDA3A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1F19D723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3D5F1B0E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</w:tcBorders>
          </w:tcPr>
          <w:p w14:paraId="049DAA8D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2FA49B1F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58DFBB1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5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1A186DF8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363F810F" w14:textId="77777777" w:rsidR="0088585D" w:rsidRPr="00525601" w:rsidRDefault="0088585D" w:rsidP="00336858">
            <w:pPr>
              <w:pStyle w:val="tabelle0"/>
            </w:pPr>
          </w:p>
        </w:tc>
      </w:tr>
      <w:tr w:rsidR="0088585D" w14:paraId="498F5221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7A25833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A1E78D6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5E0EA18D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4208" behindDoc="0" locked="0" layoutInCell="1" allowOverlap="1" wp14:anchorId="1B3168BF" wp14:editId="518C2068">
                      <wp:simplePos x="0" y="0"/>
                      <wp:positionH relativeFrom="column">
                        <wp:posOffset>4488815</wp:posOffset>
                      </wp:positionH>
                      <wp:positionV relativeFrom="paragraph">
                        <wp:posOffset>1270</wp:posOffset>
                      </wp:positionV>
                      <wp:extent cx="237490" cy="215900"/>
                      <wp:effectExtent l="0" t="0" r="3810" b="0"/>
                      <wp:wrapNone/>
                      <wp:docPr id="24" name="Rechtec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F231E5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B3168BF" id="Rechteck 24" o:spid="_x0000_s2317" style="position:absolute;margin-left:353.45pt;margin-top:.1pt;width:18.7pt;height:17pt;z-index:2535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" filled="f" stroked="f" strokeweight=".5pt">
                      <v:textbox inset="0,0,0,0">
                        <w:txbxContent>
                          <w:p w14:paraId="2DF231E5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29440" behindDoc="0" locked="0" layoutInCell="1" allowOverlap="1" wp14:anchorId="07C41864" wp14:editId="08E8694E">
                      <wp:simplePos x="0" y="0"/>
                      <wp:positionH relativeFrom="column">
                        <wp:posOffset>-108705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603957785" name="Rechteck 603957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583788" w14:textId="77777777" w:rsidR="0088585D" w:rsidRPr="009810E2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7C41864" id="Rechteck 603957785" o:spid="_x0000_s2318" style="position:absolute;margin-left:-8.55pt;margin-top:.1pt;width:17pt;height:17pt;z-index:2536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6C583788" w14:textId="77777777" w:rsidR="0088585D" w:rsidRPr="009810E2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9744" behindDoc="0" locked="0" layoutInCell="1" allowOverlap="1" wp14:anchorId="571C98EC" wp14:editId="7F23696D">
                      <wp:simplePos x="0" y="0"/>
                      <wp:positionH relativeFrom="column">
                        <wp:posOffset>3344144</wp:posOffset>
                      </wp:positionH>
                      <wp:positionV relativeFrom="paragraph">
                        <wp:posOffset>4445</wp:posOffset>
                      </wp:positionV>
                      <wp:extent cx="215900" cy="215900"/>
                      <wp:effectExtent l="0" t="0" r="12700" b="12700"/>
                      <wp:wrapNone/>
                      <wp:docPr id="2075701063" name="Rechteck 2075701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608BAB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71C98EC" id="Rechteck 2075701063" o:spid="_x0000_s2319" style="position:absolute;margin-left:263.3pt;margin-top:.35pt;width:17pt;height:17pt;z-index:2535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fsxMVAIAACQFAAAOAAAAZHJzL2Uyb0RvYy54bWysVNtqGzEQfS/0H4Te67WdNrT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acvY2qppKtOJi/ZBezQh68KKhaFnCPNIrVInDY+tKa9SYxl&#13;&#10;YV0ak+Zh7B8K8tlqVBpoh77km6RwNiqijP2uNCsLynCSwiUqqZVBdhJEAiGlsmESB5/8knWEaYo9&#13;&#10;AK/eBnb2EdpmNYCnb4MHRIoMNgzgqrSArzkwQ8q6taf0n9UdxdDsGio859dXH2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24608BAB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8720" behindDoc="0" locked="0" layoutInCell="1" allowOverlap="1" wp14:anchorId="0C9076AF" wp14:editId="1D25C343">
                      <wp:simplePos x="0" y="0"/>
                      <wp:positionH relativeFrom="column">
                        <wp:posOffset>2195396</wp:posOffset>
                      </wp:positionH>
                      <wp:positionV relativeFrom="paragraph">
                        <wp:posOffset>4445</wp:posOffset>
                      </wp:positionV>
                      <wp:extent cx="215900" cy="215900"/>
                      <wp:effectExtent l="0" t="0" r="12700" b="12700"/>
                      <wp:wrapNone/>
                      <wp:docPr id="1829709547" name="Rechteck 1829709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1BA5C3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C9076AF" id="Rechteck 1829709547" o:spid="_x0000_s2320" style="position:absolute;margin-left:172.85pt;margin-top:.35pt;width:17pt;height:17pt;z-index:2535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341BA5C3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7696" behindDoc="0" locked="0" layoutInCell="1" allowOverlap="1" wp14:anchorId="4CC090D8" wp14:editId="12818E74">
                      <wp:simplePos x="0" y="0"/>
                      <wp:positionH relativeFrom="column">
                        <wp:posOffset>1042035</wp:posOffset>
                      </wp:positionH>
                      <wp:positionV relativeFrom="paragraph">
                        <wp:posOffset>4445</wp:posOffset>
                      </wp:positionV>
                      <wp:extent cx="215900" cy="215900"/>
                      <wp:effectExtent l="0" t="0" r="12700" b="12700"/>
                      <wp:wrapNone/>
                      <wp:docPr id="119804588" name="Rechteck 119804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225611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CC090D8" id="Rechteck 119804588" o:spid="_x0000_s2321" style="position:absolute;margin-left:82.05pt;margin-top:.35pt;width:17pt;height:17pt;z-index:2535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26225611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2588911" w14:textId="77777777" w:rsidR="0088585D" w:rsidRPr="00525601" w:rsidRDefault="0088585D" w:rsidP="00336858">
            <w:pPr>
              <w:pStyle w:val="tabelle0"/>
            </w:pPr>
          </w:p>
        </w:tc>
      </w:tr>
      <w:tr w:rsidR="0088585D" w:rsidRPr="00154713" w14:paraId="025AFC3E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A4E86B2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519211CF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6BC22669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2487FC9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25910198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78B8F2B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0004AC0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66408855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4BB03E3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02829DAF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6F6EDCC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0A0D9330" w14:textId="77777777" w:rsidR="0088585D" w:rsidRPr="00154713" w:rsidRDefault="0088585D" w:rsidP="00336858">
            <w:pPr>
              <w:pStyle w:val="NormalerText"/>
            </w:pPr>
            <w:r>
              <w:t>Einundzwanzigstel-</w:t>
            </w:r>
            <w:r>
              <w:br/>
              <w:t>Streifen</w:t>
            </w:r>
          </w:p>
        </w:tc>
        <w:tc>
          <w:tcPr>
            <w:tcW w:w="345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45D45761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E28EDE4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5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33B32E0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11B7632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5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5922632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2D02854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6A7E206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5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2196F346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6FF77E8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5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1A7D0F5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E07FA08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5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30FD322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123969C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4D5592EF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5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66F2BC1E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927BE11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5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4B34C9E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D8F3D4F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5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B2FFFD3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B7632B7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00849A6F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7A2542DA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0D279C55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7E80495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B04C94F" w14:textId="77777777" w:rsidR="0088585D" w:rsidRPr="00154713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1ABABE0" w14:textId="77777777" w:rsidR="0088585D" w:rsidRPr="00154713" w:rsidRDefault="0088585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30464" behindDoc="0" locked="0" layoutInCell="1" allowOverlap="1" wp14:anchorId="0F42C5C5" wp14:editId="0FA9D0F0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312003294" name="Rechteck 312003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605720" w14:textId="77777777" w:rsidR="0088585D" w:rsidRPr="009810E2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F42C5C5" id="Rechteck 312003294" o:spid="_x0000_s2322" style="position:absolute;margin-left:-8.7pt;margin-top:.2pt;width:17pt;height:17pt;z-index:2536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" filled="f" stroked="f" strokeweight=".5pt">
                      <v:textbox inset="0,0,0,0">
                        <w:txbxContent>
                          <w:p w14:paraId="28605720" w14:textId="77777777" w:rsidR="0088585D" w:rsidRPr="009810E2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1792" behindDoc="0" locked="0" layoutInCell="1" allowOverlap="1" wp14:anchorId="00C14DC6" wp14:editId="12D15C74">
                      <wp:simplePos x="0" y="0"/>
                      <wp:positionH relativeFrom="column">
                        <wp:posOffset>2963144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614386435" name="Rechteck 614386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07E7E1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21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0C14DC6" id="Rechteck 614386435" o:spid="_x0000_s2323" style="position:absolute;margin-left:233.3pt;margin-top:.1pt;width:17pt;height:17pt;z-index:2536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4907E7E1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21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0768" behindDoc="0" locked="0" layoutInCell="1" allowOverlap="1" wp14:anchorId="04D49879" wp14:editId="6AEA2020">
                      <wp:simplePos x="0" y="0"/>
                      <wp:positionH relativeFrom="column">
                        <wp:posOffset>1427112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316055382" name="Rechteck 316055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839237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21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4D49879" id="Rechteck 316055382" o:spid="_x0000_s2324" style="position:absolute;margin-left:112.35pt;margin-top:.1pt;width:17pt;height:17pt;z-index:2536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6C839237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21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6256" behindDoc="0" locked="0" layoutInCell="1" allowOverlap="1" wp14:anchorId="32DF5CBB" wp14:editId="3DF53FC9">
                      <wp:simplePos x="0" y="0"/>
                      <wp:positionH relativeFrom="column">
                        <wp:posOffset>4499036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26" name="Rechtec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536207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2DF5CBB" id="Rechteck 26" o:spid="_x0000_s2325" style="position:absolute;margin-left:354.25pt;margin-top:.1pt;width:17pt;height:17pt;z-index:2535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rQqPUwIAACQFAAAOAAAAZHJzL2Uyb0RvYy54bWysVNtqGzEQfS/0H4Te67XdNrT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5D536207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1ED717E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50E5C129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3A52D24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2C19AC2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85AC31E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CFC2A0B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064535F8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9302195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668502E1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17CC62F5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6FD1617" w14:textId="77777777" w:rsidR="0088585D" w:rsidRPr="00154713" w:rsidRDefault="0088585D" w:rsidP="00336858">
            <w:pPr>
              <w:pStyle w:val="tabelle0"/>
            </w:pPr>
          </w:p>
        </w:tc>
      </w:tr>
      <w:tr w:rsidR="0088585D" w14:paraId="46C17753" w14:textId="77777777" w:rsidTr="00336858">
        <w:trPr>
          <w:trHeight w:val="283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83414C1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710D09A6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Vierundzwanzigstel-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302" w:type="dxa"/>
            <w:gridSpan w:val="3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1C3827D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7"/>
            <w:tcBorders>
              <w:top w:val="single" w:sz="2" w:space="0" w:color="000000" w:themeColor="text1"/>
            </w:tcBorders>
          </w:tcPr>
          <w:p w14:paraId="315CD9E4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521FCC8E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6"/>
            <w:tcBorders>
              <w:top w:val="single" w:sz="2" w:space="0" w:color="000000" w:themeColor="text1"/>
            </w:tcBorders>
          </w:tcPr>
          <w:p w14:paraId="28F73D6D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2FFC504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7DA04074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07D596BC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4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28044FB0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4871DEEA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</w:tcBorders>
          </w:tcPr>
          <w:p w14:paraId="538197E4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7"/>
            <w:tcBorders>
              <w:top w:val="single" w:sz="2" w:space="0" w:color="000000" w:themeColor="text1"/>
            </w:tcBorders>
          </w:tcPr>
          <w:p w14:paraId="2DACDA59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5B415DF9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75BF0AE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7"/>
            <w:tcBorders>
              <w:top w:val="single" w:sz="2" w:space="0" w:color="000000" w:themeColor="text1"/>
            </w:tcBorders>
          </w:tcPr>
          <w:p w14:paraId="3D11F38B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</w:tcBorders>
          </w:tcPr>
          <w:p w14:paraId="74B8FB2D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4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7788EBD3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5ACBEEDE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5C97A62B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40CEB290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54A50A37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6"/>
            <w:tcBorders>
              <w:top w:val="single" w:sz="2" w:space="0" w:color="000000" w:themeColor="text1"/>
            </w:tcBorders>
          </w:tcPr>
          <w:p w14:paraId="5A85B9E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57395ED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7"/>
            <w:tcBorders>
              <w:top w:val="single" w:sz="2" w:space="0" w:color="000000" w:themeColor="text1"/>
            </w:tcBorders>
          </w:tcPr>
          <w:p w14:paraId="4EF7E6A6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3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17583CE8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2F255883" w14:textId="77777777" w:rsidR="0088585D" w:rsidRPr="00525601" w:rsidRDefault="0088585D" w:rsidP="00336858">
            <w:pPr>
              <w:pStyle w:val="tabelle0"/>
            </w:pPr>
          </w:p>
        </w:tc>
      </w:tr>
      <w:tr w:rsidR="0088585D" w14:paraId="06C230FB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70B8DE9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14FE68E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514CB74B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31488" behindDoc="0" locked="0" layoutInCell="1" allowOverlap="1" wp14:anchorId="049CD14C" wp14:editId="0F160AD5">
                      <wp:simplePos x="0" y="0"/>
                      <wp:positionH relativeFrom="column">
                        <wp:posOffset>-109482</wp:posOffset>
                      </wp:positionH>
                      <wp:positionV relativeFrom="paragraph">
                        <wp:posOffset>635</wp:posOffset>
                      </wp:positionV>
                      <wp:extent cx="215900" cy="216000"/>
                      <wp:effectExtent l="0" t="0" r="12700" b="12700"/>
                      <wp:wrapNone/>
                      <wp:docPr id="1277244" name="Rechteck 1277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53F0C6" w14:textId="77777777" w:rsidR="0088585D" w:rsidRPr="009810E2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49CD14C" id="Rechteck 1277244" o:spid="_x0000_s2326" style="position:absolute;margin-left:-8.6pt;margin-top:.05pt;width:17pt;height:17pt;z-index:2536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" filled="f" stroked="f" strokeweight=".5pt">
                      <v:textbox inset="0,0,0,0">
                        <w:txbxContent>
                          <w:p w14:paraId="7753F0C6" w14:textId="77777777" w:rsidR="0088585D" w:rsidRPr="009810E2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3840" behindDoc="0" locked="0" layoutInCell="1" allowOverlap="1" wp14:anchorId="5BAA4606" wp14:editId="2E4D3A4F">
                      <wp:simplePos x="0" y="0"/>
                      <wp:positionH relativeFrom="column">
                        <wp:posOffset>2963812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749717537" name="Rechteck 1749717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7FC98E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24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BAA4606" id="Rechteck 1749717537" o:spid="_x0000_s2327" style="position:absolute;margin-left:233.35pt;margin-top:.1pt;width:17pt;height:17pt;z-index:2536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2V9bVAIAACQFAAAOAAAAZHJzL2Uyb0RvYy54bWysVNtqGzEQfS/0H4Te67XdNrT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eevY2qppKtOJi/ZBezQh28KKhaFnCPNIrVInDY+tKa9SYxl&#13;&#10;YV0ak+Zh7B8K8tlqVBpoh77km6RwNiqijH1QmpUFZThJ4RKV1MogOwkigZBS2TCJg09+yTrCNMUe&#13;&#10;gB/fBnb2EdpmNYCnb4MHRIoMNgzgqrSArzkwQ8q6taf0n9UdxdDsGio851efpr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67FC98E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24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2816" behindDoc="0" locked="0" layoutInCell="1" allowOverlap="1" wp14:anchorId="63C2B247" wp14:editId="3F3E35DE">
                      <wp:simplePos x="0" y="0"/>
                      <wp:positionH relativeFrom="column">
                        <wp:posOffset>1427513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198187713" name="Rechteck 1198187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96C9A5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24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3C2B247" id="Rechteck 1198187713" o:spid="_x0000_s2328" style="position:absolute;margin-left:112.4pt;margin-top:.1pt;width:17pt;height:17pt;z-index:2536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Y3UxVAIAACQFAAAOAAAAZHJzL2Uyb0RvYy54bWysVNtqGzEQfS/0H4Te67WdNrT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acvY2qppKtOJi/ZBezQh68KKhaFnCPNIrVInDY+tKa9SYxl&#13;&#10;YV0ak+Zh7B8K8tlqVBpoh77km6RwNiqijP2uNCsLynCSwiUqqZVBdhJEAiGlsmESB5/8knWEaYo9&#13;&#10;AK/eBnb2EdpmNYCnb4MHRIoMNgzgqrSArzkwQ8q6taf0n9UdxdDsGio859cf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B96C9A5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24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7280" behindDoc="0" locked="0" layoutInCell="1" allowOverlap="1" wp14:anchorId="50A56AF3" wp14:editId="7504DC4B">
                      <wp:simplePos x="0" y="0"/>
                      <wp:positionH relativeFrom="column">
                        <wp:posOffset>4498668</wp:posOffset>
                      </wp:positionH>
                      <wp:positionV relativeFrom="paragraph">
                        <wp:posOffset>0</wp:posOffset>
                      </wp:positionV>
                      <wp:extent cx="215900" cy="215900"/>
                      <wp:effectExtent l="0" t="0" r="12700" b="12700"/>
                      <wp:wrapNone/>
                      <wp:docPr id="829927417" name="Rechteck 829927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46218E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0A56AF3" id="Rechteck 829927417" o:spid="_x0000_s2329" style="position:absolute;margin-left:354.25pt;margin-top:0;width:17pt;height:17pt;z-index:2535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tH8VAIAACQFAAAOAAAAZHJzL2Uyb0RvYy54bWysVNtqGzEQfS/0H4Te67XdNLT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acvY2qppKtOJi/ZBezQh68KKhaFnCPNIrVInDY+tKa9SYxl&#13;&#10;YV0ak+Zh7B8K8tlqVBpoh77km6RwNiqijP2uNCsLynCSwiUqqZVBdhJEAiGlsmESB5/8knWEaYo9&#13;&#10;AD++DezsI7TNagBP3wYPiBQZbBjAVWkBX3NghpR1a0/pP6s7iqHZNVR4zq+vrm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5146218E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7208CB2" w14:textId="77777777" w:rsidR="0088585D" w:rsidRPr="00525601" w:rsidRDefault="0088585D" w:rsidP="00336858">
            <w:pPr>
              <w:pStyle w:val="tabelle0"/>
            </w:pPr>
          </w:p>
        </w:tc>
      </w:tr>
      <w:tr w:rsidR="0088585D" w:rsidRPr="00154713" w14:paraId="244E0125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2DDB605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6E9CB76E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0D35DA18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5FC8A2E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1CF61F58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F8EBAA3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19AE306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2E040E8F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CAF5253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0F4BA680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91D4551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62F8FFCD" w14:textId="77777777" w:rsidR="0088585D" w:rsidRPr="00154713" w:rsidRDefault="0088585D" w:rsidP="00336858">
            <w:pPr>
              <w:pStyle w:val="NormalerText"/>
            </w:pPr>
            <w:r>
              <w:t>Fünfundzwanzigstel-</w:t>
            </w:r>
            <w:r>
              <w:br/>
              <w:t>Streifen</w:t>
            </w:r>
          </w:p>
        </w:tc>
        <w:tc>
          <w:tcPr>
            <w:tcW w:w="290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057A5157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08F1F5E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DB32BCB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1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DA3F1FF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4587A904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006BCF28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2F6D6B2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297481B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0B5DFCA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C573A1F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695DAD1F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9C773D3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2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3B33F45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E8EF6D6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DA02F22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253CF874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F145076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95F7BEF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F225B17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40D3DFA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0B0F5147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1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5ADBFC5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5A2E47F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524C69C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1" w:type="dxa"/>
            <w:gridSpan w:val="2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4EE42CC8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2296D3E4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2E256DC5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43F39B7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8960AAD" w14:textId="77777777" w:rsidR="0088585D" w:rsidRPr="00154713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F248FF3" w14:textId="77777777" w:rsidR="0088585D" w:rsidRPr="00154713" w:rsidRDefault="0088585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32512" behindDoc="0" locked="0" layoutInCell="1" allowOverlap="1" wp14:anchorId="5684184A" wp14:editId="24A4B011">
                      <wp:simplePos x="0" y="0"/>
                      <wp:positionH relativeFrom="column">
                        <wp:posOffset>-109034</wp:posOffset>
                      </wp:positionH>
                      <wp:positionV relativeFrom="paragraph">
                        <wp:posOffset>-635</wp:posOffset>
                      </wp:positionV>
                      <wp:extent cx="215900" cy="216000"/>
                      <wp:effectExtent l="0" t="0" r="12700" b="12700"/>
                      <wp:wrapNone/>
                      <wp:docPr id="482779551" name="Rechteck 482779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2C74E6" w14:textId="77777777" w:rsidR="0088585D" w:rsidRPr="009810E2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684184A" id="Rechteck 482779551" o:spid="_x0000_s2330" style="position:absolute;margin-left:-8.6pt;margin-top:-.05pt;width:17pt;height:17pt;z-index:2536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" filled="f" stroked="f" strokeweight=".5pt">
                      <v:textbox inset="0,0,0,0">
                        <w:txbxContent>
                          <w:p w14:paraId="3C2C74E6" w14:textId="77777777" w:rsidR="0088585D" w:rsidRPr="009810E2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7936" behindDoc="0" locked="0" layoutInCell="1" allowOverlap="1" wp14:anchorId="5D034634" wp14:editId="61A92469">
                      <wp:simplePos x="0" y="0"/>
                      <wp:positionH relativeFrom="column">
                        <wp:posOffset>3572221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1783340763" name="Rechteck 1783340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BD7FC5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D034634" id="Rechteck 1783340763" o:spid="_x0000_s2331" style="position:absolute;margin-left:281.3pt;margin-top:.25pt;width:17pt;height:17pt;z-index:2536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FBD7FC5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6912" behindDoc="0" locked="0" layoutInCell="1" allowOverlap="1" wp14:anchorId="30E6C316" wp14:editId="1FD6EEE6">
                      <wp:simplePos x="0" y="0"/>
                      <wp:positionH relativeFrom="column">
                        <wp:posOffset>2650836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567435742" name="Rechteck 567435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AEC06F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0E6C316" id="Rechteck 567435742" o:spid="_x0000_s2332" style="position:absolute;margin-left:208.75pt;margin-top:.25pt;width:17pt;height:17pt;z-index:2536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" filled="f" stroked="f" strokeweight=".5pt">
                      <v:textbox inset="0,0,0,0">
                        <w:txbxContent>
                          <w:p w14:paraId="51AEC06F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5888" behindDoc="0" locked="0" layoutInCell="1" allowOverlap="1" wp14:anchorId="1397A11C" wp14:editId="3B0C6173">
                      <wp:simplePos x="0" y="0"/>
                      <wp:positionH relativeFrom="column">
                        <wp:posOffset>1731356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1362434575" name="Rechteck 1362434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E374E2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397A11C" id="Rechteck 1362434575" o:spid="_x0000_s2333" style="position:absolute;margin-left:136.35pt;margin-top:.25pt;width:17pt;height:17pt;z-index:2536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3CE374E2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4864" behindDoc="0" locked="0" layoutInCell="1" allowOverlap="1" wp14:anchorId="65034E0B" wp14:editId="4AD5F0F5">
                      <wp:simplePos x="0" y="0"/>
                      <wp:positionH relativeFrom="column">
                        <wp:posOffset>809856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038773098" name="Rechteck 2038773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7EC7DA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5034E0B" id="Rechteck 2038773098" o:spid="_x0000_s2334" style="position:absolute;margin-left:63.75pt;margin-top:.2pt;width:17pt;height:17pt;z-index:2536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337EC7DA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8304" behindDoc="0" locked="0" layoutInCell="1" allowOverlap="1" wp14:anchorId="0C89D59A" wp14:editId="1ED42C52">
                      <wp:simplePos x="0" y="0"/>
                      <wp:positionH relativeFrom="column">
                        <wp:posOffset>4498955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357414273" name="Rechteck 357414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60E242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C89D59A" id="Rechteck 357414273" o:spid="_x0000_s2335" style="position:absolute;margin-left:354.25pt;margin-top:.1pt;width:17pt;height:17pt;z-index:2535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EriyUwIAACQFAAAOAAAAZHJzL2Uyb0RvYy54bWysVNtqGzEQfS/0H4Te67VdE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3960E242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8B335D8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7E9A514F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CF0F149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2656BBC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7E312FE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D5C7251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125507CA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12E3346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6471A360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76957463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E9EEF73" w14:textId="77777777" w:rsidR="0088585D" w:rsidRPr="00154713" w:rsidRDefault="0088585D" w:rsidP="00336858">
            <w:pPr>
              <w:pStyle w:val="tabelle0"/>
            </w:pPr>
          </w:p>
        </w:tc>
      </w:tr>
      <w:tr w:rsidR="0088585D" w14:paraId="66AADB47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3189145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4089E972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Fünfzigstel-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145" w:type="dxa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05CD8B0A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395BC33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105C105C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36EC5FEE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2529046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3199CBB0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7427FF98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3D855032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3E62703F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6178F1CF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7E172A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1EF781ED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840291B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075B9A3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6F5F915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4057521B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0F5A2C2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A71DB39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CF3DF0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52BF76F7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643CBC2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41EC85C7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29D4F4E4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69C3A13F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110DE699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5D5446F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05331ADF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149A85C7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070ACF94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44CA21A7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979E90C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4EE41FB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366251A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30AA5E7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2F5E29B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7E0307B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554B9BD2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50A5A4E0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7DB2FA3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56351B5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4E65D37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336E11F6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20B3D7C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2E696C6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D7031A4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742D16F9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00D749B8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5E33C3AD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02E6A7A8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65BA94DF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41EE1BBC" w14:textId="77777777" w:rsidR="0088585D" w:rsidRPr="00525601" w:rsidRDefault="0088585D" w:rsidP="00336858">
            <w:pPr>
              <w:pStyle w:val="tabelle0"/>
            </w:pPr>
          </w:p>
        </w:tc>
      </w:tr>
      <w:tr w:rsidR="0088585D" w14:paraId="4F9468BC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3AB26C8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7FBA764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2C516DE9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33536" behindDoc="0" locked="0" layoutInCell="1" allowOverlap="1" wp14:anchorId="4CB5022E" wp14:editId="572187FC">
                      <wp:simplePos x="0" y="0"/>
                      <wp:positionH relativeFrom="column">
                        <wp:posOffset>-107463</wp:posOffset>
                      </wp:positionH>
                      <wp:positionV relativeFrom="paragraph">
                        <wp:posOffset>0</wp:posOffset>
                      </wp:positionV>
                      <wp:extent cx="215900" cy="216000"/>
                      <wp:effectExtent l="0" t="0" r="12700" b="12700"/>
                      <wp:wrapNone/>
                      <wp:docPr id="613201669" name="Rechteck 613201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5D1624" w14:textId="77777777" w:rsidR="0088585D" w:rsidRPr="009810E2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CB5022E" id="Rechteck 613201669" o:spid="_x0000_s2336" style="position:absolute;margin-left:-8.45pt;margin-top:0;width:17pt;height:17pt;z-index:2536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" filled="f" stroked="f" strokeweight=".5pt">
                      <v:textbox inset="0,0,0,0">
                        <w:txbxContent>
                          <w:p w14:paraId="025D1624" w14:textId="77777777" w:rsidR="0088585D" w:rsidRPr="009810E2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9328" behindDoc="0" locked="0" layoutInCell="1" allowOverlap="1" wp14:anchorId="3C6AB041" wp14:editId="63F8820E">
                      <wp:simplePos x="0" y="0"/>
                      <wp:positionH relativeFrom="column">
                        <wp:posOffset>4497541</wp:posOffset>
                      </wp:positionH>
                      <wp:positionV relativeFrom="paragraph">
                        <wp:posOffset>0</wp:posOffset>
                      </wp:positionV>
                      <wp:extent cx="215900" cy="215900"/>
                      <wp:effectExtent l="0" t="0" r="12700" b="12700"/>
                      <wp:wrapNone/>
                      <wp:docPr id="1341167030" name="Rechteck 1341167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F2B5C9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C6AB041" id="Rechteck 1341167030" o:spid="_x0000_s2337" style="position:absolute;margin-left:354.15pt;margin-top:0;width:17pt;height:17pt;z-index:2535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Zu1mVAIAACQFAAAOAAAAZHJzL2Uyb0RvYy54bWysVNtqGzEQfS/0H4Te67VdE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fXVNJ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1BF2B5C9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AF26188" w14:textId="77777777" w:rsidR="0088585D" w:rsidRPr="00525601" w:rsidRDefault="0088585D" w:rsidP="00336858">
            <w:pPr>
              <w:pStyle w:val="tabelle0"/>
            </w:pPr>
          </w:p>
        </w:tc>
      </w:tr>
      <w:tr w:rsidR="0088585D" w:rsidRPr="00154713" w14:paraId="413F71B2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B82D555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53ED9F9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473CF2DC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83DADC1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2A8F717B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9F9966D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70CA87E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BA8BBE4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33D1D08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5F7DD242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C0150A7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397FEFC2" w14:textId="77777777" w:rsidR="0088585D" w:rsidRPr="008E2DB0" w:rsidRDefault="0088585D" w:rsidP="00336858">
            <w:pPr>
              <w:pStyle w:val="NormalerText"/>
            </w:pPr>
            <w:r w:rsidRPr="008E2DB0">
              <w:t>Hundertstel-</w:t>
            </w:r>
            <w:r>
              <w:br/>
            </w:r>
            <w:r w:rsidRPr="008E2DB0">
              <w:t>Streifen</w:t>
            </w:r>
          </w:p>
        </w:tc>
        <w:tc>
          <w:tcPr>
            <w:tcW w:w="3628" w:type="dxa"/>
            <w:gridSpan w:val="60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tbl>
            <w:tblPr>
              <w:tblStyle w:val="Tabellenraster"/>
              <w:tblW w:w="359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2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2"/>
            </w:tblGrid>
            <w:tr w:rsidR="0088585D" w:rsidRPr="00F4746E" w14:paraId="1CFA2C60" w14:textId="77777777" w:rsidTr="00336858">
              <w:trPr>
                <w:trHeight w:val="170"/>
              </w:trPr>
              <w:tc>
                <w:tcPr>
                  <w:tcW w:w="71" w:type="dxa"/>
                </w:tcPr>
                <w:p w14:paraId="7C1DBE30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C163A0A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BBD5C30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A866D03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210E22F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CC1F398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7AB1C35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3A65FF30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5FB976C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4FECF2E9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502FA50B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EDB6D03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2F1FA02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8110A7A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30CBA571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F969F98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0753EE5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CFAA544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6A305E2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77258351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752BC0EB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2A94F960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02F910C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BDC438A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C17D83B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9CF13C4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8363939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33DEC49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299EAFA5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47C521D6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70AFE0DC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6525B20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07E9033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26EC97F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F34E639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2B7117C9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CAA5642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DBBEC75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D6B0D1C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1EE2C563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7CBB351D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4F184AF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307BFDAD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FBF8FFF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303DB51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6017650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124A444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5BEB04E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F7E4D84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B70AF19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</w:tr>
          </w:tbl>
          <w:p w14:paraId="44850DA1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629" w:type="dxa"/>
            <w:gridSpan w:val="60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tbl>
            <w:tblPr>
              <w:tblStyle w:val="Tabellenraster"/>
              <w:tblW w:w="359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2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2"/>
            </w:tblGrid>
            <w:tr w:rsidR="0088585D" w:rsidRPr="00F4746E" w14:paraId="4C5CDE16" w14:textId="77777777" w:rsidTr="00336858">
              <w:trPr>
                <w:trHeight w:val="170"/>
              </w:trPr>
              <w:tc>
                <w:tcPr>
                  <w:tcW w:w="71" w:type="dxa"/>
                </w:tcPr>
                <w:p w14:paraId="3F68C084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0AE586D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B832A96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2057FED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8099339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261A94D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7A8E6A3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15A4B1D7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A47488A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4BB6C241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3D471593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B1379B2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530A4F0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6346E05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746D7FB1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7C8AD40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8AB4524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D886E90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6066726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2EAFF8AB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2FE3861F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469D3079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7596A4D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C4FC55E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B53863B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E517287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5A390DE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EF956BD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0E814C15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115076AE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56E5BBC3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6611DC7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6C03163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633717D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E95B009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2F8F2B21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2764D02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F750C29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86050D8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620A410A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3E6DFCEB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C8C8682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5610F979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43F8566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3ED9037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BC278FA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EA7F758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CC8D3CB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F71F114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13A8067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</w:tr>
          </w:tbl>
          <w:p w14:paraId="21C0D6B3" w14:textId="77777777" w:rsidR="0088585D" w:rsidRPr="00F4746E" w:rsidRDefault="0088585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7DF9494C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290892BB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8F80C29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EF76718" w14:textId="77777777" w:rsidR="0088585D" w:rsidRPr="00154713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43AFAA1" w14:textId="77777777" w:rsidR="0088585D" w:rsidRPr="00154713" w:rsidRDefault="0088585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34560" behindDoc="0" locked="0" layoutInCell="1" allowOverlap="1" wp14:anchorId="4FA24820" wp14:editId="1FB5C2D4">
                      <wp:simplePos x="0" y="0"/>
                      <wp:positionH relativeFrom="column">
                        <wp:posOffset>-109018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53960713" name="Rechteck 53960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B224D2" w14:textId="77777777" w:rsidR="0088585D" w:rsidRPr="009810E2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FA24820" id="Rechteck 53960713" o:spid="_x0000_s2338" style="position:absolute;margin-left:-8.6pt;margin-top:.1pt;width:17pt;height:17pt;z-index:2536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00B224D2" w14:textId="77777777" w:rsidR="0088585D" w:rsidRPr="009810E2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17152" behindDoc="0" locked="0" layoutInCell="1" allowOverlap="1" wp14:anchorId="1AFFF245" wp14:editId="67FDFDD5">
                      <wp:simplePos x="0" y="0"/>
                      <wp:positionH relativeFrom="column">
                        <wp:posOffset>348643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07" name="Rechteck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DE9ECB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AFFF245" id="Rechteck 107" o:spid="_x0000_s2339" style="position:absolute;margin-left:27.45pt;margin-top:.2pt;width:17pt;height:17pt;z-index:2536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/WPBVAIAACQFAAAOAAAAZHJzL2Uyb0RvYy54bWysVNtqGzEQfS/0H4Te67XdJrT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9dXn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" filled="f" stroked="f" strokeweight=".5pt">
                      <v:textbox inset="0,0,0,0">
                        <w:txbxContent>
                          <w:p w14:paraId="76DE9ECB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16128" behindDoc="0" locked="0" layoutInCell="1" allowOverlap="1" wp14:anchorId="15FFBA22" wp14:editId="0E947775">
                      <wp:simplePos x="0" y="0"/>
                      <wp:positionH relativeFrom="column">
                        <wp:posOffset>809156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06" name="Rechteck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0177C4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5FFBA22" id="Rechteck 106" o:spid="_x0000_s2340" style="position:absolute;margin-left:63.7pt;margin-top:.2pt;width:17pt;height:17pt;z-index:2536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7C0177C4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15104" behindDoc="0" locked="0" layoutInCell="1" allowOverlap="1" wp14:anchorId="70B77375" wp14:editId="48D532EF">
                      <wp:simplePos x="0" y="0"/>
                      <wp:positionH relativeFrom="column">
                        <wp:posOffset>1269669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05" name="Rechteck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40E01E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0B77375" id="Rechteck 105" o:spid="_x0000_s2341" style="position:absolute;margin-left:99.95pt;margin-top:.2pt;width:17pt;height:17pt;z-index:2536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7B40E01E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14080" behindDoc="0" locked="0" layoutInCell="1" allowOverlap="1" wp14:anchorId="360FD62A" wp14:editId="1897CCD9">
                      <wp:simplePos x="0" y="0"/>
                      <wp:positionH relativeFrom="column">
                        <wp:posOffset>1719691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018993614" name="Rechteck 2018993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33D301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60FD62A" id="Rechteck 2018993614" o:spid="_x0000_s2342" style="position:absolute;margin-left:135.4pt;margin-top:.2pt;width:17pt;height:17pt;z-index:2536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Mxx/VAIAACQFAAAOAAAAZHJzL2Uyb0RvYy54bWysVNtqGzEQfS/0H4Te67Vdkrb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9dXn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5533D301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13056" behindDoc="0" locked="0" layoutInCell="1" allowOverlap="1" wp14:anchorId="129A4E2B" wp14:editId="44B576FA">
                      <wp:simplePos x="0" y="0"/>
                      <wp:positionH relativeFrom="column">
                        <wp:posOffset>2190695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622035169" name="Rechteck 1622035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BB3943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29A4E2B" id="Rechteck 1622035169" o:spid="_x0000_s2343" style="position:absolute;margin-left:172.5pt;margin-top:.2pt;width:17pt;height:17pt;z-index:2536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72BB3943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12032" behindDoc="0" locked="0" layoutInCell="1" allowOverlap="1" wp14:anchorId="00A226DF" wp14:editId="67B9E884">
                      <wp:simplePos x="0" y="0"/>
                      <wp:positionH relativeFrom="column">
                        <wp:posOffset>2665012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033956935" name="Rechteck 2033956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50F470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0A226DF" id="Rechteck 2033956935" o:spid="_x0000_s2344" style="position:absolute;margin-left:209.85pt;margin-top:.2pt;width:17pt;height:17pt;z-index:2536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2F50F470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9984" behindDoc="0" locked="0" layoutInCell="1" allowOverlap="1" wp14:anchorId="6219EFF0" wp14:editId="1816A348">
                      <wp:simplePos x="0" y="0"/>
                      <wp:positionH relativeFrom="column">
                        <wp:posOffset>3575464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015044755" name="Rechteck 1015044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EC577B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219EFF0" id="Rechteck 1015044755" o:spid="_x0000_s2345" style="position:absolute;margin-left:281.55pt;margin-top:.1pt;width:17pt;height:17pt;z-index:2536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51EC577B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8960" behindDoc="0" locked="0" layoutInCell="1" allowOverlap="1" wp14:anchorId="3782B382" wp14:editId="2C2D5E77">
                      <wp:simplePos x="0" y="0"/>
                      <wp:positionH relativeFrom="column">
                        <wp:posOffset>4034328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2458945" name="Rechteck 152458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B6E94E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782B382" id="Rechteck 152458945" o:spid="_x0000_s2346" style="position:absolute;margin-left:317.65pt;margin-top:.1pt;width:17pt;height:17pt;z-index:2536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53B6E94E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0352" behindDoc="0" locked="0" layoutInCell="1" allowOverlap="1" wp14:anchorId="638DC5B5" wp14:editId="50E69FB9">
                      <wp:simplePos x="0" y="0"/>
                      <wp:positionH relativeFrom="column">
                        <wp:posOffset>4496717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859918028" name="Rechteck 859918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0FCC85" w14:textId="77777777" w:rsidR="0088585D" w:rsidRPr="00D847EA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38DC5B5" id="Rechteck 859918028" o:spid="_x0000_s2347" style="position:absolute;margin-left:354.05pt;margin-top:.05pt;width:17pt;height:17pt;z-index:2535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350FCC85" w14:textId="77777777" w:rsidR="0088585D" w:rsidRPr="00D847EA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5ADD671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6606742B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8F1D624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0B1047D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205E7FC" w14:textId="77777777" w:rsidR="0088585D" w:rsidRPr="00154713" w:rsidRDefault="0088585D" w:rsidP="00336858">
            <w:pPr>
              <w:pStyle w:val="tabelle0"/>
            </w:pPr>
            <w:r>
              <mc:AlternateContent>
                <mc:Choice Requires="wps">
                  <w:drawing>
                    <wp:anchor distT="0" distB="0" distL="114300" distR="114300" simplePos="0" relativeHeight="253611008" behindDoc="0" locked="0" layoutInCell="1" allowOverlap="1" wp14:anchorId="3A8A566C" wp14:editId="68223B62">
                      <wp:simplePos x="0" y="0"/>
                      <wp:positionH relativeFrom="column">
                        <wp:posOffset>3115034</wp:posOffset>
                      </wp:positionH>
                      <wp:positionV relativeFrom="paragraph">
                        <wp:posOffset>-216535</wp:posOffset>
                      </wp:positionV>
                      <wp:extent cx="215900" cy="215900"/>
                      <wp:effectExtent l="0" t="0" r="12700" b="12700"/>
                      <wp:wrapNone/>
                      <wp:docPr id="390544075" name="Rechteck 390544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A3D2C2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A8A566C" id="Rechteck 390544075" o:spid="_x0000_s2348" style="position:absolute;margin-left:245.3pt;margin-top:-17.05pt;width:17pt;height:17pt;z-index:2536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" filled="f" stroked="f" strokeweight=".5pt">
                      <v:textbox inset="0,0,0,0">
                        <w:txbxContent>
                          <w:p w14:paraId="56A3D2C2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7A16758" w14:textId="77777777" w:rsidR="0088585D" w:rsidRPr="00154713" w:rsidRDefault="0088585D" w:rsidP="00336858">
            <w:pPr>
              <w:pStyle w:val="tabelle0"/>
            </w:pPr>
          </w:p>
        </w:tc>
      </w:tr>
    </w:tbl>
    <w:p w14:paraId="4F3BADC9" w14:textId="3A078482" w:rsidR="0088585D" w:rsidRPr="007F4553" w:rsidRDefault="0088585D" w:rsidP="00D22F3C">
      <w:pPr>
        <w:spacing w:line="240" w:lineRule="atLeast"/>
        <w:rPr>
          <w:rFonts w:cstheme="minorHAnsi"/>
        </w:rPr>
      </w:pPr>
      <w:r w:rsidRPr="00932EEA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3636608" behindDoc="0" locked="0" layoutInCell="1" allowOverlap="1" wp14:anchorId="07D0CE56" wp14:editId="5AC24851">
            <wp:simplePos x="0" y="0"/>
            <wp:positionH relativeFrom="margin">
              <wp:posOffset>5176970</wp:posOffset>
            </wp:positionH>
            <wp:positionV relativeFrom="page">
              <wp:posOffset>332105</wp:posOffset>
            </wp:positionV>
            <wp:extent cx="854710" cy="849630"/>
            <wp:effectExtent l="0" t="0" r="0" b="0"/>
            <wp:wrapNone/>
            <wp:docPr id="2044369705" name="Grafik 2044369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710" cy="84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585D" w:rsidRPr="007F4553" w:rsidSect="00DF679F">
      <w:headerReference w:type="default" r:id="rId78"/>
      <w:pgSz w:w="11906" w:h="16838"/>
      <w:pgMar w:top="1474" w:right="1418" w:bottom="1418" w:left="1418" w:header="22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824A6E" w14:textId="77777777" w:rsidR="005856DE" w:rsidRDefault="005856DE" w:rsidP="00F56440">
      <w:r>
        <w:separator/>
      </w:r>
    </w:p>
    <w:p w14:paraId="2C6E0E2E" w14:textId="77777777" w:rsidR="005856DE" w:rsidRDefault="005856DE" w:rsidP="00F56440"/>
    <w:p w14:paraId="1522BCFD" w14:textId="77777777" w:rsidR="005856DE" w:rsidRDefault="005856DE" w:rsidP="00F56440"/>
    <w:p w14:paraId="70B8EF91" w14:textId="77777777" w:rsidR="005856DE" w:rsidRDefault="005856DE" w:rsidP="00F56440"/>
    <w:p w14:paraId="01CB71F9" w14:textId="77777777" w:rsidR="005856DE" w:rsidRDefault="005856DE"/>
    <w:p w14:paraId="74E0028B" w14:textId="77777777" w:rsidR="005856DE" w:rsidRDefault="005856DE"/>
    <w:p w14:paraId="50CE8B54" w14:textId="77777777" w:rsidR="005856DE" w:rsidRDefault="005856DE"/>
  </w:endnote>
  <w:endnote w:type="continuationSeparator" w:id="0">
    <w:p w14:paraId="5EF8B9C3" w14:textId="77777777" w:rsidR="005856DE" w:rsidRDefault="005856DE" w:rsidP="00F56440">
      <w:r>
        <w:continuationSeparator/>
      </w:r>
    </w:p>
    <w:p w14:paraId="06FB5685" w14:textId="77777777" w:rsidR="005856DE" w:rsidRDefault="005856DE" w:rsidP="00F56440"/>
    <w:p w14:paraId="7332D646" w14:textId="77777777" w:rsidR="005856DE" w:rsidRDefault="005856DE" w:rsidP="00F56440"/>
    <w:p w14:paraId="005330D9" w14:textId="77777777" w:rsidR="005856DE" w:rsidRDefault="005856DE" w:rsidP="00F56440"/>
    <w:p w14:paraId="12859A39" w14:textId="77777777" w:rsidR="005856DE" w:rsidRDefault="005856DE"/>
    <w:p w14:paraId="2A7A48B0" w14:textId="77777777" w:rsidR="005856DE" w:rsidRDefault="005856DE"/>
    <w:p w14:paraId="304350D3" w14:textId="77777777" w:rsidR="005856DE" w:rsidRDefault="005856D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altName w:val="Arial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rovidenceCV San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??">
    <w:altName w:val="MS Mincho"/>
    <w:panose1 w:val="020B0604020202020204"/>
    <w:charset w:val="80"/>
    <w:family w:val="auto"/>
    <w:notTrueType/>
    <w:pitch w:val="variable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E5FB2" w14:textId="77777777" w:rsidR="00B676BE" w:rsidRDefault="00B676BE" w:rsidP="003F0902">
    <w:pPr>
      <w:pStyle w:val="Fuzeile"/>
      <w:jc w:val="left"/>
    </w:pPr>
  </w:p>
  <w:p w14:paraId="0BAA1E1D" w14:textId="77777777" w:rsidR="00B676BE" w:rsidRDefault="00B676BE" w:rsidP="003F0902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579F01" w14:textId="77777777" w:rsidR="005856DE" w:rsidRDefault="005856DE" w:rsidP="00F56440">
      <w:r>
        <w:separator/>
      </w:r>
    </w:p>
    <w:p w14:paraId="707BBEC7" w14:textId="77777777" w:rsidR="005856DE" w:rsidRDefault="005856DE" w:rsidP="00F56440"/>
    <w:p w14:paraId="5652DB31" w14:textId="77777777" w:rsidR="005856DE" w:rsidRDefault="005856DE" w:rsidP="00F56440"/>
    <w:p w14:paraId="43AFCD3A" w14:textId="77777777" w:rsidR="005856DE" w:rsidRDefault="005856DE" w:rsidP="00F56440"/>
    <w:p w14:paraId="4A610F86" w14:textId="77777777" w:rsidR="005856DE" w:rsidRDefault="005856DE"/>
    <w:p w14:paraId="089D5F46" w14:textId="77777777" w:rsidR="005856DE" w:rsidRDefault="005856DE"/>
    <w:p w14:paraId="185CC0DF" w14:textId="77777777" w:rsidR="005856DE" w:rsidRDefault="005856DE"/>
  </w:footnote>
  <w:footnote w:type="continuationSeparator" w:id="0">
    <w:p w14:paraId="2F1DA51E" w14:textId="77777777" w:rsidR="005856DE" w:rsidRDefault="005856DE" w:rsidP="00F56440">
      <w:r>
        <w:continuationSeparator/>
      </w:r>
    </w:p>
    <w:p w14:paraId="1F543236" w14:textId="77777777" w:rsidR="005856DE" w:rsidRDefault="005856DE" w:rsidP="00F56440"/>
    <w:p w14:paraId="7C1711F0" w14:textId="77777777" w:rsidR="005856DE" w:rsidRDefault="005856DE" w:rsidP="00F56440"/>
    <w:p w14:paraId="1C18199A" w14:textId="77777777" w:rsidR="005856DE" w:rsidRDefault="005856DE" w:rsidP="00F56440"/>
    <w:p w14:paraId="639AF4B2" w14:textId="77777777" w:rsidR="005856DE" w:rsidRDefault="005856DE"/>
    <w:p w14:paraId="4AAA4301" w14:textId="77777777" w:rsidR="005856DE" w:rsidRDefault="005856DE"/>
    <w:p w14:paraId="00D95E40" w14:textId="77777777" w:rsidR="005856DE" w:rsidRDefault="005856D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418DB" w14:textId="77777777" w:rsidR="00B676BE" w:rsidRPr="00E0758C" w:rsidRDefault="00B676BE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B676BE" w:rsidRPr="00E0758C" w14:paraId="26E1C0B0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39A29B5" w14:textId="77777777" w:rsidR="00B676BE" w:rsidRPr="00E0758C" w:rsidRDefault="00B676BE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C3EB54F" w14:textId="77777777" w:rsidR="00B676BE" w:rsidRPr="00E0758C" w:rsidRDefault="00B676BE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CBE7D26" w14:textId="77777777" w:rsidR="00B676BE" w:rsidRPr="00E0758C" w:rsidRDefault="00B676BE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2D3EAC1" w14:textId="77777777" w:rsidR="00B676BE" w:rsidRPr="00E0758C" w:rsidRDefault="00B676BE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3DA9D9DC" w14:textId="77777777" w:rsidR="00B676BE" w:rsidRPr="00E17AE8" w:rsidRDefault="00B676BE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77268C" w14:textId="7026B417" w:rsidR="00B676BE" w:rsidRDefault="00B676BE" w:rsidP="003C704E"/>
  <w:tbl>
    <w:tblPr>
      <w:tblW w:w="9469" w:type="dxa"/>
      <w:jc w:val="center"/>
      <w:tblBorders>
        <w:bottom w:val="single" w:sz="18" w:space="0" w:color="70BCC9" w:themeColor="text2" w:themeTint="99"/>
      </w:tblBorders>
      <w:tblCellMar>
        <w:top w:w="57" w:type="dxa"/>
        <w:left w:w="0" w:type="dxa"/>
        <w:bottom w:w="57" w:type="dxa"/>
        <w:right w:w="0" w:type="dxa"/>
      </w:tblCellMar>
      <w:tblLook w:val="04A0" w:firstRow="1" w:lastRow="0" w:firstColumn="1" w:lastColumn="0" w:noHBand="0" w:noVBand="1"/>
    </w:tblPr>
    <w:tblGrid>
      <w:gridCol w:w="1418"/>
      <w:gridCol w:w="6129"/>
      <w:gridCol w:w="1003"/>
      <w:gridCol w:w="919"/>
    </w:tblGrid>
    <w:tr w:rsidR="00B676BE" w:rsidRPr="00E0758C" w14:paraId="3C7E3498" w14:textId="77777777" w:rsidTr="005143FE">
      <w:trPr>
        <w:trHeight w:val="510"/>
        <w:jc w:val="center"/>
      </w:trPr>
      <w:tc>
        <w:tcPr>
          <w:tcW w:w="1418" w:type="dxa"/>
          <w:shd w:val="clear" w:color="auto" w:fill="70BCC9" w:themeFill="text2" w:themeFillTint="99"/>
        </w:tcPr>
        <w:p w14:paraId="580EAEC3" w14:textId="1FD03112" w:rsidR="00B676BE" w:rsidRDefault="005143FE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62336" behindDoc="0" locked="0" layoutInCell="1" allowOverlap="1" wp14:anchorId="63B15B9D" wp14:editId="09891B81">
                <wp:simplePos x="0" y="0"/>
                <wp:positionH relativeFrom="column">
                  <wp:posOffset>113170</wp:posOffset>
                </wp:positionH>
                <wp:positionV relativeFrom="paragraph">
                  <wp:posOffset>59660</wp:posOffset>
                </wp:positionV>
                <wp:extent cx="684286" cy="342143"/>
                <wp:effectExtent l="0" t="0" r="1905" b="0"/>
                <wp:wrapNone/>
                <wp:docPr id="1116682058" name="Grafik 7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6682058" name="Grafik 111668205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4286" cy="3421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65349E1" w14:textId="77AF6C07" w:rsidR="00B676BE" w:rsidRPr="00E0758C" w:rsidRDefault="00B676BE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29" w:type="dxa"/>
          <w:shd w:val="clear" w:color="auto" w:fill="FFFFFF" w:themeFill="background1"/>
        </w:tcPr>
        <w:p w14:paraId="04460AD1" w14:textId="1D7FF330" w:rsidR="00B676BE" w:rsidRDefault="00B676BE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  <w:p w14:paraId="0E19B1BF" w14:textId="00ABA860" w:rsidR="00B676BE" w:rsidRPr="00E0758C" w:rsidRDefault="005143FE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        Standortbestimmung </w:t>
          </w:r>
          <w:r w:rsidR="00AE1214">
            <w:rPr>
              <w:color w:val="706F6F"/>
              <w:sz w:val="20"/>
              <w:szCs w:val="20"/>
            </w:rPr>
            <w:t xml:space="preserve">Baustein </w:t>
          </w:r>
          <w:r>
            <w:rPr>
              <w:color w:val="706F6F"/>
              <w:sz w:val="20"/>
              <w:szCs w:val="20"/>
            </w:rPr>
            <w:t>B4</w:t>
          </w:r>
        </w:p>
      </w:tc>
      <w:tc>
        <w:tcPr>
          <w:tcW w:w="1003" w:type="dxa"/>
          <w:shd w:val="clear" w:color="auto" w:fill="FFFFFF" w:themeFill="background1"/>
          <w:vAlign w:val="bottom"/>
        </w:tcPr>
        <w:p w14:paraId="0AC49A3F" w14:textId="76D8A45E" w:rsidR="00B676BE" w:rsidRPr="00E0758C" w:rsidRDefault="00B676BE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shd w:val="clear" w:color="auto" w:fill="FFFFFF" w:themeFill="background1"/>
          <w:vAlign w:val="center"/>
        </w:tcPr>
        <w:p w14:paraId="335E1CA8" w14:textId="77777777" w:rsidR="00B676BE" w:rsidRPr="00E0758C" w:rsidRDefault="00B676BE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  <w:lang w:eastAsia="de-DE"/>
            </w:rPr>
            <w:drawing>
              <wp:inline distT="0" distB="0" distL="0" distR="0" wp14:anchorId="3DFB03CF" wp14:editId="61CDEE65">
                <wp:extent cx="337235" cy="324000"/>
                <wp:effectExtent l="0" t="0" r="5715" b="0"/>
                <wp:docPr id="58" name="Grafik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0B483B5" w14:textId="77777777" w:rsidR="00B676BE" w:rsidRDefault="00B676B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4D09C1" w14:textId="477E69D9" w:rsidR="0088585D" w:rsidRDefault="0088585D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E1214" w:rsidRPr="00E0758C" w14:paraId="41255102" w14:textId="77777777" w:rsidTr="003E26AC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A7BDADA" w14:textId="7BA283AF" w:rsidR="0088585D" w:rsidRPr="00E0758C" w:rsidRDefault="00AE1214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79EB2DB5" wp14:editId="0F129349">
                <wp:extent cx="556352" cy="278728"/>
                <wp:effectExtent l="0" t="0" r="2540" b="0"/>
                <wp:docPr id="641360384" name="Grafik 863" descr="Ein Bild, das Screenshot, Text, Schrift, Grafiken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8191165" name="Grafik 863" descr="Ein Bild, das Screenshot, Text, Schrift, Grafiken enthält.&#10;&#10;Automatisch generierte Beschreibu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V="1">
                          <a:off x="0" y="0"/>
                          <a:ext cx="556352" cy="2787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C879758" w14:textId="0C850DBA" w:rsidR="0088585D" w:rsidRPr="00E0758C" w:rsidRDefault="0088585D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A3DA5">
            <w:rPr>
              <w:color w:val="706F6F"/>
              <w:sz w:val="20"/>
              <w:szCs w:val="20"/>
            </w:rPr>
            <w:t xml:space="preserve">Ich kann </w:t>
          </w:r>
          <w:r w:rsidR="00AE1214">
            <w:rPr>
              <w:color w:val="706F6F"/>
              <w:sz w:val="20"/>
              <w:szCs w:val="20"/>
            </w:rPr>
            <w:t>Addition und Subtraktion von Brüchen verstehen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8C5BCA6" w14:textId="632729DC" w:rsidR="0088585D" w:rsidRPr="00E0758C" w:rsidRDefault="00184ED0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</w:t>
          </w:r>
          <w:r w:rsidR="007A2ACD">
            <w:rPr>
              <w:color w:val="737373" w:themeColor="accent3"/>
              <w:sz w:val="18"/>
              <w:szCs w:val="18"/>
            </w:rPr>
            <w:t>4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4E2F030" w14:textId="77777777" w:rsidR="0088585D" w:rsidRPr="00E0758C" w:rsidRDefault="0088585D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016A779" wp14:editId="6023AE06">
                <wp:extent cx="337235" cy="324000"/>
                <wp:effectExtent l="0" t="0" r="5715" b="0"/>
                <wp:docPr id="1838157562" name="Grafik 18381575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FA17F09" w14:textId="77777777" w:rsidR="0088585D" w:rsidRDefault="0088585D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70BC31" w14:textId="1EF4C937" w:rsidR="00D85197" w:rsidRDefault="00D85197" w:rsidP="003C704E"/>
  <w:p w14:paraId="61979E47" w14:textId="6C6A2A1E" w:rsidR="00D85197" w:rsidRPr="00E0758C" w:rsidRDefault="00D85197" w:rsidP="00D85197"/>
  <w:p w14:paraId="5DB81C59" w14:textId="77777777" w:rsidR="0088585D" w:rsidRPr="00DA58E6" w:rsidRDefault="0088585D" w:rsidP="0088585D">
    <w:pPr>
      <w:pStyle w:val="Kopfzeile"/>
      <w:rPr>
        <w:b/>
        <w:bCs/>
        <w:color w:val="327A86" w:themeColor="text2"/>
      </w:rPr>
    </w:pPr>
    <w:r w:rsidRPr="00DA58E6">
      <w:rPr>
        <w:b/>
        <w:bCs/>
        <w:color w:val="327A86" w:themeColor="text2"/>
        <w:sz w:val="36"/>
        <w:szCs w:val="36"/>
      </w:rPr>
      <w:t>Mathe</w:t>
    </w:r>
    <w:r>
      <w:rPr>
        <w:b/>
        <w:bCs/>
        <w:color w:val="327A86" w:themeColor="text2"/>
        <w:sz w:val="36"/>
        <w:szCs w:val="36"/>
      </w:rPr>
      <w:t xml:space="preserve"> </w:t>
    </w:r>
    <w:r w:rsidRPr="00DA58E6">
      <w:rPr>
        <w:b/>
        <w:bCs/>
        <w:color w:val="327A86" w:themeColor="text2"/>
        <w:sz w:val="36"/>
        <w:szCs w:val="36"/>
      </w:rPr>
      <w:t>sicher</w:t>
    </w:r>
    <w:r>
      <w:rPr>
        <w:b/>
        <w:bCs/>
        <w:color w:val="327A86" w:themeColor="text2"/>
        <w:sz w:val="36"/>
        <w:szCs w:val="36"/>
      </w:rPr>
      <w:t xml:space="preserve"> </w:t>
    </w:r>
    <w:r w:rsidRPr="00DA58E6">
      <w:rPr>
        <w:b/>
        <w:bCs/>
        <w:color w:val="327A86" w:themeColor="text2"/>
        <w:sz w:val="36"/>
        <w:szCs w:val="36"/>
      </w:rPr>
      <w:t>können</w:t>
    </w:r>
    <w:r>
      <w:rPr>
        <w:b/>
        <w:bCs/>
        <w:color w:val="327A86" w:themeColor="text2"/>
        <w:sz w:val="36"/>
        <w:szCs w:val="36"/>
      </w:rPr>
      <w:t xml:space="preserve">: </w:t>
    </w:r>
    <w:r w:rsidRPr="00DA58E6">
      <w:rPr>
        <w:b/>
        <w:bCs/>
        <w:color w:val="327A86" w:themeColor="text2"/>
        <w:sz w:val="36"/>
        <w:szCs w:val="36"/>
      </w:rPr>
      <w:t>Streifentafel für Brüche</w:t>
    </w:r>
  </w:p>
  <w:p w14:paraId="3CA94EA0" w14:textId="5DEE433E" w:rsidR="00D85197" w:rsidRDefault="00D8519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21C91"/>
    <w:multiLevelType w:val="hybridMultilevel"/>
    <w:tmpl w:val="6EE6EB94"/>
    <w:styleLink w:val="DialogNummerierungO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377ABC"/>
    <w:multiLevelType w:val="multilevel"/>
    <w:tmpl w:val="C4081BFA"/>
    <w:styleLink w:val="DialogAufzhlungV"/>
    <w:lvl w:ilvl="0">
      <w:start w:val="1"/>
      <w:numFmt w:val="bullet"/>
      <w:lvlText w:val="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color w:val="00800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34CC2675"/>
    <w:multiLevelType w:val="hybridMultilevel"/>
    <w:tmpl w:val="287C9A2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5B152F"/>
    <w:multiLevelType w:val="hybridMultilevel"/>
    <w:tmpl w:val="A2B6955E"/>
    <w:styleLink w:val="DialogNummerierung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519232C"/>
    <w:multiLevelType w:val="hybridMultilevel"/>
    <w:tmpl w:val="329C028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3D27028"/>
    <w:multiLevelType w:val="multilevel"/>
    <w:tmpl w:val="DC0AE42E"/>
    <w:styleLink w:val="DialogNummerierungV"/>
    <w:lvl w:ilvl="0">
      <w:start w:val="1"/>
      <w:numFmt w:val="decimal"/>
      <w:lvlText w:val="(%1)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/>
        <w:i w:val="0"/>
        <w:color w:val="008000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568C0E45"/>
    <w:multiLevelType w:val="hybridMultilevel"/>
    <w:tmpl w:val="3D2C559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D890CED"/>
    <w:multiLevelType w:val="hybridMultilevel"/>
    <w:tmpl w:val="FF20295C"/>
    <w:lvl w:ilvl="0" w:tplc="2528FB70">
      <w:start w:val="1"/>
      <w:numFmt w:val="bullet"/>
      <w:pStyle w:val="Standardaufaehlung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BC2E15"/>
    <w:multiLevelType w:val="hybridMultilevel"/>
    <w:tmpl w:val="092C22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1626CB"/>
    <w:multiLevelType w:val="hybridMultilevel"/>
    <w:tmpl w:val="6F50E7C0"/>
    <w:lvl w:ilvl="0" w:tplc="6A3CF900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327A86" w:themeColor="text2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8D97EC8"/>
    <w:multiLevelType w:val="multilevel"/>
    <w:tmpl w:val="56EC37EC"/>
    <w:styleLink w:val="DialogAufzhlungE"/>
    <w:lvl w:ilvl="0">
      <w:start w:val="1"/>
      <w:numFmt w:val="decimal"/>
      <w:lvlText w:val="(%1)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/>
        <w:b/>
        <w:color w:val="FF9900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num w:numId="1" w16cid:durableId="2124759361">
    <w:abstractNumId w:val="3"/>
  </w:num>
  <w:num w:numId="2" w16cid:durableId="818154631">
    <w:abstractNumId w:val="10"/>
  </w:num>
  <w:num w:numId="3" w16cid:durableId="634262426">
    <w:abstractNumId w:val="0"/>
  </w:num>
  <w:num w:numId="4" w16cid:durableId="1242326624">
    <w:abstractNumId w:val="1"/>
  </w:num>
  <w:num w:numId="5" w16cid:durableId="1786727839">
    <w:abstractNumId w:val="6"/>
  </w:num>
  <w:num w:numId="6" w16cid:durableId="1211110680">
    <w:abstractNumId w:val="11"/>
  </w:num>
  <w:num w:numId="7" w16cid:durableId="10953619">
    <w:abstractNumId w:val="4"/>
  </w:num>
  <w:num w:numId="8" w16cid:durableId="2098936576">
    <w:abstractNumId w:val="8"/>
  </w:num>
  <w:num w:numId="9" w16cid:durableId="1235779492">
    <w:abstractNumId w:val="5"/>
  </w:num>
  <w:num w:numId="10" w16cid:durableId="1309357769">
    <w:abstractNumId w:val="2"/>
  </w:num>
  <w:num w:numId="11" w16cid:durableId="1176649788">
    <w:abstractNumId w:val="9"/>
  </w:num>
  <w:num w:numId="12" w16cid:durableId="2109304869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30"/>
  <w:hideGrammaticalErrors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061"/>
    <w:rsid w:val="00001908"/>
    <w:rsid w:val="00002DA7"/>
    <w:rsid w:val="00003560"/>
    <w:rsid w:val="00004F79"/>
    <w:rsid w:val="000052CA"/>
    <w:rsid w:val="000058FC"/>
    <w:rsid w:val="0000678F"/>
    <w:rsid w:val="00007ABE"/>
    <w:rsid w:val="00010863"/>
    <w:rsid w:val="00010B5D"/>
    <w:rsid w:val="0001112E"/>
    <w:rsid w:val="00011204"/>
    <w:rsid w:val="00011C8C"/>
    <w:rsid w:val="00013005"/>
    <w:rsid w:val="00013060"/>
    <w:rsid w:val="00014F69"/>
    <w:rsid w:val="00020370"/>
    <w:rsid w:val="00021B05"/>
    <w:rsid w:val="00023C7E"/>
    <w:rsid w:val="000249FC"/>
    <w:rsid w:val="00024CED"/>
    <w:rsid w:val="00026F34"/>
    <w:rsid w:val="00030B49"/>
    <w:rsid w:val="000348F6"/>
    <w:rsid w:val="000358FA"/>
    <w:rsid w:val="0003654F"/>
    <w:rsid w:val="000425FD"/>
    <w:rsid w:val="00042F87"/>
    <w:rsid w:val="00045C57"/>
    <w:rsid w:val="00047413"/>
    <w:rsid w:val="0005096B"/>
    <w:rsid w:val="0005153C"/>
    <w:rsid w:val="00060EE5"/>
    <w:rsid w:val="000614CB"/>
    <w:rsid w:val="00062331"/>
    <w:rsid w:val="00063DDC"/>
    <w:rsid w:val="000643E8"/>
    <w:rsid w:val="00074FE1"/>
    <w:rsid w:val="00076180"/>
    <w:rsid w:val="00076A10"/>
    <w:rsid w:val="00081AEE"/>
    <w:rsid w:val="000830C1"/>
    <w:rsid w:val="000840D6"/>
    <w:rsid w:val="00084679"/>
    <w:rsid w:val="00085A82"/>
    <w:rsid w:val="000876EC"/>
    <w:rsid w:val="000909C0"/>
    <w:rsid w:val="00091B11"/>
    <w:rsid w:val="0009400B"/>
    <w:rsid w:val="00095D18"/>
    <w:rsid w:val="000970F9"/>
    <w:rsid w:val="00097784"/>
    <w:rsid w:val="000A23F7"/>
    <w:rsid w:val="000A2473"/>
    <w:rsid w:val="000A412F"/>
    <w:rsid w:val="000A45CA"/>
    <w:rsid w:val="000B31F0"/>
    <w:rsid w:val="000B7134"/>
    <w:rsid w:val="000C1D1D"/>
    <w:rsid w:val="000C56AC"/>
    <w:rsid w:val="000C7083"/>
    <w:rsid w:val="000D30D1"/>
    <w:rsid w:val="000D3D65"/>
    <w:rsid w:val="000D488F"/>
    <w:rsid w:val="000E1DE9"/>
    <w:rsid w:val="000E2765"/>
    <w:rsid w:val="000F13CD"/>
    <w:rsid w:val="000F1545"/>
    <w:rsid w:val="000F32C4"/>
    <w:rsid w:val="000F3516"/>
    <w:rsid w:val="000F7F6B"/>
    <w:rsid w:val="00101357"/>
    <w:rsid w:val="001029C2"/>
    <w:rsid w:val="0010306A"/>
    <w:rsid w:val="00104F4B"/>
    <w:rsid w:val="00111F13"/>
    <w:rsid w:val="00112BD0"/>
    <w:rsid w:val="00114AE7"/>
    <w:rsid w:val="00114F3B"/>
    <w:rsid w:val="00120536"/>
    <w:rsid w:val="00120E67"/>
    <w:rsid w:val="0012488A"/>
    <w:rsid w:val="00125F9C"/>
    <w:rsid w:val="001277B3"/>
    <w:rsid w:val="001312A6"/>
    <w:rsid w:val="00133C95"/>
    <w:rsid w:val="00133CDA"/>
    <w:rsid w:val="00137696"/>
    <w:rsid w:val="00140BC5"/>
    <w:rsid w:val="0014695C"/>
    <w:rsid w:val="00146ED1"/>
    <w:rsid w:val="00146F2A"/>
    <w:rsid w:val="00150886"/>
    <w:rsid w:val="00150C06"/>
    <w:rsid w:val="00155587"/>
    <w:rsid w:val="001559BE"/>
    <w:rsid w:val="0016029F"/>
    <w:rsid w:val="001610F3"/>
    <w:rsid w:val="00165D01"/>
    <w:rsid w:val="001662C7"/>
    <w:rsid w:val="00166406"/>
    <w:rsid w:val="00170589"/>
    <w:rsid w:val="00170BD3"/>
    <w:rsid w:val="001735AF"/>
    <w:rsid w:val="0017368D"/>
    <w:rsid w:val="001756E3"/>
    <w:rsid w:val="00177A63"/>
    <w:rsid w:val="00180775"/>
    <w:rsid w:val="00180EC4"/>
    <w:rsid w:val="00183265"/>
    <w:rsid w:val="0018492B"/>
    <w:rsid w:val="00184ED0"/>
    <w:rsid w:val="001853AA"/>
    <w:rsid w:val="001858C2"/>
    <w:rsid w:val="0018610B"/>
    <w:rsid w:val="00186922"/>
    <w:rsid w:val="0018699D"/>
    <w:rsid w:val="00192D9F"/>
    <w:rsid w:val="001948F0"/>
    <w:rsid w:val="001A120D"/>
    <w:rsid w:val="001A1780"/>
    <w:rsid w:val="001A24A5"/>
    <w:rsid w:val="001A6C2A"/>
    <w:rsid w:val="001B1B92"/>
    <w:rsid w:val="001B249B"/>
    <w:rsid w:val="001B3139"/>
    <w:rsid w:val="001B3B8E"/>
    <w:rsid w:val="001B43D2"/>
    <w:rsid w:val="001B497D"/>
    <w:rsid w:val="001C0814"/>
    <w:rsid w:val="001C0C6A"/>
    <w:rsid w:val="001C3EE1"/>
    <w:rsid w:val="001C4682"/>
    <w:rsid w:val="001C65D3"/>
    <w:rsid w:val="001C6C3A"/>
    <w:rsid w:val="001C7622"/>
    <w:rsid w:val="001C78C2"/>
    <w:rsid w:val="001D6674"/>
    <w:rsid w:val="001D7B44"/>
    <w:rsid w:val="001E08C7"/>
    <w:rsid w:val="001E2F6A"/>
    <w:rsid w:val="001E402C"/>
    <w:rsid w:val="001E4845"/>
    <w:rsid w:val="001E7430"/>
    <w:rsid w:val="001F2780"/>
    <w:rsid w:val="001F2A76"/>
    <w:rsid w:val="001F6F57"/>
    <w:rsid w:val="0020062F"/>
    <w:rsid w:val="002018FF"/>
    <w:rsid w:val="00202DAA"/>
    <w:rsid w:val="00203171"/>
    <w:rsid w:val="00204695"/>
    <w:rsid w:val="002061FE"/>
    <w:rsid w:val="00206256"/>
    <w:rsid w:val="00206AA9"/>
    <w:rsid w:val="0021237C"/>
    <w:rsid w:val="002150E8"/>
    <w:rsid w:val="00217D94"/>
    <w:rsid w:val="002274BA"/>
    <w:rsid w:val="00230A99"/>
    <w:rsid w:val="002330F5"/>
    <w:rsid w:val="00235B6C"/>
    <w:rsid w:val="00240516"/>
    <w:rsid w:val="00240CAD"/>
    <w:rsid w:val="00243737"/>
    <w:rsid w:val="00246584"/>
    <w:rsid w:val="00252562"/>
    <w:rsid w:val="00261CE3"/>
    <w:rsid w:val="00264D79"/>
    <w:rsid w:val="00267D51"/>
    <w:rsid w:val="00270C7C"/>
    <w:rsid w:val="00272865"/>
    <w:rsid w:val="00273BC7"/>
    <w:rsid w:val="00273C8A"/>
    <w:rsid w:val="00275215"/>
    <w:rsid w:val="00275C72"/>
    <w:rsid w:val="00276E7E"/>
    <w:rsid w:val="002773CE"/>
    <w:rsid w:val="00281B10"/>
    <w:rsid w:val="002823B8"/>
    <w:rsid w:val="00284390"/>
    <w:rsid w:val="00284EFB"/>
    <w:rsid w:val="002869C0"/>
    <w:rsid w:val="00287BCD"/>
    <w:rsid w:val="0029256A"/>
    <w:rsid w:val="00294F93"/>
    <w:rsid w:val="002969B0"/>
    <w:rsid w:val="00297993"/>
    <w:rsid w:val="002A2875"/>
    <w:rsid w:val="002A3358"/>
    <w:rsid w:val="002A38C1"/>
    <w:rsid w:val="002A51C1"/>
    <w:rsid w:val="002B7422"/>
    <w:rsid w:val="002C1315"/>
    <w:rsid w:val="002C19BA"/>
    <w:rsid w:val="002C381B"/>
    <w:rsid w:val="002C4669"/>
    <w:rsid w:val="002C6A0D"/>
    <w:rsid w:val="002D1257"/>
    <w:rsid w:val="002D1886"/>
    <w:rsid w:val="002D3247"/>
    <w:rsid w:val="002D3D06"/>
    <w:rsid w:val="002D7805"/>
    <w:rsid w:val="002E0053"/>
    <w:rsid w:val="002E55B9"/>
    <w:rsid w:val="002E6140"/>
    <w:rsid w:val="002E6426"/>
    <w:rsid w:val="002F108F"/>
    <w:rsid w:val="002F15FE"/>
    <w:rsid w:val="002F2B43"/>
    <w:rsid w:val="002F436B"/>
    <w:rsid w:val="002F4885"/>
    <w:rsid w:val="002F6CF7"/>
    <w:rsid w:val="003001C8"/>
    <w:rsid w:val="003006A2"/>
    <w:rsid w:val="00300A26"/>
    <w:rsid w:val="0030347F"/>
    <w:rsid w:val="00305887"/>
    <w:rsid w:val="0030686E"/>
    <w:rsid w:val="00307330"/>
    <w:rsid w:val="003079FB"/>
    <w:rsid w:val="003105B6"/>
    <w:rsid w:val="00314CE0"/>
    <w:rsid w:val="003153DF"/>
    <w:rsid w:val="00315877"/>
    <w:rsid w:val="0032057B"/>
    <w:rsid w:val="00321A3D"/>
    <w:rsid w:val="00321AB1"/>
    <w:rsid w:val="00322655"/>
    <w:rsid w:val="0032289E"/>
    <w:rsid w:val="00322C9D"/>
    <w:rsid w:val="00324169"/>
    <w:rsid w:val="003241AF"/>
    <w:rsid w:val="003244CA"/>
    <w:rsid w:val="00324D01"/>
    <w:rsid w:val="003250D9"/>
    <w:rsid w:val="00327451"/>
    <w:rsid w:val="00327672"/>
    <w:rsid w:val="0033164A"/>
    <w:rsid w:val="00331856"/>
    <w:rsid w:val="00332BA3"/>
    <w:rsid w:val="00333312"/>
    <w:rsid w:val="00335B6E"/>
    <w:rsid w:val="0033677C"/>
    <w:rsid w:val="00337FCD"/>
    <w:rsid w:val="003413CC"/>
    <w:rsid w:val="00341D1D"/>
    <w:rsid w:val="00341EE8"/>
    <w:rsid w:val="0034350A"/>
    <w:rsid w:val="00343779"/>
    <w:rsid w:val="00343820"/>
    <w:rsid w:val="00346151"/>
    <w:rsid w:val="00352164"/>
    <w:rsid w:val="00352A29"/>
    <w:rsid w:val="00353BDB"/>
    <w:rsid w:val="00353E63"/>
    <w:rsid w:val="00354A18"/>
    <w:rsid w:val="00354D8C"/>
    <w:rsid w:val="00357CE4"/>
    <w:rsid w:val="0036197D"/>
    <w:rsid w:val="00362FA9"/>
    <w:rsid w:val="003652C8"/>
    <w:rsid w:val="003654EE"/>
    <w:rsid w:val="003655ED"/>
    <w:rsid w:val="00365C83"/>
    <w:rsid w:val="00365D85"/>
    <w:rsid w:val="003678AB"/>
    <w:rsid w:val="00367D3E"/>
    <w:rsid w:val="0037445F"/>
    <w:rsid w:val="00376235"/>
    <w:rsid w:val="00376929"/>
    <w:rsid w:val="00376C2F"/>
    <w:rsid w:val="0038636D"/>
    <w:rsid w:val="00386976"/>
    <w:rsid w:val="00386A12"/>
    <w:rsid w:val="00387E4E"/>
    <w:rsid w:val="00387E96"/>
    <w:rsid w:val="003908B0"/>
    <w:rsid w:val="00391BC6"/>
    <w:rsid w:val="00393206"/>
    <w:rsid w:val="00393F18"/>
    <w:rsid w:val="00394768"/>
    <w:rsid w:val="003974A2"/>
    <w:rsid w:val="00397D7C"/>
    <w:rsid w:val="003A591E"/>
    <w:rsid w:val="003A5D9A"/>
    <w:rsid w:val="003A744F"/>
    <w:rsid w:val="003B03AF"/>
    <w:rsid w:val="003B04ED"/>
    <w:rsid w:val="003B04FD"/>
    <w:rsid w:val="003B0930"/>
    <w:rsid w:val="003B3169"/>
    <w:rsid w:val="003B54C2"/>
    <w:rsid w:val="003B57E3"/>
    <w:rsid w:val="003B5F33"/>
    <w:rsid w:val="003B6076"/>
    <w:rsid w:val="003B6095"/>
    <w:rsid w:val="003B6361"/>
    <w:rsid w:val="003C3680"/>
    <w:rsid w:val="003C3B3F"/>
    <w:rsid w:val="003C3E45"/>
    <w:rsid w:val="003C704E"/>
    <w:rsid w:val="003C7B7B"/>
    <w:rsid w:val="003D1638"/>
    <w:rsid w:val="003D17F3"/>
    <w:rsid w:val="003D28BC"/>
    <w:rsid w:val="003D2DC6"/>
    <w:rsid w:val="003D3CF9"/>
    <w:rsid w:val="003D5798"/>
    <w:rsid w:val="003D651A"/>
    <w:rsid w:val="003E024F"/>
    <w:rsid w:val="003E26AC"/>
    <w:rsid w:val="003E3B62"/>
    <w:rsid w:val="003E5EBA"/>
    <w:rsid w:val="003E6872"/>
    <w:rsid w:val="003F00BC"/>
    <w:rsid w:val="003F0902"/>
    <w:rsid w:val="003F3BD6"/>
    <w:rsid w:val="003F4199"/>
    <w:rsid w:val="003F5B27"/>
    <w:rsid w:val="003F625D"/>
    <w:rsid w:val="003F629F"/>
    <w:rsid w:val="003F652D"/>
    <w:rsid w:val="003F6BF5"/>
    <w:rsid w:val="003F7237"/>
    <w:rsid w:val="004041C4"/>
    <w:rsid w:val="00405064"/>
    <w:rsid w:val="00405B3A"/>
    <w:rsid w:val="00406E9D"/>
    <w:rsid w:val="004118F0"/>
    <w:rsid w:val="00411A02"/>
    <w:rsid w:val="004159F6"/>
    <w:rsid w:val="00415C01"/>
    <w:rsid w:val="00415ECC"/>
    <w:rsid w:val="00417220"/>
    <w:rsid w:val="00421399"/>
    <w:rsid w:val="00421559"/>
    <w:rsid w:val="004221C0"/>
    <w:rsid w:val="00423B88"/>
    <w:rsid w:val="00423F1A"/>
    <w:rsid w:val="00427CE9"/>
    <w:rsid w:val="00431FDA"/>
    <w:rsid w:val="00432024"/>
    <w:rsid w:val="00433600"/>
    <w:rsid w:val="00434518"/>
    <w:rsid w:val="00434F7B"/>
    <w:rsid w:val="00435756"/>
    <w:rsid w:val="004410FB"/>
    <w:rsid w:val="00441287"/>
    <w:rsid w:val="0044149C"/>
    <w:rsid w:val="00442BEF"/>
    <w:rsid w:val="00442DA2"/>
    <w:rsid w:val="004430E4"/>
    <w:rsid w:val="00443A02"/>
    <w:rsid w:val="004443AB"/>
    <w:rsid w:val="004448BE"/>
    <w:rsid w:val="00444A7F"/>
    <w:rsid w:val="0045075A"/>
    <w:rsid w:val="00450EDC"/>
    <w:rsid w:val="004629EB"/>
    <w:rsid w:val="00463F5D"/>
    <w:rsid w:val="004642D0"/>
    <w:rsid w:val="00466243"/>
    <w:rsid w:val="00467290"/>
    <w:rsid w:val="00473ABD"/>
    <w:rsid w:val="00473B71"/>
    <w:rsid w:val="004764DA"/>
    <w:rsid w:val="00476B75"/>
    <w:rsid w:val="00477539"/>
    <w:rsid w:val="004806B4"/>
    <w:rsid w:val="00480E1B"/>
    <w:rsid w:val="004830B6"/>
    <w:rsid w:val="0048537F"/>
    <w:rsid w:val="00485714"/>
    <w:rsid w:val="004858B2"/>
    <w:rsid w:val="004861BB"/>
    <w:rsid w:val="00486CA9"/>
    <w:rsid w:val="00490C71"/>
    <w:rsid w:val="00491713"/>
    <w:rsid w:val="00495F71"/>
    <w:rsid w:val="004A06ED"/>
    <w:rsid w:val="004A1AA2"/>
    <w:rsid w:val="004A2630"/>
    <w:rsid w:val="004A40FC"/>
    <w:rsid w:val="004A42F8"/>
    <w:rsid w:val="004B006A"/>
    <w:rsid w:val="004B10CF"/>
    <w:rsid w:val="004B1E4C"/>
    <w:rsid w:val="004B43CE"/>
    <w:rsid w:val="004B43D8"/>
    <w:rsid w:val="004B579F"/>
    <w:rsid w:val="004B5C13"/>
    <w:rsid w:val="004B66BA"/>
    <w:rsid w:val="004C0FF9"/>
    <w:rsid w:val="004C4890"/>
    <w:rsid w:val="004D01A4"/>
    <w:rsid w:val="004D033C"/>
    <w:rsid w:val="004D0BBC"/>
    <w:rsid w:val="004D5108"/>
    <w:rsid w:val="004D537D"/>
    <w:rsid w:val="004E07B3"/>
    <w:rsid w:val="004E0F84"/>
    <w:rsid w:val="004E1347"/>
    <w:rsid w:val="004E1F9F"/>
    <w:rsid w:val="004E5545"/>
    <w:rsid w:val="004E5F18"/>
    <w:rsid w:val="004E6E5D"/>
    <w:rsid w:val="004E7EF5"/>
    <w:rsid w:val="004F1F7D"/>
    <w:rsid w:val="004F20DD"/>
    <w:rsid w:val="004F60E4"/>
    <w:rsid w:val="004F626F"/>
    <w:rsid w:val="004F6B97"/>
    <w:rsid w:val="004F797A"/>
    <w:rsid w:val="004F7D54"/>
    <w:rsid w:val="00502804"/>
    <w:rsid w:val="005062D1"/>
    <w:rsid w:val="00506BFA"/>
    <w:rsid w:val="005072C9"/>
    <w:rsid w:val="00510FCB"/>
    <w:rsid w:val="005116FD"/>
    <w:rsid w:val="00512E4A"/>
    <w:rsid w:val="005131AB"/>
    <w:rsid w:val="0051334C"/>
    <w:rsid w:val="00513F2E"/>
    <w:rsid w:val="005143FE"/>
    <w:rsid w:val="00516206"/>
    <w:rsid w:val="00520724"/>
    <w:rsid w:val="0052085C"/>
    <w:rsid w:val="00521348"/>
    <w:rsid w:val="005248F5"/>
    <w:rsid w:val="005256C6"/>
    <w:rsid w:val="00525E77"/>
    <w:rsid w:val="00530597"/>
    <w:rsid w:val="005306EE"/>
    <w:rsid w:val="00530806"/>
    <w:rsid w:val="00530B72"/>
    <w:rsid w:val="00533B76"/>
    <w:rsid w:val="00534A39"/>
    <w:rsid w:val="0053554B"/>
    <w:rsid w:val="00536918"/>
    <w:rsid w:val="00536F5D"/>
    <w:rsid w:val="00545929"/>
    <w:rsid w:val="00550488"/>
    <w:rsid w:val="00551317"/>
    <w:rsid w:val="005513D5"/>
    <w:rsid w:val="00551D37"/>
    <w:rsid w:val="00551DD5"/>
    <w:rsid w:val="00553DAF"/>
    <w:rsid w:val="00553FDA"/>
    <w:rsid w:val="005551AE"/>
    <w:rsid w:val="005570FE"/>
    <w:rsid w:val="00557355"/>
    <w:rsid w:val="00557A27"/>
    <w:rsid w:val="0056041E"/>
    <w:rsid w:val="00560A32"/>
    <w:rsid w:val="00561EB7"/>
    <w:rsid w:val="00561FC1"/>
    <w:rsid w:val="00563011"/>
    <w:rsid w:val="00564563"/>
    <w:rsid w:val="005659A1"/>
    <w:rsid w:val="0056638C"/>
    <w:rsid w:val="0057230A"/>
    <w:rsid w:val="00575518"/>
    <w:rsid w:val="0057597F"/>
    <w:rsid w:val="0057608C"/>
    <w:rsid w:val="00576703"/>
    <w:rsid w:val="00577C8D"/>
    <w:rsid w:val="00577DDC"/>
    <w:rsid w:val="005818A3"/>
    <w:rsid w:val="00582922"/>
    <w:rsid w:val="00583E91"/>
    <w:rsid w:val="005856DE"/>
    <w:rsid w:val="00585E55"/>
    <w:rsid w:val="00586FB0"/>
    <w:rsid w:val="00587F2C"/>
    <w:rsid w:val="00587FC2"/>
    <w:rsid w:val="00592CA7"/>
    <w:rsid w:val="0059380F"/>
    <w:rsid w:val="005948D3"/>
    <w:rsid w:val="00595DF8"/>
    <w:rsid w:val="00596FF7"/>
    <w:rsid w:val="005A1B94"/>
    <w:rsid w:val="005A3044"/>
    <w:rsid w:val="005A6AF0"/>
    <w:rsid w:val="005B0745"/>
    <w:rsid w:val="005B080D"/>
    <w:rsid w:val="005B181B"/>
    <w:rsid w:val="005B2620"/>
    <w:rsid w:val="005B3460"/>
    <w:rsid w:val="005B39E7"/>
    <w:rsid w:val="005B4A79"/>
    <w:rsid w:val="005C24F6"/>
    <w:rsid w:val="005C26AF"/>
    <w:rsid w:val="005C56C1"/>
    <w:rsid w:val="005C57D0"/>
    <w:rsid w:val="005C5AA9"/>
    <w:rsid w:val="005D1C13"/>
    <w:rsid w:val="005D2164"/>
    <w:rsid w:val="005D3569"/>
    <w:rsid w:val="005D3B6F"/>
    <w:rsid w:val="005D410F"/>
    <w:rsid w:val="005D57E1"/>
    <w:rsid w:val="005D794B"/>
    <w:rsid w:val="005E0251"/>
    <w:rsid w:val="005E093F"/>
    <w:rsid w:val="005E0D57"/>
    <w:rsid w:val="005E619C"/>
    <w:rsid w:val="005F0A6D"/>
    <w:rsid w:val="005F0F1A"/>
    <w:rsid w:val="005F1237"/>
    <w:rsid w:val="005F22E4"/>
    <w:rsid w:val="005F72C7"/>
    <w:rsid w:val="005F772D"/>
    <w:rsid w:val="005F7CEC"/>
    <w:rsid w:val="006015F6"/>
    <w:rsid w:val="00604461"/>
    <w:rsid w:val="00605734"/>
    <w:rsid w:val="0060607B"/>
    <w:rsid w:val="00606A6D"/>
    <w:rsid w:val="00614F05"/>
    <w:rsid w:val="00616645"/>
    <w:rsid w:val="00617C84"/>
    <w:rsid w:val="006201B8"/>
    <w:rsid w:val="00624F74"/>
    <w:rsid w:val="006259AD"/>
    <w:rsid w:val="006271C5"/>
    <w:rsid w:val="00632A43"/>
    <w:rsid w:val="006347EC"/>
    <w:rsid w:val="0063560B"/>
    <w:rsid w:val="00636D7F"/>
    <w:rsid w:val="0063710A"/>
    <w:rsid w:val="00637B96"/>
    <w:rsid w:val="006410D6"/>
    <w:rsid w:val="00643BFF"/>
    <w:rsid w:val="00643F9F"/>
    <w:rsid w:val="00644F56"/>
    <w:rsid w:val="006457FB"/>
    <w:rsid w:val="00647092"/>
    <w:rsid w:val="00650A78"/>
    <w:rsid w:val="00651822"/>
    <w:rsid w:val="006518F9"/>
    <w:rsid w:val="00661A9A"/>
    <w:rsid w:val="0066281B"/>
    <w:rsid w:val="00662B5B"/>
    <w:rsid w:val="00664421"/>
    <w:rsid w:val="00667BB0"/>
    <w:rsid w:val="00675072"/>
    <w:rsid w:val="0067534A"/>
    <w:rsid w:val="006753D5"/>
    <w:rsid w:val="00675C6C"/>
    <w:rsid w:val="00681BF5"/>
    <w:rsid w:val="00681F02"/>
    <w:rsid w:val="00685B0E"/>
    <w:rsid w:val="00685B7A"/>
    <w:rsid w:val="00686C67"/>
    <w:rsid w:val="00686FC0"/>
    <w:rsid w:val="0069140E"/>
    <w:rsid w:val="00696B7F"/>
    <w:rsid w:val="006A253B"/>
    <w:rsid w:val="006A7431"/>
    <w:rsid w:val="006B196A"/>
    <w:rsid w:val="006B1E07"/>
    <w:rsid w:val="006B5344"/>
    <w:rsid w:val="006C117D"/>
    <w:rsid w:val="006C4602"/>
    <w:rsid w:val="006C4692"/>
    <w:rsid w:val="006C7499"/>
    <w:rsid w:val="006D25D9"/>
    <w:rsid w:val="006D3390"/>
    <w:rsid w:val="006E162A"/>
    <w:rsid w:val="006E5DEC"/>
    <w:rsid w:val="006E62C4"/>
    <w:rsid w:val="006E700D"/>
    <w:rsid w:val="006F0F14"/>
    <w:rsid w:val="006F274D"/>
    <w:rsid w:val="006F3B1C"/>
    <w:rsid w:val="006F3F4C"/>
    <w:rsid w:val="006F5451"/>
    <w:rsid w:val="00700B74"/>
    <w:rsid w:val="00703F5C"/>
    <w:rsid w:val="00705357"/>
    <w:rsid w:val="00705AE4"/>
    <w:rsid w:val="0071032F"/>
    <w:rsid w:val="00712580"/>
    <w:rsid w:val="00715037"/>
    <w:rsid w:val="00722C3F"/>
    <w:rsid w:val="00723E53"/>
    <w:rsid w:val="00724BEB"/>
    <w:rsid w:val="00727114"/>
    <w:rsid w:val="0073054C"/>
    <w:rsid w:val="007306C0"/>
    <w:rsid w:val="007320EB"/>
    <w:rsid w:val="00734981"/>
    <w:rsid w:val="007364F6"/>
    <w:rsid w:val="0073796D"/>
    <w:rsid w:val="00737D8D"/>
    <w:rsid w:val="007400DB"/>
    <w:rsid w:val="00740387"/>
    <w:rsid w:val="00740CAE"/>
    <w:rsid w:val="0074113F"/>
    <w:rsid w:val="00742F64"/>
    <w:rsid w:val="00744AA0"/>
    <w:rsid w:val="00744B61"/>
    <w:rsid w:val="00744D04"/>
    <w:rsid w:val="00746934"/>
    <w:rsid w:val="00746E97"/>
    <w:rsid w:val="00750506"/>
    <w:rsid w:val="00751138"/>
    <w:rsid w:val="00751A89"/>
    <w:rsid w:val="00753CFE"/>
    <w:rsid w:val="007553A0"/>
    <w:rsid w:val="00757F0F"/>
    <w:rsid w:val="007605DF"/>
    <w:rsid w:val="007610A9"/>
    <w:rsid w:val="00761338"/>
    <w:rsid w:val="0076139C"/>
    <w:rsid w:val="0076233D"/>
    <w:rsid w:val="0076378E"/>
    <w:rsid w:val="00764711"/>
    <w:rsid w:val="00765286"/>
    <w:rsid w:val="00765F9F"/>
    <w:rsid w:val="00765FE6"/>
    <w:rsid w:val="0076674D"/>
    <w:rsid w:val="007674C3"/>
    <w:rsid w:val="00770F3D"/>
    <w:rsid w:val="007723C1"/>
    <w:rsid w:val="0077279B"/>
    <w:rsid w:val="007751B1"/>
    <w:rsid w:val="007767B1"/>
    <w:rsid w:val="00776C43"/>
    <w:rsid w:val="00782287"/>
    <w:rsid w:val="00784962"/>
    <w:rsid w:val="00786812"/>
    <w:rsid w:val="0078689D"/>
    <w:rsid w:val="00790F21"/>
    <w:rsid w:val="00791C77"/>
    <w:rsid w:val="00792FE3"/>
    <w:rsid w:val="0079477A"/>
    <w:rsid w:val="00794F5B"/>
    <w:rsid w:val="00795F88"/>
    <w:rsid w:val="0079608D"/>
    <w:rsid w:val="007A0104"/>
    <w:rsid w:val="007A149C"/>
    <w:rsid w:val="007A1C42"/>
    <w:rsid w:val="007A2ACD"/>
    <w:rsid w:val="007A605F"/>
    <w:rsid w:val="007A6CB2"/>
    <w:rsid w:val="007A7B97"/>
    <w:rsid w:val="007B19C9"/>
    <w:rsid w:val="007B2454"/>
    <w:rsid w:val="007B5694"/>
    <w:rsid w:val="007B726E"/>
    <w:rsid w:val="007B74BE"/>
    <w:rsid w:val="007C250C"/>
    <w:rsid w:val="007C3B5B"/>
    <w:rsid w:val="007C61C1"/>
    <w:rsid w:val="007C722E"/>
    <w:rsid w:val="007D11EE"/>
    <w:rsid w:val="007D1456"/>
    <w:rsid w:val="007D3998"/>
    <w:rsid w:val="007D62DE"/>
    <w:rsid w:val="007D723D"/>
    <w:rsid w:val="007E2ED3"/>
    <w:rsid w:val="007E3541"/>
    <w:rsid w:val="007E6AC7"/>
    <w:rsid w:val="007F025F"/>
    <w:rsid w:val="007F1642"/>
    <w:rsid w:val="007F21A6"/>
    <w:rsid w:val="007F3551"/>
    <w:rsid w:val="007F4553"/>
    <w:rsid w:val="00802179"/>
    <w:rsid w:val="008026EF"/>
    <w:rsid w:val="00803F58"/>
    <w:rsid w:val="00805727"/>
    <w:rsid w:val="00807A93"/>
    <w:rsid w:val="00807CF4"/>
    <w:rsid w:val="00811D2D"/>
    <w:rsid w:val="00812B0E"/>
    <w:rsid w:val="00814EAA"/>
    <w:rsid w:val="00815AB2"/>
    <w:rsid w:val="00815AED"/>
    <w:rsid w:val="00816C34"/>
    <w:rsid w:val="00817720"/>
    <w:rsid w:val="00824B80"/>
    <w:rsid w:val="00824C43"/>
    <w:rsid w:val="00824E78"/>
    <w:rsid w:val="00825CEC"/>
    <w:rsid w:val="0082611C"/>
    <w:rsid w:val="0082727E"/>
    <w:rsid w:val="00830DD1"/>
    <w:rsid w:val="008339BB"/>
    <w:rsid w:val="00835054"/>
    <w:rsid w:val="0083575B"/>
    <w:rsid w:val="00835983"/>
    <w:rsid w:val="00835C0B"/>
    <w:rsid w:val="008368C8"/>
    <w:rsid w:val="00841EB1"/>
    <w:rsid w:val="00842EEF"/>
    <w:rsid w:val="008440E3"/>
    <w:rsid w:val="00844A02"/>
    <w:rsid w:val="008454DC"/>
    <w:rsid w:val="008456A0"/>
    <w:rsid w:val="00846EE1"/>
    <w:rsid w:val="0084766C"/>
    <w:rsid w:val="008506EA"/>
    <w:rsid w:val="00851046"/>
    <w:rsid w:val="00851CEC"/>
    <w:rsid w:val="00854D4E"/>
    <w:rsid w:val="00860CAE"/>
    <w:rsid w:val="008616E5"/>
    <w:rsid w:val="008619E9"/>
    <w:rsid w:val="00867226"/>
    <w:rsid w:val="0086740C"/>
    <w:rsid w:val="00867A6B"/>
    <w:rsid w:val="00871C2C"/>
    <w:rsid w:val="00872D1E"/>
    <w:rsid w:val="008738EB"/>
    <w:rsid w:val="00880305"/>
    <w:rsid w:val="00882512"/>
    <w:rsid w:val="00884EA9"/>
    <w:rsid w:val="0088585D"/>
    <w:rsid w:val="00895250"/>
    <w:rsid w:val="008959E2"/>
    <w:rsid w:val="008A17D3"/>
    <w:rsid w:val="008A6A8C"/>
    <w:rsid w:val="008A76B6"/>
    <w:rsid w:val="008B0060"/>
    <w:rsid w:val="008B01B3"/>
    <w:rsid w:val="008B083A"/>
    <w:rsid w:val="008B08C3"/>
    <w:rsid w:val="008B33FB"/>
    <w:rsid w:val="008B342E"/>
    <w:rsid w:val="008B379F"/>
    <w:rsid w:val="008B52D1"/>
    <w:rsid w:val="008B69CB"/>
    <w:rsid w:val="008B7C26"/>
    <w:rsid w:val="008C4891"/>
    <w:rsid w:val="008C57FC"/>
    <w:rsid w:val="008C58D0"/>
    <w:rsid w:val="008C6C14"/>
    <w:rsid w:val="008C767A"/>
    <w:rsid w:val="008D5CC7"/>
    <w:rsid w:val="008D6498"/>
    <w:rsid w:val="008D6BF7"/>
    <w:rsid w:val="008D7103"/>
    <w:rsid w:val="008D7E10"/>
    <w:rsid w:val="008E0035"/>
    <w:rsid w:val="008E1743"/>
    <w:rsid w:val="008E2563"/>
    <w:rsid w:val="008E2B53"/>
    <w:rsid w:val="008E2F0D"/>
    <w:rsid w:val="008E3650"/>
    <w:rsid w:val="008E4060"/>
    <w:rsid w:val="008E408B"/>
    <w:rsid w:val="008E5276"/>
    <w:rsid w:val="008E6EEC"/>
    <w:rsid w:val="008F06F9"/>
    <w:rsid w:val="008F1CEB"/>
    <w:rsid w:val="008F4B5F"/>
    <w:rsid w:val="008F521D"/>
    <w:rsid w:val="00901145"/>
    <w:rsid w:val="00901AA6"/>
    <w:rsid w:val="00903A94"/>
    <w:rsid w:val="00906263"/>
    <w:rsid w:val="009073CA"/>
    <w:rsid w:val="0090791D"/>
    <w:rsid w:val="00911328"/>
    <w:rsid w:val="009117E0"/>
    <w:rsid w:val="00911EDF"/>
    <w:rsid w:val="009128DE"/>
    <w:rsid w:val="00914E01"/>
    <w:rsid w:val="0091609E"/>
    <w:rsid w:val="0092067B"/>
    <w:rsid w:val="009213AD"/>
    <w:rsid w:val="009270B6"/>
    <w:rsid w:val="0092716D"/>
    <w:rsid w:val="00927D4F"/>
    <w:rsid w:val="009304CE"/>
    <w:rsid w:val="0093552E"/>
    <w:rsid w:val="00935BAB"/>
    <w:rsid w:val="00937676"/>
    <w:rsid w:val="0094004C"/>
    <w:rsid w:val="009404FD"/>
    <w:rsid w:val="009409A9"/>
    <w:rsid w:val="00942DC5"/>
    <w:rsid w:val="00942FF7"/>
    <w:rsid w:val="00944924"/>
    <w:rsid w:val="009451EE"/>
    <w:rsid w:val="00950ED3"/>
    <w:rsid w:val="00951B14"/>
    <w:rsid w:val="00951D37"/>
    <w:rsid w:val="0096035E"/>
    <w:rsid w:val="00960613"/>
    <w:rsid w:val="00961035"/>
    <w:rsid w:val="00963E73"/>
    <w:rsid w:val="00963FC5"/>
    <w:rsid w:val="00964E33"/>
    <w:rsid w:val="00966A98"/>
    <w:rsid w:val="00967788"/>
    <w:rsid w:val="009701AC"/>
    <w:rsid w:val="0097203A"/>
    <w:rsid w:val="00974ACA"/>
    <w:rsid w:val="00975239"/>
    <w:rsid w:val="00983C41"/>
    <w:rsid w:val="00984D80"/>
    <w:rsid w:val="0099425F"/>
    <w:rsid w:val="009971EF"/>
    <w:rsid w:val="009973BD"/>
    <w:rsid w:val="009A5DB4"/>
    <w:rsid w:val="009A660E"/>
    <w:rsid w:val="009A767B"/>
    <w:rsid w:val="009B13F2"/>
    <w:rsid w:val="009B1745"/>
    <w:rsid w:val="009C07AB"/>
    <w:rsid w:val="009C2627"/>
    <w:rsid w:val="009C37B6"/>
    <w:rsid w:val="009C4E47"/>
    <w:rsid w:val="009D30C8"/>
    <w:rsid w:val="009D47D3"/>
    <w:rsid w:val="009E2ABB"/>
    <w:rsid w:val="009E5DC5"/>
    <w:rsid w:val="009E6EFC"/>
    <w:rsid w:val="009E7A07"/>
    <w:rsid w:val="009E7AD7"/>
    <w:rsid w:val="009F0699"/>
    <w:rsid w:val="009F0C21"/>
    <w:rsid w:val="009F1216"/>
    <w:rsid w:val="009F178D"/>
    <w:rsid w:val="009F1D68"/>
    <w:rsid w:val="009F47CE"/>
    <w:rsid w:val="009F555C"/>
    <w:rsid w:val="009F67E7"/>
    <w:rsid w:val="009F72B2"/>
    <w:rsid w:val="00A00AC8"/>
    <w:rsid w:val="00A00F20"/>
    <w:rsid w:val="00A04869"/>
    <w:rsid w:val="00A0496F"/>
    <w:rsid w:val="00A05FEB"/>
    <w:rsid w:val="00A06C41"/>
    <w:rsid w:val="00A07BB3"/>
    <w:rsid w:val="00A07FE3"/>
    <w:rsid w:val="00A14690"/>
    <w:rsid w:val="00A147B9"/>
    <w:rsid w:val="00A1590E"/>
    <w:rsid w:val="00A161B2"/>
    <w:rsid w:val="00A16E50"/>
    <w:rsid w:val="00A179D2"/>
    <w:rsid w:val="00A2208A"/>
    <w:rsid w:val="00A27870"/>
    <w:rsid w:val="00A32041"/>
    <w:rsid w:val="00A3253F"/>
    <w:rsid w:val="00A34C62"/>
    <w:rsid w:val="00A34E36"/>
    <w:rsid w:val="00A35DF3"/>
    <w:rsid w:val="00A35E9D"/>
    <w:rsid w:val="00A36F28"/>
    <w:rsid w:val="00A42FF1"/>
    <w:rsid w:val="00A433D8"/>
    <w:rsid w:val="00A44A21"/>
    <w:rsid w:val="00A4510E"/>
    <w:rsid w:val="00A45EA2"/>
    <w:rsid w:val="00A47116"/>
    <w:rsid w:val="00A5380E"/>
    <w:rsid w:val="00A53FD1"/>
    <w:rsid w:val="00A561C8"/>
    <w:rsid w:val="00A563F1"/>
    <w:rsid w:val="00A565E3"/>
    <w:rsid w:val="00A57412"/>
    <w:rsid w:val="00A6056F"/>
    <w:rsid w:val="00A605EA"/>
    <w:rsid w:val="00A609DB"/>
    <w:rsid w:val="00A614C9"/>
    <w:rsid w:val="00A6175C"/>
    <w:rsid w:val="00A621A0"/>
    <w:rsid w:val="00A6279D"/>
    <w:rsid w:val="00A637F6"/>
    <w:rsid w:val="00A645A9"/>
    <w:rsid w:val="00A65CC8"/>
    <w:rsid w:val="00A6622F"/>
    <w:rsid w:val="00A675EF"/>
    <w:rsid w:val="00A678FC"/>
    <w:rsid w:val="00A67B65"/>
    <w:rsid w:val="00A706A6"/>
    <w:rsid w:val="00A709C2"/>
    <w:rsid w:val="00A71167"/>
    <w:rsid w:val="00A72E24"/>
    <w:rsid w:val="00A73563"/>
    <w:rsid w:val="00A757FB"/>
    <w:rsid w:val="00A75ADD"/>
    <w:rsid w:val="00A7731D"/>
    <w:rsid w:val="00A77C0C"/>
    <w:rsid w:val="00A815D5"/>
    <w:rsid w:val="00A82235"/>
    <w:rsid w:val="00A82866"/>
    <w:rsid w:val="00A82B32"/>
    <w:rsid w:val="00A83021"/>
    <w:rsid w:val="00A862D3"/>
    <w:rsid w:val="00A92C70"/>
    <w:rsid w:val="00A955F6"/>
    <w:rsid w:val="00A95AD0"/>
    <w:rsid w:val="00AA0750"/>
    <w:rsid w:val="00AA0AF3"/>
    <w:rsid w:val="00AA1F9C"/>
    <w:rsid w:val="00AA2AFA"/>
    <w:rsid w:val="00AA374B"/>
    <w:rsid w:val="00AA4E54"/>
    <w:rsid w:val="00AA6944"/>
    <w:rsid w:val="00AA7BE7"/>
    <w:rsid w:val="00AB03CE"/>
    <w:rsid w:val="00AB041C"/>
    <w:rsid w:val="00AB1D5A"/>
    <w:rsid w:val="00AB4734"/>
    <w:rsid w:val="00AB51CB"/>
    <w:rsid w:val="00AB7C17"/>
    <w:rsid w:val="00AC36B8"/>
    <w:rsid w:val="00AC3B11"/>
    <w:rsid w:val="00AC7674"/>
    <w:rsid w:val="00AD027D"/>
    <w:rsid w:val="00AD13C3"/>
    <w:rsid w:val="00AD1C72"/>
    <w:rsid w:val="00AD1ED2"/>
    <w:rsid w:val="00AD623E"/>
    <w:rsid w:val="00AD791E"/>
    <w:rsid w:val="00AE1214"/>
    <w:rsid w:val="00AE3E32"/>
    <w:rsid w:val="00AE4B56"/>
    <w:rsid w:val="00AE5760"/>
    <w:rsid w:val="00AE6358"/>
    <w:rsid w:val="00AE7D1B"/>
    <w:rsid w:val="00AF3784"/>
    <w:rsid w:val="00B00EE2"/>
    <w:rsid w:val="00B00F42"/>
    <w:rsid w:val="00B01E3A"/>
    <w:rsid w:val="00B033AE"/>
    <w:rsid w:val="00B055C4"/>
    <w:rsid w:val="00B0709F"/>
    <w:rsid w:val="00B114AE"/>
    <w:rsid w:val="00B126D2"/>
    <w:rsid w:val="00B1324A"/>
    <w:rsid w:val="00B165C1"/>
    <w:rsid w:val="00B20B30"/>
    <w:rsid w:val="00B21930"/>
    <w:rsid w:val="00B2197A"/>
    <w:rsid w:val="00B2327C"/>
    <w:rsid w:val="00B24DE1"/>
    <w:rsid w:val="00B262C5"/>
    <w:rsid w:val="00B27756"/>
    <w:rsid w:val="00B30199"/>
    <w:rsid w:val="00B3020C"/>
    <w:rsid w:val="00B31521"/>
    <w:rsid w:val="00B330AE"/>
    <w:rsid w:val="00B3520F"/>
    <w:rsid w:val="00B3542D"/>
    <w:rsid w:val="00B3656A"/>
    <w:rsid w:val="00B37647"/>
    <w:rsid w:val="00B415DB"/>
    <w:rsid w:val="00B41FF9"/>
    <w:rsid w:val="00B427B8"/>
    <w:rsid w:val="00B43C40"/>
    <w:rsid w:val="00B45B4B"/>
    <w:rsid w:val="00B50F3D"/>
    <w:rsid w:val="00B53DD7"/>
    <w:rsid w:val="00B54EF4"/>
    <w:rsid w:val="00B56F51"/>
    <w:rsid w:val="00B577E2"/>
    <w:rsid w:val="00B60530"/>
    <w:rsid w:val="00B60BFF"/>
    <w:rsid w:val="00B66771"/>
    <w:rsid w:val="00B676BE"/>
    <w:rsid w:val="00B70CFD"/>
    <w:rsid w:val="00B71962"/>
    <w:rsid w:val="00B73599"/>
    <w:rsid w:val="00B74344"/>
    <w:rsid w:val="00B767DC"/>
    <w:rsid w:val="00B843D5"/>
    <w:rsid w:val="00B849BA"/>
    <w:rsid w:val="00B84D5A"/>
    <w:rsid w:val="00B84EAB"/>
    <w:rsid w:val="00B924B2"/>
    <w:rsid w:val="00B92EEE"/>
    <w:rsid w:val="00B953E6"/>
    <w:rsid w:val="00B97FAF"/>
    <w:rsid w:val="00BA119B"/>
    <w:rsid w:val="00BA1BDE"/>
    <w:rsid w:val="00BA2A29"/>
    <w:rsid w:val="00BA3DA5"/>
    <w:rsid w:val="00BB05E4"/>
    <w:rsid w:val="00BB456F"/>
    <w:rsid w:val="00BB4735"/>
    <w:rsid w:val="00BB4ECA"/>
    <w:rsid w:val="00BB543D"/>
    <w:rsid w:val="00BB6FAC"/>
    <w:rsid w:val="00BB762D"/>
    <w:rsid w:val="00BC2170"/>
    <w:rsid w:val="00BC35DB"/>
    <w:rsid w:val="00BC44D0"/>
    <w:rsid w:val="00BD1B41"/>
    <w:rsid w:val="00BD4139"/>
    <w:rsid w:val="00BD5277"/>
    <w:rsid w:val="00BD779E"/>
    <w:rsid w:val="00BE0FC0"/>
    <w:rsid w:val="00BE1913"/>
    <w:rsid w:val="00BE1EF5"/>
    <w:rsid w:val="00BE336E"/>
    <w:rsid w:val="00BE43DC"/>
    <w:rsid w:val="00BE6AC7"/>
    <w:rsid w:val="00BE6E0C"/>
    <w:rsid w:val="00BF0B52"/>
    <w:rsid w:val="00BF0F9A"/>
    <w:rsid w:val="00BF1945"/>
    <w:rsid w:val="00BF23F3"/>
    <w:rsid w:val="00BF309C"/>
    <w:rsid w:val="00BF43AC"/>
    <w:rsid w:val="00BF50BD"/>
    <w:rsid w:val="00BF5518"/>
    <w:rsid w:val="00BF5C64"/>
    <w:rsid w:val="00BF62C0"/>
    <w:rsid w:val="00BF7225"/>
    <w:rsid w:val="00C05056"/>
    <w:rsid w:val="00C056A1"/>
    <w:rsid w:val="00C06056"/>
    <w:rsid w:val="00C06312"/>
    <w:rsid w:val="00C069FF"/>
    <w:rsid w:val="00C06E18"/>
    <w:rsid w:val="00C10528"/>
    <w:rsid w:val="00C12B19"/>
    <w:rsid w:val="00C12D86"/>
    <w:rsid w:val="00C21526"/>
    <w:rsid w:val="00C2193A"/>
    <w:rsid w:val="00C25120"/>
    <w:rsid w:val="00C25C46"/>
    <w:rsid w:val="00C3000E"/>
    <w:rsid w:val="00C309F4"/>
    <w:rsid w:val="00C31EC7"/>
    <w:rsid w:val="00C37BC0"/>
    <w:rsid w:val="00C43751"/>
    <w:rsid w:val="00C4398E"/>
    <w:rsid w:val="00C44BF8"/>
    <w:rsid w:val="00C46951"/>
    <w:rsid w:val="00C4776D"/>
    <w:rsid w:val="00C506B3"/>
    <w:rsid w:val="00C507AD"/>
    <w:rsid w:val="00C50D7C"/>
    <w:rsid w:val="00C51BE4"/>
    <w:rsid w:val="00C60686"/>
    <w:rsid w:val="00C61561"/>
    <w:rsid w:val="00C642E6"/>
    <w:rsid w:val="00C64E3F"/>
    <w:rsid w:val="00C6567D"/>
    <w:rsid w:val="00C66483"/>
    <w:rsid w:val="00C670E2"/>
    <w:rsid w:val="00C67509"/>
    <w:rsid w:val="00C704B9"/>
    <w:rsid w:val="00C7150E"/>
    <w:rsid w:val="00C77BD6"/>
    <w:rsid w:val="00C80E7B"/>
    <w:rsid w:val="00C81516"/>
    <w:rsid w:val="00C8286F"/>
    <w:rsid w:val="00C82C61"/>
    <w:rsid w:val="00C82F4C"/>
    <w:rsid w:val="00C83338"/>
    <w:rsid w:val="00C83502"/>
    <w:rsid w:val="00C836CF"/>
    <w:rsid w:val="00C83C21"/>
    <w:rsid w:val="00C84303"/>
    <w:rsid w:val="00C90693"/>
    <w:rsid w:val="00C91344"/>
    <w:rsid w:val="00C9163F"/>
    <w:rsid w:val="00C94274"/>
    <w:rsid w:val="00C97361"/>
    <w:rsid w:val="00CA03D2"/>
    <w:rsid w:val="00CA0887"/>
    <w:rsid w:val="00CA1D0B"/>
    <w:rsid w:val="00CA387B"/>
    <w:rsid w:val="00CA3B74"/>
    <w:rsid w:val="00CA7662"/>
    <w:rsid w:val="00CB1226"/>
    <w:rsid w:val="00CB2196"/>
    <w:rsid w:val="00CB673F"/>
    <w:rsid w:val="00CB72F3"/>
    <w:rsid w:val="00CC1282"/>
    <w:rsid w:val="00CC4A9B"/>
    <w:rsid w:val="00CC4B20"/>
    <w:rsid w:val="00CC77F0"/>
    <w:rsid w:val="00CD338A"/>
    <w:rsid w:val="00CD4046"/>
    <w:rsid w:val="00CD4756"/>
    <w:rsid w:val="00CD4FD7"/>
    <w:rsid w:val="00CD583B"/>
    <w:rsid w:val="00CD70B2"/>
    <w:rsid w:val="00CD7D00"/>
    <w:rsid w:val="00CD7EA4"/>
    <w:rsid w:val="00CE14FB"/>
    <w:rsid w:val="00CE19E3"/>
    <w:rsid w:val="00CE3A95"/>
    <w:rsid w:val="00CE75DE"/>
    <w:rsid w:val="00CF2749"/>
    <w:rsid w:val="00CF28DA"/>
    <w:rsid w:val="00CF2CDC"/>
    <w:rsid w:val="00CF2F07"/>
    <w:rsid w:val="00CF3F6C"/>
    <w:rsid w:val="00D01456"/>
    <w:rsid w:val="00D02746"/>
    <w:rsid w:val="00D032A2"/>
    <w:rsid w:val="00D10355"/>
    <w:rsid w:val="00D1049E"/>
    <w:rsid w:val="00D12349"/>
    <w:rsid w:val="00D126E9"/>
    <w:rsid w:val="00D141E4"/>
    <w:rsid w:val="00D1550E"/>
    <w:rsid w:val="00D1727F"/>
    <w:rsid w:val="00D21024"/>
    <w:rsid w:val="00D22D33"/>
    <w:rsid w:val="00D22F3C"/>
    <w:rsid w:val="00D230D7"/>
    <w:rsid w:val="00D25234"/>
    <w:rsid w:val="00D32506"/>
    <w:rsid w:val="00D32FB8"/>
    <w:rsid w:val="00D35B2E"/>
    <w:rsid w:val="00D404C8"/>
    <w:rsid w:val="00D4245A"/>
    <w:rsid w:val="00D459CB"/>
    <w:rsid w:val="00D45D8C"/>
    <w:rsid w:val="00D47B84"/>
    <w:rsid w:val="00D47BA6"/>
    <w:rsid w:val="00D5145C"/>
    <w:rsid w:val="00D521C6"/>
    <w:rsid w:val="00D52B27"/>
    <w:rsid w:val="00D52BFB"/>
    <w:rsid w:val="00D53628"/>
    <w:rsid w:val="00D53CEA"/>
    <w:rsid w:val="00D65288"/>
    <w:rsid w:val="00D67EB7"/>
    <w:rsid w:val="00D7079D"/>
    <w:rsid w:val="00D71D8A"/>
    <w:rsid w:val="00D73E4B"/>
    <w:rsid w:val="00D73F40"/>
    <w:rsid w:val="00D74EFF"/>
    <w:rsid w:val="00D75894"/>
    <w:rsid w:val="00D84E0A"/>
    <w:rsid w:val="00D85197"/>
    <w:rsid w:val="00D852B3"/>
    <w:rsid w:val="00D86395"/>
    <w:rsid w:val="00D86A74"/>
    <w:rsid w:val="00D87C0B"/>
    <w:rsid w:val="00D90353"/>
    <w:rsid w:val="00D90FD1"/>
    <w:rsid w:val="00D91520"/>
    <w:rsid w:val="00D919CC"/>
    <w:rsid w:val="00D92625"/>
    <w:rsid w:val="00D92F05"/>
    <w:rsid w:val="00D94851"/>
    <w:rsid w:val="00D95B77"/>
    <w:rsid w:val="00DA052C"/>
    <w:rsid w:val="00DA1AD4"/>
    <w:rsid w:val="00DA581C"/>
    <w:rsid w:val="00DA7DEA"/>
    <w:rsid w:val="00DB0C59"/>
    <w:rsid w:val="00DB28DE"/>
    <w:rsid w:val="00DB2E8D"/>
    <w:rsid w:val="00DB48DF"/>
    <w:rsid w:val="00DC0B23"/>
    <w:rsid w:val="00DC14C3"/>
    <w:rsid w:val="00DC4583"/>
    <w:rsid w:val="00DC60D7"/>
    <w:rsid w:val="00DC6EB6"/>
    <w:rsid w:val="00DD1212"/>
    <w:rsid w:val="00DD2748"/>
    <w:rsid w:val="00DD5373"/>
    <w:rsid w:val="00DD5F0C"/>
    <w:rsid w:val="00DD7425"/>
    <w:rsid w:val="00DD76BD"/>
    <w:rsid w:val="00DE0061"/>
    <w:rsid w:val="00DE01CB"/>
    <w:rsid w:val="00DE0333"/>
    <w:rsid w:val="00DE0C99"/>
    <w:rsid w:val="00DE0E6A"/>
    <w:rsid w:val="00DE27E6"/>
    <w:rsid w:val="00DE31E6"/>
    <w:rsid w:val="00DE56BE"/>
    <w:rsid w:val="00DF140D"/>
    <w:rsid w:val="00DF2CB2"/>
    <w:rsid w:val="00DF3DA4"/>
    <w:rsid w:val="00DF679F"/>
    <w:rsid w:val="00E012B4"/>
    <w:rsid w:val="00E022BD"/>
    <w:rsid w:val="00E028E8"/>
    <w:rsid w:val="00E0334E"/>
    <w:rsid w:val="00E0515E"/>
    <w:rsid w:val="00E0758C"/>
    <w:rsid w:val="00E07631"/>
    <w:rsid w:val="00E076C1"/>
    <w:rsid w:val="00E077E2"/>
    <w:rsid w:val="00E13D69"/>
    <w:rsid w:val="00E14506"/>
    <w:rsid w:val="00E147FB"/>
    <w:rsid w:val="00E14F0A"/>
    <w:rsid w:val="00E154AC"/>
    <w:rsid w:val="00E16E7E"/>
    <w:rsid w:val="00E17AE8"/>
    <w:rsid w:val="00E224A1"/>
    <w:rsid w:val="00E22D64"/>
    <w:rsid w:val="00E24481"/>
    <w:rsid w:val="00E3056F"/>
    <w:rsid w:val="00E3244B"/>
    <w:rsid w:val="00E33A09"/>
    <w:rsid w:val="00E33BB1"/>
    <w:rsid w:val="00E34202"/>
    <w:rsid w:val="00E34AD9"/>
    <w:rsid w:val="00E36C7D"/>
    <w:rsid w:val="00E4017F"/>
    <w:rsid w:val="00E403B6"/>
    <w:rsid w:val="00E42873"/>
    <w:rsid w:val="00E44ED6"/>
    <w:rsid w:val="00E456FD"/>
    <w:rsid w:val="00E47CE3"/>
    <w:rsid w:val="00E53F32"/>
    <w:rsid w:val="00E61159"/>
    <w:rsid w:val="00E6633C"/>
    <w:rsid w:val="00E6658B"/>
    <w:rsid w:val="00E7003F"/>
    <w:rsid w:val="00E70231"/>
    <w:rsid w:val="00E704D4"/>
    <w:rsid w:val="00E71967"/>
    <w:rsid w:val="00E71F93"/>
    <w:rsid w:val="00E721FE"/>
    <w:rsid w:val="00E73AFA"/>
    <w:rsid w:val="00E7596F"/>
    <w:rsid w:val="00E75FBC"/>
    <w:rsid w:val="00E76BB7"/>
    <w:rsid w:val="00E81AC3"/>
    <w:rsid w:val="00E81C7B"/>
    <w:rsid w:val="00E83917"/>
    <w:rsid w:val="00E846EB"/>
    <w:rsid w:val="00E855E8"/>
    <w:rsid w:val="00E91C8C"/>
    <w:rsid w:val="00E920AB"/>
    <w:rsid w:val="00E95EE4"/>
    <w:rsid w:val="00EA041A"/>
    <w:rsid w:val="00EA079A"/>
    <w:rsid w:val="00EA12A2"/>
    <w:rsid w:val="00EA153E"/>
    <w:rsid w:val="00EA2F54"/>
    <w:rsid w:val="00EA3AC6"/>
    <w:rsid w:val="00EA4189"/>
    <w:rsid w:val="00EA578E"/>
    <w:rsid w:val="00EB0F6A"/>
    <w:rsid w:val="00EB0FED"/>
    <w:rsid w:val="00EB10A4"/>
    <w:rsid w:val="00EB22B7"/>
    <w:rsid w:val="00EB4C34"/>
    <w:rsid w:val="00EB5E35"/>
    <w:rsid w:val="00EB7A55"/>
    <w:rsid w:val="00EC0A91"/>
    <w:rsid w:val="00EC1D0E"/>
    <w:rsid w:val="00EC2020"/>
    <w:rsid w:val="00EC2138"/>
    <w:rsid w:val="00EC3730"/>
    <w:rsid w:val="00EC3FF9"/>
    <w:rsid w:val="00EC4901"/>
    <w:rsid w:val="00ED015C"/>
    <w:rsid w:val="00ED3F78"/>
    <w:rsid w:val="00ED4B91"/>
    <w:rsid w:val="00ED4F01"/>
    <w:rsid w:val="00EE2D5D"/>
    <w:rsid w:val="00EE2E0B"/>
    <w:rsid w:val="00EE2FAD"/>
    <w:rsid w:val="00EF01E8"/>
    <w:rsid w:val="00EF0F15"/>
    <w:rsid w:val="00EF2EED"/>
    <w:rsid w:val="00EF46F9"/>
    <w:rsid w:val="00EF6C83"/>
    <w:rsid w:val="00F01C27"/>
    <w:rsid w:val="00F02B3B"/>
    <w:rsid w:val="00F02F68"/>
    <w:rsid w:val="00F05D57"/>
    <w:rsid w:val="00F05E24"/>
    <w:rsid w:val="00F10ADA"/>
    <w:rsid w:val="00F11BEF"/>
    <w:rsid w:val="00F138ED"/>
    <w:rsid w:val="00F13C8B"/>
    <w:rsid w:val="00F15BF7"/>
    <w:rsid w:val="00F167F1"/>
    <w:rsid w:val="00F16823"/>
    <w:rsid w:val="00F17F19"/>
    <w:rsid w:val="00F202AC"/>
    <w:rsid w:val="00F209BF"/>
    <w:rsid w:val="00F30D14"/>
    <w:rsid w:val="00F313F7"/>
    <w:rsid w:val="00F378CB"/>
    <w:rsid w:val="00F40330"/>
    <w:rsid w:val="00F411EB"/>
    <w:rsid w:val="00F417FD"/>
    <w:rsid w:val="00F4325B"/>
    <w:rsid w:val="00F43A93"/>
    <w:rsid w:val="00F45187"/>
    <w:rsid w:val="00F47D41"/>
    <w:rsid w:val="00F5002D"/>
    <w:rsid w:val="00F515D5"/>
    <w:rsid w:val="00F51F4A"/>
    <w:rsid w:val="00F52123"/>
    <w:rsid w:val="00F53C44"/>
    <w:rsid w:val="00F553C8"/>
    <w:rsid w:val="00F56440"/>
    <w:rsid w:val="00F57CBC"/>
    <w:rsid w:val="00F614D2"/>
    <w:rsid w:val="00F63952"/>
    <w:rsid w:val="00F63C91"/>
    <w:rsid w:val="00F66E2F"/>
    <w:rsid w:val="00F705F1"/>
    <w:rsid w:val="00F70D1B"/>
    <w:rsid w:val="00F7120E"/>
    <w:rsid w:val="00F730A4"/>
    <w:rsid w:val="00F73335"/>
    <w:rsid w:val="00F73FFC"/>
    <w:rsid w:val="00F754B6"/>
    <w:rsid w:val="00F776E7"/>
    <w:rsid w:val="00F80DC9"/>
    <w:rsid w:val="00F811BC"/>
    <w:rsid w:val="00F86491"/>
    <w:rsid w:val="00F86BCD"/>
    <w:rsid w:val="00F86E63"/>
    <w:rsid w:val="00F9173A"/>
    <w:rsid w:val="00F93689"/>
    <w:rsid w:val="00F94410"/>
    <w:rsid w:val="00F94811"/>
    <w:rsid w:val="00F950FF"/>
    <w:rsid w:val="00F96B1A"/>
    <w:rsid w:val="00F97093"/>
    <w:rsid w:val="00F97721"/>
    <w:rsid w:val="00FA176D"/>
    <w:rsid w:val="00FA3D8F"/>
    <w:rsid w:val="00FA3E8E"/>
    <w:rsid w:val="00FA7568"/>
    <w:rsid w:val="00FB0762"/>
    <w:rsid w:val="00FB188E"/>
    <w:rsid w:val="00FB2E9F"/>
    <w:rsid w:val="00FB40B8"/>
    <w:rsid w:val="00FB4662"/>
    <w:rsid w:val="00FB47AA"/>
    <w:rsid w:val="00FB5B67"/>
    <w:rsid w:val="00FB6AAD"/>
    <w:rsid w:val="00FC1415"/>
    <w:rsid w:val="00FC1570"/>
    <w:rsid w:val="00FC4DBB"/>
    <w:rsid w:val="00FC5B2F"/>
    <w:rsid w:val="00FC65F8"/>
    <w:rsid w:val="00FD2989"/>
    <w:rsid w:val="00FD2D28"/>
    <w:rsid w:val="00FD40C0"/>
    <w:rsid w:val="00FD59BF"/>
    <w:rsid w:val="00FD6166"/>
    <w:rsid w:val="00FD634F"/>
    <w:rsid w:val="00FD6552"/>
    <w:rsid w:val="00FE27F5"/>
    <w:rsid w:val="00FE2CD3"/>
    <w:rsid w:val="00FE2E6D"/>
    <w:rsid w:val="00FE3443"/>
    <w:rsid w:val="00FE6526"/>
    <w:rsid w:val="00FE6AD8"/>
    <w:rsid w:val="00FF087C"/>
    <w:rsid w:val="00FF12B3"/>
    <w:rsid w:val="00FF155A"/>
    <w:rsid w:val="00FF4DAB"/>
    <w:rsid w:val="00FF5983"/>
    <w:rsid w:val="00FF7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AB7B8D"/>
  <w15:docId w15:val="{359DA669-42E8-8B4F-B429-C3A1158E1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0062F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3520F"/>
    <w:pPr>
      <w:numPr>
        <w:numId w:val="2"/>
      </w:numPr>
      <w:ind w:left="284" w:hanging="284"/>
      <w:contextualSpacing/>
    </w:pPr>
    <w:rPr>
      <w:noProof/>
    </w:r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3520F"/>
    <w:rPr>
      <w:noProof/>
    </w:rPr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customStyle="1" w:styleId="EinfacheTabelle41">
    <w:name w:val="Einfache Tabelle 41"/>
    <w:basedOn w:val="NormaleTabelle"/>
    <w:uiPriority w:val="44"/>
    <w:rsid w:val="008D7E10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cPr>
      <w:shd w:val="clear" w:color="auto" w:fill="FFFFFF" w:themeFill="background1"/>
    </w:tcPr>
    <w:tblStylePr w:type="firstRow">
      <w:rPr>
        <w:b w:val="0"/>
        <w:bCs/>
      </w:rPr>
    </w:tblStylePr>
    <w:tblStylePr w:type="lastRow">
      <w:rPr>
        <w:b/>
        <w:bCs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TextSprechblasen"/>
    <w:link w:val="SprechbaseBeschreibungZchn"/>
    <w:qFormat/>
    <w:rsid w:val="008C57FC"/>
    <w:rPr>
      <w:rFonts w:ascii="Calibri" w:hAnsi="Calibri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8C57FC"/>
    <w:rPr>
      <w:rFonts w:ascii="Calibri" w:hAnsi="Calibri" w:cs="Times New Roman"/>
      <w:color w:val="000000" w:themeColor="text1"/>
      <w:sz w:val="20"/>
      <w:szCs w:val="20"/>
      <w:lang w:eastAsia="de-DE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1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1">
    <w:name w:val="Einfache Tabelle 411"/>
    <w:basedOn w:val="NormaleTabelle"/>
    <w:next w:val="EinfacheTabelle41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table" w:customStyle="1" w:styleId="Tabellenraster1">
    <w:name w:val="Tabellenraster1"/>
    <w:basedOn w:val="NormaleTabelle"/>
    <w:next w:val="Tabellenraster"/>
    <w:uiPriority w:val="59"/>
    <w:rsid w:val="00B73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1277B3"/>
    <w:rPr>
      <w:color w:val="808080"/>
    </w:rPr>
  </w:style>
  <w:style w:type="paragraph" w:customStyle="1" w:styleId="Transcript">
    <w:name w:val="Transcript"/>
    <w:basedOn w:val="Standard"/>
    <w:qFormat/>
    <w:rsid w:val="000D3D65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character" w:styleId="Seitenzahl">
    <w:name w:val="page number"/>
    <w:basedOn w:val="Absatz-Standardschriftart"/>
    <w:uiPriority w:val="99"/>
    <w:unhideWhenUsed/>
    <w:rsid w:val="00D22F3C"/>
  </w:style>
  <w:style w:type="paragraph" w:customStyle="1" w:styleId="mskAufgabeNummer">
    <w:name w:val="msk_Aufgabe_Nummer"/>
    <w:basedOn w:val="Standard"/>
    <w:rsid w:val="00D22F3C"/>
    <w:pPr>
      <w:keepNext/>
      <w:spacing w:line="270" w:lineRule="atLeast"/>
    </w:pPr>
    <w:rPr>
      <w:rFonts w:ascii="Cambria" w:eastAsia="Times New Roman" w:hAnsi="Cambria" w:cs="Times New Roman"/>
      <w:b/>
      <w:bCs/>
      <w:color w:val="000000"/>
      <w:szCs w:val="24"/>
      <w:lang w:eastAsia="de-DE"/>
    </w:rPr>
  </w:style>
  <w:style w:type="paragraph" w:customStyle="1" w:styleId="mskAufgabeText">
    <w:name w:val="msk_Aufgabe_Text"/>
    <w:basedOn w:val="Standard"/>
    <w:link w:val="mskAufgabeTextZchn"/>
    <w:rsid w:val="00D22F3C"/>
    <w:pPr>
      <w:keepNext/>
      <w:spacing w:line="270" w:lineRule="atLeast"/>
    </w:pPr>
    <w:rPr>
      <w:rFonts w:ascii="Cambria" w:eastAsia="Times New Roman" w:hAnsi="Cambria" w:cs="Times New Roman"/>
      <w:color w:val="000000"/>
      <w:lang w:eastAsia="de-DE"/>
    </w:rPr>
  </w:style>
  <w:style w:type="character" w:customStyle="1" w:styleId="mskAufgabeTextZchn">
    <w:name w:val="msk_Aufgabe_Text Zchn"/>
    <w:link w:val="mskAufgabeText"/>
    <w:rsid w:val="00D22F3C"/>
    <w:rPr>
      <w:rFonts w:ascii="Cambria" w:eastAsia="Times New Roman" w:hAnsi="Cambria" w:cs="Times New Roman"/>
      <w:color w:val="000000"/>
      <w:lang w:eastAsia="de-DE"/>
    </w:rPr>
  </w:style>
  <w:style w:type="paragraph" w:customStyle="1" w:styleId="MittleresRaster1-Akzent21">
    <w:name w:val="Mittleres Raster 1 - Akzent 21"/>
    <w:basedOn w:val="Standard"/>
    <w:uiPriority w:val="34"/>
    <w:qFormat/>
    <w:rsid w:val="00D22F3C"/>
    <w:pPr>
      <w:keepNext/>
      <w:spacing w:line="270" w:lineRule="atLeast"/>
      <w:ind w:left="720"/>
      <w:contextualSpacing/>
    </w:pPr>
    <w:rPr>
      <w:rFonts w:ascii="Cambria" w:eastAsia="Times New Roman" w:hAnsi="Cambria" w:cs="Times New Roman"/>
      <w:color w:val="000000"/>
      <w:szCs w:val="24"/>
      <w:lang w:eastAsia="de-DE"/>
    </w:rPr>
  </w:style>
  <w:style w:type="paragraph" w:customStyle="1" w:styleId="DialogAufgabeNummerV">
    <w:name w:val="Dialog_Aufgabe_Nummer_V"/>
    <w:link w:val="DialogAufgabeNummerVZchn"/>
    <w:uiPriority w:val="99"/>
    <w:rsid w:val="00D22F3C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8000"/>
      <w:szCs w:val="24"/>
      <w:lang w:eastAsia="de-DE"/>
    </w:rPr>
  </w:style>
  <w:style w:type="paragraph" w:customStyle="1" w:styleId="DialogAufgabeText">
    <w:name w:val="Dialog_Aufgabe_Text"/>
    <w:basedOn w:val="Standard"/>
    <w:link w:val="DialogAufgabeTextZchn"/>
    <w:uiPriority w:val="99"/>
    <w:rsid w:val="00D22F3C"/>
    <w:pPr>
      <w:keepNext/>
      <w:spacing w:line="270" w:lineRule="atLeast"/>
    </w:pPr>
    <w:rPr>
      <w:rFonts w:ascii="Times New Roman" w:eastAsia="Times New Roman" w:hAnsi="Times New Roman" w:cs="Times New Roman"/>
      <w:color w:val="000000"/>
      <w:lang w:eastAsia="de-DE"/>
    </w:rPr>
  </w:style>
  <w:style w:type="paragraph" w:customStyle="1" w:styleId="DialogMarginalieText">
    <w:name w:val="Dialog_Marginalie_Text"/>
    <w:link w:val="DialogMarginalieTextZchn"/>
    <w:uiPriority w:val="99"/>
    <w:rsid w:val="00D22F3C"/>
    <w:pPr>
      <w:keepNext/>
      <w:spacing w:after="0" w:line="240" w:lineRule="auto"/>
    </w:pPr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customStyle="1" w:styleId="DialogZwischenziel">
    <w:name w:val="Dialog_Zwischenziel"/>
    <w:basedOn w:val="DialogAufgabeText"/>
    <w:link w:val="DialogZwischenzielZchn"/>
    <w:uiPriority w:val="99"/>
    <w:rsid w:val="00D22F3C"/>
    <w:pPr>
      <w:keepNext w:val="0"/>
      <w:widowControl w:val="0"/>
    </w:pPr>
    <w:rPr>
      <w:rFonts w:ascii="Arial Narrow" w:hAnsi="Arial Narrow"/>
      <w:color w:val="800000"/>
    </w:rPr>
  </w:style>
  <w:style w:type="character" w:customStyle="1" w:styleId="DialogAufgabeTextZchn">
    <w:name w:val="Dialog_Aufgabe_Text Zchn"/>
    <w:link w:val="DialogAufgabeText"/>
    <w:uiPriority w:val="99"/>
    <w:locked/>
    <w:rsid w:val="00D22F3C"/>
    <w:rPr>
      <w:rFonts w:ascii="Times New Roman" w:eastAsia="Times New Roman" w:hAnsi="Times New Roman" w:cs="Times New Roman"/>
      <w:color w:val="000000"/>
      <w:lang w:eastAsia="de-DE"/>
    </w:rPr>
  </w:style>
  <w:style w:type="character" w:customStyle="1" w:styleId="DialogZwischenzielZchn">
    <w:name w:val="Dialog_Zwischenziel Zchn"/>
    <w:link w:val="DialogZwischenziel"/>
    <w:uiPriority w:val="99"/>
    <w:locked/>
    <w:rsid w:val="00D22F3C"/>
    <w:rPr>
      <w:rFonts w:ascii="Arial Narrow" w:eastAsia="Times New Roman" w:hAnsi="Arial Narrow" w:cs="Times New Roman"/>
      <w:color w:val="800000"/>
      <w:lang w:eastAsia="de-DE"/>
    </w:rPr>
  </w:style>
  <w:style w:type="character" w:customStyle="1" w:styleId="DialogAufgabeNummerVZchn">
    <w:name w:val="Dialog_Aufgabe_Nummer_V Zchn"/>
    <w:link w:val="DialogAufgabeNummerV"/>
    <w:uiPriority w:val="99"/>
    <w:locked/>
    <w:rsid w:val="00D22F3C"/>
    <w:rPr>
      <w:rFonts w:ascii="Times New Roman" w:eastAsia="Times New Roman" w:hAnsi="Times New Roman" w:cs="Times New Roman"/>
      <w:b/>
      <w:bCs/>
      <w:color w:val="008000"/>
      <w:szCs w:val="24"/>
      <w:lang w:eastAsia="de-DE"/>
    </w:rPr>
  </w:style>
  <w:style w:type="character" w:customStyle="1" w:styleId="DialogMarginalieTextZchn">
    <w:name w:val="Dialog_Marginalie_Text Zchn"/>
    <w:link w:val="DialogMarginalieText"/>
    <w:uiPriority w:val="99"/>
    <w:locked/>
    <w:rsid w:val="00D22F3C"/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D22F3C"/>
    <w:pPr>
      <w:keepNext/>
      <w:spacing w:line="240" w:lineRule="auto"/>
    </w:pPr>
    <w:rPr>
      <w:rFonts w:ascii="Lucida Grande" w:eastAsia="Times New Roman" w:hAnsi="Lucida Grande" w:cs="Lucida Grande"/>
      <w:color w:val="000000"/>
      <w:sz w:val="24"/>
      <w:szCs w:val="24"/>
      <w:lang w:eastAsia="de-DE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D22F3C"/>
    <w:rPr>
      <w:rFonts w:ascii="Lucida Grande" w:eastAsia="Times New Roman" w:hAnsi="Lucida Grande" w:cs="Lucida Grande"/>
      <w:color w:val="000000"/>
      <w:sz w:val="24"/>
      <w:szCs w:val="24"/>
      <w:lang w:eastAsia="de-DE"/>
    </w:rPr>
  </w:style>
  <w:style w:type="paragraph" w:customStyle="1" w:styleId="DialogMarginalieberschrift">
    <w:name w:val="Dialog_Marginalie_Überschrift"/>
    <w:next w:val="DialogMarginalieText"/>
    <w:link w:val="DialogMarginalieberschriftZchn"/>
    <w:uiPriority w:val="99"/>
    <w:rsid w:val="00D22F3C"/>
    <w:pPr>
      <w:keepNext/>
      <w:spacing w:after="0" w:line="240" w:lineRule="auto"/>
    </w:pPr>
    <w:rPr>
      <w:rFonts w:ascii="Times New Roman" w:eastAsia="Times New Roman" w:hAnsi="Times New Roman" w:cs="Times New Roman"/>
      <w:b/>
      <w:i/>
      <w:caps/>
      <w:color w:val="000000"/>
      <w:sz w:val="18"/>
      <w:szCs w:val="18"/>
      <w:lang w:eastAsia="de-DE"/>
    </w:rPr>
  </w:style>
  <w:style w:type="paragraph" w:customStyle="1" w:styleId="DialogAufgabeNummerO">
    <w:name w:val="Dialog_Aufgabe_Nummer_O"/>
    <w:basedOn w:val="Standard"/>
    <w:link w:val="DialogAufgabeNummerOZchn"/>
    <w:uiPriority w:val="99"/>
    <w:rsid w:val="00D22F3C"/>
    <w:pPr>
      <w:keepNext/>
      <w:spacing w:line="270" w:lineRule="atLeast"/>
    </w:pPr>
    <w:rPr>
      <w:rFonts w:ascii="Times New Roman" w:eastAsia="Times New Roman" w:hAnsi="Times New Roman" w:cs="Times New Roman"/>
      <w:b/>
      <w:bCs/>
      <w:color w:val="FF9900"/>
      <w:lang w:eastAsia="de-DE"/>
    </w:rPr>
  </w:style>
  <w:style w:type="character" w:customStyle="1" w:styleId="DialogAufgabeNummerOZchn">
    <w:name w:val="Dialog_Aufgabe_Nummer_O Zchn"/>
    <w:link w:val="DialogAufgabeNummerO"/>
    <w:uiPriority w:val="99"/>
    <w:locked/>
    <w:rsid w:val="00D22F3C"/>
    <w:rPr>
      <w:rFonts w:ascii="Times New Roman" w:eastAsia="Times New Roman" w:hAnsi="Times New Roman" w:cs="Times New Roman"/>
      <w:b/>
      <w:bCs/>
      <w:color w:val="FF9900"/>
      <w:lang w:eastAsia="de-DE"/>
    </w:rPr>
  </w:style>
  <w:style w:type="character" w:customStyle="1" w:styleId="DialogMarkierungWS">
    <w:name w:val="Dialog_Markierung_WS"/>
    <w:uiPriority w:val="99"/>
    <w:rsid w:val="00D22F3C"/>
    <w:rPr>
      <w:rFonts w:cs="Times New Roman"/>
      <w:b/>
      <w:color w:val="16757C"/>
    </w:rPr>
  </w:style>
  <w:style w:type="paragraph" w:customStyle="1" w:styleId="DialogEtappeberschrift">
    <w:name w:val="Dialog_Etappe_Überschrift"/>
    <w:uiPriority w:val="99"/>
    <w:rsid w:val="00D22F3C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0000"/>
      <w:sz w:val="30"/>
      <w:szCs w:val="24"/>
      <w:lang w:eastAsia="de-DE"/>
    </w:rPr>
  </w:style>
  <w:style w:type="paragraph" w:customStyle="1" w:styleId="DialogEtappeV">
    <w:name w:val="Dialog_Etappe_V"/>
    <w:basedOn w:val="Standard"/>
    <w:uiPriority w:val="99"/>
    <w:rsid w:val="00D22F3C"/>
    <w:pPr>
      <w:keepNext/>
      <w:spacing w:line="270" w:lineRule="atLeast"/>
    </w:pPr>
    <w:rPr>
      <w:rFonts w:ascii="Times New Roman" w:eastAsia="Times New Roman" w:hAnsi="Times New Roman" w:cs="Times New Roman"/>
      <w:b/>
      <w:bCs/>
      <w:color w:val="008000"/>
      <w:sz w:val="30"/>
      <w:szCs w:val="24"/>
      <w:lang w:eastAsia="de-DE"/>
    </w:rPr>
  </w:style>
  <w:style w:type="paragraph" w:customStyle="1" w:styleId="DialogAufgabeberschrift">
    <w:name w:val="Dialog_Aufgabe_Überschrift"/>
    <w:basedOn w:val="DialogAufgabeText"/>
    <w:next w:val="DialogAufgabeText"/>
    <w:link w:val="DialogAufgabeberschriftZchn"/>
    <w:uiPriority w:val="99"/>
    <w:rsid w:val="00D22F3C"/>
    <w:rPr>
      <w:b/>
      <w:bCs/>
    </w:rPr>
  </w:style>
  <w:style w:type="numbering" w:customStyle="1" w:styleId="DialogAufzhlungV">
    <w:name w:val="Dialog_Aufzählung_V"/>
    <w:basedOn w:val="KeineListe"/>
    <w:rsid w:val="00D22F3C"/>
    <w:pPr>
      <w:numPr>
        <w:numId w:val="4"/>
      </w:numPr>
    </w:pPr>
  </w:style>
  <w:style w:type="numbering" w:customStyle="1" w:styleId="DialogNummerierungV">
    <w:name w:val="Dialog_Nummerierung_V"/>
    <w:basedOn w:val="KeineListe"/>
    <w:rsid w:val="00D22F3C"/>
    <w:pPr>
      <w:numPr>
        <w:numId w:val="5"/>
      </w:numPr>
    </w:pPr>
  </w:style>
  <w:style w:type="character" w:customStyle="1" w:styleId="DialogAufgabeberschriftZchn">
    <w:name w:val="Dialog_Aufgabe_Überschrift Zchn"/>
    <w:basedOn w:val="DialogAufgabeTextZchn"/>
    <w:link w:val="DialogAufgabeberschrift"/>
    <w:uiPriority w:val="99"/>
    <w:rsid w:val="00D22F3C"/>
    <w:rPr>
      <w:rFonts w:ascii="Times New Roman" w:eastAsia="Times New Roman" w:hAnsi="Times New Roman" w:cs="Times New Roman"/>
      <w:b/>
      <w:bCs/>
      <w:color w:val="000000"/>
      <w:lang w:eastAsia="de-DE"/>
    </w:rPr>
  </w:style>
  <w:style w:type="paragraph" w:customStyle="1" w:styleId="Arialnarrow">
    <w:name w:val="Arial narrow"/>
    <w:basedOn w:val="Standard"/>
    <w:link w:val="ArialnarrowZchn"/>
    <w:uiPriority w:val="99"/>
    <w:rsid w:val="00D22F3C"/>
    <w:pPr>
      <w:keepNext/>
      <w:spacing w:line="240" w:lineRule="auto"/>
    </w:pPr>
    <w:rPr>
      <w:rFonts w:ascii="Times New Roman" w:eastAsia="Times New Roman" w:hAnsi="Times New Roman" w:cs="Times New Roman"/>
      <w:color w:val="000000"/>
      <w:szCs w:val="24"/>
      <w:lang w:eastAsia="de-DE"/>
    </w:rPr>
  </w:style>
  <w:style w:type="character" w:customStyle="1" w:styleId="DialogMarginalieberschriftZchn">
    <w:name w:val="Dialog_Marginalie_Überschrift Zchn"/>
    <w:basedOn w:val="Absatz-Standardschriftart"/>
    <w:link w:val="DialogMarginalieberschrift"/>
    <w:uiPriority w:val="99"/>
    <w:rsid w:val="00D22F3C"/>
    <w:rPr>
      <w:rFonts w:ascii="Times New Roman" w:eastAsia="Times New Roman" w:hAnsi="Times New Roman" w:cs="Times New Roman"/>
      <w:b/>
      <w:i/>
      <w:caps/>
      <w:color w:val="000000"/>
      <w:sz w:val="18"/>
      <w:szCs w:val="18"/>
      <w:lang w:eastAsia="de-DE"/>
    </w:rPr>
  </w:style>
  <w:style w:type="character" w:customStyle="1" w:styleId="ArialnarrowZchn">
    <w:name w:val="Arial narrow Zchn"/>
    <w:basedOn w:val="Absatz-Standardschriftart"/>
    <w:link w:val="Arialnarrow"/>
    <w:uiPriority w:val="99"/>
    <w:rsid w:val="00D22F3C"/>
    <w:rPr>
      <w:rFonts w:ascii="Times New Roman" w:eastAsia="Times New Roman" w:hAnsi="Times New Roman" w:cs="Times New Roman"/>
      <w:color w:val="000000"/>
      <w:szCs w:val="24"/>
      <w:lang w:eastAsia="de-DE"/>
    </w:rPr>
  </w:style>
  <w:style w:type="paragraph" w:customStyle="1" w:styleId="Standa1">
    <w:name w:val="Standa1"/>
    <w:uiPriority w:val="99"/>
    <w:rsid w:val="00D22F3C"/>
    <w:pPr>
      <w:keepNext/>
      <w:spacing w:after="0" w:line="270" w:lineRule="atLeast"/>
    </w:pPr>
    <w:rPr>
      <w:rFonts w:ascii="Times New Roman" w:eastAsia="Times New Roman" w:hAnsi="Times New Roman" w:cs="Times New Roman"/>
      <w:color w:val="000000"/>
      <w:szCs w:val="24"/>
      <w:lang w:eastAsia="de-DE"/>
    </w:rPr>
  </w:style>
  <w:style w:type="paragraph" w:customStyle="1" w:styleId="SStandard">
    <w:name w:val="SStandard"/>
    <w:basedOn w:val="Standard"/>
    <w:link w:val="SStandardZchn"/>
    <w:uiPriority w:val="99"/>
    <w:rsid w:val="00D22F3C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Times New Roman" w:hAnsi="Times New Roman" w:cs="Times New Roman"/>
      <w:szCs w:val="20"/>
      <w:lang w:eastAsia="de-DE"/>
    </w:rPr>
  </w:style>
  <w:style w:type="character" w:customStyle="1" w:styleId="SStandardZchn">
    <w:name w:val="SStandard Zchn"/>
    <w:basedOn w:val="Absatz-Standardschriftart"/>
    <w:link w:val="SStandard"/>
    <w:uiPriority w:val="99"/>
    <w:rsid w:val="00D22F3C"/>
    <w:rPr>
      <w:rFonts w:ascii="Times New Roman" w:eastAsia="Times New Roman" w:hAnsi="Times New Roman" w:cs="Times New Roman"/>
      <w:szCs w:val="20"/>
      <w:lang w:eastAsia="de-DE"/>
    </w:rPr>
  </w:style>
  <w:style w:type="paragraph" w:customStyle="1" w:styleId="DialogAufgabeNummerE">
    <w:name w:val="Dialog_Aufgabe_Nummer_E"/>
    <w:link w:val="DialogAufgabeNummerEZchn"/>
    <w:uiPriority w:val="99"/>
    <w:rsid w:val="00D22F3C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00FF"/>
      <w:szCs w:val="20"/>
      <w:lang w:eastAsia="de-DE"/>
    </w:rPr>
  </w:style>
  <w:style w:type="paragraph" w:customStyle="1" w:styleId="DialogEtappeE">
    <w:name w:val="Dialog_Etappe_E"/>
    <w:basedOn w:val="Standard"/>
    <w:uiPriority w:val="99"/>
    <w:rsid w:val="00D22F3C"/>
    <w:pPr>
      <w:keepNext/>
      <w:spacing w:line="270" w:lineRule="atLeast"/>
    </w:pPr>
    <w:rPr>
      <w:rFonts w:ascii="Times New Roman" w:eastAsia="Times New Roman" w:hAnsi="Times New Roman" w:cs="Times New Roman"/>
      <w:b/>
      <w:bCs/>
      <w:color w:val="0000FF"/>
      <w:sz w:val="30"/>
      <w:szCs w:val="24"/>
      <w:lang w:eastAsia="de-DE"/>
    </w:rPr>
  </w:style>
  <w:style w:type="paragraph" w:customStyle="1" w:styleId="DialogSprechblase">
    <w:name w:val="Dialog_Sprechblase"/>
    <w:link w:val="DialogSprechblaseZchn"/>
    <w:uiPriority w:val="99"/>
    <w:rsid w:val="00D22F3C"/>
    <w:pPr>
      <w:spacing w:after="0" w:line="270" w:lineRule="atLeast"/>
    </w:pPr>
    <w:rPr>
      <w:rFonts w:ascii="ProvidenceCV Sans" w:eastAsia="Times New Roman" w:hAnsi="ProvidenceCV Sans" w:cs="Times New Roman"/>
      <w:color w:val="000000"/>
      <w:sz w:val="20"/>
      <w:szCs w:val="20"/>
      <w:lang w:eastAsia="de-DE"/>
    </w:rPr>
  </w:style>
  <w:style w:type="paragraph" w:styleId="Aufzhlungszeichen">
    <w:name w:val="List Bullet"/>
    <w:basedOn w:val="Standard"/>
    <w:uiPriority w:val="99"/>
    <w:rsid w:val="00D22F3C"/>
    <w:pPr>
      <w:tabs>
        <w:tab w:val="num" w:pos="360"/>
      </w:tabs>
      <w:spacing w:line="240" w:lineRule="auto"/>
      <w:ind w:left="360" w:hanging="360"/>
    </w:pPr>
    <w:rPr>
      <w:rFonts w:ascii="Times New Roman" w:eastAsia="Times New Roman" w:hAnsi="Times New Roman" w:cs="Times New Roman"/>
      <w:szCs w:val="24"/>
      <w:lang w:eastAsia="de-DE"/>
    </w:rPr>
  </w:style>
  <w:style w:type="character" w:customStyle="1" w:styleId="DialogAufgabeNummerEZchn">
    <w:name w:val="Dialog_Aufgabe_Nummer_E Zchn"/>
    <w:basedOn w:val="Absatz-Standardschriftart"/>
    <w:link w:val="DialogAufgabeNummerE"/>
    <w:uiPriority w:val="99"/>
    <w:locked/>
    <w:rsid w:val="00D22F3C"/>
    <w:rPr>
      <w:rFonts w:ascii="Times New Roman" w:eastAsia="Times New Roman" w:hAnsi="Times New Roman" w:cs="Times New Roman"/>
      <w:b/>
      <w:bCs/>
      <w:color w:val="0000FF"/>
      <w:szCs w:val="20"/>
      <w:lang w:eastAsia="de-DE"/>
    </w:rPr>
  </w:style>
  <w:style w:type="paragraph" w:customStyle="1" w:styleId="DialogEtappeO">
    <w:name w:val="Dialog_Etappe_O"/>
    <w:basedOn w:val="DialogEtappeberschrift"/>
    <w:uiPriority w:val="99"/>
    <w:rsid w:val="00D22F3C"/>
    <w:pPr>
      <w:keepNext/>
      <w:pageBreakBefore/>
    </w:pPr>
    <w:rPr>
      <w:color w:val="FF9900"/>
      <w:szCs w:val="30"/>
    </w:rPr>
  </w:style>
  <w:style w:type="numbering" w:customStyle="1" w:styleId="DialogAufzhlungE">
    <w:name w:val="Dialog_Aufzählung_E"/>
    <w:rsid w:val="00D22F3C"/>
    <w:pPr>
      <w:numPr>
        <w:numId w:val="6"/>
      </w:numPr>
    </w:pPr>
  </w:style>
  <w:style w:type="numbering" w:customStyle="1" w:styleId="DialogNummerierungE">
    <w:name w:val="Dialog_Nummerierung_E"/>
    <w:rsid w:val="00D22F3C"/>
    <w:pPr>
      <w:numPr>
        <w:numId w:val="7"/>
      </w:numPr>
    </w:pPr>
  </w:style>
  <w:style w:type="character" w:customStyle="1" w:styleId="DialogLckentext">
    <w:name w:val="Dialog_Lückentext"/>
    <w:basedOn w:val="Absatz-Standardschriftart"/>
    <w:uiPriority w:val="99"/>
    <w:rsid w:val="00D22F3C"/>
    <w:rPr>
      <w:rFonts w:cs="Times New Roman"/>
      <w:shd w:val="clear" w:color="auto" w:fill="C0C0C0"/>
    </w:rPr>
  </w:style>
  <w:style w:type="character" w:customStyle="1" w:styleId="DialogSprechblaseZchn">
    <w:name w:val="Dialog_Sprechblase Zchn"/>
    <w:basedOn w:val="Absatz-Standardschriftart"/>
    <w:link w:val="DialogSprechblase"/>
    <w:uiPriority w:val="99"/>
    <w:locked/>
    <w:rsid w:val="00D22F3C"/>
    <w:rPr>
      <w:rFonts w:ascii="ProvidenceCV Sans" w:eastAsia="Times New Roman" w:hAnsi="ProvidenceCV Sans" w:cs="Times New Roman"/>
      <w:color w:val="000000"/>
      <w:sz w:val="20"/>
      <w:szCs w:val="20"/>
      <w:lang w:eastAsia="de-DE"/>
    </w:rPr>
  </w:style>
  <w:style w:type="numbering" w:customStyle="1" w:styleId="DialogNummerierungO">
    <w:name w:val="Dialog_Nummerierung_O"/>
    <w:rsid w:val="00D22F3C"/>
    <w:pPr>
      <w:numPr>
        <w:numId w:val="3"/>
      </w:numPr>
    </w:pPr>
  </w:style>
  <w:style w:type="table" w:customStyle="1" w:styleId="DialogTabellengitternetz">
    <w:name w:val="Dialog_Tabellengitternetz"/>
    <w:basedOn w:val="Tabellenraster"/>
    <w:uiPriority w:val="99"/>
    <w:rsid w:val="00D22F3C"/>
    <w:pPr>
      <w:keepNext/>
      <w:spacing w:line="270" w:lineRule="atLeast"/>
    </w:pPr>
    <w:rPr>
      <w:rFonts w:ascii="Times New Roman" w:eastAsia="Times New Roman" w:hAnsi="Times New Roman" w:cs="Times New Roman"/>
      <w:color w:val="000000"/>
      <w:szCs w:val="24"/>
      <w:lang w:eastAsia="de-DE"/>
    </w:rPr>
    <w:tblPr>
      <w:tblBorders>
        <w:top w:val="single" w:sz="2" w:space="0" w:color="C0C0C0"/>
        <w:left w:val="single" w:sz="2" w:space="0" w:color="C0C0C0"/>
        <w:bottom w:val="single" w:sz="2" w:space="0" w:color="C0C0C0"/>
        <w:right w:val="single" w:sz="2" w:space="0" w:color="C0C0C0"/>
        <w:insideH w:val="single" w:sz="2" w:space="0" w:color="C0C0C0"/>
        <w:insideV w:val="single" w:sz="2" w:space="0" w:color="C0C0C0"/>
      </w:tblBorders>
      <w:tblCellMar>
        <w:left w:w="0" w:type="dxa"/>
        <w:right w:w="0" w:type="dxa"/>
      </w:tblCellMar>
    </w:tblPr>
    <w:trPr>
      <w:cantSplit/>
    </w:trPr>
    <w:tcPr>
      <w:shd w:val="clear" w:color="auto" w:fill="auto"/>
    </w:tcPr>
  </w:style>
  <w:style w:type="paragraph" w:styleId="Endnotentext">
    <w:name w:val="endnote text"/>
    <w:basedOn w:val="Standard"/>
    <w:link w:val="EndnotentextZchn"/>
    <w:uiPriority w:val="99"/>
    <w:semiHidden/>
    <w:rsid w:val="00D22F3C"/>
    <w:pPr>
      <w:keepNext/>
      <w:spacing w:line="270" w:lineRule="atLeast"/>
    </w:pPr>
    <w:rPr>
      <w:rFonts w:ascii="Times New Roman" w:eastAsia="Times New Roman" w:hAnsi="Times New Roman" w:cs="Times New Roman"/>
      <w:color w:val="000000"/>
      <w:sz w:val="20"/>
      <w:szCs w:val="20"/>
      <w:lang w:eastAsia="de-DE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D22F3C"/>
    <w:rPr>
      <w:rFonts w:ascii="Times New Roman" w:eastAsia="Times New Roman" w:hAnsi="Times New Roman" w:cs="Times New Roman"/>
      <w:color w:val="000000"/>
      <w:sz w:val="20"/>
      <w:szCs w:val="20"/>
      <w:lang w:eastAsia="de-DE"/>
    </w:rPr>
  </w:style>
  <w:style w:type="character" w:styleId="Endnotenzeichen">
    <w:name w:val="endnote reference"/>
    <w:basedOn w:val="Absatz-Standardschriftart"/>
    <w:uiPriority w:val="99"/>
    <w:semiHidden/>
    <w:rsid w:val="00D22F3C"/>
    <w:rPr>
      <w:vertAlign w:val="superscript"/>
    </w:rPr>
  </w:style>
  <w:style w:type="paragraph" w:styleId="StandardWeb">
    <w:name w:val="Normal (Web)"/>
    <w:basedOn w:val="Standard"/>
    <w:uiPriority w:val="99"/>
    <w:unhideWhenUsed/>
    <w:rsid w:val="00D22F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Standardaufaehlung">
    <w:name w:val="Standardaufaehlung"/>
    <w:basedOn w:val="Standard"/>
    <w:uiPriority w:val="99"/>
    <w:rsid w:val="00D22F3C"/>
    <w:pPr>
      <w:numPr>
        <w:numId w:val="8"/>
      </w:numPr>
      <w:spacing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DialogHBText">
    <w:name w:val="Dialog_HB_Text"/>
    <w:basedOn w:val="DialogAufgabeText"/>
    <w:link w:val="DialogHBTextZchn"/>
    <w:uiPriority w:val="99"/>
    <w:rsid w:val="00D22F3C"/>
    <w:pPr>
      <w:spacing w:line="240" w:lineRule="auto"/>
    </w:pPr>
  </w:style>
  <w:style w:type="character" w:customStyle="1" w:styleId="DialogHBTextZchn">
    <w:name w:val="Dialog_HB_Text Zchn"/>
    <w:basedOn w:val="DialogAufgabeTextZchn"/>
    <w:link w:val="DialogHBText"/>
    <w:uiPriority w:val="99"/>
    <w:locked/>
    <w:rsid w:val="00D22F3C"/>
    <w:rPr>
      <w:rFonts w:ascii="Times New Roman" w:eastAsia="Times New Roman" w:hAnsi="Times New Roman" w:cs="Times New Roman"/>
      <w:color w:val="000000"/>
      <w:lang w:eastAsia="de-DE"/>
    </w:rPr>
  </w:style>
  <w:style w:type="paragraph" w:customStyle="1" w:styleId="Text">
    <w:name w:val="Text"/>
    <w:basedOn w:val="Standard"/>
    <w:qFormat/>
    <w:rsid w:val="00D22F3C"/>
    <w:pPr>
      <w:spacing w:line="240" w:lineRule="auto"/>
    </w:pPr>
    <w:rPr>
      <w:rFonts w:ascii="Cambria" w:hAnsi="Cambria" w:cs="Times New Roman"/>
      <w:color w:val="000000" w:themeColor="text1"/>
      <w:szCs w:val="20"/>
      <w:lang w:eastAsia="de-DE"/>
    </w:rPr>
  </w:style>
  <w:style w:type="paragraph" w:customStyle="1" w:styleId="TextSprechblasen">
    <w:name w:val="Text_Sprechblasen"/>
    <w:basedOn w:val="Standard"/>
    <w:next w:val="Standard"/>
    <w:qFormat/>
    <w:rsid w:val="00D22F3C"/>
    <w:pPr>
      <w:spacing w:line="240" w:lineRule="auto"/>
    </w:pPr>
    <w:rPr>
      <w:rFonts w:ascii="Comic Sans MS" w:hAnsi="Comic Sans MS" w:cs="Times New Roman"/>
      <w:color w:val="000000" w:themeColor="text1"/>
      <w:sz w:val="20"/>
      <w:szCs w:val="20"/>
      <w:lang w:eastAsia="de-DE"/>
    </w:rPr>
  </w:style>
  <w:style w:type="paragraph" w:customStyle="1" w:styleId="berschriftAufgaben">
    <w:name w:val="Überschrift_Aufgaben"/>
    <w:basedOn w:val="berschrift1"/>
    <w:qFormat/>
    <w:rsid w:val="00D22F3C"/>
    <w:pPr>
      <w:spacing w:after="0" w:line="240" w:lineRule="auto"/>
    </w:pPr>
    <w:rPr>
      <w:rFonts w:ascii="Cambria" w:eastAsia="MS Gothic" w:hAnsi="Cambria" w:cs="Times New Roman"/>
      <w:bCs/>
      <w:iCs w:val="0"/>
      <w:sz w:val="28"/>
      <w:szCs w:val="30"/>
      <w:lang w:eastAsia="de-DE"/>
    </w:rPr>
  </w:style>
  <w:style w:type="paragraph" w:customStyle="1" w:styleId="berschriftTeilaufgaben">
    <w:name w:val="Überschrift_Teilaufgaben"/>
    <w:basedOn w:val="berschrift2"/>
    <w:qFormat/>
    <w:rsid w:val="00D22F3C"/>
    <w:pPr>
      <w:keepNext/>
      <w:spacing w:before="0" w:after="0"/>
    </w:pPr>
    <w:rPr>
      <w:rFonts w:ascii="Cambria" w:hAnsi="Cambria"/>
      <w:noProof/>
      <w:color w:val="808080" w:themeColor="background1" w:themeShade="80"/>
      <w:sz w:val="22"/>
      <w:szCs w:val="22"/>
    </w:rPr>
  </w:style>
  <w:style w:type="paragraph" w:customStyle="1" w:styleId="SOBText">
    <w:name w:val="SOB_Text"/>
    <w:basedOn w:val="Standard"/>
    <w:qFormat/>
    <w:rsid w:val="000A23F7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SOBberschrift2">
    <w:name w:val="SOB_Überschrift 2"/>
    <w:basedOn w:val="berschrift2"/>
    <w:qFormat/>
    <w:rsid w:val="000A23F7"/>
    <w:pPr>
      <w:keepNext/>
      <w:spacing w:before="0" w:after="0"/>
    </w:pPr>
    <w:rPr>
      <w:rFonts w:ascii="Cambria" w:eastAsia="MS ??" w:hAnsi="Cambria"/>
      <w:bCs w:val="0"/>
      <w:color w:val="auto"/>
      <w:sz w:val="22"/>
      <w:szCs w:val="24"/>
    </w:rPr>
  </w:style>
  <w:style w:type="paragraph" w:customStyle="1" w:styleId="Zitat1">
    <w:name w:val="Zitat1"/>
    <w:basedOn w:val="Standard"/>
    <w:qFormat/>
    <w:rsid w:val="00084679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paragraph" w:customStyle="1" w:styleId="Tabelle">
    <w:name w:val="Tabelle"/>
    <w:basedOn w:val="Standard"/>
    <w:link w:val="TabelleZchn"/>
    <w:qFormat/>
    <w:rsid w:val="008C57FC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character" w:customStyle="1" w:styleId="TabelleZchn">
    <w:name w:val="Tabelle Zchn"/>
    <w:basedOn w:val="Absatz-Standardschriftart"/>
    <w:link w:val="Tabelle"/>
    <w:rsid w:val="008C57FC"/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1112E"/>
    <w:rPr>
      <w:color w:val="605E5C"/>
      <w:shd w:val="clear" w:color="auto" w:fill="E1DFDD"/>
    </w:rPr>
  </w:style>
  <w:style w:type="character" w:styleId="SchwacherVerweis">
    <w:name w:val="Subtle Reference"/>
    <w:aliases w:val="Bildunterschrift"/>
    <w:uiPriority w:val="31"/>
    <w:qFormat/>
    <w:rsid w:val="0088585D"/>
    <w:rPr>
      <w:color w:val="7F7F7F" w:themeColor="text1" w:themeTint="80"/>
      <w:sz w:val="18"/>
    </w:rPr>
  </w:style>
  <w:style w:type="paragraph" w:customStyle="1" w:styleId="NormalerText">
    <w:name w:val="Normaler Text"/>
    <w:basedOn w:val="Standard"/>
    <w:link w:val="NormalerTextZchn"/>
    <w:qFormat/>
    <w:rsid w:val="0088585D"/>
    <w:pPr>
      <w:spacing w:line="240" w:lineRule="auto"/>
    </w:pPr>
    <w:rPr>
      <w:rFonts w:asciiTheme="majorHAnsi" w:eastAsiaTheme="majorEastAsia" w:hAnsiTheme="majorHAnsi" w:cstheme="majorBidi"/>
      <w:color w:val="000000" w:themeColor="text1"/>
      <w:sz w:val="20"/>
      <w:lang w:eastAsia="de-DE"/>
    </w:rPr>
  </w:style>
  <w:style w:type="character" w:customStyle="1" w:styleId="NormalerTextZchn">
    <w:name w:val="Normaler Text Zchn"/>
    <w:basedOn w:val="Absatz-Standardschriftart"/>
    <w:link w:val="NormalerText"/>
    <w:rsid w:val="0088585D"/>
    <w:rPr>
      <w:rFonts w:asciiTheme="majorHAnsi" w:eastAsiaTheme="majorEastAsia" w:hAnsiTheme="majorHAnsi" w:cstheme="majorBidi"/>
      <w:color w:val="000000" w:themeColor="text1"/>
      <w:sz w:val="20"/>
      <w:lang w:eastAsia="de-DE"/>
    </w:rPr>
  </w:style>
  <w:style w:type="paragraph" w:customStyle="1" w:styleId="tabelle0">
    <w:name w:val="tabelle"/>
    <w:basedOn w:val="NormalerText"/>
    <w:link w:val="tabelleZchn0"/>
    <w:qFormat/>
    <w:rsid w:val="0088585D"/>
    <w:pPr>
      <w:spacing w:line="0" w:lineRule="atLeast"/>
    </w:pPr>
    <w:rPr>
      <w:noProof/>
      <w:sz w:val="4"/>
      <w:szCs w:val="6"/>
    </w:rPr>
  </w:style>
  <w:style w:type="character" w:customStyle="1" w:styleId="tabelleZchn0">
    <w:name w:val="tabelle Zchn"/>
    <w:basedOn w:val="NormalerTextZchn"/>
    <w:link w:val="tabelle0"/>
    <w:rsid w:val="0088585D"/>
    <w:rPr>
      <w:rFonts w:asciiTheme="majorHAnsi" w:eastAsiaTheme="majorEastAsia" w:hAnsiTheme="majorHAnsi" w:cstheme="majorBidi"/>
      <w:noProof/>
      <w:color w:val="000000" w:themeColor="text1"/>
      <w:sz w:val="4"/>
      <w:szCs w:val="6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90791D"/>
    <w:rPr>
      <w:color w:val="327A8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4.jpeg"/><Relationship Id="rId47" Type="http://schemas.openxmlformats.org/officeDocument/2006/relationships/image" Target="media/image28.png"/><Relationship Id="rId63" Type="http://schemas.openxmlformats.org/officeDocument/2006/relationships/image" Target="media/image43.png"/><Relationship Id="rId68" Type="http://schemas.openxmlformats.org/officeDocument/2006/relationships/image" Target="media/image47.png"/><Relationship Id="rId16" Type="http://schemas.openxmlformats.org/officeDocument/2006/relationships/header" Target="header1.xml"/><Relationship Id="rId11" Type="http://schemas.openxmlformats.org/officeDocument/2006/relationships/hyperlink" Target="http://www.mathe-sicher-koennen.dzlm.de/bpd/" TargetMode="External"/><Relationship Id="rId24" Type="http://schemas.openxmlformats.org/officeDocument/2006/relationships/image" Target="media/image11.png"/><Relationship Id="rId32" Type="http://schemas.openxmlformats.org/officeDocument/2006/relationships/hyperlink" Target="https://mathe-sicher-koennen.dzlm.de/erklaervideos?nid=694" TargetMode="External"/><Relationship Id="rId37" Type="http://schemas.openxmlformats.org/officeDocument/2006/relationships/image" Target="media/image21.wmf"/><Relationship Id="rId40" Type="http://schemas.openxmlformats.org/officeDocument/2006/relationships/image" Target="media/image23.png"/><Relationship Id="rId45" Type="http://schemas.openxmlformats.org/officeDocument/2006/relationships/image" Target="media/image26.png"/><Relationship Id="rId53" Type="http://schemas.openxmlformats.org/officeDocument/2006/relationships/image" Target="media/image34.png"/><Relationship Id="rId58" Type="http://schemas.openxmlformats.org/officeDocument/2006/relationships/hyperlink" Target="https://mathe-sicher-koennen.dzlm.de/erklaervideos?nid=758" TargetMode="External"/><Relationship Id="rId66" Type="http://schemas.openxmlformats.org/officeDocument/2006/relationships/image" Target="media/image46.png"/><Relationship Id="rId74" Type="http://schemas.openxmlformats.org/officeDocument/2006/relationships/image" Target="media/image53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1.emf"/><Relationship Id="rId19" Type="http://schemas.openxmlformats.org/officeDocument/2006/relationships/image" Target="media/image5.png"/><Relationship Id="rId14" Type="http://schemas.openxmlformats.org/officeDocument/2006/relationships/hyperlink" Target="https://mathe-sicher-koennen.dzlm.de/erklaervideos?nid=758" TargetMode="External"/><Relationship Id="rId22" Type="http://schemas.openxmlformats.org/officeDocument/2006/relationships/image" Target="media/image9.sv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yperlink" Target="https://mathe-sicher-koennen.dzlm.de/erklaervideos?nid=757" TargetMode="External"/><Relationship Id="rId43" Type="http://schemas.microsoft.com/office/2007/relationships/hdphoto" Target="media/hdphoto2.wdp"/><Relationship Id="rId48" Type="http://schemas.openxmlformats.org/officeDocument/2006/relationships/image" Target="media/image29.png"/><Relationship Id="rId56" Type="http://schemas.openxmlformats.org/officeDocument/2006/relationships/image" Target="media/image37.png"/><Relationship Id="rId64" Type="http://schemas.openxmlformats.org/officeDocument/2006/relationships/image" Target="media/image44.png"/><Relationship Id="rId69" Type="http://schemas.openxmlformats.org/officeDocument/2006/relationships/image" Target="media/image50.png"/><Relationship Id="rId77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72" Type="http://schemas.openxmlformats.org/officeDocument/2006/relationships/image" Target="media/image51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dzlm.de/vam/msk-bruchstreifen.html" TargetMode="External"/><Relationship Id="rId17" Type="http://schemas.openxmlformats.org/officeDocument/2006/relationships/footer" Target="footer1.xml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1.png"/><Relationship Id="rId46" Type="http://schemas.openxmlformats.org/officeDocument/2006/relationships/image" Target="media/image27.png"/><Relationship Id="rId59" Type="http://schemas.openxmlformats.org/officeDocument/2006/relationships/image" Target="media/image39.wmf"/><Relationship Id="rId67" Type="http://schemas.openxmlformats.org/officeDocument/2006/relationships/image" Target="media/image48.png"/><Relationship Id="rId20" Type="http://schemas.openxmlformats.org/officeDocument/2006/relationships/header" Target="header2.xml"/><Relationship Id="rId41" Type="http://schemas.microsoft.com/office/2007/relationships/hdphoto" Target="media/hdphoto1.wdp"/><Relationship Id="rId54" Type="http://schemas.openxmlformats.org/officeDocument/2006/relationships/image" Target="media/image35.png"/><Relationship Id="rId62" Type="http://schemas.openxmlformats.org/officeDocument/2006/relationships/image" Target="media/image42.png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mathe-sicher-koennen.dzlm.de/erklaervideos?nid=759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0.wmf"/><Relationship Id="rId49" Type="http://schemas.openxmlformats.org/officeDocument/2006/relationships/image" Target="media/image30.wmf"/><Relationship Id="rId57" Type="http://schemas.openxmlformats.org/officeDocument/2006/relationships/image" Target="media/image38.png"/><Relationship Id="rId10" Type="http://schemas.openxmlformats.org/officeDocument/2006/relationships/image" Target="media/image3.png"/><Relationship Id="rId31" Type="http://schemas.openxmlformats.org/officeDocument/2006/relationships/image" Target="media/image18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40.wmf"/><Relationship Id="rId65" Type="http://schemas.openxmlformats.org/officeDocument/2006/relationships/image" Target="media/image45.png"/><Relationship Id="rId73" Type="http://schemas.openxmlformats.org/officeDocument/2006/relationships/image" Target="media/image52.png"/><Relationship Id="rId78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mathe-sicher-koennen.dzlm.de/erklaervideos?nid=757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22.png"/><Relationship Id="rId34" Type="http://schemas.openxmlformats.org/officeDocument/2006/relationships/hyperlink" Target="https://mathe-sicher-koennen.dzlm.de/erklaervideos?nid=757" TargetMode="External"/><Relationship Id="rId50" Type="http://schemas.openxmlformats.org/officeDocument/2006/relationships/image" Target="media/image31.wmf"/><Relationship Id="rId55" Type="http://schemas.openxmlformats.org/officeDocument/2006/relationships/image" Target="media/image36.png"/><Relationship Id="rId76" Type="http://schemas.openxmlformats.org/officeDocument/2006/relationships/image" Target="media/image55.png"/><Relationship Id="rId7" Type="http://schemas.openxmlformats.org/officeDocument/2006/relationships/endnotes" Target="endnotes.xml"/><Relationship Id="rId71" Type="http://schemas.microsoft.com/office/2007/relationships/hdphoto" Target="media/hdphoto3.wdp"/><Relationship Id="rId2" Type="http://schemas.openxmlformats.org/officeDocument/2006/relationships/numbering" Target="numbering.xml"/><Relationship Id="rId29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5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5EDFD6-3CC1-4690-9A04-B5FAE8258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9</Pages>
  <Words>1750</Words>
  <Characters>11026</Characters>
  <Application>Microsoft Office Word</Application>
  <DocSecurity>0</DocSecurity>
  <Lines>91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Lena B.</cp:lastModifiedBy>
  <cp:revision>6</cp:revision>
  <cp:lastPrinted>2025-12-08T21:21:00Z</cp:lastPrinted>
  <dcterms:created xsi:type="dcterms:W3CDTF">2026-02-13T09:57:00Z</dcterms:created>
  <dcterms:modified xsi:type="dcterms:W3CDTF">2026-02-13T10:20:00Z</dcterms:modified>
</cp:coreProperties>
</file>