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10112" behindDoc="1" locked="0" layoutInCell="1" allowOverlap="1" wp14:anchorId="0059447E" wp14:editId="3EDD51B8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6F7FE33B" w:rsidR="00E0758C" w:rsidRDefault="00014C36" w:rsidP="00B54AA2">
      <w:pPr>
        <w:pStyle w:val="Titel"/>
      </w:pPr>
      <w:r>
        <w:t>D1</w:t>
      </w:r>
      <w:r w:rsidR="00E0758C" w:rsidRPr="00F0051A">
        <w:t xml:space="preserve"> </w:t>
      </w:r>
      <w:r w:rsidR="00B54AA2" w:rsidRPr="00B54AA2">
        <w:t xml:space="preserve">Stellenwerte von </w:t>
      </w:r>
      <w:r w:rsidR="008C6479">
        <w:br/>
        <w:t xml:space="preserve">      </w:t>
      </w:r>
      <w:r w:rsidR="00B54AA2" w:rsidRPr="00B54AA2">
        <w:t>Dezimalzahlen verstehen</w:t>
      </w:r>
    </w:p>
    <w:p w14:paraId="3D19B96F" w14:textId="52FD84B8" w:rsidR="00E0758C" w:rsidRDefault="00E0758C" w:rsidP="008C6479">
      <w:pPr>
        <w:spacing w:line="240" w:lineRule="atLeast"/>
        <w:rPr>
          <w:lang w:eastAsia="de-DE"/>
        </w:rPr>
      </w:pPr>
    </w:p>
    <w:p w14:paraId="07DAA214" w14:textId="77777777" w:rsidR="008C6479" w:rsidRDefault="008C6479" w:rsidP="008C6479">
      <w:pPr>
        <w:spacing w:line="240" w:lineRule="atLeast"/>
        <w:rPr>
          <w:lang w:eastAsia="de-DE"/>
        </w:rPr>
      </w:pPr>
    </w:p>
    <w:p w14:paraId="4DE10302" w14:textId="77777777" w:rsidR="008C6479" w:rsidRDefault="008C6479" w:rsidP="008C6479">
      <w:pPr>
        <w:spacing w:line="240" w:lineRule="atLeast"/>
        <w:rPr>
          <w:lang w:eastAsia="de-DE"/>
        </w:rPr>
      </w:pPr>
    </w:p>
    <w:p w14:paraId="4804147C" w14:textId="728AE3F9" w:rsidR="00B54AA2" w:rsidRPr="00E0758C" w:rsidRDefault="00B54AA2" w:rsidP="00B54AA2">
      <w:pPr>
        <w:spacing w:line="240" w:lineRule="atLeast"/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68"/>
        <w:gridCol w:w="3680"/>
        <w:gridCol w:w="3523"/>
      </w:tblGrid>
      <w:tr w:rsidR="003A27D5" w:rsidRPr="00E0758C" w14:paraId="2965D3BD" w14:textId="77777777" w:rsidTr="00452623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4FDCAFA5" w14:textId="2E4CEC29" w:rsidR="00143CA1" w:rsidRDefault="00143CA1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2097536" behindDoc="0" locked="0" layoutInCell="1" allowOverlap="1" wp14:anchorId="7EDE8C21" wp14:editId="64CD9BC2">
                  <wp:simplePos x="0" y="0"/>
                  <wp:positionH relativeFrom="column">
                    <wp:posOffset>126002</wp:posOffset>
                  </wp:positionH>
                  <wp:positionV relativeFrom="paragraph">
                    <wp:posOffset>93617</wp:posOffset>
                  </wp:positionV>
                  <wp:extent cx="1994263" cy="996032"/>
                  <wp:effectExtent l="0" t="0" r="0" b="0"/>
                  <wp:wrapNone/>
                  <wp:docPr id="132012362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123627" name="Grafik 132012362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35" cy="100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AA9F9" w14:textId="339CDCC6" w:rsidR="00143CA1" w:rsidRDefault="00143CA1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32E00404" w14:textId="4905326B" w:rsidR="00143CA1" w:rsidRDefault="00143CA1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3BB0BEC7" w14:textId="5BDD1DF8" w:rsidR="00143CA1" w:rsidRDefault="00143CA1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68DE0E46" w14:textId="15E91CA4" w:rsidR="00143CA1" w:rsidRDefault="00143CA1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13869D4A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4ABE7552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006D8E01" w14:textId="77777777" w:rsidTr="00452623">
        <w:trPr>
          <w:cantSplit/>
          <w:jc w:val="center"/>
        </w:trPr>
        <w:tc>
          <w:tcPr>
            <w:tcW w:w="1868" w:type="dxa"/>
          </w:tcPr>
          <w:p w14:paraId="2FC61CC2" w14:textId="51EB8AE6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Pr="00E0758C">
              <w:rPr>
                <w:rFonts w:eastAsiaTheme="minorHAnsi"/>
                <w:lang w:eastAsia="en-US"/>
              </w:rPr>
              <w:t>1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A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14450256" w:rsidR="00D7375E" w:rsidRDefault="00014C36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 Stellenwerte von Dezimalzahlen verstehen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3BD412B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1F13FA">
              <w:rPr>
                <w:b w:val="0"/>
                <w:bCs/>
                <w:color w:val="000000" w:themeColor="text1"/>
              </w:rPr>
              <w:t>8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</w:tbl>
    <w:p w14:paraId="228C8519" w14:textId="77777777" w:rsidR="00E0758C" w:rsidRDefault="00E0758C" w:rsidP="00E0758C"/>
    <w:p w14:paraId="49834396" w14:textId="77777777" w:rsidR="009A1673" w:rsidRDefault="009A1673" w:rsidP="00E0758C"/>
    <w:p w14:paraId="522196BB" w14:textId="77777777" w:rsidR="009A1673" w:rsidRDefault="009A1673" w:rsidP="00E0758C"/>
    <w:p w14:paraId="3FC3BDDD" w14:textId="6E70F71C" w:rsidR="009A1673" w:rsidRDefault="009A1673" w:rsidP="00E0758C"/>
    <w:p w14:paraId="64AD5035" w14:textId="77777777" w:rsidR="009A1673" w:rsidRDefault="009A1673" w:rsidP="00E0758C"/>
    <w:p w14:paraId="2BEC818F" w14:textId="77777777" w:rsidR="00F0051A" w:rsidRDefault="00F0051A" w:rsidP="00E0758C"/>
    <w:p w14:paraId="3B64D10B" w14:textId="77777777" w:rsidR="009A1673" w:rsidRDefault="009A1673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2F5882" w:rsidRDefault="00E0758C" w:rsidP="009A1673">
            <w:pPr>
              <w:spacing w:line="240" w:lineRule="auto"/>
              <w:jc w:val="both"/>
              <w:rPr>
                <w:color w:val="000000"/>
                <w:sz w:val="17"/>
                <w:szCs w:val="18"/>
              </w:rPr>
            </w:pPr>
            <w:r w:rsidRPr="002F5882">
              <w:rPr>
                <w:noProof/>
                <w:color w:val="000000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7534598B" w:rsidR="00E0758C" w:rsidRPr="002F5882" w:rsidRDefault="00E0758C" w:rsidP="00B54AA2">
            <w:pPr>
              <w:pStyle w:val="Impressum"/>
              <w:spacing w:line="240" w:lineRule="auto"/>
              <w:jc w:val="left"/>
              <w:rPr>
                <w:color w:val="000000"/>
              </w:rPr>
            </w:pPr>
            <w:r w:rsidRPr="002F5882">
              <w:rPr>
                <w:color w:val="000000"/>
              </w:rPr>
              <w:t xml:space="preserve">Dieses Material wurde durch </w:t>
            </w:r>
            <w:r w:rsidR="00B54AA2" w:rsidRPr="002F5882">
              <w:rPr>
                <w:color w:val="000000"/>
              </w:rPr>
              <w:t>Lara Sprenger &amp; Stephan Hußmann konzipiert</w:t>
            </w:r>
            <w:r w:rsidRPr="002F5882">
              <w:rPr>
                <w:color w:val="000000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2F5882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2F5882" w:rsidRDefault="00E0758C" w:rsidP="009A1673">
            <w:pPr>
              <w:spacing w:line="240" w:lineRule="auto"/>
              <w:jc w:val="both"/>
              <w:rPr>
                <w:b/>
                <w:color w:val="000000"/>
                <w:sz w:val="17"/>
                <w:szCs w:val="18"/>
              </w:rPr>
            </w:pPr>
            <w:r w:rsidRPr="002F5882">
              <w:rPr>
                <w:b/>
                <w:color w:val="000000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303E9E1" w14:textId="22B1D110" w:rsidR="00E0758C" w:rsidRPr="002F5882" w:rsidRDefault="00B54AA2" w:rsidP="00B54AA2">
            <w:pPr>
              <w:pStyle w:val="Impressum"/>
              <w:spacing w:line="240" w:lineRule="auto"/>
              <w:jc w:val="left"/>
              <w:rPr>
                <w:color w:val="000000"/>
                <w:lang w:val="en-GB"/>
              </w:rPr>
            </w:pPr>
            <w:r w:rsidRPr="002F5882">
              <w:rPr>
                <w:color w:val="000000"/>
              </w:rPr>
              <w:t>Lara Sprenger &amp; Stephan Hußmann</w:t>
            </w:r>
            <w:r w:rsidR="00E0758C" w:rsidRPr="002F5882">
              <w:rPr>
                <w:color w:val="000000"/>
              </w:rPr>
              <w:t xml:space="preserve"> (202</w:t>
            </w:r>
            <w:r w:rsidR="00D7375E" w:rsidRPr="002F5882">
              <w:rPr>
                <w:color w:val="000000"/>
              </w:rPr>
              <w:t>3</w:t>
            </w:r>
            <w:r w:rsidR="00E0758C" w:rsidRPr="002F5882">
              <w:rPr>
                <w:color w:val="000000"/>
              </w:rPr>
              <w:t xml:space="preserve">). Mathe sicher können Diagnose- und Förderbausteine </w:t>
            </w:r>
            <w:r w:rsidRPr="002F5882">
              <w:rPr>
                <w:color w:val="000000"/>
              </w:rPr>
              <w:t>D</w:t>
            </w:r>
            <w:r w:rsidR="00E0758C" w:rsidRPr="002F5882">
              <w:rPr>
                <w:color w:val="000000"/>
              </w:rPr>
              <w:t xml:space="preserve">1: </w:t>
            </w:r>
            <w:r w:rsidRPr="002F5882">
              <w:rPr>
                <w:color w:val="000000"/>
              </w:rPr>
              <w:t>Stellenwerte von Dezimalzahlen verstehen</w:t>
            </w:r>
            <w:r w:rsidR="00E0758C" w:rsidRPr="002F5882">
              <w:rPr>
                <w:color w:val="000000"/>
              </w:rPr>
              <w:t xml:space="preserve">. </w:t>
            </w:r>
            <w:r w:rsidR="00E0758C" w:rsidRPr="002F5882">
              <w:rPr>
                <w:color w:val="000000"/>
                <w:lang w:val="en-GB"/>
              </w:rPr>
              <w:t>Open Educational Resources unter mathe-sicher-koennen.dzlm.de/</w:t>
            </w:r>
            <w:r w:rsidRPr="002F5882">
              <w:rPr>
                <w:color w:val="000000"/>
                <w:lang w:val="en-GB"/>
              </w:rPr>
              <w:t>bpd/#D1</w:t>
            </w:r>
          </w:p>
        </w:tc>
      </w:tr>
      <w:tr w:rsidR="00E0758C" w:rsidRPr="00E0758C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2F5882" w:rsidRDefault="00E0758C" w:rsidP="009A1673">
            <w:pPr>
              <w:spacing w:line="240" w:lineRule="auto"/>
              <w:jc w:val="both"/>
              <w:rPr>
                <w:b/>
                <w:color w:val="000000"/>
                <w:sz w:val="17"/>
                <w:szCs w:val="18"/>
              </w:rPr>
            </w:pPr>
            <w:r w:rsidRPr="002F5882">
              <w:rPr>
                <w:b/>
                <w:color w:val="000000"/>
                <w:sz w:val="17"/>
                <w:szCs w:val="18"/>
              </w:rPr>
              <w:t xml:space="preserve">Hinweis zu </w:t>
            </w:r>
          </w:p>
          <w:p w14:paraId="34EAC4D6" w14:textId="77777777" w:rsidR="00E0758C" w:rsidRPr="002F5882" w:rsidRDefault="00E0758C" w:rsidP="009A1673">
            <w:pPr>
              <w:spacing w:line="240" w:lineRule="auto"/>
              <w:jc w:val="both"/>
              <w:rPr>
                <w:b/>
                <w:color w:val="000000"/>
                <w:sz w:val="17"/>
                <w:szCs w:val="18"/>
              </w:rPr>
            </w:pPr>
            <w:r w:rsidRPr="002F5882">
              <w:rPr>
                <w:b/>
                <w:color w:val="000000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D4DAC1B" w14:textId="2743B044" w:rsidR="00E0758C" w:rsidRPr="002F5882" w:rsidRDefault="00E0758C" w:rsidP="009A1673">
            <w:pPr>
              <w:pStyle w:val="Impressum"/>
              <w:spacing w:line="240" w:lineRule="auto"/>
              <w:rPr>
                <w:color w:val="000000"/>
              </w:rPr>
            </w:pPr>
            <w:r w:rsidRPr="002F5882">
              <w:rPr>
                <w:color w:val="000000"/>
              </w:rPr>
              <w:t>Das Material ist in Print auch bei Cornelsen kaufbar, wurde hier jedoch leicht weiterentwickelt. Zu dem Diagnose- und Fördermaterial sind auch Handreichungen verfügbar sowie Erklärvideos</w:t>
            </w:r>
            <w:r w:rsidR="002F5882">
              <w:rPr>
                <w:color w:val="000000"/>
              </w:rPr>
              <w:t xml:space="preserve"> und Fortbildungsfilme</w:t>
            </w:r>
            <w:r w:rsidRPr="002F5882">
              <w:rPr>
                <w:color w:val="000000"/>
              </w:rPr>
              <w:t>, alles zu finden unter mathe-sicher-koennen.dzlm.de</w:t>
            </w:r>
            <w:r w:rsidR="002F5882">
              <w:rPr>
                <w:color w:val="000000"/>
              </w:rPr>
              <w:t>/bpd</w:t>
            </w:r>
            <w:r w:rsidRPr="002F5882">
              <w:rPr>
                <w:color w:val="000000"/>
              </w:rPr>
              <w:t xml:space="preserve">. </w:t>
            </w:r>
          </w:p>
        </w:tc>
      </w:tr>
    </w:tbl>
    <w:p w14:paraId="400CE224" w14:textId="0E9D7C56" w:rsidR="00C9163F" w:rsidRDefault="00C9163F" w:rsidP="00C9163F">
      <w:pPr>
        <w:sectPr w:rsidR="00C9163F" w:rsidSect="009D4179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23"/>
        <w:gridCol w:w="2499"/>
        <w:gridCol w:w="284"/>
        <w:gridCol w:w="1006"/>
        <w:gridCol w:w="3815"/>
        <w:gridCol w:w="422"/>
      </w:tblGrid>
      <w:tr w:rsidR="00AC7674" w:rsidRPr="00E0758C" w14:paraId="2B9A6F2A" w14:textId="77777777" w:rsidTr="009E7A34">
        <w:tc>
          <w:tcPr>
            <w:tcW w:w="622" w:type="dxa"/>
          </w:tcPr>
          <w:bookmarkEnd w:id="0"/>
          <w:p w14:paraId="49D7CDC7" w14:textId="18D9458E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49" w:type="dxa"/>
            <w:gridSpan w:val="6"/>
          </w:tcPr>
          <w:p w14:paraId="0E6AA075" w14:textId="408BEEB0" w:rsidR="00AC7674" w:rsidRPr="00E0758C" w:rsidRDefault="009F49D0" w:rsidP="00AC7674">
            <w:pPr>
              <w:pStyle w:val="berschrift1"/>
              <w:rPr>
                <w:noProof/>
              </w:rPr>
            </w:pPr>
            <w:r>
              <w:t>Kann ich Stellenwerte von Dezimalzahlen verstehen?</w:t>
            </w:r>
          </w:p>
        </w:tc>
      </w:tr>
      <w:tr w:rsidR="006A2CBB" w:rsidRPr="006A2CBB" w14:paraId="1E7800EF" w14:textId="77777777" w:rsidTr="009E7A34">
        <w:tc>
          <w:tcPr>
            <w:tcW w:w="622" w:type="dxa"/>
          </w:tcPr>
          <w:p w14:paraId="40E2E564" w14:textId="580FEAB3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1</w:t>
            </w:r>
          </w:p>
        </w:tc>
        <w:tc>
          <w:tcPr>
            <w:tcW w:w="8449" w:type="dxa"/>
            <w:gridSpan w:val="6"/>
          </w:tcPr>
          <w:p w14:paraId="7171312A" w14:textId="2409C26E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am Zahlenstrahl</w:t>
            </w:r>
          </w:p>
        </w:tc>
      </w:tr>
      <w:tr w:rsidR="00E0758C" w:rsidRPr="00E0758C" w14:paraId="7D977C61" w14:textId="77777777" w:rsidTr="005061B6">
        <w:trPr>
          <w:trHeight w:val="1613"/>
        </w:trPr>
        <w:tc>
          <w:tcPr>
            <w:tcW w:w="622" w:type="dxa"/>
          </w:tcPr>
          <w:p w14:paraId="7CC8A138" w14:textId="77777777" w:rsidR="00E0758C" w:rsidRPr="00415AFF" w:rsidRDefault="00E0758C" w:rsidP="00E0758C">
            <w:pPr>
              <w:spacing w:line="240" w:lineRule="atLeast"/>
              <w:rPr>
                <w:noProof/>
                <w:color w:val="327A86" w:themeColor="text2"/>
              </w:rPr>
            </w:pPr>
          </w:p>
        </w:tc>
        <w:tc>
          <w:tcPr>
            <w:tcW w:w="423" w:type="dxa"/>
          </w:tcPr>
          <w:p w14:paraId="37DDDDBA" w14:textId="77777777" w:rsidR="00E0758C" w:rsidRPr="00415AFF" w:rsidRDefault="00E0758C" w:rsidP="00E0758C">
            <w:pPr>
              <w:rPr>
                <w:b/>
                <w:color w:val="327A86" w:themeColor="text2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26" w:type="dxa"/>
            <w:gridSpan w:val="5"/>
          </w:tcPr>
          <w:p w14:paraId="0E8EAF65" w14:textId="2580D5E9" w:rsidR="009F49D0" w:rsidRDefault="009F49D0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w:t>Markiere am Zahlenstrahl und schreibe die richtigen Zahlen in die Kästchen.</w:t>
            </w:r>
          </w:p>
          <w:p w14:paraId="50EAFBEC" w14:textId="4ED23DEE" w:rsidR="009F49D0" w:rsidRDefault="009F49D0" w:rsidP="009F49D0">
            <w:r>
              <w:rPr>
                <w:b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89984" behindDoc="1" locked="0" layoutInCell="1" allowOverlap="1" wp14:anchorId="61CF6F57" wp14:editId="1552B286">
                  <wp:simplePos x="0" y="0"/>
                  <wp:positionH relativeFrom="column">
                    <wp:posOffset>189403</wp:posOffset>
                  </wp:positionH>
                  <wp:positionV relativeFrom="paragraph">
                    <wp:posOffset>18473</wp:posOffset>
                  </wp:positionV>
                  <wp:extent cx="4686935" cy="391795"/>
                  <wp:effectExtent l="0" t="0" r="0" b="8255"/>
                  <wp:wrapNone/>
                  <wp:docPr id="159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a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114F0" w14:textId="627D2E2D" w:rsidR="009F49D0" w:rsidRDefault="00CC616F" w:rsidP="009F49D0">
            <w:pPr>
              <w:pStyle w:val="SOB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776166AF" wp14:editId="3E141BA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25072</wp:posOffset>
                      </wp:positionV>
                      <wp:extent cx="4845214" cy="570046"/>
                      <wp:effectExtent l="0" t="25400" r="19050" b="14605"/>
                      <wp:wrapNone/>
                      <wp:docPr id="2128960626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214" cy="570046"/>
                                <a:chOff x="0" y="0"/>
                                <a:chExt cx="4845214" cy="570046"/>
                              </a:xfrm>
                            </wpg:grpSpPr>
                            <wps:wsp>
                              <wps:cNvPr id="1837340025" name="Textfeld 3"/>
                              <wps:cNvSpPr txBox="1"/>
                              <wps:spPr>
                                <a:xfrm>
                                  <a:off x="0" y="28678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CABA6" w14:textId="19795943" w:rsidR="009E7A34" w:rsidRDefault="009E7A34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321805" name="Textfeld 3"/>
                              <wps:cNvSpPr txBox="1"/>
                              <wps:spPr>
                                <a:xfrm>
                                  <a:off x="4360606" y="68007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7250D3" w14:textId="6AACF5A9" w:rsidR="009E7A34" w:rsidRDefault="009E7A34" w:rsidP="009E7A34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890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A439B" w14:textId="77777777" w:rsidR="004E2152" w:rsidRPr="00745167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542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C50A4F" w14:textId="77777777" w:rsidR="004E2152" w:rsidRPr="00273386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8 Hundertstel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2" name="Gerade Verbindung mit Pfeil 22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4051710" y="54078"/>
                                  <a:ext cx="161925" cy="23304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980074" name="Gerade Verbindung mit Pfeil 226"/>
                              <wps:cNvCnPr>
                                <a:cxnSpLocks/>
                              </wps:cNvCnPr>
                              <wps:spPr>
                                <a:xfrm flipV="1">
                                  <a:off x="2271252" y="0"/>
                                  <a:ext cx="173268" cy="304933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348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273989" w14:textId="77777777" w:rsidR="008C6479" w:rsidRPr="00745167" w:rsidRDefault="008C6479" w:rsidP="008C64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084" y="289233"/>
                                  <a:ext cx="104013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0281C9" w14:textId="77777777" w:rsidR="004E2152" w:rsidRPr="00745167" w:rsidRDefault="004E2152" w:rsidP="009F49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166AF" id="Gruppieren 1" o:spid="_x0000_s1026" style="position:absolute;margin-left:8.85pt;margin-top:1.95pt;width:381.5pt;height:44.9pt;z-index:251927552" coordsize="48452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top:286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2E2CABA6" w14:textId="19795943" w:rsidR="009E7A34" w:rsidRDefault="009E7A34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43606;top:680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4E7250D3" w14:textId="6AACF5A9" w:rsidR="009E7A34" w:rsidRDefault="009E7A34" w:rsidP="009E7A34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0" o:spid="_x0000_s1029" type="#_x0000_t202" style="position:absolute;left:2408;top:3039;width:980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" filled="f" strokecolor="gray [1629]">
                        <v:textbox>
                          <w:txbxContent>
                            <w:p w14:paraId="10FA439B" w14:textId="77777777" w:rsidR="004E2152" w:rsidRPr="00745167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  <v:shape id="Textfeld 130" o:spid="_x0000_s1030" type="#_x0000_t202" style="position:absolute;left:26645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" filled="f" strokecolor="gray [1629]">
                        <v:textbox>
                          <w:txbxContent>
                            <w:p w14:paraId="42C50A4F" w14:textId="77777777" w:rsidR="004E2152" w:rsidRPr="00273386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8 Hundertstel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26" o:spid="_x0000_s1031" type="#_x0000_t32" style="position:absolute;left:40517;top:540;width:1619;height: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" strokecolor="gray [1629]" strokeweight="1.25pt">
                        <v:stroke endarrow="block" joinstyle="miter"/>
                        <o:lock v:ext="edit" shapetype="f"/>
                      </v:shape>
                      <v:shape id="Gerade Verbindung mit Pfeil 226" o:spid="_x0000_s1032" type="#_x0000_t32" style="position:absolute;left:22712;width:1733;height:3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" strokecolor="gray [1629]" strokeweight="1.25pt">
                        <v:stroke endarrow="block" joinstyle="miter"/>
                        <o:lock v:ext="edit" shapetype="f"/>
                      </v:shape>
                      <v:shape id="Textfeld 130" o:spid="_x0000_s1033" type="#_x0000_t202" style="position:absolute;left:13863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273989" w14:textId="77777777" w:rsidR="008C6479" w:rsidRPr="00745167" w:rsidRDefault="008C6479" w:rsidP="008C64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0" o:spid="_x0000_s1034" type="#_x0000_t202" style="position:absolute;left:38050;top:2892;width:1040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0281C9" w14:textId="77777777" w:rsidR="004E2152" w:rsidRPr="00745167" w:rsidRDefault="004E2152" w:rsidP="009F49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193A5B44" wp14:editId="20978D6E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20955</wp:posOffset>
                      </wp:positionV>
                      <wp:extent cx="173355" cy="299085"/>
                      <wp:effectExtent l="0" t="38100" r="55245" b="24765"/>
                      <wp:wrapNone/>
                      <wp:docPr id="11211" name="Gerade Verbindung mit Pfeil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3355" cy="299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937BA" id="Gerade Verbindung mit Pfeil 225" o:spid="_x0000_s1026" type="#_x0000_t32" style="position:absolute;margin-left:188.25pt;margin-top:1.65pt;width:13.65pt;height:23.55pt;flip:y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" strokecolor="black [3213]" strokeweight="1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07B9CA6D" w14:textId="449BEC32" w:rsidR="009F49D0" w:rsidRPr="00E0758C" w:rsidRDefault="009F49D0" w:rsidP="005061B6"/>
        </w:tc>
      </w:tr>
      <w:tr w:rsidR="009F49D0" w:rsidRPr="00E0758C" w14:paraId="21EECB3C" w14:textId="77777777" w:rsidTr="009E7A34">
        <w:tc>
          <w:tcPr>
            <w:tcW w:w="622" w:type="dxa"/>
          </w:tcPr>
          <w:p w14:paraId="2AD2164B" w14:textId="77777777" w:rsidR="009F49D0" w:rsidRPr="006A2CBB" w:rsidRDefault="009F49D0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58AE05F3" w14:textId="760906F9" w:rsidR="00FA4AD4" w:rsidRPr="006A2CBB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8026" w:type="dxa"/>
            <w:gridSpan w:val="5"/>
          </w:tcPr>
          <w:p w14:paraId="272718CA" w14:textId="0B35992F" w:rsidR="009F49D0" w:rsidRDefault="009F49D0" w:rsidP="004A0569">
            <w:pPr>
              <w:rPr>
                <w:noProof/>
              </w:rPr>
            </w:pPr>
          </w:p>
        </w:tc>
      </w:tr>
      <w:tr w:rsidR="00C06CFC" w:rsidRPr="00E0758C" w14:paraId="7395651A" w14:textId="77777777" w:rsidTr="009E7A34">
        <w:tc>
          <w:tcPr>
            <w:tcW w:w="622" w:type="dxa"/>
          </w:tcPr>
          <w:p w14:paraId="675E532D" w14:textId="77777777" w:rsidR="00C06CFC" w:rsidRPr="00E0758C" w:rsidRDefault="00C06C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8A9DBA9" w14:textId="71168F88" w:rsidR="00C06CFC" w:rsidRPr="00E0758C" w:rsidRDefault="00FA4AD4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789" w:type="dxa"/>
            <w:gridSpan w:val="3"/>
          </w:tcPr>
          <w:p w14:paraId="073E7118" w14:textId="224257C0" w:rsidR="00C06CFC" w:rsidRDefault="00FA4AD4" w:rsidP="009F49D0">
            <w:pPr>
              <w:rPr>
                <w:noProof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2A9289B3" wp14:editId="79B7B33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21089</wp:posOffset>
                      </wp:positionV>
                      <wp:extent cx="2361565" cy="566420"/>
                      <wp:effectExtent l="0" t="0" r="13335" b="5080"/>
                      <wp:wrapNone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1565" cy="566420"/>
                                <a:chOff x="0" y="0"/>
                                <a:chExt cx="2361802" cy="566420"/>
                              </a:xfrm>
                            </wpg:grpSpPr>
                            <wps:wsp>
                              <wps:cNvPr id="5" name="Rechteckige Legende 22152"/>
                              <wps:cNvSpPr/>
                              <wps:spPr>
                                <a:xfrm>
                                  <a:off x="604757" y="4761"/>
                                  <a:ext cx="1757045" cy="517754"/>
                                </a:xfrm>
                                <a:prstGeom prst="wedgeRoundRectCallout">
                                  <a:avLst>
                                    <a:gd name="adj1" fmla="val -55254"/>
                                    <a:gd name="adj2" fmla="val -8554"/>
                                    <a:gd name="adj3" fmla="val 16667"/>
                                  </a:avLst>
                                </a:prstGeom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5484F7" w14:textId="0BAB7CE9" w:rsidR="00C06CFC" w:rsidRPr="00705633" w:rsidRDefault="00C06CFC" w:rsidP="005061B6">
                                    <w:pPr>
                                      <w:spacing w:line="240" w:lineRule="auto"/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</w:pP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 xml:space="preserve">10 Hundertstel sind das </w:t>
                                    </w:r>
                                    <w:r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>g</w:t>
                                    </w: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>leiche wie ein Zehntel, weil 10 Hundertstel</w:t>
                                    </w:r>
                                    <w:r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>in 1 Zehntel passen.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06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467360" cy="56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9289B3" id="Gruppieren 12" o:spid="_x0000_s1035" style="position:absolute;margin-left:.35pt;margin-top:1.65pt;width:185.95pt;height:44.6pt;z-index:251865088;mso-height-relative:margin" coordsize="23618,5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_x0000_s1036" type="#_x0000_t62" style="position:absolute;left:6047;top:47;width:17571;height:5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" adj="-1135,8952" fillcolor="white [3201]" strokecolor="#bfbfbf [2412]">
                        <v:textbox inset="1mm,0,1mm,0">
                          <w:txbxContent>
                            <w:p w14:paraId="455484F7" w14:textId="0BAB7CE9" w:rsidR="00C06CFC" w:rsidRPr="00705633" w:rsidRDefault="00C06CFC" w:rsidP="005061B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10 Hundertstel sind das </w:t>
                              </w:r>
                              <w:r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>g</w:t>
                              </w: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>leiche wie ein Zehntel, weil 10 Hundertstel</w:t>
                              </w:r>
                              <w:r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>in 1 Zehntel passen.</w:t>
                              </w:r>
                            </w:p>
                          </w:txbxContent>
                        </v:textbox>
                      </v:shape>
                      <v:shape id="Bild 29" o:spid="_x0000_s1037" type="#_x0000_t75" style="position:absolute;width:4673;height:56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">
                        <v:imagedata r:id="rId19" o:title=""/>
                      </v:shape>
                    </v:group>
                  </w:pict>
                </mc:Fallback>
              </mc:AlternateContent>
            </w:r>
          </w:p>
          <w:p w14:paraId="71F57944" w14:textId="59199E64" w:rsidR="00C06CFC" w:rsidRDefault="00C06CFC" w:rsidP="009F49D0">
            <w:pPr>
              <w:rPr>
                <w:noProof/>
              </w:rPr>
            </w:pPr>
          </w:p>
          <w:p w14:paraId="5E939527" w14:textId="624E071D" w:rsidR="00C06CFC" w:rsidRDefault="009E7A34" w:rsidP="009F49D0">
            <w:pPr>
              <w:rPr>
                <w:noProof/>
              </w:rPr>
            </w:pPr>
            <w:r w:rsidRPr="004B297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6E756EA" wp14:editId="49BD0E7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177800</wp:posOffset>
                      </wp:positionV>
                      <wp:extent cx="494030" cy="187960"/>
                      <wp:effectExtent l="0" t="0" r="1270" b="2540"/>
                      <wp:wrapNone/>
                      <wp:docPr id="44" name="Textfeld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BA65013" w14:textId="77777777" w:rsidR="009E54DA" w:rsidRPr="009E54DA" w:rsidRDefault="009E54DA" w:rsidP="009E54DA">
                                  <w:pPr>
                                    <w:rPr>
                                      <w:b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756EA" id="Textfeld 44" o:spid="_x0000_s1038" type="#_x0000_t202" style="position:absolute;margin-left:.35pt;margin-top:14pt;width:38.9pt;height:14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" filled="f" stroked="f">
                      <v:textbox inset="0,0,0,0">
                        <w:txbxContent>
                          <w:p w14:paraId="5BA65013" w14:textId="77777777" w:rsidR="009E54DA" w:rsidRPr="009E54DA" w:rsidRDefault="009E54DA" w:rsidP="009E54DA">
                            <w:pPr>
                              <w:rPr>
                                <w:b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5CB4F8" w14:textId="4593676A" w:rsidR="009E54DA" w:rsidRDefault="009E54DA" w:rsidP="009F49D0">
            <w:pPr>
              <w:rPr>
                <w:noProof/>
              </w:rPr>
            </w:pPr>
          </w:p>
        </w:tc>
        <w:tc>
          <w:tcPr>
            <w:tcW w:w="3815" w:type="dxa"/>
          </w:tcPr>
          <w:p w14:paraId="5A974803" w14:textId="6D598FC8" w:rsidR="00C06CFC" w:rsidRDefault="00FA4AD4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5A3E030D" wp14:editId="284471C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83686</wp:posOffset>
                      </wp:positionV>
                      <wp:extent cx="2346960" cy="572135"/>
                      <wp:effectExtent l="0" t="0" r="15240" b="12065"/>
                      <wp:wrapNone/>
                      <wp:docPr id="14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960" cy="572135"/>
                                <a:chOff x="0" y="0"/>
                                <a:chExt cx="2347578" cy="572750"/>
                              </a:xfrm>
                            </wpg:grpSpPr>
                            <wps:wsp>
                              <wps:cNvPr id="8" name="Rechteckige Legende 22152"/>
                              <wps:cNvSpPr/>
                              <wps:spPr>
                                <a:xfrm>
                                  <a:off x="657226" y="14280"/>
                                  <a:ext cx="1690352" cy="558470"/>
                                </a:xfrm>
                                <a:prstGeom prst="wedgeRoundRectCallout">
                                  <a:avLst>
                                    <a:gd name="adj1" fmla="val -56338"/>
                                    <a:gd name="adj2" fmla="val -14092"/>
                                    <a:gd name="adj3" fmla="val 16667"/>
                                  </a:avLst>
                                </a:prstGeom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41E3ED0" w14:textId="05ADB761" w:rsidR="00C06CFC" w:rsidRPr="00705633" w:rsidRDefault="00C06CFC" w:rsidP="009E7A34">
                                    <w:pPr>
                                      <w:spacing w:line="240" w:lineRule="auto"/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</w:pP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 xml:space="preserve">10 Zehntel sind das gleiche wie </w:t>
                                    </w:r>
                                    <w:r w:rsidR="009E7A34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br/>
                                    </w: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>1 Hundertstel, weil</w:t>
                                    </w:r>
                                    <w:r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 xml:space="preserve">Zehn </w:t>
                                    </w:r>
                                    <w:r w:rsidR="009E7A34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br/>
                                    </w:r>
                                    <w:r w:rsidRPr="00C06CFC">
                                      <w:rPr>
                                        <w:color w:val="000000" w:themeColor="text1"/>
                                        <w:sz w:val="19"/>
                                        <w:szCs w:val="19"/>
                                      </w:rPr>
                                      <w:t>kleiner als Hundert ist.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02" name="Bild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75945" cy="51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E030D" id="Gruppieren 14" o:spid="_x0000_s1039" style="position:absolute;margin-left:1.85pt;margin-top:6.6pt;width:184.8pt;height:45.05pt;z-index:251870208;mso-width-relative:margin;mso-height-relative:margin" coordsize="23475,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">
                      <v:shape id="_x0000_s1040" type="#_x0000_t62" style="position:absolute;left:6572;top:142;width:16903;height:5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" adj="-1369,7756" fillcolor="white [3201]" strokecolor="#bfbfbf [2412]">
                        <v:textbox inset="1mm,0,1mm,0">
                          <w:txbxContent>
                            <w:p w14:paraId="641E3ED0" w14:textId="05ADB761" w:rsidR="00C06CFC" w:rsidRPr="00705633" w:rsidRDefault="00C06CFC" w:rsidP="009E7A34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10 Zehntel sind das gleiche wie </w:t>
                              </w:r>
                              <w:r w:rsidR="009E7A34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br/>
                              </w: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>1 Hundertstel, weil</w:t>
                              </w:r>
                              <w:r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Zehn </w:t>
                              </w:r>
                              <w:r w:rsidR="009E7A34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br/>
                              </w:r>
                              <w:r w:rsidRPr="00C06CFC">
                                <w:rPr>
                                  <w:color w:val="000000" w:themeColor="text1"/>
                                  <w:sz w:val="19"/>
                                  <w:szCs w:val="19"/>
                                </w:rPr>
                                <w:t>kleiner als Hundert ist.</w:t>
                              </w:r>
                            </w:p>
                          </w:txbxContent>
                        </v:textbox>
                      </v:shape>
                      <v:shape id="Bild 28" o:spid="_x0000_s1041" type="#_x0000_t75" style="position:absolute;width:5759;height:51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">
                        <v:imagedata r:id="rId21" o:title="" chromakey="white"/>
                      </v:shape>
                    </v:group>
                  </w:pict>
                </mc:Fallback>
              </mc:AlternateContent>
            </w:r>
            <w:r w:rsidR="000B0C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4902697" wp14:editId="74E09530">
                      <wp:simplePos x="0" y="0"/>
                      <wp:positionH relativeFrom="column">
                        <wp:posOffset>35242</wp:posOffset>
                      </wp:positionH>
                      <wp:positionV relativeFrom="paragraph">
                        <wp:posOffset>494665</wp:posOffset>
                      </wp:positionV>
                      <wp:extent cx="640715" cy="264160"/>
                      <wp:effectExtent l="0" t="0" r="0" b="2540"/>
                      <wp:wrapNone/>
                      <wp:docPr id="112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715" cy="264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3EBDD" w14:textId="77777777" w:rsidR="000B0C06" w:rsidRPr="002449FD" w:rsidRDefault="000B0C06" w:rsidP="000B0C0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Dilara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902697" id="Textfeld 2" o:spid="_x0000_s1042" type="#_x0000_t202" style="position:absolute;margin-left:2.75pt;margin-top:38.95pt;width:50.45pt;height:20.8pt;z-index:25189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" filled="f" stroked="f">
                      <v:textbox style="mso-fit-shape-to-text:t">
                        <w:txbxContent>
                          <w:p w14:paraId="0893EBDD" w14:textId="77777777" w:rsidR="000B0C06" w:rsidRPr="002449FD" w:rsidRDefault="000B0C06" w:rsidP="000B0C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Dilara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78B28496" w14:textId="781FE31B" w:rsidR="00C06CFC" w:rsidRPr="00E0758C" w:rsidRDefault="003A27D5" w:rsidP="00E0758C">
            <w:pPr>
              <w:jc w:val="right"/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1929600" behindDoc="0" locked="0" layoutInCell="1" allowOverlap="1" wp14:anchorId="5531F231" wp14:editId="2476870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353695</wp:posOffset>
                  </wp:positionV>
                  <wp:extent cx="222885" cy="700405"/>
                  <wp:effectExtent l="0" t="0" r="5715" b="0"/>
                  <wp:wrapNone/>
                  <wp:docPr id="131025145" name="Grafik 13102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4AD4" w:rsidRPr="00E0758C" w14:paraId="368B16EA" w14:textId="77777777" w:rsidTr="009E7A34">
        <w:tc>
          <w:tcPr>
            <w:tcW w:w="622" w:type="dxa"/>
          </w:tcPr>
          <w:p w14:paraId="37E51443" w14:textId="77777777" w:rsidR="00FA4AD4" w:rsidRPr="00E0758C" w:rsidRDefault="00FA4AD4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A471059" w14:textId="77777777" w:rsidR="00FA4AD4" w:rsidRPr="00E0758C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434B2782" w14:textId="42F32686" w:rsidR="00FA4AD4" w:rsidRPr="009F49D0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5E59017" wp14:editId="67A46F86">
                      <wp:simplePos x="0" y="0"/>
                      <wp:positionH relativeFrom="column">
                        <wp:posOffset>1440426</wp:posOffset>
                      </wp:positionH>
                      <wp:positionV relativeFrom="paragraph">
                        <wp:posOffset>176797</wp:posOffset>
                      </wp:positionV>
                      <wp:extent cx="201930" cy="170180"/>
                      <wp:effectExtent l="0" t="0" r="13970" b="7620"/>
                      <wp:wrapNone/>
                      <wp:docPr id="11205" name="Rechtec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909C" w14:textId="77777777" w:rsidR="00CC616F" w:rsidRDefault="00CC616F" w:rsidP="00CC616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9017" id="Rechteck 245" o:spid="_x0000_s1043" style="position:absolute;margin-left:113.4pt;margin-top:13.9pt;width:15.9pt;height:13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" filled="f" strokecolor="gray [1629]" strokeweight="1pt">
                      <v:path arrowok="t"/>
                      <v:textbox>
                        <w:txbxContent>
                          <w:p w14:paraId="526C909C" w14:textId="77777777" w:rsidR="00CC616F" w:rsidRDefault="00CC616F" w:rsidP="00CC61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15" w:type="dxa"/>
          </w:tcPr>
          <w:p w14:paraId="353785C3" w14:textId="4D5C82D6" w:rsidR="00FA4AD4" w:rsidRPr="006A2CBB" w:rsidRDefault="00FA4AD4" w:rsidP="00E0758C">
            <w:pPr>
              <w:rPr>
                <w:noProof/>
                <w:color w:val="70BCC9" w:themeColor="text2" w:themeTint="99"/>
              </w:rPr>
            </w:pP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2E135405" w14:textId="0C8E12EA" w:rsidR="00FA4AD4" w:rsidRPr="00E0758C" w:rsidRDefault="00FA4AD4" w:rsidP="00E0758C">
            <w:pPr>
              <w:jc w:val="right"/>
            </w:pPr>
          </w:p>
        </w:tc>
      </w:tr>
      <w:tr w:rsidR="009F49D0" w:rsidRPr="00E0758C" w14:paraId="4FD321CE" w14:textId="77777777" w:rsidTr="003A27D5">
        <w:trPr>
          <w:trHeight w:val="596"/>
        </w:trPr>
        <w:tc>
          <w:tcPr>
            <w:tcW w:w="622" w:type="dxa"/>
          </w:tcPr>
          <w:p w14:paraId="378B8BB3" w14:textId="4299E7F8" w:rsidR="009F49D0" w:rsidRPr="00E0758C" w:rsidRDefault="009F49D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F7B329B" w14:textId="24035832" w:rsidR="009F49D0" w:rsidRPr="00E0758C" w:rsidRDefault="009F49D0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1D12BD93" w14:textId="6CC512C1" w:rsidR="009F49D0" w:rsidRPr="00E0758C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E0E556F" wp14:editId="71198B20">
                      <wp:simplePos x="0" y="0"/>
                      <wp:positionH relativeFrom="column">
                        <wp:posOffset>664886</wp:posOffset>
                      </wp:positionH>
                      <wp:positionV relativeFrom="paragraph">
                        <wp:posOffset>-1270</wp:posOffset>
                      </wp:positionV>
                      <wp:extent cx="201930" cy="170180"/>
                      <wp:effectExtent l="0" t="0" r="13970" b="7620"/>
                      <wp:wrapNone/>
                      <wp:docPr id="11204" name="Rechtec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89690" id="Rechteck 244" o:spid="_x0000_s1026" style="position:absolute;margin-left:52.35pt;margin-top:-.1pt;width:15.9pt;height:1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cwO2Au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Kreuze an: </w:t>
            </w:r>
            <w:r w:rsidR="009E7A34">
              <w:rPr>
                <w:noProof/>
              </w:rPr>
              <w:t xml:space="preserve">      </w: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 </w:t>
            </w:r>
            <w:r w:rsidR="009F49D0" w:rsidRPr="009F49D0">
              <w:rPr>
                <w:noProof/>
              </w:rPr>
              <w:t xml:space="preserve">stimmt           stimmt nicht </w:t>
            </w:r>
          </w:p>
        </w:tc>
        <w:tc>
          <w:tcPr>
            <w:tcW w:w="3815" w:type="dxa"/>
          </w:tcPr>
          <w:p w14:paraId="59F5D0A3" w14:textId="4608A4E8" w:rsidR="009F49D0" w:rsidRPr="00E0758C" w:rsidRDefault="00CC616F" w:rsidP="00E0758C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37C76D" wp14:editId="71CBC043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1200" name="Rechtec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CA0C" w14:textId="77777777" w:rsidR="004E2152" w:rsidRDefault="004E2152" w:rsidP="00C12E8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7C76D" id="Rechteck 247" o:spid="_x0000_s1044" style="position:absolute;margin-left:113.6pt;margin-top:-.3pt;width:15.9pt;height:1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" filled="f" strokecolor="gray [1629]" strokeweight="1pt">
                      <v:path arrowok="t"/>
                      <v:textbox>
                        <w:txbxContent>
                          <w:p w14:paraId="04BBCA0C" w14:textId="77777777" w:rsidR="004E2152" w:rsidRDefault="004E2152" w:rsidP="00C12E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6C9F74" wp14:editId="7BFB467A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253820112" name="Rechtec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9B313" id="Rechteck 246" o:spid="_x0000_s1026" style="position:absolute;margin-left:53pt;margin-top:-.3pt;width:15.9pt;height:1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8bsuRe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C12E8D" w:rsidRPr="00C12E8D">
              <w:rPr>
                <w:noProof/>
              </w:rPr>
              <w:t xml:space="preserve">                </w:t>
            </w:r>
            <w:r w:rsidR="009E7A34">
              <w:rPr>
                <w:noProof/>
              </w:rPr>
              <w:t xml:space="preserve">             </w:t>
            </w:r>
            <w:r w:rsidR="00C12E8D" w:rsidRPr="00C12E8D">
              <w:rPr>
                <w:noProof/>
              </w:rPr>
              <w:t xml:space="preserve">stimmt           stimmt nicht </w: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4651EBE2" w14:textId="0CBE35BA" w:rsidR="009F49D0" w:rsidRPr="00E0758C" w:rsidRDefault="009F49D0" w:rsidP="00E0758C">
            <w:pPr>
              <w:jc w:val="right"/>
            </w:pPr>
          </w:p>
        </w:tc>
      </w:tr>
      <w:tr w:rsidR="006A2CBB" w:rsidRPr="006A2CBB" w14:paraId="4EA12DE8" w14:textId="77777777" w:rsidTr="009E7A34">
        <w:tc>
          <w:tcPr>
            <w:tcW w:w="622" w:type="dxa"/>
          </w:tcPr>
          <w:p w14:paraId="7547AD8F" w14:textId="2DE88542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2</w:t>
            </w:r>
          </w:p>
        </w:tc>
        <w:tc>
          <w:tcPr>
            <w:tcW w:w="8027" w:type="dxa"/>
            <w:gridSpan w:val="5"/>
          </w:tcPr>
          <w:p w14:paraId="69B3DFD5" w14:textId="3D26FBDC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in der Stellentafel</w:t>
            </w:r>
          </w:p>
        </w:tc>
        <w:tc>
          <w:tcPr>
            <w:tcW w:w="422" w:type="dxa"/>
            <w:vAlign w:val="bottom"/>
          </w:tcPr>
          <w:p w14:paraId="349EE418" w14:textId="77777777" w:rsidR="00C12E8D" w:rsidRPr="006A2CBB" w:rsidRDefault="00C12E8D" w:rsidP="00415AFF">
            <w:pPr>
              <w:pStyle w:val="berschrift2"/>
              <w:rPr>
                <w:noProof/>
                <w:color w:val="70BCC9" w:themeColor="text2" w:themeTint="99"/>
              </w:rPr>
            </w:pPr>
          </w:p>
        </w:tc>
      </w:tr>
      <w:tr w:rsidR="00C12E8D" w:rsidRPr="00E0758C" w14:paraId="15D1D517" w14:textId="77777777" w:rsidTr="009E7A34">
        <w:tc>
          <w:tcPr>
            <w:tcW w:w="622" w:type="dxa"/>
          </w:tcPr>
          <w:p w14:paraId="2D081BF5" w14:textId="77777777" w:rsidR="00C12E8D" w:rsidRPr="006A2CBB" w:rsidRDefault="00C12E8D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2B254BFD" w14:textId="79CD9F54" w:rsidR="00C12E8D" w:rsidRPr="006A2CBB" w:rsidRDefault="00C12E8D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7604" w:type="dxa"/>
            <w:gridSpan w:val="4"/>
          </w:tcPr>
          <w:p w14:paraId="50E0F569" w14:textId="2965E9B3" w:rsidR="00F36C98" w:rsidRDefault="00C12E8D" w:rsidP="005061B6">
            <w:pPr>
              <w:rPr>
                <w:noProof/>
              </w:rPr>
            </w:pPr>
            <w:r>
              <w:rPr>
                <w:noProof/>
              </w:rPr>
              <w:t>Fülle die grauen Kästchen aus. Schreibe dann als Dezimalzahl und in die Stellentafel</w:t>
            </w:r>
            <w:r w:rsidR="00085E69">
              <w:rPr>
                <w:noProof/>
              </w:rPr>
              <w:t>.</w:t>
            </w:r>
          </w:p>
        </w:tc>
        <w:tc>
          <w:tcPr>
            <w:tcW w:w="422" w:type="dxa"/>
            <w:vAlign w:val="bottom"/>
          </w:tcPr>
          <w:p w14:paraId="6133A871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C12E8D" w:rsidRPr="00E0758C" w14:paraId="63BF00F5" w14:textId="77777777" w:rsidTr="009E7A34">
        <w:tc>
          <w:tcPr>
            <w:tcW w:w="622" w:type="dxa"/>
          </w:tcPr>
          <w:p w14:paraId="6519C987" w14:textId="77777777" w:rsidR="00C12E8D" w:rsidRPr="00E0758C" w:rsidRDefault="00C12E8D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95538E7" w14:textId="77777777" w:rsidR="00C12E8D" w:rsidRDefault="00C12E8D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tbl>
            <w:tblPr>
              <w:tblpPr w:leftFromText="141" w:rightFromText="141" w:vertAnchor="text" w:horzAnchor="margin" w:tblpY="23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52"/>
              <w:gridCol w:w="956"/>
              <w:gridCol w:w="956"/>
              <w:gridCol w:w="956"/>
              <w:gridCol w:w="957"/>
              <w:gridCol w:w="956"/>
              <w:gridCol w:w="1994"/>
            </w:tblGrid>
            <w:tr w:rsidR="003A27D5" w:rsidRPr="003A27D5" w14:paraId="134C03D8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0CBE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01601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3CF6DF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de-DE" w:eastAsia="de-DE"/>
                    </w:rPr>
                    <w:t>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7B9F43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D9F1B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BB5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1187B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color w:val="auto"/>
                    </w:rPr>
                    <w:t>Dezimal</w:t>
                  </w:r>
                  <w:r w:rsidRPr="003A27D5"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  <w:t>zahl</w:t>
                  </w:r>
                </w:p>
              </w:tc>
            </w:tr>
            <w:tr w:rsidR="003A27D5" w:rsidRPr="003A27D5" w14:paraId="680F7E07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30F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F2F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79F2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29E0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51E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A598C0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9</w:t>
                  </w: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85DF86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3314312C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62C0F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9279B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53FF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7514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45D32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2C3630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CB9E85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0DEEC2F0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AF225A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C5A77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6791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040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DCDBF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085AC1E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CCD602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21EE71AB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33F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AC50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63A0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DAC4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742C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45B90F4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78CDC5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49FD1CB1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8B621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F1C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B9F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EEA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8DF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950043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DBF967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300,08</w:t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</w:p>
              </w:tc>
            </w:tr>
            <w:tr w:rsidR="003A27D5" w:rsidRPr="003A27D5" w14:paraId="70B74A67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27FA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7085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8156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D9C67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EB58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9A75CD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4A107D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u w:val="single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0,4</w:t>
                  </w:r>
                </w:p>
              </w:tc>
            </w:tr>
          </w:tbl>
          <w:p w14:paraId="4574CF3C" w14:textId="77777777" w:rsidR="00C12E8D" w:rsidRDefault="00C12E8D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2D3EF80E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124A95" w:rsidRPr="00E0758C" w14:paraId="0AAB32ED" w14:textId="77777777" w:rsidTr="003A27D5">
        <w:trPr>
          <w:trHeight w:val="249"/>
        </w:trPr>
        <w:tc>
          <w:tcPr>
            <w:tcW w:w="622" w:type="dxa"/>
          </w:tcPr>
          <w:p w14:paraId="686A62B8" w14:textId="77777777" w:rsidR="00F36C98" w:rsidRPr="00E0758C" w:rsidRDefault="00F36C98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45A21A8" w14:textId="77777777" w:rsidR="00F36C98" w:rsidRDefault="00F36C98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p w14:paraId="20CA0AB1" w14:textId="77777777" w:rsidR="00F36C98" w:rsidRPr="003A27D5" w:rsidRDefault="00F36C98" w:rsidP="00F36C98">
            <w:pPr>
              <w:pStyle w:val="Ausflltext"/>
              <w:jc w:val="center"/>
              <w:rPr>
                <w:sz w:val="6"/>
                <w:szCs w:val="6"/>
              </w:rPr>
            </w:pPr>
          </w:p>
        </w:tc>
        <w:tc>
          <w:tcPr>
            <w:tcW w:w="422" w:type="dxa"/>
            <w:vAlign w:val="bottom"/>
          </w:tcPr>
          <w:p w14:paraId="0208E7EB" w14:textId="77777777" w:rsidR="00F36C98" w:rsidRPr="00E0758C" w:rsidRDefault="00F36C98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409AF166" w14:textId="77777777" w:rsidTr="005061B6">
        <w:tc>
          <w:tcPr>
            <w:tcW w:w="622" w:type="dxa"/>
          </w:tcPr>
          <w:p w14:paraId="53659FBE" w14:textId="77777777" w:rsidR="008C627C" w:rsidRPr="006A2CBB" w:rsidRDefault="008C627C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7CAE2DB0" w14:textId="3E9D1E82" w:rsidR="008C627C" w:rsidRPr="006A2CBB" w:rsidRDefault="008C627C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2499" w:type="dxa"/>
          </w:tcPr>
          <w:p w14:paraId="6CF40A5D" w14:textId="72593FD5" w:rsidR="008C627C" w:rsidRDefault="003A27D5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06F228E" wp14:editId="309BB39E">
                      <wp:simplePos x="0" y="0"/>
                      <wp:positionH relativeFrom="column">
                        <wp:posOffset>4240</wp:posOffset>
                      </wp:positionH>
                      <wp:positionV relativeFrom="paragraph">
                        <wp:posOffset>254102</wp:posOffset>
                      </wp:positionV>
                      <wp:extent cx="1573161" cy="658495"/>
                      <wp:effectExtent l="0" t="0" r="14605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161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DFEAF" w14:textId="77777777" w:rsidR="004E2152" w:rsidRDefault="004E2152" w:rsidP="003A27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228E" id="Text Box 138" o:spid="_x0000_s1045" type="#_x0000_t202" style="position:absolute;margin-left:.35pt;margin-top:20pt;width:123.85pt;height:51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" filled="f" strokecolor="#bfbfbf [2412]">
                      <v:textbox>
                        <w:txbxContent>
                          <w:p w14:paraId="542DFEAF" w14:textId="77777777" w:rsidR="004E2152" w:rsidRDefault="004E2152" w:rsidP="003A27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Kreise die Hundertstel ein.</w:t>
            </w:r>
          </w:p>
        </w:tc>
        <w:tc>
          <w:tcPr>
            <w:tcW w:w="284" w:type="dxa"/>
          </w:tcPr>
          <w:p w14:paraId="693E8519" w14:textId="516E5A1A" w:rsidR="008C627C" w:rsidRPr="00415AFF" w:rsidRDefault="008C627C" w:rsidP="008C627C">
            <w:pPr>
              <w:pStyle w:val="Nummerierung"/>
              <w:rPr>
                <w:noProof/>
              </w:rPr>
            </w:pPr>
            <w:r w:rsidRPr="005061B6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4821" w:type="dxa"/>
            <w:gridSpan w:val="2"/>
          </w:tcPr>
          <w:p w14:paraId="411BA7D5" w14:textId="5F14D076" w:rsidR="008C627C" w:rsidRDefault="00D5209A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2501475" wp14:editId="459AA13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255905</wp:posOffset>
                      </wp:positionV>
                      <wp:extent cx="2825750" cy="658495"/>
                      <wp:effectExtent l="0" t="0" r="19050" b="14605"/>
                      <wp:wrapNone/>
                      <wp:docPr id="56586284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C3D537" w14:textId="77777777" w:rsidR="004E2152" w:rsidRDefault="004E2152" w:rsidP="008C627C">
                                  <w:r>
                                    <w:t xml:space="preserve">Erklärung: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1475" id="Text Box 194" o:spid="_x0000_s1046" type="#_x0000_t202" style="position:absolute;margin-left:.9pt;margin-top:20.15pt;width:222.5pt;height:51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" filled="f" strokecolor="#bfbfbf [2412]">
                      <v:textbox inset="1mm,1mm,1mm,1mm">
                        <w:txbxContent>
                          <w:p w14:paraId="0EC3D537" w14:textId="77777777" w:rsidR="004E2152" w:rsidRDefault="004E2152" w:rsidP="008C627C">
                            <w:r>
                              <w:t xml:space="preserve">Erklärung: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Ist 2,4 genauso viel wie 2 Einer und 4 Hundertstel?</w:t>
            </w:r>
          </w:p>
        </w:tc>
        <w:tc>
          <w:tcPr>
            <w:tcW w:w="422" w:type="dxa"/>
            <w:vAlign w:val="bottom"/>
          </w:tcPr>
          <w:p w14:paraId="5D02699F" w14:textId="230BDA86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50E4A2FD" w14:textId="77777777" w:rsidTr="003A27D5">
        <w:trPr>
          <w:trHeight w:val="1158"/>
        </w:trPr>
        <w:tc>
          <w:tcPr>
            <w:tcW w:w="622" w:type="dxa"/>
          </w:tcPr>
          <w:p w14:paraId="1932CDA4" w14:textId="77777777" w:rsidR="008C627C" w:rsidRPr="00E0758C" w:rsidRDefault="008C627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4D07C898" w14:textId="6942A85D" w:rsidR="008C627C" w:rsidRDefault="008C627C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2499" w:type="dxa"/>
            <w:vAlign w:val="center"/>
          </w:tcPr>
          <w:p w14:paraId="45EA79B5" w14:textId="5B048037" w:rsidR="008C627C" w:rsidRPr="003A27D5" w:rsidRDefault="003A27D5" w:rsidP="003A27D5">
            <w:pPr>
              <w:pStyle w:val="Ausflltext"/>
              <w:jc w:val="center"/>
              <w:rPr>
                <w:sz w:val="44"/>
                <w:szCs w:val="44"/>
              </w:rPr>
            </w:pPr>
            <w:r w:rsidRPr="008C627C">
              <w:rPr>
                <w:sz w:val="44"/>
                <w:szCs w:val="44"/>
              </w:rPr>
              <w:t>4 , 3 3 5</w:t>
            </w:r>
          </w:p>
        </w:tc>
        <w:tc>
          <w:tcPr>
            <w:tcW w:w="5105" w:type="dxa"/>
            <w:gridSpan w:val="3"/>
          </w:tcPr>
          <w:p w14:paraId="3EA75C04" w14:textId="40B34CB0" w:rsidR="008C627C" w:rsidRDefault="008C627C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3581D567" w14:textId="18CAFC55" w:rsidR="008C627C" w:rsidRPr="00E0758C" w:rsidRDefault="00FA4AD4" w:rsidP="00E0758C">
            <w:pPr>
              <w:jc w:val="right"/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1711488" behindDoc="0" locked="0" layoutInCell="1" allowOverlap="1" wp14:anchorId="1057239F" wp14:editId="60466FD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-554990</wp:posOffset>
                  </wp:positionV>
                  <wp:extent cx="222885" cy="700405"/>
                  <wp:effectExtent l="0" t="0" r="5715" b="0"/>
                  <wp:wrapNone/>
                  <wp:docPr id="1369927970" name="Grafik 136992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09FC" w:rsidRPr="006A2CBB" w14:paraId="71D6AEDF" w14:textId="77777777" w:rsidTr="009E7A34">
        <w:trPr>
          <w:trHeight w:val="412"/>
        </w:trPr>
        <w:tc>
          <w:tcPr>
            <w:tcW w:w="622" w:type="dxa"/>
          </w:tcPr>
          <w:p w14:paraId="3FA586BB" w14:textId="5851355F" w:rsidR="007B09FC" w:rsidRPr="006A2CBB" w:rsidRDefault="007B09FC" w:rsidP="00415AFF">
            <w:pPr>
              <w:pStyle w:val="berschrift2"/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3</w:t>
            </w:r>
          </w:p>
        </w:tc>
        <w:tc>
          <w:tcPr>
            <w:tcW w:w="8027" w:type="dxa"/>
            <w:gridSpan w:val="5"/>
          </w:tcPr>
          <w:p w14:paraId="4192A4F5" w14:textId="7D15BA57" w:rsidR="007B09FC" w:rsidRPr="006A2CBB" w:rsidRDefault="007B09FC" w:rsidP="00B15C6B">
            <w:pPr>
              <w:pStyle w:val="berschrift2"/>
              <w:tabs>
                <w:tab w:val="left" w:pos="5920"/>
              </w:tabs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Zahlen immer feiner darstellen</w:t>
            </w:r>
            <w:r w:rsidR="00B15C6B">
              <w:rPr>
                <w:noProof/>
                <w:color w:val="70BCC9" w:themeColor="text2" w:themeTint="99"/>
              </w:rPr>
              <w:tab/>
            </w:r>
          </w:p>
        </w:tc>
        <w:tc>
          <w:tcPr>
            <w:tcW w:w="422" w:type="dxa"/>
            <w:vAlign w:val="bottom"/>
          </w:tcPr>
          <w:p w14:paraId="31CF1EA0" w14:textId="77777777" w:rsidR="007B09FC" w:rsidRPr="006A2CBB" w:rsidRDefault="007B09FC" w:rsidP="00415AFF">
            <w:pPr>
              <w:pStyle w:val="berschrift2"/>
              <w:rPr>
                <w:rFonts w:ascii="Cambria" w:hAnsi="Cambria"/>
                <w:noProof/>
                <w:color w:val="70BCC9" w:themeColor="text2" w:themeTint="99"/>
                <w:sz w:val="18"/>
                <w:szCs w:val="18"/>
              </w:rPr>
            </w:pPr>
          </w:p>
        </w:tc>
      </w:tr>
      <w:tr w:rsidR="007B09FC" w:rsidRPr="00E0758C" w14:paraId="5026E990" w14:textId="77777777" w:rsidTr="009E7A34">
        <w:trPr>
          <w:trHeight w:val="1884"/>
        </w:trPr>
        <w:tc>
          <w:tcPr>
            <w:tcW w:w="622" w:type="dxa"/>
          </w:tcPr>
          <w:p w14:paraId="0752940E" w14:textId="77777777" w:rsidR="007B09FC" w:rsidRPr="00E0758C" w:rsidRDefault="007B09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8027" w:type="dxa"/>
            <w:gridSpan w:val="5"/>
          </w:tcPr>
          <w:p w14:paraId="0C14C94B" w14:textId="0120DAB5" w:rsidR="007B09FC" w:rsidRDefault="007B09FC" w:rsidP="007B09FC">
            <w:pPr>
              <w:rPr>
                <w:noProof/>
              </w:rPr>
            </w:pPr>
            <w:r>
              <w:rPr>
                <w:noProof/>
              </w:rPr>
              <w:t xml:space="preserve">Welche Zahlen stehen dazwischen? Ordne zu. </w:t>
            </w:r>
          </w:p>
          <w:p w14:paraId="54D593DF" w14:textId="3EC3F723" w:rsidR="00452623" w:rsidRDefault="007B09FC" w:rsidP="007B09FC">
            <w:pPr>
              <w:rPr>
                <w:noProof/>
              </w:rPr>
            </w:pPr>
            <w:r>
              <w:rPr>
                <w:noProof/>
              </w:rPr>
              <w:t>Einige Zahlen der unteren Zeile können mehrfach zugeordnet werden.</w:t>
            </w:r>
          </w:p>
          <w:p w14:paraId="06069390" w14:textId="717A6FD3" w:rsidR="007B09FC" w:rsidRPr="007B09FC" w:rsidRDefault="00452623" w:rsidP="007B0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5E2373D" wp14:editId="276A5377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65723</wp:posOffset>
                      </wp:positionV>
                      <wp:extent cx="1533525" cy="290512"/>
                      <wp:effectExtent l="0" t="0" r="15875" b="14605"/>
                      <wp:wrapNone/>
                      <wp:docPr id="123471244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05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2379" w14:textId="0110ED29" w:rsidR="004E2152" w:rsidRDefault="004E2152" w:rsidP="00452623">
                                  <w:r w:rsidRPr="00452623">
                                    <w:t>zwischen 2,22 und 2,23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373D" id="Rechteck 1" o:spid="_x0000_s1047" style="position:absolute;margin-left:257.35pt;margin-top:5.2pt;width:120.75pt;height:2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5EB72379" w14:textId="0110ED29" w:rsidR="004E2152" w:rsidRDefault="004E2152" w:rsidP="00452623">
                            <w:r w:rsidRPr="00452623">
                              <w:t>zwischen 2,22 und 2,23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FE42619" wp14:editId="383369B0">
                      <wp:simplePos x="0" y="0"/>
                      <wp:positionH relativeFrom="column">
                        <wp:posOffset>1682433</wp:posOffset>
                      </wp:positionH>
                      <wp:positionV relativeFrom="paragraph">
                        <wp:posOffset>70485</wp:posOffset>
                      </wp:positionV>
                      <wp:extent cx="1438275" cy="290195"/>
                      <wp:effectExtent l="0" t="0" r="9525" b="14605"/>
                      <wp:wrapNone/>
                      <wp:docPr id="1793365160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290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E0DD0" w14:textId="361DFC98" w:rsidR="004E2152" w:rsidRDefault="004E2152" w:rsidP="00452623">
                                  <w:r w:rsidRPr="00452623">
                                    <w:t>zwischen 2,2 und 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619" id="_x0000_s1048" style="position:absolute;margin-left:132.5pt;margin-top:5.55pt;width:113.25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13BE0DD0" w14:textId="361DFC98" w:rsidR="004E2152" w:rsidRDefault="004E2152" w:rsidP="00452623">
                            <w:r w:rsidRPr="00452623">
                              <w:t>zwischen 2,2 und 2,3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D7E965" wp14:editId="33ED787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60960</wp:posOffset>
                      </wp:positionV>
                      <wp:extent cx="1262062" cy="290513"/>
                      <wp:effectExtent l="0" t="0" r="8255" b="14605"/>
                      <wp:wrapNone/>
                      <wp:docPr id="203852237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062" cy="2905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0F4B0" w14:textId="28D90553" w:rsidR="004E2152" w:rsidRDefault="004E2152" w:rsidP="00452623">
                                  <w:r w:rsidRPr="00452623">
                                    <w:t>zwischen 2 und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E965" id="_x0000_s1049" style="position:absolute;margin-left:15.8pt;margin-top:4.8pt;width:99.35pt;height:2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" fillcolor="white [3201]" strokecolor="gray [1629]" strokeweight="1pt">
                      <v:textbox>
                        <w:txbxContent>
                          <w:p w14:paraId="19C0F4B0" w14:textId="28D90553" w:rsidR="004E2152" w:rsidRDefault="004E2152" w:rsidP="00452623">
                            <w:r w:rsidRPr="00452623">
                              <w:t>zwischen 2 und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9FC">
              <w:rPr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0EB8E046" wp14:editId="71145428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356235</wp:posOffset>
                      </wp:positionV>
                      <wp:extent cx="4857115" cy="500380"/>
                      <wp:effectExtent l="0" t="0" r="6985" b="7620"/>
                      <wp:wrapSquare wrapText="bothSides"/>
                      <wp:docPr id="1942771387" name="Gruppierung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115" cy="500380"/>
                                <a:chOff x="0" y="113776"/>
                                <a:chExt cx="4857115" cy="500820"/>
                              </a:xfrm>
                            </wpg:grpSpPr>
                            <wps:wsp>
                              <wps:cNvPr id="44169666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6185" y="32152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40CE1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2585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6675" y="32301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9BD311" w14:textId="77777777" w:rsidR="004E2152" w:rsidRPr="007B09FC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7B09FC">
                                      <w:t>2,228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6978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495" y="321334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D60A18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8147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6418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AAF0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798018" name="Gerade Verbindung 7"/>
                              <wps:cNvCnPr/>
                              <wps:spPr>
                                <a:xfrm flipV="1">
                                  <a:off x="490220" y="113776"/>
                                  <a:ext cx="313423" cy="2126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E046" id="Gruppierung 159" o:spid="_x0000_s1050" style="position:absolute;margin-left:.05pt;margin-top:28.05pt;width:382.45pt;height:39.4pt;z-index:251715584;mso-height-relative:margin" coordorigin=",1137" coordsize="48571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">
                      <v:shape id="Textfeld 130" o:spid="_x0000_s1051" type="#_x0000_t202" style="position:absolute;left:12261;top:3215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" filled="f" strokecolor="gray [1629]" strokeweight="1pt">
                        <v:textbox>
                          <w:txbxContent>
                            <w:p w14:paraId="5EC40CE1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2,28</w:t>
                              </w:r>
                            </w:p>
                          </w:txbxContent>
                        </v:textbox>
                      </v:shape>
                      <v:shape id="Textfeld 130" o:spid="_x0000_s1052" type="#_x0000_t202" style="position:absolute;left:38766;top:3230;width:980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" filled="f" strokecolor="gray [1629]" strokeweight="1pt">
                        <v:textbox>
                          <w:txbxContent>
                            <w:p w14:paraId="009BD311" w14:textId="77777777" w:rsidR="004E2152" w:rsidRPr="007B09FC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7B09FC">
                                <w:t>2,228</w:t>
                              </w:r>
                            </w:p>
                          </w:txbxContent>
                        </v:textbox>
                      </v:shape>
                      <v:shape id="Textfeld 130" o:spid="_x0000_s1053" type="#_x0000_t202" style="position:absolute;left:25634;top:3213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" filled="f" strokecolor="gray [1629]" strokeweight="1pt">
                        <v:textbox>
                          <w:txbxContent>
                            <w:p w14:paraId="24D60A18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2,8</w:t>
                              </w:r>
                            </w:p>
                          </w:txbxContent>
                        </v:textbox>
                      </v:shape>
                      <v:shape id="Textfeld 130" o:spid="_x0000_s1054" type="#_x0000_t202" style="position:absolute;top:3264;width:9804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" fillcolor="#d8d8d8 [2732]" strokecolor="gray [1629]" strokeweight="1pt">
                        <v:textbox>
                          <w:txbxContent>
                            <w:p w14:paraId="450DAAF0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2,9</w:t>
                              </w:r>
                            </w:p>
                          </w:txbxContent>
                        </v:textbox>
                      </v:shape>
                      <v:line id="Gerade Verbindung 7" o:spid="_x0000_s1055" style="position:absolute;flip:y;visibility:visible;mso-wrap-style:square" from="4902,1137" to="803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" strokecolor="gray [1629]" strokeweight="1pt">
                        <v:stroke joinstyle="miter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2" w:type="dxa"/>
            <w:vAlign w:val="bottom"/>
          </w:tcPr>
          <w:p w14:paraId="4557B0D0" w14:textId="088F7B87" w:rsidR="007B09FC" w:rsidRDefault="00D5209A" w:rsidP="00E0758C">
            <w:pPr>
              <w:jc w:val="right"/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  <w:drawing>
                <wp:anchor distT="0" distB="0" distL="114300" distR="114300" simplePos="0" relativeHeight="251931648" behindDoc="0" locked="0" layoutInCell="1" allowOverlap="1" wp14:anchorId="03829415" wp14:editId="7225EBF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151765</wp:posOffset>
                  </wp:positionV>
                  <wp:extent cx="222885" cy="700405"/>
                  <wp:effectExtent l="0" t="0" r="5715" b="0"/>
                  <wp:wrapNone/>
                  <wp:docPr id="1693427941" name="Grafik 1693427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D1DF8D" w14:textId="77777777" w:rsidR="00B15C6B" w:rsidRDefault="00B15C6B"/>
    <w:p w14:paraId="1879D30E" w14:textId="77777777" w:rsidR="00B15C6B" w:rsidRDefault="00B15C6B" w:rsidP="00B15C6B">
      <w:pPr>
        <w:sectPr w:rsidR="00B15C6B" w:rsidSect="009D4179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15C6B" w:rsidRPr="00415AFF" w14:paraId="76A98694" w14:textId="77777777" w:rsidTr="00BA048C">
        <w:tc>
          <w:tcPr>
            <w:tcW w:w="610" w:type="dxa"/>
          </w:tcPr>
          <w:p w14:paraId="20E99F78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D97767E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Ich kann Stellenwerte von Dezimalzahlen verstehen</w:t>
            </w:r>
          </w:p>
        </w:tc>
      </w:tr>
      <w:tr w:rsidR="00B15C6B" w:rsidRPr="00415AFF" w14:paraId="5A2F502A" w14:textId="77777777" w:rsidTr="00BA048C">
        <w:trPr>
          <w:trHeight w:val="170"/>
        </w:trPr>
        <w:tc>
          <w:tcPr>
            <w:tcW w:w="610" w:type="dxa"/>
          </w:tcPr>
          <w:p w14:paraId="609CCE8E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461" w:type="dxa"/>
            <w:gridSpan w:val="2"/>
          </w:tcPr>
          <w:p w14:paraId="7AAD01E9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mit Material darstellen</w:t>
            </w:r>
          </w:p>
        </w:tc>
      </w:tr>
      <w:tr w:rsidR="00B15C6B" w:rsidRPr="00415AFF" w14:paraId="5B2CF158" w14:textId="77777777" w:rsidTr="00BA048C">
        <w:tc>
          <w:tcPr>
            <w:tcW w:w="610" w:type="dxa"/>
          </w:tcPr>
          <w:p w14:paraId="64233326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461" w:type="dxa"/>
            <w:gridSpan w:val="2"/>
          </w:tcPr>
          <w:p w14:paraId="356E151E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Immer genauer am Zahlenstrahl</w:t>
            </w:r>
          </w:p>
        </w:tc>
      </w:tr>
      <w:tr w:rsidR="00B15C6B" w:rsidRPr="00415AFF" w14:paraId="499636F7" w14:textId="77777777" w:rsidTr="00BA048C">
        <w:tc>
          <w:tcPr>
            <w:tcW w:w="610" w:type="dxa"/>
          </w:tcPr>
          <w:p w14:paraId="6633A7D1" w14:textId="77777777" w:rsidR="00B15C6B" w:rsidRPr="00415AFF" w:rsidRDefault="00B15C6B" w:rsidP="00BA048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5B46CFF" wp14:editId="736D5B7B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B9D783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28DAD96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72628225" wp14:editId="4827C8F1">
                  <wp:simplePos x="0" y="0"/>
                  <wp:positionH relativeFrom="column">
                    <wp:posOffset>3658417</wp:posOffset>
                  </wp:positionH>
                  <wp:positionV relativeFrom="paragraph">
                    <wp:posOffset>-335616</wp:posOffset>
                  </wp:positionV>
                  <wp:extent cx="1446605" cy="826938"/>
                  <wp:effectExtent l="0" t="0" r="1270" b="0"/>
                  <wp:wrapNone/>
                  <wp:docPr id="1996899618" name="Grafik 1996899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1.JPG"/>
                          <pic:cNvPicPr/>
                        </pic:nvPicPr>
                        <pic:blipFill rotWithShape="1"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55"/>
                          <a:stretch/>
                        </pic:blipFill>
                        <pic:spPr bwMode="auto">
                          <a:xfrm>
                            <a:off x="0" y="0"/>
                            <a:ext cx="1446605" cy="82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Beschriftet gemeinsam den Zahlenstrahl. </w:t>
            </w:r>
          </w:p>
          <w:p w14:paraId="104903AD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kommen an die roten Striche?</w:t>
            </w:r>
          </w:p>
          <w:p w14:paraId="5C1EAF75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Hefte die Zahlen an den Zahlenstrahl.</w:t>
            </w:r>
          </w:p>
          <w:p w14:paraId="203E0169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können noch nicht genau angeheftet werden?</w:t>
            </w:r>
          </w:p>
          <w:p w14:paraId="05C8CDD3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Was muss man tun, damit man auch diese Zahlen genau anheften kann? </w:t>
            </w:r>
          </w:p>
          <w:p w14:paraId="038CBF5E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0D7B526" w14:textId="77777777" w:rsidTr="00BA048C">
        <w:tc>
          <w:tcPr>
            <w:tcW w:w="610" w:type="dxa"/>
          </w:tcPr>
          <w:p w14:paraId="22C775F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8560" behindDoc="0" locked="0" layoutInCell="1" allowOverlap="1" wp14:anchorId="39549700" wp14:editId="6D29B0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689516132" name="Grafik 68951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904CB69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27FC56B5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jetzt gemeinsam den zweiten Zahlenstrahl. </w:t>
            </w:r>
          </w:p>
          <w:p w14:paraId="1697363F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kommen an die blauen Striche?</w:t>
            </w:r>
          </w:p>
          <w:p w14:paraId="4208D638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Welche Zahlen können immer noch nicht genau angeheftet werden? </w:t>
            </w:r>
          </w:p>
          <w:p w14:paraId="680EF92F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Was muss man tun, um auch die restlichen Zahlen genau anzuheften?</w:t>
            </w:r>
          </w:p>
          <w:p w14:paraId="217A6DEC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90B6EDD" w14:textId="77777777" w:rsidTr="00BA048C">
        <w:tc>
          <w:tcPr>
            <w:tcW w:w="610" w:type="dxa"/>
          </w:tcPr>
          <w:p w14:paraId="1E4D5869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032A2" wp14:editId="2F6361EB">
                  <wp:extent cx="313144" cy="272386"/>
                  <wp:effectExtent l="0" t="0" r="0" b="0"/>
                  <wp:docPr id="1625609319" name="Grafik 16256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57350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B657C42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Aufgaben. </w:t>
            </w:r>
          </w:p>
          <w:p w14:paraId="3F5CD2A8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Eine Person nennt einen Bereich zwischen zwei Zahlen auf dem Zahlenstrahl, </w:t>
            </w:r>
          </w:p>
          <w:p w14:paraId="670A5956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die andere nennt einige Zahlen, die dazwischen liegen. </w:t>
            </w:r>
          </w:p>
          <w:p w14:paraId="13121E13" w14:textId="77777777" w:rsidR="00B15C6B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  <w:p w14:paraId="39186C9C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3A067B49" w14:textId="77777777" w:rsidTr="00BA048C">
        <w:trPr>
          <w:trHeight w:val="928"/>
        </w:trPr>
        <w:tc>
          <w:tcPr>
            <w:tcW w:w="610" w:type="dxa"/>
          </w:tcPr>
          <w:p w14:paraId="46A91E7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2B051F6" wp14:editId="1144F8D3">
                  <wp:extent cx="313144" cy="272386"/>
                  <wp:effectExtent l="0" t="0" r="0" b="0"/>
                  <wp:docPr id="1979135212" name="Grafik 197913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021FE1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</w:tcPr>
          <w:p w14:paraId="298DEF7A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Denkt euch selbst Zahlen wie auf den Karten aus. </w:t>
            </w:r>
          </w:p>
          <w:p w14:paraId="4528F502" w14:textId="77777777" w:rsidR="00B15C6B" w:rsidRPr="004A0569" w:rsidRDefault="00B15C6B" w:rsidP="00BA048C">
            <w:pPr>
              <w:rPr>
                <w:noProof/>
              </w:rPr>
            </w:pPr>
            <w:r>
              <w:rPr>
                <w:noProof/>
              </w:rPr>
              <w:t>Eine Person</w:t>
            </w:r>
            <w:r w:rsidRPr="004A0569">
              <w:rPr>
                <w:noProof/>
              </w:rPr>
              <w:t xml:space="preserve"> nennt eine Zahl, </w:t>
            </w:r>
            <w:r>
              <w:rPr>
                <w:noProof/>
              </w:rPr>
              <w:t>die</w:t>
            </w:r>
            <w:r w:rsidRPr="004A0569">
              <w:rPr>
                <w:noProof/>
              </w:rPr>
              <w:t xml:space="preserve"> andere </w:t>
            </w:r>
            <w:r>
              <w:rPr>
                <w:noProof/>
              </w:rPr>
              <w:t xml:space="preserve">Person </w:t>
            </w:r>
            <w:r w:rsidRPr="004A0569">
              <w:rPr>
                <w:noProof/>
              </w:rPr>
              <w:t>zeigt die Zahl auf dem Zahlenstrahl.</w:t>
            </w:r>
          </w:p>
          <w:p w14:paraId="4F4C37D3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580A5EF4" w14:textId="77777777" w:rsidR="00B15C6B" w:rsidRDefault="00B15C6B">
      <w:pPr>
        <w:rPr>
          <w:rFonts w:cstheme="minorHAnsi"/>
        </w:rPr>
      </w:pPr>
    </w:p>
    <w:p w14:paraId="0AE43266" w14:textId="1E4A0AFB" w:rsidR="008C6479" w:rsidRPr="00415AFF" w:rsidRDefault="008C6479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:rsidRPr="00415AFF" w14:paraId="02860B1D" w14:textId="77777777" w:rsidTr="001359AA">
        <w:tc>
          <w:tcPr>
            <w:tcW w:w="610" w:type="dxa"/>
          </w:tcPr>
          <w:p w14:paraId="314C6E51" w14:textId="1DF49640" w:rsidR="00BE1EF5" w:rsidRPr="00415AFF" w:rsidRDefault="00BE1EF5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461" w:type="dxa"/>
          </w:tcPr>
          <w:p w14:paraId="58AD1185" w14:textId="3AF23882" w:rsidR="00BE1EF5" w:rsidRPr="00415AFF" w:rsidRDefault="00937FAD" w:rsidP="00146F2A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Hundertstel und </w:t>
            </w:r>
            <w:r w:rsidR="00CE5A80" w:rsidRPr="00415AFF">
              <w:rPr>
                <w:rFonts w:asciiTheme="minorHAnsi" w:hAnsiTheme="minorHAnsi" w:cstheme="minorHAnsi"/>
              </w:rPr>
              <w:t>Zehntel verstehen</w:t>
            </w:r>
          </w:p>
        </w:tc>
      </w:tr>
      <w:tr w:rsidR="00CE5A80" w:rsidRPr="00415AFF" w14:paraId="525B8A68" w14:textId="77777777" w:rsidTr="001359AA">
        <w:tc>
          <w:tcPr>
            <w:tcW w:w="610" w:type="dxa"/>
          </w:tcPr>
          <w:p w14:paraId="781B9ECC" w14:textId="77777777" w:rsidR="00CE5A80" w:rsidRPr="00415AFF" w:rsidRDefault="00CE5A80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55239D6F" w14:textId="195F364B" w:rsidR="00CE5A80" w:rsidRPr="00415AFF" w:rsidRDefault="00CE5A80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Tim hat am Zahlenstrahl 3 Hundertstel eingetragen und soll nun 27 Hundertstel eintragen.</w:t>
            </w:r>
          </w:p>
        </w:tc>
      </w:tr>
      <w:tr w:rsidR="00CE5A80" w:rsidRPr="00415AFF" w14:paraId="069E100D" w14:textId="77777777" w:rsidTr="001359AA">
        <w:trPr>
          <w:trHeight w:val="1175"/>
        </w:trPr>
        <w:tc>
          <w:tcPr>
            <w:tcW w:w="610" w:type="dxa"/>
          </w:tcPr>
          <w:p w14:paraId="7C473376" w14:textId="0A9E0951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0887BCD4" w14:textId="32C6933B" w:rsidR="00CE5A80" w:rsidRPr="00415AFF" w:rsidRDefault="00C06CFC" w:rsidP="00CE5A80">
            <w:pPr>
              <w:spacing w:line="240" w:lineRule="auto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A0459C9" wp14:editId="6EED931D">
                      <wp:simplePos x="0" y="0"/>
                      <wp:positionH relativeFrom="column">
                        <wp:posOffset>751989</wp:posOffset>
                      </wp:positionH>
                      <wp:positionV relativeFrom="paragraph">
                        <wp:posOffset>112582</wp:posOffset>
                      </wp:positionV>
                      <wp:extent cx="1343025" cy="596900"/>
                      <wp:effectExtent l="190500" t="0" r="15875" b="12700"/>
                      <wp:wrapNone/>
                      <wp:docPr id="1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96900"/>
                              </a:xfrm>
                              <a:prstGeom prst="wedgeRoundRectCallout">
                                <a:avLst>
                                  <a:gd name="adj1" fmla="val -63168"/>
                                  <a:gd name="adj2" fmla="val 41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B71D" w14:textId="5B79F23B" w:rsidR="00C06CFC" w:rsidRPr="00705633" w:rsidRDefault="00C06CF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Das ist doof, da muss ich jeden Strich einzeln zählen.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59C9" id="Rechteckige Legende 22152" o:spid="_x0000_s1056" type="#_x0000_t62" style="position:absolute;margin-left:59.2pt;margin-top:8.85pt;width:105.75pt;height:4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" adj="-2844,11702" fillcolor="white [3201]" strokecolor="#bfbfbf [2412]">
                      <v:textbox inset="1mm,0,1mm,0">
                        <w:txbxContent>
                          <w:p w14:paraId="510FB71D" w14:textId="5B79F23B" w:rsidR="00C06CFC" w:rsidRPr="00705633" w:rsidRDefault="00C06CF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Das ist doof, da muss ich jeden Strich einzeln zählen.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80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B48C87C" wp14:editId="354E3EDF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759345</wp:posOffset>
                      </wp:positionV>
                      <wp:extent cx="328930" cy="213995"/>
                      <wp:effectExtent l="0" t="0" r="13970" b="14605"/>
                      <wp:wrapNone/>
                      <wp:docPr id="277389671" name="Textfeld 277389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13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0056869A" w14:textId="77777777" w:rsidR="004E2152" w:rsidRPr="009E54DA" w:rsidRDefault="004E2152" w:rsidP="00CE5A8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Tim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8C87C" id="Textfeld 277389671" o:spid="_x0000_s1057" type="#_x0000_t202" style="position:absolute;margin-left:18.15pt;margin-top:59.8pt;width:25.9pt;height:1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" filled="f" stroked="f">
                      <v:textbox inset="0,0,0,0">
                        <w:txbxContent>
                          <w:p w14:paraId="0056869A" w14:textId="77777777" w:rsidR="004E2152" w:rsidRPr="009E54DA" w:rsidRDefault="004E2152" w:rsidP="00CE5A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Tim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80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55C54EA2" wp14:editId="5E426CA1">
                  <wp:simplePos x="0" y="0"/>
                  <wp:positionH relativeFrom="column">
                    <wp:posOffset>15410</wp:posOffset>
                  </wp:positionH>
                  <wp:positionV relativeFrom="paragraph">
                    <wp:posOffset>21874</wp:posOffset>
                  </wp:positionV>
                  <wp:extent cx="683878" cy="864921"/>
                  <wp:effectExtent l="0" t="0" r="2540" b="0"/>
                  <wp:wrapNone/>
                  <wp:docPr id="1784107696" name="Grafik 178410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878" cy="86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A63C2EB" w14:textId="158A4B1C" w:rsidR="00CE5A80" w:rsidRPr="00415AFF" w:rsidRDefault="00937FAD" w:rsidP="00CE5A8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75702159" wp14:editId="2A576915">
                      <wp:simplePos x="0" y="0"/>
                      <wp:positionH relativeFrom="column">
                        <wp:posOffset>2096615</wp:posOffset>
                      </wp:positionH>
                      <wp:positionV relativeFrom="paragraph">
                        <wp:posOffset>92338</wp:posOffset>
                      </wp:positionV>
                      <wp:extent cx="3113521" cy="757151"/>
                      <wp:effectExtent l="0" t="0" r="0" b="5080"/>
                      <wp:wrapNone/>
                      <wp:docPr id="164429161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521" cy="757151"/>
                                <a:chOff x="0" y="0"/>
                                <a:chExt cx="3113521" cy="757151"/>
                              </a:xfrm>
                            </wpg:grpSpPr>
                            <wpg:grpSp>
                              <wpg:cNvPr id="2954978" name="Gruppieren 14"/>
                              <wpg:cNvGrpSpPr/>
                              <wpg:grpSpPr>
                                <a:xfrm>
                                  <a:off x="0" y="0"/>
                                  <a:ext cx="3113521" cy="757151"/>
                                  <a:chOff x="0" y="0"/>
                                  <a:chExt cx="3113521" cy="7571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46036529" name="Grafik 14460365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946" y="0"/>
                                    <a:ext cx="3076575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06667082" name="Textfeld 13"/>
                                <wps:cNvSpPr txBox="1"/>
                                <wps:spPr>
                                  <a:xfrm>
                                    <a:off x="0" y="480291"/>
                                    <a:ext cx="10337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6BABE" w14:textId="12D34D90" w:rsidR="007E2E37" w:rsidRDefault="007E2E37">
                                      <w:r>
                                        <w:t>3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4113506" name="Textfeld 13"/>
                              <wps:cNvSpPr txBox="1"/>
                              <wps:spPr>
                                <a:xfrm flipH="1">
                                  <a:off x="111512" y="223025"/>
                                  <a:ext cx="100361" cy="189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344B3" w14:textId="77777777" w:rsidR="00937FAD" w:rsidRPr="00937FAD" w:rsidRDefault="00937FAD" w:rsidP="00937FA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702159" id="Gruppieren 3" o:spid="_x0000_s1058" style="position:absolute;margin-left:165.1pt;margin-top:7.25pt;width:245.15pt;height:59.6pt;z-index:251985920" coordsize="31135,757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">
                      <v:group id="_x0000_s1059" style="position:absolute;width:31135;height:7571" coordsize="31135,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">
                        <v:shape id="Grafik 1446036529" o:spid="_x0000_s1060" type="#_x0000_t75" style="position:absolute;left:369;width:3076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">
                          <v:imagedata r:id="rId30" o:title=""/>
                        </v:shape>
                        <v:shape id="_x0000_s1061" type="#_x0000_t202" style="position:absolute;top:4802;width:1033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74C6BABE" w14:textId="12D34D90" w:rsidR="007E2E37" w:rsidRDefault="007E2E37">
                                <w:r>
                                  <w:t>3 Hundertstel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2" type="#_x0000_t202" style="position:absolute;left:1115;top:2230;width:1003;height:18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24344B3" w14:textId="77777777" w:rsidR="00937FAD" w:rsidRPr="00937FAD" w:rsidRDefault="00937FAD" w:rsidP="00937F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398A29" w14:textId="2A8F9058" w:rsidR="00CE5A80" w:rsidRPr="00415AFF" w:rsidRDefault="00D5209A" w:rsidP="00CE5A80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AF421AD" wp14:editId="33D9F17E">
                      <wp:simplePos x="0" y="0"/>
                      <wp:positionH relativeFrom="column">
                        <wp:posOffset>2130014</wp:posOffset>
                      </wp:positionH>
                      <wp:positionV relativeFrom="paragraph">
                        <wp:posOffset>167416</wp:posOffset>
                      </wp:positionV>
                      <wp:extent cx="311785" cy="193040"/>
                      <wp:effectExtent l="0" t="0" r="5715" b="0"/>
                      <wp:wrapSquare wrapText="bothSides"/>
                      <wp:docPr id="15579807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8375E6" w14:textId="77777777" w:rsidR="00D5209A" w:rsidRPr="00F84FCE" w:rsidRDefault="00D5209A" w:rsidP="00F84FCE">
                                  <w:pPr>
                                    <w:pStyle w:val="berschrift3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15AF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Hundertstel 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21AD" id="Textfeld 1" o:spid="_x0000_s1063" type="#_x0000_t202" style="position:absolute;margin-left:167.7pt;margin-top:13.2pt;width:24.55pt;height:15.2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aMgIAAFs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" fillcolor="white [3212]" stroked="f" strokeweight=".5pt">
                      <v:textbox>
                        <w:txbxContent>
                          <w:p w14:paraId="6A8375E6" w14:textId="77777777" w:rsidR="00D5209A" w:rsidRPr="00F84FCE" w:rsidRDefault="00D5209A" w:rsidP="00F84FCE">
                            <w:pPr>
                              <w:pStyle w:val="berschrift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5AFF">
                              <w:rPr>
                                <w:rFonts w:asciiTheme="minorHAnsi" w:hAnsiTheme="minorHAnsi" w:cstheme="minorHAnsi"/>
                              </w:rPr>
                              <w:t xml:space="preserve">Hundertstel und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762A19" w14:textId="4D8C9777" w:rsidR="00CE5A80" w:rsidRPr="00415AFF" w:rsidRDefault="00CE5A80" w:rsidP="00CE5A80">
            <w:pPr>
              <w:rPr>
                <w:rFonts w:cstheme="minorHAnsi"/>
              </w:rPr>
            </w:pPr>
          </w:p>
          <w:p w14:paraId="2239EDCE" w14:textId="42146601" w:rsidR="00CE5A80" w:rsidRPr="00415AFF" w:rsidRDefault="00CE5A80" w:rsidP="00CE5A80">
            <w:pPr>
              <w:rPr>
                <w:rFonts w:cstheme="minorHAnsi"/>
              </w:rPr>
            </w:pPr>
          </w:p>
          <w:p w14:paraId="5D8D08F9" w14:textId="72CF271B" w:rsidR="00CE5A80" w:rsidRPr="00415AFF" w:rsidRDefault="00CE5A80" w:rsidP="00CE5A80">
            <w:pPr>
              <w:rPr>
                <w:rFonts w:cstheme="minorHAnsi"/>
              </w:rPr>
            </w:pPr>
          </w:p>
        </w:tc>
      </w:tr>
      <w:tr w:rsidR="00CE5A80" w:rsidRPr="00415AFF" w14:paraId="5152C5AE" w14:textId="77777777" w:rsidTr="001359AA">
        <w:trPr>
          <w:trHeight w:val="1485"/>
        </w:trPr>
        <w:tc>
          <w:tcPr>
            <w:tcW w:w="610" w:type="dxa"/>
          </w:tcPr>
          <w:p w14:paraId="56A2E2CF" w14:textId="04A2616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62402185" w14:textId="73D0611E" w:rsidR="00CE5A80" w:rsidRPr="00415AFF" w:rsidRDefault="00C06CFC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BE7A324" wp14:editId="2B31A6A3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80645</wp:posOffset>
                      </wp:positionV>
                      <wp:extent cx="1480820" cy="430306"/>
                      <wp:effectExtent l="254000" t="0" r="17780" b="1460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820" cy="430306"/>
                              </a:xfrm>
                              <a:prstGeom prst="wedgeRoundRectCallout">
                                <a:avLst>
                                  <a:gd name="adj1" fmla="val -65322"/>
                                  <a:gd name="adj2" fmla="val -1281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3B7A1F" w14:textId="30240D9D" w:rsidR="00C06CFC" w:rsidRPr="00705633" w:rsidRDefault="00C06CF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Wenn du auf die Zehntel schaust,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7A324" id="_x0000_s1064" type="#_x0000_t62" style="position:absolute;margin-left:61.9pt;margin-top:6.35pt;width:116.6pt;height:33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" adj="-3310,8033" fillcolor="white [3201]" strokecolor="#bfbfbf [2412]">
                      <v:textbox inset="1mm,0,1mm,0">
                        <w:txbxContent>
                          <w:p w14:paraId="523B7A1F" w14:textId="30240D9D" w:rsidR="00C06CFC" w:rsidRPr="00705633" w:rsidRDefault="00C06CF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Wenn du auf die Zehntel schaust,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8592" behindDoc="0" locked="0" layoutInCell="1" allowOverlap="1" wp14:anchorId="14C5D2DF" wp14:editId="15CEB772">
                  <wp:simplePos x="0" y="0"/>
                  <wp:positionH relativeFrom="column">
                    <wp:posOffset>16192</wp:posOffset>
                  </wp:positionH>
                  <wp:positionV relativeFrom="paragraph">
                    <wp:posOffset>3810</wp:posOffset>
                  </wp:positionV>
                  <wp:extent cx="683895" cy="835025"/>
                  <wp:effectExtent l="0" t="0" r="1905" b="3175"/>
                  <wp:wrapNone/>
                  <wp:docPr id="263403073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03073" name="Bild 4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89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2840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C18F129" wp14:editId="3660605D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757555</wp:posOffset>
                      </wp:positionV>
                      <wp:extent cx="385445" cy="234315"/>
                      <wp:effectExtent l="0" t="0" r="14605" b="13335"/>
                      <wp:wrapNone/>
                      <wp:docPr id="671756268" name="Textfeld 671756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6C52CE1E" w14:textId="77777777" w:rsidR="004E2152" w:rsidRPr="009E54DA" w:rsidRDefault="004E2152" w:rsidP="00DA2840">
                                  <w:pPr>
                                    <w:rPr>
                                      <w:b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Sarah</w:t>
                                  </w:r>
                                </w:p>
                                <w:p w14:paraId="3FBA4A63" w14:textId="77777777" w:rsidR="004E2152" w:rsidRPr="00694800" w:rsidRDefault="004E2152" w:rsidP="00DA284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8F129" id="Textfeld 671756268" o:spid="_x0000_s1065" type="#_x0000_t202" style="position:absolute;margin-left:12.6pt;margin-top:59.65pt;width:30.35pt;height:18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" filled="f" stroked="f">
                      <v:textbox inset="0,0,0,0">
                        <w:txbxContent>
                          <w:p w14:paraId="6C52CE1E" w14:textId="77777777" w:rsidR="004E2152" w:rsidRPr="009E54DA" w:rsidRDefault="004E2152" w:rsidP="00DA2840">
                            <w:pPr>
                              <w:rPr>
                                <w:b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Sarah</w:t>
                            </w:r>
                          </w:p>
                          <w:p w14:paraId="3FBA4A63" w14:textId="77777777" w:rsidR="004E2152" w:rsidRPr="00694800" w:rsidRDefault="004E2152" w:rsidP="00DA284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6CFC" w:rsidRPr="00415AFF" w14:paraId="2685B35B" w14:textId="77777777" w:rsidTr="00C06CFC">
        <w:trPr>
          <w:trHeight w:val="227"/>
        </w:trPr>
        <w:tc>
          <w:tcPr>
            <w:tcW w:w="610" w:type="dxa"/>
          </w:tcPr>
          <w:p w14:paraId="79B23454" w14:textId="77777777" w:rsidR="00C06CFC" w:rsidRPr="00415AFF" w:rsidRDefault="00C06CFC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448E6A02" w14:textId="77777777" w:rsidR="00C06CFC" w:rsidRPr="00415AFF" w:rsidRDefault="00C06CFC" w:rsidP="00DA2840">
            <w:pPr>
              <w:rPr>
                <w:rFonts w:cstheme="minorHAnsi"/>
                <w:noProof/>
              </w:rPr>
            </w:pPr>
          </w:p>
        </w:tc>
      </w:tr>
      <w:tr w:rsidR="00CE5A80" w:rsidRPr="00415AFF" w14:paraId="42277095" w14:textId="77777777" w:rsidTr="001359AA">
        <w:tc>
          <w:tcPr>
            <w:tcW w:w="610" w:type="dxa"/>
          </w:tcPr>
          <w:p w14:paraId="78DA8328" w14:textId="77777777" w:rsidR="00CE5A80" w:rsidRPr="00415AFF" w:rsidRDefault="00CE5A80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9584" behindDoc="0" locked="0" layoutInCell="1" allowOverlap="1" wp14:anchorId="76002DA2" wp14:editId="6CED78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-5715</wp:posOffset>
                  </wp:positionV>
                  <wp:extent cx="360000" cy="272386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p w14:paraId="080D49C3" w14:textId="77777777" w:rsidR="00CE5A80" w:rsidRDefault="00DA2840" w:rsidP="004A0569">
            <w:pPr>
              <w:rPr>
                <w:noProof/>
              </w:rPr>
            </w:pPr>
            <w:r w:rsidRPr="004A0569">
              <w:rPr>
                <w:noProof/>
              </w:rPr>
              <w:t>Erkläre Sarahs Tipp.</w:t>
            </w:r>
          </w:p>
          <w:p w14:paraId="7B74928F" w14:textId="32A49184" w:rsidR="00913963" w:rsidRPr="00415AFF" w:rsidRDefault="00913963" w:rsidP="004A0569">
            <w:pPr>
              <w:rPr>
                <w:rFonts w:cstheme="minorHAnsi"/>
              </w:rPr>
            </w:pPr>
          </w:p>
        </w:tc>
      </w:tr>
    </w:tbl>
    <w:p w14:paraId="1A70FF54" w14:textId="77777777" w:rsidR="00BE7E73" w:rsidRDefault="00BE7E73">
      <w:pPr>
        <w:rPr>
          <w:b/>
          <w:bCs/>
        </w:rPr>
        <w:sectPr w:rsidR="00BE7E73" w:rsidSect="009D4179">
          <w:headerReference w:type="default" r:id="rId3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E5A80" w:rsidRPr="00415AFF" w14:paraId="448051DF" w14:textId="77777777" w:rsidTr="001359AA">
        <w:trPr>
          <w:trHeight w:val="154"/>
        </w:trPr>
        <w:tc>
          <w:tcPr>
            <w:tcW w:w="610" w:type="dxa"/>
          </w:tcPr>
          <w:p w14:paraId="77DC674D" w14:textId="1CA520AA" w:rsidR="00CE5A80" w:rsidRPr="00415AFF" w:rsidRDefault="00CE5A80" w:rsidP="00CE5A80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34E0C69A" w:rsidR="00CE5A80" w:rsidRPr="00415AFF" w:rsidRDefault="00DA2840" w:rsidP="00CE5A80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Mehr als 10 Zehntel</w:t>
            </w:r>
          </w:p>
        </w:tc>
      </w:tr>
      <w:tr w:rsidR="00CE5A80" w:rsidRPr="00415AFF" w14:paraId="3907D3C7" w14:textId="77777777" w:rsidTr="001359AA">
        <w:trPr>
          <w:trHeight w:val="2778"/>
        </w:trPr>
        <w:tc>
          <w:tcPr>
            <w:tcW w:w="610" w:type="dxa"/>
          </w:tcPr>
          <w:p w14:paraId="5F327B48" w14:textId="7777777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2EB0740A" w14:textId="6C499AB9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DCD79E4" w14:textId="160AD171" w:rsidR="00DA2840" w:rsidRPr="004A0569" w:rsidRDefault="00DA2840" w:rsidP="00DA2840">
            <w:pPr>
              <w:rPr>
                <w:noProof/>
              </w:rPr>
            </w:pPr>
            <w:r w:rsidRPr="004A0569">
              <w:rPr>
                <w:noProof/>
              </w:rPr>
              <w:t>Tim hat einen Zahlenstrahl und möchte 13 Zehntel eintragen.</w:t>
            </w:r>
          </w:p>
          <w:p w14:paraId="1EC9D807" w14:textId="0B98E606" w:rsidR="00DA2840" w:rsidRPr="00415AFF" w:rsidRDefault="00BF2C7E" w:rsidP="00DA2840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allowOverlap="1" wp14:anchorId="03BD3692" wp14:editId="4B12405F">
                      <wp:simplePos x="0" y="0"/>
                      <wp:positionH relativeFrom="column">
                        <wp:posOffset>21763</wp:posOffset>
                      </wp:positionH>
                      <wp:positionV relativeFrom="paragraph">
                        <wp:posOffset>122124</wp:posOffset>
                      </wp:positionV>
                      <wp:extent cx="4965065" cy="747095"/>
                      <wp:effectExtent l="0" t="0" r="635" b="2540"/>
                      <wp:wrapNone/>
                      <wp:docPr id="58378954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065" cy="747095"/>
                                <a:chOff x="107576" y="-502702"/>
                                <a:chExt cx="4965700" cy="74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084407" name="Grafik 203608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76" y="-502702"/>
                                  <a:ext cx="496570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2995078" name="Textfeld 6"/>
                              <wps:cNvSpPr txBox="1"/>
                              <wps:spPr>
                                <a:xfrm>
                                  <a:off x="107576" y="32079"/>
                                  <a:ext cx="726141" cy="2130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1FCD" w14:textId="6C9A28F1" w:rsidR="00D5209A" w:rsidRDefault="00D5209A" w:rsidP="00D5209A"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D3692" id="Gruppieren 7" o:spid="_x0000_s1066" style="position:absolute;margin-left:1.7pt;margin-top:9.6pt;width:390.95pt;height:58.85pt;z-index:251945984" coordorigin="1075,-5027" coordsize="49657,74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">
                      <v:shape id="Grafik 2036084407" o:spid="_x0000_s1067" type="#_x0000_t75" style="position:absolute;left:1075;top:-5027;width:4965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">
                        <v:imagedata r:id="rId34" o:title=""/>
                      </v:shape>
                      <v:shape id="Textfeld 6" o:spid="_x0000_s1068" type="#_x0000_t202" style="position:absolute;left:1075;top:320;width:726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" fillcolor="white [3201]" stroked="f" strokeweight=".5pt">
                        <v:textbox inset=",0">
                          <w:txbxContent>
                            <w:p w14:paraId="33E01FCD" w14:textId="6C9A28F1" w:rsidR="00D5209A" w:rsidRDefault="00D5209A" w:rsidP="00D5209A"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7140DC" w14:textId="65577738" w:rsidR="00DA2840" w:rsidRPr="00415AFF" w:rsidRDefault="00DA2840" w:rsidP="00DA2840">
            <w:pPr>
              <w:spacing w:line="240" w:lineRule="auto"/>
              <w:jc w:val="center"/>
              <w:rPr>
                <w:rFonts w:cstheme="minorHAnsi"/>
                <w:noProof/>
              </w:rPr>
            </w:pPr>
          </w:p>
          <w:p w14:paraId="53D21A3A" w14:textId="27CFC1BF" w:rsidR="00DA2840" w:rsidRPr="00415AFF" w:rsidRDefault="00293804" w:rsidP="00DA2840">
            <w:pPr>
              <w:spacing w:line="240" w:lineRule="auto"/>
              <w:rPr>
                <w:rFonts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FD0CD90" wp14:editId="5F15D655">
                      <wp:simplePos x="0" y="0"/>
                      <wp:positionH relativeFrom="column">
                        <wp:posOffset>3147671</wp:posOffset>
                      </wp:positionH>
                      <wp:positionV relativeFrom="paragraph">
                        <wp:posOffset>29731</wp:posOffset>
                      </wp:positionV>
                      <wp:extent cx="81751" cy="196149"/>
                      <wp:effectExtent l="0" t="0" r="0" b="0"/>
                      <wp:wrapNone/>
                      <wp:docPr id="96876005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5288E" w14:textId="6F1CBA54" w:rsidR="00293804" w:rsidRPr="00937FAD" w:rsidRDefault="00293804" w:rsidP="002938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CD90" id="Textfeld 13" o:spid="_x0000_s1069" type="#_x0000_t202" style="position:absolute;margin-left:247.85pt;margin-top:2.35pt;width:6.45pt;height:15.4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" fillcolor="white [3201]" stroked="f" strokeweight=".5pt">
                      <v:textbox inset="0,0,0,0">
                        <w:txbxContent>
                          <w:p w14:paraId="4675288E" w14:textId="6F1CBA54" w:rsidR="00293804" w:rsidRPr="00937FAD" w:rsidRDefault="00293804" w:rsidP="002938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29566DF" wp14:editId="6C2B9591">
                      <wp:simplePos x="0" y="0"/>
                      <wp:positionH relativeFrom="column">
                        <wp:posOffset>14421</wp:posOffset>
                      </wp:positionH>
                      <wp:positionV relativeFrom="paragraph">
                        <wp:posOffset>29785</wp:posOffset>
                      </wp:positionV>
                      <wp:extent cx="81751" cy="196149"/>
                      <wp:effectExtent l="0" t="0" r="0" b="0"/>
                      <wp:wrapNone/>
                      <wp:docPr id="172320459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52D2" w14:textId="77777777" w:rsidR="00937FAD" w:rsidRPr="00937FAD" w:rsidRDefault="00937FAD" w:rsidP="00937F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7FAD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66DF" id="_x0000_s1070" type="#_x0000_t202" style="position:absolute;margin-left:1.15pt;margin-top:2.35pt;width:6.45pt;height:15.45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" fillcolor="white [3201]" stroked="f" strokeweight=".5pt">
                      <v:textbox inset="0,0,0,0">
                        <w:txbxContent>
                          <w:p w14:paraId="5B3052D2" w14:textId="77777777" w:rsidR="00937FAD" w:rsidRPr="00937FAD" w:rsidRDefault="00937FAD" w:rsidP="00937F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7FA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2A78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63712" behindDoc="0" locked="0" layoutInCell="1" allowOverlap="1" wp14:anchorId="0D40CBA0" wp14:editId="2A5DA25C">
                  <wp:simplePos x="0" y="0"/>
                  <wp:positionH relativeFrom="column">
                    <wp:posOffset>933749</wp:posOffset>
                  </wp:positionH>
                  <wp:positionV relativeFrom="paragraph">
                    <wp:posOffset>151130</wp:posOffset>
                  </wp:positionV>
                  <wp:extent cx="683895" cy="854710"/>
                  <wp:effectExtent l="0" t="0" r="1905" b="0"/>
                  <wp:wrapNone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 1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8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4508E6" w14:textId="51913682" w:rsidR="00DA2840" w:rsidRPr="00415AFF" w:rsidRDefault="00C06CFC" w:rsidP="00DA2840">
            <w:pPr>
              <w:spacing w:line="240" w:lineRule="auto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2C76A20" wp14:editId="2AD292A8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170815</wp:posOffset>
                      </wp:positionV>
                      <wp:extent cx="1319213" cy="471488"/>
                      <wp:effectExtent l="228600" t="0" r="14605" b="24130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213" cy="471488"/>
                              </a:xfrm>
                              <a:prstGeom prst="wedgeRoundRectCallout">
                                <a:avLst>
                                  <a:gd name="adj1" fmla="val -65322"/>
                                  <a:gd name="adj2" fmla="val -1281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32615" w14:textId="77777777" w:rsidR="00C06CFC" w:rsidRPr="00C06CFC" w:rsidRDefault="00C06CF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Achte auf die Einer,</w:t>
                                  </w:r>
                                </w:p>
                                <w:p w14:paraId="3F0A1FB6" w14:textId="34C8C214" w:rsidR="00C06CFC" w:rsidRPr="00705633" w:rsidRDefault="00C06CF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76A20" id="_x0000_s1071" type="#_x0000_t62" style="position:absolute;margin-left:130.85pt;margin-top:13.45pt;width:103.9pt;height:37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" adj="-3310,8033" fillcolor="white [3201]" strokecolor="#bfbfbf [2412]">
                      <v:textbox inset="1mm,0,1mm,0">
                        <w:txbxContent>
                          <w:p w14:paraId="35B32615" w14:textId="77777777" w:rsidR="00C06CFC" w:rsidRPr="00C06CFC" w:rsidRDefault="00C06CF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Achte auf die Einer,</w:t>
                            </w:r>
                          </w:p>
                          <w:p w14:paraId="3F0A1FB6" w14:textId="34C8C214" w:rsidR="00C06CFC" w:rsidRPr="00705633" w:rsidRDefault="00C06CF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73339F" w14:textId="4A7BC0F8" w:rsidR="00DA2840" w:rsidRPr="00415AFF" w:rsidRDefault="00DA2840" w:rsidP="00DA2840">
            <w:pPr>
              <w:spacing w:line="240" w:lineRule="auto"/>
              <w:rPr>
                <w:rFonts w:cstheme="minorHAnsi"/>
              </w:rPr>
            </w:pPr>
          </w:p>
          <w:p w14:paraId="53905352" w14:textId="67E1E491" w:rsidR="00DA2840" w:rsidRPr="00415AFF" w:rsidRDefault="00DA2840" w:rsidP="00DA2840">
            <w:pPr>
              <w:spacing w:line="240" w:lineRule="auto"/>
              <w:rPr>
                <w:rFonts w:cstheme="minorHAnsi"/>
              </w:rPr>
            </w:pPr>
          </w:p>
          <w:p w14:paraId="62D954AB" w14:textId="0841A060" w:rsidR="00DA2840" w:rsidRPr="00415AFF" w:rsidRDefault="00DA2840" w:rsidP="00DA2840">
            <w:pPr>
              <w:spacing w:line="240" w:lineRule="auto"/>
              <w:rPr>
                <w:rFonts w:cstheme="minorHAnsi"/>
              </w:rPr>
            </w:pPr>
          </w:p>
          <w:p w14:paraId="3C6991B6" w14:textId="3EAA56C6" w:rsidR="00CE5A80" w:rsidRPr="00415AFF" w:rsidRDefault="00DA2840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E2FB6AA" wp14:editId="652A5D57">
                      <wp:simplePos x="0" y="0"/>
                      <wp:positionH relativeFrom="column">
                        <wp:posOffset>996614</wp:posOffset>
                      </wp:positionH>
                      <wp:positionV relativeFrom="paragraph">
                        <wp:posOffset>44450</wp:posOffset>
                      </wp:positionV>
                      <wp:extent cx="572770" cy="28638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3D680C" w14:textId="77777777" w:rsidR="004E2152" w:rsidRPr="009E54DA" w:rsidRDefault="004E2152" w:rsidP="00DA2840">
                                  <w:pPr>
                                    <w:rPr>
                                      <w:b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FB6AA" id="_x0000_s1072" type="#_x0000_t202" style="position:absolute;margin-left:78.45pt;margin-top:3.5pt;width:45.1pt;height:2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" filled="f" stroked="f">
                      <v:textbox>
                        <w:txbxContent>
                          <w:p w14:paraId="4B3D680C" w14:textId="77777777" w:rsidR="004E2152" w:rsidRPr="009E54DA" w:rsidRDefault="004E2152" w:rsidP="00DA2840">
                            <w:pPr>
                              <w:rPr>
                                <w:b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5A80" w:rsidRPr="00415AFF" w14:paraId="7338D76D" w14:textId="77777777" w:rsidTr="001359AA">
        <w:tc>
          <w:tcPr>
            <w:tcW w:w="610" w:type="dxa"/>
          </w:tcPr>
          <w:p w14:paraId="7C5438E7" w14:textId="7C3D43D6" w:rsidR="00CE5A80" w:rsidRPr="00415AFF" w:rsidRDefault="001359AA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5606F76" wp14:editId="6FA0F27B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28BC08DD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3F75C44C" w14:textId="6DFAA019" w:rsidR="00CE5A80" w:rsidRPr="004A0569" w:rsidRDefault="00937FAD" w:rsidP="003A2A78">
            <w:pPr>
              <w:spacing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9976BD9" wp14:editId="6D5D3DA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218902</wp:posOffset>
                      </wp:positionV>
                      <wp:extent cx="5108690" cy="1239520"/>
                      <wp:effectExtent l="0" t="0" r="9525" b="17780"/>
                      <wp:wrapNone/>
                      <wp:docPr id="77284992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690" cy="1239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A384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6F479345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0D2E8F5C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4B776650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2622AB47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976B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3" type="#_x0000_t202" style="position:absolute;margin-left:-.25pt;margin-top:17.25pt;width:402.25pt;height:97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" filled="f" strokecolor="#bfbfbf [2412]">
                      <v:textbox>
                        <w:txbxContent>
                          <w:p w14:paraId="4D00A384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6F479345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0D2E8F5C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4B776650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2622AB47" w14:textId="77777777" w:rsidR="00937FAD" w:rsidRDefault="00937FAD" w:rsidP="00937F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F0C" w:rsidRPr="004A0569">
              <w:rPr>
                <w:noProof/>
              </w:rPr>
              <w:t>Schreibe auf, was Sarah meint.</w:t>
            </w:r>
          </w:p>
          <w:p w14:paraId="13181868" w14:textId="241B2AFB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9B8D169" w14:textId="17462D69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084C5601" w14:textId="44870914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8F23E3B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1AE23C6E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2F59E378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3E3786BD" w14:textId="4C8E6A90" w:rsidR="00117F0C" w:rsidRPr="00415AFF" w:rsidRDefault="00117F0C" w:rsidP="00CE5A80">
            <w:pPr>
              <w:ind w:left="284" w:hanging="284"/>
              <w:rPr>
                <w:rFonts w:cstheme="minorHAnsi"/>
              </w:rPr>
            </w:pPr>
          </w:p>
        </w:tc>
      </w:tr>
      <w:tr w:rsidR="00D5209A" w:rsidRPr="00415AFF" w14:paraId="2647F0FD" w14:textId="77777777" w:rsidTr="001359AA">
        <w:tc>
          <w:tcPr>
            <w:tcW w:w="610" w:type="dxa"/>
          </w:tcPr>
          <w:p w14:paraId="78D23AE9" w14:textId="77777777" w:rsidR="00D5209A" w:rsidRPr="00415AFF" w:rsidRDefault="00D5209A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42AFAFA" w14:textId="77777777" w:rsidR="00D5209A" w:rsidRPr="00415AFF" w:rsidRDefault="00D5209A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FEB05BC" w14:textId="77777777" w:rsidR="00D5209A" w:rsidRPr="00415AFF" w:rsidRDefault="00D5209A" w:rsidP="004A0569">
            <w:pPr>
              <w:rPr>
                <w:noProof/>
              </w:rPr>
            </w:pPr>
          </w:p>
        </w:tc>
      </w:tr>
      <w:tr w:rsidR="00CE5A80" w:rsidRPr="00415AFF" w14:paraId="375FD68B" w14:textId="77777777" w:rsidTr="001359AA">
        <w:tc>
          <w:tcPr>
            <w:tcW w:w="610" w:type="dxa"/>
          </w:tcPr>
          <w:p w14:paraId="66AD5779" w14:textId="77777777" w:rsidR="00CE5A80" w:rsidRPr="00415AFF" w:rsidRDefault="00CE5A80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01A5EF" w14:textId="097125B3" w:rsidR="00CE5A80" w:rsidRPr="00415AFF" w:rsidRDefault="00117F0C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</w:t>
            </w:r>
            <w:r w:rsidR="00CE5A80"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</w:tcPr>
          <w:p w14:paraId="73D6BA83" w14:textId="391EB98F" w:rsidR="003A2A78" w:rsidRDefault="001359AA" w:rsidP="004A0569">
            <w:pPr>
              <w:rPr>
                <w:noProof/>
              </w:rPr>
            </w:pPr>
            <w:r w:rsidRPr="00415AFF">
              <w:rPr>
                <w:noProof/>
              </w:rPr>
              <w:t>Stellt euch gegenseitig Aufgaben</w:t>
            </w:r>
            <w:r w:rsidR="003A2A78">
              <w:rPr>
                <w:noProof/>
              </w:rPr>
              <w:t xml:space="preserve">: </w:t>
            </w:r>
          </w:p>
          <w:p w14:paraId="2324D936" w14:textId="57B5C86C" w:rsidR="001359AA" w:rsidRPr="00415AFF" w:rsidRDefault="001359AA" w:rsidP="003A2A78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Eine Person überlegt sich eine Zahl wie in </w:t>
            </w:r>
            <w:r w:rsidRPr="00632537">
              <w:rPr>
                <w:b/>
                <w:bCs/>
                <w:noProof/>
                <w:color w:val="327A86" w:themeColor="text2"/>
              </w:rPr>
              <w:t>a)</w:t>
            </w:r>
            <w:r w:rsidRPr="00415AFF">
              <w:rPr>
                <w:noProof/>
              </w:rPr>
              <w:t xml:space="preserve">. </w:t>
            </w:r>
          </w:p>
          <w:p w14:paraId="57ADABB5" w14:textId="64F23FA2" w:rsidR="001359AA" w:rsidRPr="00415AFF" w:rsidRDefault="001359AA" w:rsidP="003A2A78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Die andere </w:t>
            </w:r>
            <w:r w:rsidR="00397BC7">
              <w:rPr>
                <w:noProof/>
              </w:rPr>
              <w:t xml:space="preserve">Person </w:t>
            </w:r>
            <w:r w:rsidRPr="00415AFF">
              <w:rPr>
                <w:noProof/>
              </w:rPr>
              <w:t xml:space="preserve">sagt, wie man sie möglichst schnell am Zahlenstrahl </w:t>
            </w:r>
            <w:r w:rsidR="003A2A78">
              <w:rPr>
                <w:noProof/>
              </w:rPr>
              <w:br/>
            </w:r>
            <w:r w:rsidRPr="00415AFF">
              <w:rPr>
                <w:noProof/>
              </w:rPr>
              <w:t xml:space="preserve">eintragen kann und trägt sie ein. </w:t>
            </w:r>
          </w:p>
          <w:p w14:paraId="002C1CF7" w14:textId="3CA11658" w:rsidR="00CE5A80" w:rsidRPr="00415AFF" w:rsidRDefault="001359AA" w:rsidP="004A0569">
            <w:r w:rsidRPr="00415AFF">
              <w:rPr>
                <w:noProof/>
              </w:rPr>
              <w:t>Worauf müsst ihr achten? Wechselt euch ab.</w:t>
            </w:r>
          </w:p>
        </w:tc>
      </w:tr>
    </w:tbl>
    <w:p w14:paraId="19131374" w14:textId="77777777" w:rsidR="003A2A78" w:rsidRDefault="003A2A78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8"/>
        <w:gridCol w:w="8093"/>
      </w:tblGrid>
      <w:tr w:rsidR="0071032F" w:rsidRPr="00415AFF" w14:paraId="59874D2A" w14:textId="77777777" w:rsidTr="00BE7E73">
        <w:trPr>
          <w:trHeight w:val="785"/>
        </w:trPr>
        <w:tc>
          <w:tcPr>
            <w:tcW w:w="610" w:type="dxa"/>
          </w:tcPr>
          <w:p w14:paraId="44520F31" w14:textId="47FF6132" w:rsidR="0071032F" w:rsidRPr="00415AFF" w:rsidRDefault="0071032F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7F330CDD" w:rsidR="0071032F" w:rsidRPr="00415AFF" w:rsidRDefault="001359AA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Dezimalzahlen in der Stellentafel</w:t>
            </w:r>
          </w:p>
        </w:tc>
      </w:tr>
      <w:tr w:rsidR="0071032F" w:rsidRPr="00415AFF" w14:paraId="1C7469FD" w14:textId="77777777" w:rsidTr="00BE7E73">
        <w:trPr>
          <w:trHeight w:val="612"/>
        </w:trPr>
        <w:tc>
          <w:tcPr>
            <w:tcW w:w="610" w:type="dxa"/>
          </w:tcPr>
          <w:p w14:paraId="463C4081" w14:textId="7A8425C3" w:rsidR="0071032F" w:rsidRPr="00415AFF" w:rsidRDefault="0071032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33222FB2" w:rsidR="0071032F" w:rsidRPr="00415AFF" w:rsidRDefault="00BE7E73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03BB8EA" wp14:editId="254BBC1B">
                  <wp:simplePos x="0" y="0"/>
                  <wp:positionH relativeFrom="column">
                    <wp:posOffset>3557492</wp:posOffset>
                  </wp:positionH>
                  <wp:positionV relativeFrom="paragraph">
                    <wp:posOffset>368300</wp:posOffset>
                  </wp:positionV>
                  <wp:extent cx="1790065" cy="1095375"/>
                  <wp:effectExtent l="0" t="0" r="635" b="0"/>
                  <wp:wrapNone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59.JPG"/>
                          <pic:cNvPicPr/>
                        </pic:nvPicPr>
                        <pic:blipFill rotWithShape="1"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9AA" w:rsidRPr="00415AFF">
              <w:rPr>
                <w:rFonts w:asciiTheme="minorHAnsi" w:hAnsiTheme="minorHAnsi" w:cstheme="minorHAnsi"/>
              </w:rPr>
              <w:t>Was gehört zusammen?</w:t>
            </w:r>
          </w:p>
        </w:tc>
      </w:tr>
      <w:tr w:rsidR="001359AA" w:rsidRPr="00415AFF" w14:paraId="6453580A" w14:textId="77777777" w:rsidTr="00BE7E73">
        <w:trPr>
          <w:trHeight w:val="1686"/>
        </w:trPr>
        <w:tc>
          <w:tcPr>
            <w:tcW w:w="610" w:type="dxa"/>
          </w:tcPr>
          <w:p w14:paraId="4FFC3CD4" w14:textId="6C2A9110" w:rsidR="001359AA" w:rsidRPr="00415AFF" w:rsidRDefault="001359AA" w:rsidP="001359AA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68832" behindDoc="0" locked="0" layoutInCell="1" allowOverlap="1" wp14:anchorId="380BFDC6" wp14:editId="35E352D5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66675</wp:posOffset>
                  </wp:positionV>
                  <wp:extent cx="360000" cy="272386"/>
                  <wp:effectExtent l="0" t="0" r="2540" b="0"/>
                  <wp:wrapSquare wrapText="bothSides"/>
                  <wp:docPr id="1196481657" name="Grafik 119648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61AB87EA" w14:textId="4F0C5EBE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a)</w:t>
            </w:r>
          </w:p>
        </w:tc>
        <w:tc>
          <w:tcPr>
            <w:tcW w:w="8093" w:type="dxa"/>
          </w:tcPr>
          <w:p w14:paraId="1AB67280" w14:textId="1EB15494" w:rsidR="001359AA" w:rsidRPr="00415AFF" w:rsidRDefault="001359AA" w:rsidP="001359AA">
            <w:pPr>
              <w:rPr>
                <w:rFonts w:cstheme="minorHAnsi"/>
                <w:lang w:eastAsia="de-DE"/>
              </w:rPr>
            </w:pPr>
            <w:r w:rsidRPr="004A0569">
              <w:rPr>
                <w:noProof/>
              </w:rPr>
              <w:t xml:space="preserve">Welche Karten gehören zusammen? </w:t>
            </w:r>
            <w:r w:rsidR="003A2A78">
              <w:rPr>
                <w:noProof/>
              </w:rPr>
              <w:br/>
            </w:r>
            <w:r w:rsidRPr="004A0569">
              <w:rPr>
                <w:noProof/>
              </w:rPr>
              <w:t>Erkläre.</w:t>
            </w:r>
            <w:r w:rsidRPr="00415AFF">
              <w:rPr>
                <w:rFonts w:cstheme="minorHAnsi"/>
                <w:noProof/>
              </w:rPr>
              <w:t xml:space="preserve"> </w:t>
            </w:r>
          </w:p>
        </w:tc>
      </w:tr>
      <w:tr w:rsidR="001359AA" w:rsidRPr="00415AFF" w14:paraId="45B26DBF" w14:textId="77777777" w:rsidTr="00BE7E73">
        <w:trPr>
          <w:trHeight w:val="2208"/>
        </w:trPr>
        <w:tc>
          <w:tcPr>
            <w:tcW w:w="610" w:type="dxa"/>
          </w:tcPr>
          <w:p w14:paraId="0B24B8D1" w14:textId="226741EB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70880" behindDoc="0" locked="0" layoutInCell="1" allowOverlap="1" wp14:anchorId="6E588958" wp14:editId="5482B840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39053</wp:posOffset>
                  </wp:positionV>
                  <wp:extent cx="360000" cy="272386"/>
                  <wp:effectExtent l="0" t="0" r="2540" b="0"/>
                  <wp:wrapSquare wrapText="bothSides"/>
                  <wp:docPr id="127638886" name="Grafik 12763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1AD2DD67" w14:textId="2945EA34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b)</w:t>
            </w:r>
          </w:p>
        </w:tc>
        <w:tc>
          <w:tcPr>
            <w:tcW w:w="8093" w:type="dxa"/>
          </w:tcPr>
          <w:p w14:paraId="6A4E6FEA" w14:textId="74847EAD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B03F697" wp14:editId="5AA42434">
                  <wp:simplePos x="0" y="0"/>
                  <wp:positionH relativeFrom="column">
                    <wp:posOffset>3323812</wp:posOffset>
                  </wp:positionH>
                  <wp:positionV relativeFrom="paragraph">
                    <wp:posOffset>40005</wp:posOffset>
                  </wp:positionV>
                  <wp:extent cx="1790065" cy="1342549"/>
                  <wp:effectExtent l="0" t="0" r="635" b="3810"/>
                  <wp:wrapNone/>
                  <wp:docPr id="13920" name="Bild 1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2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Ordne die Gruppen aus </w:t>
            </w:r>
            <w:r w:rsidRPr="003A2A78">
              <w:rPr>
                <w:b/>
                <w:bCs/>
                <w:noProof/>
                <w:color w:val="327A86" w:themeColor="text2"/>
              </w:rPr>
              <w:t>a)</w:t>
            </w:r>
            <w:r w:rsidRPr="004A0569">
              <w:rPr>
                <w:noProof/>
              </w:rPr>
              <w:t xml:space="preserve"> den Spalten </w:t>
            </w:r>
          </w:p>
          <w:p w14:paraId="5E28596B" w14:textId="5BCA21EE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t xml:space="preserve">der großen Stellentafel zu. </w:t>
            </w:r>
          </w:p>
          <w:p w14:paraId="26848A17" w14:textId="4CFB4FE9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Was gehört wohin?</w:t>
            </w:r>
          </w:p>
        </w:tc>
      </w:tr>
    </w:tbl>
    <w:p w14:paraId="2C6177A5" w14:textId="77777777" w:rsidR="00BE7E73" w:rsidRDefault="00BE7E73">
      <w:pPr>
        <w:sectPr w:rsidR="00BE7E73" w:rsidSect="009D4179">
          <w:headerReference w:type="default" r:id="rId3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4"/>
        <w:gridCol w:w="2674"/>
        <w:gridCol w:w="2688"/>
      </w:tblGrid>
      <w:tr w:rsidR="00243737" w:rsidRPr="00415AFF" w14:paraId="7CF825F0" w14:textId="77777777" w:rsidTr="00892A09">
        <w:tc>
          <w:tcPr>
            <w:tcW w:w="610" w:type="dxa"/>
          </w:tcPr>
          <w:p w14:paraId="2EB63DAF" w14:textId="30CD8A88" w:rsidR="00243737" w:rsidRPr="00415AFF" w:rsidRDefault="00243737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1359AA"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4"/>
          </w:tcPr>
          <w:p w14:paraId="20692689" w14:textId="4CEC02C0" w:rsidR="00243737" w:rsidRPr="00415AFF" w:rsidRDefault="00594D6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in der Stellentafel</w:t>
            </w:r>
          </w:p>
        </w:tc>
      </w:tr>
      <w:tr w:rsidR="0083575B" w:rsidRPr="00415AFF" w14:paraId="0B4E2B73" w14:textId="77777777" w:rsidTr="00892A09">
        <w:tc>
          <w:tcPr>
            <w:tcW w:w="610" w:type="dxa"/>
          </w:tcPr>
          <w:p w14:paraId="21654792" w14:textId="721757ED" w:rsidR="0083575B" w:rsidRPr="00415AFF" w:rsidRDefault="0083575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5776C2D" w14:textId="651C690A" w:rsidR="0083575B" w:rsidRPr="00415AFF" w:rsidRDefault="009212DC" w:rsidP="008E2563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3"/>
          </w:tcPr>
          <w:p w14:paraId="1102514B" w14:textId="77777777" w:rsidR="009212DC" w:rsidRDefault="009212DC" w:rsidP="009212DC">
            <w:pPr>
              <w:ind w:left="284" w:hanging="284"/>
              <w:rPr>
                <w:noProof/>
              </w:rPr>
            </w:pPr>
            <w:r w:rsidRPr="004A0569">
              <w:rPr>
                <w:noProof/>
              </w:rPr>
              <w:t xml:space="preserve">Sarah trägt ihre Zahl in eine Stellentafel ein, damit sie die Zahl einfacher schreiben kann. </w:t>
            </w:r>
          </w:p>
          <w:p w14:paraId="20F57733" w14:textId="77777777" w:rsidR="009212DC" w:rsidRPr="004A0569" w:rsidRDefault="009212DC" w:rsidP="00632537">
            <w:pPr>
              <w:rPr>
                <w:noProof/>
              </w:rPr>
            </w:pPr>
            <w:r w:rsidRPr="004A0569">
              <w:rPr>
                <w:noProof/>
              </w:rPr>
              <w:t>Färbe die Spalten: Zehntel rot, Hundertstel blau und Tausendstel grün.</w:t>
            </w:r>
          </w:p>
          <w:p w14:paraId="03EAA7E9" w14:textId="77777777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298DD3C" wp14:editId="7475D620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146368</wp:posOffset>
                      </wp:positionV>
                      <wp:extent cx="918845" cy="838200"/>
                      <wp:effectExtent l="228600" t="0" r="14605" b="19050"/>
                      <wp:wrapNone/>
                      <wp:docPr id="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838200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873CB" w14:textId="77777777" w:rsidR="009212DC" w:rsidRPr="00C06CFC" w:rsidRDefault="009212DC" w:rsidP="009212D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 Einer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3 Zehntel</w:t>
                                  </w:r>
                                </w:p>
                                <w:p w14:paraId="426F2CA8" w14:textId="77777777" w:rsidR="009212DC" w:rsidRPr="00C06CFC" w:rsidRDefault="009212DC" w:rsidP="009212D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Hundertstel</w:t>
                                  </w:r>
                                </w:p>
                                <w:p w14:paraId="3E10F0E3" w14:textId="77777777" w:rsidR="009212DC" w:rsidRPr="00C06CFC" w:rsidRDefault="009212DC" w:rsidP="009212D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 Tausendstel</w:t>
                                  </w:r>
                                </w:p>
                                <w:p w14:paraId="2AF615B9" w14:textId="77777777" w:rsidR="009212DC" w:rsidRPr="00705633" w:rsidRDefault="009212DC" w:rsidP="009212D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D3C" id="_x0000_s1074" type="#_x0000_t62" style="position:absolute;margin-left:72.6pt;margin-top:11.55pt;width:72.35pt;height:6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" adj="-4765,8156" fillcolor="white [3201]" strokecolor="#bfbfbf [2412]">
                      <v:textbox inset="1mm,0,1mm,0">
                        <w:txbxContent>
                          <w:p w14:paraId="7DA873CB" w14:textId="77777777" w:rsidR="009212DC" w:rsidRPr="00C06CFC" w:rsidRDefault="009212DC" w:rsidP="009212D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 Einer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3 Zehntel</w:t>
                            </w:r>
                          </w:p>
                          <w:p w14:paraId="426F2CA8" w14:textId="77777777" w:rsidR="009212DC" w:rsidRPr="00C06CFC" w:rsidRDefault="009212DC" w:rsidP="009212D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Hundertstel</w:t>
                            </w:r>
                          </w:p>
                          <w:p w14:paraId="3E10F0E3" w14:textId="77777777" w:rsidR="009212DC" w:rsidRPr="00C06CFC" w:rsidRDefault="009212DC" w:rsidP="009212D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 Tausendstel</w:t>
                            </w:r>
                          </w:p>
                          <w:p w14:paraId="2AF615B9" w14:textId="77777777" w:rsidR="009212DC" w:rsidRPr="00705633" w:rsidRDefault="009212DC" w:rsidP="009212D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76704" behindDoc="0" locked="0" layoutInCell="1" allowOverlap="1" wp14:anchorId="6C125202" wp14:editId="75253D3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131445</wp:posOffset>
                  </wp:positionV>
                  <wp:extent cx="683895" cy="854710"/>
                  <wp:effectExtent l="0" t="0" r="1905" b="2540"/>
                  <wp:wrapSquare wrapText="bothSides"/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8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85AF4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9061D27" w14:textId="77777777" w:rsidR="009212DC" w:rsidRPr="00415AFF" w:rsidRDefault="009212DC" w:rsidP="009212DC">
            <w:pPr>
              <w:rPr>
                <w:rFonts w:cstheme="minorHAnsi"/>
              </w:rPr>
            </w:pPr>
          </w:p>
          <w:tbl>
            <w:tblPr>
              <w:tblpPr w:leftFromText="141" w:rightFromText="141" w:vertAnchor="page" w:horzAnchor="page" w:tblpX="3954" w:tblpY="991"/>
              <w:tblOverlap w:val="never"/>
              <w:tblW w:w="3735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</w:tblGrid>
            <w:tr w:rsidR="009212DC" w:rsidRPr="00415AFF" w14:paraId="221EA939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A994B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5E6718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549E93C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297E83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8B3BB2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7CB722A6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auto"/>
                </w:tcPr>
                <w:p w14:paraId="0D4EA715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1D6C8D0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686AE2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67706E0F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747" w:type="dxa"/>
                  <w:shd w:val="clear" w:color="auto" w:fill="auto"/>
                  <w:vAlign w:val="center"/>
                </w:tcPr>
                <w:p w14:paraId="5F3B304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</w:tr>
          </w:tbl>
          <w:p w14:paraId="18B92FDF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136E3157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05679A58" w14:textId="77777777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595CD16" wp14:editId="30A992EA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33655</wp:posOffset>
                      </wp:positionV>
                      <wp:extent cx="421640" cy="226695"/>
                      <wp:effectExtent l="0" t="0" r="16510" b="1905"/>
                      <wp:wrapNone/>
                      <wp:docPr id="23" name="Textfeld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DAC2B34" w14:textId="77777777" w:rsidR="009212DC" w:rsidRPr="009E54DA" w:rsidRDefault="009212DC" w:rsidP="009212DC">
                                  <w:pPr>
                                    <w:rPr>
                                      <w:b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5CD16" id="Textfeld 23" o:spid="_x0000_s1075" type="#_x0000_t202" style="position:absolute;margin-left:10.9pt;margin-top:2.65pt;width:33.2pt;height:17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" filled="f" stroked="f">
                      <v:textbox inset="0,0,0,0">
                        <w:txbxContent>
                          <w:p w14:paraId="3DAC2B34" w14:textId="77777777" w:rsidR="009212DC" w:rsidRPr="009E54DA" w:rsidRDefault="009212DC" w:rsidP="009212DC">
                            <w:pPr>
                              <w:rPr>
                                <w:b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0AE70A" w14:textId="5EACE520" w:rsidR="00594D6F" w:rsidRPr="00415AFF" w:rsidRDefault="00594D6F" w:rsidP="008E2563">
            <w:pPr>
              <w:rPr>
                <w:rFonts w:cstheme="minorHAnsi"/>
              </w:rPr>
            </w:pPr>
          </w:p>
        </w:tc>
      </w:tr>
      <w:tr w:rsidR="009212DC" w:rsidRPr="00415AFF" w14:paraId="65ED48A6" w14:textId="77777777" w:rsidTr="00892A09">
        <w:tc>
          <w:tcPr>
            <w:tcW w:w="610" w:type="dxa"/>
          </w:tcPr>
          <w:p w14:paraId="39D9FDAF" w14:textId="25AFF9E4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68512" behindDoc="0" locked="0" layoutInCell="1" allowOverlap="1" wp14:anchorId="6B125C11" wp14:editId="75157DA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1284561</wp:posOffset>
                  </wp:positionV>
                  <wp:extent cx="360000" cy="272386"/>
                  <wp:effectExtent l="0" t="0" r="0" b="0"/>
                  <wp:wrapSquare wrapText="bothSides"/>
                  <wp:docPr id="444670975" name="Grafik 44467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AE5E4BC" w14:textId="4A9E947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7A4C10C3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Kenan und Tim lesen Sarahs Zahl aus der Stellentafel ab. Wer hat Recht?</w:t>
            </w:r>
          </w:p>
          <w:p w14:paraId="532BF1E3" w14:textId="77777777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71584" behindDoc="0" locked="0" layoutInCell="1" allowOverlap="1" wp14:anchorId="6EAB4BD5" wp14:editId="5236250A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95250</wp:posOffset>
                  </wp:positionV>
                  <wp:extent cx="683862" cy="864870"/>
                  <wp:effectExtent l="0" t="0" r="2540" b="0"/>
                  <wp:wrapSquare wrapText="bothSides"/>
                  <wp:docPr id="1606870712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70712" name="Bild 4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62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69536" behindDoc="0" locked="0" layoutInCell="1" allowOverlap="1" wp14:anchorId="75F3FF22" wp14:editId="599C47BE">
                  <wp:simplePos x="0" y="0"/>
                  <wp:positionH relativeFrom="column">
                    <wp:posOffset>61277</wp:posOffset>
                  </wp:positionH>
                  <wp:positionV relativeFrom="paragraph">
                    <wp:posOffset>85408</wp:posOffset>
                  </wp:positionV>
                  <wp:extent cx="683895" cy="789305"/>
                  <wp:effectExtent l="0" t="0" r="1905" b="0"/>
                  <wp:wrapNone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 1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3895" cy="7893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7EB84A1" w14:textId="77777777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FE77619" wp14:editId="33EEB825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156210</wp:posOffset>
                      </wp:positionV>
                      <wp:extent cx="918845" cy="442800"/>
                      <wp:effectExtent l="0" t="0" r="300355" b="14605"/>
                      <wp:wrapNone/>
                      <wp:docPr id="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442800"/>
                              </a:xfrm>
                              <a:prstGeom prst="wedgeRoundRectCallout">
                                <a:avLst>
                                  <a:gd name="adj1" fmla="val 79288"/>
                                  <a:gd name="adj2" fmla="val -2450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78B71" w14:textId="77777777" w:rsidR="009212DC" w:rsidRPr="00705633" w:rsidRDefault="009212D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D27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2385.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619" id="_x0000_s1076" type="#_x0000_t62" style="position:absolute;margin-left:193.05pt;margin-top:12.3pt;width:72.35pt;height:34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" adj="27926,5506" fillcolor="white [3201]" strokecolor="#bfbfbf [2412]">
                      <v:textbox inset="1mm,0,1mm,0">
                        <w:txbxContent>
                          <w:p w14:paraId="40578B71" w14:textId="77777777" w:rsidR="009212DC" w:rsidRPr="00705633" w:rsidRDefault="009212D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D27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2385.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CA74FAD" wp14:editId="681B29F3">
                      <wp:simplePos x="0" y="0"/>
                      <wp:positionH relativeFrom="column">
                        <wp:posOffset>985837</wp:posOffset>
                      </wp:positionH>
                      <wp:positionV relativeFrom="paragraph">
                        <wp:posOffset>151848</wp:posOffset>
                      </wp:positionV>
                      <wp:extent cx="876300" cy="443230"/>
                      <wp:effectExtent l="228600" t="0" r="19050" b="13970"/>
                      <wp:wrapNone/>
                      <wp:docPr id="3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443230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AC9A" w14:textId="77777777" w:rsidR="009212DC" w:rsidRPr="00C06CFC" w:rsidRDefault="009212D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2,385.</w:t>
                                  </w:r>
                                </w:p>
                                <w:p w14:paraId="44275C26" w14:textId="77777777" w:rsidR="009212DC" w:rsidRPr="00705633" w:rsidRDefault="009212DC" w:rsidP="00C06CF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4FAD" id="_x0000_s1077" type="#_x0000_t62" style="position:absolute;margin-left:77.6pt;margin-top:11.95pt;width:69pt;height:34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" adj="-4765,8156" fillcolor="white [3201]" strokecolor="#bfbfbf [2412]">
                      <v:textbox inset="1mm,0,1mm,0">
                        <w:txbxContent>
                          <w:p w14:paraId="3E61AC9A" w14:textId="77777777" w:rsidR="009212DC" w:rsidRPr="00C06CFC" w:rsidRDefault="009212D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2,385.</w:t>
                            </w:r>
                          </w:p>
                          <w:p w14:paraId="44275C26" w14:textId="77777777" w:rsidR="009212DC" w:rsidRPr="00705633" w:rsidRDefault="009212DC" w:rsidP="00C06CF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BF54D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5A0E3229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6DA728A8" w14:textId="77777777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1EEE879" wp14:editId="5B792966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157163</wp:posOffset>
                      </wp:positionV>
                      <wp:extent cx="494030" cy="187960"/>
                      <wp:effectExtent l="0" t="0" r="1270" b="2540"/>
                      <wp:wrapNone/>
                      <wp:docPr id="33" name="Textfeld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5C7B896" w14:textId="77777777" w:rsidR="009212DC" w:rsidRPr="009E54DA" w:rsidRDefault="009212DC" w:rsidP="00594D6F">
                                  <w:pPr>
                                    <w:rPr>
                                      <w:b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EE879" id="Textfeld 33" o:spid="_x0000_s1078" type="#_x0000_t202" style="position:absolute;margin-left:15.35pt;margin-top:12.4pt;width:38.9pt;height:14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" filled="f" stroked="f">
                      <v:textbox inset="0,0,0,0">
                        <w:txbxContent>
                          <w:p w14:paraId="65C7B896" w14:textId="77777777" w:rsidR="009212DC" w:rsidRPr="009E54DA" w:rsidRDefault="009212DC" w:rsidP="00594D6F">
                            <w:pPr>
                              <w:rPr>
                                <w:b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20E1B49" wp14:editId="0237DB8F">
                      <wp:simplePos x="0" y="0"/>
                      <wp:positionH relativeFrom="column">
                        <wp:posOffset>4003992</wp:posOffset>
                      </wp:positionH>
                      <wp:positionV relativeFrom="paragraph">
                        <wp:posOffset>151130</wp:posOffset>
                      </wp:positionV>
                      <wp:extent cx="494030" cy="187960"/>
                      <wp:effectExtent l="0" t="0" r="1270" b="2540"/>
                      <wp:wrapNone/>
                      <wp:docPr id="1860390357" name="Textfeld 1860390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F586DA3" w14:textId="77777777" w:rsidR="009212DC" w:rsidRPr="009E54DA" w:rsidRDefault="009212DC" w:rsidP="009665FE">
                                  <w:pPr>
                                    <w:rPr>
                                      <w:b/>
                                    </w:rPr>
                                  </w:pPr>
                                  <w:r w:rsidRPr="009E54DA">
                                    <w:rPr>
                                      <w:b/>
                                    </w:rPr>
                                    <w:t>Tim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1B49" id="Textfeld 1860390357" o:spid="_x0000_s1079" type="#_x0000_t202" style="position:absolute;margin-left:315.25pt;margin-top:11.9pt;width:38.9pt;height:14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" filled="f" stroked="f">
                      <v:textbox inset="0,0,0,0">
                        <w:txbxContent>
                          <w:p w14:paraId="5F586DA3" w14:textId="77777777" w:rsidR="009212DC" w:rsidRPr="009E54DA" w:rsidRDefault="009212DC" w:rsidP="009665FE">
                            <w:pPr>
                              <w:rPr>
                                <w:b/>
                              </w:rPr>
                            </w:pPr>
                            <w:r w:rsidRPr="009E54DA">
                              <w:rPr>
                                <w:b/>
                              </w:rPr>
                              <w:t>Tim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CFB190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ADBB6CD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Woran erkennt man in der Stellentafel, wo das Komma stehen muss?</w:t>
            </w:r>
          </w:p>
          <w:p w14:paraId="5A00E057" w14:textId="77777777" w:rsidR="009212DC" w:rsidRPr="00415AFF" w:rsidRDefault="009212DC" w:rsidP="009212DC">
            <w:pPr>
              <w:rPr>
                <w:rFonts w:cstheme="minorHAnsi"/>
              </w:rPr>
            </w:pPr>
            <w:r w:rsidRPr="004A0569">
              <w:rPr>
                <w:noProof/>
              </w:rPr>
              <w:t>Tipp: Überlege dazu, was alle Stellen in Tims und in Kenans Zahlen bedeuten</w:t>
            </w:r>
            <w:r w:rsidRPr="00415AFF">
              <w:rPr>
                <w:rFonts w:cstheme="minorHAnsi"/>
              </w:rPr>
              <w:t>.</w:t>
            </w:r>
          </w:p>
          <w:p w14:paraId="6084E90C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AC5190F" w14:textId="77777777" w:rsidTr="00892A09">
        <w:tc>
          <w:tcPr>
            <w:tcW w:w="610" w:type="dxa"/>
          </w:tcPr>
          <w:p w14:paraId="50E592D3" w14:textId="77777777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23E7D66" w14:textId="156B9C5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29E53F96" w14:textId="150217F5" w:rsidR="009212DC" w:rsidRPr="00415AFF" w:rsidRDefault="009212DC" w:rsidP="009212D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Trage die Zahlen in die Stellentafel ein und schreibe sie dann als Dezimalzahl.</w:t>
            </w:r>
          </w:p>
        </w:tc>
      </w:tr>
      <w:tr w:rsidR="009212DC" w:rsidRPr="00415AFF" w14:paraId="29F7047F" w14:textId="6D18BECD" w:rsidTr="003A2A78">
        <w:tc>
          <w:tcPr>
            <w:tcW w:w="610" w:type="dxa"/>
          </w:tcPr>
          <w:p w14:paraId="565F3DCC" w14:textId="3680C453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ED2A3C9" w14:textId="04F876A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4AEC979E" w14:textId="1A55DAD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Einer, 4 Zehntel,</w:t>
            </w:r>
          </w:p>
          <w:p w14:paraId="2BE5CD05" w14:textId="71817604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8 Hundertstel</w:t>
            </w:r>
          </w:p>
        </w:tc>
        <w:tc>
          <w:tcPr>
            <w:tcW w:w="2674" w:type="dxa"/>
            <w:vAlign w:val="center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8CC532E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996DB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F11EB0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5D73441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A06FA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49979E07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auto"/>
                  <w:vAlign w:val="center"/>
                </w:tcPr>
                <w:p w14:paraId="01A007B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7354E8E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1B787FB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78C8C76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8964F1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95CB8A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964989F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433FC3E2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2525CEF1" w14:textId="004A90D1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67BA6187" w14:textId="77777777" w:rsidTr="003A2A78">
        <w:tc>
          <w:tcPr>
            <w:tcW w:w="610" w:type="dxa"/>
          </w:tcPr>
          <w:p w14:paraId="14B6B8A7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0D68FF9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43C776B" w14:textId="6AB9812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Zehntel,</w:t>
            </w:r>
          </w:p>
          <w:p w14:paraId="4EBE3BFB" w14:textId="699CE2E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Hundertstel,</w:t>
            </w:r>
          </w:p>
          <w:p w14:paraId="025E21DF" w14:textId="730FEC9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57D3F0BC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4F53A7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D0FC1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264BB4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D725FD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0380AADF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auto"/>
                  <w:vAlign w:val="center"/>
                </w:tcPr>
                <w:p w14:paraId="78C7323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0CDF351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6A0563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6BBB177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A27D0C0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7046166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6480483D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28603AFB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4BD5E4E1" w14:textId="0EC37B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712944FE" w14:textId="77777777" w:rsidTr="003A2A78">
        <w:tc>
          <w:tcPr>
            <w:tcW w:w="610" w:type="dxa"/>
          </w:tcPr>
          <w:p w14:paraId="6EB26DDF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2E01D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5748BA49" w14:textId="42BA808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3 Zehntel,</w:t>
            </w:r>
          </w:p>
          <w:p w14:paraId="560887DD" w14:textId="1C1F5FA8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7099EFF3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7AA5816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A62304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3E3B26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13F9DE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53471A2B" w14:textId="77777777" w:rsidTr="004E2152">
              <w:trPr>
                <w:trHeight w:val="227"/>
              </w:trPr>
              <w:tc>
                <w:tcPr>
                  <w:tcW w:w="634" w:type="dxa"/>
                  <w:shd w:val="clear" w:color="auto" w:fill="auto"/>
                  <w:vAlign w:val="center"/>
                </w:tcPr>
                <w:p w14:paraId="5C97243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2D55B5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4C10FC0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42A1C67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9C3CF2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20511A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7EE8B05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35580AB8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26FAC13" w14:textId="0DA00EC3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2ED3089F" w14:textId="77777777" w:rsidTr="003A2A78">
        <w:tc>
          <w:tcPr>
            <w:tcW w:w="610" w:type="dxa"/>
          </w:tcPr>
          <w:p w14:paraId="1E1D1393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C84C2D8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0FE7707" w14:textId="07E294F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Einer, 5 Zehntel,</w:t>
            </w:r>
          </w:p>
          <w:p w14:paraId="6C33CD81" w14:textId="6D293B61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6BA8434" w14:textId="77777777" w:rsidTr="004E2152">
              <w:trPr>
                <w:trHeight w:val="235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1D7F18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45A64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AD5DC88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979F50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101025EA" w14:textId="77777777" w:rsidTr="004E2152">
              <w:trPr>
                <w:trHeight w:val="238"/>
              </w:trPr>
              <w:tc>
                <w:tcPr>
                  <w:tcW w:w="634" w:type="dxa"/>
                  <w:shd w:val="clear" w:color="auto" w:fill="auto"/>
                  <w:vAlign w:val="center"/>
                </w:tcPr>
                <w:p w14:paraId="1C6EBD9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5F6C4FF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594508E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48737303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68B4418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1A5FC3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37C02E80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62C4BFE9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6D90649" w14:textId="31033E90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15B78716" w14:textId="77777777" w:rsidTr="003A2A78">
        <w:tc>
          <w:tcPr>
            <w:tcW w:w="610" w:type="dxa"/>
          </w:tcPr>
          <w:p w14:paraId="1DDC3837" w14:textId="3B90F06E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66464" behindDoc="0" locked="0" layoutInCell="1" allowOverlap="1" wp14:anchorId="42648F04" wp14:editId="067FEF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17736</wp:posOffset>
                  </wp:positionV>
                  <wp:extent cx="360000" cy="272386"/>
                  <wp:effectExtent l="0" t="0" r="0" b="0"/>
                  <wp:wrapSquare wrapText="bothSides"/>
                  <wp:docPr id="47802050" name="Grafik 478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24654CAE" w14:textId="75D9BE58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44574265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Wie kannst du in den Dezimalzahlen schnell erkennen, </w:t>
            </w:r>
          </w:p>
          <w:p w14:paraId="629AE4D8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 die Zehntel, die Hundertstel und die Tausendstel sind?</w:t>
            </w:r>
          </w:p>
          <w:p w14:paraId="42CB8B9B" w14:textId="0ACB73F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Du kannst als Hilfe die Ziffern </w:t>
            </w:r>
            <w:r>
              <w:rPr>
                <w:noProof/>
              </w:rPr>
              <w:t xml:space="preserve">passend mit den </w:t>
            </w:r>
            <w:r w:rsidRPr="004A0569">
              <w:rPr>
                <w:noProof/>
              </w:rPr>
              <w:t>Spalten in der Stellentafel färben.</w:t>
            </w:r>
          </w:p>
        </w:tc>
      </w:tr>
      <w:tr w:rsidR="009212DC" w:rsidRPr="00415AFF" w14:paraId="7059EDA4" w14:textId="77777777" w:rsidTr="003A2A78">
        <w:tc>
          <w:tcPr>
            <w:tcW w:w="610" w:type="dxa"/>
          </w:tcPr>
          <w:p w14:paraId="521A2E3D" w14:textId="71133F4A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16CBD1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3"/>
          </w:tcPr>
          <w:p w14:paraId="539E0606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6D025C3" w14:textId="77777777" w:rsidTr="003A2A78">
        <w:tc>
          <w:tcPr>
            <w:tcW w:w="610" w:type="dxa"/>
          </w:tcPr>
          <w:p w14:paraId="6A6FD9DF" w14:textId="0A6FF824" w:rsidR="009212DC" w:rsidRPr="00415AFF" w:rsidRDefault="00913963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100608" behindDoc="0" locked="0" layoutInCell="1" allowOverlap="1" wp14:anchorId="3DC9AC50" wp14:editId="04A844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13055" cy="271780"/>
                  <wp:effectExtent l="0" t="0" r="4445" b="0"/>
                  <wp:wrapNone/>
                  <wp:docPr id="1616534621" name="Grafik 16165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00625B0" w14:textId="149F450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58C6FF46" w14:textId="0E823531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2AD7CA89" wp14:editId="6661BAA4">
                  <wp:simplePos x="0" y="0"/>
                  <wp:positionH relativeFrom="column">
                    <wp:posOffset>4319588</wp:posOffset>
                  </wp:positionH>
                  <wp:positionV relativeFrom="paragraph">
                    <wp:posOffset>-20638</wp:posOffset>
                  </wp:positionV>
                  <wp:extent cx="757211" cy="831913"/>
                  <wp:effectExtent l="0" t="0" r="5080" b="6350"/>
                  <wp:wrapNone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2.JPG"/>
                          <pic:cNvPicPr/>
                        </pic:nvPicPr>
                        <pic:blipFill rotWithShape="1"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7211" cy="83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Stellt euch gegenseitig Aufgaben mit Stellenkarten: </w:t>
            </w:r>
          </w:p>
          <w:p w14:paraId="653C153E" w14:textId="77777777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Eine Person sagt eine Zahl und beide legen sie mit den Stellenkarten.</w:t>
            </w:r>
          </w:p>
          <w:p w14:paraId="66E0BD6E" w14:textId="3A47608D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Vergleicht eure Zahlen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  <w:r w:rsidRPr="004A0569">
              <w:rPr>
                <w:noProof/>
              </w:rPr>
              <w:t>Wenn sie nicht gleich sind, besprecht, woran das liegen kann.</w:t>
            </w:r>
          </w:p>
        </w:tc>
      </w:tr>
    </w:tbl>
    <w:p w14:paraId="1E11E9B4" w14:textId="77777777" w:rsidR="00BE7E73" w:rsidRDefault="00BE7E73">
      <w:pPr>
        <w:rPr>
          <w:rFonts w:cstheme="minorHAnsi"/>
        </w:rPr>
        <w:sectPr w:rsidR="00BE7E73" w:rsidSect="009D4179">
          <w:headerReference w:type="default" r:id="rId4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368"/>
        <w:gridCol w:w="3650"/>
        <w:gridCol w:w="319"/>
        <w:gridCol w:w="3699"/>
      </w:tblGrid>
      <w:tr w:rsidR="00146F2A" w:rsidRPr="00415AFF" w14:paraId="4233EF17" w14:textId="77777777" w:rsidTr="00850E32">
        <w:tc>
          <w:tcPr>
            <w:tcW w:w="610" w:type="dxa"/>
          </w:tcPr>
          <w:p w14:paraId="403529A3" w14:textId="12B2C6F8" w:rsidR="00146F2A" w:rsidRPr="00415AFF" w:rsidRDefault="00146F2A" w:rsidP="00146F2A">
            <w:pPr>
              <w:pStyle w:val="berschrift3"/>
              <w:rPr>
                <w:rFonts w:asciiTheme="minorHAnsi" w:hAnsiTheme="minorHAnsi" w:cstheme="minorHAnsi"/>
              </w:rPr>
            </w:pPr>
            <w:bookmarkStart w:id="1" w:name="_Hlk136818381"/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FF460D"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  <w:gridSpan w:val="5"/>
          </w:tcPr>
          <w:p w14:paraId="528B39C4" w14:textId="07C13F00" w:rsidR="00146F2A" w:rsidRPr="00415AFF" w:rsidRDefault="00FF460D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aufräumen</w:t>
            </w:r>
          </w:p>
        </w:tc>
      </w:tr>
      <w:bookmarkEnd w:id="1"/>
      <w:tr w:rsidR="008E408B" w:rsidRPr="00415AFF" w14:paraId="1801B6A5" w14:textId="77777777" w:rsidTr="00850E32">
        <w:trPr>
          <w:trHeight w:val="1548"/>
        </w:trPr>
        <w:tc>
          <w:tcPr>
            <w:tcW w:w="610" w:type="dxa"/>
          </w:tcPr>
          <w:p w14:paraId="4FCD2130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7F152B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4"/>
          </w:tcPr>
          <w:tbl>
            <w:tblPr>
              <w:tblpPr w:leftFromText="141" w:rightFromText="141" w:vertAnchor="page" w:horzAnchor="margin" w:tblpY="338"/>
              <w:tblOverlap w:val="never"/>
              <w:tblW w:w="4452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1"/>
              <w:gridCol w:w="891"/>
            </w:tblGrid>
            <w:tr w:rsidR="00FF460D" w:rsidRPr="00415AFF" w14:paraId="21C4547F" w14:textId="77777777" w:rsidTr="004E2152">
              <w:trPr>
                <w:trHeight w:val="271"/>
              </w:trPr>
              <w:tc>
                <w:tcPr>
                  <w:tcW w:w="890" w:type="dxa"/>
                  <w:shd w:val="clear" w:color="auto" w:fill="D9D9D9" w:themeFill="background1" w:themeFillShade="D9"/>
                  <w:vAlign w:val="center"/>
                </w:tcPr>
                <w:p w14:paraId="7BAA4C5C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406F5D" w14:textId="0326956D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FD2C0E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C901D29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FBB5BF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FF460D" w:rsidRPr="00415AFF" w14:paraId="4172D8CF" w14:textId="77777777" w:rsidTr="00FF460D">
              <w:trPr>
                <w:trHeight w:val="270"/>
              </w:trPr>
              <w:tc>
                <w:tcPr>
                  <w:tcW w:w="890" w:type="dxa"/>
                  <w:shd w:val="clear" w:color="auto" w:fill="auto"/>
                  <w:vAlign w:val="center"/>
                </w:tcPr>
                <w:p w14:paraId="03EA5B57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0BECBD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429F73B0" w14:textId="262AF666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</w:tcPr>
                <w:p w14:paraId="7A260CB0" w14:textId="5BCE9655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891" w:type="dxa"/>
                  <w:shd w:val="clear" w:color="auto" w:fill="auto"/>
                  <w:vAlign w:val="center"/>
                </w:tcPr>
                <w:p w14:paraId="20C1AF67" w14:textId="1FD2671E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7CF5521" w14:textId="7E2D2704" w:rsidR="008E408B" w:rsidRPr="00415AFF" w:rsidRDefault="009E54DA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94083E1" wp14:editId="6B510FE5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178118</wp:posOffset>
                      </wp:positionV>
                      <wp:extent cx="1099820" cy="443230"/>
                      <wp:effectExtent l="0" t="0" r="309880" b="13970"/>
                      <wp:wrapNone/>
                      <wp:docPr id="4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443230"/>
                              </a:xfrm>
                              <a:prstGeom prst="wedgeRoundRectCallout">
                                <a:avLst>
                                  <a:gd name="adj1" fmla="val 72571"/>
                                  <a:gd name="adj2" fmla="val -257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E54D7" w14:textId="77777777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Also heißt die Zahl 4,615 oder?</w:t>
                                  </w:r>
                                </w:p>
                                <w:p w14:paraId="13489100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83E1" id="_x0000_s1080" type="#_x0000_t62" style="position:absolute;margin-left:243pt;margin-top:14.05pt;width:86.6pt;height:34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" adj="26475,10244" fillcolor="white [3201]" strokecolor="#bfbfbf [2412]">
                      <v:textbox inset="1mm,0,1mm,0">
                        <w:txbxContent>
                          <w:p w14:paraId="30CE54D7" w14:textId="77777777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Also heißt die Zahl 4,615 oder?</w:t>
                            </w:r>
                          </w:p>
                          <w:p w14:paraId="13489100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60D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93408" behindDoc="0" locked="0" layoutInCell="1" allowOverlap="1" wp14:anchorId="1C12BB53" wp14:editId="660DC9E3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20955</wp:posOffset>
                  </wp:positionV>
                  <wp:extent cx="683895" cy="854710"/>
                  <wp:effectExtent l="0" t="0" r="1905" b="2540"/>
                  <wp:wrapNone/>
                  <wp:docPr id="1917466017" name="Grafik 191746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08B" w:rsidRPr="00415AFF" w14:paraId="1F53B07C" w14:textId="77777777" w:rsidTr="00850E32">
        <w:tc>
          <w:tcPr>
            <w:tcW w:w="610" w:type="dxa"/>
          </w:tcPr>
          <w:p w14:paraId="14C8A1C0" w14:textId="73F3BE26" w:rsidR="008E408B" w:rsidRPr="00415AFF" w:rsidRDefault="00FF460D" w:rsidP="008E2563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96480" behindDoc="0" locked="0" layoutInCell="1" allowOverlap="1" wp14:anchorId="68D2C019" wp14:editId="5BE8A14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59410" cy="271780"/>
                  <wp:effectExtent l="0" t="0" r="2540" b="0"/>
                  <wp:wrapSquare wrapText="bothSides"/>
                  <wp:docPr id="1456666269" name="Grafik 145666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FF1F300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0FA7F340" w14:textId="253EB79F" w:rsidR="00FF460D" w:rsidRPr="004A0569" w:rsidRDefault="009E54DA" w:rsidP="00FF460D">
            <w:pPr>
              <w:rPr>
                <w:noProof/>
              </w:rPr>
            </w:pPr>
            <w:r w:rsidRPr="004A05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0ED63C5" wp14:editId="5FF8E5E0">
                      <wp:simplePos x="0" y="0"/>
                      <wp:positionH relativeFrom="column">
                        <wp:posOffset>4552950</wp:posOffset>
                      </wp:positionH>
                      <wp:positionV relativeFrom="paragraph">
                        <wp:posOffset>-195580</wp:posOffset>
                      </wp:positionV>
                      <wp:extent cx="421640" cy="226695"/>
                      <wp:effectExtent l="0" t="0" r="16510" b="1905"/>
                      <wp:wrapNone/>
                      <wp:docPr id="2052381938" name="Textfeld 2052381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255FF1E" w14:textId="77777777" w:rsidR="004E2152" w:rsidRPr="009E54DA" w:rsidRDefault="004E2152" w:rsidP="00802EE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E54DA">
                                    <w:rPr>
                                      <w:b/>
                                      <w:bCs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D63C5" id="Textfeld 2052381938" o:spid="_x0000_s1081" type="#_x0000_t202" style="position:absolute;margin-left:358.5pt;margin-top:-15.4pt;width:33.2pt;height:17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" filled="f" stroked="f">
                      <v:textbox inset="0,0,0,0">
                        <w:txbxContent>
                          <w:p w14:paraId="1255FF1E" w14:textId="77777777" w:rsidR="004E2152" w:rsidRPr="009E54DA" w:rsidRDefault="004E2152" w:rsidP="00802E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54DA">
                              <w:rPr>
                                <w:b/>
                                <w:bCs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60D" w:rsidRPr="004A0569">
              <w:rPr>
                <w:noProof/>
              </w:rPr>
              <w:t xml:space="preserve">Färbe die Ziffern und die Spalten gleich: Zehntel rot, Hundertstel blau, Tausendstel grün. </w:t>
            </w:r>
          </w:p>
          <w:p w14:paraId="5B71298B" w14:textId="314D9C80" w:rsidR="008E408B" w:rsidRPr="00415AFF" w:rsidRDefault="00FF460D" w:rsidP="00FF460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Ist Sarahs Dezimalzahl richtig? Falls nicht, wie muss sie richtig heißen?</w:t>
            </w:r>
          </w:p>
        </w:tc>
      </w:tr>
      <w:tr w:rsidR="008E408B" w:rsidRPr="00415AFF" w14:paraId="3614908C" w14:textId="77777777" w:rsidTr="00850E32">
        <w:tc>
          <w:tcPr>
            <w:tcW w:w="610" w:type="dxa"/>
          </w:tcPr>
          <w:p w14:paraId="68A6499B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62A0DD" w14:textId="6429C3BD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  <w:gridSpan w:val="4"/>
          </w:tcPr>
          <w:p w14:paraId="61DF5F64" w14:textId="3D900FB2" w:rsidR="00FF460D" w:rsidRPr="00415AFF" w:rsidRDefault="001329D8" w:rsidP="00FF460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5AB6FBE7" wp14:editId="63CC620E">
                      <wp:simplePos x="0" y="0"/>
                      <wp:positionH relativeFrom="column">
                        <wp:posOffset>3225360</wp:posOffset>
                      </wp:positionH>
                      <wp:positionV relativeFrom="paragraph">
                        <wp:posOffset>18535</wp:posOffset>
                      </wp:positionV>
                      <wp:extent cx="1721342" cy="1083829"/>
                      <wp:effectExtent l="0" t="0" r="6350" b="0"/>
                      <wp:wrapNone/>
                      <wp:docPr id="11164034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342" cy="1083829"/>
                                <a:chOff x="0" y="0"/>
                                <a:chExt cx="1721342" cy="1083829"/>
                              </a:xfrm>
                            </wpg:grpSpPr>
                            <wpg:grpSp>
                              <wpg:cNvPr id="777158288" name="Gruppieren 12"/>
                              <wpg:cNvGrpSpPr/>
                              <wpg:grpSpPr>
                                <a:xfrm>
                                  <a:off x="0" y="0"/>
                                  <a:ext cx="1721342" cy="1083829"/>
                                  <a:chOff x="0" y="0"/>
                                  <a:chExt cx="1721342" cy="10838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6182"/>
                                    <a:ext cx="1638300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780759" name="Textfeld 11"/>
                                <wps:cNvSpPr txBox="1"/>
                                <wps:spPr>
                                  <a:xfrm>
                                    <a:off x="650097" y="0"/>
                                    <a:ext cx="1071245" cy="165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A0066" w14:textId="67046C6A" w:rsidR="003A2A78" w:rsidRDefault="003A2A78">
                                      <w:r>
                                        <w:t>10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583961" name="Textfeld 11"/>
                                <wps:cNvSpPr txBox="1"/>
                                <wps:spPr>
                                  <a:xfrm>
                                    <a:off x="794328" y="868218"/>
                                    <a:ext cx="794328" cy="215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E06E33" w14:textId="7D1784B9" w:rsidR="003A2A78" w:rsidRDefault="003A2A78" w:rsidP="003A2A78">
                                      <w:r>
                                        <w:t>1 Zehntel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90330266" name="Textfeld 13"/>
                              <wps:cNvSpPr txBox="1"/>
                              <wps:spPr>
                                <a:xfrm flipH="1">
                                  <a:off x="19184" y="665018"/>
                                  <a:ext cx="113252" cy="196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20768" w14:textId="77777777" w:rsidR="00632537" w:rsidRPr="00937FAD" w:rsidRDefault="00632537" w:rsidP="001329D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B6FBE7" id="Gruppieren 4" o:spid="_x0000_s1082" style="position:absolute;margin-left:253.95pt;margin-top:1.45pt;width:135.55pt;height:85.35pt;z-index:251995136;mso-width-relative:margin" coordsize="17213,108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">
                      <v:group id="_x0000_s1083" style="position:absolute;width:17213;height:10838" coordsize="17213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">
                        <v:shape id="Grafik 18" o:spid="_x0000_s1084" type="#_x0000_t75" style="position:absolute;top:461;width:1638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">
                          <v:imagedata r:id="rId44" o:title=""/>
                        </v:shape>
                        <v:shape id="Textfeld 11" o:spid="_x0000_s1085" type="#_x0000_t202" style="position:absolute;left:6500;width:1071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" fillcolor="white [3212]" stroked="f" strokeweight=".5pt">
                          <v:textbox inset=",0,,0">
                            <w:txbxContent>
                              <w:p w14:paraId="67EA0066" w14:textId="67046C6A" w:rsidR="003A2A78" w:rsidRDefault="003A2A78">
                                <w:r>
                                  <w:t>10 Hundertstel</w:t>
                                </w:r>
                              </w:p>
                            </w:txbxContent>
                          </v:textbox>
                        </v:shape>
                        <v:shape id="Textfeld 11" o:spid="_x0000_s1086" type="#_x0000_t202" style="position:absolute;left:7943;top:8682;width:794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" fillcolor="white [3212]" stroked="f" strokeweight=".5pt">
                          <v:textbox inset=",0,,0">
                            <w:txbxContent>
                              <w:p w14:paraId="09E06E33" w14:textId="7D1784B9" w:rsidR="003A2A78" w:rsidRDefault="003A2A78" w:rsidP="003A2A78">
                                <w:r>
                                  <w:t>1 Zehntel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7" type="#_x0000_t202" style="position:absolute;left:191;top:6650;width:1133;height:19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C020768" w14:textId="77777777" w:rsidR="00632537" w:rsidRPr="00937FAD" w:rsidRDefault="00632537" w:rsidP="001329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EE870E5" wp14:editId="1FDBAE5E">
                      <wp:simplePos x="0" y="0"/>
                      <wp:positionH relativeFrom="column">
                        <wp:posOffset>875983</wp:posOffset>
                      </wp:positionH>
                      <wp:positionV relativeFrom="paragraph">
                        <wp:posOffset>118745</wp:posOffset>
                      </wp:positionV>
                      <wp:extent cx="2209165" cy="857250"/>
                      <wp:effectExtent l="190500" t="0" r="19685" b="19050"/>
                      <wp:wrapNone/>
                      <wp:docPr id="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165" cy="857250"/>
                              </a:xfrm>
                              <a:prstGeom prst="wedgeRoundRectCallout">
                                <a:avLst>
                                  <a:gd name="adj1" fmla="val -58070"/>
                                  <a:gd name="adj2" fmla="val 7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D8A2B6" w14:textId="77777777" w:rsidR="00632537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Am ersten kleinen Strich trage ich </w:t>
                                  </w:r>
                                </w:p>
                                <w:p w14:paraId="05E52AB8" w14:textId="0E78A182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1 Hundertstel ein. Für zehn Hundertstel kann man ein Zehntel schreiben. Das kann man auch in der Stellentafel sehen.</w:t>
                                  </w:r>
                                </w:p>
                                <w:p w14:paraId="06C6A00F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0E5" id="_x0000_s1088" type="#_x0000_t62" style="position:absolute;margin-left:69pt;margin-top:9.35pt;width:173.95pt;height:6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" adj="-1743,12404" fillcolor="white [3201]" strokecolor="#bfbfbf [2412]">
                      <v:textbox inset="1mm,0,1mm,0">
                        <w:txbxContent>
                          <w:p w14:paraId="44D8A2B6" w14:textId="77777777" w:rsidR="00632537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Am ersten kleinen Strich trage ich </w:t>
                            </w:r>
                          </w:p>
                          <w:p w14:paraId="05E52AB8" w14:textId="0E78A182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1 Hundertstel ein. Für zehn Hundertstel kann man ein Zehntel schreiben. Das kann man auch in der Stellentafel sehen.</w:t>
                            </w:r>
                          </w:p>
                          <w:p w14:paraId="06C6A00F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99552" behindDoc="0" locked="0" layoutInCell="1" allowOverlap="1" wp14:anchorId="701F1A2E" wp14:editId="377E5FA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156845</wp:posOffset>
                  </wp:positionV>
                  <wp:extent cx="683260" cy="864870"/>
                  <wp:effectExtent l="0" t="0" r="2540" b="0"/>
                  <wp:wrapNone/>
                  <wp:docPr id="1338170939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170939" name="Bild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26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D975D52" w14:textId="3F9EB2F0" w:rsidR="00FF460D" w:rsidRPr="00415AFF" w:rsidRDefault="00FF460D" w:rsidP="00FF460D">
            <w:pPr>
              <w:rPr>
                <w:rFonts w:cstheme="minorHAnsi"/>
              </w:rPr>
            </w:pPr>
          </w:p>
          <w:p w14:paraId="2CFF6DE7" w14:textId="59165B8C" w:rsidR="00FF460D" w:rsidRPr="00415AFF" w:rsidRDefault="00FF460D" w:rsidP="00FF460D">
            <w:pPr>
              <w:rPr>
                <w:rFonts w:cstheme="minorHAnsi"/>
              </w:rPr>
            </w:pPr>
          </w:p>
          <w:p w14:paraId="40CA4327" w14:textId="04B5CF9E" w:rsidR="00FF460D" w:rsidRPr="00415AFF" w:rsidRDefault="00FF460D" w:rsidP="00FF460D">
            <w:pPr>
              <w:rPr>
                <w:rFonts w:cstheme="minorHAnsi"/>
              </w:rPr>
            </w:pPr>
          </w:p>
          <w:p w14:paraId="5B4488B8" w14:textId="0386E254" w:rsidR="00FF460D" w:rsidRPr="00415AFF" w:rsidRDefault="00FF460D" w:rsidP="00FF460D">
            <w:pPr>
              <w:rPr>
                <w:rFonts w:cstheme="minorHAnsi"/>
              </w:rPr>
            </w:pPr>
          </w:p>
          <w:p w14:paraId="41D3ECA5" w14:textId="066ECFC0" w:rsidR="00FF460D" w:rsidRPr="00415AFF" w:rsidRDefault="00802EED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1FBA726" wp14:editId="394D27B4">
                      <wp:simplePos x="0" y="0"/>
                      <wp:positionH relativeFrom="column">
                        <wp:posOffset>252094</wp:posOffset>
                      </wp:positionH>
                      <wp:positionV relativeFrom="paragraph">
                        <wp:posOffset>67945</wp:posOffset>
                      </wp:positionV>
                      <wp:extent cx="408305" cy="187960"/>
                      <wp:effectExtent l="0" t="0" r="10795" b="2540"/>
                      <wp:wrapNone/>
                      <wp:docPr id="268666366" name="Textfeld 268666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C95305C" w14:textId="77777777" w:rsidR="004E2152" w:rsidRPr="009E54DA" w:rsidRDefault="004E2152" w:rsidP="00802EE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E54DA">
                                    <w:rPr>
                                      <w:b/>
                                      <w:bCs/>
                                    </w:rPr>
                                    <w:t>Tim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BA726" id="Textfeld 268666366" o:spid="_x0000_s1089" type="#_x0000_t202" style="position:absolute;margin-left:19.85pt;margin-top:5.35pt;width:32.15pt;height:14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" filled="f" stroked="f">
                      <v:textbox inset="0,0,0,0">
                        <w:txbxContent>
                          <w:p w14:paraId="2C95305C" w14:textId="77777777" w:rsidR="004E2152" w:rsidRPr="009E54DA" w:rsidRDefault="004E2152" w:rsidP="00802E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54DA">
                              <w:rPr>
                                <w:b/>
                                <w:bCs/>
                              </w:rPr>
                              <w:t>Tim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3574FF" w14:textId="7C47C3D3" w:rsidR="00FF460D" w:rsidRPr="00415AFF" w:rsidRDefault="00FF460D" w:rsidP="00FF460D">
            <w:pPr>
              <w:rPr>
                <w:rFonts w:cstheme="minorHAnsi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106"/>
              <w:tblOverlap w:val="never"/>
              <w:tblW w:w="4003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801"/>
              <w:gridCol w:w="801"/>
              <w:gridCol w:w="801"/>
            </w:tblGrid>
            <w:tr w:rsidR="00802EED" w:rsidRPr="00415AFF" w14:paraId="746404A7" w14:textId="77777777" w:rsidTr="00802EED">
              <w:trPr>
                <w:trHeight w:val="28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  <w:shd w:val="clear" w:color="auto" w:fill="D9D9D9" w:themeFill="background1" w:themeFillShade="D9"/>
                </w:tcPr>
                <w:p w14:paraId="7441223D" w14:textId="7DB83AE9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14:paraId="01CB668A" w14:textId="6BF9ACD1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</w:tcPr>
                <w:p w14:paraId="732970A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1" w:type="dxa"/>
                  <w:shd w:val="clear" w:color="auto" w:fill="D9D9D9" w:themeFill="background1" w:themeFillShade="D9"/>
                </w:tcPr>
                <w:p w14:paraId="17D3C38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  <w:shd w:val="clear" w:color="auto" w:fill="D9D9D9" w:themeFill="background1" w:themeFillShade="D9"/>
                </w:tcPr>
                <w:p w14:paraId="32013B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0BD48631" w14:textId="77777777" w:rsidTr="00802EED">
              <w:trPr>
                <w:trHeight w:val="30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3C135E8C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4E1EFFA5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6422E2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358F5F51" wp14:editId="0628ADB1">
                            <wp:simplePos x="0" y="0"/>
                            <wp:positionH relativeFrom="column">
                              <wp:posOffset>226060</wp:posOffset>
                            </wp:positionH>
                            <wp:positionV relativeFrom="paragraph">
                              <wp:posOffset>107950</wp:posOffset>
                            </wp:positionV>
                            <wp:extent cx="394970" cy="137160"/>
                            <wp:effectExtent l="12700" t="0" r="11430" b="40640"/>
                            <wp:wrapNone/>
                            <wp:docPr id="66" name="Gerade Verbindung mit Pfeil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94970" cy="1371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FF92F8" id="Gerade Verbindung mit Pfeil 66" o:spid="_x0000_s1026" type="#_x0000_t32" style="position:absolute;margin-left:17.8pt;margin-top:8.5pt;width:31.1pt;height:10.8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" strokecolor="black [3213]" strokeweight="1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1" w:type="dxa"/>
                </w:tcPr>
                <w:p w14:paraId="03F1D73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6FD9A67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02EED" w:rsidRPr="00415AFF" w14:paraId="023B3C92" w14:textId="77777777" w:rsidTr="00802EED">
              <w:trPr>
                <w:trHeight w:val="325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732CC09E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16E65DC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EA8F9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38805D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245594D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DA29546" w14:textId="3F96A0B6" w:rsidR="00FF460D" w:rsidRPr="00415AFF" w:rsidRDefault="00FF460D" w:rsidP="00FF460D">
            <w:pPr>
              <w:rPr>
                <w:rFonts w:cstheme="minorHAnsi"/>
              </w:rPr>
            </w:pPr>
          </w:p>
          <w:p w14:paraId="3CE847BA" w14:textId="3879E823" w:rsidR="008E408B" w:rsidRPr="00415AFF" w:rsidRDefault="008E408B" w:rsidP="00FF460D">
            <w:pPr>
              <w:rPr>
                <w:rFonts w:cstheme="minorHAnsi"/>
              </w:rPr>
            </w:pPr>
          </w:p>
        </w:tc>
      </w:tr>
      <w:tr w:rsidR="008E408B" w:rsidRPr="00415AFF" w14:paraId="140A2834" w14:textId="77777777" w:rsidTr="00850E32">
        <w:tc>
          <w:tcPr>
            <w:tcW w:w="610" w:type="dxa"/>
          </w:tcPr>
          <w:p w14:paraId="4DFA2CDD" w14:textId="6358C83B" w:rsidR="008E408B" w:rsidRPr="00415AFF" w:rsidRDefault="00802EED" w:rsidP="008E2563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05696" behindDoc="0" locked="0" layoutInCell="1" allowOverlap="1" wp14:anchorId="60066376" wp14:editId="0B8DD9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</wp:posOffset>
                  </wp:positionV>
                  <wp:extent cx="360000" cy="272386"/>
                  <wp:effectExtent l="0" t="0" r="2540" b="0"/>
                  <wp:wrapSquare wrapText="bothSides"/>
                  <wp:docPr id="1315993018" name="Grafik 131599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1980A9B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36F490EF" w14:textId="34BD16D6" w:rsidR="00802EED" w:rsidRPr="004A0569" w:rsidRDefault="00802EED" w:rsidP="00802EED">
            <w:pPr>
              <w:rPr>
                <w:noProof/>
              </w:rPr>
            </w:pPr>
            <w:r w:rsidRPr="004A0569">
              <w:rPr>
                <w:noProof/>
              </w:rPr>
              <w:t>Was meint Tim? Erkläre.</w:t>
            </w:r>
          </w:p>
          <w:p w14:paraId="11B2D10A" w14:textId="5F68E515" w:rsidR="008E408B" w:rsidRPr="00415AFF" w:rsidRDefault="00802EED" w:rsidP="00802EE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Erkläre auch, wie man 10 Zehntel oder 10 Einer anders schreiben kann.</w:t>
            </w:r>
          </w:p>
        </w:tc>
      </w:tr>
      <w:tr w:rsidR="003A2A78" w:rsidRPr="00415AFF" w14:paraId="7965A032" w14:textId="77777777" w:rsidTr="00850E32">
        <w:tc>
          <w:tcPr>
            <w:tcW w:w="610" w:type="dxa"/>
          </w:tcPr>
          <w:p w14:paraId="7B39FA9E" w14:textId="77777777" w:rsidR="003A2A78" w:rsidRPr="00415AFF" w:rsidRDefault="003A2A78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7A507BDA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7CAC4F28" w14:textId="77777777" w:rsidR="003A2A78" w:rsidRPr="004A0569" w:rsidRDefault="003A2A78" w:rsidP="00802EED">
            <w:pPr>
              <w:rPr>
                <w:noProof/>
              </w:rPr>
            </w:pPr>
          </w:p>
        </w:tc>
      </w:tr>
      <w:tr w:rsidR="008E408B" w:rsidRPr="00415AFF" w14:paraId="253C599D" w14:textId="77777777" w:rsidTr="003A2A78">
        <w:trPr>
          <w:trHeight w:val="638"/>
        </w:trPr>
        <w:tc>
          <w:tcPr>
            <w:tcW w:w="610" w:type="dxa"/>
          </w:tcPr>
          <w:p w14:paraId="64B515E0" w14:textId="77777777" w:rsidR="008E408B" w:rsidRPr="00415AFF" w:rsidRDefault="008E408B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2151B0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gridSpan w:val="4"/>
          </w:tcPr>
          <w:p w14:paraId="63CDB7B4" w14:textId="77777777" w:rsidR="00802EED" w:rsidRPr="004A0569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Tausche wie Tim, so dass keine zweistelligen Zahlen mehr in einer Spalte stehen.</w:t>
            </w:r>
          </w:p>
          <w:p w14:paraId="28C885B4" w14:textId="77777777" w:rsidR="00C9214C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neue Zahl in die untere Zeile. Schreibe sie auch als Dezimalzahl.</w:t>
            </w:r>
          </w:p>
          <w:p w14:paraId="2C4319AA" w14:textId="7B08AB65" w:rsidR="0090601D" w:rsidRPr="00C9214C" w:rsidRDefault="0090601D" w:rsidP="004A0569">
            <w:pPr>
              <w:rPr>
                <w:noProof/>
              </w:rPr>
            </w:pPr>
          </w:p>
        </w:tc>
      </w:tr>
      <w:tr w:rsidR="00892A09" w:rsidRPr="00415AFF" w14:paraId="4B75E8D1" w14:textId="77777777" w:rsidTr="00850E32">
        <w:tc>
          <w:tcPr>
            <w:tcW w:w="610" w:type="dxa"/>
          </w:tcPr>
          <w:p w14:paraId="4E086CD1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  <w:bookmarkStart w:id="2" w:name="_Hlk136817940"/>
          </w:p>
        </w:tc>
        <w:tc>
          <w:tcPr>
            <w:tcW w:w="425" w:type="dxa"/>
          </w:tcPr>
          <w:p w14:paraId="34435E67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789630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(1)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29B82C84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7DB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493584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6E6D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2907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0BD35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14C9BB79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1990915B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A251B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5CABA66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401BE6E8" w14:textId="77777777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23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0976272E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44B4C806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1A29C76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4FD4A2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2B7746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19DE51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00F7FD1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666A6D43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BEE9BE7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2BDFAA5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(2)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693C96A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9763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C410A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BEF08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1EC83C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F4611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54B2E00A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546C579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B69FECC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0C60AD02" w14:textId="3D8717A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73D9D17B" w14:textId="6121AEC6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06465EE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1964D950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6D49B4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3FA2510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510B9F0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45E1E5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0634246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CF18264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6824163C" w14:textId="77777777" w:rsidR="00892A09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92A09" w:rsidRPr="00415AFF" w14:paraId="762DD1DE" w14:textId="77777777" w:rsidTr="00850E32">
        <w:tc>
          <w:tcPr>
            <w:tcW w:w="610" w:type="dxa"/>
          </w:tcPr>
          <w:p w14:paraId="3D5B7740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FA9A1A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40F6DF11" w14:textId="4470AB9D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(3)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0E35CC9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D8605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F41F2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C5AF9B3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92A112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DE110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0D64F3F2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40F577B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23FEABA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7C0C0F63" w14:textId="1FD7B52C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75B7547A" w14:textId="0883C75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1530D4EB" w14:textId="1D8DF685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19</w:t>
                  </w:r>
                </w:p>
              </w:tc>
            </w:tr>
            <w:tr w:rsidR="00892A09" w:rsidRPr="00415AFF" w14:paraId="344B0625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74EF43B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1A056AD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5CDFBBB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0E30B1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7D229F6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37827F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5961FCD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3B4EB0E6" w14:textId="5D7D047E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(4)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498EE5C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E52E9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3911D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6DA39E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2AC7D5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440EB4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701D269F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0A11C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667735F4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065DCC9A" w14:textId="02A22933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577EE631" w14:textId="0F13B83D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37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3A51D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3555103D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295FA43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52B8E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030A5B6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3F612D66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0E1777A1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1052DC9" w14:textId="77777777" w:rsidR="001329D8" w:rsidRPr="00415AFF" w:rsidRDefault="001329D8" w:rsidP="001329D8">
            <w:pPr>
              <w:pStyle w:val="Ausflltext"/>
              <w:rPr>
                <w:noProof/>
              </w:rPr>
            </w:pPr>
          </w:p>
          <w:p w14:paraId="519FAFF3" w14:textId="77777777" w:rsidR="00892A09" w:rsidRPr="00415AFF" w:rsidRDefault="00892A09" w:rsidP="004E2152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02EED" w:rsidRPr="00415AFF" w14:paraId="2DEEEF73" w14:textId="77777777" w:rsidTr="00850E32">
        <w:tc>
          <w:tcPr>
            <w:tcW w:w="610" w:type="dxa"/>
          </w:tcPr>
          <w:p w14:paraId="1746A11F" w14:textId="77777777" w:rsidR="00802EED" w:rsidRPr="00415AFF" w:rsidRDefault="00802EED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9FE7E0" w14:textId="77777777" w:rsidR="00802EED" w:rsidRPr="00415AFF" w:rsidRDefault="00802EED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5639C4A4" w14:textId="5E8E7D68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5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02EED" w:rsidRPr="00415AFF" w14:paraId="50A15C4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8959E99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F20C9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A528D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9DC690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D745E7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595B2771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595CD8F7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9FC7424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45005EF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3A4749E6" w14:textId="69DC3D5D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5BEACA2E" w14:textId="2C6D7EF7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67</w:t>
                  </w:r>
                </w:p>
              </w:tc>
            </w:tr>
            <w:tr w:rsidR="00802EED" w:rsidRPr="00415AFF" w14:paraId="70E1D439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19050700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0EA4285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6606D90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2FC002C3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7436AEEE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9780FA" w14:textId="77777777" w:rsidR="00802EED" w:rsidRPr="00415AFF" w:rsidRDefault="00802EED" w:rsidP="00802EED">
            <w:pPr>
              <w:pStyle w:val="Ausflltext"/>
              <w:rPr>
                <w:rFonts w:cstheme="minorHAnsi"/>
                <w:noProof/>
              </w:rPr>
            </w:pPr>
          </w:p>
          <w:p w14:paraId="2CE71D15" w14:textId="293BAA73" w:rsidR="00802EED" w:rsidRPr="00415AFF" w:rsidRDefault="00802EED" w:rsidP="00802EED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04AF5843" w14:textId="6329FA41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6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7CD10651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25051F7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654B78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0D1329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4DA3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5382E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65A97729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79EC591E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B23D24D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2847BE4C" w14:textId="028FB05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635C39DB" w14:textId="076783E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64247500" w14:textId="5447526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11</w:t>
                  </w:r>
                </w:p>
              </w:tc>
            </w:tr>
            <w:tr w:rsidR="00892A09" w:rsidRPr="00415AFF" w14:paraId="5212055A" w14:textId="77777777" w:rsidTr="004E2152">
              <w:trPr>
                <w:trHeight w:val="176"/>
              </w:trPr>
              <w:tc>
                <w:tcPr>
                  <w:tcW w:w="639" w:type="dxa"/>
                  <w:shd w:val="clear" w:color="auto" w:fill="auto"/>
                  <w:vAlign w:val="center"/>
                </w:tcPr>
                <w:p w14:paraId="314D4AE5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D3EF55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73576671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7B01FAD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shd w:val="clear" w:color="auto" w:fill="auto"/>
                  <w:vAlign w:val="center"/>
                </w:tcPr>
                <w:p w14:paraId="16017C80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8643925" w14:textId="77777777" w:rsidR="00892A09" w:rsidRPr="00415AFF" w:rsidRDefault="00892A09" w:rsidP="001329D8">
            <w:pPr>
              <w:pStyle w:val="Ausflltext"/>
              <w:rPr>
                <w:noProof/>
              </w:rPr>
            </w:pPr>
          </w:p>
          <w:p w14:paraId="41F34D72" w14:textId="57F1060C" w:rsidR="00802EED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3A2A78" w:rsidRPr="00415AFF" w14:paraId="193A034A" w14:textId="77777777" w:rsidTr="00850E32">
        <w:tc>
          <w:tcPr>
            <w:tcW w:w="610" w:type="dxa"/>
          </w:tcPr>
          <w:p w14:paraId="16FAEFBA" w14:textId="324D3C7E" w:rsidR="003A2A78" w:rsidRPr="00415AFF" w:rsidRDefault="003A2A78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3CB7854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FD40C7A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50" w:type="dxa"/>
          </w:tcPr>
          <w:p w14:paraId="24EF759F" w14:textId="77777777" w:rsidR="003A2A78" w:rsidRPr="00415AFF" w:rsidRDefault="003A2A78" w:rsidP="00802EE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9" w:type="dxa"/>
          </w:tcPr>
          <w:p w14:paraId="11800B50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99" w:type="dxa"/>
          </w:tcPr>
          <w:p w14:paraId="783EB887" w14:textId="77777777" w:rsidR="003A2A78" w:rsidRPr="00415AFF" w:rsidRDefault="003A2A78" w:rsidP="00892A09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bookmarkEnd w:id="2"/>
      <w:tr w:rsidR="008E408B" w:rsidRPr="00415AFF" w14:paraId="49263E5D" w14:textId="77777777" w:rsidTr="00850E32">
        <w:tc>
          <w:tcPr>
            <w:tcW w:w="610" w:type="dxa"/>
          </w:tcPr>
          <w:p w14:paraId="688558C4" w14:textId="58167CD2" w:rsidR="008E408B" w:rsidRPr="00415AFF" w:rsidRDefault="00913963" w:rsidP="008E408B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101632" behindDoc="0" locked="0" layoutInCell="1" allowOverlap="1" wp14:anchorId="60918390" wp14:editId="344594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EAB4AB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  <w:gridSpan w:val="4"/>
          </w:tcPr>
          <w:p w14:paraId="2154D4B7" w14:textId="77777777" w:rsidR="00892A09" w:rsidRPr="004A0569" w:rsidRDefault="00892A09" w:rsidP="004A0569">
            <w:pPr>
              <w:rPr>
                <w:noProof/>
              </w:rPr>
            </w:pPr>
            <w:r w:rsidRPr="004A0569">
              <w:rPr>
                <w:noProof/>
              </w:rPr>
              <w:t>Denkt euch weitere Zahlen wie in</w:t>
            </w:r>
            <w:r w:rsidRPr="00415AFF">
              <w:rPr>
                <w:rFonts w:cstheme="minorHAnsi"/>
              </w:rPr>
              <w:t xml:space="preserve"> </w:t>
            </w:r>
            <w:r w:rsidRPr="00415AFF">
              <w:rPr>
                <w:rStyle w:val="NummerierungZchn"/>
                <w:rFonts w:cstheme="minorHAnsi"/>
              </w:rPr>
              <w:t>c)</w:t>
            </w:r>
            <w:r w:rsidRPr="00415AFF">
              <w:rPr>
                <w:rFonts w:cstheme="minorHAnsi"/>
              </w:rPr>
              <w:t xml:space="preserve"> </w:t>
            </w:r>
            <w:r w:rsidRPr="004A0569">
              <w:rPr>
                <w:noProof/>
              </w:rPr>
              <w:t>aus und nennt die Dezimalzahlen.</w:t>
            </w:r>
          </w:p>
          <w:p w14:paraId="1C000E03" w14:textId="4E713CFB" w:rsidR="008E408B" w:rsidRPr="00415AFF" w:rsidRDefault="00892A09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 xml:space="preserve"> Wechselt euch ab.</w:t>
            </w:r>
          </w:p>
        </w:tc>
      </w:tr>
    </w:tbl>
    <w:p w14:paraId="44ADDD58" w14:textId="77777777" w:rsidR="00BE7E73" w:rsidRDefault="00BE7E73">
      <w:pPr>
        <w:rPr>
          <w:rFonts w:cstheme="minorHAnsi"/>
        </w:rPr>
        <w:sectPr w:rsidR="00BE7E73" w:rsidSect="009D4179">
          <w:headerReference w:type="default" r:id="rId4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92A09" w:rsidRPr="00415AFF" w14:paraId="169382ED" w14:textId="77777777" w:rsidTr="003A2A78">
        <w:tc>
          <w:tcPr>
            <w:tcW w:w="610" w:type="dxa"/>
          </w:tcPr>
          <w:p w14:paraId="4D692321" w14:textId="0FC47606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2.4</w:t>
            </w:r>
          </w:p>
        </w:tc>
        <w:tc>
          <w:tcPr>
            <w:tcW w:w="8461" w:type="dxa"/>
            <w:gridSpan w:val="2"/>
          </w:tcPr>
          <w:p w14:paraId="55757843" w14:textId="22923F9F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eintragen und ablesen mit der Stellentafel</w:t>
            </w:r>
          </w:p>
        </w:tc>
      </w:tr>
      <w:tr w:rsidR="0043080B" w:rsidRPr="00415AFF" w14:paraId="00CD1AC6" w14:textId="77777777" w:rsidTr="001329D8">
        <w:trPr>
          <w:trHeight w:val="3278"/>
        </w:trPr>
        <w:tc>
          <w:tcPr>
            <w:tcW w:w="610" w:type="dxa"/>
          </w:tcPr>
          <w:p w14:paraId="4E5DBA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CC03551" w14:textId="77777777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74CA6A78" w14:textId="77777777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Zahlen aus der Stellentafel als Dezimalzahlen.</w:t>
            </w:r>
          </w:p>
          <w:p w14:paraId="14637C27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79E8FB4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28FBB45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70"/>
              <w:gridCol w:w="871"/>
              <w:gridCol w:w="870"/>
              <w:gridCol w:w="870"/>
              <w:gridCol w:w="871"/>
              <w:gridCol w:w="1817"/>
            </w:tblGrid>
            <w:tr w:rsidR="0043080B" w:rsidRPr="00415AFF" w14:paraId="7B0D8537" w14:textId="77777777" w:rsidTr="001329D8">
              <w:trPr>
                <w:trHeight w:val="279"/>
              </w:trPr>
              <w:tc>
                <w:tcPr>
                  <w:tcW w:w="87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B41960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24E45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58524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59D0C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A36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0758F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68ED84D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43080B" w:rsidRPr="00415AFF" w14:paraId="13D637B1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50BC84C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6B3E41B8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4E6C2CF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2706337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33F1EC8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630B874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C527EC5" w14:textId="301D117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87E548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1C2338E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0E4AA0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6009A81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6D82F6A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543CBB7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38F0553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702E7EA" w14:textId="3CFFBDA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A28F12C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0973DCF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3CEFBE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546FE47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639DD21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3890F8F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2CAD1D2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8449586" w14:textId="3A1C3864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C3B32F3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1FB9075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185C679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2BFE8F1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5FC3C4D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746326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1AB69DA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ACBEC75" w14:textId="20066232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EBA743D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761E643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06F7D7A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6D188F0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6233372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61D80E6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38ADCF47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EF5974D" w14:textId="3BC9C31F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7E34FB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420A07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15BC5A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5DE56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6D9F1C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14:paraId="0C1933D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3DE758C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F450282" w14:textId="464F4E3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C34F7D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  <w:tr w:rsidR="003A2A78" w:rsidRPr="00415AFF" w14:paraId="324AAEE5" w14:textId="77777777" w:rsidTr="003A2A78">
        <w:tc>
          <w:tcPr>
            <w:tcW w:w="610" w:type="dxa"/>
          </w:tcPr>
          <w:p w14:paraId="254D7B92" w14:textId="77777777" w:rsidR="003A2A78" w:rsidRPr="00415AFF" w:rsidRDefault="003A2A78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88A67C9" w14:textId="77777777" w:rsidR="003A2A78" w:rsidRPr="00415AFF" w:rsidRDefault="003A2A78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0BC4908" w14:textId="77777777" w:rsidR="0090601D" w:rsidRPr="004A0569" w:rsidRDefault="0090601D" w:rsidP="004A0569">
            <w:pPr>
              <w:rPr>
                <w:noProof/>
              </w:rPr>
            </w:pPr>
          </w:p>
        </w:tc>
      </w:tr>
      <w:tr w:rsidR="0043080B" w:rsidRPr="00415AFF" w14:paraId="13A66C1C" w14:textId="77777777" w:rsidTr="001329D8">
        <w:trPr>
          <w:trHeight w:val="3404"/>
        </w:trPr>
        <w:tc>
          <w:tcPr>
            <w:tcW w:w="610" w:type="dxa"/>
          </w:tcPr>
          <w:p w14:paraId="4D214FA5" w14:textId="2A969289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1F94C2E" w14:textId="02CDA981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65380D59" w14:textId="52388BBD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Trage die folgenden Zahlen in die Stellentafel ein.</w:t>
            </w:r>
          </w:p>
          <w:p w14:paraId="0E00828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0E377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1D9FE322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876"/>
              <w:gridCol w:w="877"/>
              <w:gridCol w:w="876"/>
              <w:gridCol w:w="876"/>
              <w:gridCol w:w="877"/>
              <w:gridCol w:w="1831"/>
            </w:tblGrid>
            <w:tr w:rsidR="001329D8" w:rsidRPr="00415AFF" w14:paraId="2631BDDE" w14:textId="77777777" w:rsidTr="001329D8">
              <w:trPr>
                <w:trHeight w:val="280"/>
              </w:trPr>
              <w:tc>
                <w:tcPr>
                  <w:tcW w:w="876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D94DC5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0893DC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C14ED5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E2E75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D1FD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026B6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6EE0192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165766C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5D4DB940" w14:textId="6C93E6D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09C8B0A8" w14:textId="39C5993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732DDFCA" w14:textId="010F0F2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41EF428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12D79ECB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74F3873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D9849E3" w14:textId="60F585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0,074</w:t>
                  </w:r>
                </w:p>
              </w:tc>
            </w:tr>
            <w:tr w:rsidR="001329D8" w:rsidRPr="00415AFF" w14:paraId="0F99532F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320DB30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529B2216" w14:textId="7E0DB8E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24778574" w14:textId="53DA702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1847765B" w14:textId="7DFC51C8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089431EA" w14:textId="11A83B6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384BA1F8" w14:textId="010AAD5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8917744" w14:textId="4621A43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0,74</w:t>
                  </w:r>
                </w:p>
              </w:tc>
            </w:tr>
            <w:tr w:rsidR="001329D8" w:rsidRPr="00415AFF" w14:paraId="647B280C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0818D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3D480E1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10523439" w14:textId="424FB80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3CAA1F56" w14:textId="1278E0A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6580FBA9" w14:textId="083FCBC4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20435EEF" w14:textId="6F7C226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39DB6D0" w14:textId="662F27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7,104</w:t>
                  </w:r>
                </w:p>
              </w:tc>
            </w:tr>
            <w:tr w:rsidR="001329D8" w:rsidRPr="00415AFF" w14:paraId="33A997AB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63BC301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458D08F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4E9DD12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176ECFAB" w14:textId="5BBCC18D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11219390" w14:textId="2461EC8E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5026B6E1" w14:textId="07535EA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842BF16" w14:textId="733CB151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74</w:t>
                  </w:r>
                </w:p>
              </w:tc>
            </w:tr>
            <w:tr w:rsidR="001329D8" w:rsidRPr="00415AFF" w14:paraId="7713F345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0C2C4B8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1A5A035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0A3EC1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249D9ADC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4D4AA50A" w14:textId="6399012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43AA5689" w14:textId="735A206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8C6A0CE" w14:textId="6E225D4C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700,04</w:t>
                  </w:r>
                </w:p>
              </w:tc>
            </w:tr>
            <w:tr w:rsidR="001329D8" w:rsidRPr="00415AFF" w14:paraId="3EC5743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5368A8C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711EFCB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4CD18A9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shd w:val="clear" w:color="auto" w:fill="auto"/>
                  <w:vAlign w:val="center"/>
                </w:tcPr>
                <w:p w14:paraId="1DBF8161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shd w:val="clear" w:color="auto" w:fill="auto"/>
                  <w:vAlign w:val="center"/>
                </w:tcPr>
                <w:p w14:paraId="56D31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7C7168EF" w14:textId="7FCD2B5F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5D385EC" w14:textId="1F6B4DD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70,4</w:t>
                  </w:r>
                </w:p>
              </w:tc>
            </w:tr>
          </w:tbl>
          <w:p w14:paraId="36D49009" w14:textId="01FE9DDD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270997" w14:textId="3B4918EE" w:rsidR="006834AD" w:rsidRDefault="006834AD">
      <w:pPr>
        <w:rPr>
          <w:rFonts w:cstheme="minorHAnsi"/>
        </w:rPr>
      </w:pPr>
    </w:p>
    <w:p w14:paraId="1A77A721" w14:textId="77777777" w:rsidR="001329D8" w:rsidRPr="00415AFF" w:rsidRDefault="001329D8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834AD" w:rsidRPr="00415AFF" w14:paraId="2212026A" w14:textId="77777777" w:rsidTr="003A2A78">
        <w:tc>
          <w:tcPr>
            <w:tcW w:w="610" w:type="dxa"/>
          </w:tcPr>
          <w:p w14:paraId="617105DA" w14:textId="51A00D32" w:rsidR="006834AD" w:rsidRPr="00415AFF" w:rsidRDefault="006834AD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461" w:type="dxa"/>
          </w:tcPr>
          <w:p w14:paraId="6AA39EDA" w14:textId="2673F70E" w:rsidR="0090601D" w:rsidRPr="001329D8" w:rsidRDefault="006834AD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Fehler in der Stellentafel</w:t>
            </w:r>
          </w:p>
        </w:tc>
      </w:tr>
      <w:tr w:rsidR="006834AD" w:rsidRPr="00415AFF" w14:paraId="36286F10" w14:textId="77777777" w:rsidTr="003A2A78">
        <w:tc>
          <w:tcPr>
            <w:tcW w:w="610" w:type="dxa"/>
          </w:tcPr>
          <w:p w14:paraId="534ACD44" w14:textId="407D11D1" w:rsidR="006834AD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4176" behindDoc="0" locked="0" layoutInCell="1" allowOverlap="1" wp14:anchorId="03E32602" wp14:editId="307B76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239351</wp:posOffset>
                  </wp:positionV>
                  <wp:extent cx="359410" cy="271780"/>
                  <wp:effectExtent l="0" t="0" r="0" b="0"/>
                  <wp:wrapSquare wrapText="bothSides"/>
                  <wp:docPr id="1770905819" name="Grafik 177090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11DEEC" w14:textId="57CBCCCF" w:rsidR="007E2E37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989548C" w14:textId="730AEBCC" w:rsidR="007E2E37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8461" w:type="dxa"/>
          </w:tcPr>
          <w:p w14:paraId="3DFA246D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Beim Ablesen der Zahlen aus der Stellentafel haben sich Fehler eingeschlichen. </w:t>
            </w:r>
          </w:p>
          <w:p w14:paraId="405432A7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 die Dezimalzahlen.</w:t>
            </w:r>
          </w:p>
          <w:p w14:paraId="225FD1AE" w14:textId="51FF1188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Erkläre, was jeweils falsch gemacht wurde.</w:t>
            </w:r>
          </w:p>
          <w:p w14:paraId="3450B432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676C8A71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1ECA366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5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1"/>
              <w:gridCol w:w="860"/>
              <w:gridCol w:w="860"/>
              <w:gridCol w:w="861"/>
              <w:gridCol w:w="2424"/>
            </w:tblGrid>
            <w:tr w:rsidR="001329D8" w:rsidRPr="00415AFF" w14:paraId="1357377C" w14:textId="77777777" w:rsidTr="001329D8">
              <w:trPr>
                <w:trHeight w:val="270"/>
              </w:trPr>
              <w:tc>
                <w:tcPr>
                  <w:tcW w:w="86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4555E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FE1EB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ED467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B54A55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F13F1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0E7FF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6E5022E2" w14:textId="77777777" w:rsidR="006834AD" w:rsidRPr="00415AFF" w:rsidRDefault="006834AD" w:rsidP="003A2A78">
                  <w:pPr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628B5988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13F83B6F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350CCB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E0D2E5" w14:textId="4CF53480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3A076752" w14:textId="75EBFED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49137D3F" w14:textId="799C975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0BB8A62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8871DB4" w14:textId="7D0919E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415AFF">
                    <w:rPr>
                      <w:rFonts w:cstheme="minorHAnsi"/>
                    </w:rPr>
                    <w:t>123</w:t>
                  </w:r>
                </w:p>
              </w:tc>
            </w:tr>
            <w:tr w:rsidR="001329D8" w:rsidRPr="00415AFF" w14:paraId="28FB4F8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16F699C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0D75A22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D9D97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4780E9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6CD44311" w14:textId="0766834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261DD4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49464CC0" w14:textId="75FE560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415AFF">
                    <w:rPr>
                      <w:rFonts w:cstheme="minorHAnsi"/>
                    </w:rPr>
                    <w:t>0,03</w:t>
                  </w:r>
                </w:p>
              </w:tc>
            </w:tr>
            <w:tr w:rsidR="001329D8" w:rsidRPr="00415AFF" w14:paraId="597989B7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2D920D76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571B4501" w14:textId="7898562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3308BC" w14:textId="4FD6A58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CE2F82D" w14:textId="50B4ED89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0A57B510" w14:textId="03E058A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61C9CAB4" w14:textId="02C61355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15723575" w14:textId="6107E1DC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2,2</w:t>
                  </w:r>
                </w:p>
              </w:tc>
            </w:tr>
            <w:tr w:rsidR="001329D8" w:rsidRPr="00415AFF" w14:paraId="0880C5C9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3E26101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5545036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A12CB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93E14B7" w14:textId="072ED00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0DADAA51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5A6BA63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6ED55091" w14:textId="467A3C14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7</w:t>
                  </w:r>
                </w:p>
              </w:tc>
            </w:tr>
            <w:tr w:rsidR="001329D8" w:rsidRPr="00415AFF" w14:paraId="15B0B21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4C267F20" w14:textId="29F00BCA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7BE7D858" w14:textId="79011D6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63B37D" w14:textId="3AD1A3CD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3E97E46" w14:textId="1785CFE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5F9E48A7" w14:textId="0385C85C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56560702" w14:textId="3E64131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6926EF21" w14:textId="3317FB37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415AFF">
                    <w:rPr>
                      <w:rFonts w:cstheme="minorHAnsi"/>
                    </w:rPr>
                    <w:t>345,678</w:t>
                  </w:r>
                </w:p>
              </w:tc>
            </w:tr>
            <w:tr w:rsidR="001329D8" w:rsidRPr="00415AFF" w14:paraId="496E085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36ACBB7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1BA0133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0E79D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31657B9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1D43DA3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4F17B2A5" w14:textId="203C3C02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711839CB" w14:textId="30C0A9F2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415AFF">
                    <w:rPr>
                      <w:rFonts w:cstheme="minorHAnsi"/>
                    </w:rPr>
                    <w:t>8000</w:t>
                  </w:r>
                </w:p>
              </w:tc>
            </w:tr>
            <w:tr w:rsidR="001329D8" w:rsidRPr="00415AFF" w14:paraId="4EE49D31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1D44067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55B80666" w14:textId="41D6E17B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DA5FBC" w14:textId="6B9513D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7975942" w14:textId="5126BEA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14480807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2A68C03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7D9EC47B" w14:textId="541EECFA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415AFF">
                    <w:rPr>
                      <w:rFonts w:cstheme="minorHAnsi"/>
                    </w:rPr>
                    <w:t>22</w:t>
                  </w:r>
                  <w:r w:rsidRPr="00415AFF">
                    <w:rPr>
                      <w:rFonts w:cstheme="minorHAnsi"/>
                    </w:rPr>
                    <w:t>,</w:t>
                  </w:r>
                  <w:r w:rsidR="00B00EC3" w:rsidRPr="00415AFF">
                    <w:rPr>
                      <w:rFonts w:cstheme="minorHAnsi"/>
                    </w:rPr>
                    <w:t>2</w:t>
                  </w:r>
                  <w:r w:rsidRPr="00415AFF">
                    <w:rPr>
                      <w:rFonts w:cstheme="minorHAnsi"/>
                    </w:rPr>
                    <w:t>0</w:t>
                  </w:r>
                  <w:r w:rsidR="00B00EC3" w:rsidRPr="00415AFF">
                    <w:rPr>
                      <w:rFonts w:cstheme="minorHAnsi"/>
                    </w:rPr>
                    <w:t>0</w:t>
                  </w:r>
                </w:p>
              </w:tc>
            </w:tr>
            <w:tr w:rsidR="001329D8" w:rsidRPr="00415AFF" w14:paraId="1C95D72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shd w:val="clear" w:color="auto" w:fill="auto"/>
                  <w:vAlign w:val="center"/>
                </w:tcPr>
                <w:p w14:paraId="336F3A0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4D12784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9D5C8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27F2FF2F" w14:textId="566CD24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60" w:type="dxa"/>
                  <w:shd w:val="clear" w:color="auto" w:fill="auto"/>
                  <w:vAlign w:val="center"/>
                </w:tcPr>
                <w:p w14:paraId="30346FA3" w14:textId="27CBBDD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shd w:val="clear" w:color="auto" w:fill="auto"/>
                  <w:vAlign w:val="center"/>
                </w:tcPr>
                <w:p w14:paraId="66AB9794" w14:textId="4E3DD477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22AB317A" w14:textId="5CF3A633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0,</w:t>
                  </w:r>
                  <w:r w:rsidR="00B00EC3" w:rsidRPr="00415AFF">
                    <w:rPr>
                      <w:rFonts w:cstheme="minorHAnsi"/>
                    </w:rPr>
                    <w:t>9</w:t>
                  </w:r>
                </w:p>
              </w:tc>
            </w:tr>
          </w:tbl>
          <w:p w14:paraId="647D4E0F" w14:textId="79280E53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4A6CCD3" w14:textId="77777777" w:rsidR="00B15C6B" w:rsidRDefault="00B15C6B">
      <w:pPr>
        <w:sectPr w:rsidR="00B15C6B" w:rsidSect="009D4179">
          <w:headerReference w:type="default" r:id="rId4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B00EC3" w:rsidRPr="00415AFF" w14:paraId="1C152E61" w14:textId="77777777" w:rsidTr="003A2A78">
        <w:tc>
          <w:tcPr>
            <w:tcW w:w="610" w:type="dxa"/>
          </w:tcPr>
          <w:p w14:paraId="03FAF0C1" w14:textId="2CEC211A" w:rsidR="00B00EC3" w:rsidRPr="00415AFF" w:rsidRDefault="00B00EC3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CF2DD00" w14:textId="5949F2ED" w:rsidR="0090601D" w:rsidRPr="001329D8" w:rsidRDefault="00B00EC3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Was ist gleich?</w:t>
            </w:r>
          </w:p>
        </w:tc>
      </w:tr>
      <w:tr w:rsidR="00B00EC3" w:rsidRPr="00415AFF" w14:paraId="29FD40B6" w14:textId="77777777" w:rsidTr="00074FF1">
        <w:trPr>
          <w:trHeight w:val="727"/>
        </w:trPr>
        <w:tc>
          <w:tcPr>
            <w:tcW w:w="610" w:type="dxa"/>
          </w:tcPr>
          <w:p w14:paraId="1AB45D94" w14:textId="02D1291E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97184" behindDoc="0" locked="0" layoutInCell="1" allowOverlap="1" wp14:anchorId="2D23271C" wp14:editId="3B0B02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357528962" name="Grafik 135752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646B62C" w14:textId="634A6B0C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1" w:type="dxa"/>
          </w:tcPr>
          <w:p w14:paraId="059C6087" w14:textId="04F9525B" w:rsidR="00B00EC3" w:rsidRPr="004A0569" w:rsidRDefault="00536C2B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1B6F1C3A" wp14:editId="6A97B922">
                  <wp:simplePos x="0" y="0"/>
                  <wp:positionH relativeFrom="margin">
                    <wp:posOffset>3633826</wp:posOffset>
                  </wp:positionH>
                  <wp:positionV relativeFrom="paragraph">
                    <wp:posOffset>-390542</wp:posOffset>
                  </wp:positionV>
                  <wp:extent cx="1307061" cy="824633"/>
                  <wp:effectExtent l="0" t="0" r="1270" b="1270"/>
                  <wp:wrapNone/>
                  <wp:docPr id="754735052" name="Grafik 75473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4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7061" cy="824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 xml:space="preserve">Schau dir die Beispiele an und </w:t>
            </w:r>
          </w:p>
          <w:p w14:paraId="1476BB54" w14:textId="09825042" w:rsidR="00B00EC3" w:rsidRPr="00415AFF" w:rsidRDefault="00B00EC3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bearbeite dann die großen Karten</w:t>
            </w:r>
            <w:r w:rsidRPr="00415AFF">
              <w:rPr>
                <w:rFonts w:cstheme="minorHAnsi"/>
              </w:rPr>
              <w:t>.</w:t>
            </w:r>
          </w:p>
        </w:tc>
      </w:tr>
      <w:tr w:rsidR="00B00EC3" w:rsidRPr="00415AFF" w14:paraId="53078E2F" w14:textId="77777777" w:rsidTr="003A2A78">
        <w:trPr>
          <w:trHeight w:val="1193"/>
        </w:trPr>
        <w:tc>
          <w:tcPr>
            <w:tcW w:w="610" w:type="dxa"/>
          </w:tcPr>
          <w:p w14:paraId="46C6C61A" w14:textId="7EDF8DA3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6224" behindDoc="0" locked="0" layoutInCell="1" allowOverlap="1" wp14:anchorId="6D3C579F" wp14:editId="0FD35F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19889</wp:posOffset>
                  </wp:positionV>
                  <wp:extent cx="359410" cy="271780"/>
                  <wp:effectExtent l="0" t="0" r="2540" b="0"/>
                  <wp:wrapSquare wrapText="bothSides"/>
                  <wp:docPr id="870437169" name="Grafik 8704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2AAA3B1" w14:textId="087AB00A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1" w:type="dxa"/>
          </w:tcPr>
          <w:p w14:paraId="0729B7B8" w14:textId="6CC8D190" w:rsidR="00B00EC3" w:rsidRPr="004A0569" w:rsidRDefault="00536C2B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183A79A8" wp14:editId="59A649BB">
                  <wp:simplePos x="0" y="0"/>
                  <wp:positionH relativeFrom="column">
                    <wp:posOffset>3366514</wp:posOffset>
                  </wp:positionH>
                  <wp:positionV relativeFrom="paragraph">
                    <wp:posOffset>19992</wp:posOffset>
                  </wp:positionV>
                  <wp:extent cx="1643622" cy="542611"/>
                  <wp:effectExtent l="0" t="0" r="0" b="3810"/>
                  <wp:wrapNone/>
                  <wp:docPr id="13924" name="Bild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4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622" cy="542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 xml:space="preserve">Sortiere die kleinen Karten. </w:t>
            </w:r>
          </w:p>
          <w:p w14:paraId="6679C058" w14:textId="7B1B98FB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>Welche Karten passen zusammen? Erkläre.</w:t>
            </w:r>
          </w:p>
          <w:p w14:paraId="64E8C024" w14:textId="77777777" w:rsidR="00B00EC3" w:rsidRDefault="00B00EC3" w:rsidP="0090601D">
            <w:pPr>
              <w:rPr>
                <w:noProof/>
              </w:rPr>
            </w:pPr>
            <w:r w:rsidRPr="004A0569">
              <w:rPr>
                <w:noProof/>
              </w:rPr>
              <w:t xml:space="preserve">Wenn Karten alleine bleiben, schreibe eine passende Zahl </w:t>
            </w:r>
            <w:r w:rsidR="0090601D">
              <w:rPr>
                <w:noProof/>
              </w:rPr>
              <w:br/>
            </w:r>
            <w:r w:rsidRPr="004A0569">
              <w:rPr>
                <w:noProof/>
              </w:rPr>
              <w:t>auf eine leere Karte und lege sie dazu.</w:t>
            </w:r>
          </w:p>
          <w:p w14:paraId="7756ABBE" w14:textId="537E2789" w:rsidR="0090601D" w:rsidRPr="00415AFF" w:rsidRDefault="0090601D" w:rsidP="0090601D">
            <w:pPr>
              <w:rPr>
                <w:rFonts w:cstheme="minorHAnsi"/>
                <w:noProof/>
              </w:rPr>
            </w:pPr>
          </w:p>
        </w:tc>
      </w:tr>
      <w:tr w:rsidR="00EE0899" w:rsidRPr="00415AFF" w14:paraId="10F9A304" w14:textId="77777777" w:rsidTr="003A2A78">
        <w:trPr>
          <w:trHeight w:val="916"/>
        </w:trPr>
        <w:tc>
          <w:tcPr>
            <w:tcW w:w="610" w:type="dxa"/>
          </w:tcPr>
          <w:p w14:paraId="3D536E2C" w14:textId="7B3AD83D" w:rsidR="00EE0899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B86A07C" wp14:editId="16C78659">
                  <wp:extent cx="313144" cy="272386"/>
                  <wp:effectExtent l="0" t="0" r="0" b="0"/>
                  <wp:docPr id="91303940" name="Grafik 913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44B668DF" w14:textId="25B0BE21" w:rsidR="00EE0899" w:rsidRPr="00415AFF" w:rsidRDefault="00EE0899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7951" w:type="dxa"/>
          </w:tcPr>
          <w:p w14:paraId="34F101D1" w14:textId="6D9ECF15" w:rsidR="007E2E37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Füllt selbst Karten aus</w:t>
            </w:r>
            <w:r w:rsidR="007E2E37">
              <w:rPr>
                <w:noProof/>
              </w:rPr>
              <w:t>:</w:t>
            </w:r>
          </w:p>
          <w:p w14:paraId="23A44382" w14:textId="77777777" w:rsidR="007E2E37" w:rsidRDefault="00EE0899" w:rsidP="00BE58FB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>Eine Person schreibt eine Zahl auf eine Karte</w:t>
            </w:r>
            <w:r w:rsidR="007E2E37">
              <w:rPr>
                <w:noProof/>
              </w:rPr>
              <w:t xml:space="preserve">. </w:t>
            </w:r>
          </w:p>
          <w:p w14:paraId="4138354D" w14:textId="62826013" w:rsidR="00EE0899" w:rsidRPr="00415AFF" w:rsidRDefault="007E2E37" w:rsidP="00BE58F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EE0899" w:rsidRPr="00415AFF">
              <w:rPr>
                <w:noProof/>
              </w:rPr>
              <w:t xml:space="preserve">ie andere </w:t>
            </w:r>
            <w:r w:rsidR="00397BC7">
              <w:rPr>
                <w:noProof/>
              </w:rPr>
              <w:t xml:space="preserve">Person </w:t>
            </w:r>
            <w:r w:rsidR="00EE0899" w:rsidRPr="00415AFF">
              <w:rPr>
                <w:noProof/>
              </w:rPr>
              <w:t xml:space="preserve">erstellt eine passende Karte dazu. </w:t>
            </w:r>
          </w:p>
          <w:p w14:paraId="24E21984" w14:textId="2461A5B6" w:rsidR="00EE0899" w:rsidRPr="00415AFF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Wechselt euch ab.</w:t>
            </w:r>
          </w:p>
        </w:tc>
      </w:tr>
    </w:tbl>
    <w:p w14:paraId="76C982A1" w14:textId="69777CF8" w:rsidR="00074FF1" w:rsidRDefault="00074FF1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D2E9E" w:rsidRPr="00415AFF" w14:paraId="39CED0CA" w14:textId="77777777" w:rsidTr="00074FF1">
        <w:trPr>
          <w:trHeight w:val="561"/>
        </w:trPr>
        <w:tc>
          <w:tcPr>
            <w:tcW w:w="610" w:type="dxa"/>
          </w:tcPr>
          <w:p w14:paraId="6D8DAA56" w14:textId="77777777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</w:tcPr>
          <w:p w14:paraId="6ECC9721" w14:textId="6B797939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Zahlen immer feiner darstellen</w:t>
            </w:r>
          </w:p>
        </w:tc>
      </w:tr>
    </w:tbl>
    <w:p w14:paraId="320C664C" w14:textId="0989FF21" w:rsidR="004D6B46" w:rsidRDefault="00963C40"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0E0D5282" wp14:editId="27A269B6">
                <wp:simplePos x="0" y="0"/>
                <wp:positionH relativeFrom="column">
                  <wp:posOffset>869222</wp:posOffset>
                </wp:positionH>
                <wp:positionV relativeFrom="paragraph">
                  <wp:posOffset>14601</wp:posOffset>
                </wp:positionV>
                <wp:extent cx="4013892" cy="2347549"/>
                <wp:effectExtent l="228600" t="0" r="0" b="53340"/>
                <wp:wrapNone/>
                <wp:docPr id="1556476718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892" cy="2347549"/>
                          <a:chOff x="0" y="-25576"/>
                          <a:chExt cx="4013892" cy="2347549"/>
                        </a:xfrm>
                      </wpg:grpSpPr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>
                                        <a14:backgroundMark x1="61529" y1="18071" x2="87196" y2="38907"/>
                                        <a14:backgroundMark x1="70539" y1="25016" x2="88441" y2="15305"/>
                                        <a14:backgroundMark x1="73088" y1="30611" x2="52579" y2="50032"/>
                                        <a14:backgroundMark x1="74333" y1="48682" x2="74333" y2="48682"/>
                                        <a14:backgroundMark x1="62833" y1="48682" x2="62833" y2="48682"/>
                                        <a14:backgroundMark x1="76941" y1="37556" x2="76941" y2="37556"/>
                                        <a14:backgroundMark x1="51274" y1="29196" x2="51274" y2="29196"/>
                                        <a14:backgroundMark x1="67931" y1="15305" x2="67931" y2="15305"/>
                                        <a14:backgroundMark x1="58980" y1="26431" x2="58980" y2="26431"/>
                                        <a14:backgroundMark x1="53823" y1="36141" x2="53823" y2="36141"/>
                                        <a14:backgroundMark x1="82039" y1="26431" x2="82039" y2="264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4136">
                            <a:off x="3345872" y="1847628"/>
                            <a:ext cx="668020" cy="4743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271870" name="Gruppieren 5"/>
                        <wpg:cNvGrpSpPr/>
                        <wpg:grpSpPr>
                          <a:xfrm>
                            <a:off x="0" y="-25576"/>
                            <a:ext cx="2097405" cy="2336165"/>
                            <a:chOff x="0" y="-25576"/>
                            <a:chExt cx="2097405" cy="2336165"/>
                          </a:xfrm>
                        </wpg:grpSpPr>
                        <pic:pic xmlns:pic="http://schemas.openxmlformats.org/drawingml/2006/picture">
                          <pic:nvPicPr>
                            <pic:cNvPr id="1244706311" name="Grafik 12447063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2">
                                      <a14:imgEffect>
                                        <a14:backgroundRemoval t="2739" b="97436" l="1795" r="98077">
                                          <a14:backgroundMark x1="55449" y1="13695" x2="55449" y2="13695"/>
                                          <a14:backgroundMark x1="55449" y1="13695" x2="57244" y2="13695"/>
                                          <a14:backgroundMark x1="61474" y1="15909" x2="61474" y2="15909"/>
                                          <a14:backgroundMark x1="60833" y1="16958" x2="68077" y2="30128"/>
                                          <a14:backgroundMark x1="60833" y1="10431" x2="60833" y2="10431"/>
                                          <a14:backgroundMark x1="67500" y1="9324" x2="67500" y2="9324"/>
                                          <a14:backgroundMark x1="72308" y1="10431" x2="72308" y2="10431"/>
                                          <a14:backgroundMark x1="78333" y1="12063" x2="78333" y2="12063"/>
                                          <a14:backgroundMark x1="81923" y1="13695" x2="81923" y2="13695"/>
                                          <a14:backgroundMark x1="85513" y1="18648" x2="85513" y2="18648"/>
                                          <a14:backgroundMark x1="84359" y1="20280" x2="90385" y2="24650"/>
                                          <a14:backgroundMark x1="88526" y1="25175" x2="90385" y2="28497"/>
                                          <a14:backgroundMark x1="90385" y1="28497" x2="90962" y2="33974"/>
                                          <a14:backgroundMark x1="89167" y1="31760" x2="86731" y2="40501"/>
                                          <a14:backgroundMark x1="53013" y1="14219" x2="46987" y2="19172"/>
                                          <a14:backgroundMark x1="49423" y1="18648" x2="42179" y2="29545"/>
                                          <a14:backgroundMark x1="42179" y1="29021" x2="43397" y2="36713"/>
                                          <a14:backgroundMark x1="44551" y1="34499" x2="48205" y2="43823"/>
                                          <a14:backgroundMark x1="47564" y1="41084" x2="50577" y2="47669"/>
                                          <a14:backgroundMark x1="50577" y1="47086" x2="57821" y2="50408"/>
                                          <a14:backgroundMark x1="54231" y1="49301" x2="65064" y2="52040"/>
                                          <a14:backgroundMark x1="64487" y1="51457" x2="72885" y2="51457"/>
                                          <a14:backgroundMark x1="72885" y1="51457" x2="78910" y2="48718"/>
                                          <a14:backgroundMark x1="78910" y1="49301" x2="86154" y2="45455"/>
                                          <a14:backgroundMark x1="86154" y1="45455" x2="87949" y2="37238"/>
                                          <a14:backgroundMark x1="57821" y1="15326" x2="71090" y2="48718"/>
                                          <a14:backgroundMark x1="48782" y1="37762" x2="86731" y2="25175"/>
                                          <a14:backgroundMark x1="76474" y1="12063" x2="58462" y2="45979"/>
                                          <a14:backgroundMark x1="87949" y1="38345" x2="43397" y2="2406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72416">
                              <a:off x="0" y="-25576"/>
                              <a:ext cx="2097405" cy="23361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4">
                                      <a14:imgEffect>
                                        <a14:backgroundRemoval t="0" b="100000" l="0" r="100000">
                                          <a14:backgroundMark x1="61529" y1="18071" x2="87196" y2="38907"/>
                                          <a14:backgroundMark x1="70539" y1="25016" x2="88441" y2="15305"/>
                                          <a14:backgroundMark x1="73088" y1="30611" x2="52579" y2="50032"/>
                                          <a14:backgroundMark x1="74333" y1="48682" x2="74333" y2="48682"/>
                                          <a14:backgroundMark x1="62833" y1="48682" x2="62833" y2="48682"/>
                                          <a14:backgroundMark x1="76941" y1="37556" x2="76941" y2="37556"/>
                                          <a14:backgroundMark x1="51274" y1="29196" x2="51274" y2="29196"/>
                                          <a14:backgroundMark x1="67931" y1="15305" x2="67931" y2="15305"/>
                                          <a14:backgroundMark x1="58980" y1="26431" x2="58980" y2="26431"/>
                                          <a14:backgroundMark x1="53823" y1="36141" x2="53823" y2="36141"/>
                                          <a14:backgroundMark x1="82039" y1="26431" x2="82039" y2="2643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64136">
                              <a:off x="1549045" y="786334"/>
                              <a:ext cx="330835" cy="2673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99DFA" id="Gruppieren 6" o:spid="_x0000_s1026" style="position:absolute;margin-left:68.45pt;margin-top:1.15pt;width:316.05pt;height:184.85pt;z-index:252017664;mso-height-relative:margin" coordorigin=",-255" coordsize="40138,2347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">
                <v:shape id="Grafik 37" o:spid="_x0000_s1027" type="#_x0000_t75" style="position:absolute;left:33458;top:18476;width:6680;height:4743;rotation:-5853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">
                  <v:imagedata r:id="rId55" o:title=""/>
                </v:shape>
                <v:group id="Gruppieren 5" o:spid="_x0000_s1028" style="position:absolute;top:-255;width:20974;height:23360" coordorigin=",-255" coordsize="20974,2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">
                  <v:shape id="Grafik 1244706311" o:spid="_x0000_s1029" type="#_x0000_t75" style="position:absolute;top:-255;width:20974;height:23360;rotation:1717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">
                    <v:imagedata r:id="rId56" o:title=""/>
                  </v:shape>
                  <v:shape id="Grafik 36" o:spid="_x0000_s1030" type="#_x0000_t75" style="position:absolute;left:15490;top:7863;width:3308;height:2673;rotation:-5853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">
                    <v:imagedata r:id="rId57" o:title=""/>
                  </v:shape>
                </v:group>
              </v:group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3685"/>
        <w:gridCol w:w="4271"/>
      </w:tblGrid>
      <w:tr w:rsidR="006D2E9E" w:rsidRPr="00415AFF" w14:paraId="7931C69F" w14:textId="77777777" w:rsidTr="003A58C3">
        <w:trPr>
          <w:trHeight w:val="410"/>
        </w:trPr>
        <w:tc>
          <w:tcPr>
            <w:tcW w:w="610" w:type="dxa"/>
          </w:tcPr>
          <w:p w14:paraId="5F05DEB4" w14:textId="23D3FFAF" w:rsidR="006D2E9E" w:rsidRPr="00415AFF" w:rsidRDefault="006D2E9E" w:rsidP="003A58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8466" w:type="dxa"/>
            <w:gridSpan w:val="3"/>
          </w:tcPr>
          <w:p w14:paraId="7F3D995F" w14:textId="45E34D40" w:rsidR="006D2E9E" w:rsidRPr="00415AFF" w:rsidRDefault="006D2E9E" w:rsidP="004D6B46">
            <w:pPr>
              <w:pStyle w:val="berschrift3"/>
              <w:tabs>
                <w:tab w:val="left" w:pos="4833"/>
              </w:tabs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Die Lupe vergrößert</w:t>
            </w:r>
            <w:r w:rsidR="004D6B46">
              <w:rPr>
                <w:rFonts w:asciiTheme="minorHAnsi" w:hAnsiTheme="minorHAnsi" w:cstheme="minorHAnsi"/>
                <w:noProof/>
              </w:rPr>
              <w:tab/>
            </w:r>
          </w:p>
        </w:tc>
      </w:tr>
      <w:tr w:rsidR="006D2E9E" w:rsidRPr="00415AFF" w14:paraId="46A6B3B5" w14:textId="77777777" w:rsidTr="003A58C3">
        <w:trPr>
          <w:trHeight w:val="40"/>
        </w:trPr>
        <w:tc>
          <w:tcPr>
            <w:tcW w:w="610" w:type="dxa"/>
          </w:tcPr>
          <w:p w14:paraId="059DBE5F" w14:textId="52225A83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F9CF8B0" w14:textId="6F915996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  <w:gridSpan w:val="2"/>
          </w:tcPr>
          <w:p w14:paraId="74575D94" w14:textId="3C476421" w:rsidR="006D2E9E" w:rsidRPr="00415AFF" w:rsidRDefault="006D2E9E" w:rsidP="00536C2B">
            <w:pPr>
              <w:pStyle w:val="berschriftTeilaufgaben"/>
              <w:framePr w:hSpace="0" w:wrap="auto" w:vAnchor="margin" w:yAlign="inline"/>
              <w:suppressOverlap w:val="0"/>
              <w:rPr>
                <w:rFonts w:cstheme="minorHAnsi"/>
              </w:rPr>
            </w:pPr>
            <w:r w:rsidRPr="00415AFF">
              <w:t xml:space="preserve">   </w:t>
            </w:r>
            <w:r w:rsidRPr="00415AF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ADF8D7" w14:textId="518FE429" w:rsidR="006D2E9E" w:rsidRPr="00415AFF" w:rsidRDefault="006D2E9E" w:rsidP="003A58C3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00928" behindDoc="1" locked="0" layoutInCell="1" allowOverlap="1" wp14:anchorId="61D77F3A" wp14:editId="2C7941F3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40513</wp:posOffset>
                  </wp:positionV>
                  <wp:extent cx="4686935" cy="409575"/>
                  <wp:effectExtent l="0" t="0" r="0" b="9525"/>
                  <wp:wrapNone/>
                  <wp:docPr id="502948735" name="Grafik 50294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74"/>
                          <a:stretch/>
                        </pic:blipFill>
                        <pic:spPr bwMode="auto">
                          <a:xfrm>
                            <a:off x="0" y="0"/>
                            <a:ext cx="468693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03688" w14:textId="5A9A5FB2" w:rsidR="006D2E9E" w:rsidRPr="00415AFF" w:rsidRDefault="004D6B46" w:rsidP="003A58C3">
            <w:pPr>
              <w:tabs>
                <w:tab w:val="left" w:pos="5211"/>
              </w:tabs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4D016F4" wp14:editId="60DFD85C">
                      <wp:simplePos x="0" y="0"/>
                      <wp:positionH relativeFrom="column">
                        <wp:posOffset>274720</wp:posOffset>
                      </wp:positionH>
                      <wp:positionV relativeFrom="paragraph">
                        <wp:posOffset>71013</wp:posOffset>
                      </wp:positionV>
                      <wp:extent cx="4614041" cy="236593"/>
                      <wp:effectExtent l="0" t="0" r="0" b="5080"/>
                      <wp:wrapNone/>
                      <wp:docPr id="1417944578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4041" cy="236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A9FC7" w14:textId="61CDC47F" w:rsidR="004D6B46" w:rsidRDefault="004D6B46">
                                  <w:r>
                                    <w:t>5,3                      5,4                    5,5                     5,6                    5,7                      5,8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16F4" id="Textfeld 15" o:spid="_x0000_s1090" type="#_x0000_t202" style="position:absolute;margin-left:21.65pt;margin-top:5.6pt;width:363.3pt;height:18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" fillcolor="white [3212]" stroked="f" strokeweight=".5pt">
                      <v:textbox inset=",,,0">
                        <w:txbxContent>
                          <w:p w14:paraId="760A9FC7" w14:textId="61CDC47F" w:rsidR="004D6B46" w:rsidRDefault="004D6B46">
                            <w:r>
                              <w:t>5,3                      5,4                    5,5                     5,6                    5,7                      5,8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>
              <w:rPr>
                <w:rFonts w:cstheme="minorHAnsi"/>
              </w:rPr>
              <w:tab/>
            </w:r>
          </w:p>
          <w:p w14:paraId="33A8E4DC" w14:textId="5B6FF39D" w:rsidR="006D2E9E" w:rsidRPr="00415AFF" w:rsidRDefault="006D2E9E" w:rsidP="003A58C3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5384662" wp14:editId="66C847D9">
                      <wp:simplePos x="0" y="0"/>
                      <wp:positionH relativeFrom="column">
                        <wp:posOffset>1412924</wp:posOffset>
                      </wp:positionH>
                      <wp:positionV relativeFrom="paragraph">
                        <wp:posOffset>129432</wp:posOffset>
                      </wp:positionV>
                      <wp:extent cx="427781" cy="657967"/>
                      <wp:effectExtent l="0" t="0" r="42545" b="27940"/>
                      <wp:wrapNone/>
                      <wp:docPr id="1173616715" name="Gerade Verbindung mit Pfeil 11736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781" cy="65796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EAC2F" id="Gerade Verbindung mit Pfeil 1173616715" o:spid="_x0000_s1026" type="#_x0000_t32" style="position:absolute;margin-left:111.25pt;margin-top:10.2pt;width:33.7pt;height:51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</w:p>
          <w:p w14:paraId="5D45C412" w14:textId="2FBB41D4" w:rsidR="00536C2B" w:rsidRDefault="00536C2B" w:rsidP="003A58C3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02976" behindDoc="1" locked="0" layoutInCell="1" allowOverlap="1" wp14:anchorId="5E8CFF88" wp14:editId="42E3D341">
                  <wp:simplePos x="0" y="0"/>
                  <wp:positionH relativeFrom="column">
                    <wp:posOffset>635399</wp:posOffset>
                  </wp:positionH>
                  <wp:positionV relativeFrom="paragraph">
                    <wp:posOffset>161494</wp:posOffset>
                  </wp:positionV>
                  <wp:extent cx="4499610" cy="1945640"/>
                  <wp:effectExtent l="0" t="0" r="0" b="0"/>
                  <wp:wrapNone/>
                  <wp:docPr id="1541996538" name="Grafik 154199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7"/>
                          <a:stretch/>
                        </pic:blipFill>
                        <pic:spPr bwMode="auto">
                          <a:xfrm>
                            <a:off x="0" y="0"/>
                            <a:ext cx="4499610" cy="19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F509C" w14:textId="086C8A84" w:rsidR="00536C2B" w:rsidRDefault="00536C2B" w:rsidP="003A58C3">
            <w:pPr>
              <w:rPr>
                <w:noProof/>
              </w:rPr>
            </w:pPr>
          </w:p>
          <w:p w14:paraId="5F9265E1" w14:textId="3B3F328A" w:rsidR="00536C2B" w:rsidRDefault="00536C2B" w:rsidP="003A58C3">
            <w:pPr>
              <w:rPr>
                <w:noProof/>
              </w:rPr>
            </w:pPr>
          </w:p>
          <w:p w14:paraId="0016A352" w14:textId="77777777" w:rsidR="00963C40" w:rsidRDefault="00963C40" w:rsidP="003A58C3">
            <w:pPr>
              <w:rPr>
                <w:noProof/>
              </w:rPr>
            </w:pPr>
          </w:p>
          <w:p w14:paraId="5AD50386" w14:textId="16D2A07F" w:rsidR="006D2E9E" w:rsidRPr="004A0569" w:rsidRDefault="00963C40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55E0C3B" wp14:editId="2A12674A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135890</wp:posOffset>
                      </wp:positionV>
                      <wp:extent cx="236220" cy="223520"/>
                      <wp:effectExtent l="0" t="0" r="5080" b="5080"/>
                      <wp:wrapNone/>
                      <wp:docPr id="2320964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22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C49A9" w14:textId="61A81AB5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</w:p>
                                <w:p w14:paraId="15859B20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0C3B" id="_x0000_s1091" type="#_x0000_t202" style="position:absolute;margin-left:137.35pt;margin-top:10.7pt;width:18.6pt;height:17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7D7C49A9" w14:textId="61A81AB5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</w:p>
                          <w:p w14:paraId="15859B20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6E80C37" wp14:editId="1F11409A">
                      <wp:simplePos x="0" y="0"/>
                      <wp:positionH relativeFrom="column">
                        <wp:posOffset>4544060</wp:posOffset>
                      </wp:positionH>
                      <wp:positionV relativeFrom="paragraph">
                        <wp:posOffset>120352</wp:posOffset>
                      </wp:positionV>
                      <wp:extent cx="236593" cy="223627"/>
                      <wp:effectExtent l="0" t="0" r="5080" b="5080"/>
                      <wp:wrapNone/>
                      <wp:docPr id="21039103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59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A9C6A" w14:textId="67C7D5F8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</w:t>
                                  </w:r>
                                  <w:r>
                                    <w:t>5</w:t>
                                  </w:r>
                                </w:p>
                                <w:p w14:paraId="11BF4523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0C37" id="_x0000_s1092" type="#_x0000_t202" style="position:absolute;margin-left:357.8pt;margin-top:9.5pt;width:18.65pt;height:17.6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2A9C6A" w14:textId="67C7D5F8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</w:t>
                            </w:r>
                            <w:r>
                              <w:t>5</w:t>
                            </w:r>
                          </w:p>
                          <w:p w14:paraId="11BF4523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</w:t>
            </w:r>
          </w:p>
          <w:p w14:paraId="38F5199A" w14:textId="1FF2BAE1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zwischen 5,4 und 5,5 auf </w:t>
            </w:r>
          </w:p>
          <w:p w14:paraId="2DE3EE55" w14:textId="56048ED5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dem Zahlenstrahl? </w:t>
            </w:r>
          </w:p>
          <w:p w14:paraId="040ECBA2" w14:textId="6A2132B1" w:rsidR="006D2E9E" w:rsidRPr="00963C40" w:rsidRDefault="006D2E9E" w:rsidP="00963C40">
            <w:pPr>
              <w:rPr>
                <w:noProof/>
              </w:rPr>
            </w:pPr>
            <w:r w:rsidRPr="004A0569">
              <w:rPr>
                <w:noProof/>
              </w:rPr>
              <w:t>Trage in die Kästchen ein.</w:t>
            </w:r>
          </w:p>
        </w:tc>
      </w:tr>
      <w:tr w:rsidR="004D6B46" w:rsidRPr="00415AFF" w14:paraId="6A1834AB" w14:textId="77777777" w:rsidTr="003A58C3">
        <w:trPr>
          <w:trHeight w:val="40"/>
        </w:trPr>
        <w:tc>
          <w:tcPr>
            <w:tcW w:w="610" w:type="dxa"/>
          </w:tcPr>
          <w:p w14:paraId="2D638A8A" w14:textId="77777777" w:rsidR="004D6B46" w:rsidRPr="00415AFF" w:rsidRDefault="004D6B46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5EC69ECE" w14:textId="77777777" w:rsidR="004D6B46" w:rsidRPr="00415AFF" w:rsidRDefault="004D6B46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04C73A67" w14:textId="5CD4E3AE" w:rsidR="004D6B46" w:rsidRPr="004A0569" w:rsidRDefault="004D6B46" w:rsidP="003A58C3">
            <w:pPr>
              <w:rPr>
                <w:noProof/>
              </w:rPr>
            </w:pPr>
          </w:p>
        </w:tc>
      </w:tr>
      <w:tr w:rsidR="006D2E9E" w:rsidRPr="00415AFF" w14:paraId="26634F9B" w14:textId="77777777" w:rsidTr="003A58C3">
        <w:trPr>
          <w:trHeight w:val="40"/>
        </w:trPr>
        <w:tc>
          <w:tcPr>
            <w:tcW w:w="610" w:type="dxa"/>
          </w:tcPr>
          <w:p w14:paraId="044906E4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09A0E08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  <w:gridSpan w:val="2"/>
          </w:tcPr>
          <w:p w14:paraId="316997D4" w14:textId="15CD9C94" w:rsidR="00074FF1" w:rsidRDefault="00536C2B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3FAFF25D" wp14:editId="73E808B1">
                      <wp:simplePos x="0" y="0"/>
                      <wp:positionH relativeFrom="column">
                        <wp:posOffset>1705610</wp:posOffset>
                      </wp:positionH>
                      <wp:positionV relativeFrom="paragraph">
                        <wp:posOffset>133781</wp:posOffset>
                      </wp:positionV>
                      <wp:extent cx="313055" cy="223627"/>
                      <wp:effectExtent l="0" t="0" r="4445" b="5080"/>
                      <wp:wrapNone/>
                      <wp:docPr id="166189825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B964E" w14:textId="263DE681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F25D" id="_x0000_s1093" type="#_x0000_t202" style="position:absolute;margin-left:134.3pt;margin-top:10.55pt;width:24.65pt;height:17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3BBB964E" w14:textId="263DE681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jetzt </w:t>
            </w:r>
          </w:p>
          <w:p w14:paraId="59AAC11C" w14:textId="699DFB42" w:rsidR="006D2E9E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in den Kästchen? Trage ein.</w:t>
            </w:r>
          </w:p>
          <w:p w14:paraId="3118FB09" w14:textId="77777777" w:rsidR="00536C2B" w:rsidRPr="00415AFF" w:rsidRDefault="00536C2B" w:rsidP="003A58C3">
            <w:pPr>
              <w:rPr>
                <w:rFonts w:cstheme="minorHAnsi"/>
              </w:rPr>
            </w:pPr>
          </w:p>
        </w:tc>
      </w:tr>
      <w:tr w:rsidR="00397BC7" w:rsidRPr="00415AFF" w14:paraId="135074B3" w14:textId="77777777" w:rsidTr="003A58C3">
        <w:trPr>
          <w:trHeight w:val="40"/>
        </w:trPr>
        <w:tc>
          <w:tcPr>
            <w:tcW w:w="610" w:type="dxa"/>
          </w:tcPr>
          <w:p w14:paraId="10407E8E" w14:textId="2CA5AE72" w:rsidR="00397BC7" w:rsidRPr="00415AFF" w:rsidRDefault="00397BC7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1543D572" w14:textId="7F06D2D7" w:rsidR="00397BC7" w:rsidRPr="00415AFF" w:rsidRDefault="00397BC7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6660314E" w14:textId="77777777" w:rsidR="00397BC7" w:rsidRPr="004A0569" w:rsidRDefault="00397BC7" w:rsidP="003A58C3">
            <w:pPr>
              <w:rPr>
                <w:noProof/>
              </w:rPr>
            </w:pPr>
          </w:p>
        </w:tc>
      </w:tr>
      <w:tr w:rsidR="00074FF1" w:rsidRPr="00415AFF" w14:paraId="3745BCF7" w14:textId="77777777" w:rsidTr="00074FF1">
        <w:trPr>
          <w:trHeight w:val="1476"/>
        </w:trPr>
        <w:tc>
          <w:tcPr>
            <w:tcW w:w="610" w:type="dxa"/>
          </w:tcPr>
          <w:p w14:paraId="4AF1A94A" w14:textId="4864B2A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33F85204" w14:textId="7FE70416" w:rsidR="00074FF1" w:rsidRPr="00415AFF" w:rsidRDefault="00074FF1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3685" w:type="dxa"/>
          </w:tcPr>
          <w:p w14:paraId="573F27BC" w14:textId="2CF1C238" w:rsidR="00074FF1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Verschiebe die große Lupe um </w:t>
            </w:r>
          </w:p>
          <w:p w14:paraId="3684BC5B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1 Zehntel nach rechts und schaue dir </w:t>
            </w:r>
          </w:p>
          <w:p w14:paraId="586F2251" w14:textId="4D46F729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den Bereich zwischen 5,5 und 5,6 an.</w:t>
            </w:r>
          </w:p>
          <w:p w14:paraId="135C8642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Schreibe einige Zahlen auf, </w:t>
            </w:r>
          </w:p>
          <w:p w14:paraId="44852255" w14:textId="48F252BA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die man dann sehen kann.</w:t>
            </w:r>
          </w:p>
        </w:tc>
        <w:tc>
          <w:tcPr>
            <w:tcW w:w="4267" w:type="dxa"/>
          </w:tcPr>
          <w:p w14:paraId="045C2320" w14:textId="51B4A8F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3AEB433" wp14:editId="6B2198ED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21879</wp:posOffset>
                      </wp:positionV>
                      <wp:extent cx="2716299" cy="920794"/>
                      <wp:effectExtent l="0" t="0" r="14605" b="19050"/>
                      <wp:wrapNone/>
                      <wp:docPr id="453882216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299" cy="920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B9A6B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373FD7B5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743169E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53C77966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6891B44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B433" id="_x0000_s1094" type="#_x0000_t202" style="position:absolute;margin-left:-.9pt;margin-top:1.7pt;width:213.9pt;height:72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" filled="f" strokecolor="#bfbfbf [2412]">
                      <v:textbox>
                        <w:txbxContent>
                          <w:p w14:paraId="4A5B9A6B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373FD7B5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743169E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53C77966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6891B44" w14:textId="77777777" w:rsidR="00074FF1" w:rsidRDefault="00074FF1" w:rsidP="00074F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B11E" w14:textId="02527FAC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90601D" w:rsidRPr="00415AFF" w14:paraId="408BB3F2" w14:textId="77777777" w:rsidTr="003A58C3">
        <w:trPr>
          <w:trHeight w:val="40"/>
        </w:trPr>
        <w:tc>
          <w:tcPr>
            <w:tcW w:w="610" w:type="dxa"/>
          </w:tcPr>
          <w:p w14:paraId="392AF55F" w14:textId="77777777" w:rsidR="0090601D" w:rsidRPr="00415AFF" w:rsidRDefault="0090601D" w:rsidP="003A58C3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0141A80" w14:textId="77777777" w:rsidR="0090601D" w:rsidRPr="00415AFF" w:rsidRDefault="0090601D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5E4963EF" w14:textId="77777777" w:rsidR="0090601D" w:rsidRPr="004A0569" w:rsidRDefault="0090601D" w:rsidP="003A58C3">
            <w:pPr>
              <w:rPr>
                <w:noProof/>
              </w:rPr>
            </w:pPr>
          </w:p>
        </w:tc>
      </w:tr>
      <w:tr w:rsidR="006D2E9E" w:rsidRPr="00415AFF" w14:paraId="6A9B7795" w14:textId="77777777" w:rsidTr="003A58C3">
        <w:trPr>
          <w:trHeight w:val="40"/>
        </w:trPr>
        <w:tc>
          <w:tcPr>
            <w:tcW w:w="610" w:type="dxa"/>
          </w:tcPr>
          <w:p w14:paraId="096F2D3F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904000" behindDoc="0" locked="0" layoutInCell="1" allowOverlap="1" wp14:anchorId="24BCA664" wp14:editId="2C77ED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60000" cy="272386"/>
                  <wp:effectExtent l="0" t="0" r="2540" b="0"/>
                  <wp:wrapSquare wrapText="bothSides"/>
                  <wp:docPr id="567216596" name="Grafik 5672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09277161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d)</w:t>
            </w:r>
          </w:p>
        </w:tc>
        <w:tc>
          <w:tcPr>
            <w:tcW w:w="7956" w:type="dxa"/>
            <w:gridSpan w:val="2"/>
          </w:tcPr>
          <w:p w14:paraId="49353F26" w14:textId="77777777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Wähle selbst verschiedene Bereiche, die du dir anschaust.</w:t>
            </w:r>
          </w:p>
          <w:p w14:paraId="0DE992AB" w14:textId="77777777" w:rsid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Verschiebe dabei die Lupe um Einer, Zehntel oder Hundertstel.</w:t>
            </w:r>
          </w:p>
          <w:p w14:paraId="7DD835F8" w14:textId="6ABDC98A" w:rsidR="006D2E9E" w:rsidRP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Was fällt dir auf?</w:t>
            </w:r>
          </w:p>
        </w:tc>
      </w:tr>
    </w:tbl>
    <w:p w14:paraId="3E16E27C" w14:textId="77777777" w:rsidR="00BE7E73" w:rsidRDefault="00BE7E73">
      <w:pPr>
        <w:sectPr w:rsidR="00BE7E73" w:rsidSect="009D4179">
          <w:headerReference w:type="default" r:id="rId5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37C602B3" w14:textId="77777777" w:rsidR="006D2E9E" w:rsidRDefault="006D2E9E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ED00BD" w:rsidRPr="00415AFF" w14:paraId="26320915" w14:textId="77777777" w:rsidTr="00963C40">
        <w:trPr>
          <w:trHeight w:val="40"/>
        </w:trPr>
        <w:tc>
          <w:tcPr>
            <w:tcW w:w="610" w:type="dxa"/>
          </w:tcPr>
          <w:p w14:paraId="665B8CA5" w14:textId="5B985308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3.2</w:t>
            </w:r>
          </w:p>
        </w:tc>
        <w:tc>
          <w:tcPr>
            <w:tcW w:w="8466" w:type="dxa"/>
            <w:gridSpan w:val="2"/>
          </w:tcPr>
          <w:p w14:paraId="7932A006" w14:textId="246B28A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am Zahlenstrahl erkennen</w:t>
            </w:r>
          </w:p>
        </w:tc>
      </w:tr>
      <w:tr w:rsidR="007D5E03" w:rsidRPr="00415AFF" w14:paraId="48C77AD8" w14:textId="77777777" w:rsidTr="00963C40">
        <w:trPr>
          <w:trHeight w:val="283"/>
        </w:trPr>
        <w:tc>
          <w:tcPr>
            <w:tcW w:w="610" w:type="dxa"/>
          </w:tcPr>
          <w:p w14:paraId="1F535328" w14:textId="77777777" w:rsidR="007D5E03" w:rsidRPr="00415AFF" w:rsidRDefault="007D5E03" w:rsidP="007D5E03">
            <w:pPr>
              <w:pStyle w:val="berschrift3"/>
              <w:spacing w:before="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66" w:type="dxa"/>
            <w:gridSpan w:val="2"/>
          </w:tcPr>
          <w:p w14:paraId="437DB64D" w14:textId="5B4DE731" w:rsidR="007D5E03" w:rsidRPr="00415AFF" w:rsidRDefault="007D5E03" w:rsidP="004A0569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Schreibe die Zahlen an die Pfeile.</w:t>
            </w:r>
          </w:p>
        </w:tc>
      </w:tr>
      <w:tr w:rsidR="00ED00BD" w:rsidRPr="00415AFF" w14:paraId="47B9678F" w14:textId="77777777" w:rsidTr="00963C40">
        <w:trPr>
          <w:trHeight w:val="40"/>
        </w:trPr>
        <w:tc>
          <w:tcPr>
            <w:tcW w:w="610" w:type="dxa"/>
          </w:tcPr>
          <w:p w14:paraId="494DD0D3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674D0CD" w14:textId="73AE19B8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6" w:type="dxa"/>
          </w:tcPr>
          <w:p w14:paraId="49511C59" w14:textId="69408044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DF41D99" wp14:editId="4599F407">
                      <wp:simplePos x="0" y="0"/>
                      <wp:positionH relativeFrom="column">
                        <wp:posOffset>1386316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40297298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2817C" w14:textId="2F31750A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13,4</w:t>
                                  </w:r>
                                </w:p>
                                <w:p w14:paraId="34CE4571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1D99" id="_x0000_s1095" type="#_x0000_t202" style="position:absolute;margin-left:109.15pt;margin-top:17.4pt;width:24.65pt;height:17.6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4622817C" w14:textId="2F31750A" w:rsidR="00963C40" w:rsidRDefault="00963C40" w:rsidP="00963C40">
                            <w:pPr>
                              <w:jc w:val="center"/>
                            </w:pPr>
                            <w:r>
                              <w:t>13,</w:t>
                            </w:r>
                            <w:r>
                              <w:t>4</w:t>
                            </w:r>
                          </w:p>
                          <w:p w14:paraId="34CE4571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C1B5F83" wp14:editId="1CBE24E4">
                      <wp:simplePos x="0" y="0"/>
                      <wp:positionH relativeFrom="column">
                        <wp:posOffset>-33242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C9035" w14:textId="12BE88F0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13,2</w:t>
                                  </w:r>
                                </w:p>
                                <w:p w14:paraId="0F58B233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5F83" id="_x0000_s1096" type="#_x0000_t202" style="position:absolute;margin-left:-2.6pt;margin-top:17.4pt;width:24.65pt;height:17.6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W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7C4C9035" w14:textId="12BE88F0" w:rsidR="00963C40" w:rsidRDefault="00963C40" w:rsidP="00963C40">
                            <w:pPr>
                              <w:jc w:val="center"/>
                            </w:pPr>
                            <w:r>
                              <w:t>13,2</w:t>
                            </w:r>
                          </w:p>
                          <w:p w14:paraId="0F58B233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26176" behindDoc="0" locked="0" layoutInCell="1" allowOverlap="1" wp14:anchorId="0C2BDC22" wp14:editId="5B6778D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4762500" cy="447675"/>
                  <wp:effectExtent l="0" t="0" r="0" b="9525"/>
                  <wp:wrapNone/>
                  <wp:docPr id="1170129885" name="Grafik 117012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2a.eps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4371B217" w14:textId="77777777" w:rsidTr="00963C40">
        <w:trPr>
          <w:trHeight w:val="40"/>
        </w:trPr>
        <w:tc>
          <w:tcPr>
            <w:tcW w:w="610" w:type="dxa"/>
          </w:tcPr>
          <w:p w14:paraId="708ADC76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1A389155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072C241A" w14:textId="47038D2A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77E3F4E2" w14:textId="77777777" w:rsidTr="00963C40">
        <w:trPr>
          <w:trHeight w:val="40"/>
        </w:trPr>
        <w:tc>
          <w:tcPr>
            <w:tcW w:w="610" w:type="dxa"/>
          </w:tcPr>
          <w:p w14:paraId="5362C051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0E78B6AD" w14:textId="2B2748EF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6" w:type="dxa"/>
          </w:tcPr>
          <w:p w14:paraId="4804B6C1" w14:textId="4FBA0440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F405EF7" wp14:editId="5A1CE59A">
                      <wp:simplePos x="0" y="0"/>
                      <wp:positionH relativeFrom="column">
                        <wp:posOffset>1771251</wp:posOffset>
                      </wp:positionH>
                      <wp:positionV relativeFrom="paragraph">
                        <wp:posOffset>244546</wp:posOffset>
                      </wp:positionV>
                      <wp:extent cx="281083" cy="223627"/>
                      <wp:effectExtent l="0" t="0" r="0" b="5080"/>
                      <wp:wrapNone/>
                      <wp:docPr id="98152708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8108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CDB4A0" w14:textId="53C07D71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4,8</w:t>
                                  </w:r>
                                </w:p>
                                <w:p w14:paraId="027AA53C" w14:textId="77777777" w:rsidR="00963C40" w:rsidRDefault="00963C40" w:rsidP="00963C40">
                                  <w:pPr>
                                    <w:jc w:val="center"/>
                                  </w:pPr>
                                </w:p>
                                <w:p w14:paraId="439756D6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5EF7" id="_x0000_s1097" type="#_x0000_t202" style="position:absolute;margin-left:139.45pt;margin-top:19.25pt;width:22.15pt;height:17.6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" fillcolor="white [3201]" stroked="f" strokeweight=".5pt">
                      <v:textbox inset="0,0,0,0">
                        <w:txbxContent>
                          <w:p w14:paraId="59CDB4A0" w14:textId="53C07D71" w:rsidR="00963C40" w:rsidRDefault="00963C40" w:rsidP="00963C40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t>,</w:t>
                            </w:r>
                            <w:r>
                              <w:t>8</w:t>
                            </w:r>
                          </w:p>
                          <w:p w14:paraId="027AA53C" w14:textId="77777777" w:rsidR="00963C40" w:rsidRDefault="00963C40" w:rsidP="00963C40">
                            <w:pPr>
                              <w:jc w:val="center"/>
                            </w:pPr>
                          </w:p>
                          <w:p w14:paraId="439756D6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5E0691D" wp14:editId="3E338909">
                      <wp:simplePos x="0" y="0"/>
                      <wp:positionH relativeFrom="column">
                        <wp:posOffset>-71608</wp:posOffset>
                      </wp:positionH>
                      <wp:positionV relativeFrom="paragraph">
                        <wp:posOffset>235691</wp:posOffset>
                      </wp:positionV>
                      <wp:extent cx="313055" cy="223627"/>
                      <wp:effectExtent l="0" t="0" r="4445" b="5080"/>
                      <wp:wrapNone/>
                      <wp:docPr id="122927863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F10D2" w14:textId="3FD1A245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  <w:p w14:paraId="219DBB94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691D" id="_x0000_s1098" type="#_x0000_t202" style="position:absolute;margin-left:-5.65pt;margin-top:18.55pt;width:24.65pt;height:17.6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EF10D2" w14:textId="3FD1A245" w:rsidR="00963C40" w:rsidRDefault="00963C40" w:rsidP="00963C40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  <w:p w14:paraId="219DBB94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28224" behindDoc="0" locked="0" layoutInCell="1" allowOverlap="1" wp14:anchorId="53562247" wp14:editId="2B942EF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24400" cy="44767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2b.eps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74192FC2" w14:textId="77777777" w:rsidTr="00963C40">
        <w:trPr>
          <w:trHeight w:val="40"/>
        </w:trPr>
        <w:tc>
          <w:tcPr>
            <w:tcW w:w="610" w:type="dxa"/>
          </w:tcPr>
          <w:p w14:paraId="383ED619" w14:textId="175F671A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DA84EFA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1CEABB1E" w14:textId="199DA46F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37FE8058" w14:textId="77777777" w:rsidTr="00963C40">
        <w:trPr>
          <w:trHeight w:val="1135"/>
        </w:trPr>
        <w:tc>
          <w:tcPr>
            <w:tcW w:w="610" w:type="dxa"/>
          </w:tcPr>
          <w:p w14:paraId="6499962A" w14:textId="1C20BA7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322A8CA" w14:textId="46863E10" w:rsidR="00ED00BD" w:rsidRPr="00415AFF" w:rsidRDefault="00963C40" w:rsidP="007D5E03">
            <w:pPr>
              <w:pStyle w:val="Nummerierung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2170991" wp14:editId="21A11BCA">
                      <wp:simplePos x="0" y="0"/>
                      <wp:positionH relativeFrom="column">
                        <wp:posOffset>304209</wp:posOffset>
                      </wp:positionH>
                      <wp:positionV relativeFrom="paragraph">
                        <wp:posOffset>212725</wp:posOffset>
                      </wp:positionV>
                      <wp:extent cx="140335" cy="223520"/>
                      <wp:effectExtent l="0" t="0" r="0" b="5080"/>
                      <wp:wrapNone/>
                      <wp:docPr id="109895715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0335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AB62E" w14:textId="150E3A1D" w:rsidR="00963C40" w:rsidRPr="00536C2B" w:rsidRDefault="00963C40" w:rsidP="00963C4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0991" id="_x0000_s1099" type="#_x0000_t202" style="position:absolute;margin-left:23.95pt;margin-top:16.75pt;width:11.05pt;height:17.6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57CAB62E" w14:textId="150E3A1D" w:rsidR="00963C40" w:rsidRPr="00536C2B" w:rsidRDefault="00963C40" w:rsidP="00963C4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cstheme="minorHAnsi"/>
              </w:rPr>
              <w:t>c)</w:t>
            </w:r>
          </w:p>
        </w:tc>
        <w:tc>
          <w:tcPr>
            <w:tcW w:w="7956" w:type="dxa"/>
          </w:tcPr>
          <w:p w14:paraId="13B23DEE" w14:textId="5A3BE327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30272" behindDoc="0" locked="0" layoutInCell="1" allowOverlap="1" wp14:anchorId="43EE5EF8" wp14:editId="6ED9B50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4686300" cy="447675"/>
                  <wp:effectExtent l="0" t="0" r="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2c.eps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7BF55" w14:textId="77777777" w:rsidR="00963C40" w:rsidRDefault="00963C40"/>
    <w:p w14:paraId="72896BBB" w14:textId="333D0EF6" w:rsidR="00963C40" w:rsidRDefault="00963C40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1591"/>
        <w:gridCol w:w="1591"/>
        <w:gridCol w:w="1591"/>
        <w:gridCol w:w="1591"/>
        <w:gridCol w:w="1592"/>
      </w:tblGrid>
      <w:tr w:rsidR="00ED00BD" w:rsidRPr="00415AFF" w14:paraId="722EA2DB" w14:textId="77777777" w:rsidTr="00963C40">
        <w:trPr>
          <w:trHeight w:val="40"/>
        </w:trPr>
        <w:tc>
          <w:tcPr>
            <w:tcW w:w="610" w:type="dxa"/>
          </w:tcPr>
          <w:p w14:paraId="45B2C371" w14:textId="43ACFE70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3.3</w:t>
            </w:r>
          </w:p>
        </w:tc>
        <w:tc>
          <w:tcPr>
            <w:tcW w:w="8466" w:type="dxa"/>
            <w:gridSpan w:val="6"/>
          </w:tcPr>
          <w:p w14:paraId="12AC2C5D" w14:textId="044BAF8C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Genau und ungefähr</w:t>
            </w:r>
          </w:p>
        </w:tc>
      </w:tr>
      <w:tr w:rsidR="00ED00BD" w:rsidRPr="00415AFF" w14:paraId="5BDB4DD3" w14:textId="77777777" w:rsidTr="00963C40">
        <w:trPr>
          <w:trHeight w:val="2387"/>
        </w:trPr>
        <w:tc>
          <w:tcPr>
            <w:tcW w:w="610" w:type="dxa"/>
          </w:tcPr>
          <w:p w14:paraId="5176B13D" w14:textId="13573C87" w:rsidR="00ED00BD" w:rsidRPr="00415AFF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42560" behindDoc="0" locked="0" layoutInCell="1" allowOverlap="1" wp14:anchorId="14B9BC65" wp14:editId="5D2D433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8211</wp:posOffset>
                  </wp:positionV>
                  <wp:extent cx="360000" cy="272386"/>
                  <wp:effectExtent l="0" t="0" r="0" b="0"/>
                  <wp:wrapSquare wrapText="bothSides"/>
                  <wp:docPr id="1875951963" name="Grafik 187595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ADA95C5" w14:textId="77777777" w:rsidR="00ED00BD" w:rsidRDefault="00963C40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0976" behindDoc="0" locked="0" layoutInCell="1" allowOverlap="1" wp14:anchorId="513EE744" wp14:editId="3CB3DBDD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883303</wp:posOffset>
                      </wp:positionV>
                      <wp:extent cx="4686300" cy="402563"/>
                      <wp:effectExtent l="0" t="0" r="0" b="4445"/>
                      <wp:wrapNone/>
                      <wp:docPr id="4608941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02563"/>
                                <a:chOff x="0" y="0"/>
                                <a:chExt cx="4686300" cy="40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223832" name="Textfeld 13"/>
                              <wps:cNvSpPr txBox="1"/>
                              <wps:spPr>
                                <a:xfrm flipH="1">
                                  <a:off x="12789" y="211015"/>
                                  <a:ext cx="4437718" cy="19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5B205" w14:textId="6C9BE755" w:rsidR="00963C40" w:rsidRPr="00963C40" w:rsidRDefault="00963C40" w:rsidP="00963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398B36C5" w14:textId="77777777" w:rsidR="00963C40" w:rsidRPr="00963C40" w:rsidRDefault="00963C40" w:rsidP="00963C4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EE744" id="_x0000_s1100" style="position:absolute;margin-left:25.5pt;margin-top:69.55pt;width:369pt;height:31.7pt;z-index:252030976" coordsize="46863,402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">
                      <v:shape id="Grafik 9" o:spid="_x0000_s1101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">
                        <v:imagedata r:id="rId64" o:title=""/>
                      </v:shape>
                      <v:shape id="_x0000_s1102" type="#_x0000_t202" style="position:absolute;left:127;top:2110;width:44378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1405B205" w14:textId="6C9BE755" w:rsidR="00963C40" w:rsidRPr="00963C40" w:rsidRDefault="00963C40" w:rsidP="00963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398B36C5" w14:textId="77777777" w:rsidR="00963C40" w:rsidRPr="00963C40" w:rsidRDefault="00963C40" w:rsidP="00963C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7E80" w:rsidRPr="00415AFF">
              <w:rPr>
                <w:rFonts w:cstheme="minorHAnsi"/>
                <w:noProof/>
              </w:rPr>
              <w:t>a)</w:t>
            </w:r>
          </w:p>
          <w:p w14:paraId="28D29290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E95208F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F201A0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E16137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B2C75E6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6CBC52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2D6F571D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61A13B7" w14:textId="7ECB1DB0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26A6ABC1" w14:textId="77777777" w:rsidR="00963C40" w:rsidRDefault="00963C40" w:rsidP="00963C40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der Zahlen kannst du am Zahlenstrahl genau eintragen? Kreise ein</w:t>
            </w:r>
            <w:r w:rsidRPr="004A0569">
              <w:rPr>
                <w:noProof/>
              </w:rPr>
              <w:t>.</w:t>
            </w:r>
          </w:p>
          <w:p w14:paraId="045CA794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der Zahlen kannst du nur ungefähr eintragen? Unterstreiche diese Zahlen.</w:t>
            </w:r>
          </w:p>
          <w:p w14:paraId="017BCA3D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Woran liegt das?</w:t>
            </w:r>
          </w:p>
          <w:p w14:paraId="4EBAB67B" w14:textId="33C3CAD1" w:rsidR="00ED00BD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Trage die eingekreisten Zahlen am Zahlenstrahl ein.</w:t>
            </w:r>
          </w:p>
          <w:p w14:paraId="585ACFF4" w14:textId="7FE9074F" w:rsidR="006D2E9E" w:rsidRDefault="006D2E9E" w:rsidP="00487E80">
            <w:pPr>
              <w:pStyle w:val="Text"/>
              <w:rPr>
                <w:rFonts w:asciiTheme="minorHAnsi" w:hAnsiTheme="minorHAnsi" w:cstheme="minorHAnsi"/>
              </w:rPr>
            </w:pPr>
          </w:p>
          <w:p w14:paraId="517A4CA6" w14:textId="0342FEF1" w:rsidR="00487E80" w:rsidRPr="00415AFF" w:rsidRDefault="00487E80" w:rsidP="00487E80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714454" w:rsidRPr="00415AFF" w14:paraId="3AB15515" w14:textId="77777777" w:rsidTr="00963C40">
        <w:trPr>
          <w:trHeight w:val="40"/>
        </w:trPr>
        <w:tc>
          <w:tcPr>
            <w:tcW w:w="610" w:type="dxa"/>
          </w:tcPr>
          <w:p w14:paraId="4BC7BD8C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8BF8BA3" w14:textId="4CD1389C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19158B87" w14:textId="754F7610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(1)</w:t>
            </w:r>
            <w:r w:rsidRPr="00415AFF">
              <w:rPr>
                <w:rFonts w:asciiTheme="minorHAnsi" w:hAnsiTheme="minorHAnsi" w:cstheme="minorHAnsi"/>
              </w:rPr>
              <w:t xml:space="preserve">  2,5</w:t>
            </w:r>
          </w:p>
        </w:tc>
        <w:tc>
          <w:tcPr>
            <w:tcW w:w="1591" w:type="dxa"/>
          </w:tcPr>
          <w:p w14:paraId="6A967336" w14:textId="5D67F76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(2)</w:t>
            </w:r>
            <w:r w:rsidRPr="00415AFF">
              <w:rPr>
                <w:rFonts w:asciiTheme="minorHAnsi" w:hAnsiTheme="minorHAnsi" w:cstheme="minorHAnsi"/>
              </w:rPr>
              <w:t xml:space="preserve">  3,44</w:t>
            </w:r>
          </w:p>
        </w:tc>
        <w:tc>
          <w:tcPr>
            <w:tcW w:w="1591" w:type="dxa"/>
          </w:tcPr>
          <w:p w14:paraId="28CECF29" w14:textId="3C913179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(3)</w:t>
            </w:r>
            <w:r w:rsidRPr="00415AFF">
              <w:rPr>
                <w:rFonts w:asciiTheme="minorHAnsi" w:hAnsiTheme="minorHAnsi" w:cstheme="minorHAnsi"/>
              </w:rPr>
              <w:t xml:space="preserve">  4,3</w:t>
            </w:r>
          </w:p>
        </w:tc>
        <w:tc>
          <w:tcPr>
            <w:tcW w:w="1591" w:type="dxa"/>
          </w:tcPr>
          <w:p w14:paraId="20EE2AFE" w14:textId="35815042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(4)</w:t>
            </w:r>
            <w:r w:rsidRPr="00415AFF">
              <w:rPr>
                <w:rFonts w:asciiTheme="minorHAnsi" w:hAnsiTheme="minorHAnsi" w:cstheme="minorHAnsi"/>
              </w:rPr>
              <w:t xml:space="preserve">  0,6</w:t>
            </w:r>
          </w:p>
        </w:tc>
        <w:tc>
          <w:tcPr>
            <w:tcW w:w="1592" w:type="dxa"/>
          </w:tcPr>
          <w:p w14:paraId="775CB5A4" w14:textId="5D37388E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(5)</w:t>
            </w:r>
            <w:r w:rsidRPr="00415AFF">
              <w:rPr>
                <w:rFonts w:asciiTheme="minorHAnsi" w:hAnsiTheme="minorHAnsi" w:cstheme="minorHAnsi"/>
              </w:rPr>
              <w:t xml:space="preserve">  5,9</w:t>
            </w:r>
          </w:p>
        </w:tc>
      </w:tr>
      <w:tr w:rsidR="00714454" w:rsidRPr="00415AFF" w14:paraId="41DF8F5F" w14:textId="77777777" w:rsidTr="00963C40">
        <w:trPr>
          <w:trHeight w:val="40"/>
        </w:trPr>
        <w:tc>
          <w:tcPr>
            <w:tcW w:w="610" w:type="dxa"/>
          </w:tcPr>
          <w:p w14:paraId="4ED8632B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E613798" w14:textId="77777777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529EAD4A" w14:textId="40F11BAF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(6)</w:t>
            </w:r>
            <w:r w:rsidRPr="00415AFF">
              <w:rPr>
                <w:rFonts w:asciiTheme="minorHAnsi" w:hAnsiTheme="minorHAnsi" w:cstheme="minorHAnsi"/>
              </w:rPr>
              <w:t xml:space="preserve">  1,08</w:t>
            </w:r>
          </w:p>
        </w:tc>
        <w:tc>
          <w:tcPr>
            <w:tcW w:w="1591" w:type="dxa"/>
          </w:tcPr>
          <w:p w14:paraId="2C6ADF61" w14:textId="7BE3BC38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(7)</w:t>
            </w:r>
            <w:r w:rsidRPr="00415AFF">
              <w:rPr>
                <w:rFonts w:asciiTheme="minorHAnsi" w:hAnsiTheme="minorHAnsi" w:cstheme="minorHAnsi"/>
              </w:rPr>
              <w:t xml:space="preserve">  4,12</w:t>
            </w:r>
          </w:p>
        </w:tc>
        <w:tc>
          <w:tcPr>
            <w:tcW w:w="1591" w:type="dxa"/>
          </w:tcPr>
          <w:p w14:paraId="1B084A82" w14:textId="1F913D17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(8)</w:t>
            </w:r>
            <w:r w:rsidRPr="00415AFF">
              <w:rPr>
                <w:rFonts w:asciiTheme="minorHAnsi" w:hAnsiTheme="minorHAnsi" w:cstheme="minorHAnsi"/>
              </w:rPr>
              <w:t xml:space="preserve">  0,2</w:t>
            </w:r>
          </w:p>
        </w:tc>
        <w:tc>
          <w:tcPr>
            <w:tcW w:w="1591" w:type="dxa"/>
          </w:tcPr>
          <w:p w14:paraId="281F0E88" w14:textId="64D855A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(9)</w:t>
            </w:r>
            <w:r w:rsidRPr="00415AFF">
              <w:rPr>
                <w:rFonts w:asciiTheme="minorHAnsi" w:hAnsiTheme="minorHAnsi" w:cstheme="minorHAnsi"/>
              </w:rPr>
              <w:t xml:space="preserve">  0,15</w:t>
            </w:r>
          </w:p>
        </w:tc>
        <w:tc>
          <w:tcPr>
            <w:tcW w:w="1592" w:type="dxa"/>
          </w:tcPr>
          <w:p w14:paraId="4A7D3ED0" w14:textId="551F75FC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(10)</w:t>
            </w:r>
            <w:r w:rsidRPr="00415AFF">
              <w:rPr>
                <w:rFonts w:asciiTheme="minorHAnsi" w:hAnsiTheme="minorHAnsi" w:cstheme="minorHAnsi"/>
              </w:rPr>
              <w:t xml:space="preserve">  3,2</w:t>
            </w:r>
          </w:p>
        </w:tc>
      </w:tr>
      <w:tr w:rsidR="00714454" w:rsidRPr="00415AFF" w14:paraId="102F4B1A" w14:textId="77777777" w:rsidTr="00963C40">
        <w:trPr>
          <w:trHeight w:val="1738"/>
        </w:trPr>
        <w:tc>
          <w:tcPr>
            <w:tcW w:w="610" w:type="dxa"/>
          </w:tcPr>
          <w:p w14:paraId="3C120C37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  <w:p w14:paraId="73E37736" w14:textId="77777777" w:rsidR="00714454" w:rsidRPr="00415AFF" w:rsidRDefault="00714454" w:rsidP="00714454">
            <w:pPr>
              <w:rPr>
                <w:rFonts w:cstheme="minorHAnsi"/>
                <w:lang w:eastAsia="de-DE"/>
              </w:rPr>
            </w:pPr>
          </w:p>
        </w:tc>
        <w:tc>
          <w:tcPr>
            <w:tcW w:w="510" w:type="dxa"/>
          </w:tcPr>
          <w:p w14:paraId="44E2DF44" w14:textId="10E29267" w:rsidR="00714454" w:rsidRDefault="00BE7E73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34048" behindDoc="0" locked="0" layoutInCell="1" allowOverlap="1" wp14:anchorId="34CEEE4B" wp14:editId="5B069210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354259</wp:posOffset>
                      </wp:positionV>
                      <wp:extent cx="4686300" cy="421458"/>
                      <wp:effectExtent l="0" t="0" r="0" b="0"/>
                      <wp:wrapNone/>
                      <wp:docPr id="167617758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21458"/>
                                <a:chOff x="0" y="0"/>
                                <a:chExt cx="4686300" cy="42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200251" name="Textfeld 13"/>
                              <wps:cNvSpPr txBox="1"/>
                              <wps:spPr>
                                <a:xfrm flipH="1">
                                  <a:off x="12789" y="230199"/>
                                  <a:ext cx="4437718" cy="1912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DD0F2" w14:textId="77777777" w:rsidR="00BE7E73" w:rsidRPr="00963C40" w:rsidRDefault="00BE7E73" w:rsidP="00BE7E7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6F75B9F7" w14:textId="77777777" w:rsidR="00BE7E73" w:rsidRPr="00963C40" w:rsidRDefault="00BE7E73" w:rsidP="00BE7E73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EEE4B" id="Gruppieren 8" o:spid="_x0000_s1103" style="position:absolute;margin-left:25.5pt;margin-top:27.9pt;width:369pt;height:33.2pt;z-index:252034048" coordsize="46863,42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">
                      <v:shape id="Grafik 11" o:spid="_x0000_s1104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">
                        <v:imagedata r:id="rId64" o:title=""/>
                      </v:shape>
                      <v:shape id="_x0000_s1105" type="#_x0000_t202" style="position:absolute;left:127;top:2301;width:44378;height:1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65EDD0F2" w14:textId="77777777" w:rsidR="00BE7E73" w:rsidRPr="00963C40" w:rsidRDefault="00BE7E73" w:rsidP="00BE7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6F75B9F7" w14:textId="77777777" w:rsidR="00BE7E73" w:rsidRPr="00963C40" w:rsidRDefault="00BE7E73" w:rsidP="00BE7E7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4454" w:rsidRPr="00415AFF">
              <w:rPr>
                <w:rFonts w:cstheme="minorHAnsi"/>
                <w:noProof/>
              </w:rPr>
              <w:t>b)</w:t>
            </w:r>
          </w:p>
          <w:p w14:paraId="520E52B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55BC8B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8EF1BD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372C2F6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1EEDDC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8615A3C" w14:textId="565C7A5C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47733806" w14:textId="6F221914" w:rsidR="006D2E9E" w:rsidRDefault="002B50A7" w:rsidP="006D2E9E">
            <w:pPr>
              <w:rPr>
                <w:noProof/>
              </w:rPr>
            </w:pPr>
            <w:r w:rsidRPr="004A0569">
              <w:rPr>
                <w:noProof/>
              </w:rPr>
              <w:t>Trage jetzt die unterstrichenen Zahlen am unteren Zahlenstrahl ungefähr ein.</w:t>
            </w:r>
          </w:p>
          <w:p w14:paraId="13210DA8" w14:textId="5A42DF3A" w:rsidR="006D2E9E" w:rsidRDefault="006D2E9E" w:rsidP="006D2E9E">
            <w:pPr>
              <w:rPr>
                <w:noProof/>
              </w:rPr>
            </w:pPr>
          </w:p>
          <w:p w14:paraId="751DB82B" w14:textId="781799A9" w:rsidR="00714454" w:rsidRPr="00415AFF" w:rsidRDefault="00714454" w:rsidP="006D2E9E">
            <w:pPr>
              <w:rPr>
                <w:rFonts w:cstheme="minorHAnsi"/>
                <w:lang w:eastAsia="de-DE"/>
              </w:rPr>
            </w:pPr>
          </w:p>
        </w:tc>
      </w:tr>
      <w:tr w:rsidR="00714454" w:rsidRPr="00415AFF" w14:paraId="4C00D976" w14:textId="77777777" w:rsidTr="00963C40">
        <w:trPr>
          <w:trHeight w:val="40"/>
        </w:trPr>
        <w:tc>
          <w:tcPr>
            <w:tcW w:w="610" w:type="dxa"/>
          </w:tcPr>
          <w:p w14:paraId="2C279472" w14:textId="77777777" w:rsidR="00714454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035072" behindDoc="0" locked="0" layoutInCell="1" allowOverlap="1" wp14:anchorId="43355824" wp14:editId="261E556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19006</wp:posOffset>
                  </wp:positionV>
                  <wp:extent cx="313144" cy="272386"/>
                  <wp:effectExtent l="0" t="0" r="4445" b="0"/>
                  <wp:wrapNone/>
                  <wp:docPr id="635690429" name="Grafik 6356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21BBC" w14:textId="32357F69" w:rsidR="00BE7E73" w:rsidRPr="00BE7E73" w:rsidRDefault="00BE7E73" w:rsidP="00BE7E73">
            <w:pPr>
              <w:tabs>
                <w:tab w:val="left" w:pos="443"/>
              </w:tabs>
              <w:rPr>
                <w:lang w:eastAsia="de-DE"/>
              </w:rPr>
            </w:pPr>
          </w:p>
        </w:tc>
        <w:tc>
          <w:tcPr>
            <w:tcW w:w="510" w:type="dxa"/>
          </w:tcPr>
          <w:p w14:paraId="637ED044" w14:textId="31AAB64A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  <w:gridSpan w:val="5"/>
          </w:tcPr>
          <w:p w14:paraId="2B38FE94" w14:textId="167E89DE" w:rsidR="00714454" w:rsidRPr="004A0569" w:rsidRDefault="00714454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 am großen Zahlenstrahl. </w:t>
            </w:r>
          </w:p>
          <w:p w14:paraId="72697A01" w14:textId="3F1ED6B4" w:rsidR="00BE7E73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Eine Person sagt eine Zahl. </w:t>
            </w:r>
          </w:p>
          <w:p w14:paraId="448B43DD" w14:textId="715979D4" w:rsidR="00714454" w:rsidRPr="004A0569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Die andere entscheidet, ob man diese genau oder nur ungefähr eintragen kann.</w:t>
            </w:r>
          </w:p>
          <w:p w14:paraId="130899CC" w14:textId="2DB755CB" w:rsidR="00714454" w:rsidRPr="00415AFF" w:rsidRDefault="00714454" w:rsidP="004A0569">
            <w:pPr>
              <w:rPr>
                <w:rStyle w:val="NummerierungZchn"/>
                <w:rFonts w:cstheme="minorHAnsi"/>
                <w:b w:val="0"/>
                <w:color w:val="000000" w:themeColor="text1"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7F511F59" w14:textId="48E2A82C" w:rsidR="006D2E9E" w:rsidRDefault="006D2E9E"/>
    <w:p w14:paraId="4D7ADD4D" w14:textId="77777777" w:rsidR="00BE7E73" w:rsidRDefault="00BE7E73">
      <w:pPr>
        <w:sectPr w:rsidR="00BE7E73" w:rsidSect="009D4179">
          <w:headerReference w:type="default" r:id="rId6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BF2C7E" w:rsidRPr="00415AFF" w14:paraId="4F3B081A" w14:textId="77777777" w:rsidTr="00BA048C">
        <w:trPr>
          <w:trHeight w:val="40"/>
        </w:trPr>
        <w:tc>
          <w:tcPr>
            <w:tcW w:w="610" w:type="dxa"/>
          </w:tcPr>
          <w:p w14:paraId="258A36A4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3.4</w:t>
            </w:r>
          </w:p>
        </w:tc>
        <w:tc>
          <w:tcPr>
            <w:tcW w:w="8466" w:type="dxa"/>
            <w:gridSpan w:val="2"/>
          </w:tcPr>
          <w:p w14:paraId="425EF071" w14:textId="5475F533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Style w:val="NummerierungZchn"/>
                <w:rFonts w:asciiTheme="minorHAnsi" w:hAnsiTheme="minorHAnsi" w:cstheme="minorHAnsi"/>
                <w:b/>
              </w:rPr>
              <w:t>Genauer messen</w:t>
            </w:r>
          </w:p>
        </w:tc>
      </w:tr>
      <w:tr w:rsidR="00BF2C7E" w:rsidRPr="00415AFF" w14:paraId="6635D136" w14:textId="77777777" w:rsidTr="00BA048C">
        <w:trPr>
          <w:trHeight w:val="1750"/>
        </w:trPr>
        <w:tc>
          <w:tcPr>
            <w:tcW w:w="610" w:type="dxa"/>
          </w:tcPr>
          <w:p w14:paraId="26B29A40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2037120" behindDoc="0" locked="0" layoutInCell="1" allowOverlap="1" wp14:anchorId="246B57DC" wp14:editId="1EF1408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52114</wp:posOffset>
                  </wp:positionV>
                  <wp:extent cx="688975" cy="871855"/>
                  <wp:effectExtent l="0" t="0" r="0" b="4445"/>
                  <wp:wrapNone/>
                  <wp:docPr id="752158358" name="Grafik 752158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897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6" w:type="dxa"/>
            <w:gridSpan w:val="2"/>
          </w:tcPr>
          <w:p w14:paraId="2CD443B2" w14:textId="77777777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7D8CC35" wp14:editId="42632BB2">
                      <wp:simplePos x="0" y="0"/>
                      <wp:positionH relativeFrom="column">
                        <wp:posOffset>1030663</wp:posOffset>
                      </wp:positionH>
                      <wp:positionV relativeFrom="paragraph">
                        <wp:posOffset>62923</wp:posOffset>
                      </wp:positionV>
                      <wp:extent cx="3042920" cy="857250"/>
                      <wp:effectExtent l="361950" t="0" r="24130" b="19050"/>
                      <wp:wrapNone/>
                      <wp:docPr id="4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2920" cy="857250"/>
                              </a:xfrm>
                              <a:prstGeom prst="wedgeRoundRectCallout">
                                <a:avLst>
                                  <a:gd name="adj1" fmla="val -60620"/>
                                  <a:gd name="adj2" fmla="val -7189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06738" w14:textId="77777777" w:rsidR="00BF2C7E" w:rsidRPr="009E54DA" w:rsidRDefault="00BF2C7E" w:rsidP="00BF2C7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Gestern beim Weitsprung-Wettbewerb hatten zwei Springer die Weiten 4,3 m und 4,2 m. Trotzdem lag der eine auf Platz 1 und der andere auf Platz 3. Wie kann das sein? Da passt doch gar keine Zahl mehr zwischen.</w:t>
                                  </w:r>
                                </w:p>
                                <w:p w14:paraId="2AA49268" w14:textId="77777777" w:rsidR="00BF2C7E" w:rsidRPr="00705633" w:rsidRDefault="00BF2C7E" w:rsidP="00BF2C7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8CC35" id="_x0000_s1106" type="#_x0000_t62" style="position:absolute;margin-left:81.15pt;margin-top:4.95pt;width:239.6pt;height:6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" adj="-2294,9247" fillcolor="white [3201]" strokecolor="#bfbfbf [2412]">
                      <v:textbox inset="1mm,0,1mm,0">
                        <w:txbxContent>
                          <w:p w14:paraId="3EA06738" w14:textId="77777777" w:rsidR="00BF2C7E" w:rsidRPr="009E54DA" w:rsidRDefault="00BF2C7E" w:rsidP="00BF2C7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Gestern beim Weitsprung-Wettbewerb hatten zwei Springer die Weiten 4,3 m und 4,2 m. Trotzdem lag der eine auf Platz 1 und der andere auf Platz 3. Wie kann das sein? Da passt doch gar keine Zahl mehr zwischen.</w:t>
                            </w:r>
                          </w:p>
                          <w:p w14:paraId="2AA49268" w14:textId="77777777" w:rsidR="00BF2C7E" w:rsidRPr="00705633" w:rsidRDefault="00BF2C7E" w:rsidP="00BF2C7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6C30EA7C" wp14:editId="77C49CD3">
                      <wp:simplePos x="0" y="0"/>
                      <wp:positionH relativeFrom="column">
                        <wp:posOffset>287419</wp:posOffset>
                      </wp:positionH>
                      <wp:positionV relativeFrom="paragraph">
                        <wp:posOffset>843928</wp:posOffset>
                      </wp:positionV>
                      <wp:extent cx="328930" cy="213995"/>
                      <wp:effectExtent l="0" t="0" r="13970" b="14605"/>
                      <wp:wrapNone/>
                      <wp:docPr id="617072151" name="Textfeld 617072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13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06916911" w14:textId="77777777" w:rsidR="00BF2C7E" w:rsidRPr="009E54DA" w:rsidRDefault="00BF2C7E" w:rsidP="00BF2C7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9E54DA">
                                    <w:rPr>
                                      <w:b/>
                                      <w:bCs/>
                                    </w:rPr>
                                    <w:t>Tim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0EA7C" id="Textfeld 617072151" o:spid="_x0000_s1107" type="#_x0000_t202" style="position:absolute;margin-left:22.65pt;margin-top:66.45pt;width:25.9pt;height:16.8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" filled="f" stroked="f">
                      <v:textbox inset="0,0,0,0">
                        <w:txbxContent>
                          <w:p w14:paraId="06916911" w14:textId="77777777" w:rsidR="00BF2C7E" w:rsidRPr="009E54DA" w:rsidRDefault="00BF2C7E" w:rsidP="00BF2C7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E54DA">
                              <w:rPr>
                                <w:b/>
                                <w:bCs/>
                              </w:rPr>
                              <w:t>Tim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2C7E" w:rsidRPr="00415AFF" w14:paraId="790FE4C5" w14:textId="77777777" w:rsidTr="00BA048C">
        <w:trPr>
          <w:trHeight w:val="266"/>
        </w:trPr>
        <w:tc>
          <w:tcPr>
            <w:tcW w:w="610" w:type="dxa"/>
          </w:tcPr>
          <w:p w14:paraId="39A804BF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9168" behindDoc="0" locked="0" layoutInCell="1" allowOverlap="1" wp14:anchorId="48F459B9" wp14:editId="5A6110B0">
                  <wp:simplePos x="0" y="0"/>
                  <wp:positionH relativeFrom="column">
                    <wp:posOffset>2569</wp:posOffset>
                  </wp:positionH>
                  <wp:positionV relativeFrom="paragraph">
                    <wp:posOffset>28484</wp:posOffset>
                  </wp:positionV>
                  <wp:extent cx="360000" cy="272386"/>
                  <wp:effectExtent l="0" t="0" r="2540" b="0"/>
                  <wp:wrapSquare wrapText="bothSides"/>
                  <wp:docPr id="686842231" name="Grafik 6868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DCADE16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</w:tcPr>
          <w:p w14:paraId="6AB6F5DD" w14:textId="77777777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>Erkläre, wie das gehen kann.</w:t>
            </w:r>
          </w:p>
          <w:p w14:paraId="08031381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7A424CD4" w14:textId="77777777" w:rsidTr="00BA048C">
        <w:trPr>
          <w:trHeight w:val="2060"/>
        </w:trPr>
        <w:tc>
          <w:tcPr>
            <w:tcW w:w="610" w:type="dxa"/>
          </w:tcPr>
          <w:p w14:paraId="71C86082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40192" behindDoc="0" locked="0" layoutInCell="1" allowOverlap="1" wp14:anchorId="146BF7AE" wp14:editId="2FB4B6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0" b="5080"/>
                  <wp:wrapSquare wrapText="bothSides"/>
                  <wp:docPr id="997585006" name="Grafik 9975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F2B60AD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</w:tcPr>
          <w:p w14:paraId="2E2893A8" w14:textId="77777777" w:rsidR="00BF2C7E" w:rsidRPr="004A0569" w:rsidRDefault="00BF2C7E" w:rsidP="00BA04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411FEA58" wp14:editId="71901E3B">
                      <wp:simplePos x="0" y="0"/>
                      <wp:positionH relativeFrom="column">
                        <wp:posOffset>-240</wp:posOffset>
                      </wp:positionH>
                      <wp:positionV relativeFrom="paragraph">
                        <wp:posOffset>176924</wp:posOffset>
                      </wp:positionV>
                      <wp:extent cx="5049862" cy="965555"/>
                      <wp:effectExtent l="0" t="0" r="17780" b="12700"/>
                      <wp:wrapNone/>
                      <wp:docPr id="169679891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862" cy="965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85705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0AAF03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773496E4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378DA5F6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50248E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EA58" id="_x0000_s1108" type="#_x0000_t202" style="position:absolute;margin-left:0;margin-top:13.95pt;width:397.65pt;height:76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" filled="f" strokecolor="#bfbfbf [2412]">
                      <v:textbox>
                        <w:txbxContent>
                          <w:p w14:paraId="13785705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0AAF03E1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773496E4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378DA5F6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50248EE1" w14:textId="77777777" w:rsidR="00BF2C7E" w:rsidRDefault="00BF2C7E" w:rsidP="00BF2C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t>Schreibe oder zeichne auf, was ihr besprochen habt.</w:t>
            </w:r>
          </w:p>
          <w:p w14:paraId="65B56075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59441876" w14:textId="77777777" w:rsidTr="00BA048C">
        <w:trPr>
          <w:trHeight w:val="976"/>
        </w:trPr>
        <w:tc>
          <w:tcPr>
            <w:tcW w:w="610" w:type="dxa"/>
          </w:tcPr>
          <w:p w14:paraId="5C8A6989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41216" behindDoc="0" locked="0" layoutInCell="1" allowOverlap="1" wp14:anchorId="15949ABB" wp14:editId="735D39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39733</wp:posOffset>
                  </wp:positionV>
                  <wp:extent cx="360000" cy="272386"/>
                  <wp:effectExtent l="0" t="0" r="2540" b="0"/>
                  <wp:wrapSquare wrapText="bothSides"/>
                  <wp:docPr id="551831813" name="Grafik 55183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4FF84A9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</w:tcPr>
          <w:p w14:paraId="199123B5" w14:textId="77777777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jetzt die Weiten des Weitsprung-Wettbewerbs am Zahlenstrahl ein. </w:t>
            </w:r>
          </w:p>
          <w:p w14:paraId="7013A833" w14:textId="77777777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auch mögliche Weiten für den Springer auf Platz 2 ein. </w:t>
            </w:r>
          </w:p>
          <w:p w14:paraId="3D289760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Wie viele Möglichkeiten findest du?</w:t>
            </w:r>
          </w:p>
        </w:tc>
      </w:tr>
    </w:tbl>
    <w:p w14:paraId="5D10BA8E" w14:textId="560B7D01" w:rsidR="00A24BB9" w:rsidRDefault="00A24BB9">
      <w:pPr>
        <w:rPr>
          <w:rFonts w:cstheme="minorHAnsi"/>
        </w:rPr>
      </w:pPr>
    </w:p>
    <w:p w14:paraId="62771507" w14:textId="50B18D47" w:rsidR="00BE7E73" w:rsidRPr="00415AFF" w:rsidRDefault="00BE7E73">
      <w:pPr>
        <w:rPr>
          <w:rFonts w:cstheme="minorHAnsi"/>
        </w:rPr>
      </w:pPr>
    </w:p>
    <w:tbl>
      <w:tblPr>
        <w:tblpPr w:leftFromText="141" w:rightFromText="141" w:vertAnchor="text" w:tblpY="1"/>
        <w:tblOverlap w:val="never"/>
        <w:tblW w:w="9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09"/>
        <w:gridCol w:w="7939"/>
      </w:tblGrid>
      <w:tr w:rsidR="00A24BB9" w:rsidRPr="00415AFF" w14:paraId="2F71E046" w14:textId="77777777" w:rsidTr="00BF2C7E">
        <w:trPr>
          <w:trHeight w:val="553"/>
        </w:trPr>
        <w:tc>
          <w:tcPr>
            <w:tcW w:w="609" w:type="dxa"/>
          </w:tcPr>
          <w:p w14:paraId="11A2D2CA" w14:textId="7302B194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3.5</w:t>
            </w:r>
          </w:p>
        </w:tc>
        <w:tc>
          <w:tcPr>
            <w:tcW w:w="8448" w:type="dxa"/>
            <w:gridSpan w:val="2"/>
          </w:tcPr>
          <w:p w14:paraId="19496344" w14:textId="7709E7AB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Fehler am Zahlenstrahl</w:t>
            </w:r>
          </w:p>
        </w:tc>
      </w:tr>
      <w:tr w:rsidR="00A24BB9" w:rsidRPr="00415AFF" w14:paraId="04B5FA78" w14:textId="77777777" w:rsidTr="00BF2C7E">
        <w:trPr>
          <w:trHeight w:val="1803"/>
        </w:trPr>
        <w:tc>
          <w:tcPr>
            <w:tcW w:w="609" w:type="dxa"/>
          </w:tcPr>
          <w:p w14:paraId="086FDA3F" w14:textId="184EF3F2" w:rsidR="00A24BB9" w:rsidRPr="00415AFF" w:rsidRDefault="00850136" w:rsidP="00131025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06048" behindDoc="0" locked="0" layoutInCell="1" allowOverlap="1" wp14:anchorId="1A2AFCA8" wp14:editId="58E20EC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1047387</wp:posOffset>
                  </wp:positionV>
                  <wp:extent cx="360000" cy="272386"/>
                  <wp:effectExtent l="0" t="0" r="2540" b="0"/>
                  <wp:wrapSquare wrapText="bothSides"/>
                  <wp:docPr id="892114754" name="Grafik 89211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</w:tcPr>
          <w:p w14:paraId="461448F3" w14:textId="1C8E7E50" w:rsidR="00A24BB9" w:rsidRPr="00415AFF" w:rsidRDefault="00A24BB9" w:rsidP="00A24BB9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39" w:type="dxa"/>
          </w:tcPr>
          <w:p w14:paraId="7F3BE700" w14:textId="293DC3F6" w:rsidR="001B5A4A" w:rsidRPr="004A0569" w:rsidRDefault="001B5A4A" w:rsidP="001B5A4A">
            <w:pPr>
              <w:rPr>
                <w:noProof/>
              </w:rPr>
            </w:pPr>
            <w:r w:rsidRPr="004A0569">
              <w:rPr>
                <w:noProof/>
              </w:rPr>
              <w:t>Sarah und Tim haben 1,11 auf dem Zahlenstrahl eingetragen. Wer hat recht?</w:t>
            </w:r>
          </w:p>
          <w:p w14:paraId="0A6A7A4F" w14:textId="46C6DC98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56099C0B" wp14:editId="15A1CDC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4967605" cy="691515"/>
                      <wp:effectExtent l="0" t="0" r="0" b="0"/>
                      <wp:wrapNone/>
                      <wp:docPr id="84220249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1515"/>
                                <a:chOff x="0" y="0"/>
                                <a:chExt cx="4967605" cy="691515"/>
                              </a:xfrm>
                            </wpg:grpSpPr>
                            <wpg:grpSp>
                              <wpg:cNvPr id="153204027" name="Gruppieren 9"/>
                              <wpg:cNvGrpSpPr/>
                              <wpg:grpSpPr>
                                <a:xfrm>
                                  <a:off x="0" y="0"/>
                                  <a:ext cx="4967605" cy="645795"/>
                                  <a:chOff x="0" y="0"/>
                                  <a:chExt cx="4967605" cy="645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7605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12925323" name="Textfeld 13"/>
                                <wps:cNvSpPr txBox="1"/>
                                <wps:spPr>
                                  <a:xfrm flipH="1">
                                    <a:off x="0" y="262171"/>
                                    <a:ext cx="971950" cy="1910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6830D" w14:textId="4E6D7D8B" w:rsidR="00BF2C7E" w:rsidRPr="00963C40" w:rsidRDefault="00BF2C7E" w:rsidP="00BF2C7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963C40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       1,1      1,2</w:t>
                                      </w:r>
                                    </w:p>
                                    <w:p w14:paraId="506E7C96" w14:textId="77777777" w:rsidR="00BF2C7E" w:rsidRPr="00963C40" w:rsidRDefault="00BF2C7E" w:rsidP="00BF2C7E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3370580" name="Rechteck 11"/>
                              <wps:cNvSpPr/>
                              <wps:spPr>
                                <a:xfrm>
                                  <a:off x="668020" y="452120"/>
                                  <a:ext cx="2032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379378" name="Textfeld 13"/>
                              <wps:cNvSpPr txBox="1"/>
                              <wps:spPr>
                                <a:xfrm flipH="1">
                                  <a:off x="812800" y="497840"/>
                                  <a:ext cx="314960" cy="19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BF493" w14:textId="4EC8429A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Tim</w:t>
                                    </w:r>
                                  </w:p>
                                  <w:p w14:paraId="0CA2A550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016105" name="Gerade Verbindung mit Pfeil 10"/>
                              <wps:cNvCnPr/>
                              <wps:spPr>
                                <a:xfrm flipH="1" flipV="1">
                                  <a:off x="485140" y="193040"/>
                                  <a:ext cx="345475" cy="31350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99C0B" id="_x0000_s1109" style="position:absolute;margin-left:1.5pt;margin-top:4.25pt;width:391.15pt;height:54.45pt;z-index:252054528" coordsize="49676,691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">
                      <v:group id="Gruppieren 9" o:spid="_x0000_s1110" style="position:absolute;width:49676;height:6457" coordsize="49676,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">
                        <v:shape id="Grafik 13" o:spid="_x0000_s1111" type="#_x0000_t75" style="position:absolute;width:49676;height: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">
                          <v:imagedata r:id="rId68" o:title=""/>
                        </v:shape>
                        <v:shape id="_x0000_s1112" type="#_x0000_t202" style="position:absolute;top:2621;width:9719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" fillcolor="white [3201]" stroked="f" strokeweight=".5pt">
                          <v:textbox inset="0,0,0,0">
                            <w:txbxContent>
                              <w:p w14:paraId="50D6830D" w14:textId="4E6D7D8B" w:rsidR="00BF2C7E" w:rsidRPr="00963C40" w:rsidRDefault="00BF2C7E" w:rsidP="00BF2C7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63C40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1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,1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1,2</w:t>
                                </w:r>
                              </w:p>
                              <w:p w14:paraId="506E7C96" w14:textId="77777777" w:rsidR="00BF2C7E" w:rsidRPr="00963C40" w:rsidRDefault="00BF2C7E" w:rsidP="00BF2C7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Rechteck 11" o:spid="_x0000_s1113" style="position:absolute;left:6680;top:4521;width:2032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" fillcolor="white [3212]" stroked="f" strokeweight="1pt"/>
                      <v:shape id="_x0000_s1114" type="#_x0000_t202" style="position:absolute;left:8128;top:4978;width:3149;height:193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" fillcolor="white [3201]" stroked="f" strokeweight=".5pt">
                        <v:textbox inset="0,0,0,0">
                          <w:txbxContent>
                            <w:p w14:paraId="73BBF493" w14:textId="4EC8429A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Tim</w:t>
                              </w:r>
                            </w:p>
                            <w:p w14:paraId="0CA2A550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Gerade Verbindung mit Pfeil 10" o:spid="_x0000_s1115" type="#_x0000_t32" style="position:absolute;left:4851;top:1930;width:3455;height:31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" strokecolor="black [3213]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C13790" w14:textId="1311B2B1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900E008" wp14:editId="7B5F17E9">
                      <wp:simplePos x="0" y="0"/>
                      <wp:positionH relativeFrom="column">
                        <wp:posOffset>4315759</wp:posOffset>
                      </wp:positionH>
                      <wp:positionV relativeFrom="paragraph">
                        <wp:posOffset>126365</wp:posOffset>
                      </wp:positionV>
                      <wp:extent cx="0" cy="289009"/>
                      <wp:effectExtent l="63500" t="25400" r="38100" b="15875"/>
                      <wp:wrapNone/>
                      <wp:docPr id="225304621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0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33909" id="Gerade Verbindung mit Pfeil 13" o:spid="_x0000_s1026" type="#_x0000_t32" style="position:absolute;margin-left:339.8pt;margin-top:9.95pt;width:0;height:22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" strokecolor="black [3213]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4E9A7C8B" wp14:editId="0A254BB2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125095</wp:posOffset>
                      </wp:positionV>
                      <wp:extent cx="165100" cy="257624"/>
                      <wp:effectExtent l="0" t="0" r="0" b="0"/>
                      <wp:wrapNone/>
                      <wp:docPr id="1342497458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57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60269" id="Rechteck 11" o:spid="_x0000_s1026" style="position:absolute;margin-left:333.3pt;margin-top:9.85pt;width:13pt;height:20.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6236F54A" w14:textId="47AD8779" w:rsidR="001B5A4A" w:rsidRPr="004A0569" w:rsidRDefault="001B5A4A" w:rsidP="00A24BB9">
            <w:pPr>
              <w:rPr>
                <w:noProof/>
              </w:rPr>
            </w:pPr>
          </w:p>
          <w:p w14:paraId="7C932B97" w14:textId="40541758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037B8F2" wp14:editId="53D59D7E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18415</wp:posOffset>
                      </wp:positionV>
                      <wp:extent cx="492760" cy="218505"/>
                      <wp:effectExtent l="0" t="0" r="2540" b="0"/>
                      <wp:wrapNone/>
                      <wp:docPr id="56804718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92760" cy="21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C8AC3" w14:textId="150396EC" w:rsidR="00BF2C7E" w:rsidRPr="00963C40" w:rsidRDefault="00BF2C7E" w:rsidP="00BF2C7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B8F2" id="_x0000_s1116" type="#_x0000_t202" style="position:absolute;margin-left:320.45pt;margin-top:1.45pt;width:38.8pt;height:17.2p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49BC8AC3" w14:textId="150396EC" w:rsidR="00BF2C7E" w:rsidRPr="00963C40" w:rsidRDefault="00BF2C7E" w:rsidP="00BF2C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AC2BCF" w14:textId="0860A86E" w:rsidR="00850136" w:rsidRDefault="00850136" w:rsidP="00A24BB9">
            <w:pPr>
              <w:rPr>
                <w:noProof/>
              </w:rPr>
            </w:pPr>
          </w:p>
          <w:p w14:paraId="542ACA96" w14:textId="5E3C4B44" w:rsidR="00A24BB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>Was hat sich Tim bei seiner Lösung gedacht? Und Sarah?</w:t>
            </w:r>
          </w:p>
          <w:p w14:paraId="133F769C" w14:textId="274D0646" w:rsidR="00850136" w:rsidRPr="004A0569" w:rsidRDefault="00850136" w:rsidP="00A24BB9">
            <w:pPr>
              <w:rPr>
                <w:noProof/>
              </w:rPr>
            </w:pPr>
          </w:p>
        </w:tc>
      </w:tr>
      <w:tr w:rsidR="00A24BB9" w:rsidRPr="00415AFF" w14:paraId="3E63719F" w14:textId="77777777" w:rsidTr="00BF2C7E">
        <w:trPr>
          <w:trHeight w:val="3883"/>
        </w:trPr>
        <w:tc>
          <w:tcPr>
            <w:tcW w:w="609" w:type="dxa"/>
          </w:tcPr>
          <w:p w14:paraId="33A2AB16" w14:textId="40B5A7A1" w:rsidR="00A24BB9" w:rsidRPr="00415AFF" w:rsidRDefault="00A24BB9" w:rsidP="00131025">
            <w:pPr>
              <w:rPr>
                <w:rFonts w:cstheme="minorHAnsi"/>
                <w:noProof/>
              </w:rPr>
            </w:pPr>
          </w:p>
        </w:tc>
        <w:tc>
          <w:tcPr>
            <w:tcW w:w="509" w:type="dxa"/>
          </w:tcPr>
          <w:p w14:paraId="028A2FEE" w14:textId="6FAE507B" w:rsidR="00A24BB9" w:rsidRPr="00415AFF" w:rsidRDefault="00D7440B" w:rsidP="00A24BB9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allowOverlap="1" wp14:anchorId="0D527779" wp14:editId="4507BC98">
                      <wp:simplePos x="0" y="0"/>
                      <wp:positionH relativeFrom="column">
                        <wp:posOffset>321096</wp:posOffset>
                      </wp:positionH>
                      <wp:positionV relativeFrom="paragraph">
                        <wp:posOffset>527908</wp:posOffset>
                      </wp:positionV>
                      <wp:extent cx="4967605" cy="655501"/>
                      <wp:effectExtent l="0" t="0" r="0" b="5080"/>
                      <wp:wrapNone/>
                      <wp:docPr id="110064863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55501"/>
                                <a:chOff x="0" y="0"/>
                                <a:chExt cx="4967605" cy="6555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605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85011" name="Textfeld 13"/>
                              <wps:cNvSpPr txBox="1"/>
                              <wps:spPr>
                                <a:xfrm flipH="1">
                                  <a:off x="22975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744B8" w14:textId="5A566A5E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  </w:t>
                                    </w:r>
                                  </w:p>
                                  <w:p w14:paraId="1AB435BD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021203" name="Textfeld 13"/>
                              <wps:cNvSpPr txBox="1"/>
                              <wps:spPr>
                                <a:xfrm flipH="1">
                                  <a:off x="1116579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1021A2" w14:textId="0B7939A0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72732" name="Textfeld 13"/>
                              <wps:cNvSpPr txBox="1"/>
                              <wps:spPr>
                                <a:xfrm flipH="1">
                                  <a:off x="2210183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0107" w14:textId="137D6495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701257" name="Textfeld 13"/>
                              <wps:cNvSpPr txBox="1"/>
                              <wps:spPr>
                                <a:xfrm flipH="1">
                                  <a:off x="3308382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AD135" w14:textId="666BF2A4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48985" name="Textfeld 13"/>
                              <wps:cNvSpPr txBox="1"/>
                              <wps:spPr>
                                <a:xfrm flipH="1">
                                  <a:off x="4401986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510A8E" w14:textId="28D67E1E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729127" name="Textfeld 13"/>
                              <wps:cNvSpPr txBox="1"/>
                              <wps:spPr>
                                <a:xfrm flipH="1">
                                  <a:off x="170014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D8BBD" w14:textId="7D02ED7E" w:rsidR="00D7440B" w:rsidRPr="00963C40" w:rsidRDefault="00D7440B" w:rsidP="00D7440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5,02  </w:t>
                                    </w:r>
                                  </w:p>
                                  <w:p w14:paraId="5846855C" w14:textId="77777777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96785" name="Textfeld 13"/>
                              <wps:cNvSpPr txBox="1"/>
                              <wps:spPr>
                                <a:xfrm flipH="1">
                                  <a:off x="1929890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406A6" w14:textId="2ABCE34C" w:rsidR="00D7440B" w:rsidRPr="00963C40" w:rsidRDefault="00D7440B" w:rsidP="00D7440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6,8 </w:t>
                                    </w:r>
                                  </w:p>
                                  <w:p w14:paraId="604FC11B" w14:textId="77777777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795656" name="Textfeld 13"/>
                              <wps:cNvSpPr txBox="1"/>
                              <wps:spPr>
                                <a:xfrm flipH="1">
                                  <a:off x="3349737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3B1B3" w14:textId="30B7D5E1" w:rsidR="00D7440B" w:rsidRPr="00963C40" w:rsidRDefault="00D7440B" w:rsidP="00D7440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7,11 </w:t>
                                    </w:r>
                                  </w:p>
                                  <w:p w14:paraId="07D4F227" w14:textId="77777777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449155" name="Textfeld 13"/>
                              <wps:cNvSpPr txBox="1"/>
                              <wps:spPr>
                                <a:xfrm flipH="1">
                                  <a:off x="3970058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40831" w14:textId="0BBD29BB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27779" id="Gruppieren 15" o:spid="_x0000_s1117" style="position:absolute;margin-left:25.3pt;margin-top:41.55pt;width:391.15pt;height:51.6pt;z-index:252078080" coordsize="49676,655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">
                      <v:shape id="Grafik 21" o:spid="_x0000_s1118" type="#_x0000_t75" style="position:absolute;width:4967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">
                        <v:imagedata r:id="rId70" o:title=""/>
                      </v:shape>
                      <v:shape id="_x0000_s1119" type="#_x0000_t202" style="position:absolute;left:22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5F1744B8" w14:textId="5A566A5E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 </w:t>
                              </w:r>
                            </w:p>
                            <w:p w14:paraId="1AB435BD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20" type="#_x0000_t202" style="position:absolute;left:11165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71021A2" w14:textId="0B7939A0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21" type="#_x0000_t202" style="position:absolute;left:22101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F5A0107" w14:textId="137D6495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122" type="#_x0000_t202" style="position:absolute;left:33083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69DAD135" w14:textId="666BF2A4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23" type="#_x0000_t202" style="position:absolute;left:4401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6C510A8E" w14:textId="28D67E1E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1700;top:4640;width:2921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12DD8BBD" w14:textId="7D02ED7E" w:rsidR="00D7440B" w:rsidRPr="00963C40" w:rsidRDefault="00D7440B" w:rsidP="00D7440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,02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5846855C" w14:textId="77777777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25" type="#_x0000_t202" style="position:absolute;left:19298;top:4640;width:2922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91406A6" w14:textId="2ABCE34C" w:rsidR="00D7440B" w:rsidRPr="00963C40" w:rsidRDefault="00D7440B" w:rsidP="00D7440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6,8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04FC11B" w14:textId="77777777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26" type="#_x0000_t202" style="position:absolute;left:33497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A53B1B3" w14:textId="30B7D5E1" w:rsidR="00D7440B" w:rsidRPr="00963C40" w:rsidRDefault="00D7440B" w:rsidP="00D7440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7,11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7D4F227" w14:textId="77777777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27" type="#_x0000_t202" style="position:absolute;left:39700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08340831" w14:textId="0BBD29BB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4BB9" w:rsidRPr="00415AFF">
              <w:rPr>
                <w:rFonts w:cstheme="minorHAnsi"/>
              </w:rPr>
              <w:t>b)</w:t>
            </w:r>
          </w:p>
        </w:tc>
        <w:tc>
          <w:tcPr>
            <w:tcW w:w="7939" w:type="dxa"/>
          </w:tcPr>
          <w:p w14:paraId="6936CEFE" w14:textId="5F58CA30" w:rsidR="00850136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 xml:space="preserve">Beim Eintragen der Zahlen auf dem Zahlenstrahl haben sich Fehler eingeschlichen. </w:t>
            </w:r>
          </w:p>
          <w:p w14:paraId="13B81183" w14:textId="097D9B4C" w:rsidR="00A24BB9" w:rsidRPr="004A056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Korrigiere.</w:t>
            </w:r>
          </w:p>
          <w:p w14:paraId="2A1E0794" w14:textId="1CA6F8BC" w:rsidR="00850136" w:rsidRDefault="00850136" w:rsidP="00A24BB9">
            <w:pPr>
              <w:rPr>
                <w:noProof/>
              </w:rPr>
            </w:pPr>
          </w:p>
          <w:p w14:paraId="5C3546A4" w14:textId="0E5BC279" w:rsidR="00850136" w:rsidRDefault="00850136" w:rsidP="00A24BB9">
            <w:pPr>
              <w:rPr>
                <w:noProof/>
              </w:rPr>
            </w:pPr>
          </w:p>
          <w:p w14:paraId="4F56695D" w14:textId="12CC6883" w:rsidR="00850136" w:rsidRPr="004A0569" w:rsidRDefault="00850136" w:rsidP="00A24BB9">
            <w:pPr>
              <w:rPr>
                <w:noProof/>
              </w:rPr>
            </w:pPr>
          </w:p>
          <w:p w14:paraId="25772D2A" w14:textId="4623D0FD" w:rsidR="001B5A4A" w:rsidRPr="004A0569" w:rsidRDefault="001B5A4A" w:rsidP="00A24BB9">
            <w:pPr>
              <w:rPr>
                <w:noProof/>
              </w:rPr>
            </w:pPr>
          </w:p>
          <w:p w14:paraId="40BEC8BB" w14:textId="01127F03" w:rsidR="001B5A4A" w:rsidRPr="004A0569" w:rsidRDefault="001B5A4A" w:rsidP="00A24BB9">
            <w:pPr>
              <w:rPr>
                <w:noProof/>
              </w:rPr>
            </w:pPr>
          </w:p>
          <w:p w14:paraId="0A5D7523" w14:textId="3EC8E454" w:rsidR="001B5A4A" w:rsidRPr="004A0569" w:rsidRDefault="00D7440B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3B7F35E" wp14:editId="7B1FDD95">
                      <wp:simplePos x="0" y="0"/>
                      <wp:positionH relativeFrom="column">
                        <wp:posOffset>4189820</wp:posOffset>
                      </wp:positionH>
                      <wp:positionV relativeFrom="paragraph">
                        <wp:posOffset>921515</wp:posOffset>
                      </wp:positionV>
                      <wp:extent cx="292100" cy="191135"/>
                      <wp:effectExtent l="0" t="0" r="0" b="0"/>
                      <wp:wrapNone/>
                      <wp:docPr id="4587484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3EEDE" w14:textId="7E7D707D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B7F35E" id="_x0000_s1128" type="#_x0000_t202" style="position:absolute;margin-left:329.9pt;margin-top:72.55pt;width:23pt;height:15.05pt;flip:x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5843EEDE" w14:textId="7E7D707D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0C4301C" wp14:editId="4C2AF34E">
                      <wp:simplePos x="0" y="0"/>
                      <wp:positionH relativeFrom="column">
                        <wp:posOffset>3472381</wp:posOffset>
                      </wp:positionH>
                      <wp:positionV relativeFrom="paragraph">
                        <wp:posOffset>922706</wp:posOffset>
                      </wp:positionV>
                      <wp:extent cx="292100" cy="191135"/>
                      <wp:effectExtent l="0" t="0" r="0" b="0"/>
                      <wp:wrapNone/>
                      <wp:docPr id="65973609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523E1" w14:textId="6EE52A8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5,32 </w:t>
                                  </w:r>
                                </w:p>
                                <w:p w14:paraId="110E3B05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301C" id="_x0000_s1129" type="#_x0000_t202" style="position:absolute;margin-left:273.4pt;margin-top:72.65pt;width:23pt;height:15.05pt;flip:x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" fillcolor="white [3201]" stroked="f" strokeweight=".5pt">
                      <v:textbox inset="0,0,0,0">
                        <w:txbxContent>
                          <w:p w14:paraId="471523E1" w14:textId="6EE52A8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5,32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0E3B05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EAE9827" wp14:editId="37666F4B">
                      <wp:simplePos x="0" y="0"/>
                      <wp:positionH relativeFrom="column">
                        <wp:posOffset>1880563</wp:posOffset>
                      </wp:positionH>
                      <wp:positionV relativeFrom="paragraph">
                        <wp:posOffset>923711</wp:posOffset>
                      </wp:positionV>
                      <wp:extent cx="292100" cy="191135"/>
                      <wp:effectExtent l="0" t="0" r="0" b="0"/>
                      <wp:wrapNone/>
                      <wp:docPr id="61247135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5430B" w14:textId="1D97D0CB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5,18 </w:t>
                                  </w:r>
                                </w:p>
                                <w:p w14:paraId="35B9ED77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E9827" id="_x0000_s1130" type="#_x0000_t202" style="position:absolute;margin-left:148.1pt;margin-top:72.75pt;width:23pt;height:15.05pt;flip:x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715430B" w14:textId="1D97D0CB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B9ED77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D6219E3" wp14:editId="7E7F16E7">
                      <wp:simplePos x="0" y="0"/>
                      <wp:positionH relativeFrom="column">
                        <wp:posOffset>296251</wp:posOffset>
                      </wp:positionH>
                      <wp:positionV relativeFrom="paragraph">
                        <wp:posOffset>924841</wp:posOffset>
                      </wp:positionV>
                      <wp:extent cx="292100" cy="191135"/>
                      <wp:effectExtent l="0" t="0" r="0" b="0"/>
                      <wp:wrapNone/>
                      <wp:docPr id="13775448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C6AD5" w14:textId="5971CB5B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5,3  </w:t>
                                  </w:r>
                                </w:p>
                                <w:p w14:paraId="469B4665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219E3" id="_x0000_s1131" type="#_x0000_t202" style="position:absolute;margin-left:23.35pt;margin-top:72.8pt;width:23pt;height:15.05pt;flip:x;z-index:2520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8FC6AD5" w14:textId="5971CB5B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69B4665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8B7DBEF" wp14:editId="7B259DE9">
                      <wp:simplePos x="0" y="0"/>
                      <wp:positionH relativeFrom="column">
                        <wp:posOffset>4390676</wp:posOffset>
                      </wp:positionH>
                      <wp:positionV relativeFrom="paragraph">
                        <wp:posOffset>693966</wp:posOffset>
                      </wp:positionV>
                      <wp:extent cx="252724" cy="186540"/>
                      <wp:effectExtent l="0" t="0" r="1905" b="4445"/>
                      <wp:wrapNone/>
                      <wp:docPr id="6767086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52724" cy="1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7E6D0" w14:textId="6E782B16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DBEF" id="_x0000_s1132" type="#_x0000_t202" style="position:absolute;margin-left:345.7pt;margin-top:54.65pt;width:19.9pt;height:14.7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" fillcolor="white [3201]" stroked="f" strokeweight=".5pt">
                      <v:textbox inset="0,0,0,0">
                        <w:txbxContent>
                          <w:p w14:paraId="6957E6D0" w14:textId="6E782B16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B4FCCF3" wp14:editId="5281E4F2">
                      <wp:simplePos x="0" y="0"/>
                      <wp:positionH relativeFrom="column">
                        <wp:posOffset>3268942</wp:posOffset>
                      </wp:positionH>
                      <wp:positionV relativeFrom="paragraph">
                        <wp:posOffset>691854</wp:posOffset>
                      </wp:positionV>
                      <wp:extent cx="202179" cy="191135"/>
                      <wp:effectExtent l="0" t="0" r="1270" b="0"/>
                      <wp:wrapNone/>
                      <wp:docPr id="137362014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AC55" w14:textId="1C48C56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4FCCF3" id="_x0000_s1133" type="#_x0000_t202" style="position:absolute;margin-left:257.4pt;margin-top:54.5pt;width:15.9pt;height:15.05pt;flip:x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" fillcolor="white [3201]" stroked="f" strokeweight=".5pt">
                      <v:textbox inset="0,0,0,0">
                        <w:txbxContent>
                          <w:p w14:paraId="089DAC55" w14:textId="1C48C56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64028DC" wp14:editId="748E0D35">
                      <wp:simplePos x="0" y="0"/>
                      <wp:positionH relativeFrom="column">
                        <wp:posOffset>2171304</wp:posOffset>
                      </wp:positionH>
                      <wp:positionV relativeFrom="paragraph">
                        <wp:posOffset>693966</wp:posOffset>
                      </wp:positionV>
                      <wp:extent cx="225154" cy="191135"/>
                      <wp:effectExtent l="0" t="0" r="3810" b="0"/>
                      <wp:wrapNone/>
                      <wp:docPr id="6273450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5154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B7BBF" w14:textId="78E78EDD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028DC" id="_x0000_s1134" type="#_x0000_t202" style="position:absolute;margin-left:170.95pt;margin-top:54.65pt;width:17.75pt;height:15.05pt;flip:x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476B7BBF" w14:textId="78E78EDD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46C8A78" wp14:editId="16E14D9F">
                      <wp:simplePos x="0" y="0"/>
                      <wp:positionH relativeFrom="column">
                        <wp:posOffset>1072030</wp:posOffset>
                      </wp:positionH>
                      <wp:positionV relativeFrom="paragraph">
                        <wp:posOffset>693420</wp:posOffset>
                      </wp:positionV>
                      <wp:extent cx="202179" cy="191135"/>
                      <wp:effectExtent l="0" t="0" r="1270" b="0"/>
                      <wp:wrapNone/>
                      <wp:docPr id="176366771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9ED0B" w14:textId="00E5CA2F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C8A78" id="_x0000_s1135" type="#_x0000_t202" style="position:absolute;margin-left:84.4pt;margin-top:54.6pt;width:15.9pt;height:15.05pt;flip:x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+2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" fillcolor="white [3201]" stroked="f" strokeweight=".5pt">
                      <v:textbox inset="0,0,0,0">
                        <w:txbxContent>
                          <w:p w14:paraId="0789ED0B" w14:textId="00E5CA2F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D2C87F4" wp14:editId="612FFC1D">
                      <wp:simplePos x="0" y="0"/>
                      <wp:positionH relativeFrom="column">
                        <wp:posOffset>20856</wp:posOffset>
                      </wp:positionH>
                      <wp:positionV relativeFrom="paragraph">
                        <wp:posOffset>693966</wp:posOffset>
                      </wp:positionV>
                      <wp:extent cx="94169" cy="191135"/>
                      <wp:effectExtent l="0" t="0" r="0" b="0"/>
                      <wp:wrapNone/>
                      <wp:docPr id="201782880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16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83DEE" w14:textId="77777777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  </w:t>
                                  </w:r>
                                </w:p>
                                <w:p w14:paraId="4DEC76AD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2C87F4" id="_x0000_s1136" type="#_x0000_t202" style="position:absolute;margin-left:1.65pt;margin-top:54.65pt;width:7.4pt;height:15.05pt;flip:x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06783DEE" w14:textId="77777777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  </w:t>
                            </w:r>
                          </w:p>
                          <w:p w14:paraId="4DEC76AD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65FC4AC2" wp14:editId="1D4A8E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453601</wp:posOffset>
                  </wp:positionV>
                  <wp:extent cx="4985022" cy="618061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5b2.eps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22" cy="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D2CD25" w14:textId="465DCDC8" w:rsidR="00DB6078" w:rsidRDefault="00DB6078" w:rsidP="0090601D">
      <w:bookmarkStart w:id="3" w:name="_Hlk120184449"/>
      <w:bookmarkEnd w:id="3"/>
    </w:p>
    <w:sectPr w:rsidR="00DB6078" w:rsidSect="009D4179">
      <w:headerReference w:type="default" r:id="rId72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5C396" w14:textId="77777777" w:rsidR="009D4179" w:rsidRDefault="009D4179" w:rsidP="00F56440">
      <w:r>
        <w:separator/>
      </w:r>
    </w:p>
    <w:p w14:paraId="5D3D0B56" w14:textId="77777777" w:rsidR="009D4179" w:rsidRDefault="009D4179" w:rsidP="00F56440"/>
    <w:p w14:paraId="09E8C4C7" w14:textId="77777777" w:rsidR="009D4179" w:rsidRDefault="009D4179" w:rsidP="00F56440"/>
    <w:p w14:paraId="41D1B44D" w14:textId="77777777" w:rsidR="009D4179" w:rsidRDefault="009D4179" w:rsidP="00F56440"/>
    <w:p w14:paraId="24FEB5AE" w14:textId="77777777" w:rsidR="009D4179" w:rsidRDefault="009D4179"/>
    <w:p w14:paraId="5A8CA788" w14:textId="77777777" w:rsidR="009D4179" w:rsidRDefault="009D4179"/>
    <w:p w14:paraId="6103E5A5" w14:textId="77777777" w:rsidR="009D4179" w:rsidRDefault="009D4179"/>
  </w:endnote>
  <w:endnote w:type="continuationSeparator" w:id="0">
    <w:p w14:paraId="74AE8836" w14:textId="77777777" w:rsidR="009D4179" w:rsidRDefault="009D4179" w:rsidP="00F56440">
      <w:r>
        <w:continuationSeparator/>
      </w:r>
    </w:p>
    <w:p w14:paraId="66AC7148" w14:textId="77777777" w:rsidR="009D4179" w:rsidRDefault="009D4179" w:rsidP="00F56440"/>
    <w:p w14:paraId="0082C621" w14:textId="77777777" w:rsidR="009D4179" w:rsidRDefault="009D4179" w:rsidP="00F56440"/>
    <w:p w14:paraId="33F793D7" w14:textId="77777777" w:rsidR="009D4179" w:rsidRDefault="009D4179" w:rsidP="00F56440"/>
    <w:p w14:paraId="3BEF6D42" w14:textId="77777777" w:rsidR="009D4179" w:rsidRDefault="009D4179"/>
    <w:p w14:paraId="6B3F4D43" w14:textId="77777777" w:rsidR="009D4179" w:rsidRDefault="009D4179"/>
    <w:p w14:paraId="7683E21F" w14:textId="77777777" w:rsidR="009D4179" w:rsidRDefault="009D4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77777777" w:rsidR="004E2152" w:rsidRDefault="004E2152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6AAD" w14:textId="621CD36D" w:rsidR="004E2152" w:rsidRDefault="004E2152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16893991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4E2152" w:rsidRDefault="004E2152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ABECA" w14:textId="77777777" w:rsidR="009D4179" w:rsidRDefault="009D4179" w:rsidP="00F56440">
      <w:r>
        <w:separator/>
      </w:r>
    </w:p>
    <w:p w14:paraId="38463063" w14:textId="77777777" w:rsidR="009D4179" w:rsidRDefault="009D4179" w:rsidP="00F56440"/>
    <w:p w14:paraId="77BB1A1B" w14:textId="77777777" w:rsidR="009D4179" w:rsidRDefault="009D4179" w:rsidP="00F56440"/>
    <w:p w14:paraId="5FE57D56" w14:textId="77777777" w:rsidR="009D4179" w:rsidRDefault="009D4179" w:rsidP="00F56440"/>
    <w:p w14:paraId="02062BEE" w14:textId="77777777" w:rsidR="009D4179" w:rsidRDefault="009D4179"/>
    <w:p w14:paraId="41CFFB37" w14:textId="77777777" w:rsidR="009D4179" w:rsidRDefault="009D4179"/>
    <w:p w14:paraId="62E537D6" w14:textId="77777777" w:rsidR="009D4179" w:rsidRDefault="009D4179"/>
  </w:footnote>
  <w:footnote w:type="continuationSeparator" w:id="0">
    <w:p w14:paraId="0E3FEFED" w14:textId="77777777" w:rsidR="009D4179" w:rsidRDefault="009D4179" w:rsidP="00F56440">
      <w:r>
        <w:continuationSeparator/>
      </w:r>
    </w:p>
    <w:p w14:paraId="45E40195" w14:textId="77777777" w:rsidR="009D4179" w:rsidRDefault="009D4179" w:rsidP="00F56440"/>
    <w:p w14:paraId="571D8A98" w14:textId="77777777" w:rsidR="009D4179" w:rsidRDefault="009D4179" w:rsidP="00F56440"/>
    <w:p w14:paraId="235ABE6A" w14:textId="77777777" w:rsidR="009D4179" w:rsidRDefault="009D4179" w:rsidP="00F56440"/>
    <w:p w14:paraId="6B47B023" w14:textId="77777777" w:rsidR="009D4179" w:rsidRDefault="009D4179"/>
    <w:p w14:paraId="383D216E" w14:textId="77777777" w:rsidR="009D4179" w:rsidRDefault="009D4179"/>
    <w:p w14:paraId="1C385666" w14:textId="77777777" w:rsidR="009D4179" w:rsidRDefault="009D4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E2152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4E2152" w:rsidRPr="00E0758C" w:rsidRDefault="004E2152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4E2152" w:rsidRPr="00E17AE8" w:rsidRDefault="004E2152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6B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2ECABA36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390A64" w14:textId="1504607B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3F61138" wp14:editId="71FF7692">
                <wp:extent cx="539642" cy="269523"/>
                <wp:effectExtent l="0" t="0" r="0" b="0"/>
                <wp:docPr id="160427581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50775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FF3CB7" w14:textId="1FF47A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8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C918D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72DFC7" wp14:editId="6BFFBFB0">
                <wp:extent cx="337235" cy="324000"/>
                <wp:effectExtent l="0" t="0" r="5715" b="0"/>
                <wp:docPr id="1024497843" name="Grafik 1024497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5675BF" w14:textId="77777777" w:rsidR="00BE7E73" w:rsidRPr="00E17AE8" w:rsidRDefault="00BE7E73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83"/>
      <w:gridCol w:w="6581"/>
      <w:gridCol w:w="987"/>
      <w:gridCol w:w="918"/>
    </w:tblGrid>
    <w:tr w:rsidR="004E2152" w:rsidRPr="00E0758C" w14:paraId="06CBE8C3" w14:textId="77777777" w:rsidTr="00CC616F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1F1C12A1" w:rsidR="004E2152" w:rsidRPr="00E0758C" w:rsidRDefault="004E2152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602AED4" wp14:editId="17F2AAB9">
                <wp:extent cx="408305" cy="203835"/>
                <wp:effectExtent l="0" t="0" r="0" b="0"/>
                <wp:docPr id="1271646320" name="Grafik 127164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00D04E3F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D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429947021" name="Grafik 429947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4CB03633" w:rsidR="004E2152" w:rsidRPr="00E17AE8" w:rsidRDefault="004E2152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A4B41" w14:textId="77777777" w:rsidR="00937FAD" w:rsidRPr="00E0758C" w:rsidRDefault="00937FA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4DB3FC3" w14:textId="77777777" w:rsidTr="00B15C6B">
      <w:trPr>
        <w:trHeight w:val="363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2515CED0" w14:textId="2EDAB0FA" w:rsidR="00937FAD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C4454F" wp14:editId="1541A203">
                <wp:extent cx="539642" cy="269523"/>
                <wp:effectExtent l="0" t="0" r="0" b="0"/>
                <wp:docPr id="198406992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ABBF01" w14:textId="16EB5F1B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7CB611A" w14:textId="12958BA2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591730" w14:textId="77777777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7D85F02" wp14:editId="52C199C1">
                <wp:extent cx="337235" cy="324000"/>
                <wp:effectExtent l="0" t="0" r="5715" b="0"/>
                <wp:docPr id="984971869" name="Grafik 984971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2A05F1" w14:textId="77777777" w:rsidR="00937FAD" w:rsidRPr="00E17AE8" w:rsidRDefault="00937FAD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EEAF" w14:textId="77777777" w:rsidR="00BE7E73" w:rsidRPr="00E0758C" w:rsidRDefault="00BE7E73" w:rsidP="00E0758C"/>
  <w:tbl>
    <w:tblPr>
      <w:tblW w:w="9469" w:type="dxa"/>
      <w:jc w:val="center"/>
      <w:tblBorders>
        <w:bottom w:val="single" w:sz="18" w:space="0" w:color="327A86" w:themeColor="accent1"/>
      </w:tblBorders>
      <w:shd w:val="clear" w:color="auto" w:fill="FFFFFF" w:themeFill="background1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B33D0FD" w14:textId="77777777" w:rsidTr="00B15C6B">
      <w:trPr>
        <w:trHeight w:val="510"/>
        <w:jc w:val="center"/>
      </w:trPr>
      <w:tc>
        <w:tcPr>
          <w:tcW w:w="851" w:type="dxa"/>
          <w:shd w:val="clear" w:color="auto" w:fill="FFFFFF" w:themeFill="background1"/>
          <w:vAlign w:val="center"/>
        </w:tcPr>
        <w:p w14:paraId="63C5611A" w14:textId="6EA0514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75A9BCF" wp14:editId="0A1822A7">
                <wp:extent cx="539642" cy="269523"/>
                <wp:effectExtent l="0" t="0" r="0" b="0"/>
                <wp:docPr id="1087933645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262AFEC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A7C3563" w14:textId="29D84FB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2</w:t>
          </w:r>
        </w:p>
      </w:tc>
      <w:tc>
        <w:tcPr>
          <w:tcW w:w="919" w:type="dxa"/>
          <w:shd w:val="clear" w:color="auto" w:fill="FFFFFF" w:themeFill="background1"/>
          <w:vAlign w:val="center"/>
        </w:tcPr>
        <w:p w14:paraId="6A18F9CB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3D887D" wp14:editId="40A9FEE6">
                <wp:extent cx="337235" cy="324000"/>
                <wp:effectExtent l="0" t="0" r="5715" b="0"/>
                <wp:docPr id="1120935031" name="Grafik 112093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DE5577E" w14:textId="77777777" w:rsidR="00BE7E73" w:rsidRPr="00E17AE8" w:rsidRDefault="00BE7E73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5266E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74AE6A8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34401172" w14:textId="44F09CF5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DC246E2" wp14:editId="01262AD1">
                <wp:extent cx="539642" cy="269523"/>
                <wp:effectExtent l="0" t="0" r="0" b="0"/>
                <wp:docPr id="6879684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EA00D5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42EAA9E" w14:textId="12B7CF55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5454ED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353E1" wp14:editId="7DE5D74B">
                <wp:extent cx="337235" cy="324000"/>
                <wp:effectExtent l="0" t="0" r="5715" b="0"/>
                <wp:docPr id="785108471" name="Grafik 785108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7F9DB6" w14:textId="77777777" w:rsidR="00BE7E73" w:rsidRPr="00E17AE8" w:rsidRDefault="00BE7E73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2C7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6A88F4AF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695460" w14:textId="428096F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A2BE016" wp14:editId="604096D7">
                <wp:extent cx="539642" cy="269523"/>
                <wp:effectExtent l="0" t="0" r="0" b="0"/>
                <wp:docPr id="2106224917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D6AE10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E03E5B" w14:textId="49EB4D4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</w:t>
          </w:r>
          <w:r w:rsidR="00C30B00">
            <w:rPr>
              <w:color w:val="706F6F"/>
              <w:sz w:val="20"/>
              <w:szCs w:val="20"/>
            </w:rPr>
            <w:t>A-</w:t>
          </w:r>
          <w:r>
            <w:rPr>
              <w:color w:val="706F6F"/>
              <w:sz w:val="20"/>
              <w:szCs w:val="20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C4F8C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D474391" wp14:editId="21F7DBDB">
                <wp:extent cx="337235" cy="324000"/>
                <wp:effectExtent l="0" t="0" r="5715" b="0"/>
                <wp:docPr id="1676168197" name="Grafik 1676168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1FCA39" w14:textId="77777777" w:rsidR="00BE7E73" w:rsidRPr="00E17AE8" w:rsidRDefault="00BE7E73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B74F1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06433265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41F22D" w14:textId="343849C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E72B38D" wp14:editId="415F0FC6">
                <wp:extent cx="539642" cy="269523"/>
                <wp:effectExtent l="0" t="0" r="0" b="0"/>
                <wp:docPr id="146042775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F4A42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6496286" w14:textId="43FC8422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55950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34F9C9" wp14:editId="255F7E45">
                <wp:extent cx="337235" cy="324000"/>
                <wp:effectExtent l="0" t="0" r="5715" b="0"/>
                <wp:docPr id="278839107" name="Grafik 278839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1021D" w14:textId="77777777" w:rsidR="00BE7E73" w:rsidRPr="00E17AE8" w:rsidRDefault="00BE7E73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422C3" w14:textId="77777777" w:rsidR="00B15C6B" w:rsidRPr="00E0758C" w:rsidRDefault="00B15C6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6B99D51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767213" w14:textId="77777777" w:rsidR="00B15C6B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1ED105D" wp14:editId="4E996C24">
                <wp:extent cx="539642" cy="269523"/>
                <wp:effectExtent l="0" t="0" r="0" b="0"/>
                <wp:docPr id="187230648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031793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AC1F9F" w14:textId="6725617C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45D999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D68F4C" wp14:editId="384437DE">
                <wp:extent cx="337235" cy="324000"/>
                <wp:effectExtent l="0" t="0" r="5715" b="0"/>
                <wp:docPr id="1543172796" name="Grafik 154317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D52B5B" w14:textId="77777777" w:rsidR="00B15C6B" w:rsidRPr="00E17AE8" w:rsidRDefault="00B15C6B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69225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1546783E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A14FF7" w14:textId="422FA9DA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993F799" wp14:editId="7C8E7588">
                <wp:extent cx="539642" cy="269523"/>
                <wp:effectExtent l="0" t="0" r="0" b="0"/>
                <wp:docPr id="18952078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E8564E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7C2E1B" w14:textId="18114508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1B34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CF4937" wp14:editId="57388C1C">
                <wp:extent cx="337235" cy="324000"/>
                <wp:effectExtent l="0" t="0" r="5715" b="0"/>
                <wp:docPr id="1128864718" name="Grafik 112886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7F9BC5" w14:textId="77777777" w:rsidR="00BE7E73" w:rsidRPr="00E17AE8" w:rsidRDefault="00BE7E73" w:rsidP="008476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7.05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A5C69"/>
    <w:multiLevelType w:val="hybridMultilevel"/>
    <w:tmpl w:val="D75A2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C2D29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D058E"/>
    <w:multiLevelType w:val="hybridMultilevel"/>
    <w:tmpl w:val="A6F220A8"/>
    <w:lvl w:ilvl="0" w:tplc="8848AAD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728002">
    <w:abstractNumId w:val="17"/>
  </w:num>
  <w:num w:numId="2" w16cid:durableId="176311617">
    <w:abstractNumId w:val="13"/>
  </w:num>
  <w:num w:numId="3" w16cid:durableId="419452860">
    <w:abstractNumId w:val="26"/>
  </w:num>
  <w:num w:numId="4" w16cid:durableId="249657100">
    <w:abstractNumId w:val="9"/>
  </w:num>
  <w:num w:numId="5" w16cid:durableId="303778496">
    <w:abstractNumId w:val="7"/>
  </w:num>
  <w:num w:numId="6" w16cid:durableId="913129381">
    <w:abstractNumId w:val="6"/>
  </w:num>
  <w:num w:numId="7" w16cid:durableId="1851600537">
    <w:abstractNumId w:val="5"/>
  </w:num>
  <w:num w:numId="8" w16cid:durableId="1201550820">
    <w:abstractNumId w:val="4"/>
  </w:num>
  <w:num w:numId="9" w16cid:durableId="1805001455">
    <w:abstractNumId w:val="8"/>
  </w:num>
  <w:num w:numId="10" w16cid:durableId="251858212">
    <w:abstractNumId w:val="3"/>
  </w:num>
  <w:num w:numId="11" w16cid:durableId="371998499">
    <w:abstractNumId w:val="2"/>
  </w:num>
  <w:num w:numId="12" w16cid:durableId="2081294655">
    <w:abstractNumId w:val="1"/>
  </w:num>
  <w:num w:numId="13" w16cid:durableId="1925066101">
    <w:abstractNumId w:val="0"/>
  </w:num>
  <w:num w:numId="14" w16cid:durableId="14693193">
    <w:abstractNumId w:val="11"/>
  </w:num>
  <w:num w:numId="15" w16cid:durableId="2017535596">
    <w:abstractNumId w:val="27"/>
  </w:num>
  <w:num w:numId="16" w16cid:durableId="1516076570">
    <w:abstractNumId w:val="18"/>
  </w:num>
  <w:num w:numId="17" w16cid:durableId="95826914">
    <w:abstractNumId w:val="32"/>
  </w:num>
  <w:num w:numId="18" w16cid:durableId="693191661">
    <w:abstractNumId w:val="28"/>
  </w:num>
  <w:num w:numId="19" w16cid:durableId="111898010">
    <w:abstractNumId w:val="14"/>
  </w:num>
  <w:num w:numId="20" w16cid:durableId="464391087">
    <w:abstractNumId w:val="33"/>
  </w:num>
  <w:num w:numId="21" w16cid:durableId="1325357751">
    <w:abstractNumId w:val="26"/>
    <w:lvlOverride w:ilvl="0">
      <w:startOverride w:val="1"/>
    </w:lvlOverride>
  </w:num>
  <w:num w:numId="22" w16cid:durableId="1576478563">
    <w:abstractNumId w:val="12"/>
  </w:num>
  <w:num w:numId="23" w16cid:durableId="1730497385">
    <w:abstractNumId w:val="16"/>
  </w:num>
  <w:num w:numId="24" w16cid:durableId="1811241623">
    <w:abstractNumId w:val="19"/>
  </w:num>
  <w:num w:numId="25" w16cid:durableId="1023900382">
    <w:abstractNumId w:val="29"/>
  </w:num>
  <w:num w:numId="26" w16cid:durableId="294289151">
    <w:abstractNumId w:val="10"/>
  </w:num>
  <w:num w:numId="27" w16cid:durableId="1418750422">
    <w:abstractNumId w:val="31"/>
  </w:num>
  <w:num w:numId="28" w16cid:durableId="1671828343">
    <w:abstractNumId w:val="31"/>
    <w:lvlOverride w:ilvl="0">
      <w:startOverride w:val="1"/>
    </w:lvlOverride>
  </w:num>
  <w:num w:numId="29" w16cid:durableId="574971377">
    <w:abstractNumId w:val="31"/>
    <w:lvlOverride w:ilvl="0">
      <w:startOverride w:val="1"/>
    </w:lvlOverride>
  </w:num>
  <w:num w:numId="30" w16cid:durableId="525480515">
    <w:abstractNumId w:val="20"/>
  </w:num>
  <w:num w:numId="31" w16cid:durableId="1361005065">
    <w:abstractNumId w:val="20"/>
  </w:num>
  <w:num w:numId="32" w16cid:durableId="270672993">
    <w:abstractNumId w:val="24"/>
  </w:num>
  <w:num w:numId="33" w16cid:durableId="212986039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4804319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500070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1875748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213442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31753404">
    <w:abstractNumId w:val="2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193589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630936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02070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577972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2393188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45322478">
    <w:abstractNumId w:val="25"/>
  </w:num>
  <w:num w:numId="45" w16cid:durableId="1027826287">
    <w:abstractNumId w:val="22"/>
  </w:num>
  <w:num w:numId="46" w16cid:durableId="1389843434">
    <w:abstractNumId w:val="21"/>
  </w:num>
  <w:num w:numId="47" w16cid:durableId="767308056">
    <w:abstractNumId w:val="15"/>
  </w:num>
  <w:num w:numId="48" w16cid:durableId="1674801114">
    <w:abstractNumId w:val="30"/>
  </w:num>
  <w:num w:numId="49" w16cid:durableId="1278178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28DC"/>
    <w:rsid w:val="00013060"/>
    <w:rsid w:val="00013062"/>
    <w:rsid w:val="00014C36"/>
    <w:rsid w:val="00015F19"/>
    <w:rsid w:val="00020370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6FF6"/>
    <w:rsid w:val="00047413"/>
    <w:rsid w:val="0005096B"/>
    <w:rsid w:val="0005153C"/>
    <w:rsid w:val="00051DD5"/>
    <w:rsid w:val="00054B8E"/>
    <w:rsid w:val="00055FFA"/>
    <w:rsid w:val="00063430"/>
    <w:rsid w:val="00074FF1"/>
    <w:rsid w:val="00076180"/>
    <w:rsid w:val="00076A10"/>
    <w:rsid w:val="000771BD"/>
    <w:rsid w:val="00081AEE"/>
    <w:rsid w:val="00085A82"/>
    <w:rsid w:val="00085E69"/>
    <w:rsid w:val="00091B11"/>
    <w:rsid w:val="0009400B"/>
    <w:rsid w:val="000959F5"/>
    <w:rsid w:val="00095D18"/>
    <w:rsid w:val="000970F9"/>
    <w:rsid w:val="00097396"/>
    <w:rsid w:val="00097784"/>
    <w:rsid w:val="000A2473"/>
    <w:rsid w:val="000A3EE8"/>
    <w:rsid w:val="000A412F"/>
    <w:rsid w:val="000B0C06"/>
    <w:rsid w:val="000B7134"/>
    <w:rsid w:val="000C56AC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12BD0"/>
    <w:rsid w:val="00114F3B"/>
    <w:rsid w:val="00115A09"/>
    <w:rsid w:val="00117F0C"/>
    <w:rsid w:val="00120536"/>
    <w:rsid w:val="00120E67"/>
    <w:rsid w:val="0012488A"/>
    <w:rsid w:val="00124A95"/>
    <w:rsid w:val="00127603"/>
    <w:rsid w:val="00131025"/>
    <w:rsid w:val="001312A6"/>
    <w:rsid w:val="001329D8"/>
    <w:rsid w:val="00133C95"/>
    <w:rsid w:val="00133CDA"/>
    <w:rsid w:val="001359AA"/>
    <w:rsid w:val="00140BC5"/>
    <w:rsid w:val="00143CA1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BE5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A1780"/>
    <w:rsid w:val="001B249B"/>
    <w:rsid w:val="001B3139"/>
    <w:rsid w:val="001B43D2"/>
    <w:rsid w:val="001B5A4A"/>
    <w:rsid w:val="001C0814"/>
    <w:rsid w:val="001C0C6A"/>
    <w:rsid w:val="001C3EE1"/>
    <w:rsid w:val="001C4682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13FA"/>
    <w:rsid w:val="001F2A76"/>
    <w:rsid w:val="001F6F57"/>
    <w:rsid w:val="00200951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5B6C"/>
    <w:rsid w:val="00240CAD"/>
    <w:rsid w:val="00243737"/>
    <w:rsid w:val="00252562"/>
    <w:rsid w:val="00261CE3"/>
    <w:rsid w:val="00264D79"/>
    <w:rsid w:val="00273BC7"/>
    <w:rsid w:val="00273C8A"/>
    <w:rsid w:val="0027657E"/>
    <w:rsid w:val="00276E7E"/>
    <w:rsid w:val="00281B10"/>
    <w:rsid w:val="002869C0"/>
    <w:rsid w:val="00293804"/>
    <w:rsid w:val="002962E2"/>
    <w:rsid w:val="002969B0"/>
    <w:rsid w:val="00296CFA"/>
    <w:rsid w:val="00297993"/>
    <w:rsid w:val="002A3358"/>
    <w:rsid w:val="002B50A7"/>
    <w:rsid w:val="002B7422"/>
    <w:rsid w:val="002C1315"/>
    <w:rsid w:val="002C381B"/>
    <w:rsid w:val="002C5D87"/>
    <w:rsid w:val="002D1257"/>
    <w:rsid w:val="002D1886"/>
    <w:rsid w:val="002D3D06"/>
    <w:rsid w:val="002E0053"/>
    <w:rsid w:val="002E55B9"/>
    <w:rsid w:val="002E6140"/>
    <w:rsid w:val="002F2B43"/>
    <w:rsid w:val="002F4885"/>
    <w:rsid w:val="002F5882"/>
    <w:rsid w:val="003006A2"/>
    <w:rsid w:val="00300EA0"/>
    <w:rsid w:val="0030347F"/>
    <w:rsid w:val="00305887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4350A"/>
    <w:rsid w:val="00350398"/>
    <w:rsid w:val="00352164"/>
    <w:rsid w:val="00353BDB"/>
    <w:rsid w:val="00354A18"/>
    <w:rsid w:val="00354D8C"/>
    <w:rsid w:val="00357CE4"/>
    <w:rsid w:val="0036197D"/>
    <w:rsid w:val="00362ABF"/>
    <w:rsid w:val="00362FA9"/>
    <w:rsid w:val="003647FB"/>
    <w:rsid w:val="003654EE"/>
    <w:rsid w:val="003655ED"/>
    <w:rsid w:val="00365D85"/>
    <w:rsid w:val="00366B7D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97BC7"/>
    <w:rsid w:val="003A27D5"/>
    <w:rsid w:val="003A2A78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72F7"/>
    <w:rsid w:val="003E26AC"/>
    <w:rsid w:val="003E6872"/>
    <w:rsid w:val="003F00BC"/>
    <w:rsid w:val="003F014F"/>
    <w:rsid w:val="003F0902"/>
    <w:rsid w:val="003F3BD6"/>
    <w:rsid w:val="003F625D"/>
    <w:rsid w:val="003F6BF5"/>
    <w:rsid w:val="003F7237"/>
    <w:rsid w:val="004041C4"/>
    <w:rsid w:val="00405B3A"/>
    <w:rsid w:val="00406E9D"/>
    <w:rsid w:val="00415AFF"/>
    <w:rsid w:val="00415ECC"/>
    <w:rsid w:val="00421399"/>
    <w:rsid w:val="00421559"/>
    <w:rsid w:val="004221C0"/>
    <w:rsid w:val="00423B88"/>
    <w:rsid w:val="00427CE9"/>
    <w:rsid w:val="0043080B"/>
    <w:rsid w:val="004410FB"/>
    <w:rsid w:val="00441287"/>
    <w:rsid w:val="004430E4"/>
    <w:rsid w:val="004443AB"/>
    <w:rsid w:val="00450EDC"/>
    <w:rsid w:val="00452623"/>
    <w:rsid w:val="00456D96"/>
    <w:rsid w:val="004605F3"/>
    <w:rsid w:val="004616AF"/>
    <w:rsid w:val="004629EB"/>
    <w:rsid w:val="00463F5D"/>
    <w:rsid w:val="00467290"/>
    <w:rsid w:val="00470C6A"/>
    <w:rsid w:val="00473B71"/>
    <w:rsid w:val="00477539"/>
    <w:rsid w:val="004806B4"/>
    <w:rsid w:val="0048537F"/>
    <w:rsid w:val="00485714"/>
    <w:rsid w:val="00487E80"/>
    <w:rsid w:val="004A0569"/>
    <w:rsid w:val="004A2630"/>
    <w:rsid w:val="004B006A"/>
    <w:rsid w:val="004B1E4C"/>
    <w:rsid w:val="004B2915"/>
    <w:rsid w:val="004B43D8"/>
    <w:rsid w:val="004B66BA"/>
    <w:rsid w:val="004C0FF9"/>
    <w:rsid w:val="004D01A4"/>
    <w:rsid w:val="004D033C"/>
    <w:rsid w:val="004D44C9"/>
    <w:rsid w:val="004D5108"/>
    <w:rsid w:val="004D537D"/>
    <w:rsid w:val="004D6B46"/>
    <w:rsid w:val="004E07B3"/>
    <w:rsid w:val="004E1347"/>
    <w:rsid w:val="004E1B49"/>
    <w:rsid w:val="004E2152"/>
    <w:rsid w:val="004E5545"/>
    <w:rsid w:val="004E5F18"/>
    <w:rsid w:val="004E6E5D"/>
    <w:rsid w:val="004E7EF5"/>
    <w:rsid w:val="004F6B97"/>
    <w:rsid w:val="004F797A"/>
    <w:rsid w:val="004F7D54"/>
    <w:rsid w:val="005061B6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C2B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2B4"/>
    <w:rsid w:val="005659A1"/>
    <w:rsid w:val="0056638C"/>
    <w:rsid w:val="00575518"/>
    <w:rsid w:val="005757DA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4D6F"/>
    <w:rsid w:val="005962E0"/>
    <w:rsid w:val="00596FF7"/>
    <w:rsid w:val="005A1B94"/>
    <w:rsid w:val="005B0745"/>
    <w:rsid w:val="005B080D"/>
    <w:rsid w:val="005B181B"/>
    <w:rsid w:val="005B2620"/>
    <w:rsid w:val="005C24F6"/>
    <w:rsid w:val="005C26AF"/>
    <w:rsid w:val="005C56C1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32537"/>
    <w:rsid w:val="006347EC"/>
    <w:rsid w:val="00634C61"/>
    <w:rsid w:val="0063560B"/>
    <w:rsid w:val="00635768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4AD"/>
    <w:rsid w:val="00685B0E"/>
    <w:rsid w:val="00685B7A"/>
    <w:rsid w:val="00686C67"/>
    <w:rsid w:val="00686FC0"/>
    <w:rsid w:val="00696B7F"/>
    <w:rsid w:val="006A253B"/>
    <w:rsid w:val="006A2CBB"/>
    <w:rsid w:val="006A37C8"/>
    <w:rsid w:val="006A7431"/>
    <w:rsid w:val="006B1E07"/>
    <w:rsid w:val="006B5344"/>
    <w:rsid w:val="006C3538"/>
    <w:rsid w:val="006C7499"/>
    <w:rsid w:val="006D25D9"/>
    <w:rsid w:val="006D2E9E"/>
    <w:rsid w:val="006D3390"/>
    <w:rsid w:val="006D4EA9"/>
    <w:rsid w:val="006E162A"/>
    <w:rsid w:val="006E5DEC"/>
    <w:rsid w:val="006E700D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4454"/>
    <w:rsid w:val="007159EB"/>
    <w:rsid w:val="00723E53"/>
    <w:rsid w:val="00724BEB"/>
    <w:rsid w:val="00727114"/>
    <w:rsid w:val="007306C0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09FC"/>
    <w:rsid w:val="007B19C9"/>
    <w:rsid w:val="007B2454"/>
    <w:rsid w:val="007B726E"/>
    <w:rsid w:val="007C3B5B"/>
    <w:rsid w:val="007D3998"/>
    <w:rsid w:val="007D5E03"/>
    <w:rsid w:val="007D62DE"/>
    <w:rsid w:val="007D723D"/>
    <w:rsid w:val="007E2E37"/>
    <w:rsid w:val="007E2ED3"/>
    <w:rsid w:val="007E35DA"/>
    <w:rsid w:val="007E6AC7"/>
    <w:rsid w:val="007F025F"/>
    <w:rsid w:val="007F0887"/>
    <w:rsid w:val="008026EF"/>
    <w:rsid w:val="00802EED"/>
    <w:rsid w:val="00803F58"/>
    <w:rsid w:val="00807CF4"/>
    <w:rsid w:val="00810A05"/>
    <w:rsid w:val="00811D2D"/>
    <w:rsid w:val="008123DF"/>
    <w:rsid w:val="00812B0E"/>
    <w:rsid w:val="00814EAA"/>
    <w:rsid w:val="00816C34"/>
    <w:rsid w:val="0082091C"/>
    <w:rsid w:val="00824C43"/>
    <w:rsid w:val="00824E78"/>
    <w:rsid w:val="00825CEC"/>
    <w:rsid w:val="0082727E"/>
    <w:rsid w:val="00830DD1"/>
    <w:rsid w:val="00831C90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136"/>
    <w:rsid w:val="00850E32"/>
    <w:rsid w:val="00851046"/>
    <w:rsid w:val="00851CEC"/>
    <w:rsid w:val="00852F68"/>
    <w:rsid w:val="00854D4E"/>
    <w:rsid w:val="00860DDC"/>
    <w:rsid w:val="008616E5"/>
    <w:rsid w:val="008619E9"/>
    <w:rsid w:val="00864F95"/>
    <w:rsid w:val="00867A6B"/>
    <w:rsid w:val="00871C2C"/>
    <w:rsid w:val="008738EB"/>
    <w:rsid w:val="00880305"/>
    <w:rsid w:val="00892A09"/>
    <w:rsid w:val="00895250"/>
    <w:rsid w:val="008A17D3"/>
    <w:rsid w:val="008B04E7"/>
    <w:rsid w:val="008B0829"/>
    <w:rsid w:val="008B083A"/>
    <w:rsid w:val="008B08C3"/>
    <w:rsid w:val="008C4891"/>
    <w:rsid w:val="008C627C"/>
    <w:rsid w:val="008C6479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4B5F"/>
    <w:rsid w:val="008F521D"/>
    <w:rsid w:val="0090601D"/>
    <w:rsid w:val="00906263"/>
    <w:rsid w:val="009073CA"/>
    <w:rsid w:val="00911328"/>
    <w:rsid w:val="009117E0"/>
    <w:rsid w:val="00911EDF"/>
    <w:rsid w:val="00913963"/>
    <w:rsid w:val="00914E01"/>
    <w:rsid w:val="00916E7F"/>
    <w:rsid w:val="0092067B"/>
    <w:rsid w:val="009212DC"/>
    <w:rsid w:val="009270B6"/>
    <w:rsid w:val="0092716D"/>
    <w:rsid w:val="00927D4F"/>
    <w:rsid w:val="0093552E"/>
    <w:rsid w:val="00937676"/>
    <w:rsid w:val="00937FAD"/>
    <w:rsid w:val="0094004C"/>
    <w:rsid w:val="009409A9"/>
    <w:rsid w:val="00942DC5"/>
    <w:rsid w:val="00944924"/>
    <w:rsid w:val="00950ED3"/>
    <w:rsid w:val="00951D37"/>
    <w:rsid w:val="00956CFC"/>
    <w:rsid w:val="00960613"/>
    <w:rsid w:val="00963C40"/>
    <w:rsid w:val="00963FC5"/>
    <w:rsid w:val="00964E33"/>
    <w:rsid w:val="009665FE"/>
    <w:rsid w:val="009701AC"/>
    <w:rsid w:val="00974ACA"/>
    <w:rsid w:val="00983C41"/>
    <w:rsid w:val="0099425F"/>
    <w:rsid w:val="009A1673"/>
    <w:rsid w:val="009A660E"/>
    <w:rsid w:val="009A767B"/>
    <w:rsid w:val="009B1745"/>
    <w:rsid w:val="009C07AB"/>
    <w:rsid w:val="009C2627"/>
    <w:rsid w:val="009C4E47"/>
    <w:rsid w:val="009D2024"/>
    <w:rsid w:val="009D30C8"/>
    <w:rsid w:val="009D4179"/>
    <w:rsid w:val="009D47D3"/>
    <w:rsid w:val="009E2ABB"/>
    <w:rsid w:val="009E54DA"/>
    <w:rsid w:val="009E5DC5"/>
    <w:rsid w:val="009E7A34"/>
    <w:rsid w:val="009F0699"/>
    <w:rsid w:val="009F0C21"/>
    <w:rsid w:val="009F49D0"/>
    <w:rsid w:val="009F555C"/>
    <w:rsid w:val="00A00AC8"/>
    <w:rsid w:val="00A00F20"/>
    <w:rsid w:val="00A04869"/>
    <w:rsid w:val="00A05FEB"/>
    <w:rsid w:val="00A06C41"/>
    <w:rsid w:val="00A07BB3"/>
    <w:rsid w:val="00A07FE3"/>
    <w:rsid w:val="00A147B9"/>
    <w:rsid w:val="00A1590E"/>
    <w:rsid w:val="00A15FEB"/>
    <w:rsid w:val="00A161B2"/>
    <w:rsid w:val="00A170EA"/>
    <w:rsid w:val="00A2208A"/>
    <w:rsid w:val="00A225A3"/>
    <w:rsid w:val="00A24BB9"/>
    <w:rsid w:val="00A27870"/>
    <w:rsid w:val="00A32041"/>
    <w:rsid w:val="00A34C62"/>
    <w:rsid w:val="00A37A88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A0750"/>
    <w:rsid w:val="00AA0AF3"/>
    <w:rsid w:val="00AA1F9C"/>
    <w:rsid w:val="00AA2AFA"/>
    <w:rsid w:val="00AA6944"/>
    <w:rsid w:val="00AA7BE7"/>
    <w:rsid w:val="00AB041C"/>
    <w:rsid w:val="00AB4734"/>
    <w:rsid w:val="00AC28AE"/>
    <w:rsid w:val="00AC7674"/>
    <w:rsid w:val="00AD027D"/>
    <w:rsid w:val="00AD13C3"/>
    <w:rsid w:val="00AD1C72"/>
    <w:rsid w:val="00AD1ED2"/>
    <w:rsid w:val="00AD623E"/>
    <w:rsid w:val="00AD791E"/>
    <w:rsid w:val="00AE3E32"/>
    <w:rsid w:val="00AE4B56"/>
    <w:rsid w:val="00AE6358"/>
    <w:rsid w:val="00B00EC3"/>
    <w:rsid w:val="00B00EE2"/>
    <w:rsid w:val="00B00F42"/>
    <w:rsid w:val="00B01E3A"/>
    <w:rsid w:val="00B055C4"/>
    <w:rsid w:val="00B0709F"/>
    <w:rsid w:val="00B114AE"/>
    <w:rsid w:val="00B126D2"/>
    <w:rsid w:val="00B12921"/>
    <w:rsid w:val="00B1324A"/>
    <w:rsid w:val="00B15C6B"/>
    <w:rsid w:val="00B20B30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AA2"/>
    <w:rsid w:val="00B54EF4"/>
    <w:rsid w:val="00B56F51"/>
    <w:rsid w:val="00B577E2"/>
    <w:rsid w:val="00B60530"/>
    <w:rsid w:val="00B66771"/>
    <w:rsid w:val="00B70CFD"/>
    <w:rsid w:val="00B740C4"/>
    <w:rsid w:val="00B74344"/>
    <w:rsid w:val="00B80039"/>
    <w:rsid w:val="00B843D5"/>
    <w:rsid w:val="00B849BA"/>
    <w:rsid w:val="00B84D5A"/>
    <w:rsid w:val="00B953E6"/>
    <w:rsid w:val="00BA119B"/>
    <w:rsid w:val="00BA2A29"/>
    <w:rsid w:val="00BA3285"/>
    <w:rsid w:val="00BA381A"/>
    <w:rsid w:val="00BA3EB1"/>
    <w:rsid w:val="00BB05E4"/>
    <w:rsid w:val="00BB456F"/>
    <w:rsid w:val="00BB4735"/>
    <w:rsid w:val="00BB543D"/>
    <w:rsid w:val="00BB6FAC"/>
    <w:rsid w:val="00BB762D"/>
    <w:rsid w:val="00BC2170"/>
    <w:rsid w:val="00BC252B"/>
    <w:rsid w:val="00BC35DB"/>
    <w:rsid w:val="00BC4F1A"/>
    <w:rsid w:val="00BD1B41"/>
    <w:rsid w:val="00BD362A"/>
    <w:rsid w:val="00BD4139"/>
    <w:rsid w:val="00BD5277"/>
    <w:rsid w:val="00BE061A"/>
    <w:rsid w:val="00BE1EF5"/>
    <w:rsid w:val="00BE336E"/>
    <w:rsid w:val="00BE43DC"/>
    <w:rsid w:val="00BE45A9"/>
    <w:rsid w:val="00BE6AC7"/>
    <w:rsid w:val="00BE7E73"/>
    <w:rsid w:val="00BF0B52"/>
    <w:rsid w:val="00BF2C7E"/>
    <w:rsid w:val="00BF309C"/>
    <w:rsid w:val="00BF43AC"/>
    <w:rsid w:val="00BF62C0"/>
    <w:rsid w:val="00BF7225"/>
    <w:rsid w:val="00C01886"/>
    <w:rsid w:val="00C05056"/>
    <w:rsid w:val="00C056A1"/>
    <w:rsid w:val="00C06056"/>
    <w:rsid w:val="00C06312"/>
    <w:rsid w:val="00C069FF"/>
    <w:rsid w:val="00C06CFC"/>
    <w:rsid w:val="00C06E18"/>
    <w:rsid w:val="00C12B19"/>
    <w:rsid w:val="00C12D86"/>
    <w:rsid w:val="00C12E8D"/>
    <w:rsid w:val="00C16848"/>
    <w:rsid w:val="00C2193A"/>
    <w:rsid w:val="00C25120"/>
    <w:rsid w:val="00C30B00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214C"/>
    <w:rsid w:val="00C94274"/>
    <w:rsid w:val="00CA03D2"/>
    <w:rsid w:val="00CA387B"/>
    <w:rsid w:val="00CB1226"/>
    <w:rsid w:val="00CB2196"/>
    <w:rsid w:val="00CB491C"/>
    <w:rsid w:val="00CB673F"/>
    <w:rsid w:val="00CB72F3"/>
    <w:rsid w:val="00CC616F"/>
    <w:rsid w:val="00CC77F0"/>
    <w:rsid w:val="00CD2763"/>
    <w:rsid w:val="00CD338A"/>
    <w:rsid w:val="00CD44E2"/>
    <w:rsid w:val="00CD4FD7"/>
    <w:rsid w:val="00CD70B2"/>
    <w:rsid w:val="00CD7D00"/>
    <w:rsid w:val="00CD7EA4"/>
    <w:rsid w:val="00CE5A80"/>
    <w:rsid w:val="00CF2749"/>
    <w:rsid w:val="00CF28DA"/>
    <w:rsid w:val="00CF2F07"/>
    <w:rsid w:val="00CF3F6C"/>
    <w:rsid w:val="00D10355"/>
    <w:rsid w:val="00D12349"/>
    <w:rsid w:val="00D1727F"/>
    <w:rsid w:val="00D22AAE"/>
    <w:rsid w:val="00D24549"/>
    <w:rsid w:val="00D35B2E"/>
    <w:rsid w:val="00D4245A"/>
    <w:rsid w:val="00D47BA6"/>
    <w:rsid w:val="00D5145C"/>
    <w:rsid w:val="00D5209A"/>
    <w:rsid w:val="00D521C6"/>
    <w:rsid w:val="00D53628"/>
    <w:rsid w:val="00D53CEA"/>
    <w:rsid w:val="00D61806"/>
    <w:rsid w:val="00D67EB7"/>
    <w:rsid w:val="00D7375E"/>
    <w:rsid w:val="00D7440B"/>
    <w:rsid w:val="00D75894"/>
    <w:rsid w:val="00D8118D"/>
    <w:rsid w:val="00D86395"/>
    <w:rsid w:val="00D90FD1"/>
    <w:rsid w:val="00D919CC"/>
    <w:rsid w:val="00D92625"/>
    <w:rsid w:val="00D92F05"/>
    <w:rsid w:val="00DA1000"/>
    <w:rsid w:val="00DA1AD4"/>
    <w:rsid w:val="00DA2840"/>
    <w:rsid w:val="00DA581C"/>
    <w:rsid w:val="00DA7DEA"/>
    <w:rsid w:val="00DB0C59"/>
    <w:rsid w:val="00DB28DE"/>
    <w:rsid w:val="00DB2E8D"/>
    <w:rsid w:val="00DB6078"/>
    <w:rsid w:val="00DC41B6"/>
    <w:rsid w:val="00DC60D7"/>
    <w:rsid w:val="00DD1212"/>
    <w:rsid w:val="00DD5F0C"/>
    <w:rsid w:val="00DD6516"/>
    <w:rsid w:val="00DE01CB"/>
    <w:rsid w:val="00DE31E6"/>
    <w:rsid w:val="00DE56BE"/>
    <w:rsid w:val="00DF140D"/>
    <w:rsid w:val="00DF2A8D"/>
    <w:rsid w:val="00DF37AD"/>
    <w:rsid w:val="00E012B4"/>
    <w:rsid w:val="00E022BD"/>
    <w:rsid w:val="00E0515E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372B4"/>
    <w:rsid w:val="00E403B6"/>
    <w:rsid w:val="00E44ED6"/>
    <w:rsid w:val="00E456FD"/>
    <w:rsid w:val="00E57476"/>
    <w:rsid w:val="00E61159"/>
    <w:rsid w:val="00E64013"/>
    <w:rsid w:val="00E6633C"/>
    <w:rsid w:val="00E6658B"/>
    <w:rsid w:val="00E7003F"/>
    <w:rsid w:val="00E704D4"/>
    <w:rsid w:val="00E70741"/>
    <w:rsid w:val="00E71967"/>
    <w:rsid w:val="00E71F93"/>
    <w:rsid w:val="00E7596F"/>
    <w:rsid w:val="00E75FBC"/>
    <w:rsid w:val="00E76BB7"/>
    <w:rsid w:val="00E855E8"/>
    <w:rsid w:val="00E91C8C"/>
    <w:rsid w:val="00EA153E"/>
    <w:rsid w:val="00EA4189"/>
    <w:rsid w:val="00EA501D"/>
    <w:rsid w:val="00EA578E"/>
    <w:rsid w:val="00EB0F6A"/>
    <w:rsid w:val="00EB0FED"/>
    <w:rsid w:val="00EB5E35"/>
    <w:rsid w:val="00EC0A91"/>
    <w:rsid w:val="00EC1D0E"/>
    <w:rsid w:val="00EC2020"/>
    <w:rsid w:val="00EC3730"/>
    <w:rsid w:val="00ED00BD"/>
    <w:rsid w:val="00ED2544"/>
    <w:rsid w:val="00ED4B91"/>
    <w:rsid w:val="00EE0899"/>
    <w:rsid w:val="00EE2D5D"/>
    <w:rsid w:val="00EE61B2"/>
    <w:rsid w:val="00EF1ACE"/>
    <w:rsid w:val="00EF231C"/>
    <w:rsid w:val="00EF2EED"/>
    <w:rsid w:val="00EF6C83"/>
    <w:rsid w:val="00F0051A"/>
    <w:rsid w:val="00F02F68"/>
    <w:rsid w:val="00F05E24"/>
    <w:rsid w:val="00F10ADA"/>
    <w:rsid w:val="00F138ED"/>
    <w:rsid w:val="00F15181"/>
    <w:rsid w:val="00F167F1"/>
    <w:rsid w:val="00F16823"/>
    <w:rsid w:val="00F209BF"/>
    <w:rsid w:val="00F36C98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3333"/>
    <w:rsid w:val="00F70D1B"/>
    <w:rsid w:val="00F7120E"/>
    <w:rsid w:val="00F73335"/>
    <w:rsid w:val="00F73FFC"/>
    <w:rsid w:val="00F74CA8"/>
    <w:rsid w:val="00F754B6"/>
    <w:rsid w:val="00F776E7"/>
    <w:rsid w:val="00F80DC9"/>
    <w:rsid w:val="00F82F51"/>
    <w:rsid w:val="00F86491"/>
    <w:rsid w:val="00F86BCD"/>
    <w:rsid w:val="00F86E63"/>
    <w:rsid w:val="00F93689"/>
    <w:rsid w:val="00F96B1A"/>
    <w:rsid w:val="00F97093"/>
    <w:rsid w:val="00FA176D"/>
    <w:rsid w:val="00FA36C0"/>
    <w:rsid w:val="00FA3E8E"/>
    <w:rsid w:val="00FA4AD4"/>
    <w:rsid w:val="00FA7568"/>
    <w:rsid w:val="00FB0762"/>
    <w:rsid w:val="00FB188E"/>
    <w:rsid w:val="00FB40B8"/>
    <w:rsid w:val="00FB47AA"/>
    <w:rsid w:val="00FB5B67"/>
    <w:rsid w:val="00FC1570"/>
    <w:rsid w:val="00FC65F8"/>
    <w:rsid w:val="00FD2D28"/>
    <w:rsid w:val="00FD5090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  <w:rsid w:val="00FF22A1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D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2">
    <w:name w:val="SOB_Überschrift 2"/>
    <w:basedOn w:val="berschrift2"/>
    <w:qFormat/>
    <w:rsid w:val="009F49D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9F49D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9F49D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8C627C"/>
    <w:pPr>
      <w:keepNext/>
      <w:spacing w:line="240" w:lineRule="auto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Zchn">
    <w:name w:val="msk_Aufgabe_Text Zchn"/>
    <w:link w:val="mskAufgabeText"/>
    <w:rsid w:val="008C627C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Text">
    <w:name w:val="Text"/>
    <w:basedOn w:val="Standard"/>
    <w:qFormat/>
    <w:rsid w:val="00DA2840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594D6F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594D6F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9212DC"/>
    <w:pPr>
      <w:keepNext/>
      <w:framePr w:hSpace="141" w:wrap="around" w:vAnchor="text" w:hAnchor="text" w:y="1"/>
      <w:spacing w:before="0" w:after="0"/>
      <w:suppressOverlap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DialogAufgabeNummerVChar">
    <w:name w:val="Dialog_Aufgabe_Nummer_V Char"/>
    <w:link w:val="DialogAufgabeNummerVCharChar"/>
    <w:uiPriority w:val="99"/>
    <w:rsid w:val="00074FF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074FF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header" Target="header5.xml"/><Relationship Id="rId47" Type="http://schemas.openxmlformats.org/officeDocument/2006/relationships/image" Target="media/image28.jpeg"/><Relationship Id="rId63" Type="http://schemas.openxmlformats.org/officeDocument/2006/relationships/image" Target="media/image37.wmf"/><Relationship Id="rId68" Type="http://schemas.openxmlformats.org/officeDocument/2006/relationships/image" Target="media/image47.wmf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32" Type="http://schemas.openxmlformats.org/officeDocument/2006/relationships/header" Target="header3.xml"/><Relationship Id="rId37" Type="http://schemas.openxmlformats.org/officeDocument/2006/relationships/image" Target="media/image23.jpeg"/><Relationship Id="rId40" Type="http://schemas.openxmlformats.org/officeDocument/2006/relationships/image" Target="media/image25.jpg"/><Relationship Id="rId45" Type="http://schemas.openxmlformats.org/officeDocument/2006/relationships/header" Target="header6.xml"/><Relationship Id="rId53" Type="http://schemas.openxmlformats.org/officeDocument/2006/relationships/image" Target="media/image32.png"/><Relationship Id="rId58" Type="http://schemas.openxmlformats.org/officeDocument/2006/relationships/image" Target="media/image33.wmf"/><Relationship Id="rId66" Type="http://schemas.openxmlformats.org/officeDocument/2006/relationships/image" Target="media/image3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.wmf"/><Relationship Id="rId19" Type="http://schemas.openxmlformats.org/officeDocument/2006/relationships/image" Target="media/image7.jpeg"/><Relationship Id="rId14" Type="http://schemas.openxmlformats.org/officeDocument/2006/relationships/image" Target="media/image6.jpeg"/><Relationship Id="rId22" Type="http://schemas.openxmlformats.org/officeDocument/2006/relationships/image" Target="media/image9.wmf"/><Relationship Id="rId27" Type="http://schemas.openxmlformats.org/officeDocument/2006/relationships/image" Target="media/image15.png"/><Relationship Id="rId30" Type="http://schemas.openxmlformats.org/officeDocument/2006/relationships/image" Target="media/image19.wmf"/><Relationship Id="rId35" Type="http://schemas.openxmlformats.org/officeDocument/2006/relationships/image" Target="media/image21.jpg"/><Relationship Id="rId43" Type="http://schemas.openxmlformats.org/officeDocument/2006/relationships/image" Target="media/image27.wmf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64" Type="http://schemas.openxmlformats.org/officeDocument/2006/relationships/image" Target="media/image44.wmf"/><Relationship Id="rId69" Type="http://schemas.openxmlformats.org/officeDocument/2006/relationships/image" Target="media/image40.wmf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72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image" Target="media/image20.wmf"/><Relationship Id="rId38" Type="http://schemas.openxmlformats.org/officeDocument/2006/relationships/image" Target="media/image24.jpeg"/><Relationship Id="rId46" Type="http://schemas.openxmlformats.org/officeDocument/2006/relationships/header" Target="header7.xml"/><Relationship Id="rId59" Type="http://schemas.openxmlformats.org/officeDocument/2006/relationships/header" Target="header8.xml"/><Relationship Id="rId67" Type="http://schemas.openxmlformats.org/officeDocument/2006/relationships/image" Target="media/image39.wmf"/><Relationship Id="rId20" Type="http://schemas.openxmlformats.org/officeDocument/2006/relationships/image" Target="media/image8.jpeg"/><Relationship Id="rId41" Type="http://schemas.openxmlformats.org/officeDocument/2006/relationships/image" Target="media/image26.jpeg"/><Relationship Id="rId54" Type="http://schemas.microsoft.com/office/2007/relationships/hdphoto" Target="media/hdphoto3.wdp"/><Relationship Id="rId62" Type="http://schemas.openxmlformats.org/officeDocument/2006/relationships/image" Target="media/image36.wmf"/><Relationship Id="rId70" Type="http://schemas.openxmlformats.org/officeDocument/2006/relationships/image" Target="media/image4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image" Target="media/image18.jpeg"/><Relationship Id="rId44" Type="http://schemas.openxmlformats.org/officeDocument/2006/relationships/image" Target="media/image30.wmf"/><Relationship Id="rId52" Type="http://schemas.microsoft.com/office/2007/relationships/hdphoto" Target="media/hdphoto2.wdp"/><Relationship Id="rId60" Type="http://schemas.openxmlformats.org/officeDocument/2006/relationships/image" Target="media/image34.wmf"/><Relationship Id="rId65" Type="http://schemas.openxmlformats.org/officeDocument/2006/relationships/header" Target="header9.xm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39" Type="http://schemas.openxmlformats.org/officeDocument/2006/relationships/header" Target="header4.xml"/><Relationship Id="rId34" Type="http://schemas.openxmlformats.org/officeDocument/2006/relationships/image" Target="media/image22.wmf"/><Relationship Id="rId50" Type="http://schemas.microsoft.com/office/2007/relationships/hdphoto" Target="media/hdphoto1.wdp"/><Relationship Id="rId55" Type="http://schemas.openxmlformats.org/officeDocument/2006/relationships/image" Target="media/image3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F561-AB01-41A5-AF3E-554A44F1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Sima</Template>
  <TotalTime>0</TotalTime>
  <Pages>10</Pages>
  <Words>1267</Words>
  <Characters>7985</Characters>
  <Application>Microsoft Office Word</Application>
  <DocSecurity>4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Theißen</cp:lastModifiedBy>
  <cp:revision>2</cp:revision>
  <dcterms:created xsi:type="dcterms:W3CDTF">2024-01-31T20:34:00Z</dcterms:created>
  <dcterms:modified xsi:type="dcterms:W3CDTF">2024-01-31T20:34:00Z</dcterms:modified>
</cp:coreProperties>
</file>