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3728" behindDoc="1" locked="0" layoutInCell="1" allowOverlap="1" wp14:anchorId="0059447E" wp14:editId="6B677148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4E80BF42" w:rsidR="00956CFC" w:rsidRDefault="00014C36" w:rsidP="00DC384E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2D8A55EB" w14:textId="77777777" w:rsidR="00A72C9A" w:rsidRPr="00A72C9A" w:rsidRDefault="00A72C9A" w:rsidP="00A72C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9"/>
        <w:gridCol w:w="3522"/>
      </w:tblGrid>
      <w:tr w:rsidR="00DC384E" w:rsidRPr="00E0758C" w14:paraId="490CB75C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75483E67" w14:textId="77777777" w:rsidR="00DC384E" w:rsidRDefault="00DC384E" w:rsidP="00644F56">
            <w:pPr>
              <w:pStyle w:val="berschrift1"/>
              <w:rPr>
                <w:color w:val="327A86" w:themeColor="text2"/>
              </w:rPr>
            </w:pPr>
          </w:p>
          <w:p w14:paraId="57528A76" w14:textId="77777777" w:rsidR="00DC384E" w:rsidRDefault="00DC384E" w:rsidP="00DC384E"/>
          <w:p w14:paraId="73537118" w14:textId="77777777" w:rsidR="00DC384E" w:rsidRDefault="00DC384E" w:rsidP="00DC384E"/>
          <w:p w14:paraId="5D089CDC" w14:textId="77777777" w:rsidR="00DC384E" w:rsidRDefault="00DC384E" w:rsidP="00DC384E"/>
          <w:p w14:paraId="13B208C8" w14:textId="77777777" w:rsidR="00DC384E" w:rsidRDefault="00DC384E" w:rsidP="00DC384E"/>
          <w:p w14:paraId="2E35093D" w14:textId="77777777" w:rsidR="00DC384E" w:rsidRDefault="00DC384E" w:rsidP="00DC384E"/>
          <w:p w14:paraId="5C1B47C4" w14:textId="77777777" w:rsidR="00DC384E" w:rsidRDefault="00DC384E" w:rsidP="00DC384E"/>
          <w:p w14:paraId="4555E26C" w14:textId="77777777" w:rsidR="00DC384E" w:rsidRPr="00DC384E" w:rsidRDefault="00DC384E" w:rsidP="00DC384E"/>
        </w:tc>
        <w:tc>
          <w:tcPr>
            <w:tcW w:w="3680" w:type="dxa"/>
          </w:tcPr>
          <w:p w14:paraId="0ADC2CF8" w14:textId="07E31DBD" w:rsidR="00DC384E" w:rsidRPr="00E0758C" w:rsidRDefault="00DC384E" w:rsidP="00E0758C">
            <w:pPr>
              <w:rPr>
                <w:b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184576" behindDoc="0" locked="0" layoutInCell="1" allowOverlap="1" wp14:anchorId="2EF8A2EB" wp14:editId="420F98D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332800" cy="1166400"/>
                  <wp:effectExtent l="0" t="0" r="4445" b="2540"/>
                  <wp:wrapNone/>
                  <wp:docPr id="21301838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3856" name="Grafik 21301838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14:paraId="3BB5D081" w14:textId="77777777" w:rsidR="00DC384E" w:rsidRPr="00E0758C" w:rsidRDefault="00DC384E" w:rsidP="00E0758C">
            <w:pPr>
              <w:rPr>
                <w:b/>
                <w:color w:val="327A86" w:themeColor="text2"/>
              </w:rPr>
            </w:pPr>
          </w:p>
        </w:tc>
      </w:tr>
      <w:tr w:rsidR="002D12B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4F0139B0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6934E27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</w:p>
          <w:p w14:paraId="6A43E0BD" w14:textId="77777777" w:rsidR="00D7375E" w:rsidRDefault="00D7375E" w:rsidP="00D7375E">
            <w:pPr>
              <w:pStyle w:val="Nummerierung"/>
            </w:pPr>
          </w:p>
          <w:p w14:paraId="7F6CAE88" w14:textId="0E7E3357" w:rsidR="00A72C9A" w:rsidRPr="00E0758C" w:rsidRDefault="00A72C9A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205A846" w14:textId="77777777" w:rsidR="00D7375E" w:rsidRDefault="00D7375E" w:rsidP="00D7375E">
            <w:pPr>
              <w:pStyle w:val="Nummerierung"/>
            </w:pPr>
          </w:p>
          <w:p w14:paraId="007E0F27" w14:textId="77777777" w:rsidR="00DC384E" w:rsidRDefault="00DC384E" w:rsidP="00D7375E">
            <w:pPr>
              <w:pStyle w:val="Nummerierung"/>
            </w:pPr>
          </w:p>
          <w:p w14:paraId="0549EF4A" w14:textId="609531E9" w:rsidR="00DC384E" w:rsidRPr="00751A89" w:rsidRDefault="00DC384E" w:rsidP="00D7375E">
            <w:pPr>
              <w:pStyle w:val="Nummerierung"/>
            </w:pPr>
          </w:p>
        </w:tc>
      </w:tr>
      <w:tr w:rsidR="00DC384E" w:rsidRPr="00DC384E" w14:paraId="4A65FB6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DC384E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7CC91CE2" w14:textId="4BE55B6F" w:rsidR="00E0758C" w:rsidRPr="00DC384E" w:rsidRDefault="00E0758C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Dieses Material wurde durch </w:t>
            </w:r>
            <w:r w:rsidR="00B54AA2" w:rsidRPr="00DC384E">
              <w:rPr>
                <w:sz w:val="16"/>
                <w:szCs w:val="16"/>
              </w:rPr>
              <w:t>Lara Sprenger &amp; Stephan Hußmann</w:t>
            </w:r>
            <w:r w:rsidR="00DC384E" w:rsidRPr="00DC384E">
              <w:rPr>
                <w:sz w:val="16"/>
                <w:szCs w:val="16"/>
              </w:rPr>
              <w:t xml:space="preserve"> in der 1. Auflage</w:t>
            </w:r>
            <w:r w:rsidR="00B54AA2" w:rsidRPr="00DC384E">
              <w:rPr>
                <w:sz w:val="16"/>
                <w:szCs w:val="16"/>
              </w:rPr>
              <w:t xml:space="preserve"> konzipiert</w:t>
            </w:r>
            <w:r w:rsidR="00DC384E" w:rsidRPr="00DC384E">
              <w:rPr>
                <w:sz w:val="16"/>
                <w:szCs w:val="16"/>
              </w:rPr>
              <w:t xml:space="preserve"> und in der 2. Auflage weiterentwickelt</w:t>
            </w:r>
            <w:r w:rsidRPr="00DC384E">
              <w:rPr>
                <w:sz w:val="16"/>
                <w:szCs w:val="16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DC384E" w:rsidRPr="00DC384E" w14:paraId="183006C7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1303E9E1" w14:textId="1F088869" w:rsidR="00E0758C" w:rsidRPr="00DC384E" w:rsidRDefault="00B54AA2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Sprenger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Lara</w:t>
            </w:r>
            <w:r w:rsidRPr="00DC384E">
              <w:rPr>
                <w:sz w:val="16"/>
                <w:szCs w:val="16"/>
              </w:rPr>
              <w:t xml:space="preserve"> &amp; Hußmann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Stephan</w:t>
            </w:r>
            <w:r w:rsidR="00E0758C" w:rsidRPr="00DC384E">
              <w:rPr>
                <w:sz w:val="16"/>
                <w:szCs w:val="16"/>
              </w:rPr>
              <w:t xml:space="preserve"> (202</w:t>
            </w:r>
            <w:r w:rsidR="00DC384E">
              <w:rPr>
                <w:sz w:val="16"/>
                <w:szCs w:val="16"/>
              </w:rPr>
              <w:t>5</w:t>
            </w:r>
            <w:r w:rsidR="00E0758C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DC384E">
              <w:rPr>
                <w:sz w:val="16"/>
                <w:szCs w:val="16"/>
              </w:rPr>
              <w:t>D</w:t>
            </w:r>
            <w:r w:rsidR="00E0758C" w:rsidRPr="00DC384E">
              <w:rPr>
                <w:sz w:val="16"/>
                <w:szCs w:val="16"/>
              </w:rPr>
              <w:t xml:space="preserve">1: </w:t>
            </w:r>
            <w:r w:rsidRPr="00DC384E">
              <w:rPr>
                <w:sz w:val="16"/>
                <w:szCs w:val="16"/>
              </w:rPr>
              <w:t>Stellenwerte von Dezimalzahlen verstehen</w:t>
            </w:r>
            <w:r w:rsidR="00E0758C" w:rsidRPr="00DC384E">
              <w:rPr>
                <w:sz w:val="16"/>
                <w:szCs w:val="16"/>
              </w:rPr>
              <w:t xml:space="preserve">. </w:t>
            </w:r>
            <w:r w:rsidR="00DC384E" w:rsidRPr="009834CC">
              <w:rPr>
                <w:sz w:val="16"/>
                <w:szCs w:val="16"/>
              </w:rPr>
              <w:t>In Susanne Prediger, Christoph Selter</w:t>
            </w:r>
            <w:r w:rsidR="00DC384E">
              <w:rPr>
                <w:sz w:val="16"/>
                <w:szCs w:val="16"/>
              </w:rPr>
              <w:t>,</w:t>
            </w:r>
            <w:r w:rsidR="00DC384E" w:rsidRPr="009834CC">
              <w:rPr>
                <w:sz w:val="16"/>
                <w:szCs w:val="16"/>
              </w:rPr>
              <w:t xml:space="preserve"> Stephan Hußmann</w:t>
            </w:r>
            <w:r w:rsidR="00DC384E">
              <w:rPr>
                <w:sz w:val="16"/>
                <w:szCs w:val="16"/>
              </w:rPr>
              <w:t xml:space="preserve"> &amp; </w:t>
            </w:r>
            <w:r w:rsidR="00DC384E" w:rsidRPr="009834CC">
              <w:rPr>
                <w:sz w:val="16"/>
                <w:szCs w:val="16"/>
              </w:rPr>
              <w:t xml:space="preserve">Marcus Nührenbörger (Hrsg.), Mathe sicher können. Diagnose- und Förderkonzept zur Sicherung mathematischer Basiskompetenzen (2. Auflage). </w:t>
            </w:r>
            <w:r w:rsidR="00DC384E">
              <w:rPr>
                <w:sz w:val="16"/>
                <w:szCs w:val="16"/>
              </w:rPr>
              <w:br/>
            </w:r>
            <w:r w:rsidR="00E0758C" w:rsidRPr="00DC384E">
              <w:rPr>
                <w:sz w:val="16"/>
                <w:szCs w:val="16"/>
                <w:lang w:val="en-GB"/>
              </w:rPr>
              <w:t>Open Educational Resources unter mathe-sicher-koennen.dzlm.de/</w:t>
            </w:r>
            <w:r w:rsidRPr="00DC384E">
              <w:rPr>
                <w:sz w:val="16"/>
                <w:szCs w:val="16"/>
                <w:lang w:val="en-GB"/>
              </w:rPr>
              <w:t>bpd#</w:t>
            </w:r>
            <w:r w:rsidR="00E15A1E">
              <w:rPr>
                <w:sz w:val="16"/>
                <w:szCs w:val="16"/>
                <w:lang w:val="en-GB"/>
              </w:rPr>
              <w:t>d</w:t>
            </w:r>
            <w:r w:rsidRPr="00DC384E">
              <w:rPr>
                <w:sz w:val="16"/>
                <w:szCs w:val="16"/>
                <w:lang w:val="en-GB"/>
              </w:rPr>
              <w:t>1</w:t>
            </w:r>
          </w:p>
        </w:tc>
      </w:tr>
      <w:tr w:rsidR="00DC384E" w:rsidRPr="00DC384E" w14:paraId="67D06DB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3D4DAC1B" w14:textId="5CBD923D" w:rsidR="00E0758C" w:rsidRPr="00DC384E" w:rsidRDefault="00DC384E" w:rsidP="009A1673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>weiterentwickelt, um noch fokussiertere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E15A1E">
              <w:rPr>
                <w:sz w:val="16"/>
                <w:szCs w:val="16"/>
              </w:rPr>
              <w:t>#d1</w:t>
            </w:r>
          </w:p>
        </w:tc>
      </w:tr>
      <w:tr w:rsidR="00DC384E" w:rsidRPr="00DC384E" w14:paraId="3091194D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716F7CB" w14:textId="77777777" w:rsidR="00DC384E" w:rsidRPr="00DC384E" w:rsidRDefault="00DC384E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172CE670" w14:textId="6C67D6C0" w:rsidR="00DC384E" w:rsidRPr="00DC384E" w:rsidRDefault="00DC384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dzlm.de/vam/msk-zahlenstrahl.html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E15A1E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1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00CE224" w14:textId="0E9D7C56" w:rsidR="00C9163F" w:rsidRDefault="00C9163F" w:rsidP="00C9163F">
      <w:pPr>
        <w:sectPr w:rsidR="00C9163F" w:rsidSect="000B0060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61CF6F57" wp14:editId="2F34F5CF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76166AF" wp14:editId="56171BBC">
                      <wp:simplePos x="0" y="0"/>
                      <wp:positionH relativeFrom="column">
                        <wp:posOffset>118756</wp:posOffset>
                      </wp:positionH>
                      <wp:positionV relativeFrom="paragraph">
                        <wp:posOffset>18415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9.35pt;margin-top:1.45pt;width:381.5pt;height:44.9pt;z-index:251914240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KsAsTriAAAADAEAAA8AAABkcnMvZG93&#10;bnJldi54bWxMj09rg0AQxe+FfodlAr01q5ZWY1xDSP+cQqBJoeQ20YlK3F1xN2q+faen9jLw4828&#10;eS9bTboVA/WusUZBOA9AkCls2ZhKwdfh/TEB4TyaEltrSMGNHKzy+7sM09KO5pOGva8EmxiXooLa&#10;+y6V0hU1aXRz25Fh7Wx7jZ6xr2TZ48jmupVRELxIjY3hDzV2tKmpuOyvWsHHiOP6KXwbtpfz5nY8&#10;PO++tyEp9TCbXpc81ksQnib/dwG/HTg/5BzsZK+mdKJlTmLeVBAtQLAcJyHzScEiikHmmfxfIv8B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qwCxO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3A5B44" wp14:editId="1DC6DAC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2B4" id="Gerade Verbindung mit Pfeil 225" o:spid="_x0000_s1026" type="#_x0000_t32" style="position:absolute;margin-left:188.25pt;margin-top:1.65pt;width:13.65pt;height:2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6770D38C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  <w:r w:rsidR="009D71BF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789" w:type="dxa"/>
            <w:gridSpan w:val="3"/>
          </w:tcPr>
          <w:p w14:paraId="073E7118" w14:textId="6E7095B2" w:rsidR="00C06CFC" w:rsidRDefault="009D71BF" w:rsidP="009F49D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6FA4C5EC" wp14:editId="1CD3B697">
                      <wp:simplePos x="0" y="0"/>
                      <wp:positionH relativeFrom="column">
                        <wp:posOffset>1798</wp:posOffset>
                      </wp:positionH>
                      <wp:positionV relativeFrom="paragraph">
                        <wp:posOffset>-96890</wp:posOffset>
                      </wp:positionV>
                      <wp:extent cx="533928" cy="868904"/>
                      <wp:effectExtent l="0" t="0" r="0" b="7620"/>
                      <wp:wrapNone/>
                      <wp:docPr id="32926990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33928" cy="86890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18586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44324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559CB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4C5EC" id="Gruppieren 19" o:spid="_x0000_s1035" style="position:absolute;margin-left:.15pt;margin-top:-7.65pt;width:42.05pt;height:68.4pt;z-index:2521804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D559CB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8F3C18" wp14:editId="542CB9A5">
                      <wp:simplePos x="0" y="0"/>
                      <wp:positionH relativeFrom="column">
                        <wp:posOffset>606354</wp:posOffset>
                      </wp:positionH>
                      <wp:positionV relativeFrom="paragraph">
                        <wp:posOffset>24720</wp:posOffset>
                      </wp:positionV>
                      <wp:extent cx="1756869" cy="517754"/>
                      <wp:effectExtent l="101600" t="0" r="8890" b="15875"/>
                      <wp:wrapNone/>
                      <wp:docPr id="125196910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869" cy="517754"/>
                              </a:xfrm>
                              <a:prstGeom prst="wedgeRoundRectCallout">
                                <a:avLst>
                                  <a:gd name="adj1" fmla="val -55254"/>
                                  <a:gd name="adj2" fmla="val -85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84F7" w14:textId="0BAB7CE9" w:rsidR="00C06CFC" w:rsidRPr="00705633" w:rsidRDefault="00C06CFC" w:rsidP="005061B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Hundertstel sind das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leiche wie ein Zehntel, weil 10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1 Zehntel passen.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3C1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8" type="#_x0000_t62" style="position:absolute;margin-left:47.75pt;margin-top:1.95pt;width:138.35pt;height:40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" adj="-1135,8952" fillcolor="white [3201]" strokecolor="#bfbfbf [2412]">
                      <v:textbox inset="1mm,0,1mm,0">
                        <w:txbxContent>
                          <w:p w14:paraId="455484F7" w14:textId="0BAB7CE9" w:rsidR="00C06CFC" w:rsidRPr="00705633" w:rsidRDefault="00C06CFC" w:rsidP="005061B6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Hundertstel sind das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leiche wie ein Zehntel, weil 10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1 Zehntel passen.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55C19C6F" w:rsidR="00C06CFC" w:rsidRDefault="00C06CFC" w:rsidP="009F49D0">
            <w:pPr>
              <w:rPr>
                <w:noProof/>
              </w:rPr>
            </w:pP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9381B59" w:rsidR="00C06CFC" w:rsidRDefault="009D71BF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0AE15B1" wp14:editId="52DACE79">
                      <wp:simplePos x="0" y="0"/>
                      <wp:positionH relativeFrom="column">
                        <wp:posOffset>680132</wp:posOffset>
                      </wp:positionH>
                      <wp:positionV relativeFrom="paragraph">
                        <wp:posOffset>100008</wp:posOffset>
                      </wp:positionV>
                      <wp:extent cx="1689907" cy="557870"/>
                      <wp:effectExtent l="114300" t="0" r="12065" b="13970"/>
                      <wp:wrapNone/>
                      <wp:docPr id="197906751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907" cy="557870"/>
                              </a:xfrm>
                              <a:prstGeom prst="wedgeRoundRectCallout">
                                <a:avLst>
                                  <a:gd name="adj1" fmla="val -56338"/>
                                  <a:gd name="adj2" fmla="val -1409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E3ED0" w14:textId="05ADB761" w:rsidR="00C06CFC" w:rsidRPr="00705633" w:rsidRDefault="00C06CFC" w:rsidP="009E7A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Zehntel sind das gleiche wie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Hundertstel, weil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Zehn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kleiner als Hundert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E15B1" id="_x0000_s1039" type="#_x0000_t62" style="position:absolute;margin-left:53.55pt;margin-top:7.85pt;width:133.05pt;height:4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" adj="-1369,7756" fillcolor="white [3201]" strokecolor="#bfbfbf [2412]">
                      <v:textbox inset="1mm,0,1mm,0">
                        <w:txbxContent>
                          <w:p w14:paraId="641E3ED0" w14:textId="05ADB761" w:rsidR="00C06CFC" w:rsidRPr="00705633" w:rsidRDefault="00C06CFC" w:rsidP="009E7A34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Zehntel sind das gleiche wie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Hundertstel, weil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Zehn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kleiner als Hundert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87E14AD" wp14:editId="4841BBF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59D15" w14:textId="77777777" w:rsidR="009D71BF" w:rsidRPr="009D71BF" w:rsidRDefault="009D71BF" w:rsidP="009D71BF">
                                    <w:pPr>
                                      <w:pStyle w:val="Zitat1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9D71BF">
                                      <w:rPr>
                                        <w:sz w:val="20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E14AD" id="Gruppieren 22" o:spid="_x0000_s1040" style="position:absolute;margin-left:.2pt;margin-top:.4pt;width:51.5pt;height:62.75pt;z-index:25218252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">
                      <v:shape id="Grafik 1" o:spid="_x0000_s1041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8" o:title="" chromakey="white"/>
                      </v:shape>
                      <v:shape id="Textfeld 12" o:spid="_x0000_s104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45159D15" w14:textId="77777777" w:rsidR="009D71BF" w:rsidRPr="009D71BF" w:rsidRDefault="009D71BF" w:rsidP="009D71BF">
                              <w:pPr>
                                <w:pStyle w:val="Zitat1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9D71BF">
                                <w:rPr>
                                  <w:sz w:val="20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491192A5" w:rsidR="00C06CFC" w:rsidRPr="00E0758C" w:rsidRDefault="00C06CFC" w:rsidP="00E0758C">
            <w:pPr>
              <w:jc w:val="right"/>
              <w:rPr>
                <w:noProof/>
              </w:rPr>
            </w:pP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E59017" wp14:editId="2D59E275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0E556F" wp14:editId="70C47A5B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807B" id="Rechteck 244" o:spid="_x0000_s1026" style="position:absolute;margin-left:52.35pt;margin-top:-.1pt;width:15.9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37C76D" wp14:editId="03777DA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9F74" wp14:editId="3C96E26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E70" id="Rechteck 246" o:spid="_x0000_s1026" style="position:absolute;margin-left:53pt;margin-top:-.3pt;width:15.9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6F228E" wp14:editId="1A1D38E8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501475" wp14:editId="6E1CD4B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r w:rsidRPr="008C627C">
              <w:rPr>
                <w:sz w:val="44"/>
                <w:szCs w:val="44"/>
              </w:rPr>
              <w:t>4 , 3 3 5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42339191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E2373D" wp14:editId="5C28806F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E42619" wp14:editId="2D9F87C6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D7E965" wp14:editId="49BB32F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8E046" wp14:editId="6318CE9C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699200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77FEEBE2" w:rsidR="007B09FC" w:rsidRDefault="007B09FC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0B0060">
          <w:headerReference w:type="default" r:id="rId19"/>
          <w:footerReference w:type="default" r:id="rId2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484F02C2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D26654E" w:rsidR="00B15C6B" w:rsidRPr="00415AFF" w:rsidRDefault="0025079C" w:rsidP="00BA048C">
            <w:pPr>
              <w:pStyle w:val="berschrift2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1F5060D3" wp14:editId="7D0C6D6A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321750</wp:posOffset>
                  </wp:positionV>
                  <wp:extent cx="1478231" cy="1091531"/>
                  <wp:effectExtent l="0" t="0" r="0" b="1270"/>
                  <wp:wrapNone/>
                  <wp:docPr id="1750698423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98423" name="Grafik 10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1" cy="109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C6B"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075D30F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29627AD9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355AF2EE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003948EB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 w:rsidR="009478DE">
              <w:rPr>
                <w:noProof/>
              </w:rPr>
              <w:t xml:space="preserve">ie groß sind die Abschnitte zwischen den </w:t>
            </w:r>
            <w:r w:rsidRPr="004A0569">
              <w:rPr>
                <w:noProof/>
              </w:rPr>
              <w:t>roten Striche</w:t>
            </w:r>
            <w:r w:rsidR="009478DE">
              <w:rPr>
                <w:noProof/>
              </w:rPr>
              <w:t>n</w:t>
            </w:r>
            <w:r w:rsidRPr="004A0569">
              <w:rPr>
                <w:noProof/>
              </w:rPr>
              <w:t>?</w:t>
            </w:r>
          </w:p>
          <w:p w14:paraId="5C1EAF75" w14:textId="59B1D58E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</w:t>
            </w:r>
            <w:r w:rsidR="00A94417">
              <w:rPr>
                <w:noProof/>
              </w:rPr>
              <w:t>t</w:t>
            </w:r>
            <w:r w:rsidRPr="004A0569">
              <w:rPr>
                <w:noProof/>
              </w:rPr>
              <w:t xml:space="preserve"> die Zahlen an den Zahlenstrahl.</w:t>
            </w:r>
            <w:r w:rsidR="00777AF5" w:rsidRPr="00777AF5">
              <w:rPr>
                <w:noProof/>
              </w:rPr>
              <w:t xml:space="preserve"> 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8320" behindDoc="0" locked="0" layoutInCell="1" allowOverlap="1" wp14:anchorId="39549700" wp14:editId="744C2C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5754E1B7" w:rsidR="00B15C6B" w:rsidRPr="004A0569" w:rsidRDefault="009478DE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>
              <w:rPr>
                <w:noProof/>
              </w:rPr>
              <w:t xml:space="preserve">ie groß sind die Abschnitte zwischen den blauen </w:t>
            </w:r>
            <w:r w:rsidRPr="004A0569">
              <w:rPr>
                <w:noProof/>
              </w:rPr>
              <w:t>Striche</w:t>
            </w:r>
            <w:r>
              <w:rPr>
                <w:noProof/>
              </w:rPr>
              <w:t>n</w:t>
            </w:r>
            <w:r w:rsidR="00B15C6B" w:rsidRPr="004A0569">
              <w:rPr>
                <w:noProof/>
              </w:rPr>
              <w:t>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3E2D3B72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4CE15A05" w14:textId="20FC3EAF" w:rsidR="00F50A52" w:rsidRDefault="00B15C6B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 w:rsidRPr="004A0569">
              <w:rPr>
                <w:noProof/>
              </w:rPr>
              <w:t xml:space="preserve">Eine Person nennt einen </w:t>
            </w:r>
            <w:r w:rsidR="009478DE">
              <w:rPr>
                <w:noProof/>
              </w:rPr>
              <w:t xml:space="preserve">Abschnitt </w:t>
            </w:r>
            <w:r w:rsidRPr="004A0569">
              <w:rPr>
                <w:noProof/>
              </w:rPr>
              <w:t>zwischen zwei Zahlen auf dem Zahlenstrahl</w:t>
            </w:r>
            <w:r w:rsidR="00F50A52">
              <w:rPr>
                <w:noProof/>
              </w:rPr>
              <w:t>.</w:t>
            </w:r>
          </w:p>
          <w:p w14:paraId="670A5956" w14:textId="07FD92E6" w:rsidR="00B15C6B" w:rsidRPr="004A0569" w:rsidRDefault="00F50A52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>
              <w:rPr>
                <w:noProof/>
              </w:rPr>
              <w:t>D</w:t>
            </w:r>
            <w:r w:rsidR="00B15C6B" w:rsidRPr="004A0569">
              <w:rPr>
                <w:noProof/>
              </w:rPr>
              <w:t xml:space="preserve">ie andere </w:t>
            </w:r>
            <w:r>
              <w:rPr>
                <w:noProof/>
              </w:rPr>
              <w:t xml:space="preserve">Person </w:t>
            </w:r>
            <w:r w:rsidR="00B15C6B" w:rsidRPr="004A0569">
              <w:rPr>
                <w:noProof/>
              </w:rPr>
              <w:t xml:space="preserve">nennt einige Zahlen, die </w:t>
            </w:r>
            <w:r w:rsidR="009478DE">
              <w:rPr>
                <w:noProof/>
              </w:rPr>
              <w:t xml:space="preserve">in diesem Abschnitt </w:t>
            </w:r>
            <w:r w:rsidR="00B15C6B" w:rsidRPr="004A0569">
              <w:rPr>
                <w:noProof/>
              </w:rPr>
              <w:t xml:space="preserve">liegen. </w:t>
            </w:r>
          </w:p>
          <w:p w14:paraId="1F57B44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284CC07A" w:rsidR="000A68F9" w:rsidRPr="004A0569" w:rsidRDefault="000A68F9" w:rsidP="00BA048C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6"/>
      </w:tblGrid>
      <w:tr w:rsidR="000A68F9" w:rsidRPr="00913BC8" w14:paraId="322E9545" w14:textId="38EB90E3" w:rsidTr="000A68F9">
        <w:trPr>
          <w:trHeight w:val="726"/>
        </w:trPr>
        <w:tc>
          <w:tcPr>
            <w:tcW w:w="610" w:type="dxa"/>
          </w:tcPr>
          <w:p w14:paraId="4385F2C2" w14:textId="7373E939" w:rsidR="000A68F9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DC558E1" wp14:editId="16EFA561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8DAC6" w14:textId="77777777" w:rsidR="000A68F9" w:rsidRPr="0076313C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0729D950" w14:textId="193A9C39" w:rsidR="000A68F9" w:rsidRDefault="000A68F9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7C1A84B" wp14:editId="2C4D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29365" id="Gruppieren 425" o:spid="_x0000_s1026" href="http://www.dzlm.de/vam/msk-zahlenstrahl.html" style="position:absolute;margin-left:0;margin-top:0;width:21.7pt;height:15.55pt;z-index:252138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B828FBA" w14:textId="1DA9CB20" w:rsidR="000A68F9" w:rsidRDefault="000A68F9" w:rsidP="006B29E6">
            <w:pPr>
              <w:pStyle w:val="Nummerierung"/>
            </w:pPr>
            <w:r>
              <w:t>d)</w:t>
            </w:r>
          </w:p>
        </w:tc>
        <w:tc>
          <w:tcPr>
            <w:tcW w:w="6620" w:type="dxa"/>
          </w:tcPr>
          <w:p w14:paraId="0AD0BF38" w14:textId="776A3E67" w:rsidR="000A68F9" w:rsidRPr="00B91A6A" w:rsidRDefault="000A68F9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5BDC2F05" w14:textId="77777777" w:rsidR="000A68F9" w:rsidRDefault="000A68F9" w:rsidP="000A68F9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304821A6" w14:textId="77777777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</w:t>
            </w:r>
            <w:r>
              <w:rPr>
                <w:noProof/>
              </w:rPr>
              <w:t>l.</w:t>
            </w:r>
          </w:p>
          <w:p w14:paraId="2904B7E5" w14:textId="5930FA50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zeigt die Zahl auf dem Zahlenstrahl.</w:t>
            </w:r>
          </w:p>
          <w:p w14:paraId="0362790B" w14:textId="350FA74E" w:rsidR="00484AEF" w:rsidRPr="00B91A6A" w:rsidRDefault="00484AEF" w:rsidP="00484AEF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  <w:tc>
          <w:tcPr>
            <w:tcW w:w="1426" w:type="dxa"/>
          </w:tcPr>
          <w:p w14:paraId="5AC237DD" w14:textId="41E8E06A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39520" behindDoc="0" locked="0" layoutInCell="1" allowOverlap="1" wp14:anchorId="0CDC915A" wp14:editId="6FFA66F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-2540</wp:posOffset>
                  </wp:positionV>
                  <wp:extent cx="724205" cy="724205"/>
                  <wp:effectExtent l="0" t="0" r="0" b="0"/>
                  <wp:wrapNone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05" cy="7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C533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FE5C9CE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50BDB549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0222D8E" w14:textId="6BB47138" w:rsidR="000A68F9" w:rsidRDefault="000A68F9" w:rsidP="000A68F9">
            <w:pPr>
              <w:spacing w:line="240" w:lineRule="auto"/>
              <w:ind w:left="148"/>
              <w:rPr>
                <w:noProof/>
                <w:sz w:val="14"/>
                <w:szCs w:val="14"/>
              </w:rPr>
            </w:pPr>
            <w:hyperlink r:id="rId28" w:history="1"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dzlm.de/vam/msk-zahlenstrahl.html</w:t>
              </w:r>
            </w:hyperlink>
            <w:r w:rsidRPr="009D1049">
              <w:rPr>
                <w:rFonts w:ascii="Calibri" w:eastAsia="Calibri" w:hAnsi="Calibri" w:cs="Times New Roman"/>
                <w:sz w:val="14"/>
                <w:szCs w:val="14"/>
              </w:rPr>
              <w:t xml:space="preserve"> </w:t>
            </w:r>
            <w:hyperlink r:id="rId29" w:history="1"/>
            <w:r>
              <w:rPr>
                <w:noProof/>
                <w:sz w:val="14"/>
                <w:szCs w:val="14"/>
              </w:rPr>
              <w:t xml:space="preserve"> </w:t>
            </w:r>
          </w:p>
        </w:tc>
      </w:tr>
    </w:tbl>
    <w:p w14:paraId="3A31068C" w14:textId="684E4826" w:rsidR="000A68F9" w:rsidRDefault="000A68F9">
      <w:pPr>
        <w:rPr>
          <w:rFonts w:cstheme="minorHAnsi"/>
        </w:rPr>
      </w:pPr>
    </w:p>
    <w:p w14:paraId="57EE63E0" w14:textId="5FD0D68E" w:rsidR="00484AEF" w:rsidRPr="00415AFF" w:rsidRDefault="00484AEF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4A2A38" w:rsidRPr="00415AFF" w14:paraId="069E100D" w14:textId="77777777" w:rsidTr="00B75B07">
        <w:trPr>
          <w:trHeight w:val="3002"/>
        </w:trPr>
        <w:tc>
          <w:tcPr>
            <w:tcW w:w="610" w:type="dxa"/>
          </w:tcPr>
          <w:p w14:paraId="7C473376" w14:textId="78480CB2" w:rsidR="004A2A38" w:rsidRPr="00415AFF" w:rsidRDefault="004A2A38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006AA824" w:rsidR="004A2A38" w:rsidRPr="00415AFF" w:rsidRDefault="009D71BF" w:rsidP="00CE5A80">
            <w:pPr>
              <w:spacing w:line="240" w:lineRule="auto"/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C6BBCDA" wp14:editId="28340D99">
                      <wp:simplePos x="0" y="0"/>
                      <wp:positionH relativeFrom="column">
                        <wp:posOffset>1590</wp:posOffset>
                      </wp:positionH>
                      <wp:positionV relativeFrom="paragraph">
                        <wp:posOffset>3795</wp:posOffset>
                      </wp:positionV>
                      <wp:extent cx="624949" cy="1013479"/>
                      <wp:effectExtent l="0" t="0" r="0" b="254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949" cy="101347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A9D67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BBCDA" id="Gruppieren 14" o:spid="_x0000_s1056" style="position:absolute;margin-left:.15pt;margin-top:.3pt;width:49.2pt;height:79.8pt;z-index:252162048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5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">
                        <v:imagedata r:id="rId3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9A9D67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2A38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A0459C9" wp14:editId="5FE1666F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4A2A38" w:rsidRPr="00705633" w:rsidRDefault="004A2A38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_x0000_s1059" type="#_x0000_t62" style="position:absolute;margin-left:59.2pt;margin-top:8.85pt;width:105.75pt;height:4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" adj="-2844,11702" fillcolor="white [3201]" strokecolor="#bfbfbf [2412]">
                      <v:textbox inset="1mm,0,1mm,0">
                        <w:txbxContent>
                          <w:p w14:paraId="510FB71D" w14:textId="5B79F23B" w:rsidR="004A2A38" w:rsidRPr="00705633" w:rsidRDefault="004A2A38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63C2EB" w14:textId="6C3F4FB3" w:rsidR="004A2A38" w:rsidRPr="00415AFF" w:rsidRDefault="00E5739B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37671505" wp14:editId="29A70844">
                      <wp:simplePos x="0" y="0"/>
                      <wp:positionH relativeFrom="column">
                        <wp:posOffset>2094757</wp:posOffset>
                      </wp:positionH>
                      <wp:positionV relativeFrom="paragraph">
                        <wp:posOffset>89767</wp:posOffset>
                      </wp:positionV>
                      <wp:extent cx="3113521" cy="757004"/>
                      <wp:effectExtent l="0" t="0" r="0" b="5080"/>
                      <wp:wrapNone/>
                      <wp:docPr id="996055101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004"/>
                                <a:chOff x="0" y="0"/>
                                <a:chExt cx="3113521" cy="757004"/>
                              </a:xfrm>
                            </wpg:grpSpPr>
                            <wpg:grpSp>
                              <wpg:cNvPr id="708704918" name="Gruppieren 14"/>
                              <wpg:cNvGrpSpPr/>
                              <wpg:grpSpPr>
                                <a:xfrm>
                                  <a:off x="0" y="0"/>
                                  <a:ext cx="3113521" cy="757004"/>
                                  <a:chOff x="0" y="0"/>
                                  <a:chExt cx="3113521" cy="7570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945911" name="Grafik 4929459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8547631" name="Textfeld 13"/>
                                <wps:cNvSpPr txBox="1"/>
                                <wps:spPr>
                                  <a:xfrm>
                                    <a:off x="0" y="480144"/>
                                    <a:ext cx="1177537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4A2A38" w:rsidRPr="009D71BF" w:rsidRDefault="004A2A38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</w:pPr>
                                      <w:r w:rsidRPr="009D71BF"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5211777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4A2A38" w:rsidRPr="00937FAD" w:rsidRDefault="004A2A38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71505" id="Gruppieren 3" o:spid="_x0000_s1060" style="position:absolute;margin-left:164.95pt;margin-top:7.05pt;width:245.15pt;height:59.6pt;z-index:252217344" coordsize="31135,75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">
                      <v:group id="_x0000_s1061" style="position:absolute;width:31135;height:7570" coordsize="3113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">
                        <v:shape id="Grafik 492945911" o:spid="_x0000_s1062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">
                          <v:imagedata r:id="rId33" o:title=""/>
                        </v:shape>
                        <v:shape id="_x0000_s1063" type="#_x0000_t202" style="position:absolute;top:4801;width:1177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4A2A38" w:rsidRPr="009D71BF" w:rsidRDefault="004A2A38">
                                <w:pPr>
                                  <w:rPr>
                                    <w:rFonts w:ascii="Comic Sans MS" w:hAnsi="Comic Sans MS"/>
                                    <w:color w:val="0070C0"/>
                                  </w:rPr>
                                </w:pPr>
                                <w:r w:rsidRPr="009D71BF">
                                  <w:rPr>
                                    <w:rFonts w:ascii="Comic Sans MS" w:hAnsi="Comic Sans MS"/>
                                    <w:color w:val="0070C0"/>
                                  </w:rP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4A2A38" w:rsidRPr="00937FAD" w:rsidRDefault="004A2A38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47158BBB" w:rsidR="004A2A38" w:rsidRPr="00415AFF" w:rsidRDefault="004A2A38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AF421AD" wp14:editId="65239FF7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4A2A38" w:rsidRPr="00F84FCE" w:rsidRDefault="004A2A38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5" type="#_x0000_t202" style="position:absolute;margin-left:167.7pt;margin-top:13.2pt;width:24.55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4A2A38" w:rsidRPr="00F84FCE" w:rsidRDefault="004A2A38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662BD797" w:rsidR="004A2A38" w:rsidRPr="00415AFF" w:rsidRDefault="004A2A38" w:rsidP="00CE5A80">
            <w:pPr>
              <w:rPr>
                <w:rFonts w:cstheme="minorHAnsi"/>
              </w:rPr>
            </w:pPr>
          </w:p>
          <w:p w14:paraId="2239EDCE" w14:textId="3AFAA881" w:rsidR="004A2A38" w:rsidRPr="00415AFF" w:rsidRDefault="00C94F62" w:rsidP="00CE5A80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2E8E55D4" wp14:editId="73B2AA16">
                      <wp:simplePos x="0" y="0"/>
                      <wp:positionH relativeFrom="column">
                        <wp:posOffset>4560375</wp:posOffset>
                      </wp:positionH>
                      <wp:positionV relativeFrom="paragraph">
                        <wp:posOffset>18415</wp:posOffset>
                      </wp:positionV>
                      <wp:extent cx="795655" cy="1019175"/>
                      <wp:effectExtent l="0" t="0" r="4445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9565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-6989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9DB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55D4" id="Gruppieren 15" o:spid="_x0000_s1066" style="position:absolute;margin-left:359.1pt;margin-top:1.45pt;width:62.65pt;height:80.25pt;flip:x;z-index:252164096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">
                      <v:shape id="Grafik 9" o:spid="_x0000_s106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35" o:title="" chromakey="white"/>
                      </v:shape>
                      <v:shape id="Textfeld 12" o:spid="_x0000_s1068" type="#_x0000_t202" style="position:absolute;left:-69;top:5558;width:3497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129DB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33CD9" w14:textId="36AEBB3A" w:rsidR="00484AEF" w:rsidRDefault="00C46AFB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4FEAFDA" wp14:editId="216A109F">
                      <wp:simplePos x="0" y="0"/>
                      <wp:positionH relativeFrom="column">
                        <wp:posOffset>2714430</wp:posOffset>
                      </wp:positionH>
                      <wp:positionV relativeFrom="paragraph">
                        <wp:posOffset>164465</wp:posOffset>
                      </wp:positionV>
                      <wp:extent cx="1871442" cy="429895"/>
                      <wp:effectExtent l="0" t="0" r="274955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442" cy="429895"/>
                              </a:xfrm>
                              <a:prstGeom prst="wedgeRoundRectCallout">
                                <a:avLst>
                                  <a:gd name="adj1" fmla="val 62485"/>
                                  <a:gd name="adj2" fmla="val 38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4DB0" w14:textId="0BBCB881" w:rsidR="00C46AFB" w:rsidRPr="00705633" w:rsidRDefault="00C46AFB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du </w:t>
                                  </w:r>
                                  <w:r w:rsidR="00E573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zuerst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-Schritte machst,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EAFDA" id="_x0000_s1069" type="#_x0000_t62" style="position:absolute;margin-left:213.75pt;margin-top:12.95pt;width:147.35pt;height:33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" adj="24297,10882" fillcolor="white [3201]" strokecolor="#bfbfbf [2412]">
                      <v:textbox inset="1mm,0,1mm,0">
                        <w:txbxContent>
                          <w:p w14:paraId="0E2A4DB0" w14:textId="0BBCB881" w:rsidR="00C46AFB" w:rsidRPr="00705633" w:rsidRDefault="00C46AFB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du </w:t>
                            </w:r>
                            <w:r w:rsidR="00E573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zuerst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-Schritte machst,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375F0" w14:textId="7FFA0C17" w:rsidR="00484AEF" w:rsidRDefault="00484AEF" w:rsidP="00DA2840">
            <w:pPr>
              <w:rPr>
                <w:rFonts w:cstheme="minorHAnsi"/>
              </w:rPr>
            </w:pPr>
          </w:p>
          <w:p w14:paraId="5D8D08F9" w14:textId="164ADD67" w:rsidR="004A2A38" w:rsidRPr="00415AFF" w:rsidRDefault="004A2A38" w:rsidP="00DA2840">
            <w:pPr>
              <w:rPr>
                <w:rFonts w:cstheme="minorHAnsi"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4FCAC343" w:rsidR="00CE5A80" w:rsidRPr="00415AFF" w:rsidRDefault="004A2A38" w:rsidP="00CE5A80">
            <w:pPr>
              <w:spacing w:line="240" w:lineRule="atLeast"/>
              <w:rPr>
                <w:rFonts w:cstheme="min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207DFFA1" wp14:editId="41EC672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13335</wp:posOffset>
                  </wp:positionV>
                  <wp:extent cx="318770" cy="192405"/>
                  <wp:effectExtent l="0" t="0" r="5080" b="0"/>
                  <wp:wrapNone/>
                  <wp:docPr id="649988400" name="Grafik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A95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9344" behindDoc="0" locked="0" layoutInCell="1" allowOverlap="1" wp14:anchorId="76002DA2" wp14:editId="23439B8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234035</wp:posOffset>
                  </wp:positionV>
                  <wp:extent cx="358775" cy="263790"/>
                  <wp:effectExtent l="0" t="0" r="0" b="317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6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50EBFB8F" w14:textId="34983B39" w:rsidR="0076313C" w:rsidRPr="00F50A52" w:rsidRDefault="00AF22B8" w:rsidP="00F50A52">
            <w:pPr>
              <w:ind w:left="29" w:hanging="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3" behindDoc="0" locked="0" layoutInCell="1" allowOverlap="1" wp14:anchorId="6CE00C38" wp14:editId="1AAABDE4">
                  <wp:simplePos x="0" y="0"/>
                  <wp:positionH relativeFrom="column">
                    <wp:posOffset>4806094</wp:posOffset>
                  </wp:positionH>
                  <wp:positionV relativeFrom="paragraph">
                    <wp:posOffset>9415</wp:posOffset>
                  </wp:positionV>
                  <wp:extent cx="549965" cy="549965"/>
                  <wp:effectExtent l="0" t="0" r="0" b="0"/>
                  <wp:wrapNone/>
                  <wp:docPr id="978731842" name="Grafik 112" descr="QR cod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1842" name="Grafik 112" descr="QR cod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4" cy="5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49A8">
              <w:rPr>
                <w:noProof/>
              </w:rPr>
              <w:t xml:space="preserve">Schaue </w:t>
            </w:r>
            <w:r w:rsidR="009C6315">
              <w:rPr>
                <w:noProof/>
              </w:rPr>
              <w:t xml:space="preserve">dir </w:t>
            </w:r>
            <w:r w:rsidR="003149A8">
              <w:rPr>
                <w:noProof/>
              </w:rPr>
              <w:t xml:space="preserve">das Video an und </w:t>
            </w:r>
            <w:r w:rsidR="00F50A52">
              <w:rPr>
                <w:noProof/>
              </w:rPr>
              <w:br/>
            </w:r>
            <w:r w:rsidR="003149A8">
              <w:rPr>
                <w:noProof/>
              </w:rPr>
              <w:t>e</w:t>
            </w:r>
            <w:r w:rsidR="00DA2840" w:rsidRPr="004A0569">
              <w:rPr>
                <w:noProof/>
              </w:rPr>
              <w:t>rkläre Sarahs Tipp</w:t>
            </w:r>
            <w:r w:rsidR="003149A8">
              <w:rPr>
                <w:noProof/>
              </w:rPr>
              <w:t xml:space="preserve"> mit </w:t>
            </w:r>
            <w:r w:rsidR="00A72C9A">
              <w:rPr>
                <w:noProof/>
              </w:rPr>
              <w:t xml:space="preserve">dem </w:t>
            </w:r>
            <w:r w:rsidR="003149A8">
              <w:rPr>
                <w:noProof/>
              </w:rPr>
              <w:t>Video</w:t>
            </w:r>
            <w:r w:rsidR="00F50A52">
              <w:rPr>
                <w:noProof/>
              </w:rPr>
              <w:t xml:space="preserve"> </w:t>
            </w:r>
            <w:r w:rsidR="001D0958" w:rsidRPr="00081A5D">
              <w:rPr>
                <w:noProof/>
                <w:color w:val="000000" w:themeColor="text1"/>
              </w:rPr>
              <w:t>(7:1</w:t>
            </w:r>
            <w:r w:rsidR="00081A5D">
              <w:rPr>
                <w:noProof/>
                <w:color w:val="000000" w:themeColor="text1"/>
              </w:rPr>
              <w:t>5</w:t>
            </w:r>
            <w:r w:rsidR="001D0958" w:rsidRPr="00081A5D">
              <w:rPr>
                <w:noProof/>
                <w:color w:val="000000" w:themeColor="text1"/>
              </w:rPr>
              <w:t xml:space="preserve"> bis </w:t>
            </w:r>
            <w:r w:rsidR="00081A5D" w:rsidRPr="00081A5D">
              <w:rPr>
                <w:noProof/>
                <w:color w:val="000000" w:themeColor="text1"/>
              </w:rPr>
              <w:t>8:00</w:t>
            </w:r>
            <w:r w:rsidR="001D0958" w:rsidRPr="00081A5D">
              <w:rPr>
                <w:noProof/>
                <w:color w:val="000000" w:themeColor="text1"/>
              </w:rPr>
              <w:t>)</w:t>
            </w:r>
            <w:r w:rsidR="00081A5D">
              <w:rPr>
                <w:noProof/>
                <w:color w:val="000000" w:themeColor="text1"/>
              </w:rPr>
              <w:t>.</w:t>
            </w:r>
          </w:p>
          <w:p w14:paraId="7B74928F" w14:textId="3412DC0F" w:rsidR="00F50A52" w:rsidRPr="0076313C" w:rsidRDefault="00F50A52" w:rsidP="00F50A52">
            <w:pPr>
              <w:rPr>
                <w:noProof/>
              </w:rPr>
            </w:pPr>
          </w:p>
        </w:tc>
      </w:tr>
    </w:tbl>
    <w:p w14:paraId="1A70FF54" w14:textId="4E77204F" w:rsidR="00BE7E73" w:rsidRDefault="00437B5B">
      <w:pPr>
        <w:rPr>
          <w:b/>
          <w:bCs/>
        </w:rPr>
        <w:sectPr w:rsidR="00BE7E73" w:rsidSect="000B0060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E3DCF0A" wp14:editId="3F516140">
                <wp:simplePos x="0" y="0"/>
                <wp:positionH relativeFrom="column">
                  <wp:posOffset>4798722</wp:posOffset>
                </wp:positionH>
                <wp:positionV relativeFrom="paragraph">
                  <wp:posOffset>26532</wp:posOffset>
                </wp:positionV>
                <wp:extent cx="1362394" cy="375920"/>
                <wp:effectExtent l="0" t="0" r="0" b="0"/>
                <wp:wrapNone/>
                <wp:docPr id="1025036974" name="Textfeld 7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0034" w14:textId="7BD11AC7" w:rsidR="00AF22B8" w:rsidRPr="00511FED" w:rsidRDefault="00AF22B8" w:rsidP="00AF22B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0" w:history="1"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DCF0A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70" type="#_x0000_t202" href="https://mathe-sicher-koennen.dzlm.de/erklaervideos?nid=725" style="position:absolute;margin-left:377.85pt;margin-top:2.1pt;width:107.3pt;height:29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4FaGwIAADQEAAAOAAAAZHJzL2Uyb0RvYy54bWysU1tv2yAUfp+0/4B4X5x7GytOlbXKNClq&#13;&#10;K6VTnwmGGAlzGJDY2a/fAeembk/TXvDB5/59H/OHttbkIJxXYAo66PUpEYZDqcyuoD/eVl/uKf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490034" w14:textId="7BD11AC7" w:rsidR="00AF22B8" w:rsidRPr="00511FED" w:rsidRDefault="00AF22B8" w:rsidP="00AF22B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41" w:history="1"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</w:r>
                        <w:proofErr w:type="spellStart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erklaervideos?nid</w:t>
                        </w:r>
                        <w:proofErr w:type="spellEnd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=725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3BD3692" wp14:editId="4F8FD85B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71" style="position:absolute;margin-left:1.7pt;margin-top:9.6pt;width:390.95pt;height:58.85pt;z-index:251932672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">
                      <v:shape id="Grafik 2036084407" o:spid="_x0000_s1072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48" o:title=""/>
                      </v:shape>
                      <v:shape id="Textfeld 6" o:spid="_x0000_s1073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31E3D54D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1FF82DEA" w:rsidR="00DA2840" w:rsidRPr="00415AFF" w:rsidRDefault="006B3555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5C51922E" wp14:editId="72289A0C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165735</wp:posOffset>
                      </wp:positionV>
                      <wp:extent cx="675005" cy="1019175"/>
                      <wp:effectExtent l="0" t="0" r="0" b="0"/>
                      <wp:wrapNone/>
                      <wp:docPr id="122448852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7500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035373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551890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2DF515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922E" id="_x0000_s1074" style="position:absolute;margin-left:353.8pt;margin-top:13.05pt;width:53.15pt;height:80.25pt;flip:x;z-index:25216614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">
                      <v:shape id="Grafik 9" o:spid="_x0000_s107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7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02DF515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3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FD0CD90" wp14:editId="1E28DB87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77" type="#_x0000_t202" style="position:absolute;margin-left:247.85pt;margin-top:2.35pt;width:6.45pt;height:15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29566DF" wp14:editId="0BB79DAE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8" type="#_x0000_t202" style="position:absolute;margin-left:1.15pt;margin-top:2.35pt;width:6.45pt;height:15.4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A0D31" w14:textId="57101B67" w:rsidR="006B3555" w:rsidRDefault="006B3555" w:rsidP="006B3555">
            <w:pPr>
              <w:spacing w:line="240" w:lineRule="auto"/>
              <w:rPr>
                <w:rFonts w:cstheme="minorHAnsi"/>
                <w:noProof/>
              </w:rPr>
            </w:pPr>
          </w:p>
          <w:p w14:paraId="3C6991B6" w14:textId="3E327E0A" w:rsidR="00CE5A80" w:rsidRPr="00415AFF" w:rsidRDefault="006B3555" w:rsidP="006B3555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2C76A20" wp14:editId="2F2FE880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212530</wp:posOffset>
                      </wp:positionV>
                      <wp:extent cx="1318895" cy="422791"/>
                      <wp:effectExtent l="0" t="0" r="446405" b="952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422791"/>
                              </a:xfrm>
                              <a:prstGeom prst="wedgeRoundRectCallout">
                                <a:avLst>
                                  <a:gd name="adj1" fmla="val 79251"/>
                                  <a:gd name="adj2" fmla="val -4290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76A2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9" type="#_x0000_t62" style="position:absolute;margin-left:227.5pt;margin-top:16.75pt;width:103.85pt;height:33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" adj="27918,1534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Achte auf die </w:t>
                            </w:r>
                            <w:proofErr w:type="gramStart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</w:t>
                            </w:r>
                            <w:proofErr w:type="gramEnd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F0A1FB6" w14:textId="34C8C214" w:rsidR="00C06CFC" w:rsidRPr="00705633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976BD9" wp14:editId="6C5173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76BD9" id="_x0000_s1080" type="#_x0000_t202" style="position:absolute;margin-left:-.25pt;margin-top:17.25pt;width:402.25pt;height:9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3E5C24A4" w:rsidR="00D5209A" w:rsidRPr="00415AFF" w:rsidRDefault="00D5209A" w:rsidP="004A0569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76313C" w:rsidRPr="00913BC8" w14:paraId="62BA8689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46B7326D" w14:textId="77777777" w:rsidR="0076313C" w:rsidRDefault="0076313C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B23D9FE" wp14:editId="296EDB36">
                  <wp:extent cx="313144" cy="272386"/>
                  <wp:effectExtent l="0" t="0" r="0" b="0"/>
                  <wp:docPr id="1499111350" name="Grafik 14991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66918" w14:textId="0BF8177D" w:rsidR="0076313C" w:rsidRPr="0076313C" w:rsidRDefault="00B12A95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1CDC7CB6" wp14:editId="3BD074C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58616</wp:posOffset>
                      </wp:positionV>
                      <wp:extent cx="275475" cy="197485"/>
                      <wp:effectExtent l="0" t="0" r="4445" b="5715"/>
                      <wp:wrapNone/>
                      <wp:docPr id="887130620" name="Gruppieren 425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80323745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64628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FBBE3" id="Gruppieren 425" o:spid="_x0000_s1026" href="http://www.dzlm.de/vam/msk-zahlenstrahl.html" style="position:absolute;margin-left:3pt;margin-top:4.6pt;width:21.7pt;height:15.55pt;z-index:25210060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mkLMdIDAAD+CAAADgAAAAAAAAAAAAAAAABDAgAAZHJzL2Uyb0Rv&#10;Yy54bWxQSwECLQAKAAAAAAAAACEAM+ncwxEtAAARLQAAFAAAAAAAAAAAAAAAAABBBgAAZHJzL21l&#10;ZGlhL2ltYWdlMS5wbmdQSwECLQAKAAAAAAAAACEAQ5cBlRsGAAAbBgAAFAAAAAAAAAAAAAAAAACE&#10;MwAAZHJzL21lZGlhL2ltYWdlMi5zdmdQSwECLQAUAAYACAAAACEAsYiKh+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  <w:p w14:paraId="5FCAB454" w14:textId="0BC47CE5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E74E908" w14:textId="23FF36E9" w:rsidR="0076313C" w:rsidRDefault="005B7833" w:rsidP="006B29E6">
            <w:pPr>
              <w:pStyle w:val="Nummerierung"/>
            </w:pPr>
            <w:r>
              <w:t>b</w:t>
            </w:r>
            <w:r w:rsidR="0076313C">
              <w:t>)</w:t>
            </w:r>
          </w:p>
        </w:tc>
        <w:tc>
          <w:tcPr>
            <w:tcW w:w="6620" w:type="dxa"/>
            <w:vMerge w:val="restart"/>
          </w:tcPr>
          <w:p w14:paraId="661CD509" w14:textId="60106858" w:rsidR="0076313C" w:rsidRPr="0076313C" w:rsidRDefault="0076313C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>digitalen Zahlenstrahl</w:t>
            </w:r>
            <w:r>
              <w:rPr>
                <w:color w:val="000000"/>
              </w:rPr>
              <w:t xml:space="preserve"> und stellt euch gegenseitig Aufgaben:</w:t>
            </w:r>
          </w:p>
          <w:p w14:paraId="6664B615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40AA2FC0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3A918381" w14:textId="5BF6B6B5" w:rsidR="0076313C" w:rsidRPr="00B91A6A" w:rsidRDefault="0076313C" w:rsidP="0076313C">
            <w:pPr>
              <w:rPr>
                <w:noProof/>
              </w:rPr>
            </w:pPr>
            <w:r w:rsidRPr="00415AFF">
              <w:rPr>
                <w:noProof/>
              </w:rPr>
              <w:t>Worauf müsst ihr achten? Wechselt euch ab.</w:t>
            </w:r>
          </w:p>
        </w:tc>
        <w:tc>
          <w:tcPr>
            <w:tcW w:w="1416" w:type="dxa"/>
            <w:gridSpan w:val="2"/>
          </w:tcPr>
          <w:p w14:paraId="7B6EBFA1" w14:textId="7A3CA743" w:rsidR="0076313C" w:rsidRPr="00913BC8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76313C" w14:paraId="13B75425" w14:textId="77777777" w:rsidTr="006B29E6">
        <w:trPr>
          <w:trHeight w:val="596"/>
        </w:trPr>
        <w:tc>
          <w:tcPr>
            <w:tcW w:w="610" w:type="dxa"/>
            <w:vMerge/>
          </w:tcPr>
          <w:p w14:paraId="28C82A23" w14:textId="77777777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2053791" w14:textId="77777777" w:rsidR="0076313C" w:rsidRDefault="0076313C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3D3167A7" w14:textId="77777777" w:rsidR="0076313C" w:rsidRPr="00451172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2B62516E" w14:textId="77777777" w:rsidR="0076313C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5DAA1AE" w14:textId="77777777" w:rsidR="0076313C" w:rsidRPr="009C489B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F797D4E" w14:textId="77777777" w:rsidR="0076313C" w:rsidRPr="00F54C13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52C90528" w14:textId="6FF66D7C" w:rsidR="0076313C" w:rsidRDefault="00B2219B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1632" behindDoc="0" locked="0" layoutInCell="1" allowOverlap="1" wp14:anchorId="60561B34" wp14:editId="0055AF09">
                  <wp:simplePos x="0" y="0"/>
                  <wp:positionH relativeFrom="column">
                    <wp:posOffset>-7229</wp:posOffset>
                  </wp:positionH>
                  <wp:positionV relativeFrom="paragraph">
                    <wp:posOffset>-313006</wp:posOffset>
                  </wp:positionV>
                  <wp:extent cx="703385" cy="703385"/>
                  <wp:effectExtent l="0" t="0" r="0" b="0"/>
                  <wp:wrapNone/>
                  <wp:docPr id="2093107782" name="Grafik 69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29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B7F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5C652C7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0D81C57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62B9F9F7" w14:textId="77777777" w:rsidR="0076313C" w:rsidRPr="00DD07F3" w:rsidRDefault="0076313C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50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dzlm.de/vam/msk-zahlenstrahl.html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19131374" w14:textId="3CEE1AFF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03BB8EA" wp14:editId="18D4036F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380BFDC6" wp14:editId="770E72C4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6E588958" wp14:editId="7DC12DFE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B03F697" wp14:editId="7DDA5C16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0B0060">
          <w:headerReference w:type="default" r:id="rId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5DF15B90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98DD3C" wp14:editId="41928735">
                      <wp:simplePos x="0" y="0"/>
                      <wp:positionH relativeFrom="column">
                        <wp:posOffset>924707</wp:posOffset>
                      </wp:positionH>
                      <wp:positionV relativeFrom="paragraph">
                        <wp:posOffset>144682</wp:posOffset>
                      </wp:positionV>
                      <wp:extent cx="918845" cy="741247"/>
                      <wp:effectExtent l="215900" t="0" r="8255" b="8255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741247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6B355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81" type="#_x0000_t62" style="position:absolute;margin-left:72.8pt;margin-top:11.4pt;width:72.35pt;height:5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6B3555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F529DE6" wp14:editId="138F5B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49665" cy="1019655"/>
                      <wp:effectExtent l="0" t="0" r="0" b="0"/>
                      <wp:wrapNone/>
                      <wp:docPr id="69775667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665" cy="101965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40472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05491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B9B8BF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29DE6" id="_x0000_s1082" style="position:absolute;margin-left:.05pt;margin-top:.2pt;width:59.05pt;height:80.3pt;z-index:252168192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">
                      <v:shape id="Grafik 9" o:spid="_x0000_s1083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8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6tk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+VoqK5Gt9kYfsXSAeTsBwAA//8DAFBLAQItABQABgAIAAAAIQDb4fbL7gAAAIUB&#13;&#10;AAATAAAAAAAAAAAAAAAAAAAAAABbQ29udGVudF9UeXBlc10ueG1sUEsBAi0AFAAGAAgAAAAhAFr0&#13;&#10;LFu/AAAAFQEAAAsAAAAAAAAAAAAAAAAAHwEAAF9yZWxzLy5yZWxzUEsBAi0AFAAGAAgAAAAhAByD&#13;&#10;q2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6B9B8BF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vAlign w:val="center"/>
                </w:tcPr>
                <w:p w14:paraId="1D6C8D06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</w:p>
              </w:tc>
              <w:tc>
                <w:tcPr>
                  <w:tcW w:w="747" w:type="dxa"/>
                  <w:vAlign w:val="center"/>
                </w:tcPr>
                <w:p w14:paraId="686AE217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3</w:t>
                  </w:r>
                </w:p>
              </w:tc>
              <w:tc>
                <w:tcPr>
                  <w:tcW w:w="747" w:type="dxa"/>
                  <w:vAlign w:val="center"/>
                </w:tcPr>
                <w:p w14:paraId="67706E0F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8</w:t>
                  </w:r>
                </w:p>
              </w:tc>
              <w:tc>
                <w:tcPr>
                  <w:tcW w:w="747" w:type="dxa"/>
                  <w:vAlign w:val="center"/>
                </w:tcPr>
                <w:p w14:paraId="5F3B3041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481A0C77" w:rsidR="009212DC" w:rsidRPr="00415AFF" w:rsidRDefault="009212DC" w:rsidP="009212DC">
            <w:pPr>
              <w:rPr>
                <w:rFonts w:cstheme="minorHAnsi"/>
              </w:rPr>
            </w:pP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6B125C11" wp14:editId="0E05E78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58F4022E" w:rsidR="009212DC" w:rsidRPr="004A0569" w:rsidRDefault="009D71BF" w:rsidP="009212DC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344A2D9" wp14:editId="02C6C89F">
                      <wp:simplePos x="0" y="0"/>
                      <wp:positionH relativeFrom="column">
                        <wp:posOffset>3599486</wp:posOffset>
                      </wp:positionH>
                      <wp:positionV relativeFrom="paragraph">
                        <wp:posOffset>175005</wp:posOffset>
                      </wp:positionV>
                      <wp:extent cx="670999" cy="907822"/>
                      <wp:effectExtent l="0" t="0" r="2540" b="698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999" cy="907822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CB9EED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4A2D9" id="_x0000_s1085" style="position:absolute;margin-left:283.4pt;margin-top:13.8pt;width:52.85pt;height:71.5pt;z-index:25217228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">
                      <v:shape id="Grafik 11" o:spid="_x0000_s1086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">
                        <v:imagedata r:id="rId55" o:title="" chromakey="white"/>
                      </v:shape>
                      <v:shape id="Textfeld 12" o:spid="_x0000_s1087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CB9EED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2DC" w:rsidRPr="004A0569">
              <w:rPr>
                <w:noProof/>
              </w:rPr>
              <w:t>Kenan und Tim lesen Sarahs Zahl aus der Stellentafel ab. Wer hat Recht?</w:t>
            </w:r>
          </w:p>
          <w:p w14:paraId="532BF1E3" w14:textId="0A1EC18D" w:rsidR="009212DC" w:rsidRPr="00415AFF" w:rsidRDefault="009D71BF" w:rsidP="009212DC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09D563B9" wp14:editId="75E8E5D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96141</wp:posOffset>
                      </wp:positionV>
                      <wp:extent cx="611153" cy="980184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53" cy="98018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57348A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563B9" id="_x0000_s1088" style="position:absolute;margin-left:10.95pt;margin-top:7.55pt;width:48.1pt;height:77.2pt;z-index:2521702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u5MxA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">
                      <v:shape id="Grafik 5" o:spid="_x0000_s108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">
                        <v:imagedata r:id="rId57" o:title="" chromakey="white"/>
                      </v:shape>
                      <v:shape id="Textfeld 12" o:spid="_x0000_s109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D57348A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EB84A1" w14:textId="4D6B8FE4" w:rsidR="009212DC" w:rsidRPr="00415AFF" w:rsidRDefault="006B3555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CA74FAD" wp14:editId="411AF0BE">
                      <wp:simplePos x="0" y="0"/>
                      <wp:positionH relativeFrom="column">
                        <wp:posOffset>984299</wp:posOffset>
                      </wp:positionH>
                      <wp:positionV relativeFrom="paragraph">
                        <wp:posOffset>154452</wp:posOffset>
                      </wp:positionV>
                      <wp:extent cx="876300" cy="382802"/>
                      <wp:effectExtent l="215900" t="0" r="12700" b="1143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382802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91" type="#_x0000_t62" style="position:absolute;margin-left:77.5pt;margin-top:12.15pt;width:69pt;height:30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2DC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E77619" wp14:editId="0BA481F9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92" type="#_x0000_t62" style="position:absolute;margin-left:193.05pt;margin-top:12.3pt;width:72.35pt;height:34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6F1FE2C0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4755FD48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0BA12559" w:rsidR="009212DC" w:rsidRPr="00415AFF" w:rsidRDefault="009212DC" w:rsidP="009212DC">
            <w:pPr>
              <w:rPr>
                <w:rFonts w:cstheme="minorHAnsi"/>
              </w:rPr>
            </w:pP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42648F04" wp14:editId="48EB82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5EB2D12F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</w:t>
            </w:r>
            <w:r w:rsidR="00F50A52">
              <w:rPr>
                <w:noProof/>
              </w:rPr>
              <w:t>zu</w:t>
            </w:r>
            <w:r>
              <w:rPr>
                <w:noProof/>
              </w:rPr>
              <w:t xml:space="preserve">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0368" behindDoc="0" locked="0" layoutInCell="1" allowOverlap="1" wp14:anchorId="3DC9AC50" wp14:editId="444C5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AD7CA89" wp14:editId="10013763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0B0060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vAlign w:val="center"/>
                </w:tcPr>
                <w:p w14:paraId="03EA5B57" w14:textId="186DB518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vAlign w:val="center"/>
                </w:tcPr>
                <w:p w14:paraId="50BECBDB" w14:textId="119CCDE9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vAlign w:val="center"/>
                </w:tcPr>
                <w:p w14:paraId="429F73B0" w14:textId="1BDF6B3D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vAlign w:val="center"/>
                </w:tcPr>
                <w:p w14:paraId="7A260CB0" w14:textId="2444EAE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14:paraId="20C1AF67" w14:textId="153A7FE0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0BAFA39B" w:rsidR="008E408B" w:rsidRPr="00415AFF" w:rsidRDefault="009D71BF" w:rsidP="00FF460D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22D018C" wp14:editId="7C161321">
                      <wp:simplePos x="0" y="0"/>
                      <wp:positionH relativeFrom="column">
                        <wp:posOffset>4336447</wp:posOffset>
                      </wp:positionH>
                      <wp:positionV relativeFrom="paragraph">
                        <wp:posOffset>0</wp:posOffset>
                      </wp:positionV>
                      <wp:extent cx="658285" cy="915803"/>
                      <wp:effectExtent l="0" t="0" r="2540" b="0"/>
                      <wp:wrapNone/>
                      <wp:docPr id="497217246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58285" cy="91580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BED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D018C" id="_x0000_s1093" style="position:absolute;margin-left:341.45pt;margin-top:0;width:51.85pt;height:72.1pt;z-index:25217433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">
                      <o:lock v:ext="edit" aspectratio="t"/>
                      <v:shape id="Grafik 9" o:spid="_x0000_s109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">
                        <v:imagedata r:id="rId61" o:title="" chromakey="white"/>
                      </v:shape>
                      <v:shape id="Textfeld 12" o:spid="_x0000_s109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ABBED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4083E1" wp14:editId="5BF74998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96" type="#_x0000_t62" style="position:absolute;margin-left:243pt;margin-top:14.05pt;width:86.6pt;height:34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68D2C019" wp14:editId="357E4A0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7381D92B" w:rsidR="00FF460D" w:rsidRPr="004A0569" w:rsidRDefault="00FF460D" w:rsidP="00FF460D">
            <w:pPr>
              <w:rPr>
                <w:noProof/>
              </w:rPr>
            </w:pPr>
            <w:r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EA9B14E" w:rsidR="00FF460D" w:rsidRPr="00415AFF" w:rsidRDefault="00EC0936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E870E5" wp14:editId="38CF36EB">
                      <wp:simplePos x="0" y="0"/>
                      <wp:positionH relativeFrom="column">
                        <wp:posOffset>875860</wp:posOffset>
                      </wp:positionH>
                      <wp:positionV relativeFrom="paragraph">
                        <wp:posOffset>113030</wp:posOffset>
                      </wp:positionV>
                      <wp:extent cx="2209165" cy="880645"/>
                      <wp:effectExtent l="190500" t="0" r="13335" b="889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80645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52AB8" w14:textId="626C8DCF" w:rsidR="009E54DA" w:rsidRPr="009E54DA" w:rsidRDefault="00EC0936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Der erste Abschnitt bis zum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kleinen Strich </w:t>
                                  </w:r>
                                  <w:r w:rsidR="006B355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ist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1 Hundertstel.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ehn Hundertstel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sind ein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97" type="#_x0000_t62" style="position:absolute;margin-left:68.95pt;margin-top:8.9pt;width:173.95pt;height:6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" adj="-1743,12404" fillcolor="white [3201]" strokecolor="#bfbfbf [2412]">
                      <v:textbox inset="1mm,0,1mm,0">
                        <w:txbxContent>
                          <w:p w14:paraId="05E52AB8" w14:textId="626C8DCF" w:rsidR="009E54DA" w:rsidRPr="009E54DA" w:rsidRDefault="00EC0936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Der erste Abschnitt bis zum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kleinen Strich </w:t>
                            </w:r>
                            <w:r w:rsidR="006B355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ist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 Hundertstel.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ehn Hundertstel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sind ein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7C5FDE9B" wp14:editId="2FC0374B">
                      <wp:simplePos x="0" y="0"/>
                      <wp:positionH relativeFrom="column">
                        <wp:posOffset>49924</wp:posOffset>
                      </wp:positionH>
                      <wp:positionV relativeFrom="paragraph">
                        <wp:posOffset>121390</wp:posOffset>
                      </wp:positionV>
                      <wp:extent cx="710469" cy="1056459"/>
                      <wp:effectExtent l="0" t="0" r="1270" b="0"/>
                      <wp:wrapNone/>
                      <wp:docPr id="588596410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96378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782655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D96A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FDE9B" id="_x0000_s1098" style="position:absolute;margin-left:3.95pt;margin-top:9.55pt;width:55.95pt;height:83.2pt;z-index:252176384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">
                      <o:lock v:ext="edit" aspectratio="t"/>
                      <v:shape id="Grafik 11" o:spid="_x0000_s1099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">
                        <v:imagedata r:id="rId63" o:title="" chromakey="white"/>
                      </v:shape>
                      <v:shape id="Textfeld 12" o:spid="_x0000_s1100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7AD96A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29D8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6FBE7" wp14:editId="207A902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101" style="position:absolute;margin-left:253.95pt;margin-top:1.45pt;width:135.55pt;height:85.35pt;z-index:251981824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5A6Iyg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">
                      <v:group id="_x0000_s1102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103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65" o:title=""/>
                        </v:shape>
                        <v:shape id="Textfeld 11" o:spid="_x0000_s1104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105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6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975D52" w14:textId="15641A5E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3800E95C" w:rsidR="00FF460D" w:rsidRPr="00415AFF" w:rsidRDefault="00C94F62" w:rsidP="00FF460D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9871A0" wp14:editId="04DACD1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12160549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69E3" id="Freihandform 28" o:spid="_x0000_s1026" style="position:absolute;margin-left:337.75pt;margin-top:10.5pt;width:8.4pt;height:3.7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4LYL5u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194839A" wp14:editId="160539BA">
                      <wp:simplePos x="0" y="0"/>
                      <wp:positionH relativeFrom="column">
                        <wp:posOffset>4178329</wp:posOffset>
                      </wp:positionH>
                      <wp:positionV relativeFrom="paragraph">
                        <wp:posOffset>135255</wp:posOffset>
                      </wp:positionV>
                      <wp:extent cx="106680" cy="47625"/>
                      <wp:effectExtent l="0" t="0" r="7620" b="15875"/>
                      <wp:wrapNone/>
                      <wp:docPr id="74933108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1021" id="Freihandform 28" o:spid="_x0000_s1026" style="position:absolute;margin-left:329pt;margin-top:10.65pt;width:8.4pt;height:3.7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DJgXff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F6D824" wp14:editId="670694C1">
                      <wp:simplePos x="0" y="0"/>
                      <wp:positionH relativeFrom="column">
                        <wp:posOffset>4071591</wp:posOffset>
                      </wp:positionH>
                      <wp:positionV relativeFrom="paragraph">
                        <wp:posOffset>132715</wp:posOffset>
                      </wp:positionV>
                      <wp:extent cx="106680" cy="47625"/>
                      <wp:effectExtent l="0" t="0" r="7620" b="15875"/>
                      <wp:wrapNone/>
                      <wp:docPr id="159369111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E8DF" id="Freihandform 28" o:spid="_x0000_s1026" style="position:absolute;margin-left:320.6pt;margin-top:10.45pt;width:8.4pt;height:3.75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FnJipe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46E2E3" wp14:editId="0285A634">
                      <wp:simplePos x="0" y="0"/>
                      <wp:positionH relativeFrom="column">
                        <wp:posOffset>3962371</wp:posOffset>
                      </wp:positionH>
                      <wp:positionV relativeFrom="paragraph">
                        <wp:posOffset>134620</wp:posOffset>
                      </wp:positionV>
                      <wp:extent cx="106680" cy="47625"/>
                      <wp:effectExtent l="0" t="0" r="7620" b="15875"/>
                      <wp:wrapNone/>
                      <wp:docPr id="121939186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410" id="Freihandform 28" o:spid="_x0000_s1026" style="position:absolute;margin-left:312pt;margin-top:10.6pt;width:8.4pt;height:3.7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mYmfx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0377622" wp14:editId="5C45D68E">
                      <wp:simplePos x="0" y="0"/>
                      <wp:positionH relativeFrom="column">
                        <wp:posOffset>3417599</wp:posOffset>
                      </wp:positionH>
                      <wp:positionV relativeFrom="paragraph">
                        <wp:posOffset>139065</wp:posOffset>
                      </wp:positionV>
                      <wp:extent cx="106680" cy="47625"/>
                      <wp:effectExtent l="0" t="0" r="7620" b="15875"/>
                      <wp:wrapNone/>
                      <wp:docPr id="1652971950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C89E" id="Freihandform 28" o:spid="_x0000_s1026" style="position:absolute;margin-left:269.1pt;margin-top:10.95pt;width:8.4pt;height:3.7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Co6b67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E4E5165" wp14:editId="7E44F23B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23940263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71C" id="Freihandform 28" o:spid="_x0000_s1026" style="position:absolute;margin-left:303.35pt;margin-top:10.5pt;width:8.4pt;height:3.7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HXKln+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9F4CA3" wp14:editId="360DC0D0">
                      <wp:simplePos x="0" y="0"/>
                      <wp:positionH relativeFrom="column">
                        <wp:posOffset>3746936</wp:posOffset>
                      </wp:positionH>
                      <wp:positionV relativeFrom="paragraph">
                        <wp:posOffset>135357</wp:posOffset>
                      </wp:positionV>
                      <wp:extent cx="106680" cy="47625"/>
                      <wp:effectExtent l="0" t="0" r="7620" b="15875"/>
                      <wp:wrapNone/>
                      <wp:docPr id="158163400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5EF5" id="Freihandform 28" o:spid="_x0000_s1026" style="position:absolute;margin-left:295.05pt;margin-top:10.65pt;width:8.4pt;height:3.7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ypUqh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E6F0BA2" wp14:editId="48AABD4F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138430</wp:posOffset>
                      </wp:positionV>
                      <wp:extent cx="106680" cy="47625"/>
                      <wp:effectExtent l="0" t="0" r="7620" b="15875"/>
                      <wp:wrapNone/>
                      <wp:docPr id="3158354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ED3" id="Freihandform 28" o:spid="_x0000_s1026" style="position:absolute;margin-left:286.65pt;margin-top:10.9pt;width:8.4pt;height:3.7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PKvL8z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AA07B1E" wp14:editId="592D600E">
                      <wp:simplePos x="0" y="0"/>
                      <wp:positionH relativeFrom="column">
                        <wp:posOffset>3534945</wp:posOffset>
                      </wp:positionH>
                      <wp:positionV relativeFrom="paragraph">
                        <wp:posOffset>140956</wp:posOffset>
                      </wp:positionV>
                      <wp:extent cx="106680" cy="47625"/>
                      <wp:effectExtent l="0" t="0" r="7620" b="15875"/>
                      <wp:wrapNone/>
                      <wp:docPr id="159363950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5A77" id="Freihandform 28" o:spid="_x0000_s1026" style="position:absolute;margin-left:278.35pt;margin-top:11.1pt;width:8.4pt;height:3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9r1q1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CF610E" wp14:editId="3CCAE98E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140970</wp:posOffset>
                      </wp:positionV>
                      <wp:extent cx="106680" cy="47625"/>
                      <wp:effectExtent l="0" t="0" r="7620" b="15875"/>
                      <wp:wrapNone/>
                      <wp:docPr id="133473336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C8F1" id="Freihandform 28" o:spid="_x0000_s1026" style="position:absolute;margin-left:260.35pt;margin-top:11.1pt;width:8.4pt;height:3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KAHg/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09AF1AE" wp14:editId="4F6EB8B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21590</wp:posOffset>
                      </wp:positionV>
                      <wp:extent cx="1104900" cy="119380"/>
                      <wp:effectExtent l="0" t="0" r="12700" b="7620"/>
                      <wp:wrapNone/>
                      <wp:docPr id="49622182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9380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FA40" id="Freihandform 28" o:spid="_x0000_s1026" style="position:absolute;margin-left:259.75pt;margin-top:1.7pt;width:87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" path="m,53485c18626,27873,37253,2262,53340,145,69427,-1972,82973,19406,96520,40785e" filled="f" strokecolor="#c00000">
                      <v:stroke joinstyle="miter"/>
                      <v:path arrowok="t" o:connecttype="custom" o:connectlocs="0,119380;610603,324;1104900,91033" o:connectangles="0,0,0"/>
                    </v:shape>
                  </w:pict>
                </mc:Fallback>
              </mc:AlternateContent>
            </w:r>
          </w:p>
          <w:p w14:paraId="40CA4327" w14:textId="087F5AA2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4E75A330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28CB967C" w:rsidR="00FF460D" w:rsidRPr="00415AFF" w:rsidRDefault="00FF460D" w:rsidP="00FF460D">
            <w:pPr>
              <w:rPr>
                <w:rFonts w:cstheme="minorHAnsi"/>
              </w:rPr>
            </w:pPr>
          </w:p>
          <w:p w14:paraId="423574FF" w14:textId="003548E2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958A70E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480C7A9B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58F5F51" wp14:editId="041699D1">
                            <wp:simplePos x="0" y="0"/>
                            <wp:positionH relativeFrom="column">
                              <wp:posOffset>216340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1BBC6" id="Gerade Verbindung mit Pfeil 66" o:spid="_x0000_s1026" type="#_x0000_t32" style="position:absolute;margin-left:17.05pt;margin-top:9.7pt;width:31.1pt;height:10.8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" strokecolor="#0070c0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1998428A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62507E0C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66376" wp14:editId="7BE905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9D71BF" w:rsidRDefault="00802EED" w:rsidP="00802EED">
            <w:pPr>
              <w:rPr>
                <w:rFonts w:cstheme="minorHAnsi"/>
                <w:noProof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28310DA2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1392" behindDoc="0" locked="0" layoutInCell="1" allowOverlap="1" wp14:anchorId="60918390" wp14:editId="3FAF1B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0B0060">
          <w:headerReference w:type="default" r:id="rId6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03E32602" wp14:editId="6BFA49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0B0060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147B84F" w:rsidR="0090601D" w:rsidRPr="001329D8" w:rsidRDefault="009478DE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B6F1C3A" wp14:editId="0E155865">
                  <wp:simplePos x="0" y="0"/>
                  <wp:positionH relativeFrom="margin">
                    <wp:posOffset>4029710</wp:posOffset>
                  </wp:positionH>
                  <wp:positionV relativeFrom="paragraph">
                    <wp:posOffset>330732</wp:posOffset>
                  </wp:positionV>
                  <wp:extent cx="1306830" cy="824230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D23271C" wp14:editId="17E29EF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643E9E31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6D3C579F" wp14:editId="75AA0D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197C835E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Sortiere die kleinen Karten. </w:t>
            </w:r>
          </w:p>
          <w:p w14:paraId="6679C058" w14:textId="58C8777A" w:rsidR="00B00EC3" w:rsidRPr="004A0569" w:rsidRDefault="009478DE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83A79A8" wp14:editId="63ECDD4D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148487</wp:posOffset>
                  </wp:positionV>
                  <wp:extent cx="1643380" cy="542290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8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5DC124E1" w:rsidR="004D6B46" w:rsidRDefault="006D0E89">
      <w:r>
        <w:rPr>
          <w:noProof/>
        </w:rPr>
        <w:drawing>
          <wp:anchor distT="0" distB="0" distL="114300" distR="114300" simplePos="0" relativeHeight="252198911" behindDoc="0" locked="0" layoutInCell="1" allowOverlap="1" wp14:anchorId="56D8CB54" wp14:editId="19CCA41B">
            <wp:simplePos x="0" y="0"/>
            <wp:positionH relativeFrom="column">
              <wp:posOffset>1394777</wp:posOffset>
            </wp:positionH>
            <wp:positionV relativeFrom="paragraph">
              <wp:posOffset>143828</wp:posOffset>
            </wp:positionV>
            <wp:extent cx="1288415" cy="2192020"/>
            <wp:effectExtent l="0" t="235902" r="0" b="25083"/>
            <wp:wrapNone/>
            <wp:docPr id="722820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934">
                      <a:off x="0" y="0"/>
                      <a:ext cx="12884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017417C9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663C5050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0BBBFE78" w:rsidR="006D2E9E" w:rsidRPr="00415AFF" w:rsidRDefault="002A381E" w:rsidP="003A58C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17D4B95B" wp14:editId="38B6F324">
                  <wp:simplePos x="0" y="0"/>
                  <wp:positionH relativeFrom="column">
                    <wp:posOffset>1775841</wp:posOffset>
                  </wp:positionH>
                  <wp:positionV relativeFrom="paragraph">
                    <wp:posOffset>33020</wp:posOffset>
                  </wp:positionV>
                  <wp:extent cx="198695" cy="338137"/>
                  <wp:effectExtent l="0" t="82550" r="0" b="49530"/>
                  <wp:wrapNone/>
                  <wp:docPr id="162123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19869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E9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87616" behindDoc="1" locked="0" layoutInCell="1" allowOverlap="1" wp14:anchorId="61D77F3A" wp14:editId="7BA6930C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6F609E6B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78" behindDoc="0" locked="0" layoutInCell="1" allowOverlap="1" wp14:anchorId="64D016F4" wp14:editId="32CE9136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107" type="#_x0000_t202" style="position:absolute;margin-left:21.65pt;margin-top:5.6pt;width:363.3pt;height:18.65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18AFBA3C" w:rsidR="006D2E9E" w:rsidRPr="00415AFF" w:rsidRDefault="00787553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5384662" wp14:editId="634D083F">
                      <wp:simplePos x="0" y="0"/>
                      <wp:positionH relativeFrom="column">
                        <wp:posOffset>1337632</wp:posOffset>
                      </wp:positionH>
                      <wp:positionV relativeFrom="paragraph">
                        <wp:posOffset>128037</wp:posOffset>
                      </wp:positionV>
                      <wp:extent cx="504905" cy="657360"/>
                      <wp:effectExtent l="0" t="0" r="66675" b="47625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905" cy="65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ED9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173616715" o:spid="_x0000_s1026" type="#_x0000_t32" style="position:absolute;margin-left:105.35pt;margin-top:10.1pt;width:39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2A381E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3" behindDoc="0" locked="0" layoutInCell="1" allowOverlap="1" wp14:anchorId="6C9580A9" wp14:editId="4A679FEC">
                      <wp:simplePos x="0" y="0"/>
                      <wp:positionH relativeFrom="column">
                        <wp:posOffset>2231408</wp:posOffset>
                      </wp:positionH>
                      <wp:positionV relativeFrom="paragraph">
                        <wp:posOffset>40285</wp:posOffset>
                      </wp:positionV>
                      <wp:extent cx="2413146" cy="709779"/>
                      <wp:effectExtent l="0" t="0" r="25400" b="65405"/>
                      <wp:wrapNone/>
                      <wp:docPr id="1398481003" name="Gerade Verbindung mit Pfeil 139848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146" cy="70977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0CE9" id="Gerade Verbindung mit Pfeil 1398481003" o:spid="_x0000_s1026" type="#_x0000_t32" style="position:absolute;margin-left:175.7pt;margin-top:3.15pt;width:190pt;height:55.9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6CDB3FE5" w:rsidR="00536C2B" w:rsidRDefault="00A240B2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590653" behindDoc="0" locked="0" layoutInCell="1" allowOverlap="1" wp14:anchorId="5E8CFF88" wp14:editId="3044716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160655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5BB5E9E8" w:rsidR="00536C2B" w:rsidRDefault="00536C2B" w:rsidP="003A58C3">
            <w:pPr>
              <w:rPr>
                <w:noProof/>
              </w:rPr>
            </w:pPr>
          </w:p>
          <w:p w14:paraId="5F9265E1" w14:textId="487B616D" w:rsidR="00536C2B" w:rsidRDefault="006D0E89" w:rsidP="003A58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2768" behindDoc="0" locked="0" layoutInCell="1" allowOverlap="1" wp14:anchorId="504343A6" wp14:editId="54D7CB96">
                  <wp:simplePos x="0" y="0"/>
                  <wp:positionH relativeFrom="column">
                    <wp:posOffset>3635056</wp:posOffset>
                  </wp:positionH>
                  <wp:positionV relativeFrom="paragraph">
                    <wp:posOffset>179410</wp:posOffset>
                  </wp:positionV>
                  <wp:extent cx="393000" cy="668551"/>
                  <wp:effectExtent l="0" t="112395" r="0" b="793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393000" cy="6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A352" w14:textId="6B79F59C" w:rsidR="00963C40" w:rsidRDefault="006D0E89" w:rsidP="003A58C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191744" behindDoc="0" locked="0" layoutInCell="1" allowOverlap="1" wp14:anchorId="2826F5AE" wp14:editId="2A80DDAF">
                  <wp:simplePos x="0" y="0"/>
                  <wp:positionH relativeFrom="column">
                    <wp:posOffset>3793490</wp:posOffset>
                  </wp:positionH>
                  <wp:positionV relativeFrom="paragraph">
                    <wp:posOffset>165100</wp:posOffset>
                  </wp:positionV>
                  <wp:extent cx="307340" cy="45719"/>
                  <wp:effectExtent l="0" t="0" r="0" b="5715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307340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50386" w14:textId="2458CF6B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E0C3B" wp14:editId="107A99B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108" type="#_x0000_t202" style="position:absolute;margin-left:137.35pt;margin-top:10.7pt;width:18.6pt;height:1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AY+Qx0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6E80C37" wp14:editId="4A66C629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109" type="#_x0000_t202" style="position:absolute;margin-left:357.8pt;margin-top:9.5pt;width:18.65pt;height:17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3B9E993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3871AC0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ED8EC19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2C808BC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1F9C0A8A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7B5005F5" w:rsidR="00074FF1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Welche Zahlen stehen jetzt </w:t>
            </w:r>
          </w:p>
          <w:p w14:paraId="59AAC11C" w14:textId="534367A5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311CBEA3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33186A06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48018ECD" w:rsidR="00074FF1" w:rsidRDefault="00FE1039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AFF25D" wp14:editId="04130D27">
                      <wp:simplePos x="0" y="0"/>
                      <wp:positionH relativeFrom="column">
                        <wp:posOffset>1683045</wp:posOffset>
                      </wp:positionH>
                      <wp:positionV relativeFrom="paragraph">
                        <wp:posOffset>-577850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110" type="#_x0000_t202" style="position:absolute;margin-left:132.5pt;margin-top:-45.5pt;width:24.65pt;height:17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c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F1"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3AEB433" wp14:editId="46644A13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111" type="#_x0000_t202" style="position:absolute;margin-left:-.9pt;margin-top:1.7pt;width:213.9pt;height:7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7yKA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90688" behindDoc="0" locked="0" layoutInCell="1" allowOverlap="1" wp14:anchorId="24BCA664" wp14:editId="59B020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0B0060">
          <w:headerReference w:type="default" r:id="rId7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0944C30A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41D99" wp14:editId="259470BB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112" type="#_x0000_t202" style="position:absolute;margin-left:109.15pt;margin-top:17.4pt;width:24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KiFdFi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C1B5F83" wp14:editId="6277B62B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113" type="#_x0000_t202" style="position:absolute;margin-left:-2.6pt;margin-top:17.4pt;width:24.65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09792" behindDoc="0" locked="0" layoutInCell="1" allowOverlap="1" wp14:anchorId="0C2BDC22" wp14:editId="10F2BF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F405EF7" wp14:editId="2EEF97EB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114" type="#_x0000_t202" style="position:absolute;margin-left:139.45pt;margin-top:19.25pt;width:22.15pt;height:17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4,8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E0691D" wp14:editId="4AB578FE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115" type="#_x0000_t202" style="position:absolute;margin-left:-5.65pt;margin-top:18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n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zvfAfVmQaC0GkleLkxVOydCPFRIImDOifBxwc6tAV6DC4WZwfAn3/zp3zijKKc&#10;NSS2kocfR4GKM/vNEZtJmb2BvbHrDXes10Adj2iVvMwmXcBoe1Mj1M+0B6v0CoWEk/RWyWNvrmMn&#10;edojqVarnET68yLeua2XPbVp9E/ts0B/4ScSsffQy1DM39DU5SZuHKyOEbTJHKbBdlO8zJu0m1Vw&#10;2bO0HK+/c9bL32D5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CvGOun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11840" behindDoc="0" locked="0" layoutInCell="1" allowOverlap="1" wp14:anchorId="53562247" wp14:editId="4B9CB9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170991" wp14:editId="38A3DE93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116" type="#_x0000_t202" style="position:absolute;margin-left:23.95pt;margin-top:16.75pt;width:11.05pt;height:17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CA+/O1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13888" behindDoc="0" locked="0" layoutInCell="1" allowOverlap="1" wp14:anchorId="43EE5EF8" wp14:editId="568723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14B9BC65" wp14:editId="2EB7BBE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13EE744" wp14:editId="019E7CD5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17" style="position:absolute;margin-left:25.5pt;margin-top:69.55pt;width:369pt;height:31.7pt;z-index:25202073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8VnG0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">
                      <v:shape id="Grafik 9" o:spid="_x0000_s111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80" o:title=""/>
                      </v:shape>
                      <v:shape id="_x0000_s1119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4CEEE4B" wp14:editId="3827992C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20" style="position:absolute;margin-left:25.5pt;margin-top:27.9pt;width:369pt;height:33.2pt;z-index:25202380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lfLWHA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">
                      <v:shape id="Grafik 11" o:spid="_x0000_s112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80" o:title=""/>
                      </v:shape>
                      <v:shape id="_x0000_s1122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43355824" wp14:editId="622C03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0B0060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612DD4B5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5976D15C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</w:p>
        </w:tc>
        <w:tc>
          <w:tcPr>
            <w:tcW w:w="8466" w:type="dxa"/>
            <w:gridSpan w:val="2"/>
          </w:tcPr>
          <w:p w14:paraId="2CD443B2" w14:textId="67A3B266" w:rsidR="00BF2C7E" w:rsidRPr="00415AFF" w:rsidRDefault="009478D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7D8CC35" wp14:editId="2A783273">
                      <wp:simplePos x="0" y="0"/>
                      <wp:positionH relativeFrom="column">
                        <wp:posOffset>1032412</wp:posOffset>
                      </wp:positionH>
                      <wp:positionV relativeFrom="paragraph">
                        <wp:posOffset>61986</wp:posOffset>
                      </wp:positionV>
                      <wp:extent cx="3802912" cy="648677"/>
                      <wp:effectExtent l="431800" t="0" r="7620" b="12065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2912" cy="648677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49268" w14:textId="18CB5C41" w:rsidR="00BF2C7E" w:rsidRPr="00705633" w:rsidRDefault="00BF2C7E" w:rsidP="00B0716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D8CC3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4" type="#_x0000_t62" style="position:absolute;margin-left:81.3pt;margin-top:4.9pt;width:299.45pt;height:51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" adj="-2294,9247" fillcolor="white [3201]" strokecolor="#bfbfbf [2412]">
                      <v:textbox inset="1mm,0,1mm,0">
                        <w:txbxContent>
                          <w:p w14:paraId="2AA49268" w14:textId="18CB5C41" w:rsidR="00BF2C7E" w:rsidRPr="00705633" w:rsidRDefault="00BF2C7E" w:rsidP="00B0716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F8B3A5C" wp14:editId="571493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10469" cy="1056459"/>
                      <wp:effectExtent l="0" t="0" r="1270" b="0"/>
                      <wp:wrapNone/>
                      <wp:docPr id="609843115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3264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110501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B1E391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3A5C" id="_x0000_s1124" style="position:absolute;margin-left:.05pt;margin-top:.2pt;width:55.95pt;height:83.2pt;z-index:252178432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">
                      <o:lock v:ext="edit" aspectratio="t"/>
                      <v:shape id="Grafik 11" o:spid="_x0000_s112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">
                        <v:imagedata r:id="rId63" o:title="" chromakey="white"/>
                      </v:shape>
                      <v:shape id="Textfeld 12" o:spid="_x0000_s1126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B1E391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F2C7E" w:rsidRPr="00415AFF" w14:paraId="790FE4C5" w14:textId="77777777" w:rsidTr="00B2219B">
        <w:trPr>
          <w:trHeight w:val="582"/>
        </w:trPr>
        <w:tc>
          <w:tcPr>
            <w:tcW w:w="610" w:type="dxa"/>
          </w:tcPr>
          <w:p w14:paraId="39A804BF" w14:textId="0338395C" w:rsidR="00BF2C7E" w:rsidRPr="00415AFF" w:rsidRDefault="00B2219B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48F459B9" wp14:editId="35C70280">
                  <wp:simplePos x="0" y="0"/>
                  <wp:positionH relativeFrom="column">
                    <wp:posOffset>-17536</wp:posOffset>
                  </wp:positionH>
                  <wp:positionV relativeFrom="paragraph">
                    <wp:posOffset>-54317</wp:posOffset>
                  </wp:positionV>
                  <wp:extent cx="359410" cy="271780"/>
                  <wp:effectExtent l="0" t="0" r="0" b="0"/>
                  <wp:wrapNone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08031381" w14:textId="7709296F" w:rsidR="00BF2C7E" w:rsidRPr="004D7835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146BF7AE" wp14:editId="7A4D86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43EC0984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1FEA58" wp14:editId="1E0E9276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28" type="#_x0000_t202" style="position:absolute;margin-left:0;margin-top:13.95pt;width:397.65pt;height:7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&#13;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6AE2F361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0716E">
        <w:trPr>
          <w:trHeight w:val="777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15949ABB" wp14:editId="799074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5CA427A2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6028C2F3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3C5D119C" w:rsidR="00A24BB9" w:rsidRDefault="00A24BB9">
      <w:pPr>
        <w:rPr>
          <w:rFonts w:cstheme="minorHAnsi"/>
        </w:rPr>
      </w:pPr>
    </w:p>
    <w:p w14:paraId="62771507" w14:textId="6D234D33" w:rsidR="00BE7E73" w:rsidRPr="00415AFF" w:rsidRDefault="00437B5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9D9DE89" wp14:editId="456FD897">
                <wp:simplePos x="0" y="0"/>
                <wp:positionH relativeFrom="column">
                  <wp:posOffset>4837043</wp:posOffset>
                </wp:positionH>
                <wp:positionV relativeFrom="paragraph">
                  <wp:posOffset>2419599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0160" w14:textId="77777777" w:rsidR="00437B5B" w:rsidRPr="00511FED" w:rsidRDefault="00437B5B" w:rsidP="00437B5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  <w:t>erklaervideos?nid=726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DE89" id="_x0000_s1128" type="#_x0000_t202" href="https://mathe-sicher-koennen.dzlm.de/erklaervideos?nid=726" style="position:absolute;margin-left:380.85pt;margin-top:190.5pt;width:107.3pt;height:23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KgXGg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D040160" w14:textId="77777777" w:rsidR="00437B5B" w:rsidRPr="00511FED" w:rsidRDefault="00437B5B" w:rsidP="00437B5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84" w:history="1"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=726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2F3191A7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0FB3E6EE" w:rsidR="00A24BB9" w:rsidRPr="00415AFF" w:rsidRDefault="00820ACC" w:rsidP="00131025">
            <w:pPr>
              <w:rPr>
                <w:rFonts w:cstheme="min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246016" behindDoc="0" locked="0" layoutInCell="1" allowOverlap="1" wp14:anchorId="5DCDFD8E" wp14:editId="0D56D0D3">
                  <wp:simplePos x="0" y="0"/>
                  <wp:positionH relativeFrom="column">
                    <wp:posOffset>21771</wp:posOffset>
                  </wp:positionH>
                  <wp:positionV relativeFrom="paragraph">
                    <wp:posOffset>1475740</wp:posOffset>
                  </wp:positionV>
                  <wp:extent cx="320040" cy="192405"/>
                  <wp:effectExtent l="0" t="0" r="0" b="0"/>
                  <wp:wrapNone/>
                  <wp:docPr id="494416420" name="Grafik 1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84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16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92736" behindDoc="0" locked="0" layoutInCell="1" allowOverlap="1" wp14:anchorId="1A2AFCA8" wp14:editId="431E397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1162880</wp:posOffset>
                  </wp:positionV>
                  <wp:extent cx="359410" cy="271780"/>
                  <wp:effectExtent l="0" t="0" r="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7FBB6878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03EB34DB" w:rsidR="001B5A4A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3293C7D2" w14:textId="64DEF1E9" w:rsidR="00DC6568" w:rsidRPr="004A0569" w:rsidRDefault="00DC6568" w:rsidP="001B5A4A">
            <w:pPr>
              <w:rPr>
                <w:noProof/>
              </w:rPr>
            </w:pPr>
          </w:p>
          <w:p w14:paraId="0A6A7A4F" w14:textId="1B7F10C7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6099C0B" wp14:editId="20DF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4E6D7D8B" w:rsidR="00BF2C7E" w:rsidRPr="00963C40" w:rsidRDefault="00BF2C7E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963C40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Gruppieren 12" o:spid="_x0000_s1129" style="position:absolute;margin-left:1.5pt;margin-top:4.25pt;width:391.15pt;height:54.45pt;z-index:252044288" coordsize="49676,691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">
                      <v:group id="Gruppieren 9" o:spid="_x0000_s1130" style="position:absolute;width:49676;height:6457" coordsize="49676,6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3" o:spid="_x0000_s1131" type="#_x0000_t75" style="position:absolute;width:4967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">
                          <v:imagedata r:id="rId86" o:title=""/>
                        </v:shape>
                        <v:shape id="_x0000_s1132" type="#_x0000_t202" style="position:absolute;top:2621;width:9719;height:191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" fillcolor="white [3201]" stroked="f" strokeweight=".5pt">
                          <v:textbox inset="0,0,0,0">
                            <w:txbxContent>
                              <w:p w14:paraId="50D6830D" w14:textId="4E6D7D8B" w:rsidR="00BF2C7E" w:rsidRPr="00963C40" w:rsidRDefault="00BF2C7E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63C40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1,1      1,2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33" style="position:absolute;left:6680;top:4521;width:2032;height: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" fillcolor="white [3212]" stroked="f" strokeweight="1pt"/>
                      <v:shape id="_x0000_s1134" type="#_x0000_t202" style="position:absolute;left:8128;top:4978;width:3149;height:1937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0" o:spid="_x0000_s1135" type="#_x0000_t32" style="position:absolute;left:4851;top:1930;width:3455;height:313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&#13;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428D663D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00E008" wp14:editId="761F6183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618F" id="Gerade Verbindung mit Pfeil 13" o:spid="_x0000_s1026" type="#_x0000_t32" style="position:absolute;margin-left:339.8pt;margin-top:9.95pt;width:0;height:2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&#13;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E9A7C8B" wp14:editId="3C0BFF80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5FCB" id="Rechteck 11" o:spid="_x0000_s1026" style="position:absolute;margin-left:333.3pt;margin-top:9.85pt;width:13pt;height:2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1A48E564" w:rsidR="001B5A4A" w:rsidRPr="004A0569" w:rsidRDefault="001B5A4A" w:rsidP="00A24BB9">
            <w:pPr>
              <w:rPr>
                <w:noProof/>
              </w:rPr>
            </w:pPr>
          </w:p>
          <w:p w14:paraId="78E3AB3C" w14:textId="5D7F0379" w:rsidR="00EB12F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037B8F2" wp14:editId="79EF6A28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36" type="#_x0000_t202" style="position:absolute;margin-left:320.45pt;margin-top:1.45pt;width:38.8pt;height:17.2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&#13;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3923F" w14:textId="249B5C96" w:rsidR="004D7835" w:rsidRDefault="00820ACC" w:rsidP="00A24BB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0" locked="0" layoutInCell="1" allowOverlap="1" wp14:anchorId="5CA66700" wp14:editId="1FB37863">
                  <wp:simplePos x="0" y="0"/>
                  <wp:positionH relativeFrom="column">
                    <wp:posOffset>4456611</wp:posOffset>
                  </wp:positionH>
                  <wp:positionV relativeFrom="paragraph">
                    <wp:posOffset>143600</wp:posOffset>
                  </wp:positionV>
                  <wp:extent cx="631372" cy="631372"/>
                  <wp:effectExtent l="0" t="0" r="3810" b="3810"/>
                  <wp:wrapNone/>
                  <wp:docPr id="764147480" name="Grafik 48" descr="QR cod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85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72DB" w14:textId="5C9CC971" w:rsidR="004D7835" w:rsidRDefault="001B5A4A" w:rsidP="004D7835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  <w:r w:rsidR="004D7835">
              <w:rPr>
                <w:noProof/>
              </w:rPr>
              <w:br/>
            </w:r>
            <w:r w:rsidR="003149A8">
              <w:rPr>
                <w:noProof/>
              </w:rPr>
              <w:t>Überprüfe</w:t>
            </w:r>
            <w:r w:rsidR="0029711D">
              <w:rPr>
                <w:noProof/>
              </w:rPr>
              <w:t xml:space="preserve"> deine Erklärung mit </w:t>
            </w:r>
            <w:r w:rsidR="00566971">
              <w:rPr>
                <w:noProof/>
              </w:rPr>
              <w:t xml:space="preserve">dem </w:t>
            </w:r>
            <w:r w:rsidR="0029711D">
              <w:rPr>
                <w:noProof/>
              </w:rPr>
              <w:t xml:space="preserve">Video </w:t>
            </w:r>
            <w:r w:rsidR="0029711D" w:rsidRPr="00815D2D">
              <w:rPr>
                <w:noProof/>
                <w:color w:val="000000" w:themeColor="text1"/>
              </w:rPr>
              <w:t>(</w:t>
            </w:r>
            <w:r w:rsidR="00081A5D" w:rsidRPr="00815D2D">
              <w:rPr>
                <w:noProof/>
                <w:color w:val="000000" w:themeColor="text1"/>
              </w:rPr>
              <w:t>4:</w:t>
            </w:r>
            <w:r w:rsidR="00815D2D" w:rsidRPr="00815D2D">
              <w:rPr>
                <w:noProof/>
                <w:color w:val="000000" w:themeColor="text1"/>
              </w:rPr>
              <w:t>28</w:t>
            </w:r>
            <w:r w:rsidR="0029711D" w:rsidRPr="00815D2D">
              <w:rPr>
                <w:noProof/>
                <w:color w:val="000000" w:themeColor="text1"/>
              </w:rPr>
              <w:t xml:space="preserve"> bis </w:t>
            </w:r>
            <w:r w:rsidR="00081A5D" w:rsidRPr="00815D2D">
              <w:rPr>
                <w:noProof/>
                <w:color w:val="000000" w:themeColor="text1"/>
              </w:rPr>
              <w:t>5:</w:t>
            </w:r>
            <w:r w:rsidR="00815D2D" w:rsidRPr="00815D2D">
              <w:rPr>
                <w:noProof/>
                <w:color w:val="000000" w:themeColor="text1"/>
              </w:rPr>
              <w:t>29</w:t>
            </w:r>
            <w:r w:rsidR="0029711D" w:rsidRPr="00815D2D">
              <w:rPr>
                <w:noProof/>
                <w:color w:val="000000" w:themeColor="text1"/>
              </w:rPr>
              <w:t>)</w:t>
            </w:r>
            <w:r w:rsidR="003149A8" w:rsidRPr="00815D2D">
              <w:rPr>
                <w:noProof/>
                <w:color w:val="000000" w:themeColor="text1"/>
              </w:rPr>
              <w:t>.</w:t>
            </w:r>
            <w:r w:rsidR="00815D2D">
              <w:rPr>
                <w:noProof/>
                <w:color w:val="000000" w:themeColor="text1"/>
              </w:rPr>
              <w:t xml:space="preserve"> </w:t>
            </w:r>
          </w:p>
          <w:p w14:paraId="133F769C" w14:textId="1778CE82" w:rsidR="004D7835" w:rsidRPr="004A0569" w:rsidRDefault="004D7835" w:rsidP="004D7835">
            <w:pPr>
              <w:ind w:left="284" w:hanging="284"/>
              <w:rPr>
                <w:noProof/>
              </w:rPr>
            </w:pPr>
          </w:p>
        </w:tc>
      </w:tr>
      <w:tr w:rsidR="00A24BB9" w:rsidRPr="00415AFF" w14:paraId="3E63719F" w14:textId="77777777" w:rsidTr="00B2219B">
        <w:trPr>
          <w:trHeight w:val="3488"/>
        </w:trPr>
        <w:tc>
          <w:tcPr>
            <w:tcW w:w="609" w:type="dxa"/>
          </w:tcPr>
          <w:p w14:paraId="33A2AB16" w14:textId="1AD4D3DB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0D527779" wp14:editId="749853DD">
                      <wp:simplePos x="0" y="0"/>
                      <wp:positionH relativeFrom="column">
                        <wp:posOffset>317989</wp:posOffset>
                      </wp:positionH>
                      <wp:positionV relativeFrom="paragraph">
                        <wp:posOffset>527776</wp:posOffset>
                      </wp:positionV>
                      <wp:extent cx="4967605" cy="697313"/>
                      <wp:effectExtent l="0" t="0" r="0" b="127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7313"/>
                                <a:chOff x="0" y="0"/>
                                <a:chExt cx="4967605" cy="697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3" y="463965"/>
                                  <a:ext cx="341439" cy="23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7779" id="_x0000_s1137" style="position:absolute;margin-left:25.05pt;margin-top:41.55pt;width:391.15pt;height:54.9pt;z-index:252067840;mso-height-relative:margin" coordsize="49676,697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">
                      <v:shape id="Grafik 21" o:spid="_x0000_s113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89" o:title=""/>
                      </v:shape>
                      <v:shape id="_x0000_s113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1700;top:4639;width:3414;height:2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5,02  </w:t>
                              </w:r>
                            </w:p>
                            <w:p w14:paraId="5846855C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6,8 </w:t>
                              </w:r>
                            </w:p>
                            <w:p w14:paraId="604FC11B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7,11 </w:t>
                              </w:r>
                            </w:p>
                            <w:p w14:paraId="07D4F227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13B81183" w14:textId="691BDE12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</w:t>
            </w:r>
            <w:r w:rsidR="004A5776">
              <w:rPr>
                <w:noProof/>
              </w:rPr>
              <w:br/>
            </w:r>
            <w:r w:rsidRPr="004A0569">
              <w:rPr>
                <w:noProof/>
              </w:rPr>
              <w:t>eingeschlichen. Mit welchen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71CED46B" w14:textId="77777777" w:rsidR="004D7835" w:rsidRDefault="004D7835" w:rsidP="00A24BB9">
            <w:pPr>
              <w:rPr>
                <w:noProof/>
              </w:rPr>
            </w:pPr>
          </w:p>
          <w:p w14:paraId="0A5D7523" w14:textId="6BEDCED7" w:rsidR="001B5A4A" w:rsidRPr="004A0569" w:rsidRDefault="00D8031F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B7F35E" wp14:editId="71FD4C1A">
                      <wp:simplePos x="0" y="0"/>
                      <wp:positionH relativeFrom="column">
                        <wp:posOffset>4201503</wp:posOffset>
                      </wp:positionH>
                      <wp:positionV relativeFrom="paragraph">
                        <wp:posOffset>922935</wp:posOffset>
                      </wp:positionV>
                      <wp:extent cx="361025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610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B7F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48" type="#_x0000_t202" style="position:absolute;margin-left:330.85pt;margin-top:72.65pt;width:28.45pt;height:15.05pt;flip:x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" fillcolor="white [3201]" stroked="f" strokeweight=".5pt">
                      <v:textbox inset="0,0,0,0">
                        <w:txbxContent>
                          <w:p w14:paraId="5843EEDE" w14:textId="7E7D707D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0C4301C" wp14:editId="7DBCF0B3">
                      <wp:simplePos x="0" y="0"/>
                      <wp:positionH relativeFrom="column">
                        <wp:posOffset>3473083</wp:posOffset>
                      </wp:positionH>
                      <wp:positionV relativeFrom="paragraph">
                        <wp:posOffset>922935</wp:posOffset>
                      </wp:positionV>
                      <wp:extent cx="356461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56461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49" type="#_x0000_t202" style="position:absolute;margin-left:273.45pt;margin-top:72.65pt;width:28.05pt;height:15.05pt;flip:x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" fillcolor="white [3201]" stroked="f" strokeweight=".5pt">
                      <v:textbox inset="0,0,0,0">
                        <w:txbxContent>
                          <w:p w14:paraId="471523E1" w14:textId="6EE52A81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5,32 </w:t>
                            </w:r>
                          </w:p>
                          <w:p w14:paraId="110E3B0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EAE9827" wp14:editId="79CFFD2D">
                      <wp:simplePos x="0" y="0"/>
                      <wp:positionH relativeFrom="column">
                        <wp:posOffset>1892257</wp:posOffset>
                      </wp:positionH>
                      <wp:positionV relativeFrom="paragraph">
                        <wp:posOffset>922935</wp:posOffset>
                      </wp:positionV>
                      <wp:extent cx="417326" cy="191135"/>
                      <wp:effectExtent l="0" t="0" r="1905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17326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50" type="#_x0000_t202" style="position:absolute;margin-left:149pt;margin-top:72.65pt;width:32.85pt;height:15.05pt;flip:x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" fillcolor="white [3201]" stroked="f" strokeweight=".5pt">
                      <v:textbox inset="0,0,0,0">
                        <w:txbxContent>
                          <w:p w14:paraId="6715430B" w14:textId="1D97D0C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5,18 </w:t>
                            </w:r>
                          </w:p>
                          <w:p w14:paraId="35B9ED77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6219E3" wp14:editId="79947129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51" type="#_x0000_t202" style="position:absolute;margin-left:23.35pt;margin-top:72.8pt;width:23pt;height:15.05pt;flip:x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/DAOZ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  </w:t>
                            </w:r>
                          </w:p>
                          <w:p w14:paraId="469B466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8B7DBEF" wp14:editId="0E042D37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52" type="#_x0000_t202" style="position:absolute;margin-left:345.7pt;margin-top:54.65pt;width:19.9pt;height:14.7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B4FCCF3" wp14:editId="2F3E8F17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53" type="#_x0000_t202" style="position:absolute;margin-left:257.4pt;margin-top:54.5pt;width:15.9pt;height:15.05pt;flip:x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4028DC" wp14:editId="4BD46BF6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54" type="#_x0000_t202" style="position:absolute;margin-left:170.95pt;margin-top:54.65pt;width:17.75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46C8A78" wp14:editId="3EB67ADE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55" type="#_x0000_t202" style="position:absolute;margin-left:84.4pt;margin-top:54.6pt;width:15.9pt;height:15.05pt;flip:x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D2C87F4" wp14:editId="12D634DB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56" type="#_x0000_t202" style="position:absolute;margin-left:1.65pt;margin-top:54.65pt;width:7.4pt;height:15.05pt;flip:x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T5sG8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 w:rsidRPr="004A0569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5FC4AC2" wp14:editId="73E931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7016D43D" w:rsidR="00DB6078" w:rsidRDefault="00DB6078" w:rsidP="00B2219B">
      <w:bookmarkStart w:id="3" w:name="_Hlk120184449"/>
      <w:bookmarkEnd w:id="3"/>
    </w:p>
    <w:sectPr w:rsidR="00DB6078" w:rsidSect="000B0060">
      <w:headerReference w:type="default" r:id="rId9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9862A" w14:textId="77777777" w:rsidR="006E7730" w:rsidRDefault="006E7730" w:rsidP="00F56440">
      <w:r>
        <w:separator/>
      </w:r>
    </w:p>
    <w:p w14:paraId="6D6CB845" w14:textId="77777777" w:rsidR="006E7730" w:rsidRDefault="006E7730" w:rsidP="00F56440"/>
    <w:p w14:paraId="7EE6260D" w14:textId="77777777" w:rsidR="006E7730" w:rsidRDefault="006E7730" w:rsidP="00F56440"/>
    <w:p w14:paraId="5E4EABA5" w14:textId="77777777" w:rsidR="006E7730" w:rsidRDefault="006E7730" w:rsidP="00F56440"/>
    <w:p w14:paraId="0B1BBA94" w14:textId="77777777" w:rsidR="006E7730" w:rsidRDefault="006E7730"/>
    <w:p w14:paraId="41D166E1" w14:textId="77777777" w:rsidR="006E7730" w:rsidRDefault="006E7730"/>
    <w:p w14:paraId="19649889" w14:textId="77777777" w:rsidR="006E7730" w:rsidRDefault="006E7730"/>
  </w:endnote>
  <w:endnote w:type="continuationSeparator" w:id="0">
    <w:p w14:paraId="05373A5C" w14:textId="77777777" w:rsidR="006E7730" w:rsidRDefault="006E7730" w:rsidP="00F56440">
      <w:r>
        <w:continuationSeparator/>
      </w:r>
    </w:p>
    <w:p w14:paraId="32C6866F" w14:textId="77777777" w:rsidR="006E7730" w:rsidRDefault="006E7730" w:rsidP="00F56440"/>
    <w:p w14:paraId="05200DD8" w14:textId="77777777" w:rsidR="006E7730" w:rsidRDefault="006E7730" w:rsidP="00F56440"/>
    <w:p w14:paraId="39BFCFD1" w14:textId="77777777" w:rsidR="006E7730" w:rsidRDefault="006E7730" w:rsidP="00F56440"/>
    <w:p w14:paraId="0E944F2F" w14:textId="77777777" w:rsidR="006E7730" w:rsidRDefault="006E7730"/>
    <w:p w14:paraId="6AAE71C6" w14:textId="77777777" w:rsidR="006E7730" w:rsidRDefault="006E7730"/>
    <w:p w14:paraId="414F9F82" w14:textId="77777777" w:rsidR="006E7730" w:rsidRDefault="006E77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607C9" w14:textId="77777777" w:rsidR="006E7730" w:rsidRDefault="006E7730" w:rsidP="00F56440">
      <w:r>
        <w:separator/>
      </w:r>
    </w:p>
    <w:p w14:paraId="68D57DB6" w14:textId="77777777" w:rsidR="006E7730" w:rsidRDefault="006E7730" w:rsidP="00F56440"/>
    <w:p w14:paraId="6144AB32" w14:textId="77777777" w:rsidR="006E7730" w:rsidRDefault="006E7730" w:rsidP="00F56440"/>
    <w:p w14:paraId="22689593" w14:textId="77777777" w:rsidR="006E7730" w:rsidRDefault="006E7730" w:rsidP="00F56440"/>
    <w:p w14:paraId="213EFE46" w14:textId="77777777" w:rsidR="006E7730" w:rsidRDefault="006E7730"/>
    <w:p w14:paraId="08AD7D0E" w14:textId="77777777" w:rsidR="006E7730" w:rsidRDefault="006E7730"/>
    <w:p w14:paraId="02A3295A" w14:textId="77777777" w:rsidR="006E7730" w:rsidRDefault="006E7730"/>
  </w:footnote>
  <w:footnote w:type="continuationSeparator" w:id="0">
    <w:p w14:paraId="761F7EC2" w14:textId="77777777" w:rsidR="006E7730" w:rsidRDefault="006E7730" w:rsidP="00F56440">
      <w:r>
        <w:continuationSeparator/>
      </w:r>
    </w:p>
    <w:p w14:paraId="314ECD5E" w14:textId="77777777" w:rsidR="006E7730" w:rsidRDefault="006E7730" w:rsidP="00F56440"/>
    <w:p w14:paraId="37295069" w14:textId="77777777" w:rsidR="006E7730" w:rsidRDefault="006E7730" w:rsidP="00F56440"/>
    <w:p w14:paraId="46FEAE00" w14:textId="77777777" w:rsidR="006E7730" w:rsidRDefault="006E7730" w:rsidP="00F56440"/>
    <w:p w14:paraId="33661862" w14:textId="77777777" w:rsidR="006E7730" w:rsidRDefault="006E7730"/>
    <w:p w14:paraId="6EC22E08" w14:textId="77777777" w:rsidR="006E7730" w:rsidRDefault="006E7730"/>
    <w:p w14:paraId="2A6CDF38" w14:textId="77777777" w:rsidR="006E7730" w:rsidRDefault="006E77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3983"/>
    <w:multiLevelType w:val="hybridMultilevel"/>
    <w:tmpl w:val="0A1C136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56"/>
    <w:multiLevelType w:val="hybridMultilevel"/>
    <w:tmpl w:val="1E4EF44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8002">
    <w:abstractNumId w:val="0"/>
  </w:num>
  <w:num w:numId="2" w16cid:durableId="1027826287">
    <w:abstractNumId w:val="2"/>
  </w:num>
  <w:num w:numId="3" w16cid:durableId="260384264">
    <w:abstractNumId w:val="1"/>
  </w:num>
  <w:num w:numId="4" w16cid:durableId="106348106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27712"/>
    <w:rsid w:val="00030B49"/>
    <w:rsid w:val="0003315B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32F9"/>
    <w:rsid w:val="00054B8E"/>
    <w:rsid w:val="00055FFA"/>
    <w:rsid w:val="00063430"/>
    <w:rsid w:val="00074FF1"/>
    <w:rsid w:val="00076180"/>
    <w:rsid w:val="00076A10"/>
    <w:rsid w:val="000771BD"/>
    <w:rsid w:val="00081A5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A68F9"/>
    <w:rsid w:val="000B0060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6B2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35A60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3C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0958"/>
    <w:rsid w:val="001D4C98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04D5"/>
    <w:rsid w:val="0021237C"/>
    <w:rsid w:val="002150E8"/>
    <w:rsid w:val="002239D7"/>
    <w:rsid w:val="00226AE6"/>
    <w:rsid w:val="002274BA"/>
    <w:rsid w:val="00230A99"/>
    <w:rsid w:val="002330F5"/>
    <w:rsid w:val="002356EB"/>
    <w:rsid w:val="00235B6C"/>
    <w:rsid w:val="00240CAD"/>
    <w:rsid w:val="00243737"/>
    <w:rsid w:val="002437F3"/>
    <w:rsid w:val="0025079C"/>
    <w:rsid w:val="00252562"/>
    <w:rsid w:val="00252F3B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B9"/>
    <w:rsid w:val="00296CFA"/>
    <w:rsid w:val="0029711D"/>
    <w:rsid w:val="00297993"/>
    <w:rsid w:val="002A3358"/>
    <w:rsid w:val="002A381E"/>
    <w:rsid w:val="002B0595"/>
    <w:rsid w:val="002B50A7"/>
    <w:rsid w:val="002B72EC"/>
    <w:rsid w:val="002B7422"/>
    <w:rsid w:val="002C1315"/>
    <w:rsid w:val="002C381B"/>
    <w:rsid w:val="002C5D87"/>
    <w:rsid w:val="002D1257"/>
    <w:rsid w:val="002D12B5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5B1F"/>
    <w:rsid w:val="003079FB"/>
    <w:rsid w:val="003105B6"/>
    <w:rsid w:val="003149A8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4408D"/>
    <w:rsid w:val="003448E5"/>
    <w:rsid w:val="00350398"/>
    <w:rsid w:val="00352164"/>
    <w:rsid w:val="00353BDB"/>
    <w:rsid w:val="00354A18"/>
    <w:rsid w:val="00354D8C"/>
    <w:rsid w:val="00357CE4"/>
    <w:rsid w:val="0036197D"/>
    <w:rsid w:val="00361D07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3F7E"/>
    <w:rsid w:val="004041C4"/>
    <w:rsid w:val="00405B3A"/>
    <w:rsid w:val="00406E9D"/>
    <w:rsid w:val="00411286"/>
    <w:rsid w:val="00415AFF"/>
    <w:rsid w:val="00415ECC"/>
    <w:rsid w:val="00421399"/>
    <w:rsid w:val="00421559"/>
    <w:rsid w:val="004221C0"/>
    <w:rsid w:val="00423B88"/>
    <w:rsid w:val="00427CE9"/>
    <w:rsid w:val="0043080B"/>
    <w:rsid w:val="00437B5B"/>
    <w:rsid w:val="004410FB"/>
    <w:rsid w:val="00441287"/>
    <w:rsid w:val="004430E4"/>
    <w:rsid w:val="004443AB"/>
    <w:rsid w:val="00450EDC"/>
    <w:rsid w:val="004522E0"/>
    <w:rsid w:val="00452623"/>
    <w:rsid w:val="004566D8"/>
    <w:rsid w:val="00456A7A"/>
    <w:rsid w:val="00456D96"/>
    <w:rsid w:val="004605F3"/>
    <w:rsid w:val="004610AF"/>
    <w:rsid w:val="004616AF"/>
    <w:rsid w:val="00462052"/>
    <w:rsid w:val="004629EB"/>
    <w:rsid w:val="00463F5D"/>
    <w:rsid w:val="00467290"/>
    <w:rsid w:val="00470C6A"/>
    <w:rsid w:val="00473B71"/>
    <w:rsid w:val="00477539"/>
    <w:rsid w:val="004806B4"/>
    <w:rsid w:val="00484AEF"/>
    <w:rsid w:val="0048537F"/>
    <w:rsid w:val="00485714"/>
    <w:rsid w:val="00487E80"/>
    <w:rsid w:val="004A0314"/>
    <w:rsid w:val="004A0569"/>
    <w:rsid w:val="004A2630"/>
    <w:rsid w:val="004A2A38"/>
    <w:rsid w:val="004A5776"/>
    <w:rsid w:val="004B006A"/>
    <w:rsid w:val="004B1E4C"/>
    <w:rsid w:val="004B2915"/>
    <w:rsid w:val="004B43D8"/>
    <w:rsid w:val="004B66BA"/>
    <w:rsid w:val="004C0FF9"/>
    <w:rsid w:val="004C4457"/>
    <w:rsid w:val="004D01A4"/>
    <w:rsid w:val="004D033C"/>
    <w:rsid w:val="004D44C9"/>
    <w:rsid w:val="004D5108"/>
    <w:rsid w:val="004D537D"/>
    <w:rsid w:val="004D6B46"/>
    <w:rsid w:val="004D7835"/>
    <w:rsid w:val="004E07B3"/>
    <w:rsid w:val="004E1347"/>
    <w:rsid w:val="004E1B49"/>
    <w:rsid w:val="004E2152"/>
    <w:rsid w:val="004E5545"/>
    <w:rsid w:val="004E5F18"/>
    <w:rsid w:val="004E6E5D"/>
    <w:rsid w:val="004E74F4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66971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05EC"/>
    <w:rsid w:val="005A1B94"/>
    <w:rsid w:val="005B0745"/>
    <w:rsid w:val="005B080D"/>
    <w:rsid w:val="005B181B"/>
    <w:rsid w:val="005B2620"/>
    <w:rsid w:val="005B7833"/>
    <w:rsid w:val="005C24F6"/>
    <w:rsid w:val="005C26AF"/>
    <w:rsid w:val="005C56C1"/>
    <w:rsid w:val="005D05E2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16DE"/>
    <w:rsid w:val="00632537"/>
    <w:rsid w:val="00634614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56410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1E30"/>
    <w:rsid w:val="006A253B"/>
    <w:rsid w:val="006A27C5"/>
    <w:rsid w:val="006A2CBB"/>
    <w:rsid w:val="006A37C8"/>
    <w:rsid w:val="006A7431"/>
    <w:rsid w:val="006B1E07"/>
    <w:rsid w:val="006B3555"/>
    <w:rsid w:val="006B5344"/>
    <w:rsid w:val="006C3538"/>
    <w:rsid w:val="006C7499"/>
    <w:rsid w:val="006D05DA"/>
    <w:rsid w:val="006D0E89"/>
    <w:rsid w:val="006D25D9"/>
    <w:rsid w:val="006D2E9E"/>
    <w:rsid w:val="006D3390"/>
    <w:rsid w:val="006E162A"/>
    <w:rsid w:val="006E5DEC"/>
    <w:rsid w:val="006E700D"/>
    <w:rsid w:val="006E7730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42895"/>
    <w:rsid w:val="00750506"/>
    <w:rsid w:val="0075074E"/>
    <w:rsid w:val="00751A89"/>
    <w:rsid w:val="00753CFE"/>
    <w:rsid w:val="00757F0F"/>
    <w:rsid w:val="007610A9"/>
    <w:rsid w:val="00761338"/>
    <w:rsid w:val="0076139C"/>
    <w:rsid w:val="0076313C"/>
    <w:rsid w:val="00764711"/>
    <w:rsid w:val="00765286"/>
    <w:rsid w:val="0076674D"/>
    <w:rsid w:val="007674C3"/>
    <w:rsid w:val="00770B8D"/>
    <w:rsid w:val="007723C1"/>
    <w:rsid w:val="007751B1"/>
    <w:rsid w:val="00776C43"/>
    <w:rsid w:val="00777AF5"/>
    <w:rsid w:val="00782287"/>
    <w:rsid w:val="00784962"/>
    <w:rsid w:val="00786812"/>
    <w:rsid w:val="00787553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3F1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0560"/>
    <w:rsid w:val="007E2E37"/>
    <w:rsid w:val="007E2ED3"/>
    <w:rsid w:val="007E35DA"/>
    <w:rsid w:val="007E6AC7"/>
    <w:rsid w:val="007F025F"/>
    <w:rsid w:val="007F0887"/>
    <w:rsid w:val="007F47C3"/>
    <w:rsid w:val="008026EF"/>
    <w:rsid w:val="00802EED"/>
    <w:rsid w:val="00803F58"/>
    <w:rsid w:val="00804329"/>
    <w:rsid w:val="00807CF4"/>
    <w:rsid w:val="00810A05"/>
    <w:rsid w:val="00811D2D"/>
    <w:rsid w:val="008123DF"/>
    <w:rsid w:val="00812B0E"/>
    <w:rsid w:val="00813AAD"/>
    <w:rsid w:val="00814EAA"/>
    <w:rsid w:val="00815D2D"/>
    <w:rsid w:val="00816C34"/>
    <w:rsid w:val="0082091C"/>
    <w:rsid w:val="00820AC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75803"/>
    <w:rsid w:val="00880305"/>
    <w:rsid w:val="00884C52"/>
    <w:rsid w:val="008927D7"/>
    <w:rsid w:val="00892A09"/>
    <w:rsid w:val="00895250"/>
    <w:rsid w:val="008A17D3"/>
    <w:rsid w:val="008B04E7"/>
    <w:rsid w:val="008B0829"/>
    <w:rsid w:val="008B083A"/>
    <w:rsid w:val="008B08C3"/>
    <w:rsid w:val="008C0C60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5CF"/>
    <w:rsid w:val="008F4B5F"/>
    <w:rsid w:val="008F521D"/>
    <w:rsid w:val="008F56C8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478DE"/>
    <w:rsid w:val="00950ED3"/>
    <w:rsid w:val="00951D37"/>
    <w:rsid w:val="00952BFB"/>
    <w:rsid w:val="00956CFC"/>
    <w:rsid w:val="00960613"/>
    <w:rsid w:val="00962397"/>
    <w:rsid w:val="00963C40"/>
    <w:rsid w:val="00963FC5"/>
    <w:rsid w:val="00964E33"/>
    <w:rsid w:val="00965544"/>
    <w:rsid w:val="009665FE"/>
    <w:rsid w:val="009701AC"/>
    <w:rsid w:val="00974ACA"/>
    <w:rsid w:val="00983C41"/>
    <w:rsid w:val="0099425F"/>
    <w:rsid w:val="00994690"/>
    <w:rsid w:val="009A1673"/>
    <w:rsid w:val="009A660E"/>
    <w:rsid w:val="009A767B"/>
    <w:rsid w:val="009B1745"/>
    <w:rsid w:val="009C07AB"/>
    <w:rsid w:val="009C1ACD"/>
    <w:rsid w:val="009C2627"/>
    <w:rsid w:val="009C4E47"/>
    <w:rsid w:val="009C6315"/>
    <w:rsid w:val="009D2024"/>
    <w:rsid w:val="009D30C8"/>
    <w:rsid w:val="009D4179"/>
    <w:rsid w:val="009D47D3"/>
    <w:rsid w:val="009D71BF"/>
    <w:rsid w:val="009E2ABB"/>
    <w:rsid w:val="009E54DA"/>
    <w:rsid w:val="009E5DC5"/>
    <w:rsid w:val="009E7592"/>
    <w:rsid w:val="009E7A34"/>
    <w:rsid w:val="009F0699"/>
    <w:rsid w:val="009F0C21"/>
    <w:rsid w:val="009F49D0"/>
    <w:rsid w:val="009F555C"/>
    <w:rsid w:val="009F69FA"/>
    <w:rsid w:val="00A00AC8"/>
    <w:rsid w:val="00A00F20"/>
    <w:rsid w:val="00A04869"/>
    <w:rsid w:val="00A0490C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0B2"/>
    <w:rsid w:val="00A24BB9"/>
    <w:rsid w:val="00A27870"/>
    <w:rsid w:val="00A32041"/>
    <w:rsid w:val="00A34C62"/>
    <w:rsid w:val="00A36ECA"/>
    <w:rsid w:val="00A37A88"/>
    <w:rsid w:val="00A42FF1"/>
    <w:rsid w:val="00A47116"/>
    <w:rsid w:val="00A53F69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C9A"/>
    <w:rsid w:val="00A72E24"/>
    <w:rsid w:val="00A73563"/>
    <w:rsid w:val="00A77C0C"/>
    <w:rsid w:val="00A82B32"/>
    <w:rsid w:val="00A83021"/>
    <w:rsid w:val="00A862D3"/>
    <w:rsid w:val="00A933D9"/>
    <w:rsid w:val="00A94417"/>
    <w:rsid w:val="00A955F6"/>
    <w:rsid w:val="00A96D82"/>
    <w:rsid w:val="00AA0750"/>
    <w:rsid w:val="00AA0AF3"/>
    <w:rsid w:val="00AA1F9C"/>
    <w:rsid w:val="00AA2AFA"/>
    <w:rsid w:val="00AA6944"/>
    <w:rsid w:val="00AA7BE7"/>
    <w:rsid w:val="00AB041C"/>
    <w:rsid w:val="00AB4734"/>
    <w:rsid w:val="00AB58DC"/>
    <w:rsid w:val="00AC28AE"/>
    <w:rsid w:val="00AC7674"/>
    <w:rsid w:val="00AD027D"/>
    <w:rsid w:val="00AD0FE0"/>
    <w:rsid w:val="00AD13C3"/>
    <w:rsid w:val="00AD1C72"/>
    <w:rsid w:val="00AD1ED2"/>
    <w:rsid w:val="00AD623E"/>
    <w:rsid w:val="00AD791E"/>
    <w:rsid w:val="00AE2605"/>
    <w:rsid w:val="00AE3E32"/>
    <w:rsid w:val="00AE4B56"/>
    <w:rsid w:val="00AE6358"/>
    <w:rsid w:val="00AE7521"/>
    <w:rsid w:val="00AF22B8"/>
    <w:rsid w:val="00AF7182"/>
    <w:rsid w:val="00B00EC3"/>
    <w:rsid w:val="00B00EE2"/>
    <w:rsid w:val="00B00F42"/>
    <w:rsid w:val="00B01E3A"/>
    <w:rsid w:val="00B055C4"/>
    <w:rsid w:val="00B0709F"/>
    <w:rsid w:val="00B0716E"/>
    <w:rsid w:val="00B114AE"/>
    <w:rsid w:val="00B126D2"/>
    <w:rsid w:val="00B12921"/>
    <w:rsid w:val="00B12A95"/>
    <w:rsid w:val="00B1324A"/>
    <w:rsid w:val="00B13389"/>
    <w:rsid w:val="00B15C6B"/>
    <w:rsid w:val="00B20B30"/>
    <w:rsid w:val="00B21930"/>
    <w:rsid w:val="00B2197A"/>
    <w:rsid w:val="00B2219B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D65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80039"/>
    <w:rsid w:val="00B843D5"/>
    <w:rsid w:val="00B849BA"/>
    <w:rsid w:val="00B84D5A"/>
    <w:rsid w:val="00B85DF5"/>
    <w:rsid w:val="00B901A9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5FD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6C43"/>
    <w:rsid w:val="00BF7225"/>
    <w:rsid w:val="00C01886"/>
    <w:rsid w:val="00C05056"/>
    <w:rsid w:val="00C056A1"/>
    <w:rsid w:val="00C058AF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32A"/>
    <w:rsid w:val="00C2193A"/>
    <w:rsid w:val="00C25120"/>
    <w:rsid w:val="00C30251"/>
    <w:rsid w:val="00C30B00"/>
    <w:rsid w:val="00C31EC7"/>
    <w:rsid w:val="00C37BC0"/>
    <w:rsid w:val="00C43751"/>
    <w:rsid w:val="00C4398E"/>
    <w:rsid w:val="00C46951"/>
    <w:rsid w:val="00C46AFB"/>
    <w:rsid w:val="00C46C9B"/>
    <w:rsid w:val="00C506B3"/>
    <w:rsid w:val="00C507AD"/>
    <w:rsid w:val="00C51BE4"/>
    <w:rsid w:val="00C55C5F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94F62"/>
    <w:rsid w:val="00CA03D2"/>
    <w:rsid w:val="00CA160E"/>
    <w:rsid w:val="00CA387B"/>
    <w:rsid w:val="00CB1226"/>
    <w:rsid w:val="00CB2196"/>
    <w:rsid w:val="00CB491C"/>
    <w:rsid w:val="00CB673F"/>
    <w:rsid w:val="00CB72F3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6C21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060F"/>
    <w:rsid w:val="00D7375E"/>
    <w:rsid w:val="00D7440B"/>
    <w:rsid w:val="00D75894"/>
    <w:rsid w:val="00D8031F"/>
    <w:rsid w:val="00D8118D"/>
    <w:rsid w:val="00D81CA2"/>
    <w:rsid w:val="00D8525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384E"/>
    <w:rsid w:val="00DC41B6"/>
    <w:rsid w:val="00DC60D7"/>
    <w:rsid w:val="00DC6568"/>
    <w:rsid w:val="00DD0C51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33D1"/>
    <w:rsid w:val="00E0515E"/>
    <w:rsid w:val="00E0758C"/>
    <w:rsid w:val="00E07631"/>
    <w:rsid w:val="00E076C1"/>
    <w:rsid w:val="00E077E2"/>
    <w:rsid w:val="00E14506"/>
    <w:rsid w:val="00E14F0A"/>
    <w:rsid w:val="00E15A1E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39B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974C7"/>
    <w:rsid w:val="00EA153E"/>
    <w:rsid w:val="00EA3FDE"/>
    <w:rsid w:val="00EA4189"/>
    <w:rsid w:val="00EA501D"/>
    <w:rsid w:val="00EA578E"/>
    <w:rsid w:val="00EB0F6A"/>
    <w:rsid w:val="00EB0FED"/>
    <w:rsid w:val="00EB12F9"/>
    <w:rsid w:val="00EB5E35"/>
    <w:rsid w:val="00EC0936"/>
    <w:rsid w:val="00EC0A91"/>
    <w:rsid w:val="00EC1D0E"/>
    <w:rsid w:val="00EC2020"/>
    <w:rsid w:val="00EC3730"/>
    <w:rsid w:val="00ED00BD"/>
    <w:rsid w:val="00ED03E6"/>
    <w:rsid w:val="00ED2544"/>
    <w:rsid w:val="00ED25DE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0A52"/>
    <w:rsid w:val="00F515D5"/>
    <w:rsid w:val="00F51F4A"/>
    <w:rsid w:val="00F52123"/>
    <w:rsid w:val="00F56440"/>
    <w:rsid w:val="00F6333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1AF6"/>
    <w:rsid w:val="00F82F51"/>
    <w:rsid w:val="00F83654"/>
    <w:rsid w:val="00F86491"/>
    <w:rsid w:val="00F86BCD"/>
    <w:rsid w:val="00F86E63"/>
    <w:rsid w:val="00F93689"/>
    <w:rsid w:val="00F96B1A"/>
    <w:rsid w:val="00F97093"/>
    <w:rsid w:val="00FA176D"/>
    <w:rsid w:val="00FA31DE"/>
    <w:rsid w:val="00FA36C0"/>
    <w:rsid w:val="00FA3E8E"/>
    <w:rsid w:val="00FA4AD4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1039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6313C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9D71BF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Zitat1">
    <w:name w:val="Zitat1"/>
    <w:basedOn w:val="Standard"/>
    <w:qFormat/>
    <w:rsid w:val="009D71B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6.wmf"/><Relationship Id="rId63" Type="http://schemas.openxmlformats.org/officeDocument/2006/relationships/image" Target="media/image39.png"/><Relationship Id="rId68" Type="http://schemas.openxmlformats.org/officeDocument/2006/relationships/image" Target="media/image37.jpeg"/><Relationship Id="rId84" Type="http://schemas.openxmlformats.org/officeDocument/2006/relationships/hyperlink" Target="https://mathe-sicher-koennen.dzlm.de/erklaervideos?nid=726" TargetMode="External"/><Relationship Id="rId89" Type="http://schemas.openxmlformats.org/officeDocument/2006/relationships/image" Target="media/image510.wmf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0.wmf"/><Relationship Id="rId37" Type="http://schemas.openxmlformats.org/officeDocument/2006/relationships/image" Target="media/image22.emf"/><Relationship Id="rId53" Type="http://schemas.openxmlformats.org/officeDocument/2006/relationships/header" Target="header4.xml"/><Relationship Id="rId58" Type="http://schemas.openxmlformats.org/officeDocument/2006/relationships/image" Target="media/image32.jpeg"/><Relationship Id="rId74" Type="http://schemas.openxmlformats.org/officeDocument/2006/relationships/image" Target="media/image44.png"/><Relationship Id="rId79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1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wmf"/><Relationship Id="rId56" Type="http://schemas.openxmlformats.org/officeDocument/2006/relationships/image" Target="media/image31.png"/><Relationship Id="rId64" Type="http://schemas.openxmlformats.org/officeDocument/2006/relationships/image" Target="media/image36.wmf"/><Relationship Id="rId69" Type="http://schemas.openxmlformats.org/officeDocument/2006/relationships/image" Target="media/image38.jpe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72" Type="http://schemas.openxmlformats.org/officeDocument/2006/relationships/image" Target="media/image42.wmf"/><Relationship Id="rId80" Type="http://schemas.openxmlformats.org/officeDocument/2006/relationships/image" Target="media/image460.wmf"/><Relationship Id="rId85" Type="http://schemas.openxmlformats.org/officeDocument/2006/relationships/image" Target="media/image49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svg"/><Relationship Id="rId33" Type="http://schemas.openxmlformats.org/officeDocument/2006/relationships/image" Target="media/image22.wmf"/><Relationship Id="rId38" Type="http://schemas.openxmlformats.org/officeDocument/2006/relationships/image" Target="media/image24.png"/><Relationship Id="rId59" Type="http://schemas.openxmlformats.org/officeDocument/2006/relationships/header" Target="header5.xml"/><Relationship Id="rId67" Type="http://schemas.openxmlformats.org/officeDocument/2006/relationships/header" Target="header7.xml"/><Relationship Id="rId20" Type="http://schemas.openxmlformats.org/officeDocument/2006/relationships/footer" Target="footer2.xml"/><Relationship Id="rId41" Type="http://schemas.openxmlformats.org/officeDocument/2006/relationships/hyperlink" Target="https://mathe-sicher-koennen.dzlm.de/erklaervideos?nid=725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header" Target="header8.xml"/><Relationship Id="rId83" Type="http://schemas.openxmlformats.org/officeDocument/2006/relationships/hyperlink" Target="https://mathe-sicher-koennen.dzlm.de/erklaervideos?nid=726" TargetMode="External"/><Relationship Id="rId88" Type="http://schemas.openxmlformats.org/officeDocument/2006/relationships/image" Target="media/image51.wmf"/><Relationship Id="rId9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hyperlink" Target="http://www.dzlm.de/vam/msk-zahlenstrahl.html" TargetMode="External"/><Relationship Id="rId36" Type="http://schemas.openxmlformats.org/officeDocument/2006/relationships/hyperlink" Target="https://mathe-sicher-koennen.dzlm.de/erklaervideos?nid=725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29.jpeg"/><Relationship Id="rId60" Type="http://schemas.openxmlformats.org/officeDocument/2006/relationships/image" Target="media/image33.png"/><Relationship Id="rId65" Type="http://schemas.openxmlformats.org/officeDocument/2006/relationships/image" Target="media/image35.wmf"/><Relationship Id="rId73" Type="http://schemas.openxmlformats.org/officeDocument/2006/relationships/image" Target="media/image43.png"/><Relationship Id="rId78" Type="http://schemas.openxmlformats.org/officeDocument/2006/relationships/image" Target="media/image47.wmf"/><Relationship Id="rId81" Type="http://schemas.openxmlformats.org/officeDocument/2006/relationships/header" Target="header9.xml"/><Relationship Id="rId86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1.png"/><Relationship Id="rId50" Type="http://schemas.openxmlformats.org/officeDocument/2006/relationships/hyperlink" Target="http://www.dzlm.de/vam/msk-zahlenstrahl.html" TargetMode="External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mathe-sicher-koennen.dzlm.de/erklaervideos?nid=725" TargetMode="External"/><Relationship Id="rId66" Type="http://schemas.openxmlformats.org/officeDocument/2006/relationships/header" Target="header6.xml"/><Relationship Id="rId87" Type="http://schemas.openxmlformats.org/officeDocument/2006/relationships/image" Target="media/image50.png"/><Relationship Id="rId61" Type="http://schemas.openxmlformats.org/officeDocument/2006/relationships/image" Target="media/image37.png"/><Relationship Id="rId82" Type="http://schemas.openxmlformats.org/officeDocument/2006/relationships/hyperlink" Target="https://mathe-sicher-koennen.dzlm.de/erklaervideos?nid=72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10</Pages>
  <Words>1424</Words>
  <Characters>8978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21</cp:revision>
  <dcterms:created xsi:type="dcterms:W3CDTF">2025-07-08T21:56:00Z</dcterms:created>
  <dcterms:modified xsi:type="dcterms:W3CDTF">2026-02-04T12:28:00Z</dcterms:modified>
</cp:coreProperties>
</file>