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8A0003" w:rsidRDefault="00F0051A" w:rsidP="00441287">
      <w:pPr>
        <w:rPr>
          <w:rFonts w:asciiTheme="majorHAnsi" w:hAnsiTheme="majorHAnsi" w:cstheme="majorHAnsi"/>
          <w:lang w:eastAsia="de-DE"/>
        </w:rPr>
      </w:pPr>
      <w:bookmarkStart w:id="0" w:name="_Hlk116917551"/>
      <w:r w:rsidRPr="008A0003">
        <w:rPr>
          <w:rFonts w:asciiTheme="majorHAnsi" w:hAnsiTheme="majorHAnsi" w:cstheme="majorHAnsi"/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32640" behindDoc="1" locked="0" layoutInCell="1" allowOverlap="1" wp14:anchorId="0059447E" wp14:editId="677C5B21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</w:pP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t>Mathe sicher können</w:t>
      </w:r>
      <w:r w:rsidRPr="008A0003">
        <w:rPr>
          <w:rFonts w:asciiTheme="majorHAnsi" w:hAnsiTheme="majorHAnsi" w:cstheme="majorHAnsi"/>
          <w:b/>
          <w:color w:val="000000"/>
          <w:sz w:val="72"/>
          <w:szCs w:val="72"/>
          <w:lang w:eastAsia="de-DE"/>
        </w:rPr>
        <w:br/>
      </w:r>
      <w:r w:rsidRPr="008A0003">
        <w:rPr>
          <w:rFonts w:asciiTheme="majorHAnsi" w:hAnsiTheme="majorHAnsi" w:cstheme="majorHAnsi"/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8A0003" w:rsidRDefault="00E0758C" w:rsidP="00E0758C">
      <w:pPr>
        <w:spacing w:after="120" w:line="240" w:lineRule="auto"/>
        <w:rPr>
          <w:rFonts w:asciiTheme="majorHAnsi" w:hAnsiTheme="majorHAnsi" w:cstheme="majorHAnsi"/>
          <w:b/>
          <w:color w:val="327A86" w:themeColor="text2"/>
          <w:sz w:val="56"/>
          <w:szCs w:val="56"/>
          <w:lang w:eastAsia="de-DE"/>
        </w:rPr>
      </w:pPr>
    </w:p>
    <w:p w14:paraId="3D19B96F" w14:textId="5CDB8491" w:rsidR="00E0758C" w:rsidRPr="00F31D54" w:rsidRDefault="00AD06BA" w:rsidP="00F31D54">
      <w:pPr>
        <w:tabs>
          <w:tab w:val="left" w:pos="8020"/>
        </w:tabs>
        <w:spacing w:after="120" w:line="240" w:lineRule="auto"/>
        <w:ind w:left="644" w:hanging="644"/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</w:pP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D3</w:t>
      </w:r>
      <w:r w:rsidR="00E0758C"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Addieren und Subtrahieren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</w:t>
      </w:r>
      <w:r w:rsidR="00502336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>von</w:t>
      </w:r>
      <w:r w:rsidRPr="008A0003">
        <w:rPr>
          <w:rFonts w:asciiTheme="majorHAnsi" w:hAnsiTheme="majorHAnsi" w:cstheme="majorHAnsi"/>
          <w:b/>
          <w:color w:val="327A86" w:themeColor="text2"/>
          <w:sz w:val="48"/>
          <w:szCs w:val="48"/>
          <w:lang w:eastAsia="de-DE"/>
        </w:rPr>
        <w:t xml:space="preserve"> Dezimalzahlen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F31D54" w:rsidRPr="008A0003" w14:paraId="2965D3BD" w14:textId="77777777" w:rsidTr="00F31D54">
        <w:trPr>
          <w:cantSplit/>
          <w:trHeight w:val="838"/>
          <w:jc w:val="center"/>
        </w:trPr>
        <w:tc>
          <w:tcPr>
            <w:tcW w:w="1868" w:type="dxa"/>
          </w:tcPr>
          <w:p w14:paraId="410E2833" w14:textId="77777777" w:rsidR="00E0758C" w:rsidRDefault="00E0758C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5CEBAA0D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6A8E4DE3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1D41AA84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14DA0CFE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55E6400A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4000C3B7" w14:textId="77777777" w:rsidR="00F31D54" w:rsidRDefault="00F31D54" w:rsidP="00F31D54">
            <w:pPr>
              <w:jc w:val="center"/>
              <w:rPr>
                <w:rFonts w:eastAsiaTheme="minorHAnsi" w:cstheme="majorHAnsi"/>
                <w:lang w:eastAsia="en-US"/>
              </w:rPr>
            </w:pPr>
          </w:p>
          <w:p w14:paraId="4C18D911" w14:textId="77777777" w:rsidR="00F31D54" w:rsidRDefault="00F31D54" w:rsidP="00F31D54">
            <w:pPr>
              <w:rPr>
                <w:rFonts w:eastAsiaTheme="minorHAnsi" w:cstheme="majorHAnsi"/>
                <w:lang w:eastAsia="en-US"/>
              </w:rPr>
            </w:pPr>
          </w:p>
          <w:p w14:paraId="533A86F4" w14:textId="77777777" w:rsidR="00F31D54" w:rsidRPr="008A0003" w:rsidRDefault="00F31D54" w:rsidP="00F31D54">
            <w:pPr>
              <w:rPr>
                <w:rFonts w:eastAsiaTheme="minorHAnsi" w:cstheme="majorHAnsi"/>
                <w:lang w:eastAsia="en-US"/>
              </w:rPr>
            </w:pPr>
          </w:p>
        </w:tc>
        <w:tc>
          <w:tcPr>
            <w:tcW w:w="3680" w:type="dxa"/>
          </w:tcPr>
          <w:p w14:paraId="5CA9B615" w14:textId="5F2A5553" w:rsidR="00E0758C" w:rsidRPr="008A0003" w:rsidRDefault="00F31D54" w:rsidP="00F31D54">
            <w:pPr>
              <w:spacing w:line="240" w:lineRule="atLeast"/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  <w:r>
              <w:rPr>
                <w:rFonts w:cstheme="majorHAnsi"/>
                <w:b/>
                <w:noProof/>
                <w:color w:val="327A86" w:themeColor="text2"/>
              </w:rPr>
              <w:drawing>
                <wp:inline distT="0" distB="0" distL="0" distR="0" wp14:anchorId="76183182" wp14:editId="5E9A7B63">
                  <wp:extent cx="2332800" cy="1166400"/>
                  <wp:effectExtent l="0" t="0" r="4445" b="2540"/>
                  <wp:docPr id="1466233553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233553" name="Grafik 14662335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3" w:type="dxa"/>
          </w:tcPr>
          <w:p w14:paraId="75BB3179" w14:textId="77777777" w:rsidR="00E0758C" w:rsidRPr="008A0003" w:rsidRDefault="00E0758C" w:rsidP="00F31D54">
            <w:pPr>
              <w:jc w:val="center"/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F31D54" w:rsidRPr="008A0003" w14:paraId="4ABE7552" w14:textId="77777777" w:rsidTr="00F31D54">
        <w:trPr>
          <w:cantSplit/>
          <w:trHeight w:val="68"/>
          <w:jc w:val="center"/>
        </w:trPr>
        <w:tc>
          <w:tcPr>
            <w:tcW w:w="1868" w:type="dxa"/>
          </w:tcPr>
          <w:p w14:paraId="4278B8FA" w14:textId="77777777" w:rsidR="00E0758C" w:rsidRPr="008A0003" w:rsidRDefault="00E0758C" w:rsidP="00644F56">
            <w:pPr>
              <w:pStyle w:val="berschrift1"/>
              <w:rPr>
                <w:rFonts w:cstheme="majorHAnsi"/>
                <w:lang w:eastAsia="en-US"/>
              </w:rPr>
            </w:pPr>
            <w:r w:rsidRPr="008A0003">
              <w:rPr>
                <w:rFonts w:cstheme="majorHAnsi"/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8A0003" w:rsidRDefault="00E0758C" w:rsidP="00E0758C">
            <w:pPr>
              <w:rPr>
                <w:rFonts w:eastAsiaTheme="minorHAnsi" w:cstheme="majorHAnsi"/>
                <w:b/>
                <w:color w:val="327A86" w:themeColor="text2"/>
                <w:lang w:eastAsia="en-US"/>
              </w:rPr>
            </w:pPr>
          </w:p>
        </w:tc>
      </w:tr>
      <w:tr w:rsidR="00502336" w:rsidRPr="008A0003" w14:paraId="006D8E01" w14:textId="77777777" w:rsidTr="00F31D54">
        <w:trPr>
          <w:cantSplit/>
          <w:jc w:val="center"/>
        </w:trPr>
        <w:tc>
          <w:tcPr>
            <w:tcW w:w="1868" w:type="dxa"/>
          </w:tcPr>
          <w:p w14:paraId="2FC61CC2" w14:textId="4F251EDC" w:rsidR="00D7375E" w:rsidRPr="008A0003" w:rsidRDefault="00D7375E" w:rsidP="00D7375E">
            <w:pPr>
              <w:pStyle w:val="Nummerierung"/>
              <w:rPr>
                <w:rFonts w:eastAsiaTheme="minorHAnsi" w:cstheme="majorHAnsi"/>
                <w:lang w:eastAsia="en-US"/>
              </w:rPr>
            </w:pPr>
            <w:r w:rsidRPr="008A0003">
              <w:rPr>
                <w:rFonts w:eastAsiaTheme="minorHAnsi" w:cstheme="majorHAnsi"/>
                <w:lang w:eastAsia="en-US"/>
              </w:rPr>
              <w:t xml:space="preserve">Baustein </w:t>
            </w:r>
            <w:r w:rsidR="00AD06BA" w:rsidRPr="008A0003">
              <w:rPr>
                <w:rFonts w:eastAsiaTheme="minorHAnsi" w:cstheme="majorHAnsi"/>
                <w:lang w:eastAsia="en-US"/>
              </w:rPr>
              <w:t>D</w:t>
            </w:r>
            <w:r w:rsidR="00B03574" w:rsidRPr="008A0003">
              <w:rPr>
                <w:rFonts w:eastAsiaTheme="minorHAnsi" w:cstheme="majorHAnsi"/>
                <w:lang w:eastAsia="en-US"/>
              </w:rPr>
              <w:t>3</w:t>
            </w:r>
            <w:r w:rsidRPr="008A0003">
              <w:rPr>
                <w:rFonts w:eastAsiaTheme="minorHAnsi" w:cstheme="majorHAnsi"/>
                <w:lang w:eastAsia="en-US"/>
              </w:rPr>
              <w:t>A</w:t>
            </w:r>
          </w:p>
          <w:p w14:paraId="7F6CAE88" w14:textId="0E7E3357" w:rsidR="00D7375E" w:rsidRPr="008A0003" w:rsidRDefault="00D7375E" w:rsidP="00D7375E">
            <w:pPr>
              <w:pStyle w:val="Nummerierung"/>
              <w:rPr>
                <w:rFonts w:cstheme="majorHAnsi"/>
              </w:rPr>
            </w:pPr>
          </w:p>
        </w:tc>
        <w:tc>
          <w:tcPr>
            <w:tcW w:w="7203" w:type="dxa"/>
            <w:gridSpan w:val="2"/>
          </w:tcPr>
          <w:p w14:paraId="0412AB02" w14:textId="7F04E963" w:rsidR="00D7375E" w:rsidRPr="008A0003" w:rsidRDefault="00AD06BA" w:rsidP="00D7375E">
            <w:pPr>
              <w:pStyle w:val="Nummerierung"/>
              <w:rPr>
                <w:rFonts w:eastAsiaTheme="minorHAnsi" w:cstheme="majorHAnsi"/>
                <w:color w:val="000000" w:themeColor="text1"/>
                <w:lang w:eastAsia="en-US"/>
              </w:rPr>
            </w:pPr>
            <w:r w:rsidRPr="008A0003">
              <w:rPr>
                <w:rFonts w:eastAsiaTheme="minorHAnsi" w:cstheme="majorHAnsi"/>
                <w:color w:val="000000" w:themeColor="text1"/>
                <w:lang w:eastAsia="en-US"/>
              </w:rPr>
              <w:t>Ich kann am Zahlenstrahl und schriftlich addieren und subtrahieren</w:t>
            </w:r>
          </w:p>
          <w:p w14:paraId="207F7E91" w14:textId="43D3A2B6" w:rsidR="00D7375E" w:rsidRPr="008A0003" w:rsidRDefault="00D7375E" w:rsidP="00D7375E">
            <w:pPr>
              <w:rPr>
                <w:rFonts w:eastAsiaTheme="minorHAnsi" w:cstheme="majorHAnsi"/>
                <w:color w:val="70BCC9" w:themeColor="text2" w:themeTint="99"/>
                <w:lang w:eastAsia="en-US"/>
              </w:rPr>
            </w:pP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color w:val="70BCC9" w:themeColor="text2" w:themeTint="99"/>
                <w:lang w:eastAsia="en-US"/>
              </w:rPr>
              <w:t xml:space="preserve"> </w:t>
            </w:r>
            <w:r w:rsidRPr="008A0003">
              <w:rPr>
                <w:rFonts w:eastAsiaTheme="minorHAnsi" w:cstheme="majorHAnsi"/>
                <w:lang w:eastAsia="en-US"/>
              </w:rPr>
              <w:t>Diagnosematerial (1 Seite Standortbestimmung)</w:t>
            </w:r>
          </w:p>
          <w:p w14:paraId="183A7CD7" w14:textId="7585107D" w:rsidR="00D7375E" w:rsidRPr="008A0003" w:rsidRDefault="00D7375E" w:rsidP="00D7375E">
            <w:pPr>
              <w:pStyle w:val="Nummerierung"/>
              <w:rPr>
                <w:rFonts w:cstheme="majorHAnsi"/>
                <w:b w:val="0"/>
                <w:bCs/>
                <w:color w:val="000000" w:themeColor="text1"/>
              </w:rPr>
            </w:pPr>
            <w:r w:rsidRPr="008A0003">
              <w:rPr>
                <w:rFonts w:eastAsiaTheme="minorHAnsi" w:cstheme="majorHAnsi"/>
                <w:lang w:eastAsia="en-US"/>
              </w:rPr>
              <w:sym w:font="Wingdings" w:char="F06E"/>
            </w:r>
            <w:r w:rsidRPr="008A0003">
              <w:rPr>
                <w:rFonts w:eastAsiaTheme="minorHAnsi" w:cstheme="majorHAnsi"/>
                <w:lang w:eastAsia="en-US"/>
              </w:rPr>
              <w:t xml:space="preserve"> 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Fördermaterial in </w:t>
            </w:r>
            <w:r w:rsidR="00F31D54">
              <w:rPr>
                <w:rFonts w:cstheme="majorHAnsi"/>
                <w:b w:val="0"/>
                <w:bCs/>
                <w:color w:val="000000" w:themeColor="text1"/>
              </w:rPr>
              <w:t>zwei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Fördereinheiten (</w:t>
            </w:r>
            <w:r w:rsidR="00C54924">
              <w:rPr>
                <w:rFonts w:cstheme="majorHAnsi"/>
                <w:b w:val="0"/>
                <w:bCs/>
                <w:color w:val="000000" w:themeColor="text1"/>
              </w:rPr>
              <w:t>7</w:t>
            </w:r>
            <w:r w:rsidRPr="008A0003">
              <w:rPr>
                <w:rFonts w:cstheme="majorHAnsi"/>
                <w:b w:val="0"/>
                <w:bCs/>
                <w:color w:val="000000" w:themeColor="text1"/>
              </w:rPr>
              <w:t xml:space="preserve"> Seiten)</w:t>
            </w:r>
          </w:p>
          <w:p w14:paraId="13C08336" w14:textId="77777777" w:rsidR="00D7375E" w:rsidRDefault="00D7375E" w:rsidP="00D7375E">
            <w:pPr>
              <w:pStyle w:val="Nummerierung"/>
              <w:rPr>
                <w:rFonts w:cstheme="majorHAnsi"/>
              </w:rPr>
            </w:pPr>
          </w:p>
          <w:p w14:paraId="6A8F2281" w14:textId="77777777" w:rsidR="00F31D54" w:rsidRDefault="00F31D54" w:rsidP="00D7375E">
            <w:pPr>
              <w:pStyle w:val="Nummerierung"/>
              <w:rPr>
                <w:rFonts w:cstheme="majorHAnsi"/>
              </w:rPr>
            </w:pPr>
          </w:p>
          <w:p w14:paraId="0549EF4A" w14:textId="609531E9" w:rsidR="00F31D54" w:rsidRPr="008A0003" w:rsidRDefault="00F31D54" w:rsidP="00D7375E">
            <w:pPr>
              <w:pStyle w:val="Nummerierung"/>
              <w:rPr>
                <w:rFonts w:cstheme="majorHAnsi"/>
              </w:rPr>
            </w:pPr>
          </w:p>
        </w:tc>
      </w:tr>
      <w:tr w:rsidR="00F31D54" w:rsidRPr="00DC384E" w14:paraId="3176E38C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467DC6AF" w14:textId="77777777" w:rsidR="00F31D54" w:rsidRPr="00DC384E" w:rsidRDefault="00F31D54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2266DE2A" wp14:editId="5F65C6D3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623BF6C6" w14:textId="77777777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F31D54" w:rsidRPr="00DC384E" w14:paraId="1CEBA5D8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9042EA1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707D95E0" w14:textId="088A1F49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F31D54">
              <w:rPr>
                <w:color w:val="808080"/>
                <w:sz w:val="16"/>
                <w:szCs w:val="16"/>
              </w:rPr>
              <w:t>D3: Addieren und Subtrahieren von Dezimalzahlen</w:t>
            </w:r>
            <w:r w:rsidRPr="00F31D54">
              <w:rPr>
                <w:sz w:val="16"/>
                <w:szCs w:val="16"/>
              </w:rPr>
              <w:t>.</w:t>
            </w:r>
            <w:r w:rsidRPr="00DC384E">
              <w:rPr>
                <w:sz w:val="16"/>
                <w:szCs w:val="16"/>
              </w:rPr>
              <w:t xml:space="preserve">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mathe-sicher-koennen.dzlm.de/bpd/#D</w:t>
            </w:r>
            <w:r>
              <w:rPr>
                <w:sz w:val="16"/>
                <w:szCs w:val="16"/>
                <w:lang w:val="en-GB"/>
              </w:rPr>
              <w:t>3</w:t>
            </w:r>
          </w:p>
        </w:tc>
      </w:tr>
      <w:tr w:rsidR="00F31D54" w:rsidRPr="00DC384E" w14:paraId="2A97F113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1745FF80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3679588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67E07FE9" w14:textId="77777777" w:rsidR="00F31D54" w:rsidRPr="00DC384E" w:rsidRDefault="00F31D54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F31D54" w:rsidRPr="00DC384E" w14:paraId="1959BAFB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208412B" w14:textId="77777777" w:rsidR="00F31D54" w:rsidRPr="00DC384E" w:rsidRDefault="00F31D54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31B8CB3D" w14:textId="033AD246" w:rsidR="00F31D54" w:rsidRPr="00DC384E" w:rsidRDefault="00F31D54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</w:t>
            </w:r>
            <w:r>
              <w:rPr>
                <w:sz w:val="16"/>
                <w:szCs w:val="16"/>
              </w:rPr>
              <w:t>werden</w:t>
            </w:r>
            <w:r w:rsidRPr="00DC384E">
              <w:rPr>
                <w:sz w:val="16"/>
                <w:szCs w:val="16"/>
              </w:rPr>
              <w:t xml:space="preserve">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Ausschnitte aus</w:t>
            </w:r>
            <w:r w:rsidRPr="00DC384E">
              <w:rPr>
                <w:sz w:val="16"/>
                <w:szCs w:val="16"/>
              </w:rPr>
              <w:t xml:space="preserve">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726FD4">
              <w:rPr>
                <w:sz w:val="16"/>
                <w:szCs w:val="16"/>
              </w:rPr>
              <w:t>D</w:t>
            </w:r>
            <w:r>
              <w:rPr>
                <w:sz w:val="16"/>
                <w:szCs w:val="16"/>
              </w:rPr>
              <w:t>3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983439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522196BB" w14:textId="77777777" w:rsidR="009A1673" w:rsidRDefault="009A1673" w:rsidP="00E0758C">
      <w:pPr>
        <w:rPr>
          <w:rFonts w:asciiTheme="majorHAnsi" w:hAnsiTheme="majorHAnsi" w:cstheme="majorHAnsi"/>
        </w:rPr>
      </w:pPr>
    </w:p>
    <w:p w14:paraId="64E8C19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EB6AA2F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7F4A2C52" w14:textId="77777777" w:rsidR="00502336" w:rsidRDefault="00502336" w:rsidP="00E0758C">
      <w:pPr>
        <w:rPr>
          <w:rFonts w:asciiTheme="majorHAnsi" w:hAnsiTheme="majorHAnsi" w:cstheme="majorHAnsi"/>
        </w:rPr>
      </w:pPr>
    </w:p>
    <w:p w14:paraId="12B80256" w14:textId="77777777" w:rsidR="009A1673" w:rsidRPr="008A0003" w:rsidRDefault="009A1673" w:rsidP="00E0758C">
      <w:pPr>
        <w:rPr>
          <w:rFonts w:asciiTheme="majorHAnsi" w:hAnsiTheme="majorHAnsi" w:cstheme="majorHAnsi"/>
        </w:rPr>
      </w:pPr>
    </w:p>
    <w:p w14:paraId="400CE224" w14:textId="0E9D7C56" w:rsidR="00C9163F" w:rsidRPr="008A0003" w:rsidRDefault="00C9163F" w:rsidP="00C9163F">
      <w:pPr>
        <w:rPr>
          <w:rFonts w:asciiTheme="majorHAnsi" w:hAnsiTheme="majorHAnsi" w:cstheme="majorHAnsi"/>
        </w:rPr>
        <w:sectPr w:rsidR="00C9163F" w:rsidRPr="008A0003" w:rsidSect="0088712C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424"/>
        <w:gridCol w:w="85"/>
        <w:gridCol w:w="3927"/>
        <w:gridCol w:w="3584"/>
        <w:gridCol w:w="428"/>
      </w:tblGrid>
      <w:tr w:rsidR="00AC7674" w:rsidRPr="008A0003" w14:paraId="2B9A6F2A" w14:textId="77777777" w:rsidTr="008B0CBC">
        <w:tc>
          <w:tcPr>
            <w:tcW w:w="623" w:type="dxa"/>
          </w:tcPr>
          <w:bookmarkEnd w:id="0"/>
          <w:p w14:paraId="49D7CDC7" w14:textId="77777777" w:rsidR="00AC7674" w:rsidRPr="008A0003" w:rsidRDefault="00AC76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48" w:type="dxa"/>
            <w:gridSpan w:val="5"/>
          </w:tcPr>
          <w:p w14:paraId="78D582C2" w14:textId="77777777" w:rsidR="00AD06BA" w:rsidRPr="008A0003" w:rsidRDefault="00AD06BA" w:rsidP="00502336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 xml:space="preserve">Kann ich Dezimalzahlen am Zahlenstrahl und schriftlich </w:t>
            </w:r>
          </w:p>
          <w:p w14:paraId="0E6AA075" w14:textId="32063BBF" w:rsidR="00AC7674" w:rsidRPr="008A0003" w:rsidRDefault="00AD06BA" w:rsidP="009E0DCE">
            <w:pPr>
              <w:pStyle w:val="berschrift1"/>
              <w:rPr>
                <w:rFonts w:cstheme="majorHAnsi"/>
                <w:noProof/>
              </w:rPr>
            </w:pPr>
            <w:r w:rsidRPr="008A0003">
              <w:rPr>
                <w:rFonts w:cstheme="majorHAnsi"/>
              </w:rPr>
              <w:t>addieren und subtrahieren?</w:t>
            </w:r>
          </w:p>
        </w:tc>
      </w:tr>
      <w:tr w:rsidR="00AC7674" w:rsidRPr="008A0003" w14:paraId="7A12C213" w14:textId="77777777" w:rsidTr="00502336">
        <w:trPr>
          <w:trHeight w:hRule="exact" w:val="757"/>
        </w:trPr>
        <w:tc>
          <w:tcPr>
            <w:tcW w:w="623" w:type="dxa"/>
          </w:tcPr>
          <w:p w14:paraId="5EA75CBF" w14:textId="77777777" w:rsidR="00AC7674" w:rsidRPr="008A0003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448" w:type="dxa"/>
            <w:gridSpan w:val="5"/>
          </w:tcPr>
          <w:p w14:paraId="283E536A" w14:textId="522DA3C8" w:rsidR="00AC7674" w:rsidRPr="008A0003" w:rsidRDefault="00AD06BA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Am Zahlenstrahl addieren und subtrahieren</w:t>
            </w:r>
          </w:p>
        </w:tc>
      </w:tr>
      <w:tr w:rsidR="008B0CBC" w:rsidRPr="008A0003" w14:paraId="7E7F3716" w14:textId="77777777" w:rsidTr="008B0CBC">
        <w:tc>
          <w:tcPr>
            <w:tcW w:w="623" w:type="dxa"/>
          </w:tcPr>
          <w:p w14:paraId="3CAC586D" w14:textId="271602C2" w:rsidR="008B0CBC" w:rsidRPr="008A0003" w:rsidRDefault="008B0CBC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34AA0E9D" w14:textId="3FE6E36D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7939" w:type="dxa"/>
            <w:gridSpan w:val="3"/>
          </w:tcPr>
          <w:p w14:paraId="2F3B163E" w14:textId="77777777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jeweils eine passende Additions- und </w:t>
            </w:r>
          </w:p>
          <w:p w14:paraId="08D1169A" w14:textId="660666E0" w:rsidR="008B0CBC" w:rsidRPr="008A0003" w:rsidRDefault="00606063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mindestens ein</w:t>
            </w:r>
            <w:r>
              <w:rPr>
                <w:rFonts w:asciiTheme="majorHAnsi" w:hAnsiTheme="majorHAnsi" w:cstheme="majorHAnsi"/>
              </w:rPr>
              <w:t xml:space="preserve">e </w:t>
            </w:r>
            <w:r w:rsidR="008B0CBC" w:rsidRPr="008A0003">
              <w:rPr>
                <w:rFonts w:asciiTheme="majorHAnsi" w:hAnsiTheme="majorHAnsi" w:cstheme="majorHAnsi"/>
              </w:rPr>
              <w:t>passende Subtraktionsaufgabe.</w:t>
            </w:r>
          </w:p>
          <w:p w14:paraId="48F3F81D" w14:textId="18293082" w:rsidR="00502336" w:rsidRPr="00502336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  <w:r w:rsidRPr="008A0003">
              <w:rPr>
                <w:rFonts w:asciiTheme="majorHAnsi" w:hAnsiTheme="majorHAnsi" w:cstheme="majorHAnsi"/>
              </w:rPr>
              <w:t>Additionsaufgabe:</w:t>
            </w:r>
          </w:p>
          <w:p w14:paraId="1960B2C5" w14:textId="127488CC" w:rsidR="008B0CBC" w:rsidRPr="008A0003" w:rsidRDefault="00502336" w:rsidP="00502336">
            <w:pPr>
              <w:spacing w:line="360" w:lineRule="auto"/>
              <w:ind w:firstLine="199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840512" behindDoc="0" locked="0" layoutInCell="1" allowOverlap="1" wp14:anchorId="3DEE0149" wp14:editId="56C333B7">
                  <wp:simplePos x="0" y="0"/>
                  <wp:positionH relativeFrom="column">
                    <wp:posOffset>249362</wp:posOffset>
                  </wp:positionH>
                  <wp:positionV relativeFrom="paragraph">
                    <wp:posOffset>30176</wp:posOffset>
                  </wp:positionV>
                  <wp:extent cx="1432560" cy="552450"/>
                  <wp:effectExtent l="0" t="0" r="2540" b="6350"/>
                  <wp:wrapNone/>
                  <wp:docPr id="1592" name="Bild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1neu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5524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B0CBC" w:rsidRPr="008A0003">
              <w:rPr>
                <w:rFonts w:asciiTheme="majorHAnsi" w:hAnsiTheme="majorHAnsi" w:cstheme="majorHAnsi"/>
              </w:rPr>
              <w:t xml:space="preserve">                      </w:t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2DB6E8AA" w14:textId="5B3B076F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AE1F550" w14:textId="54D57EAD" w:rsidR="008B0CBC" w:rsidRPr="00502336" w:rsidRDefault="008B0CBC" w:rsidP="00502336">
            <w:pPr>
              <w:spacing w:line="360" w:lineRule="auto"/>
              <w:ind w:firstLine="2417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</w:t>
            </w:r>
            <w:r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67FC305A" w14:textId="4F2D164F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______________________________________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</w:p>
          <w:p w14:paraId="6A4DD6E5" w14:textId="18B38E2B" w:rsidR="00502336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</w:t>
            </w:r>
          </w:p>
          <w:p w14:paraId="5018DB8A" w14:textId="2418112A" w:rsidR="008B0CBC" w:rsidRPr="008A0003" w:rsidRDefault="00502336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        </w:t>
            </w:r>
            <w:r w:rsidR="008B0CBC" w:rsidRPr="008A0003">
              <w:rPr>
                <w:rFonts w:asciiTheme="majorHAnsi" w:hAnsiTheme="majorHAnsi" w:cstheme="majorHAnsi"/>
              </w:rPr>
              <w:t>Additionsaufgabe:</w:t>
            </w:r>
          </w:p>
          <w:p w14:paraId="64AB292E" w14:textId="029904B2" w:rsidR="008B0CBC" w:rsidRPr="008A0003" w:rsidRDefault="00502336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1536" behindDoc="0" locked="0" layoutInCell="1" allowOverlap="1" wp14:anchorId="4D257949" wp14:editId="19A3D32B">
                  <wp:simplePos x="0" y="0"/>
                  <wp:positionH relativeFrom="column">
                    <wp:posOffset>2374</wp:posOffset>
                  </wp:positionH>
                  <wp:positionV relativeFrom="paragraph">
                    <wp:posOffset>9525</wp:posOffset>
                  </wp:positionV>
                  <wp:extent cx="1879600" cy="533400"/>
                  <wp:effectExtent l="0" t="0" r="0" b="0"/>
                  <wp:wrapNone/>
                  <wp:docPr id="1725876224" name="Grafik 1725876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2.eps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0CBC">
              <w:rPr>
                <w:rFonts w:asciiTheme="majorHAnsi" w:hAnsiTheme="majorHAnsi" w:cstheme="majorHAnsi"/>
              </w:rPr>
              <w:t xml:space="preserve">     </w:t>
            </w:r>
            <w:r w:rsidR="008B0CBC"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  <w:p w14:paraId="1557B7B5" w14:textId="34EA4AB4" w:rsidR="008B0CBC" w:rsidRPr="008A0003" w:rsidRDefault="008B0CBC" w:rsidP="000B0511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293542B" w14:textId="0788153D" w:rsidR="008B0CBC" w:rsidRPr="00502336" w:rsidRDefault="008B0CBC" w:rsidP="00502336">
            <w:pPr>
              <w:spacing w:line="360" w:lineRule="auto"/>
              <w:ind w:firstLine="3126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</w:t>
            </w:r>
            <w:r w:rsidRPr="008A0003">
              <w:rPr>
                <w:rFonts w:asciiTheme="majorHAnsi" w:hAnsiTheme="majorHAnsi" w:cstheme="majorHAnsi"/>
              </w:rPr>
              <w:t>Subtraktionsaufgabe:</w:t>
            </w:r>
          </w:p>
          <w:p w14:paraId="32E4618D" w14:textId="71E8E1C8" w:rsidR="008B0CBC" w:rsidRPr="008A0003" w:rsidRDefault="008B0CBC" w:rsidP="00502336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       </w:t>
            </w:r>
            <w:r w:rsidRPr="008A0003">
              <w:rPr>
                <w:rFonts w:asciiTheme="majorHAnsi" w:hAnsiTheme="majorHAnsi" w:cstheme="majorHAnsi"/>
              </w:rPr>
              <w:t>_______________________________________</w:t>
            </w:r>
          </w:p>
        </w:tc>
      </w:tr>
      <w:tr w:rsidR="008B0CBC" w:rsidRPr="008A0003" w14:paraId="2D193554" w14:textId="77777777" w:rsidTr="008B0CBC">
        <w:tc>
          <w:tcPr>
            <w:tcW w:w="623" w:type="dxa"/>
          </w:tcPr>
          <w:p w14:paraId="116221D1" w14:textId="1DCE0B31" w:rsidR="008B0CBC" w:rsidRPr="008A0003" w:rsidRDefault="00502336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color w:val="70BCC9" w:themeColor="text2" w:themeTint="99"/>
              </w:rPr>
              <w:t xml:space="preserve"> </w:t>
            </w:r>
          </w:p>
        </w:tc>
        <w:tc>
          <w:tcPr>
            <w:tcW w:w="509" w:type="dxa"/>
            <w:gridSpan w:val="2"/>
          </w:tcPr>
          <w:p w14:paraId="7CB7F8BB" w14:textId="77777777" w:rsidR="008B0CBC" w:rsidRPr="008A0003" w:rsidRDefault="008B0CBC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511" w:type="dxa"/>
            <w:gridSpan w:val="2"/>
          </w:tcPr>
          <w:p w14:paraId="38CE2BC6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8721EEC" w14:textId="77777777" w:rsidR="008B0CBC" w:rsidRPr="008A0003" w:rsidRDefault="008B0CBC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0B0511" w:rsidRPr="008A0003" w14:paraId="7135E610" w14:textId="77777777" w:rsidTr="008B0CBC">
        <w:tc>
          <w:tcPr>
            <w:tcW w:w="623" w:type="dxa"/>
          </w:tcPr>
          <w:p w14:paraId="79D8854C" w14:textId="77777777" w:rsidR="000B0511" w:rsidRPr="008A0003" w:rsidRDefault="000B0511" w:rsidP="00E0758C">
            <w:pPr>
              <w:spacing w:line="240" w:lineRule="atLeast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509" w:type="dxa"/>
            <w:gridSpan w:val="2"/>
          </w:tcPr>
          <w:p w14:paraId="4657E14A" w14:textId="5067921C" w:rsidR="000B0511" w:rsidRPr="008A0003" w:rsidRDefault="000B0511" w:rsidP="000B0511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511" w:type="dxa"/>
            <w:gridSpan w:val="2"/>
          </w:tcPr>
          <w:p w14:paraId="1A3D4427" w14:textId="77777777" w:rsidR="00090F3F" w:rsidRPr="008A0003" w:rsidRDefault="00090F3F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leeren Zahlenstrahl.</w:t>
            </w:r>
          </w:p>
          <w:p w14:paraId="45D4CBF4" w14:textId="533E1C5C" w:rsidR="009D6C73" w:rsidRDefault="009D6C73" w:rsidP="00090F3F">
            <w:pPr>
              <w:rPr>
                <w:rFonts w:asciiTheme="majorHAnsi" w:hAnsiTheme="majorHAnsi" w:cstheme="majorHAnsi"/>
              </w:rPr>
            </w:pPr>
          </w:p>
          <w:p w14:paraId="474F4635" w14:textId="77777777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  <w:p w14:paraId="4CDB6F90" w14:textId="5DBAC412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889AE95" wp14:editId="3998F7BF">
                      <wp:simplePos x="0" y="0"/>
                      <wp:positionH relativeFrom="column">
                        <wp:posOffset>1678581</wp:posOffset>
                      </wp:positionH>
                      <wp:positionV relativeFrom="paragraph">
                        <wp:posOffset>130810</wp:posOffset>
                      </wp:positionV>
                      <wp:extent cx="2794000" cy="0"/>
                      <wp:effectExtent l="0" t="12700" r="12700" b="12700"/>
                      <wp:wrapNone/>
                      <wp:docPr id="41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BEDA01" id="Gerade Verbindung 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10.3pt" to="352.15pt,1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&#13;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6,9 </w:t>
            </w:r>
            <w:r w:rsidR="00606063">
              <w:rPr>
                <w:rFonts w:asciiTheme="majorHAnsi" w:hAnsiTheme="majorHAnsi" w:cstheme="majorHAnsi"/>
              </w:rPr>
              <w:t>–</w:t>
            </w:r>
            <w:r w:rsidR="009D6C73" w:rsidRPr="008A0003">
              <w:rPr>
                <w:rFonts w:asciiTheme="majorHAnsi" w:hAnsiTheme="majorHAnsi" w:cstheme="majorHAnsi"/>
              </w:rPr>
              <w:t xml:space="preserve"> 0,4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="009D6C73" w:rsidRPr="008A0003">
              <w:rPr>
                <w:rFonts w:asciiTheme="majorHAnsi" w:hAnsiTheme="majorHAnsi" w:cstheme="majorHAnsi"/>
              </w:rPr>
              <w:t>0,02</w:t>
            </w:r>
          </w:p>
          <w:p w14:paraId="78514C09" w14:textId="77777777" w:rsidR="00502336" w:rsidRDefault="00502336" w:rsidP="00090F3F">
            <w:pPr>
              <w:rPr>
                <w:rFonts w:asciiTheme="majorHAnsi" w:hAnsiTheme="majorHAnsi" w:cstheme="majorHAnsi"/>
              </w:rPr>
            </w:pPr>
          </w:p>
          <w:p w14:paraId="6A18DDE9" w14:textId="77777777" w:rsidR="00900034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4DCFF35" w14:textId="77777777" w:rsidR="00900034" w:rsidRPr="008A0003" w:rsidRDefault="00900034" w:rsidP="00090F3F">
            <w:pPr>
              <w:rPr>
                <w:rFonts w:asciiTheme="majorHAnsi" w:hAnsiTheme="majorHAnsi" w:cstheme="majorHAnsi"/>
              </w:rPr>
            </w:pPr>
          </w:p>
          <w:p w14:paraId="22AF2D43" w14:textId="28B50D3A" w:rsidR="009D6C73" w:rsidRPr="008A0003" w:rsidRDefault="008B0CBC" w:rsidP="00090F3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620AA71" wp14:editId="34FB3803">
                      <wp:simplePos x="0" y="0"/>
                      <wp:positionH relativeFrom="column">
                        <wp:posOffset>1684020</wp:posOffset>
                      </wp:positionH>
                      <wp:positionV relativeFrom="paragraph">
                        <wp:posOffset>96974</wp:posOffset>
                      </wp:positionV>
                      <wp:extent cx="2794000" cy="0"/>
                      <wp:effectExtent l="0" t="12700" r="12700" b="12700"/>
                      <wp:wrapNone/>
                      <wp:docPr id="1703238796" name="Gerade Verbindung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9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296874" id="Gerade Verbindung 1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7.65pt" to="352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" strokecolor="black [3213]" strokeweight="1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>2,2 + 0,73</w:t>
            </w:r>
          </w:p>
          <w:p w14:paraId="027EBE68" w14:textId="7B3E8659" w:rsidR="008B0CBC" w:rsidRPr="008A0003" w:rsidRDefault="008B0CBC" w:rsidP="00090F3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bottom"/>
          </w:tcPr>
          <w:p w14:paraId="535B50C1" w14:textId="05261DCE" w:rsidR="000B0511" w:rsidRPr="008A0003" w:rsidRDefault="000B0511" w:rsidP="00E0758C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3006A2" w:rsidRPr="008A0003" w14:paraId="1E7800EF" w14:textId="77777777" w:rsidTr="00900034">
        <w:trPr>
          <w:trHeight w:hRule="exact" w:val="702"/>
        </w:trPr>
        <w:tc>
          <w:tcPr>
            <w:tcW w:w="623" w:type="dxa"/>
          </w:tcPr>
          <w:p w14:paraId="40E2E564" w14:textId="104B6371" w:rsidR="003006A2" w:rsidRPr="008A0003" w:rsidRDefault="003006A2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448" w:type="dxa"/>
            <w:gridSpan w:val="5"/>
          </w:tcPr>
          <w:p w14:paraId="7171312A" w14:textId="4F52A504" w:rsidR="003006A2" w:rsidRPr="008A0003" w:rsidRDefault="009D6C73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color w:val="70BCC9" w:themeColor="text2" w:themeTint="99"/>
              </w:rPr>
              <w:t>Schriftlich addieren und subtrahieren</w:t>
            </w:r>
          </w:p>
        </w:tc>
      </w:tr>
      <w:tr w:rsidR="00900034" w:rsidRPr="008A0003" w14:paraId="3C0F8AFB" w14:textId="77777777" w:rsidTr="008B0CBC">
        <w:tc>
          <w:tcPr>
            <w:tcW w:w="623" w:type="dxa"/>
          </w:tcPr>
          <w:p w14:paraId="33D19996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0AFDD7F4" w14:textId="5CDF8400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24" w:type="dxa"/>
            <w:gridSpan w:val="4"/>
          </w:tcPr>
          <w:p w14:paraId="4752518E" w14:textId="321F868F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untereinander und rechne aus.</w:t>
            </w:r>
          </w:p>
        </w:tc>
      </w:tr>
      <w:tr w:rsidR="00900034" w:rsidRPr="008A0003" w14:paraId="62DCE088" w14:textId="77777777" w:rsidTr="00873D95">
        <w:tc>
          <w:tcPr>
            <w:tcW w:w="623" w:type="dxa"/>
          </w:tcPr>
          <w:p w14:paraId="483CF37C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6555A733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4012" w:type="dxa"/>
            <w:gridSpan w:val="2"/>
          </w:tcPr>
          <w:p w14:paraId="32A16754" w14:textId="77777777" w:rsidR="00900034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pPr w:leftFromText="141" w:rightFromText="141" w:vertAnchor="text" w:horzAnchor="page" w:tblpX="1504" w:tblpY="31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7B35685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9C10B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F4B2A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77C70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11A4C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8FA79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04D8A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0F752F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EAF5C7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F204A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1A8D24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497F1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1EFAF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8EF1B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DDC738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D486DF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6B49D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87C3DC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5B5D6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91BFFC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3065B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B9D61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5749A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0B1BB4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B2DA180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27FBD6C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A7F5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A2C15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DFA63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F902C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2ED0C0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AF319B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773C6F23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09982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2471B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D2B19C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988A5D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A4FB6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F09BA5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33F877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4D2E0E02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480978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4424C58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7A32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EBC2C6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00154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23E197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364CD8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611F659E" w14:textId="4FE8D788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  <w:r w:rsidRPr="00502336">
              <w:rPr>
                <w:rFonts w:asciiTheme="majorHAnsi" w:hAnsiTheme="majorHAnsi" w:cstheme="majorHAnsi"/>
              </w:rPr>
              <w:t>14,23 + 5,4</w:t>
            </w:r>
          </w:p>
          <w:p w14:paraId="496CAFDF" w14:textId="1196CC11" w:rsidR="00900034" w:rsidRPr="00502336" w:rsidRDefault="00900034" w:rsidP="00900034">
            <w:pPr>
              <w:pStyle w:val="SOBText"/>
              <w:rPr>
                <w:rFonts w:asciiTheme="majorHAnsi" w:hAnsiTheme="majorHAnsi" w:cstheme="majorHAnsi"/>
              </w:rPr>
            </w:pPr>
          </w:p>
          <w:p w14:paraId="0B61C305" w14:textId="3A8CF985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012" w:type="dxa"/>
            <w:gridSpan w:val="2"/>
          </w:tcPr>
          <w:tbl>
            <w:tblPr>
              <w:tblStyle w:val="Tabellenraster"/>
              <w:tblpPr w:leftFromText="141" w:rightFromText="141" w:vertAnchor="text" w:horzAnchor="page" w:tblpX="1566" w:tblpY="287"/>
              <w:tblOverlap w:val="nev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900034" w:rsidRPr="008A0003" w14:paraId="4FFB7FB7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66E259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49A0946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46272D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FDC3C4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00729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F38D0C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1ADB4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30C9D51E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7E5F6D23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DEAD9DE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5B4E0C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1F346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32A9A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470525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414108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1700BBA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A01B8D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1CDAE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105F49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C84C1D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C0DE492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7C06922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32299B9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237CC114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427E96EB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D707F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FDD02A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CBB9F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4D856C0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A84E60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77A8CE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0A11365C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0407EE77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F5408AC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15DD86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E732D7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3A3481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3A11F79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E5550FF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900034" w:rsidRPr="008A0003" w14:paraId="10973E1F" w14:textId="77777777" w:rsidTr="00900034">
              <w:trPr>
                <w:trHeight w:val="284"/>
              </w:trPr>
              <w:tc>
                <w:tcPr>
                  <w:tcW w:w="284" w:type="dxa"/>
                </w:tcPr>
                <w:p w14:paraId="515F143A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4797E6B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297BA93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816900D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64A0EEA1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0CEF8144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84" w:type="dxa"/>
                </w:tcPr>
                <w:p w14:paraId="5B3EBAF5" w14:textId="77777777" w:rsidR="00900034" w:rsidRPr="008A0003" w:rsidRDefault="00900034" w:rsidP="00900034">
                  <w:pPr>
                    <w:pStyle w:val="SOB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7DFFEE8" w14:textId="77777777" w:rsidR="00900034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42405419" w14:textId="04D50E66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</w:rPr>
              <w:t>17,45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3,8</w:t>
            </w:r>
          </w:p>
          <w:p w14:paraId="20399A2C" w14:textId="63B2179A" w:rsidR="00900034" w:rsidRPr="008A0003" w:rsidRDefault="00900034" w:rsidP="00900034">
            <w:pPr>
              <w:rPr>
                <w:rFonts w:asciiTheme="majorHAnsi" w:hAnsiTheme="majorHAnsi" w:cstheme="majorHAnsi"/>
              </w:rPr>
            </w:pPr>
          </w:p>
          <w:p w14:paraId="21FC307D" w14:textId="4EF796D2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900034" w:rsidRPr="008A0003" w14:paraId="4CF5C93A" w14:textId="77777777" w:rsidTr="008B0CBC">
        <w:tc>
          <w:tcPr>
            <w:tcW w:w="623" w:type="dxa"/>
          </w:tcPr>
          <w:p w14:paraId="5C061D23" w14:textId="77777777" w:rsidR="00900034" w:rsidRPr="008A0003" w:rsidRDefault="00900034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198C12C" w14:textId="77777777" w:rsidR="00900034" w:rsidRPr="008A0003" w:rsidRDefault="00900034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8024" w:type="dxa"/>
            <w:gridSpan w:val="4"/>
          </w:tcPr>
          <w:p w14:paraId="0C379FB0" w14:textId="77777777" w:rsidR="00900034" w:rsidRPr="008A0003" w:rsidRDefault="00900034" w:rsidP="00E0758C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E0758C" w:rsidRPr="008A0003" w14:paraId="4FD321CE" w14:textId="77777777" w:rsidTr="00900034">
        <w:tc>
          <w:tcPr>
            <w:tcW w:w="623" w:type="dxa"/>
          </w:tcPr>
          <w:p w14:paraId="378B8BB3" w14:textId="77777777" w:rsidR="00E0758C" w:rsidRPr="008A0003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4" w:type="dxa"/>
          </w:tcPr>
          <w:p w14:paraId="7F7B329B" w14:textId="77777777" w:rsidR="00E0758C" w:rsidRPr="008A0003" w:rsidRDefault="00E0758C" w:rsidP="00E0758C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8A0003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7596" w:type="dxa"/>
            <w:gridSpan w:val="3"/>
          </w:tcPr>
          <w:p w14:paraId="06404E30" w14:textId="207AE7BE" w:rsidR="009D6C73" w:rsidRPr="008A0003" w:rsidRDefault="00900034" w:rsidP="00502336">
            <w:pPr>
              <w:ind w:left="79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0541042" wp14:editId="7EEC8B6C">
                      <wp:simplePos x="0" y="0"/>
                      <wp:positionH relativeFrom="column">
                        <wp:posOffset>1132</wp:posOffset>
                      </wp:positionH>
                      <wp:positionV relativeFrom="paragraph">
                        <wp:posOffset>5384</wp:posOffset>
                      </wp:positionV>
                      <wp:extent cx="4818490" cy="1137036"/>
                      <wp:effectExtent l="0" t="0" r="7620" b="19050"/>
                      <wp:wrapNone/>
                      <wp:docPr id="62" name="Text Box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18490" cy="11370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F565B" w14:textId="77777777" w:rsidR="00900034" w:rsidRDefault="00900034" w:rsidP="009000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5410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8" o:spid="_x0000_s1026" type="#_x0000_t202" style="position:absolute;left:0;text-align:left;margin-left:.1pt;margin-top:.4pt;width:379.4pt;height:89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" filled="f" strokecolor="#bfbfbf [2412]">
                      <v:textbox>
                        <w:txbxContent>
                          <w:p w14:paraId="24AF565B" w14:textId="77777777" w:rsidR="00900034" w:rsidRDefault="00900034" w:rsidP="009000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6C73" w:rsidRPr="008A0003">
              <w:rPr>
                <w:rFonts w:asciiTheme="majorHAnsi" w:hAnsiTheme="majorHAnsi" w:cstheme="majorHAnsi"/>
              </w:rPr>
              <w:t xml:space="preserve">Beim schriftlichen Addieren und Subtrahieren mit Dezimalzahlen </w:t>
            </w:r>
          </w:p>
          <w:p w14:paraId="5CD609C0" w14:textId="45877CC1" w:rsidR="00E0758C" w:rsidRPr="008A0003" w:rsidRDefault="009D6C73" w:rsidP="00502336">
            <w:pPr>
              <w:ind w:firstLine="79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muss ich darauf achten, </w:t>
            </w:r>
            <w:proofErr w:type="spellStart"/>
            <w:r w:rsidRPr="008A0003">
              <w:rPr>
                <w:rFonts w:asciiTheme="majorHAnsi" w:hAnsiTheme="majorHAnsi" w:cstheme="majorHAnsi"/>
              </w:rPr>
              <w:t>dass.</w:t>
            </w:r>
            <w:proofErr w:type="spellEnd"/>
            <w:r w:rsidRPr="008A0003">
              <w:rPr>
                <w:rFonts w:asciiTheme="majorHAnsi" w:hAnsiTheme="majorHAnsi" w:cstheme="majorHAnsi"/>
              </w:rPr>
              <w:t>..</w:t>
            </w:r>
          </w:p>
          <w:p w14:paraId="4A821901" w14:textId="55B0E203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16AF1ED" w14:textId="36F903FA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158C77DE" w14:textId="6AD8F6A4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  <w:p w14:paraId="59F5D0A3" w14:textId="6C043FB5" w:rsidR="009D6C73" w:rsidRPr="008A0003" w:rsidRDefault="009D6C73" w:rsidP="009D6C7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left w:val="nil"/>
            </w:tcBorders>
            <w:vAlign w:val="bottom"/>
          </w:tcPr>
          <w:p w14:paraId="4651EBE2" w14:textId="647EC1F7" w:rsidR="00E0758C" w:rsidRPr="008A0003" w:rsidRDefault="00E0758C" w:rsidP="00E0758C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3B9DCD34" w14:textId="77777777" w:rsidR="00502336" w:rsidRDefault="00502336">
      <w:pPr>
        <w:rPr>
          <w:rFonts w:asciiTheme="majorHAnsi" w:hAnsiTheme="majorHAnsi" w:cstheme="majorHAnsi"/>
        </w:rPr>
        <w:sectPr w:rsidR="00502336" w:rsidSect="0088712C">
          <w:headerReference w:type="default" r:id="rId15"/>
          <w:footerReference w:type="default" r:id="rId1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E0758C" w:rsidRPr="008A0003" w14:paraId="11279670" w14:textId="77777777" w:rsidTr="00900034">
        <w:tc>
          <w:tcPr>
            <w:tcW w:w="612" w:type="dxa"/>
          </w:tcPr>
          <w:p w14:paraId="26BFD7EB" w14:textId="77777777" w:rsidR="00E0758C" w:rsidRPr="008A0003" w:rsidRDefault="00E0758C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lastRenderedPageBreak/>
              <w:t>A</w:t>
            </w:r>
          </w:p>
        </w:tc>
        <w:tc>
          <w:tcPr>
            <w:tcW w:w="8470" w:type="dxa"/>
            <w:gridSpan w:val="2"/>
          </w:tcPr>
          <w:p w14:paraId="28CB0FBD" w14:textId="2E6BE34F" w:rsidR="00E0758C" w:rsidRPr="008A0003" w:rsidRDefault="00B03574" w:rsidP="00AC7674">
            <w:pPr>
              <w:pStyle w:val="berschrift1"/>
              <w:rPr>
                <w:rFonts w:cstheme="majorHAnsi"/>
              </w:rPr>
            </w:pPr>
            <w:r w:rsidRPr="008A0003">
              <w:rPr>
                <w:rFonts w:cstheme="majorHAnsi"/>
              </w:rPr>
              <w:t>Ich kann am Zahlenstrahl und schriftlich addieren und subtrahieren</w:t>
            </w:r>
          </w:p>
        </w:tc>
      </w:tr>
      <w:tr w:rsidR="00E0758C" w:rsidRPr="008A0003" w14:paraId="07FD7092" w14:textId="77777777" w:rsidTr="00900034">
        <w:trPr>
          <w:trHeight w:hRule="exact" w:val="709"/>
        </w:trPr>
        <w:tc>
          <w:tcPr>
            <w:tcW w:w="612" w:type="dxa"/>
          </w:tcPr>
          <w:p w14:paraId="36C2F2D2" w14:textId="77777777" w:rsidR="00E0758C" w:rsidRPr="008A0003" w:rsidRDefault="00E0758C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70" w:type="dxa"/>
            <w:gridSpan w:val="2"/>
          </w:tcPr>
          <w:p w14:paraId="6FEA3B9A" w14:textId="4E9E83AD" w:rsidR="00E0758C" w:rsidRPr="008A0003" w:rsidRDefault="009D6C73" w:rsidP="008A0003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Am Zahlenstrahl addieren und subtrahieren</w:t>
            </w:r>
          </w:p>
        </w:tc>
      </w:tr>
      <w:tr w:rsidR="00E0758C" w:rsidRPr="008A0003" w14:paraId="294132F3" w14:textId="77777777" w:rsidTr="00900034">
        <w:tc>
          <w:tcPr>
            <w:tcW w:w="612" w:type="dxa"/>
          </w:tcPr>
          <w:p w14:paraId="20D43AA0" w14:textId="4E51BCD1" w:rsidR="00E0758C" w:rsidRPr="008A0003" w:rsidRDefault="00E0758C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70" w:type="dxa"/>
            <w:gridSpan w:val="2"/>
          </w:tcPr>
          <w:p w14:paraId="08D9DEB3" w14:textId="12F03968" w:rsidR="00E0758C" w:rsidRPr="008A0003" w:rsidRDefault="009D6C73" w:rsidP="008A0003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Ein Sprung am Zahlenstrahl</w:t>
            </w:r>
          </w:p>
        </w:tc>
      </w:tr>
      <w:tr w:rsidR="00E0758C" w:rsidRPr="008A0003" w14:paraId="24A2CC51" w14:textId="77777777" w:rsidTr="00900034">
        <w:tc>
          <w:tcPr>
            <w:tcW w:w="612" w:type="dxa"/>
          </w:tcPr>
          <w:p w14:paraId="454C576A" w14:textId="30C58ED8" w:rsidR="00E0758C" w:rsidRPr="008A0003" w:rsidRDefault="00A129D6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9600" behindDoc="0" locked="0" layoutInCell="1" allowOverlap="1" wp14:anchorId="4754B75F" wp14:editId="08E1EF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15875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CC24DC2" w14:textId="13F9C06C" w:rsidR="00E0758C" w:rsidRPr="008A0003" w:rsidRDefault="00900034" w:rsidP="00AC767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58944" behindDoc="0" locked="0" layoutInCell="1" allowOverlap="1" wp14:anchorId="6F579F90" wp14:editId="4791414D">
                      <wp:simplePos x="0" y="0"/>
                      <wp:positionH relativeFrom="column">
                        <wp:posOffset>235948</wp:posOffset>
                      </wp:positionH>
                      <wp:positionV relativeFrom="paragraph">
                        <wp:posOffset>650512</wp:posOffset>
                      </wp:positionV>
                      <wp:extent cx="1887129" cy="719909"/>
                      <wp:effectExtent l="0" t="0" r="5715" b="4445"/>
                      <wp:wrapNone/>
                      <wp:docPr id="10558480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129" cy="719909"/>
                                <a:chOff x="0" y="0"/>
                                <a:chExt cx="1887129" cy="7199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8719320" name="Grafik 20687193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592"/>
                                <a:stretch/>
                              </pic:blipFill>
                              <pic:spPr bwMode="auto">
                                <a:xfrm>
                                  <a:off x="39188" y="163286"/>
                                  <a:ext cx="1838325" cy="481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4305412" name="Textfeld 13"/>
                              <wps:cNvSpPr txBox="1"/>
                              <wps:spPr>
                                <a:xfrm flipH="1">
                                  <a:off x="0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AE0971" w14:textId="7924A0B5" w:rsidR="00900034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  <w:p w14:paraId="68ACE3EE" w14:textId="77777777" w:rsidR="00900034" w:rsidRPr="00536C2B" w:rsidRDefault="00900034" w:rsidP="0090003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972986" name="Textfeld 13"/>
                              <wps:cNvSpPr txBox="1"/>
                              <wps:spPr>
                                <a:xfrm flipH="1">
                                  <a:off x="1574074" y="496389"/>
                                  <a:ext cx="313055" cy="223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652F82" w14:textId="6A133166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84130" name="Textfeld 13"/>
                              <wps:cNvSpPr txBox="1"/>
                              <wps:spPr>
                                <a:xfrm flipH="1">
                                  <a:off x="764177" y="0"/>
                                  <a:ext cx="313055" cy="2236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8B0CF0" w14:textId="758EDC93" w:rsidR="00900034" w:rsidRPr="00536C2B" w:rsidRDefault="00900034" w:rsidP="00900034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579F90" id="Gruppieren 2" o:spid="_x0000_s1027" style="position:absolute;margin-left:18.6pt;margin-top:51.2pt;width:148.6pt;height:56.7pt;z-index:251858944" coordsize="18871,719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">
                      <v:shape id="Grafik 2068719320" o:spid="_x0000_s1028" type="#_x0000_t75" style="position:absolute;left:391;top:1632;width:18384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">
                        <v:imagedata r:id="rId23" o:title="" croptop="12840f"/>
                      </v:shape>
                      <v:shape id="Textfeld 13" o:spid="_x0000_s1029" type="#_x0000_t202" style="position:absolute;top:4963;width:3130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0DAE0971" w14:textId="7924A0B5" w:rsidR="00900034" w:rsidRDefault="00900034" w:rsidP="00900034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  <w:p w14:paraId="68ACE3EE" w14:textId="77777777" w:rsidR="00900034" w:rsidRPr="00536C2B" w:rsidRDefault="00900034" w:rsidP="0090003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30" type="#_x0000_t202" style="position:absolute;left:15740;top:4963;width:3131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" fillcolor="white [3201]" stroked="f" strokeweight=".5pt">
                        <v:textbox inset="0,0,0,0">
                          <w:txbxContent>
                            <w:p w14:paraId="00652F82" w14:textId="6A133166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0,5</w:t>
                              </w:r>
                            </w:p>
                          </w:txbxContent>
                        </v:textbox>
                      </v:shape>
                      <v:shape id="Textfeld 13" o:spid="_x0000_s1031" type="#_x0000_t202" style="position:absolute;left:7641;width:3131;height:223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" filled="f" stroked="f" strokeweight=".5pt">
                        <v:textbox inset="0,0,0,0">
                          <w:txbxContent>
                            <w:p w14:paraId="3F8B0CF0" w14:textId="758EDC93" w:rsidR="00900034" w:rsidRPr="00536C2B" w:rsidRDefault="00900034" w:rsidP="00900034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0758C"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66075ED7" w14:textId="0F115678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Nenne eine Additions- und </w:t>
            </w:r>
            <w:r w:rsidR="00606063">
              <w:rPr>
                <w:rFonts w:asciiTheme="majorHAnsi" w:hAnsiTheme="majorHAnsi" w:cstheme="majorHAnsi"/>
                <w:noProof/>
              </w:rPr>
              <w:t xml:space="preserve">zwei </w:t>
            </w: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606063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, die zu dem Bild passen.</w:t>
            </w:r>
          </w:p>
          <w:p w14:paraId="43CE5085" w14:textId="78048E9B" w:rsidR="00C91F81" w:rsidRPr="008A0003" w:rsidRDefault="00C91F81" w:rsidP="008A0003">
            <w:pPr>
              <w:rPr>
                <w:rFonts w:asciiTheme="majorHAnsi" w:hAnsiTheme="majorHAnsi" w:cstheme="majorHAnsi"/>
                <w:b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Erkläre, warum die Aufgaben passen. </w:t>
            </w:r>
          </w:p>
          <w:p w14:paraId="627A6AED" w14:textId="0B0FD1F7" w:rsidR="00C91F81" w:rsidRPr="008A0003" w:rsidRDefault="00C91F81" w:rsidP="000E2F12">
            <w:pPr>
              <w:spacing w:line="276" w:lineRule="auto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Bei diesen Zahlenstrahlen sind die genauen Abstände nicht so wichtig.</w:t>
            </w:r>
          </w:p>
          <w:p w14:paraId="333C955E" w14:textId="5E205256" w:rsidR="00C91F81" w:rsidRPr="000E2F12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 w:rsidR="00695027"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4C887B" w14:textId="660FB4D4" w:rsidR="00C91F81" w:rsidRPr="008A0003" w:rsidRDefault="00C91F81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_____________________________</w:t>
            </w:r>
            <w:r w:rsidR="00606063">
              <w:rPr>
                <w:rFonts w:asciiTheme="majorHAnsi" w:hAnsiTheme="majorHAnsi" w:cstheme="majorHAnsi"/>
              </w:rPr>
              <w:t>__</w:t>
            </w:r>
            <w:r w:rsidRPr="008A0003">
              <w:rPr>
                <w:rFonts w:asciiTheme="majorHAnsi" w:hAnsiTheme="majorHAnsi" w:cstheme="majorHAnsi"/>
              </w:rPr>
              <w:t>___________</w:t>
            </w:r>
          </w:p>
          <w:p w14:paraId="3648BD69" w14:textId="4C06D788" w:rsidR="00C91F81" w:rsidRPr="000E2F12" w:rsidRDefault="00C91F81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606063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:</w:t>
            </w:r>
          </w:p>
          <w:p w14:paraId="79C8BA5F" w14:textId="137DEE28" w:rsidR="00C91F81" w:rsidRPr="008A0003" w:rsidRDefault="00C91F81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       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  <w:r w:rsidR="00606063">
              <w:rPr>
                <w:rFonts w:asciiTheme="majorHAnsi" w:hAnsiTheme="majorHAnsi" w:cstheme="majorHAnsi"/>
              </w:rPr>
              <w:t xml:space="preserve">     </w:t>
            </w:r>
            <w:r w:rsidR="00DC2097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>___________________</w:t>
            </w:r>
            <w:r w:rsidR="00DC2097">
              <w:rPr>
                <w:rFonts w:asciiTheme="majorHAnsi" w:hAnsiTheme="majorHAnsi" w:cstheme="majorHAnsi"/>
              </w:rPr>
              <w:t>_</w:t>
            </w:r>
          </w:p>
        </w:tc>
      </w:tr>
      <w:tr w:rsidR="00695027" w:rsidRPr="008A0003" w14:paraId="13683DF0" w14:textId="77777777" w:rsidTr="000E2F12">
        <w:trPr>
          <w:trHeight w:hRule="exact" w:val="267"/>
        </w:trPr>
        <w:tc>
          <w:tcPr>
            <w:tcW w:w="612" w:type="dxa"/>
          </w:tcPr>
          <w:p w14:paraId="03C61AD3" w14:textId="77777777" w:rsidR="00695027" w:rsidRPr="008A0003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1FFB7B0" w14:textId="77777777" w:rsidR="00695027" w:rsidRPr="008A0003" w:rsidRDefault="006950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A36CD21" w14:textId="3BD60FAE" w:rsidR="00695027" w:rsidRPr="008A0003" w:rsidRDefault="00695027" w:rsidP="00AC767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E0758C" w:rsidRPr="008A0003" w14:paraId="491E32C9" w14:textId="77777777" w:rsidTr="00900034">
        <w:tc>
          <w:tcPr>
            <w:tcW w:w="612" w:type="dxa"/>
          </w:tcPr>
          <w:p w14:paraId="1485185E" w14:textId="4BB3252F" w:rsidR="00E0758C" w:rsidRPr="008A0003" w:rsidRDefault="00524FF0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4122A7A6" wp14:editId="41CE7A53">
                  <wp:simplePos x="0" y="0"/>
                  <wp:positionH relativeFrom="column">
                    <wp:posOffset>43252</wp:posOffset>
                  </wp:positionH>
                  <wp:positionV relativeFrom="paragraph">
                    <wp:posOffset>1223010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24"/>
                          </pic:cNvPr>
                          <pic:cNvPicPr/>
                        </pic:nvPicPr>
                        <pic:blipFill rotWithShape="1">
                          <a:blip r:embed="rId25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F81"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E090E9B" wp14:editId="44F512E0">
                  <wp:extent cx="360000" cy="272386"/>
                  <wp:effectExtent l="0" t="0" r="2540" b="0"/>
                  <wp:docPr id="430984617" name="Grafik 430984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0498ED" w14:textId="4D653EC6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16944A57" w14:textId="54A102F5" w:rsidR="00E0758C" w:rsidRDefault="00C91F81" w:rsidP="000E2F1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Nenne </w:t>
            </w:r>
            <w:r w:rsidR="00606063">
              <w:rPr>
                <w:rFonts w:asciiTheme="majorHAnsi" w:hAnsiTheme="majorHAnsi" w:cstheme="majorHAnsi"/>
                <w:noProof/>
              </w:rPr>
              <w:t>dr</w:t>
            </w:r>
            <w:r w:rsidR="00606063" w:rsidRPr="008A0003">
              <w:rPr>
                <w:rFonts w:asciiTheme="majorHAnsi" w:hAnsiTheme="majorHAnsi" w:cstheme="majorHAnsi"/>
                <w:noProof/>
              </w:rPr>
              <w:t xml:space="preserve">ei </w:t>
            </w:r>
            <w:r w:rsidRPr="008A0003">
              <w:rPr>
                <w:rFonts w:asciiTheme="majorHAnsi" w:hAnsiTheme="majorHAnsi" w:cstheme="majorHAnsi"/>
                <w:noProof/>
              </w:rPr>
              <w:t>passende Aufgaben zu dem Bild am Zahlenstrahl. Erkläre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  <w:p w14:paraId="1973E73C" w14:textId="1DA6F56C" w:rsidR="00900034" w:rsidRPr="000E2F12" w:rsidRDefault="00900034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                                           </w:t>
            </w:r>
            <w:r>
              <w:rPr>
                <w:rFonts w:asciiTheme="majorHAnsi" w:hAnsiTheme="majorHAnsi" w:cstheme="majorHAnsi"/>
              </w:rPr>
              <w:t xml:space="preserve">      </w:t>
            </w:r>
            <w:r w:rsidRPr="008A0003">
              <w:rPr>
                <w:rFonts w:asciiTheme="majorHAnsi" w:hAnsiTheme="majorHAnsi" w:cstheme="majorHAnsi"/>
                <w:noProof/>
              </w:rPr>
              <w:t>Additionsaufgabe:</w:t>
            </w:r>
          </w:p>
          <w:p w14:paraId="133F7EC8" w14:textId="1A277B59" w:rsidR="00900034" w:rsidRPr="008A0003" w:rsidRDefault="00145E57" w:rsidP="000E2F12">
            <w:pPr>
              <w:spacing w:line="360" w:lineRule="auto"/>
              <w:ind w:firstLine="3084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0133194B" wp14:editId="3BF265A6">
                      <wp:simplePos x="0" y="0"/>
                      <wp:positionH relativeFrom="column">
                        <wp:posOffset>156318</wp:posOffset>
                      </wp:positionH>
                      <wp:positionV relativeFrom="paragraph">
                        <wp:posOffset>36506</wp:posOffset>
                      </wp:positionV>
                      <wp:extent cx="1573530" cy="468456"/>
                      <wp:effectExtent l="0" t="0" r="1270" b="1905"/>
                      <wp:wrapNone/>
                      <wp:docPr id="1966099830" name="Gruppieren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3530" cy="468456"/>
                                <a:chOff x="0" y="0"/>
                                <a:chExt cx="1573530" cy="468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2005098" name="Grafik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7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3530" cy="300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9832545" name="Textfeld 13"/>
                              <wps:cNvSpPr txBox="1"/>
                              <wps:spPr>
                                <a:xfrm flipH="1">
                                  <a:off x="466928" y="252919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09CEDF" w14:textId="1EEE1AD9" w:rsidR="00900034" w:rsidRPr="00536C2B" w:rsidRDefault="00145E57" w:rsidP="00900034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  <w:r w:rsidR="00900034">
                                      <w:t>,</w:t>
                                    </w:r>
                                    <w:r w:rsidR="002A3EE4">
                                      <w:t>32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2466307" name="Textfeld 13"/>
                              <wps:cNvSpPr txBox="1"/>
                              <wps:spPr>
                                <a:xfrm flipH="1">
                                  <a:off x="849549" y="252919"/>
                                  <a:ext cx="312420" cy="215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768F6" w14:textId="4F5FD490" w:rsidR="000E2F12" w:rsidRPr="00536C2B" w:rsidRDefault="00145E57" w:rsidP="000E2F12">
                                    <w:pPr>
                                      <w:jc w:val="center"/>
                                    </w:pPr>
                                    <w:r>
                                      <w:t>6</w:t>
                                    </w:r>
                                    <w:r w:rsidR="000E2F12">
                                      <w:t>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33194B" id="Gruppieren 55" o:spid="_x0000_s1032" style="position:absolute;left:0;text-align:left;margin-left:12.3pt;margin-top:2.85pt;width:123.9pt;height:36.9pt;z-index:251870208" coordsize="15735,468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">
                      <v:shape id="Grafik 12" o:spid="_x0000_s1033" type="#_x0000_t75" style="position:absolute;width:15735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">
                        <v:imagedata r:id="rId27" o:title="" cropbottom="18182f"/>
                      </v:shape>
                      <v:shape id="Textfeld 13" o:spid="_x0000_s1034" type="#_x0000_t202" style="position:absolute;left:4669;top:2529;width:3124;height:21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A09CEDF" w14:textId="1EEE1AD9" w:rsidR="00900034" w:rsidRPr="00536C2B" w:rsidRDefault="00145E57" w:rsidP="00900034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="00900034">
                                <w:t>,</w:t>
                              </w:r>
                              <w:r w:rsidR="002A3EE4">
                                <w:t>32</w:t>
                              </w:r>
                            </w:p>
                          </w:txbxContent>
                        </v:textbox>
                      </v:shape>
                      <v:shape id="Textfeld 13" o:spid="_x0000_s1035" type="#_x0000_t202" style="position:absolute;left:8495;top:2529;width:3124;height:215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1BE768F6" w14:textId="4F5FD490" w:rsidR="000E2F12" w:rsidRPr="00536C2B" w:rsidRDefault="00145E57" w:rsidP="000E2F12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  <w:r w:rsidR="000E2F12">
                                <w:t>,4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0034" w:rsidRPr="008A0003">
              <w:rPr>
                <w:rFonts w:asciiTheme="majorHAnsi" w:hAnsiTheme="majorHAnsi" w:cstheme="majorHAnsi"/>
              </w:rPr>
              <w:t xml:space="preserve"> ________________________________________</w:t>
            </w:r>
            <w:r w:rsidR="00DC2097">
              <w:rPr>
                <w:rFonts w:asciiTheme="majorHAnsi" w:hAnsiTheme="majorHAnsi" w:cstheme="majorHAnsi"/>
              </w:rPr>
              <w:t>__</w:t>
            </w:r>
          </w:p>
          <w:p w14:paraId="50A3955F" w14:textId="5A3DA2D4" w:rsidR="00900034" w:rsidRPr="000E2F12" w:rsidRDefault="00900034" w:rsidP="000E2F12">
            <w:pPr>
              <w:spacing w:line="360" w:lineRule="auto"/>
              <w:ind w:firstLine="3131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Subtraktionsaufgabe</w:t>
            </w:r>
            <w:r w:rsidR="0032650F">
              <w:rPr>
                <w:rFonts w:asciiTheme="majorHAnsi" w:hAnsiTheme="majorHAnsi" w:cstheme="majorHAnsi"/>
                <w:noProof/>
              </w:rPr>
              <w:t>n</w:t>
            </w:r>
            <w:r w:rsidRPr="008A0003">
              <w:rPr>
                <w:rFonts w:asciiTheme="majorHAnsi" w:hAnsiTheme="majorHAnsi" w:cstheme="majorHAnsi"/>
                <w:noProof/>
              </w:rPr>
              <w:t>:</w:t>
            </w:r>
          </w:p>
          <w:p w14:paraId="5303A283" w14:textId="459A654D" w:rsidR="00C91F81" w:rsidRDefault="00DC2097" w:rsidP="000E2F12">
            <w:pPr>
              <w:spacing w:line="36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5" behindDoc="0" locked="0" layoutInCell="1" allowOverlap="1" wp14:anchorId="69997590" wp14:editId="32A6D2E3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219075</wp:posOffset>
                  </wp:positionV>
                  <wp:extent cx="412115" cy="412115"/>
                  <wp:effectExtent l="0" t="0" r="6985" b="6985"/>
                  <wp:wrapNone/>
                  <wp:docPr id="967057117" name="Grafik 56" descr="QR cod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057117" name="Grafik 56" descr="QR cod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034" w:rsidRPr="008A0003">
              <w:rPr>
                <w:rFonts w:asciiTheme="majorHAnsi" w:hAnsiTheme="majorHAnsi" w:cstheme="majorHAnsi"/>
              </w:rPr>
              <w:t xml:space="preserve">                                                                </w:t>
            </w:r>
            <w:r w:rsidR="0032650F" w:rsidRPr="008A0003">
              <w:rPr>
                <w:rFonts w:asciiTheme="majorHAnsi" w:hAnsiTheme="majorHAnsi" w:cstheme="majorHAnsi"/>
              </w:rPr>
              <w:t>___________________</w:t>
            </w:r>
            <w:r w:rsidR="0032650F">
              <w:rPr>
                <w:rFonts w:asciiTheme="majorHAnsi" w:hAnsiTheme="majorHAnsi" w:cstheme="majorHAnsi"/>
              </w:rPr>
              <w:t xml:space="preserve">      </w:t>
            </w:r>
            <w:r w:rsidR="0032650F" w:rsidRPr="008A0003">
              <w:rPr>
                <w:rFonts w:asciiTheme="majorHAnsi" w:hAnsiTheme="majorHAnsi" w:cstheme="majorHAnsi"/>
              </w:rPr>
              <w:t>__________________</w:t>
            </w:r>
            <w:r>
              <w:rPr>
                <w:rFonts w:asciiTheme="majorHAnsi" w:hAnsiTheme="majorHAnsi" w:cstheme="majorHAnsi"/>
              </w:rPr>
              <w:t>__</w:t>
            </w:r>
          </w:p>
          <w:p w14:paraId="13FC1780" w14:textId="681E5CDE" w:rsidR="00145E57" w:rsidRPr="008A0003" w:rsidRDefault="00DC2097" w:rsidP="00145E57">
            <w:pPr>
              <w:spacing w:line="276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19A4B1F1" wp14:editId="05C34837">
                      <wp:simplePos x="0" y="0"/>
                      <wp:positionH relativeFrom="column">
                        <wp:posOffset>4265433</wp:posOffset>
                      </wp:positionH>
                      <wp:positionV relativeFrom="paragraph">
                        <wp:posOffset>21921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2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0C8D27" w14:textId="341D642C" w:rsidR="001A2163" w:rsidRPr="00511FED" w:rsidRDefault="001A2163" w:rsidP="001A2163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29" w:history="1"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</w:r>
                                    <w:proofErr w:type="spellStart"/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2073F4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=728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A4B1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36" type="#_x0000_t202" href="https://mathe-sicher-koennen.dzlm.de/erklaervideos?nid=728" style="position:absolute;margin-left:335.85pt;margin-top:1.75pt;width:107.3pt;height:23.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" o:button="t" filled="f" stroked="f" strokeweight=".5pt">
                      <v:fill o:detectmouseclick="t"/>
                      <v:textbox>
                        <w:txbxContent>
                          <w:p w14:paraId="4D0C8D27" w14:textId="341D642C" w:rsidR="001A2163" w:rsidRPr="00511FED" w:rsidRDefault="001A2163" w:rsidP="001A2163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30" w:history="1"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  <w:t>erklaervideos?nid=728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3EE4">
              <w:rPr>
                <w:rFonts w:asciiTheme="majorHAnsi" w:hAnsiTheme="majorHAnsi" w:cstheme="majorHAnsi"/>
              </w:rPr>
              <w:t>Überprüfe</w:t>
            </w:r>
            <w:r w:rsidR="00145E57">
              <w:rPr>
                <w:rFonts w:asciiTheme="majorHAnsi" w:hAnsiTheme="majorHAnsi" w:cstheme="majorHAnsi"/>
              </w:rPr>
              <w:t xml:space="preserve"> deine Erklärung dann mit </w:t>
            </w:r>
            <w:r w:rsidR="0032650F">
              <w:rPr>
                <w:rFonts w:asciiTheme="majorHAnsi" w:hAnsiTheme="majorHAnsi" w:cstheme="majorHAnsi"/>
              </w:rPr>
              <w:t>dem</w:t>
            </w:r>
            <w:r w:rsidR="00145E57">
              <w:rPr>
                <w:rFonts w:asciiTheme="majorHAnsi" w:hAnsiTheme="majorHAnsi" w:cstheme="majorHAnsi"/>
              </w:rPr>
              <w:t xml:space="preserve"> Video</w:t>
            </w:r>
            <w:r w:rsidR="00590D82">
              <w:rPr>
                <w:rFonts w:asciiTheme="majorHAnsi" w:hAnsiTheme="majorHAnsi" w:cstheme="majorHAnsi"/>
              </w:rPr>
              <w:t xml:space="preserve"> (1:18 bis 2:31)</w:t>
            </w:r>
            <w:r w:rsidR="00145E57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695027" w:rsidRPr="008A0003" w14:paraId="0187654E" w14:textId="77777777" w:rsidTr="000E2F12">
        <w:trPr>
          <w:trHeight w:hRule="exact" w:val="199"/>
        </w:trPr>
        <w:tc>
          <w:tcPr>
            <w:tcW w:w="612" w:type="dxa"/>
          </w:tcPr>
          <w:p w14:paraId="65B89572" w14:textId="3DCF105A" w:rsidR="00695027" w:rsidRPr="008A0003" w:rsidRDefault="00695027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4A350A" w14:textId="259903AD" w:rsidR="00695027" w:rsidRPr="008A0003" w:rsidRDefault="00695027" w:rsidP="00AC767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AE1BFC9" w14:textId="5ECAFA31" w:rsidR="00695027" w:rsidRPr="008A0003" w:rsidRDefault="00695027" w:rsidP="00C91F8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E0758C" w:rsidRPr="008A0003" w14:paraId="17B51E14" w14:textId="77777777" w:rsidTr="00900034">
        <w:tc>
          <w:tcPr>
            <w:tcW w:w="612" w:type="dxa"/>
          </w:tcPr>
          <w:p w14:paraId="54E8765F" w14:textId="5DB7CBE9" w:rsidR="00E0758C" w:rsidRPr="008A0003" w:rsidRDefault="00C91F81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F168AF9" wp14:editId="4EDE70C9">
                  <wp:extent cx="313144" cy="272386"/>
                  <wp:effectExtent l="0" t="0" r="0" b="0"/>
                  <wp:docPr id="914219477" name="Grafik 914219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511F925" w14:textId="77777777" w:rsidR="00E0758C" w:rsidRPr="008A0003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  <w:vAlign w:val="center"/>
          </w:tcPr>
          <w:p w14:paraId="48377B2D" w14:textId="67839907" w:rsidR="000E2F12" w:rsidRDefault="00C91F81" w:rsidP="00C91F8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Stellt euch gegenseitig Bilderaufgaben: </w:t>
            </w:r>
          </w:p>
          <w:p w14:paraId="327D1C02" w14:textId="14036FEA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Eine Person </w:t>
            </w:r>
            <w:r>
              <w:rPr>
                <w:rFonts w:asciiTheme="majorHAnsi" w:hAnsiTheme="majorHAnsi" w:cstheme="majorHAnsi"/>
                <w:noProof/>
              </w:rPr>
              <w:t>z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eichnet Bilder wie in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="00C91F81" w:rsidRPr="000E2F12">
              <w:rPr>
                <w:rFonts w:asciiTheme="majorHAnsi" w:hAnsiTheme="majorHAnsi" w:cstheme="majorHAnsi"/>
                <w:noProof/>
              </w:rPr>
              <w:t xml:space="preserve"> oder </w:t>
            </w:r>
            <w:r w:rsidR="00C91F81" w:rsidRPr="000E2F12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1A2163">
              <w:rPr>
                <w:noProof/>
              </w:rPr>
              <w:t xml:space="preserve"> </w:t>
            </w:r>
          </w:p>
          <w:p w14:paraId="2456D012" w14:textId="77777777" w:rsidR="000E2F12" w:rsidRPr="000E2F12" w:rsidRDefault="000E2F12" w:rsidP="000E2F12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C91F81" w:rsidRPr="000E2F12">
              <w:rPr>
                <w:rFonts w:asciiTheme="majorHAnsi" w:hAnsiTheme="majorHAnsi" w:cstheme="majorHAnsi"/>
                <w:noProof/>
              </w:rPr>
              <w:t>ie andere Person sucht passende Additions- und Subtraktionsaufgaben.</w:t>
            </w:r>
          </w:p>
          <w:p w14:paraId="251452B1" w14:textId="0FE42A44" w:rsidR="000E2F12" w:rsidRPr="000E2F12" w:rsidRDefault="00C91F81" w:rsidP="000E2F12">
            <w:pPr>
              <w:rPr>
                <w:rFonts w:asciiTheme="majorHAnsi" w:hAnsiTheme="majorHAnsi" w:cstheme="majorHAnsi"/>
                <w:noProof/>
              </w:rPr>
            </w:pPr>
            <w:r w:rsidRPr="000E2F12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262DE9DB" w14:textId="5D357D8C" w:rsidR="000E2F12" w:rsidRDefault="000E2F12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02860B1D" w14:textId="77777777" w:rsidTr="00900034">
        <w:tc>
          <w:tcPr>
            <w:tcW w:w="612" w:type="dxa"/>
          </w:tcPr>
          <w:p w14:paraId="314C6E51" w14:textId="40A227DF" w:rsidR="00BE1EF5" w:rsidRPr="008A0003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70" w:type="dxa"/>
            <w:gridSpan w:val="2"/>
          </w:tcPr>
          <w:p w14:paraId="58AD1185" w14:textId="75E025EB" w:rsidR="00BE1EF5" w:rsidRPr="008A0003" w:rsidRDefault="00C91F8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Addieren und Subtrahieren üben</w:t>
            </w:r>
          </w:p>
        </w:tc>
      </w:tr>
      <w:tr w:rsidR="004E5F18" w:rsidRPr="008A0003" w14:paraId="525B8A68" w14:textId="77777777" w:rsidTr="00900034">
        <w:tc>
          <w:tcPr>
            <w:tcW w:w="612" w:type="dxa"/>
          </w:tcPr>
          <w:p w14:paraId="781B9ECC" w14:textId="77777777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A7FC82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3729"/>
              <w:gridCol w:w="4302"/>
            </w:tblGrid>
            <w:tr w:rsidR="00896FC7" w:rsidRPr="008A0003" w14:paraId="3D6D20B9" w14:textId="77777777" w:rsidTr="00A129D6">
              <w:trPr>
                <w:trHeight w:val="583"/>
              </w:trPr>
              <w:tc>
                <w:tcPr>
                  <w:tcW w:w="3729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4ACDD495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0,35 aus 2 Zehntel weiter.</w:t>
                  </w:r>
                </w:p>
                <w:p w14:paraId="730B424A" w14:textId="7C61B0F0" w:rsidR="000E2F12" w:rsidRP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Bei welcher Zahl landest du?</w:t>
                  </w:r>
                </w:p>
                <w:p w14:paraId="45572ED3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30CF7D89" w14:textId="77777777" w:rsidR="000E2F12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Du kannst den Zahlenstrahl nutzen.</w:t>
                  </w:r>
                </w:p>
                <w:p w14:paraId="0011B039" w14:textId="2F7EDC20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noch 2 Zehntel weiter, und gib nun die passende Rechenaufgabe an.</w:t>
                  </w: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41A2287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Zahl:</w:t>
                  </w:r>
                </w:p>
                <w:p w14:paraId="04F81C9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67426287" w14:textId="77777777" w:rsidTr="00A129D6">
              <w:trPr>
                <w:trHeight w:hRule="exact" w:val="143"/>
              </w:trPr>
              <w:tc>
                <w:tcPr>
                  <w:tcW w:w="3729" w:type="dxa"/>
                  <w:vMerge/>
                  <w:vAlign w:val="center"/>
                </w:tcPr>
                <w:p w14:paraId="1E8D3393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A004421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3E9C53D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8CACC40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170AB31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084DB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1E27A79A" w14:textId="77777777" w:rsidTr="00A129D6">
              <w:trPr>
                <w:trHeight w:hRule="exact" w:val="125"/>
              </w:trPr>
              <w:tc>
                <w:tcPr>
                  <w:tcW w:w="3729" w:type="dxa"/>
                  <w:vMerge/>
                  <w:vAlign w:val="center"/>
                </w:tcPr>
                <w:p w14:paraId="4A409FA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</w:tcBorders>
                </w:tcPr>
                <w:p w14:paraId="2C38E7F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7ED25D4E" w14:textId="77777777" w:rsidTr="00A129D6">
              <w:trPr>
                <w:trHeight w:val="582"/>
              </w:trPr>
              <w:tc>
                <w:tcPr>
                  <w:tcW w:w="3729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725593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580CD19D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74284ABE" w14:textId="77777777" w:rsidTr="00A129D6">
              <w:trPr>
                <w:trHeight w:val="202"/>
              </w:trPr>
              <w:tc>
                <w:tcPr>
                  <w:tcW w:w="3729" w:type="dxa"/>
                </w:tcPr>
                <w:p w14:paraId="67528167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4302" w:type="dxa"/>
                  <w:tcBorders>
                    <w:top w:val="single" w:sz="4" w:space="0" w:color="BFBFBF" w:themeColor="background1" w:themeShade="BF"/>
                  </w:tcBorders>
                </w:tcPr>
                <w:p w14:paraId="633B4739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  <w:sz w:val="14"/>
                    </w:rPr>
                  </w:pPr>
                </w:p>
              </w:tc>
            </w:tr>
          </w:tbl>
          <w:p w14:paraId="55239D6F" w14:textId="77777777" w:rsidR="004E5F18" w:rsidRPr="008A0003" w:rsidRDefault="004E5F18" w:rsidP="00900034">
            <w:pPr>
              <w:rPr>
                <w:rFonts w:asciiTheme="majorHAnsi" w:hAnsiTheme="majorHAnsi" w:cstheme="majorHAnsi"/>
              </w:rPr>
            </w:pPr>
          </w:p>
        </w:tc>
      </w:tr>
      <w:tr w:rsidR="004E5F18" w:rsidRPr="008A0003" w14:paraId="069E100D" w14:textId="77777777" w:rsidTr="00900034">
        <w:trPr>
          <w:trHeight w:val="841"/>
        </w:trPr>
        <w:tc>
          <w:tcPr>
            <w:tcW w:w="612" w:type="dxa"/>
          </w:tcPr>
          <w:p w14:paraId="7C473376" w14:textId="6CFD6C88" w:rsidR="004E5F18" w:rsidRPr="008A0003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28E1D7E" w14:textId="77777777" w:rsidR="004E5F18" w:rsidRPr="008A0003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4E5F18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tbl>
            <w:tblPr>
              <w:tblW w:w="8044" w:type="dxa"/>
              <w:tblLayout w:type="fixed"/>
              <w:tblLook w:val="01E0" w:firstRow="1" w:lastRow="1" w:firstColumn="1" w:lastColumn="1" w:noHBand="0" w:noVBand="0"/>
            </w:tblPr>
            <w:tblGrid>
              <w:gridCol w:w="3710"/>
              <w:gridCol w:w="4334"/>
            </w:tblGrid>
            <w:tr w:rsidR="00896FC7" w:rsidRPr="008A0003" w14:paraId="3EC9D44D" w14:textId="77777777" w:rsidTr="00A129D6">
              <w:trPr>
                <w:trHeight w:val="703"/>
              </w:trPr>
              <w:tc>
                <w:tcPr>
                  <w:tcW w:w="3710" w:type="dxa"/>
                  <w:vMerge w:val="restart"/>
                  <w:tcBorders>
                    <w:right w:val="single" w:sz="4" w:space="0" w:color="BFBFBF" w:themeColor="background1" w:themeShade="BF"/>
                  </w:tcBorders>
                </w:tcPr>
                <w:p w14:paraId="3078261F" w14:textId="77777777" w:rsidR="000E2F12" w:rsidRDefault="00896FC7" w:rsidP="009B0C44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Gehe von 0,9 aus 3 Hundertstel zurück. Bei welcher Zahl landest du?</w:t>
                  </w:r>
                </w:p>
                <w:p w14:paraId="68DD41F1" w14:textId="1614A12E" w:rsidR="00896FC7" w:rsidRPr="008A0003" w:rsidRDefault="00896FC7" w:rsidP="000E2F12">
                  <w:pPr>
                    <w:spacing w:line="360" w:lineRule="auto"/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Wie heißt die Rechenaufgabe?</w:t>
                  </w:r>
                </w:p>
                <w:p w14:paraId="0B37B8E2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Gehe noch 3 Hundertstel zurück,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br/>
                    <w:t>und gib die passende Aufgabe an.</w:t>
                  </w: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73BC7304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  <w:p w14:paraId="1F955425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593F513B" w14:textId="77777777" w:rsidTr="00A129D6">
              <w:trPr>
                <w:trHeight w:hRule="exact" w:val="170"/>
              </w:trPr>
              <w:tc>
                <w:tcPr>
                  <w:tcW w:w="3710" w:type="dxa"/>
                  <w:vMerge/>
                  <w:vAlign w:val="center"/>
                </w:tcPr>
                <w:p w14:paraId="5FE2650A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</w:tcPr>
                <w:p w14:paraId="0B4B0D06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896FC7" w:rsidRPr="008A0003" w14:paraId="4ECB252E" w14:textId="77777777" w:rsidTr="00A129D6">
              <w:trPr>
                <w:trHeight w:val="700"/>
              </w:trPr>
              <w:tc>
                <w:tcPr>
                  <w:tcW w:w="3710" w:type="dxa"/>
                  <w:vMerge/>
                  <w:tcBorders>
                    <w:right w:val="single" w:sz="4" w:space="0" w:color="BFBFBF" w:themeColor="background1" w:themeShade="BF"/>
                  </w:tcBorders>
                  <w:vAlign w:val="center"/>
                </w:tcPr>
                <w:p w14:paraId="6D1C2B28" w14:textId="777777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334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</w:tcPr>
                <w:p w14:paraId="6CB09EDB" w14:textId="2C9D3E77" w:rsidR="00896FC7" w:rsidRPr="008A0003" w:rsidRDefault="00896FC7" w:rsidP="00900034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Rechenaufgabe:</w:t>
                  </w:r>
                </w:p>
              </w:tc>
            </w:tr>
            <w:tr w:rsidR="00896FC7" w:rsidRPr="008A0003" w14:paraId="50D796F7" w14:textId="77777777" w:rsidTr="00900034">
              <w:trPr>
                <w:trHeight w:val="48"/>
              </w:trPr>
              <w:tc>
                <w:tcPr>
                  <w:tcW w:w="8044" w:type="dxa"/>
                  <w:gridSpan w:val="2"/>
                </w:tcPr>
                <w:p w14:paraId="625E25A8" w14:textId="77777777" w:rsidR="00896FC7" w:rsidRPr="008A0003" w:rsidRDefault="00896FC7" w:rsidP="009B0C44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5D8D08F9" w14:textId="3483B34E" w:rsidR="004E5F18" w:rsidRPr="008A0003" w:rsidRDefault="004E5F18" w:rsidP="009E0DCE">
            <w:pPr>
              <w:rPr>
                <w:rFonts w:asciiTheme="majorHAnsi" w:hAnsiTheme="majorHAnsi" w:cstheme="majorHAnsi"/>
              </w:rPr>
            </w:pPr>
          </w:p>
        </w:tc>
      </w:tr>
      <w:tr w:rsidR="001531AB" w:rsidRPr="008A0003" w14:paraId="5152C5AE" w14:textId="77777777" w:rsidTr="00900034">
        <w:trPr>
          <w:trHeight w:val="623"/>
        </w:trPr>
        <w:tc>
          <w:tcPr>
            <w:tcW w:w="612" w:type="dxa"/>
          </w:tcPr>
          <w:p w14:paraId="56A2E2CF" w14:textId="74DB7379" w:rsidR="001531AB" w:rsidRPr="008A0003" w:rsidRDefault="00896FC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E9F034" wp14:editId="26B0CF7D">
                  <wp:extent cx="313144" cy="272386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1E3FBD0" w14:textId="62BE2C6A" w:rsidR="001531AB" w:rsidRPr="008A0003" w:rsidRDefault="001531AB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1D8192F0" w14:textId="2654A6C3" w:rsidR="00896FC7" w:rsidRPr="008A0003" w:rsidRDefault="00896FC7" w:rsidP="00896FC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Stellt euch gegenseitig Aufgaben wie in</w:t>
            </w:r>
            <w:r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 oder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 xml:space="preserve">. </w:t>
            </w:r>
            <w:r w:rsidRPr="008A0003">
              <w:rPr>
                <w:rFonts w:asciiTheme="majorHAnsi" w:hAnsiTheme="majorHAnsi" w:cstheme="majorHAnsi"/>
                <w:noProof/>
              </w:rPr>
              <w:t>D</w:t>
            </w:r>
            <w:r w:rsidR="00695027">
              <w:rPr>
                <w:rFonts w:asciiTheme="majorHAnsi" w:hAnsiTheme="majorHAnsi" w:cstheme="majorHAnsi"/>
                <w:noProof/>
              </w:rPr>
              <w:t>ie andere Person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löst die Aufgabe.</w:t>
            </w:r>
          </w:p>
          <w:p w14:paraId="62402185" w14:textId="0EEEBB09" w:rsidR="001531AB" w:rsidRPr="008A0003" w:rsidRDefault="00896FC7" w:rsidP="00896FC7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 Ihr könnt als Hilfe den Zahlenstrahl benutzen</w:t>
            </w:r>
            <w:r w:rsidRPr="008A0003">
              <w:rPr>
                <w:rFonts w:asciiTheme="majorHAnsi" w:hAnsiTheme="majorHAnsi" w:cstheme="majorHAnsi"/>
              </w:rPr>
              <w:t>.</w:t>
            </w:r>
          </w:p>
        </w:tc>
      </w:tr>
    </w:tbl>
    <w:p w14:paraId="1AAEF204" w14:textId="77777777" w:rsidR="000E2F12" w:rsidRDefault="000E2F12">
      <w:pPr>
        <w:sectPr w:rsidR="000E2F12" w:rsidSect="0088712C">
          <w:headerReference w:type="default" r:id="rId3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BE1EF5" w:rsidRPr="008A0003" w14:paraId="448051DF" w14:textId="77777777" w:rsidTr="004D5301">
        <w:trPr>
          <w:trHeight w:val="154"/>
        </w:trPr>
        <w:tc>
          <w:tcPr>
            <w:tcW w:w="612" w:type="dxa"/>
          </w:tcPr>
          <w:p w14:paraId="77DC674D" w14:textId="5173AE7E" w:rsidR="00BE1EF5" w:rsidRPr="008A0003" w:rsidRDefault="0071032F" w:rsidP="00146F2A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lastRenderedPageBreak/>
              <w:t>1.3</w:t>
            </w:r>
          </w:p>
        </w:tc>
        <w:tc>
          <w:tcPr>
            <w:tcW w:w="8470" w:type="dxa"/>
            <w:gridSpan w:val="2"/>
          </w:tcPr>
          <w:p w14:paraId="5D73F4B9" w14:textId="38A39DB8" w:rsidR="00BE1EF5" w:rsidRPr="008A0003" w:rsidRDefault="00896FC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Zwei Sprünge</w:t>
            </w:r>
          </w:p>
        </w:tc>
      </w:tr>
      <w:tr w:rsidR="001C0814" w:rsidRPr="008A0003" w14:paraId="3907D3C7" w14:textId="77777777" w:rsidTr="004D5301">
        <w:trPr>
          <w:trHeight w:val="3013"/>
        </w:trPr>
        <w:tc>
          <w:tcPr>
            <w:tcW w:w="612" w:type="dxa"/>
          </w:tcPr>
          <w:p w14:paraId="6B759354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506B796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14A3690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7B520BD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D5BC631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1AB7C9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D5E48E8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20B61E3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C15E4C2" w14:textId="77777777" w:rsidR="00695027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F327B48" w14:textId="7D944487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84544" behindDoc="0" locked="0" layoutInCell="1" allowOverlap="1" wp14:anchorId="476F9584" wp14:editId="79E71F40">
                  <wp:simplePos x="0" y="0"/>
                  <wp:positionH relativeFrom="column">
                    <wp:posOffset>7348</wp:posOffset>
                  </wp:positionH>
                  <wp:positionV relativeFrom="paragraph">
                    <wp:posOffset>61323</wp:posOffset>
                  </wp:positionV>
                  <wp:extent cx="360000" cy="272386"/>
                  <wp:effectExtent l="0" t="0" r="0" b="0"/>
                  <wp:wrapNone/>
                  <wp:docPr id="1680318209" name="Grafik 1680318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2EB0740A" w14:textId="7777777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1E057F61" w14:textId="3CC0D217" w:rsidR="001C0814" w:rsidRPr="008A0003" w:rsidRDefault="00896FC7" w:rsidP="008E256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Kenan malt ein Bild zu der Aufgabe </w:t>
            </w:r>
            <w:r w:rsidRPr="00900034">
              <w:rPr>
                <w:rFonts w:asciiTheme="majorHAnsi" w:hAnsiTheme="majorHAnsi" w:cstheme="majorHAnsi"/>
                <w:b/>
                <w:bCs/>
                <w:noProof/>
              </w:rPr>
              <w:t>6,3 + 0,48 = 6,78</w:t>
            </w:r>
            <w:r w:rsidRPr="008A0003">
              <w:rPr>
                <w:rFonts w:asciiTheme="majorHAnsi" w:hAnsiTheme="majorHAnsi" w:cstheme="majorHAnsi"/>
                <w:noProof/>
              </w:rPr>
              <w:t>.</w:t>
            </w:r>
          </w:p>
          <w:p w14:paraId="6530514D" w14:textId="086ACCD2" w:rsidR="00896FC7" w:rsidRPr="008A0003" w:rsidRDefault="00161B8F" w:rsidP="008E256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044046DF" wp14:editId="4A756ACE">
                      <wp:simplePos x="0" y="0"/>
                      <wp:positionH relativeFrom="column">
                        <wp:posOffset>736781</wp:posOffset>
                      </wp:positionH>
                      <wp:positionV relativeFrom="paragraph">
                        <wp:posOffset>99241</wp:posOffset>
                      </wp:positionV>
                      <wp:extent cx="3174365" cy="693148"/>
                      <wp:effectExtent l="0" t="0" r="635" b="5715"/>
                      <wp:wrapNone/>
                      <wp:docPr id="1480270776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74365" cy="693148"/>
                                <a:chOff x="0" y="0"/>
                                <a:chExt cx="3174365" cy="6931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6532794" name="Grafik 16665327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370" b="21859"/>
                                <a:stretch/>
                              </pic:blipFill>
                              <pic:spPr bwMode="auto">
                                <a:xfrm>
                                  <a:off x="0" y="163286"/>
                                  <a:ext cx="3174365" cy="352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9897151" name="Textfeld 13"/>
                              <wps:cNvSpPr txBox="1"/>
                              <wps:spPr>
                                <a:xfrm flipH="1">
                                  <a:off x="7184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F49A0E" w14:textId="67987909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4036224" name="Textfeld 13"/>
                              <wps:cNvSpPr txBox="1"/>
                              <wps:spPr>
                                <a:xfrm flipH="1">
                                  <a:off x="1051560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8BF4D5" w14:textId="1D954401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3486379" name="Textfeld 13"/>
                              <wps:cNvSpPr txBox="1"/>
                              <wps:spPr>
                                <a:xfrm flipH="1">
                                  <a:off x="2044338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D05DCE" w14:textId="4238D3E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</w:t>
                                    </w:r>
                                  </w:p>
                                  <w:p w14:paraId="63AB80D9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722221" name="Textfeld 13"/>
                              <wps:cNvSpPr txBox="1"/>
                              <wps:spPr>
                                <a:xfrm flipH="1">
                                  <a:off x="2540726" y="470263"/>
                                  <a:ext cx="312420" cy="222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A7B2C" w14:textId="6FCEC01E" w:rsidR="00161B8F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6,78</w:t>
                                    </w:r>
                                  </w:p>
                                  <w:p w14:paraId="60142A90" w14:textId="77777777" w:rsidR="00161B8F" w:rsidRPr="00536C2B" w:rsidRDefault="00161B8F" w:rsidP="00161B8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9598636" name="Textfeld 13"/>
                              <wps:cNvSpPr txBox="1"/>
                              <wps:spPr>
                                <a:xfrm flipH="1">
                                  <a:off x="2259875" y="0"/>
                                  <a:ext cx="312965" cy="2234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B7D59" w14:textId="57B0CBDF" w:rsidR="00161B8F" w:rsidRPr="00536C2B" w:rsidRDefault="00161B8F" w:rsidP="00161B8F">
                                    <w:pPr>
                                      <w:jc w:val="center"/>
                                    </w:pPr>
                                    <w:r>
                                      <w:t>0,08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4046DF" id="Gruppieren 4" o:spid="_x0000_s1036" style="position:absolute;margin-left:58pt;margin-top:7.8pt;width:249.95pt;height:54.6pt;z-index:251883520" coordsize="31743,693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">
                      <v:shape id="Grafik 1666532794" o:spid="_x0000_s1037" type="#_x0000_t75" style="position:absolute;top:1632;width:31743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">
                        <v:imagedata r:id="rId35" o:title="" croptop="12694f" cropbottom="14326f"/>
                      </v:shape>
                      <v:shape id="Textfeld 13" o:spid="_x0000_s1038" type="#_x0000_t202" style="position:absolute;left:718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33F49A0E" w14:textId="67987909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6,3</w:t>
                              </w:r>
                            </w:p>
                          </w:txbxContent>
                        </v:textbox>
                      </v:shape>
                      <v:shape id="Textfeld 13" o:spid="_x0000_s1039" type="#_x0000_t202" style="position:absolute;left:10515;width:3130;height:2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6A8BF4D5" w14:textId="1D954401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40" type="#_x0000_t202" style="position:absolute;left:20443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5BD05DCE" w14:textId="4238D3EE" w:rsidR="00161B8F" w:rsidRDefault="00161B8F" w:rsidP="00161B8F">
                              <w:pPr>
                                <w:jc w:val="center"/>
                              </w:pPr>
                              <w:r>
                                <w:t>6,7</w:t>
                              </w:r>
                            </w:p>
                            <w:p w14:paraId="63AB80D9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1" type="#_x0000_t202" style="position:absolute;left:25407;top:4702;width:3124;height:22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" filled="f" stroked="f" strokeweight=".5pt">
                        <v:textbox inset="0,0,0,0">
                          <w:txbxContent>
                            <w:p w14:paraId="6FBA7B2C" w14:textId="6FCEC01E" w:rsidR="00161B8F" w:rsidRDefault="00161B8F" w:rsidP="00161B8F">
                              <w:pPr>
                                <w:jc w:val="center"/>
                              </w:pPr>
                              <w:r>
                                <w:t>6,78</w:t>
                              </w:r>
                            </w:p>
                            <w:p w14:paraId="60142A90" w14:textId="77777777" w:rsidR="00161B8F" w:rsidRPr="00536C2B" w:rsidRDefault="00161B8F" w:rsidP="00161B8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feld 13" o:spid="_x0000_s1042" type="#_x0000_t202" style="position:absolute;left:22598;width:3130;height:223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0FCB7D59" w14:textId="57B0CBDF" w:rsidR="00161B8F" w:rsidRPr="00536C2B" w:rsidRDefault="00161B8F" w:rsidP="00161B8F">
                              <w:pPr>
                                <w:jc w:val="center"/>
                              </w:pPr>
                              <w:r>
                                <w:t>0,08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2F5B6C6" w14:textId="4C0DE18F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45DF67BC" w14:textId="212AC061" w:rsidR="00333A15" w:rsidRDefault="008A0003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AA5AF0E" wp14:editId="28356670">
                      <wp:simplePos x="0" y="0"/>
                      <wp:positionH relativeFrom="column">
                        <wp:posOffset>944563</wp:posOffset>
                      </wp:positionH>
                      <wp:positionV relativeFrom="paragraph">
                        <wp:posOffset>462915</wp:posOffset>
                      </wp:positionV>
                      <wp:extent cx="3005137" cy="499745"/>
                      <wp:effectExtent l="190500" t="0" r="24130" b="1460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5137" cy="499745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88485E" w14:textId="0DA34346" w:rsidR="00966915" w:rsidRPr="00705633" w:rsidRDefault="008A0003" w:rsidP="00966915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zwei Sprünge, zuerst die Zehntel und dann die Hundertstel. Eigentlich rechne ich dann 6,3 + 0,4 + 0,08.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A5AF0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43" type="#_x0000_t62" style="position:absolute;margin-left:74.4pt;margin-top:36.45pt;width:236.6pt;height:39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" adj="-1143,8526" fillcolor="white [3201]" strokecolor="#bfbfbf [2412]">
                      <v:textbox inset="1mm,0,1mm,0">
                        <w:txbxContent>
                          <w:p w14:paraId="1488485E" w14:textId="0DA34346" w:rsidR="00966915" w:rsidRPr="00705633" w:rsidRDefault="008A0003" w:rsidP="00966915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mache zwei Sprünge, zuerst die Zehntel und dann die Hundertstel. Eigentlich rechne ich dann 6,3 + 0,4 + 0,08.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91690" w14:textId="0023173E" w:rsidR="00337E74" w:rsidRDefault="00337E74" w:rsidP="008E2563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4960" behindDoc="0" locked="0" layoutInCell="1" allowOverlap="1" wp14:anchorId="29BCCE1C" wp14:editId="2E4A77EA">
                      <wp:simplePos x="0" y="0"/>
                      <wp:positionH relativeFrom="column">
                        <wp:posOffset>82066</wp:posOffset>
                      </wp:positionH>
                      <wp:positionV relativeFrom="paragraph">
                        <wp:posOffset>34544</wp:posOffset>
                      </wp:positionV>
                      <wp:extent cx="529665" cy="861558"/>
                      <wp:effectExtent l="0" t="0" r="3810" b="2540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29665" cy="861558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BBC334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BCCE1C" id="Gruppieren 19" o:spid="_x0000_s1045" style="position:absolute;margin-left:6.45pt;margin-top:2.7pt;width:41.7pt;height:67.85pt;z-index:25194496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">
                      <o:lock v:ext="edit" aspectratio="t"/>
                      <v:shape id="Grafik 5" o:spid="_x0000_s1046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">
                        <v:imagedata r:id="rId37" o:title="" chromakey="white"/>
                      </v:shape>
                      <v:shape id="Textfeld 12" o:spid="_x0000_s104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31BBC334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632B1BB" w14:textId="77777777" w:rsidR="00337E74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257D43BF" w14:textId="77777777" w:rsidR="00337E74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06F8BDBD" w14:textId="77777777" w:rsidR="00337E74" w:rsidRPr="008A0003" w:rsidRDefault="00337E74" w:rsidP="008E2563">
            <w:pPr>
              <w:rPr>
                <w:rFonts w:asciiTheme="majorHAnsi" w:hAnsiTheme="majorHAnsi" w:cstheme="majorHAnsi"/>
              </w:rPr>
            </w:pPr>
          </w:p>
          <w:p w14:paraId="33E0026E" w14:textId="3526C2EA" w:rsidR="00333A15" w:rsidRPr="008A0003" w:rsidRDefault="00333A15" w:rsidP="008E2563">
            <w:pPr>
              <w:rPr>
                <w:rFonts w:asciiTheme="majorHAnsi" w:hAnsiTheme="majorHAnsi" w:cstheme="majorHAnsi"/>
              </w:rPr>
            </w:pPr>
          </w:p>
          <w:p w14:paraId="3C6991B6" w14:textId="7A201504" w:rsidR="00896FC7" w:rsidRPr="008A0003" w:rsidRDefault="00333A15" w:rsidP="008E256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Was meint Kenan damit? Warum macht er zwei Sprünge?</w:t>
            </w:r>
          </w:p>
        </w:tc>
      </w:tr>
      <w:tr w:rsidR="00695027" w:rsidRPr="008A0003" w14:paraId="6300B3EA" w14:textId="77777777" w:rsidTr="004D5301">
        <w:tc>
          <w:tcPr>
            <w:tcW w:w="612" w:type="dxa"/>
          </w:tcPr>
          <w:p w14:paraId="42A3CA62" w14:textId="77777777" w:rsidR="00695027" w:rsidRPr="008A0003" w:rsidRDefault="00695027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97D809" w14:textId="77777777" w:rsidR="00695027" w:rsidRPr="008A0003" w:rsidRDefault="00695027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C47A137" w14:textId="77777777" w:rsidR="00695027" w:rsidRPr="008A0003" w:rsidRDefault="00695027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1C0814" w:rsidRPr="008A0003" w14:paraId="7338D76D" w14:textId="77777777" w:rsidTr="000E2F12">
        <w:trPr>
          <w:trHeight w:val="6500"/>
        </w:trPr>
        <w:tc>
          <w:tcPr>
            <w:tcW w:w="612" w:type="dxa"/>
          </w:tcPr>
          <w:p w14:paraId="7C5438E7" w14:textId="01D65AE2" w:rsidR="001C0814" w:rsidRPr="008A0003" w:rsidRDefault="00333A15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7693D83" wp14:editId="159272CA">
                  <wp:extent cx="360000" cy="272386"/>
                  <wp:effectExtent l="0" t="0" r="2540" b="0"/>
                  <wp:docPr id="1907871707" name="Grafik 190787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17FE4A" w14:textId="3FCF11E7" w:rsidR="001C0814" w:rsidRPr="008A0003" w:rsidRDefault="00376C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70EB009" w14:textId="3F0D0B74" w:rsidR="00333A15" w:rsidRPr="008A0003" w:rsidRDefault="00333A15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hat die Aufgabe </w:t>
            </w:r>
            <w:r w:rsidRPr="000E2F12">
              <w:rPr>
                <w:rFonts w:asciiTheme="majorHAnsi" w:hAnsiTheme="majorHAnsi" w:cstheme="majorHAnsi"/>
                <w:b/>
                <w:bCs/>
                <w:noProof/>
              </w:rPr>
              <w:t>8,2 + 0,49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am Zahlenstrahl gelöst.</w:t>
            </w:r>
          </w:p>
          <w:p w14:paraId="745E2EA4" w14:textId="740B2993" w:rsidR="00333A15" w:rsidRPr="008A0003" w:rsidRDefault="00333A15" w:rsidP="00333A15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Ordne ihren Schritten die passenden Bilder zu. Verbinde und erkläre.</w:t>
            </w:r>
          </w:p>
          <w:tbl>
            <w:tblPr>
              <w:tblW w:w="7969" w:type="dxa"/>
              <w:tblLayout w:type="fixed"/>
              <w:tblLook w:val="01E0" w:firstRow="1" w:lastRow="1" w:firstColumn="1" w:lastColumn="1" w:noHBand="0" w:noVBand="0"/>
            </w:tblPr>
            <w:tblGrid>
              <w:gridCol w:w="3508"/>
              <w:gridCol w:w="1268"/>
              <w:gridCol w:w="3193"/>
            </w:tblGrid>
            <w:tr w:rsidR="00333A15" w:rsidRPr="008A0003" w14:paraId="36414E63" w14:textId="77777777" w:rsidTr="000E2F12">
              <w:trPr>
                <w:trHeight w:val="245"/>
              </w:trPr>
              <w:tc>
                <w:tcPr>
                  <w:tcW w:w="7969" w:type="dxa"/>
                  <w:gridSpan w:val="3"/>
                </w:tcPr>
                <w:p w14:paraId="7665B0EC" w14:textId="745CB592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E4F9E0A" w14:textId="77777777" w:rsidTr="00161B8F">
              <w:trPr>
                <w:trHeight w:val="110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65C1A9" w14:textId="45CB9135" w:rsidR="00A530A1" w:rsidRPr="00337E74" w:rsidRDefault="00695027" w:rsidP="00695027">
                  <w:pPr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ajorHAnsi"/>
                      <w:color w:val="0070C0"/>
                    </w:rPr>
                    <w:t xml:space="preserve">Ich fange auf dem </w:t>
                  </w:r>
                </w:p>
                <w:p w14:paraId="0269012A" w14:textId="67E40378" w:rsidR="00333A15" w:rsidRPr="00337E74" w:rsidRDefault="00695027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ajorHAnsi"/>
                      <w:color w:val="0070C0"/>
                    </w:rPr>
                    <w:t>Zahlenstrahl mit der 8,2 an.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15E4987" w14:textId="3E54AFFB" w:rsidR="00333A15" w:rsidRPr="008A0003" w:rsidRDefault="00353586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E22425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961344" behindDoc="0" locked="0" layoutInCell="1" allowOverlap="1" wp14:anchorId="6CEE935C" wp14:editId="52D886AC">
                        <wp:simplePos x="0" y="0"/>
                        <wp:positionH relativeFrom="column">
                          <wp:posOffset>170815</wp:posOffset>
                        </wp:positionH>
                        <wp:positionV relativeFrom="paragraph">
                          <wp:posOffset>-166370</wp:posOffset>
                        </wp:positionV>
                        <wp:extent cx="303530" cy="356870"/>
                        <wp:effectExtent l="0" t="0" r="1270" b="0"/>
                        <wp:wrapNone/>
                        <wp:docPr id="1803294324" name="Grafik 18032943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30" cy="35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60320" behindDoc="0" locked="0" layoutInCell="1" allowOverlap="1" wp14:anchorId="2C4F074D" wp14:editId="5EC011E0">
                            <wp:simplePos x="0" y="0"/>
                            <wp:positionH relativeFrom="column">
                              <wp:posOffset>-22860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102235" cy="250825"/>
                            <wp:effectExtent l="1905" t="23495" r="0" b="26670"/>
                            <wp:wrapNone/>
                            <wp:docPr id="1828093774" name="Freihandfor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17153975" flipH="1" flipV="1">
                                      <a:off x="0" y="0"/>
                                      <a:ext cx="102235" cy="250825"/>
                                    </a:xfrm>
                                    <a:custGeom>
                                      <a:avLst/>
                                      <a:gdLst>
                                        <a:gd name="connsiteX0" fmla="*/ 0 w 152948"/>
                                        <a:gd name="connsiteY0" fmla="*/ 0 h 514350"/>
                                        <a:gd name="connsiteX1" fmla="*/ 152400 w 152948"/>
                                        <a:gd name="connsiteY1" fmla="*/ 161925 h 514350"/>
                                        <a:gd name="connsiteX2" fmla="*/ 50800 w 152948"/>
                                        <a:gd name="connsiteY2" fmla="*/ 320675 h 514350"/>
                                        <a:gd name="connsiteX3" fmla="*/ 44450 w 152948"/>
                                        <a:gd name="connsiteY3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152948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71966" y="54239"/>
                                            <a:pt x="143933" y="108479"/>
                                            <a:pt x="152400" y="161925"/>
                                          </a:cubicBezTo>
                                          <a:cubicBezTo>
                                            <a:pt x="160867" y="215371"/>
                                            <a:pt x="68792" y="261938"/>
                                            <a:pt x="50800" y="320675"/>
                                          </a:cubicBezTo>
                                          <a:cubicBezTo>
                                            <a:pt x="32808" y="379412"/>
                                            <a:pt x="38629" y="446881"/>
                                            <a:pt x="4445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7A5CD8" id="Freihandform 10" o:spid="_x0000_s1026" style="position:absolute;margin-left:-1.8pt;margin-top:4.75pt;width:8.05pt;height:19.75pt;rotation:-4856245fd;flip:x 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948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" path="m,c71966,54239,143933,108479,152400,161925,160867,215371,68792,261938,50800,320675,32808,379412,38629,446881,44450,514350e" filled="f" strokecolor="#0070c0" strokeweight="1.5pt">
                            <v:stroke joinstyle="miter"/>
                            <v:path arrowok="t" o:connecttype="custom" o:connectlocs="0,0;101869,78963;33956,156379;29712,250825" o:connectangles="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69378C6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311F30F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4A8B9B52" wp14:editId="51599A9E">
                            <wp:simplePos x="0" y="0"/>
                            <wp:positionH relativeFrom="column">
                              <wp:posOffset>415290</wp:posOffset>
                            </wp:positionH>
                            <wp:positionV relativeFrom="paragraph">
                              <wp:posOffset>95885</wp:posOffset>
                            </wp:positionV>
                            <wp:extent cx="390525" cy="0"/>
                            <wp:effectExtent l="0" t="95250" r="28575" b="114300"/>
                            <wp:wrapNone/>
                            <wp:docPr id="1922957433" name="Gerade Verbindung mit Pfeil 19229574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0525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tailEnd type="triangle" w="lg" len="med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6DB88E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1922957433" o:spid="_x0000_s1026" type="#_x0000_t32" style="position:absolute;margin-left:32.7pt;margin-top:7.55pt;width:30.75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" strokecolor="black [3200]" strokeweight="1.5pt">
                            <v:stroke endarrow="block" endarrowwidth="wide" joinstyle="miter"/>
                          </v:shape>
                        </w:pict>
                      </mc:Fallback>
                    </mc:AlternateContent>
                  </w:r>
                </w:p>
                <w:p w14:paraId="32A63D4C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6A1D37D5" wp14:editId="758D70C5">
                        <wp:extent cx="1609725" cy="228600"/>
                        <wp:effectExtent l="0" t="0" r="9525" b="0"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8A64F4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43E6076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F6E9E5B" w14:textId="780731E8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71BDCFCA" w14:textId="15694D30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19D9643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51C7CB" w14:textId="77777777" w:rsidTr="00161B8F">
              <w:trPr>
                <w:trHeight w:val="140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D1FE289" w14:textId="793CA705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Ich gehe auf dem </w:t>
                  </w:r>
                </w:p>
                <w:p w14:paraId="4714CD35" w14:textId="368585B3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Zahlenstrahl nach rechts, weil </w:t>
                  </w:r>
                </w:p>
                <w:p w14:paraId="6AB75641" w14:textId="3165FC78" w:rsidR="00333A15" w:rsidRPr="00337E74" w:rsidRDefault="00A530A1" w:rsidP="000E2F12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es eine Additionsaufgabe ist.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1674F94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208B96FF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95621D2" wp14:editId="385C3CB2">
                        <wp:extent cx="1609725" cy="752475"/>
                        <wp:effectExtent l="0" t="0" r="9525" b="9525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2neu.eps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2C80B1" w14:textId="77777777" w:rsidR="00333A15" w:rsidRPr="008A0003" w:rsidRDefault="00333A15" w:rsidP="00333A15">
                  <w:pPr>
                    <w:pStyle w:val="Text"/>
                    <w:ind w:left="-108" w:right="-107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34A95D2A" w14:textId="77777777" w:rsidTr="00161B8F">
              <w:trPr>
                <w:trHeight w:val="25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06A60C8" w14:textId="3907DF0E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2C0FAEAD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70ACEA6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07F6EC6C" w14:textId="77777777" w:rsidTr="00161B8F">
              <w:trPr>
                <w:trHeight w:val="970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790FBA" w14:textId="749A5826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Ich mache zwei Schritte, </w:t>
                  </w:r>
                </w:p>
                <w:p w14:paraId="4E76473D" w14:textId="23BDE14D" w:rsidR="00A530A1" w:rsidRPr="00337E74" w:rsidRDefault="00A530A1" w:rsidP="00A530A1">
                  <w:pPr>
                    <w:jc w:val="center"/>
                    <w:rPr>
                      <w:rFonts w:ascii="Comic Sans MS" w:hAnsi="Comic Sans MS" w:cstheme="minorHAnsi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 xml:space="preserve">weil die zweite Zahl </w:t>
                  </w:r>
                </w:p>
                <w:p w14:paraId="6067F5E3" w14:textId="1F16A7A1" w:rsidR="00333A15" w:rsidRPr="00337E74" w:rsidRDefault="00A530A1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Zehntel und Hundertstel hat.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0F50F94F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3078F822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2BD3FF2D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26AA7D5E" wp14:editId="75983B03">
                        <wp:extent cx="1609725" cy="228600"/>
                        <wp:effectExtent l="0" t="0" r="9525" b="0"/>
                        <wp:docPr id="701273422" name="Grafik 7012734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3.eps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228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F13E7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6CF320BB" w14:textId="77777777" w:rsidTr="00161B8F">
              <w:trPr>
                <w:trHeight w:val="245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26D8A8E7" w14:textId="41163121" w:rsidR="00333A15" w:rsidRPr="00337E74" w:rsidRDefault="00333A15" w:rsidP="00333A15">
                  <w:pPr>
                    <w:pStyle w:val="Text"/>
                    <w:jc w:val="center"/>
                    <w:rPr>
                      <w:rFonts w:ascii="Comic Sans MS" w:hAnsi="Comic Sans MS" w:cstheme="majorHAnsi"/>
                      <w:color w:val="0070C0"/>
                    </w:rPr>
                  </w:pPr>
                </w:p>
              </w:tc>
              <w:tc>
                <w:tcPr>
                  <w:tcW w:w="1268" w:type="dxa"/>
                  <w:vAlign w:val="center"/>
                </w:tcPr>
                <w:p w14:paraId="60D46C33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bottom w:val="single" w:sz="6" w:space="0" w:color="BFBFBF" w:themeColor="background1" w:themeShade="BF"/>
                  </w:tcBorders>
                  <w:vAlign w:val="center"/>
                </w:tcPr>
                <w:p w14:paraId="5047C8E7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333A15" w:rsidRPr="008A0003" w14:paraId="14642F5A" w14:textId="77777777" w:rsidTr="00161B8F">
              <w:trPr>
                <w:trHeight w:val="1123"/>
              </w:trPr>
              <w:tc>
                <w:tcPr>
                  <w:tcW w:w="3508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463B8578" w14:textId="7326ACC4" w:rsidR="00333A15" w:rsidRPr="00337E74" w:rsidRDefault="00A530A1" w:rsidP="000E2F12">
                  <w:pPr>
                    <w:jc w:val="center"/>
                    <w:rPr>
                      <w:rFonts w:ascii="Comic Sans MS" w:hAnsi="Comic Sans MS"/>
                      <w:color w:val="0070C0"/>
                    </w:rPr>
                  </w:pPr>
                  <w:r w:rsidRPr="00337E74">
                    <w:rPr>
                      <w:rFonts w:ascii="Comic Sans MS" w:hAnsi="Comic Sans MS" w:cstheme="minorHAnsi"/>
                      <w:color w:val="0070C0"/>
                    </w:rPr>
                    <w:t>Ich gehe zuerst die Zehntel-Schritte und dann die Hundertstel-Schritte.</w:t>
                  </w:r>
                </w:p>
              </w:tc>
              <w:tc>
                <w:tcPr>
                  <w:tcW w:w="1268" w:type="dxa"/>
                  <w:tcBorders>
                    <w:left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747C16D8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193" w:type="dxa"/>
                  <w:tcBorders>
                    <w:top w:val="single" w:sz="6" w:space="0" w:color="BFBFBF" w:themeColor="background1" w:themeShade="BF"/>
                    <w:left w:val="single" w:sz="6" w:space="0" w:color="BFBFBF" w:themeColor="background1" w:themeShade="BF"/>
                    <w:bottom w:val="single" w:sz="6" w:space="0" w:color="BFBFBF" w:themeColor="background1" w:themeShade="BF"/>
                    <w:right w:val="single" w:sz="6" w:space="0" w:color="BFBFBF" w:themeColor="background1" w:themeShade="BF"/>
                  </w:tcBorders>
                  <w:vAlign w:val="center"/>
                </w:tcPr>
                <w:p w14:paraId="57855CE5" w14:textId="77777777" w:rsidR="00333A15" w:rsidRPr="008A0003" w:rsidRDefault="00333A15" w:rsidP="00333A15">
                  <w:pPr>
                    <w:pStyle w:val="Text"/>
                    <w:rPr>
                      <w:rFonts w:asciiTheme="majorHAnsi" w:hAnsiTheme="majorHAnsi" w:cstheme="majorHAnsi"/>
                      <w:noProof/>
                    </w:rPr>
                  </w:pPr>
                </w:p>
                <w:p w14:paraId="3249A3EB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4FC0F41" wp14:editId="44E1F04D">
                        <wp:extent cx="1609725" cy="485775"/>
                        <wp:effectExtent l="0" t="0" r="9525" b="9525"/>
                        <wp:docPr id="46" name="Grafik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3b4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725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224955" w14:textId="77777777" w:rsidR="00333A15" w:rsidRPr="008A0003" w:rsidRDefault="00333A15" w:rsidP="00333A15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3E3786BD" w14:textId="09843FC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4C7A0DF7" w14:textId="77777777" w:rsidTr="004D5301">
        <w:tc>
          <w:tcPr>
            <w:tcW w:w="612" w:type="dxa"/>
          </w:tcPr>
          <w:p w14:paraId="5E7A9B83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ACD645" w14:textId="77777777" w:rsidR="00A530A1" w:rsidRPr="008A0003" w:rsidRDefault="00A530A1" w:rsidP="004D033C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21A4DB34" w14:textId="72AA0AA6" w:rsidR="00A530A1" w:rsidRDefault="00337E74" w:rsidP="00333A15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7008" behindDoc="0" locked="0" layoutInCell="1" allowOverlap="1" wp14:anchorId="23CD9A86" wp14:editId="097E565D">
                      <wp:simplePos x="0" y="0"/>
                      <wp:positionH relativeFrom="column">
                        <wp:posOffset>23070</wp:posOffset>
                      </wp:positionH>
                      <wp:positionV relativeFrom="paragraph">
                        <wp:posOffset>122564</wp:posOffset>
                      </wp:positionV>
                      <wp:extent cx="1203128" cy="782031"/>
                      <wp:effectExtent l="0" t="0" r="3810" b="5715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203128" cy="782031"/>
                                <a:chOff x="333" y="95963"/>
                                <a:chExt cx="968764" cy="629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" y="95963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619212" y="547227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A47518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CD9A86" id="Gruppieren 21" o:spid="_x0000_s1048" style="position:absolute;margin-left:1.8pt;margin-top:9.65pt;width:94.75pt;height:61.6pt;z-index:251947008;mso-width-relative:margin;mso-height-relative:margin" coordorigin="3,959" coordsize="9687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">
                      <o:lock v:ext="edit" aspectratio="t"/>
                      <v:shape id="Grafik 3" o:spid="_x0000_s1049" type="#_x0000_t75" style="position:absolute;left:3;top:959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">
                        <v:imagedata r:id="rId43" o:title="" chromakey="white"/>
                      </v:shape>
                      <v:shape id="Textfeld 12" o:spid="_x0000_s1050" type="#_x0000_t202" style="position:absolute;left:6192;top:5472;width:3498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2CA47518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C0814" w:rsidRPr="008A0003" w14:paraId="375FD68B" w14:textId="77777777" w:rsidTr="004D5301">
        <w:tc>
          <w:tcPr>
            <w:tcW w:w="612" w:type="dxa"/>
          </w:tcPr>
          <w:p w14:paraId="66AD5779" w14:textId="52782821" w:rsidR="001C0814" w:rsidRPr="008A0003" w:rsidRDefault="001C0814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2301A5EF" w14:textId="098B5DEC" w:rsidR="001C0814" w:rsidRPr="008A0003" w:rsidRDefault="0071032F" w:rsidP="004D033C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</w:t>
            </w:r>
            <w:r w:rsidR="001C0814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5" w:type="dxa"/>
          </w:tcPr>
          <w:p w14:paraId="72B743E0" w14:textId="16486727" w:rsidR="00333A15" w:rsidRPr="008A0003" w:rsidRDefault="00161B8F" w:rsidP="00333A1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DC254D6" wp14:editId="173CE8C3">
                      <wp:simplePos x="0" y="0"/>
                      <wp:positionH relativeFrom="column">
                        <wp:posOffset>1247866</wp:posOffset>
                      </wp:positionH>
                      <wp:positionV relativeFrom="paragraph">
                        <wp:posOffset>150132</wp:posOffset>
                      </wp:positionV>
                      <wp:extent cx="2661920" cy="323215"/>
                      <wp:effectExtent l="431800" t="0" r="17780" b="6985"/>
                      <wp:wrapNone/>
                      <wp:docPr id="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1920" cy="323215"/>
                              </a:xfrm>
                              <a:prstGeom prst="wedgeRoundRectCallout">
                                <a:avLst>
                                  <a:gd name="adj1" fmla="val -65353"/>
                                  <a:gd name="adj2" fmla="val 1598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E2F395" w14:textId="52450F8A" w:rsidR="008A0003" w:rsidRPr="00705633" w:rsidRDefault="008A0003" w:rsidP="008A000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8A000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 dem Bild passt auch eine Subtraktionsaufgabe.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254D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0" type="#_x0000_t62" style="position:absolute;margin-left:98.25pt;margin-top:11.8pt;width:209.6pt;height:25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" adj="-3316,11145" fillcolor="white [3201]" strokecolor="#bfbfbf [2412]">
                      <v:textbox inset="1mm,0,1mm,0">
                        <w:txbxContent>
                          <w:p w14:paraId="73E2F395" w14:textId="52450F8A" w:rsidR="008A0003" w:rsidRPr="00705633" w:rsidRDefault="008A0003" w:rsidP="008A000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A000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 dem Bild passt auch eine Subtraktionsaufgabe.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553376" w14:textId="59FA756F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0B8300E2" w14:textId="13AB2CB6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23411108" w14:textId="2450A989" w:rsidR="00333A15" w:rsidRPr="008A0003" w:rsidRDefault="00333A15" w:rsidP="00333A15">
            <w:pPr>
              <w:rPr>
                <w:rFonts w:asciiTheme="majorHAnsi" w:hAnsiTheme="majorHAnsi" w:cstheme="majorHAnsi"/>
              </w:rPr>
            </w:pPr>
          </w:p>
          <w:p w14:paraId="64364270" w14:textId="6B5EC0D9" w:rsidR="00CD3CDC" w:rsidRDefault="001C2EC5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Welche Subtraktionsaufgabe passt zu dem Bild aus </w:t>
            </w:r>
            <w:r w:rsidRPr="008A0003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8A0003">
              <w:rPr>
                <w:rFonts w:asciiTheme="majorHAnsi" w:hAnsiTheme="majorHAnsi" w:cstheme="majorHAnsi"/>
              </w:rPr>
              <w:t>?</w:t>
            </w:r>
          </w:p>
          <w:p w14:paraId="187AAFE9" w14:textId="58A5F5ED" w:rsidR="00161B8F" w:rsidRDefault="00161B8F" w:rsidP="001C2EC5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86592" behindDoc="0" locked="0" layoutInCell="1" allowOverlap="1" wp14:anchorId="6D18EA16" wp14:editId="32C510C7">
                      <wp:simplePos x="0" y="0"/>
                      <wp:positionH relativeFrom="column">
                        <wp:posOffset>5261</wp:posOffset>
                      </wp:positionH>
                      <wp:positionV relativeFrom="paragraph">
                        <wp:posOffset>103686</wp:posOffset>
                      </wp:positionV>
                      <wp:extent cx="5065395" cy="790303"/>
                      <wp:effectExtent l="0" t="0" r="14605" b="10160"/>
                      <wp:wrapNone/>
                      <wp:docPr id="50983039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65395" cy="7903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8A81A" w14:textId="77777777" w:rsidR="00161B8F" w:rsidRDefault="00161B8F" w:rsidP="00161B8F">
                                  <w:r>
                                    <w:t>Subtraktionsaufgabe: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18EA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51" type="#_x0000_t202" style="position:absolute;margin-left:.4pt;margin-top:8.15pt;width:398.85pt;height:62.2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" strokecolor="#bfbfbf [2412]">
                      <v:textbox>
                        <w:txbxContent>
                          <w:p w14:paraId="7D38A81A" w14:textId="77777777" w:rsidR="00161B8F" w:rsidRDefault="00161B8F" w:rsidP="00161B8F">
                            <w:r>
                              <w:t>Subtraktionsaufgabe: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92BC7B" w14:textId="51A8ED57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55947156" w14:textId="14787CBB" w:rsidR="00A530A1" w:rsidRDefault="00A530A1" w:rsidP="001C2EC5">
            <w:pPr>
              <w:rPr>
                <w:rFonts w:asciiTheme="majorHAnsi" w:hAnsiTheme="majorHAnsi" w:cstheme="majorHAnsi"/>
              </w:rPr>
            </w:pPr>
          </w:p>
          <w:p w14:paraId="238E75D7" w14:textId="77777777" w:rsidR="00161B8F" w:rsidRDefault="00161B8F" w:rsidP="001C2EC5">
            <w:pPr>
              <w:rPr>
                <w:rFonts w:asciiTheme="majorHAnsi" w:hAnsiTheme="majorHAnsi" w:cstheme="majorHAnsi"/>
              </w:rPr>
            </w:pPr>
          </w:p>
          <w:p w14:paraId="002C1CF7" w14:textId="5C627B69" w:rsidR="00A530A1" w:rsidRPr="008A0003" w:rsidRDefault="00A530A1" w:rsidP="001C2EC5">
            <w:pPr>
              <w:rPr>
                <w:rFonts w:asciiTheme="majorHAnsi" w:hAnsiTheme="majorHAnsi" w:cstheme="majorHAnsi"/>
              </w:rPr>
            </w:pPr>
          </w:p>
        </w:tc>
      </w:tr>
    </w:tbl>
    <w:p w14:paraId="0C0FBCFF" w14:textId="61B88D8E" w:rsidR="00161B8F" w:rsidRDefault="00161B8F">
      <w:pPr>
        <w:sectPr w:rsidR="00161B8F" w:rsidSect="0088712C">
          <w:headerReference w:type="default" r:id="rId4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425"/>
        <w:gridCol w:w="8045"/>
      </w:tblGrid>
      <w:tr w:rsidR="003C3680" w:rsidRPr="008A0003" w14:paraId="7D8B5A9B" w14:textId="77777777" w:rsidTr="004D5301">
        <w:tc>
          <w:tcPr>
            <w:tcW w:w="612" w:type="dxa"/>
          </w:tcPr>
          <w:p w14:paraId="19AD5FE3" w14:textId="493D5EC2" w:rsidR="003C3680" w:rsidRPr="008A0003" w:rsidRDefault="003C3680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1.4</w:t>
            </w:r>
          </w:p>
        </w:tc>
        <w:tc>
          <w:tcPr>
            <w:tcW w:w="8470" w:type="dxa"/>
            <w:gridSpan w:val="2"/>
          </w:tcPr>
          <w:p w14:paraId="7789D3B2" w14:textId="538FB76E" w:rsidR="003C3680" w:rsidRPr="008A0003" w:rsidRDefault="00CD3CD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Bilder am Zahlenstrahl</w:t>
            </w:r>
          </w:p>
        </w:tc>
      </w:tr>
      <w:tr w:rsidR="007723C1" w:rsidRPr="008A0003" w14:paraId="4BB6CAA7" w14:textId="77777777" w:rsidTr="004D5301">
        <w:tc>
          <w:tcPr>
            <w:tcW w:w="612" w:type="dxa"/>
          </w:tcPr>
          <w:p w14:paraId="1CBC34D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B42F529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5" w:type="dxa"/>
          </w:tcPr>
          <w:p w14:paraId="171E808D" w14:textId="158A9D8F" w:rsidR="00CD3CDC" w:rsidRPr="008A0003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Nenne zu den Bildern am Zahlenstrahl jeweils zwei passende Aufgaben. </w:t>
            </w:r>
          </w:p>
          <w:p w14:paraId="2086EE58" w14:textId="77777777" w:rsidR="0093552E" w:rsidRDefault="00CD3CDC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Schreibe ins Heft.</w:t>
            </w:r>
          </w:p>
          <w:p w14:paraId="52C431C9" w14:textId="08365035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7723C1" w:rsidRPr="008A0003" w14:paraId="3D86EB21" w14:textId="77777777" w:rsidTr="004D5301">
        <w:tc>
          <w:tcPr>
            <w:tcW w:w="612" w:type="dxa"/>
          </w:tcPr>
          <w:p w14:paraId="3E895251" w14:textId="77777777" w:rsidR="007723C1" w:rsidRPr="008A0003" w:rsidRDefault="007723C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527CB9D" w14:textId="77777777" w:rsidR="007723C1" w:rsidRPr="008A0003" w:rsidRDefault="007723C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1EF87AAC" w14:textId="059D7A3D" w:rsidR="0043774D" w:rsidRPr="008A0003" w:rsidRDefault="0043774D" w:rsidP="007723C1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DED1414" wp14:editId="2B27FC84">
                  <wp:extent cx="2023110" cy="591185"/>
                  <wp:effectExtent l="0" t="0" r="0" b="0"/>
                  <wp:docPr id="427157248" name="Grafik 427157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1.eps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A0003">
              <w:rPr>
                <w:rFonts w:asciiTheme="majorHAnsi" w:hAnsiTheme="majorHAnsi" w:cstheme="majorHAnsi"/>
              </w:rPr>
              <w:t xml:space="preserve">                              </w:t>
            </w: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E316F17" wp14:editId="397F85CB">
                  <wp:extent cx="2085975" cy="609600"/>
                  <wp:effectExtent l="0" t="0" r="9525" b="0"/>
                  <wp:docPr id="447815479" name="Grafik 447815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4a2.eps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0A1" w:rsidRPr="008A0003" w14:paraId="4AC08D66" w14:textId="77777777" w:rsidTr="004D5301">
        <w:tc>
          <w:tcPr>
            <w:tcW w:w="612" w:type="dxa"/>
          </w:tcPr>
          <w:p w14:paraId="20A7E314" w14:textId="77777777" w:rsidR="00A530A1" w:rsidRPr="008A0003" w:rsidRDefault="00A530A1" w:rsidP="007723C1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63BF2EFC" w14:textId="77777777" w:rsidR="00A530A1" w:rsidRPr="008A0003" w:rsidRDefault="00A530A1" w:rsidP="007723C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387A66A5" w14:textId="77777777" w:rsidR="00A530A1" w:rsidRPr="008A0003" w:rsidRDefault="00A530A1" w:rsidP="007723C1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3390" w:rsidRPr="008A0003" w14:paraId="6691A5E8" w14:textId="77777777" w:rsidTr="004D5301">
        <w:tc>
          <w:tcPr>
            <w:tcW w:w="612" w:type="dxa"/>
          </w:tcPr>
          <w:p w14:paraId="7BF7383C" w14:textId="77777777" w:rsidR="006D3390" w:rsidRPr="008A0003" w:rsidRDefault="006D339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5635618A" w14:textId="77777777" w:rsidR="006D3390" w:rsidRPr="008A0003" w:rsidRDefault="006D3390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5" w:type="dxa"/>
          </w:tcPr>
          <w:p w14:paraId="463F6B41" w14:textId="77777777" w:rsidR="0043774D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Zeichne zu den Aufgaben jeweils ein passendes Bild am Zahlenstrahl ins Heft.</w:t>
            </w:r>
          </w:p>
          <w:p w14:paraId="35136E66" w14:textId="77777777" w:rsidR="008123DF" w:rsidRPr="008A0003" w:rsidRDefault="0043774D" w:rsidP="008A0003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Nenne jeweils noch eine zweite Aufgabe, die auch zu deinem Bild passt.</w:t>
            </w:r>
          </w:p>
          <w:p w14:paraId="38D3B063" w14:textId="7777777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AB231CB" w14:textId="723CBCB7" w:rsidR="0043774D" w:rsidRPr="008A0003" w:rsidRDefault="0043774D" w:rsidP="0043774D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5,2 + 0,6 +</w:t>
            </w:r>
            <w:r w:rsidR="003F4FC1" w:rsidRPr="008A0003">
              <w:rPr>
                <w:rFonts w:asciiTheme="majorHAnsi" w:hAnsiTheme="majorHAnsi" w:cstheme="majorHAnsi"/>
              </w:rPr>
              <w:t xml:space="preserve"> </w:t>
            </w:r>
            <w:r w:rsidRPr="008A0003">
              <w:rPr>
                <w:rFonts w:asciiTheme="majorHAnsi" w:hAnsiTheme="majorHAnsi" w:cstheme="majorHAnsi"/>
              </w:rPr>
              <w:t xml:space="preserve">0,04               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</w:t>
            </w:r>
            <w:r w:rsidRPr="008A0003">
              <w:rPr>
                <w:rFonts w:asciiTheme="majorHAnsi" w:hAnsiTheme="majorHAnsi" w:cstheme="majorHAnsi"/>
              </w:rPr>
              <w:t>9,3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0,8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0,04</w:t>
            </w:r>
            <w:r w:rsidR="0031738F" w:rsidRPr="008A0003">
              <w:rPr>
                <w:rFonts w:asciiTheme="majorHAnsi" w:hAnsiTheme="majorHAnsi" w:cstheme="majorHAnsi"/>
              </w:rPr>
              <w:t xml:space="preserve">                                            13,5 + 1,6</w:t>
            </w:r>
          </w:p>
          <w:p w14:paraId="58EBBBD4" w14:textId="257E89A8" w:rsidR="0031738F" w:rsidRPr="008A0003" w:rsidRDefault="0031738F" w:rsidP="0043774D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6318ACF3" w14:textId="77777777" w:rsidTr="004D5301">
        <w:tc>
          <w:tcPr>
            <w:tcW w:w="612" w:type="dxa"/>
          </w:tcPr>
          <w:p w14:paraId="302B3F28" w14:textId="77777777" w:rsidR="00A530A1" w:rsidRPr="008A0003" w:rsidRDefault="00A530A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622A5CB" w14:textId="77777777" w:rsidR="00A530A1" w:rsidRPr="008A0003" w:rsidRDefault="00A530A1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5" w:type="dxa"/>
          </w:tcPr>
          <w:p w14:paraId="7A3F226D" w14:textId="77777777" w:rsidR="00A530A1" w:rsidRPr="008A0003" w:rsidRDefault="00A530A1" w:rsidP="008A0003">
            <w:pPr>
              <w:rPr>
                <w:rFonts w:asciiTheme="majorHAnsi" w:hAnsiTheme="majorHAnsi" w:cstheme="majorHAnsi"/>
              </w:rPr>
            </w:pPr>
          </w:p>
        </w:tc>
      </w:tr>
      <w:tr w:rsidR="008123DF" w:rsidRPr="008A0003" w14:paraId="64348623" w14:textId="77777777" w:rsidTr="004D5301">
        <w:tc>
          <w:tcPr>
            <w:tcW w:w="612" w:type="dxa"/>
          </w:tcPr>
          <w:p w14:paraId="2E9EC950" w14:textId="2CD46375" w:rsidR="008123DF" w:rsidRPr="008A0003" w:rsidRDefault="0031738F" w:rsidP="008123D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AF850F3" wp14:editId="53466520">
                  <wp:extent cx="313144" cy="272386"/>
                  <wp:effectExtent l="0" t="0" r="0" b="0"/>
                  <wp:docPr id="1499660690" name="Grafik 149966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C9DC4AD" w14:textId="77777777" w:rsidR="008123DF" w:rsidRPr="008A0003" w:rsidRDefault="008123DF" w:rsidP="008123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5" w:type="dxa"/>
          </w:tcPr>
          <w:p w14:paraId="3438495B" w14:textId="77777777" w:rsidR="005F0A5F" w:rsidRDefault="008A0003" w:rsidP="008A0003">
            <w:pPr>
              <w:rPr>
                <w:rStyle w:val="cf01"/>
                <w:rFonts w:asciiTheme="majorHAnsi" w:hAnsiTheme="majorHAnsi" w:cstheme="majorHAnsi"/>
                <w:sz w:val="22"/>
                <w:szCs w:val="22"/>
              </w:rPr>
            </w:pP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Stellt euch gegenseitig Aufgaben wie in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a)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 oder </w:t>
            </w:r>
            <w:r w:rsidRPr="008A0003">
              <w:rPr>
                <w:rStyle w:val="cf01"/>
                <w:rFonts w:asciiTheme="majorHAnsi" w:hAnsiTheme="majorHAnsi" w:cstheme="majorHAnsi"/>
                <w:b/>
                <w:color w:val="327A86" w:themeColor="text2"/>
                <w:sz w:val="22"/>
                <w:szCs w:val="22"/>
              </w:rPr>
              <w:t>b)</w:t>
            </w:r>
            <w:r w:rsidRPr="008A000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: </w:t>
            </w:r>
          </w:p>
          <w:p w14:paraId="370A4EB6" w14:textId="60BADC30" w:rsidR="005F0A5F" w:rsidRPr="005F0A5F" w:rsidRDefault="008A0003" w:rsidP="005F0A5F">
            <w:pPr>
              <w:pStyle w:val="Listenabsatz"/>
              <w:numPr>
                <w:ilvl w:val="0"/>
                <w:numId w:val="48"/>
              </w:numPr>
              <w:ind w:left="239" w:hanging="239"/>
              <w:rPr>
                <w:rStyle w:val="cf01"/>
                <w:rFonts w:asciiTheme="majorHAnsi" w:hAnsiTheme="majorHAnsi" w:cstheme="majorHAnsi"/>
                <w:sz w:val="20"/>
                <w:szCs w:val="20"/>
              </w:rPr>
            </w:pP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Formuliert Rechenaufgaben und sucht passende Bilder am Zahlenstrahl </w:t>
            </w:r>
            <w:r w:rsidR="00B46D43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br/>
            </w: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 xml:space="preserve">oder umgekehrt. </w:t>
            </w:r>
          </w:p>
          <w:p w14:paraId="6B8EE6AE" w14:textId="671F4E43" w:rsidR="008123DF" w:rsidRPr="005F0A5F" w:rsidRDefault="008A0003" w:rsidP="005F0A5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5F0A5F">
              <w:rPr>
                <w:rStyle w:val="cf01"/>
                <w:rFonts w:asciiTheme="majorHAnsi" w:hAnsiTheme="majorHAnsi" w:cstheme="majorHAnsi"/>
                <w:sz w:val="22"/>
                <w:szCs w:val="22"/>
              </w:rPr>
              <w:t>Wechselt euch ab.</w:t>
            </w:r>
          </w:p>
        </w:tc>
      </w:tr>
    </w:tbl>
    <w:p w14:paraId="7A265626" w14:textId="77777777" w:rsidR="00161B8F" w:rsidRDefault="00161B8F"/>
    <w:tbl>
      <w:tblPr>
        <w:tblW w:w="908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2"/>
        <w:gridCol w:w="510"/>
        <w:gridCol w:w="7960"/>
      </w:tblGrid>
      <w:tr w:rsidR="0031738F" w:rsidRPr="008A0003" w14:paraId="72D4C4A6" w14:textId="77777777" w:rsidTr="004D5301">
        <w:tc>
          <w:tcPr>
            <w:tcW w:w="612" w:type="dxa"/>
          </w:tcPr>
          <w:p w14:paraId="50AD4FEF" w14:textId="6B5CA814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1" w:name="_Hlk137113476"/>
            <w:r w:rsidRPr="008A0003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70" w:type="dxa"/>
            <w:gridSpan w:val="2"/>
          </w:tcPr>
          <w:p w14:paraId="23E066CE" w14:textId="53EEA206" w:rsidR="0031738F" w:rsidRPr="008A0003" w:rsidRDefault="0031738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Mehrere Sprünge am Zahlenstrahl</w:t>
            </w:r>
          </w:p>
        </w:tc>
      </w:tr>
      <w:bookmarkEnd w:id="1"/>
      <w:tr w:rsidR="0031738F" w:rsidRPr="008A0003" w14:paraId="6A7EAC13" w14:textId="77777777" w:rsidTr="004D5301">
        <w:trPr>
          <w:trHeight w:val="371"/>
        </w:trPr>
        <w:tc>
          <w:tcPr>
            <w:tcW w:w="612" w:type="dxa"/>
          </w:tcPr>
          <w:p w14:paraId="2557D664" w14:textId="769A8A95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5280" behindDoc="0" locked="0" layoutInCell="1" allowOverlap="1" wp14:anchorId="21C35E22" wp14:editId="0B7B55AD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1006557442" name="Grafik 1006557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176BB73" w14:textId="718366C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0" w:type="dxa"/>
          </w:tcPr>
          <w:p w14:paraId="2CB9B76A" w14:textId="1B11A415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2208" behindDoc="0" locked="0" layoutInCell="1" allowOverlap="1" wp14:anchorId="44A0DC3F" wp14:editId="5E9C4D6B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280670</wp:posOffset>
                  </wp:positionV>
                  <wp:extent cx="2771775" cy="617855"/>
                  <wp:effectExtent l="0" t="0" r="0" b="0"/>
                  <wp:wrapTopAndBottom/>
                  <wp:docPr id="695860954" name="Grafik 69586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a.eps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dem Bild am Zahlenstrahl? Kreise ein und erkläre.</w:t>
            </w:r>
          </w:p>
          <w:p w14:paraId="736E2345" w14:textId="77777777" w:rsidR="00A530A1" w:rsidRDefault="00A530A1" w:rsidP="00A43FFF">
            <w:pPr>
              <w:rPr>
                <w:rFonts w:asciiTheme="majorHAnsi" w:hAnsiTheme="majorHAnsi" w:cstheme="majorHAnsi"/>
              </w:rPr>
            </w:pPr>
          </w:p>
          <w:p w14:paraId="2FC96CE1" w14:textId="4320BCED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1,4 + 0,25 = 1,65         1,65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0,25 = 1,4           1,4 + 0,05 + 0,2 = 1,65         1,4 + 1,6 = 3</w:t>
            </w:r>
          </w:p>
          <w:p w14:paraId="5D62D2BF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35C89165" w14:textId="4C153603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1,4 + 0,2 + 0,05 = 1,65         1,6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1,4 = 0,2              1,65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0,2 = 1,4</w:t>
            </w:r>
          </w:p>
        </w:tc>
      </w:tr>
      <w:tr w:rsidR="00A530A1" w:rsidRPr="008A0003" w14:paraId="7DF7684F" w14:textId="77777777" w:rsidTr="002B793B">
        <w:trPr>
          <w:trHeight w:val="195"/>
        </w:trPr>
        <w:tc>
          <w:tcPr>
            <w:tcW w:w="612" w:type="dxa"/>
          </w:tcPr>
          <w:p w14:paraId="69C4D703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F797B69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32804582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1738F" w:rsidRPr="008A0003" w14:paraId="59F9A9EA" w14:textId="77777777" w:rsidTr="004D5301">
        <w:trPr>
          <w:trHeight w:val="371"/>
        </w:trPr>
        <w:tc>
          <w:tcPr>
            <w:tcW w:w="612" w:type="dxa"/>
          </w:tcPr>
          <w:p w14:paraId="2B3BCA7A" w14:textId="77777777" w:rsidR="0031738F" w:rsidRPr="008A0003" w:rsidRDefault="0031738F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2FD36FB5" w14:textId="0E6F5FB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0" w:type="dxa"/>
          </w:tcPr>
          <w:p w14:paraId="7C7DF8C8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5D712DDF" w14:textId="020D3727" w:rsidR="0031738F" w:rsidRPr="008A0003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  <w:tr w:rsidR="00A530A1" w:rsidRPr="008A0003" w14:paraId="62D3055A" w14:textId="77777777" w:rsidTr="002B793B">
        <w:trPr>
          <w:trHeight w:val="207"/>
        </w:trPr>
        <w:tc>
          <w:tcPr>
            <w:tcW w:w="612" w:type="dxa"/>
          </w:tcPr>
          <w:p w14:paraId="1CF3D717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518F4FBE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01F30352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31738F" w:rsidRPr="008A0003" w14:paraId="50B3F31F" w14:textId="77777777" w:rsidTr="004D5301">
        <w:trPr>
          <w:trHeight w:val="371"/>
        </w:trPr>
        <w:tc>
          <w:tcPr>
            <w:tcW w:w="612" w:type="dxa"/>
          </w:tcPr>
          <w:p w14:paraId="47085615" w14:textId="34DBF51E" w:rsidR="0031738F" w:rsidRPr="008A0003" w:rsidRDefault="00BE4797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4256" behindDoc="0" locked="0" layoutInCell="1" allowOverlap="1" wp14:anchorId="75575E3B" wp14:editId="32EB6480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318</wp:posOffset>
                  </wp:positionV>
                  <wp:extent cx="360000" cy="272386"/>
                  <wp:effectExtent l="0" t="0" r="2540" b="0"/>
                  <wp:wrapSquare wrapText="bothSides"/>
                  <wp:docPr id="430363352" name="Grafik 43036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25DB43C4" w14:textId="377292A0" w:rsidR="0031738F" w:rsidRPr="008A0003" w:rsidRDefault="0031738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0" w:type="dxa"/>
          </w:tcPr>
          <w:p w14:paraId="6EE53F61" w14:textId="663FC3CB" w:rsidR="0031738F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43232" behindDoc="0" locked="0" layoutInCell="1" allowOverlap="1" wp14:anchorId="5ABA01FF" wp14:editId="2D52F317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349250</wp:posOffset>
                  </wp:positionV>
                  <wp:extent cx="2438400" cy="541655"/>
                  <wp:effectExtent l="0" t="0" r="0" b="4445"/>
                  <wp:wrapTopAndBottom/>
                  <wp:docPr id="359431358" name="Grafik 35943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c.ep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0003">
              <w:rPr>
                <w:rFonts w:asciiTheme="majorHAnsi" w:hAnsiTheme="majorHAnsi" w:cstheme="majorHAnsi"/>
              </w:rPr>
              <w:t>Welche Aufgaben passen zu diesem Bild? Kreise ein und erkläre.</w:t>
            </w:r>
          </w:p>
          <w:p w14:paraId="788AC712" w14:textId="77777777" w:rsidR="00A43FFF" w:rsidRPr="008A0003" w:rsidRDefault="00A43FFF" w:rsidP="0031738F">
            <w:pPr>
              <w:rPr>
                <w:rFonts w:asciiTheme="majorHAnsi" w:hAnsiTheme="majorHAnsi" w:cstheme="majorHAnsi"/>
              </w:rPr>
            </w:pPr>
          </w:p>
          <w:p w14:paraId="6C121642" w14:textId="28A190DB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0,97 = 8,73         8,73 + 8,8 = 17,53       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0,9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0,07 = 8,73       9,7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8,8 = 0,9</w:t>
            </w:r>
          </w:p>
          <w:p w14:paraId="0CECD871" w14:textId="77777777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</w:p>
          <w:p w14:paraId="67C376DD" w14:textId="75382144" w:rsidR="00A43FFF" w:rsidRPr="008A0003" w:rsidRDefault="00A43FFF" w:rsidP="00A43FF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              8,7 + 0,9 + 0,07 = 9,7            8,73 + 0,97 = 9,7            8,73 + 0,07 + 0,9 = 9,7</w:t>
            </w:r>
          </w:p>
        </w:tc>
      </w:tr>
      <w:tr w:rsidR="00A530A1" w:rsidRPr="008A0003" w14:paraId="3C76B2F9" w14:textId="77777777" w:rsidTr="002B793B">
        <w:trPr>
          <w:trHeight w:val="289"/>
        </w:trPr>
        <w:tc>
          <w:tcPr>
            <w:tcW w:w="612" w:type="dxa"/>
          </w:tcPr>
          <w:p w14:paraId="7E82DE3D" w14:textId="77777777" w:rsidR="00A530A1" w:rsidRPr="008A0003" w:rsidRDefault="00A530A1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94D958" w14:textId="77777777" w:rsidR="00A530A1" w:rsidRPr="008A0003" w:rsidRDefault="00A530A1" w:rsidP="003173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0" w:type="dxa"/>
          </w:tcPr>
          <w:p w14:paraId="526309AA" w14:textId="77777777" w:rsidR="00A530A1" w:rsidRPr="008A0003" w:rsidRDefault="00A530A1" w:rsidP="0031738F">
            <w:pPr>
              <w:rPr>
                <w:rFonts w:asciiTheme="majorHAnsi" w:hAnsiTheme="majorHAnsi" w:cstheme="majorHAnsi"/>
              </w:rPr>
            </w:pPr>
          </w:p>
        </w:tc>
      </w:tr>
      <w:tr w:rsidR="00A43FFF" w:rsidRPr="008A0003" w14:paraId="155747D1" w14:textId="77777777" w:rsidTr="004D5301">
        <w:trPr>
          <w:trHeight w:val="371"/>
        </w:trPr>
        <w:tc>
          <w:tcPr>
            <w:tcW w:w="612" w:type="dxa"/>
          </w:tcPr>
          <w:p w14:paraId="6E8C0444" w14:textId="77777777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C8C9D57" w14:textId="2FA3F03E" w:rsidR="00A43FFF" w:rsidRPr="008A0003" w:rsidRDefault="00A43FFF" w:rsidP="003173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7960" w:type="dxa"/>
          </w:tcPr>
          <w:p w14:paraId="04DE8D7E" w14:textId="77777777" w:rsidR="002B793B" w:rsidRDefault="00A43FFF" w:rsidP="003173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Zeichne zu den Aufgaben aus </w:t>
            </w:r>
            <w:r w:rsidRPr="008A0003">
              <w:rPr>
                <w:rFonts w:asciiTheme="majorHAnsi" w:hAnsiTheme="majorHAnsi" w:cstheme="majorHAnsi"/>
                <w:b/>
                <w:color w:val="327A86" w:themeColor="text2"/>
              </w:rPr>
              <w:t>c)</w:t>
            </w:r>
            <w:r w:rsidRPr="008A0003">
              <w:rPr>
                <w:rFonts w:asciiTheme="majorHAnsi" w:hAnsiTheme="majorHAnsi" w:cstheme="majorHAnsi"/>
              </w:rPr>
              <w:t xml:space="preserve">, die du nicht eingekreist hast, </w:t>
            </w:r>
          </w:p>
          <w:p w14:paraId="097CD72B" w14:textId="39F1F0B3" w:rsidR="00A43FFF" w:rsidRPr="008A0003" w:rsidRDefault="00A43FFF" w:rsidP="0031738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</w:rPr>
              <w:t>passende Bilder am Zahlenstrahl.</w:t>
            </w:r>
          </w:p>
        </w:tc>
      </w:tr>
    </w:tbl>
    <w:p w14:paraId="1B299C1B" w14:textId="77777777" w:rsidR="002B793B" w:rsidRDefault="002B793B">
      <w:pPr>
        <w:rPr>
          <w:rFonts w:asciiTheme="majorHAnsi" w:hAnsiTheme="majorHAnsi" w:cstheme="majorHAnsi"/>
          <w:b/>
          <w:bCs/>
        </w:rPr>
        <w:sectPr w:rsidR="002B793B" w:rsidSect="0088712C">
          <w:headerReference w:type="default" r:id="rId4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A43FFF" w:rsidRPr="008A0003" w14:paraId="3BEC5F67" w14:textId="77777777" w:rsidTr="00AF3014">
        <w:tc>
          <w:tcPr>
            <w:tcW w:w="613" w:type="dxa"/>
          </w:tcPr>
          <w:p w14:paraId="16FE74B0" w14:textId="19403301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2" w:name="_Hlk137114622"/>
            <w:r w:rsidRPr="008A0003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74" w:type="dxa"/>
            <w:gridSpan w:val="2"/>
          </w:tcPr>
          <w:p w14:paraId="3ACF408E" w14:textId="5EB820C8" w:rsidR="00A43FFF" w:rsidRPr="008A0003" w:rsidRDefault="00A43FFF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Additions- und Subtraktionsaufgaben lösen</w:t>
            </w:r>
          </w:p>
        </w:tc>
      </w:tr>
      <w:bookmarkEnd w:id="2"/>
      <w:tr w:rsidR="00A43FFF" w:rsidRPr="008A0003" w14:paraId="5B795BA0" w14:textId="77777777" w:rsidTr="00AF3014">
        <w:trPr>
          <w:trHeight w:val="371"/>
        </w:trPr>
        <w:tc>
          <w:tcPr>
            <w:tcW w:w="613" w:type="dxa"/>
          </w:tcPr>
          <w:p w14:paraId="4AE06311" w14:textId="2725AF5D" w:rsidR="00A43FFF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3584" behindDoc="0" locked="0" layoutInCell="1" allowOverlap="1" wp14:anchorId="6BC544CB" wp14:editId="5E7E6B68">
                  <wp:simplePos x="0" y="0"/>
                  <wp:positionH relativeFrom="column">
                    <wp:posOffset>27516</wp:posOffset>
                  </wp:positionH>
                  <wp:positionV relativeFrom="paragraph">
                    <wp:posOffset>11339</wp:posOffset>
                  </wp:positionV>
                  <wp:extent cx="360000" cy="272386"/>
                  <wp:effectExtent l="0" t="0" r="2540" b="0"/>
                  <wp:wrapSquare wrapText="bothSides"/>
                  <wp:docPr id="2014850320" name="Grafik 201485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1D455F57" w14:textId="5BD70F10" w:rsidR="00A43FFF" w:rsidRPr="008A0003" w:rsidRDefault="00A43FFF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45029593" w14:textId="1A491F3A" w:rsidR="00A43FFF" w:rsidRPr="008A0003" w:rsidRDefault="00337E74" w:rsidP="008A0003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01C02A5F" wp14:editId="33ACDBF0">
                      <wp:simplePos x="0" y="0"/>
                      <wp:positionH relativeFrom="column">
                        <wp:posOffset>70458</wp:posOffset>
                      </wp:positionH>
                      <wp:positionV relativeFrom="paragraph">
                        <wp:posOffset>143638</wp:posOffset>
                      </wp:positionV>
                      <wp:extent cx="782831" cy="928034"/>
                      <wp:effectExtent l="0" t="0" r="0" b="0"/>
                      <wp:wrapNone/>
                      <wp:docPr id="1736259981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82831" cy="92803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002132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4776246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4B5BDD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02A5F" id="_x0000_s1053" style="position:absolute;margin-left:5.55pt;margin-top:11.3pt;width:61.65pt;height:73.05pt;z-index:251949056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">
                      <o:lock v:ext="edit" aspectratio="t"/>
                      <v:shape id="Grafik 3" o:spid="_x0000_s1054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">
                        <v:imagedata r:id="rId43" o:title="" chromakey="white"/>
                      </v:shape>
                      <v:shape id="Textfeld 12" o:spid="_x0000_s1055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624B5BDD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E4797" w:rsidRPr="008A0003">
              <w:rPr>
                <w:rFonts w:asciiTheme="majorHAnsi" w:hAnsiTheme="majorHAnsi" w:cstheme="majorHAnsi"/>
                <w:noProof/>
              </w:rPr>
              <w:t xml:space="preserve">Emily rechnet die Aufgabe </w:t>
            </w:r>
            <w:r w:rsidR="00BE4797" w:rsidRPr="002B793B">
              <w:rPr>
                <w:rFonts w:asciiTheme="majorHAnsi" w:hAnsiTheme="majorHAnsi" w:cstheme="majorHAnsi"/>
                <w:b/>
                <w:bCs/>
                <w:noProof/>
              </w:rPr>
              <w:t>8 + 1,4</w:t>
            </w:r>
            <w:r w:rsidR="00BE4797" w:rsidRPr="008A0003">
              <w:rPr>
                <w:rFonts w:asciiTheme="majorHAnsi" w:hAnsiTheme="majorHAnsi" w:cstheme="majorHAnsi"/>
                <w:noProof/>
              </w:rPr>
              <w:t xml:space="preserve"> und erklärt am Zahlenstrahl:</w:t>
            </w:r>
          </w:p>
          <w:p w14:paraId="2683BC01" w14:textId="1161E384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C6BA09D" wp14:editId="027D80EC">
                      <wp:simplePos x="0" y="0"/>
                      <wp:positionH relativeFrom="column">
                        <wp:posOffset>893128</wp:posOffset>
                      </wp:positionH>
                      <wp:positionV relativeFrom="paragraph">
                        <wp:posOffset>166053</wp:posOffset>
                      </wp:positionV>
                      <wp:extent cx="3333750" cy="481012"/>
                      <wp:effectExtent l="209550" t="0" r="19050" b="14605"/>
                      <wp:wrapNone/>
                      <wp:docPr id="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0" cy="481012"/>
                              </a:xfrm>
                              <a:prstGeom prst="wedgeRoundRectCallout">
                                <a:avLst>
                                  <a:gd name="adj1" fmla="val -55293"/>
                                  <a:gd name="adj2" fmla="val -10527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71B71" w14:textId="77777777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fange mit der 8 an und gehe nach rechts.</w:t>
                                  </w:r>
                                </w:p>
                                <w:p w14:paraId="35A71D0C" w14:textId="2CA9D94B" w:rsidR="005176F3" w:rsidRPr="005176F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Dann mache ich zwei Schritte,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5176F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zuerst + 1 und dann noch + 0,4.</w:t>
                                  </w:r>
                                </w:p>
                                <w:p w14:paraId="6FBD551F" w14:textId="4E45B615" w:rsidR="005176F3" w:rsidRPr="00705633" w:rsidRDefault="005176F3" w:rsidP="005176F3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BA09D" id="_x0000_s1055" type="#_x0000_t62" style="position:absolute;margin-left:70.35pt;margin-top:13.1pt;width:262.5pt;height:37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" adj="-1143,8526" fillcolor="white [3201]" strokecolor="#bfbfbf [2412]">
                      <v:textbox inset="1mm,0,1mm,0">
                        <w:txbxContent>
                          <w:p w14:paraId="63671B71" w14:textId="77777777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fange mit der 8 an und gehe nach rechts.</w:t>
                            </w:r>
                          </w:p>
                          <w:p w14:paraId="35A71D0C" w14:textId="2CA9D94B" w:rsidR="005176F3" w:rsidRPr="005176F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Dann mache ich zwei Schritte,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5176F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zuerst + 1 und dann noch + 0,4.</w:t>
                            </w:r>
                          </w:p>
                          <w:p w14:paraId="6FBD551F" w14:textId="4E45B615" w:rsidR="005176F3" w:rsidRPr="00705633" w:rsidRDefault="005176F3" w:rsidP="005176F3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C7B366" w14:textId="2557C6CA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F5BD900" w14:textId="3FE04879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347F7EB0" w14:textId="35ABB390" w:rsidR="005176F3" w:rsidRDefault="005176F3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69084896" w14:textId="399685BD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</w:p>
          <w:p w14:paraId="0967501F" w14:textId="0771F8CB" w:rsidR="00BE4797" w:rsidRPr="008A0003" w:rsidRDefault="00BE4797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Erkläre und zeige an einem Bild am Zahlenstrahl wie Emily rechnet.</w:t>
            </w:r>
          </w:p>
        </w:tc>
      </w:tr>
      <w:tr w:rsidR="00A530A1" w:rsidRPr="008A0003" w14:paraId="3466BA5A" w14:textId="77777777" w:rsidTr="002844D0">
        <w:trPr>
          <w:trHeight w:val="174"/>
        </w:trPr>
        <w:tc>
          <w:tcPr>
            <w:tcW w:w="613" w:type="dxa"/>
          </w:tcPr>
          <w:p w14:paraId="5250B1AC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CBCE7A0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60EE4A6" w14:textId="77777777" w:rsidR="00A530A1" w:rsidRPr="008A0003" w:rsidRDefault="00A530A1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E4797" w:rsidRPr="008A0003" w14:paraId="6790830B" w14:textId="77777777" w:rsidTr="00AF3014">
        <w:trPr>
          <w:trHeight w:val="371"/>
        </w:trPr>
        <w:tc>
          <w:tcPr>
            <w:tcW w:w="613" w:type="dxa"/>
          </w:tcPr>
          <w:p w14:paraId="6ED35D01" w14:textId="3EDFEA57" w:rsidR="00BE4797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45632" behindDoc="0" locked="0" layoutInCell="1" allowOverlap="1" wp14:anchorId="2F2DE359" wp14:editId="1E7DE3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12972</wp:posOffset>
                  </wp:positionV>
                  <wp:extent cx="360000" cy="272386"/>
                  <wp:effectExtent l="0" t="0" r="2540" b="0"/>
                  <wp:wrapSquare wrapText="bothSides"/>
                  <wp:docPr id="398251248" name="Grafik 39825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3DA3E5C0" w14:textId="56E005BD" w:rsidR="00BE4797" w:rsidRPr="008A0003" w:rsidRDefault="00BE4797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D9AC8A3" w14:textId="32FB248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und beantworte jeweils die Fragen. Erkläre.</w:t>
            </w:r>
          </w:p>
          <w:p w14:paraId="6C1AF6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Mit welcher Zahl fängst du an? In welche Richtung musst du gehen?</w:t>
            </w:r>
          </w:p>
          <w:p w14:paraId="6F60E859" w14:textId="77777777" w:rsid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Machst du einen oder mehrere Schritte? Woran kannst du das erkennen?</w:t>
            </w:r>
          </w:p>
          <w:p w14:paraId="664F74A0" w14:textId="71309213" w:rsidR="00BE4797" w:rsidRPr="002B793B" w:rsidRDefault="00BE4797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In welcher Reihenfolge machst du die Schritte?</w:t>
            </w:r>
          </w:p>
          <w:p w14:paraId="28CE4DA0" w14:textId="0419109C" w:rsidR="00A530A1" w:rsidRDefault="00BE4797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Du kannst als Hilfe auch den Zahlenstrahl benutzen.</w:t>
            </w:r>
          </w:p>
          <w:p w14:paraId="58BD95E9" w14:textId="77777777" w:rsidR="00B31240" w:rsidRPr="008A0003" w:rsidRDefault="00B31240" w:rsidP="00BE4797">
            <w:pPr>
              <w:rPr>
                <w:rFonts w:asciiTheme="majorHAnsi" w:hAnsiTheme="majorHAnsi" w:cstheme="majorHAnsi"/>
                <w:noProof/>
              </w:rPr>
            </w:pPr>
          </w:p>
          <w:tbl>
            <w:tblPr>
              <w:tblW w:w="7962" w:type="dxa"/>
              <w:tblLayout w:type="fixed"/>
              <w:tblLook w:val="01E0" w:firstRow="1" w:lastRow="1" w:firstColumn="1" w:lastColumn="1" w:noHBand="0" w:noVBand="0"/>
            </w:tblPr>
            <w:tblGrid>
              <w:gridCol w:w="1327"/>
              <w:gridCol w:w="1326"/>
              <w:gridCol w:w="1470"/>
              <w:gridCol w:w="1279"/>
              <w:gridCol w:w="1279"/>
              <w:gridCol w:w="1281"/>
            </w:tblGrid>
            <w:tr w:rsidR="0087336E" w:rsidRPr="008A0003" w14:paraId="62DF04E2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44027AF8" w14:textId="3C53E5CC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 + 0,78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2E344706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26957D3C" w14:textId="5F42551B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0,3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0,15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4FF2284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80048EC" w14:textId="00035616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5,1 + 0,34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DFA35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BF287B2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20CB3DD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30108F5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656D5F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</w:tcPr>
                <w:p w14:paraId="4C5B3FC5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3AA36A4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13FF15C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425A1AD1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624C97C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2F6848AC" w14:textId="7D0C393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4,35 + 0,4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4EB8C6F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21B62C27" w14:textId="23A642C0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6,9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0,2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4C8AB02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1555993" w14:textId="1F769AAB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0,21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  <w:tr w:rsidR="0087336E" w:rsidRPr="008A0003" w14:paraId="23C88553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5C3A98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E4B910A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0407DCD1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CAEE98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D41FBAC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0760B33B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1A19170" w14:textId="77777777" w:rsidTr="0087336E">
              <w:trPr>
                <w:trHeight w:val="255"/>
              </w:trPr>
              <w:tc>
                <w:tcPr>
                  <w:tcW w:w="1327" w:type="dxa"/>
                </w:tcPr>
                <w:p w14:paraId="5EAF7F0B" w14:textId="705233B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8,46 + 0,9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326" w:type="dxa"/>
                </w:tcPr>
                <w:p w14:paraId="0DA9A430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400C7B16" w14:textId="3869A879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2,77 + 1,03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39DAD6EE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1B743D6F" w14:textId="574BD58A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3,8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0,04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55657E0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3A80815F" w14:textId="77777777" w:rsidTr="00B31240">
              <w:trPr>
                <w:trHeight w:hRule="exact" w:val="170"/>
              </w:trPr>
              <w:tc>
                <w:tcPr>
                  <w:tcW w:w="1327" w:type="dxa"/>
                </w:tcPr>
                <w:p w14:paraId="1E5551E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4A34BB9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470" w:type="dxa"/>
                </w:tcPr>
                <w:p w14:paraId="640CE55F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5DC847B9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77478B8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A4815FD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</w:tr>
            <w:tr w:rsidR="0087336E" w:rsidRPr="008A0003" w14:paraId="620B59CE" w14:textId="77777777" w:rsidTr="0087336E">
              <w:trPr>
                <w:trHeight w:val="263"/>
              </w:trPr>
              <w:tc>
                <w:tcPr>
                  <w:tcW w:w="1327" w:type="dxa"/>
                </w:tcPr>
                <w:p w14:paraId="6EEFFA17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326" w:type="dxa"/>
                </w:tcPr>
                <w:p w14:paraId="075A49BB" w14:textId="63775BA4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9,1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1,3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470" w:type="dxa"/>
                </w:tcPr>
                <w:p w14:paraId="2DCB4AB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79" w:type="dxa"/>
                  <w:tcMar>
                    <w:left w:w="57" w:type="dxa"/>
                    <w:right w:w="57" w:type="dxa"/>
                  </w:tcMar>
                </w:tcPr>
                <w:p w14:paraId="6AFD7E9B" w14:textId="78678C62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1,78 + 0,7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  <w:tc>
                <w:tcPr>
                  <w:tcW w:w="1279" w:type="dxa"/>
                </w:tcPr>
                <w:p w14:paraId="19EEE863" w14:textId="77777777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</w:p>
              </w:tc>
              <w:tc>
                <w:tcPr>
                  <w:tcW w:w="1281" w:type="dxa"/>
                  <w:tcMar>
                    <w:left w:w="57" w:type="dxa"/>
                    <w:right w:w="57" w:type="dxa"/>
                  </w:tcMar>
                </w:tcPr>
                <w:p w14:paraId="7D55DCFA" w14:textId="2749672D" w:rsidR="0087336E" w:rsidRPr="008A0003" w:rsidRDefault="0087336E" w:rsidP="0087336E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6,42</w:t>
                  </w:r>
                  <w:r w:rsidR="00606063">
                    <w:rPr>
                      <w:rFonts w:asciiTheme="majorHAnsi" w:hAnsiTheme="majorHAnsi" w:cstheme="majorHAnsi"/>
                      <w:noProof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0,5</w:t>
                  </w:r>
                  <w:r w:rsidR="002B793B">
                    <w:rPr>
                      <w:rFonts w:asciiTheme="majorHAnsi" w:hAnsiTheme="majorHAnsi" w:cstheme="majorHAnsi"/>
                      <w:noProof/>
                    </w:rPr>
                    <w:t xml:space="preserve"> =</w:t>
                  </w:r>
                </w:p>
              </w:tc>
            </w:tr>
          </w:tbl>
          <w:p w14:paraId="53B1D04A" w14:textId="113A19FC" w:rsidR="00BE4797" w:rsidRPr="008A0003" w:rsidRDefault="00BE4797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A530A1" w:rsidRPr="008A0003" w14:paraId="2D851DC3" w14:textId="77777777" w:rsidTr="002B793B">
        <w:trPr>
          <w:trHeight w:val="239"/>
        </w:trPr>
        <w:tc>
          <w:tcPr>
            <w:tcW w:w="613" w:type="dxa"/>
          </w:tcPr>
          <w:p w14:paraId="433C59C2" w14:textId="77777777" w:rsidR="00A530A1" w:rsidRPr="008A0003" w:rsidRDefault="00A530A1" w:rsidP="00D651DF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D4C523F" w14:textId="77777777" w:rsidR="00A530A1" w:rsidRPr="008A0003" w:rsidRDefault="00A530A1" w:rsidP="00D651D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73FC34DE" w14:textId="77777777" w:rsidR="00A530A1" w:rsidRPr="008A0003" w:rsidRDefault="00A530A1" w:rsidP="00BE4797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7336E" w:rsidRPr="008A0003" w14:paraId="5C1C2F09" w14:textId="77777777" w:rsidTr="00AF3014">
        <w:trPr>
          <w:trHeight w:val="371"/>
        </w:trPr>
        <w:tc>
          <w:tcPr>
            <w:tcW w:w="613" w:type="dxa"/>
          </w:tcPr>
          <w:p w14:paraId="4D69DC1E" w14:textId="6314279C" w:rsidR="0087336E" w:rsidRPr="008A0003" w:rsidRDefault="0087336E" w:rsidP="00D651DF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0400" behindDoc="0" locked="0" layoutInCell="1" allowOverlap="1" wp14:anchorId="1740660A" wp14:editId="74C08F4E">
                  <wp:simplePos x="0" y="0"/>
                  <wp:positionH relativeFrom="column">
                    <wp:posOffset>318</wp:posOffset>
                  </wp:positionH>
                  <wp:positionV relativeFrom="paragraph">
                    <wp:posOffset>0</wp:posOffset>
                  </wp:positionV>
                  <wp:extent cx="313144" cy="272386"/>
                  <wp:effectExtent l="0" t="0" r="0" b="0"/>
                  <wp:wrapSquare wrapText="bothSides"/>
                  <wp:docPr id="28223566" name="Grafik 2822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712E3958" w14:textId="3FEF6BB1" w:rsidR="0087336E" w:rsidRPr="008A0003" w:rsidRDefault="0087336E" w:rsidP="00D651D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964" w:type="dxa"/>
          </w:tcPr>
          <w:p w14:paraId="05C209D5" w14:textId="77777777" w:rsidR="002B793B" w:rsidRDefault="0087336E" w:rsidP="00BE4797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Erfindet selbst 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Aufgaben wie in </w:t>
            </w:r>
            <w:r w:rsidR="002B793B" w:rsidRPr="002B793B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="002B793B">
              <w:rPr>
                <w:rFonts w:asciiTheme="majorHAnsi" w:hAnsiTheme="majorHAnsi" w:cstheme="majorHAnsi"/>
                <w:noProof/>
              </w:rPr>
              <w:t xml:space="preserve">: </w:t>
            </w:r>
          </w:p>
          <w:p w14:paraId="1746C172" w14:textId="77777777" w:rsidR="002B793B" w:rsidRDefault="002B793B" w:rsidP="00BE4797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nennt eine </w:t>
            </w:r>
            <w:r w:rsidR="0087336E" w:rsidRPr="008A0003">
              <w:rPr>
                <w:rFonts w:asciiTheme="majorHAnsi" w:hAnsiTheme="majorHAnsi" w:cstheme="majorHAnsi"/>
                <w:noProof/>
              </w:rPr>
              <w:t>Rechenaufgaben</w:t>
            </w:r>
            <w:r>
              <w:rPr>
                <w:rFonts w:asciiTheme="majorHAnsi" w:hAnsiTheme="majorHAnsi" w:cstheme="majorHAnsi"/>
                <w:noProof/>
              </w:rPr>
              <w:t>.</w:t>
            </w:r>
            <w:r w:rsidR="0087336E" w:rsidRPr="008A0003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40D6172" w14:textId="77777777" w:rsidR="002B793B" w:rsidRDefault="002B793B" w:rsidP="002B793B">
            <w:pPr>
              <w:pStyle w:val="Listenabsatz"/>
              <w:ind w:left="307" w:hanging="307"/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 xml:space="preserve">Die andere zeichnet einen </w:t>
            </w:r>
            <w:r w:rsidR="0087336E" w:rsidRPr="002B793B">
              <w:rPr>
                <w:rFonts w:asciiTheme="majorHAnsi" w:hAnsiTheme="majorHAnsi" w:cstheme="majorHAnsi"/>
                <w:noProof/>
              </w:rPr>
              <w:t>passende</w:t>
            </w:r>
            <w:r w:rsidRPr="002B793B">
              <w:rPr>
                <w:rFonts w:asciiTheme="majorHAnsi" w:hAnsiTheme="majorHAnsi" w:cstheme="majorHAnsi"/>
                <w:noProof/>
              </w:rPr>
              <w:t>n</w:t>
            </w:r>
            <w:r w:rsidR="0087336E" w:rsidRPr="002B793B">
              <w:rPr>
                <w:rFonts w:asciiTheme="majorHAnsi" w:hAnsiTheme="majorHAnsi" w:cstheme="majorHAnsi"/>
                <w:noProof/>
              </w:rPr>
              <w:t xml:space="preserve"> Zahlenstrahl</w:t>
            </w:r>
            <w:r w:rsidRPr="002B793B">
              <w:rPr>
                <w:rFonts w:asciiTheme="majorHAnsi" w:hAnsiTheme="majorHAnsi" w:cstheme="majorHAnsi"/>
                <w:noProof/>
              </w:rPr>
              <w:t xml:space="preserve"> und erklärt, wie sie rechnet.</w:t>
            </w:r>
          </w:p>
          <w:p w14:paraId="155AEBFE" w14:textId="2E04AA7E" w:rsidR="0087336E" w:rsidRPr="002B793B" w:rsidRDefault="0087336E" w:rsidP="002B793B">
            <w:pPr>
              <w:rPr>
                <w:rFonts w:asciiTheme="majorHAnsi" w:hAnsiTheme="majorHAnsi" w:cstheme="majorHAnsi"/>
                <w:noProof/>
              </w:rPr>
            </w:pPr>
            <w:r w:rsidRPr="002B793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3F3E637" w14:textId="77777777" w:rsidR="002B793B" w:rsidRDefault="002B793B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8474"/>
      </w:tblGrid>
      <w:tr w:rsidR="0087336E" w:rsidRPr="008A0003" w14:paraId="2AA1FF97" w14:textId="77777777" w:rsidTr="00AF3014">
        <w:tc>
          <w:tcPr>
            <w:tcW w:w="613" w:type="dxa"/>
          </w:tcPr>
          <w:p w14:paraId="78730947" w14:textId="2372BD2F" w:rsidR="0087336E" w:rsidRPr="008A0003" w:rsidRDefault="0087336E" w:rsidP="00D651DF">
            <w:pPr>
              <w:pStyle w:val="berschrift3"/>
              <w:rPr>
                <w:rFonts w:asciiTheme="majorHAnsi" w:hAnsiTheme="majorHAnsi" w:cstheme="majorHAnsi"/>
              </w:rPr>
            </w:pPr>
            <w:bookmarkStart w:id="3" w:name="_Hlk137115309"/>
            <w:r w:rsidRPr="008A0003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74" w:type="dxa"/>
          </w:tcPr>
          <w:p w14:paraId="7037E03A" w14:textId="69D78CEF" w:rsidR="0087336E" w:rsidRPr="008A0003" w:rsidRDefault="00B31240" w:rsidP="00D651DF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2448" behindDoc="0" locked="0" layoutInCell="1" allowOverlap="1" wp14:anchorId="1DA56611" wp14:editId="6E182FEA">
                  <wp:simplePos x="0" y="0"/>
                  <wp:positionH relativeFrom="column">
                    <wp:posOffset>3587569</wp:posOffset>
                  </wp:positionH>
                  <wp:positionV relativeFrom="paragraph">
                    <wp:posOffset>23495</wp:posOffset>
                  </wp:positionV>
                  <wp:extent cx="1756410" cy="875665"/>
                  <wp:effectExtent l="0" t="0" r="0" b="635"/>
                  <wp:wrapNone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60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25775" r="6993" b="16878"/>
                          <a:stretch/>
                        </pic:blipFill>
                        <pic:spPr bwMode="auto">
                          <a:xfrm>
                            <a:off x="0" y="0"/>
                            <a:ext cx="1756410" cy="87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36E" w:rsidRPr="008A0003">
              <w:rPr>
                <w:rFonts w:asciiTheme="majorHAnsi" w:hAnsiTheme="majorHAnsi" w:cstheme="majorHAnsi"/>
              </w:rPr>
              <w:t>Leichte und schwere Aufgaben</w:t>
            </w:r>
          </w:p>
        </w:tc>
      </w:tr>
      <w:bookmarkEnd w:id="3"/>
      <w:tr w:rsidR="00BB0121" w:rsidRPr="008A0003" w14:paraId="5344B5BA" w14:textId="77777777" w:rsidTr="002B793B">
        <w:tc>
          <w:tcPr>
            <w:tcW w:w="613" w:type="dxa"/>
          </w:tcPr>
          <w:p w14:paraId="75A4E491" w14:textId="64CA05D3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6544" behindDoc="0" locked="0" layoutInCell="1" allowOverlap="1" wp14:anchorId="354E5542" wp14:editId="19138F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213451</wp:posOffset>
                  </wp:positionV>
                  <wp:extent cx="360000" cy="272386"/>
                  <wp:effectExtent l="0" t="0" r="2540" b="0"/>
                  <wp:wrapSquare wrapText="bothSides"/>
                  <wp:docPr id="1069482118" name="Grafik 106948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4" w:type="dxa"/>
          </w:tcPr>
          <w:p w14:paraId="140C4826" w14:textId="267ECEFD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Rechne aus und sortiere die Aufgaben. </w:t>
            </w:r>
          </w:p>
          <w:p w14:paraId="36388EDB" w14:textId="77777777" w:rsidR="00BB0121" w:rsidRPr="002844D0" w:rsidRDefault="00BB0121" w:rsidP="002844D0">
            <w:pPr>
              <w:pStyle w:val="Listenabsatz"/>
              <w:numPr>
                <w:ilvl w:val="0"/>
                <w:numId w:val="48"/>
              </w:numPr>
              <w:ind w:left="247" w:hanging="247"/>
              <w:rPr>
                <w:rFonts w:asciiTheme="majorHAnsi" w:hAnsiTheme="majorHAnsi" w:cstheme="majorHAnsi"/>
                <w:noProof/>
              </w:rPr>
            </w:pPr>
            <w:r w:rsidRPr="002844D0">
              <w:rPr>
                <w:rFonts w:asciiTheme="majorHAnsi" w:hAnsiTheme="majorHAnsi" w:cstheme="majorHAnsi"/>
                <w:noProof/>
              </w:rPr>
              <w:t xml:space="preserve">Welche der Aufgaben kannst du leicht im Kopf lösen </w:t>
            </w:r>
          </w:p>
          <w:p w14:paraId="51E181FD" w14:textId="5391CAE6" w:rsidR="00BB0121" w:rsidRPr="008A0003" w:rsidRDefault="00BB0121" w:rsidP="002844D0">
            <w:pPr>
              <w:ind w:firstLine="247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und bei welchen ist es schwieriger? Erkläre.</w:t>
            </w:r>
          </w:p>
        </w:tc>
      </w:tr>
    </w:tbl>
    <w:p w14:paraId="0A6EE175" w14:textId="77777777" w:rsidR="00B31240" w:rsidRDefault="00B31240"/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7964"/>
      </w:tblGrid>
      <w:tr w:rsidR="00BB0121" w:rsidRPr="008A0003" w14:paraId="7E44C569" w14:textId="77777777" w:rsidTr="002B793B">
        <w:tc>
          <w:tcPr>
            <w:tcW w:w="613" w:type="dxa"/>
          </w:tcPr>
          <w:p w14:paraId="3EBC9491" w14:textId="5FAA7045" w:rsidR="00BB0121" w:rsidRPr="008A0003" w:rsidRDefault="00BB0121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1.8</w:t>
            </w:r>
          </w:p>
        </w:tc>
        <w:tc>
          <w:tcPr>
            <w:tcW w:w="8474" w:type="dxa"/>
            <w:gridSpan w:val="2"/>
          </w:tcPr>
          <w:p w14:paraId="639C4D0D" w14:textId="68A4D287" w:rsidR="00BB0121" w:rsidRPr="008A0003" w:rsidRDefault="0091257C" w:rsidP="00BB0121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Zahlen ganz machen</w:t>
            </w:r>
          </w:p>
        </w:tc>
      </w:tr>
      <w:tr w:rsidR="00BB0121" w:rsidRPr="008A0003" w14:paraId="060669F6" w14:textId="77777777" w:rsidTr="002B793B">
        <w:tc>
          <w:tcPr>
            <w:tcW w:w="613" w:type="dxa"/>
          </w:tcPr>
          <w:p w14:paraId="1BDC2673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10" w:type="dxa"/>
          </w:tcPr>
          <w:p w14:paraId="67BBDB5F" w14:textId="330E65FA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64" w:type="dxa"/>
          </w:tcPr>
          <w:p w14:paraId="0F8DA60A" w14:textId="0F7DD6A2" w:rsidR="00BB0121" w:rsidRPr="008A0003" w:rsidRDefault="00BB0121" w:rsidP="00BB012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Finde Additionsaufgaben mit diesen Zahlen, deren Ergebnis ganze Zahlen sind, also keine Nachkommastelle haben, z.B. 0,52 + 0,48 = 1,00 = 1</w:t>
            </w:r>
          </w:p>
          <w:tbl>
            <w:tblPr>
              <w:tblpPr w:leftFromText="141" w:rightFromText="141" w:vertAnchor="text" w:horzAnchor="margin" w:tblpY="282"/>
              <w:tblOverlap w:val="never"/>
              <w:tblW w:w="7926" w:type="dxa"/>
              <w:tblLayout w:type="fixed"/>
              <w:tblLook w:val="01E0" w:firstRow="1" w:lastRow="1" w:firstColumn="1" w:lastColumn="1" w:noHBand="0" w:noVBand="0"/>
            </w:tblPr>
            <w:tblGrid>
              <w:gridCol w:w="879"/>
              <w:gridCol w:w="881"/>
              <w:gridCol w:w="881"/>
              <w:gridCol w:w="881"/>
              <w:gridCol w:w="881"/>
              <w:gridCol w:w="880"/>
              <w:gridCol w:w="881"/>
              <w:gridCol w:w="881"/>
              <w:gridCol w:w="881"/>
            </w:tblGrid>
            <w:tr w:rsidR="00BB0121" w:rsidRPr="008A0003" w14:paraId="2B9989CE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3F422F0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1,22</w:t>
                  </w:r>
                </w:p>
              </w:tc>
              <w:tc>
                <w:tcPr>
                  <w:tcW w:w="881" w:type="dxa"/>
                </w:tcPr>
                <w:p w14:paraId="6912887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0A192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2,4</w:t>
                  </w:r>
                </w:p>
              </w:tc>
              <w:tc>
                <w:tcPr>
                  <w:tcW w:w="881" w:type="dxa"/>
                </w:tcPr>
                <w:p w14:paraId="29745B9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6FEA88F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9,99</w:t>
                  </w:r>
                </w:p>
              </w:tc>
              <w:tc>
                <w:tcPr>
                  <w:tcW w:w="880" w:type="dxa"/>
                </w:tcPr>
                <w:p w14:paraId="139484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B0F0BA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13,82</w:t>
                  </w:r>
                </w:p>
              </w:tc>
              <w:tc>
                <w:tcPr>
                  <w:tcW w:w="881" w:type="dxa"/>
                </w:tcPr>
                <w:p w14:paraId="760FDA0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2CED5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BB0121" w:rsidRPr="008A0003" w14:paraId="5EC6EBFA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4878F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3550FAB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146E3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7961B35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9E83B1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702EE30E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1C99469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D4F5198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6F9F8B4" w14:textId="77777777" w:rsidR="00BB0121" w:rsidRPr="00DF21EF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6D8C5819" w14:textId="77777777" w:rsidTr="002B793B">
              <w:trPr>
                <w:trHeight w:val="278"/>
              </w:trPr>
              <w:tc>
                <w:tcPr>
                  <w:tcW w:w="879" w:type="dxa"/>
                </w:tcPr>
                <w:p w14:paraId="1057C6D1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272F01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0,01</w:t>
                  </w:r>
                </w:p>
              </w:tc>
              <w:tc>
                <w:tcPr>
                  <w:tcW w:w="881" w:type="dxa"/>
                </w:tcPr>
                <w:p w14:paraId="5E720DC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88780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2,18</w:t>
                  </w:r>
                </w:p>
              </w:tc>
              <w:tc>
                <w:tcPr>
                  <w:tcW w:w="881" w:type="dxa"/>
                </w:tcPr>
                <w:p w14:paraId="615BABB0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14D6728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4,98</w:t>
                  </w:r>
                </w:p>
              </w:tc>
              <w:tc>
                <w:tcPr>
                  <w:tcW w:w="881" w:type="dxa"/>
                </w:tcPr>
                <w:p w14:paraId="01F56F7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FC276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9,2</w:t>
                  </w:r>
                </w:p>
              </w:tc>
              <w:tc>
                <w:tcPr>
                  <w:tcW w:w="881" w:type="dxa"/>
                </w:tcPr>
                <w:p w14:paraId="2249353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44C62F6E" w14:textId="77777777" w:rsidTr="00B31240">
              <w:trPr>
                <w:trHeight w:hRule="exact" w:val="170"/>
              </w:trPr>
              <w:tc>
                <w:tcPr>
                  <w:tcW w:w="879" w:type="dxa"/>
                </w:tcPr>
                <w:p w14:paraId="3C1CA95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3299955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9024A6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ECFC3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599425DD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0" w:type="dxa"/>
                </w:tcPr>
                <w:p w14:paraId="237D7A8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1FD1A44C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4898ADA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449F84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BB0121" w:rsidRPr="008A0003" w14:paraId="749BA352" w14:textId="77777777" w:rsidTr="002B793B">
              <w:trPr>
                <w:trHeight w:val="285"/>
              </w:trPr>
              <w:tc>
                <w:tcPr>
                  <w:tcW w:w="879" w:type="dxa"/>
                </w:tcPr>
                <w:p w14:paraId="021669EE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6,02</w:t>
                  </w:r>
                </w:p>
              </w:tc>
              <w:tc>
                <w:tcPr>
                  <w:tcW w:w="881" w:type="dxa"/>
                </w:tcPr>
                <w:p w14:paraId="30EA7035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CDF6332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0,78</w:t>
                  </w:r>
                </w:p>
              </w:tc>
              <w:tc>
                <w:tcPr>
                  <w:tcW w:w="881" w:type="dxa"/>
                </w:tcPr>
                <w:p w14:paraId="10ED39A7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77C96FE4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7,8</w:t>
                  </w:r>
                </w:p>
              </w:tc>
              <w:tc>
                <w:tcPr>
                  <w:tcW w:w="880" w:type="dxa"/>
                </w:tcPr>
                <w:p w14:paraId="05D66ED3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0E6644D6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1,6</w:t>
                  </w:r>
                </w:p>
              </w:tc>
              <w:tc>
                <w:tcPr>
                  <w:tcW w:w="881" w:type="dxa"/>
                </w:tcPr>
                <w:p w14:paraId="046B715B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81" w:type="dxa"/>
                </w:tcPr>
                <w:p w14:paraId="28E85899" w14:textId="77777777" w:rsidR="00BB0121" w:rsidRPr="008A0003" w:rsidRDefault="00BB0121" w:rsidP="00BB012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5,7</w:t>
                  </w:r>
                </w:p>
              </w:tc>
            </w:tr>
          </w:tbl>
          <w:p w14:paraId="2CDBC44C" w14:textId="77777777" w:rsidR="00BB0121" w:rsidRPr="008A0003" w:rsidRDefault="00BB0121" w:rsidP="00BB0121">
            <w:pPr>
              <w:rPr>
                <w:rFonts w:asciiTheme="majorHAnsi" w:hAnsiTheme="majorHAnsi" w:cstheme="majorHAnsi"/>
              </w:rPr>
            </w:pPr>
          </w:p>
        </w:tc>
      </w:tr>
      <w:tr w:rsidR="00A530A1" w:rsidRPr="008A0003" w14:paraId="7789262C" w14:textId="77777777" w:rsidTr="002B793B">
        <w:tc>
          <w:tcPr>
            <w:tcW w:w="613" w:type="dxa"/>
          </w:tcPr>
          <w:p w14:paraId="5DA1F3B4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90F2C10" w14:textId="77777777" w:rsidR="00A530A1" w:rsidRPr="008A0003" w:rsidRDefault="00A530A1" w:rsidP="00BB0121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64" w:type="dxa"/>
          </w:tcPr>
          <w:p w14:paraId="461A3C53" w14:textId="77777777" w:rsidR="00A530A1" w:rsidRPr="008A0003" w:rsidRDefault="00A530A1" w:rsidP="00BB0121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BB0121" w:rsidRPr="008A0003" w14:paraId="6FE49A06" w14:textId="77777777" w:rsidTr="002B793B">
        <w:tc>
          <w:tcPr>
            <w:tcW w:w="613" w:type="dxa"/>
          </w:tcPr>
          <w:p w14:paraId="78756308" w14:textId="5A2DF8B4" w:rsidR="00BB0121" w:rsidRPr="008A0003" w:rsidRDefault="002A6A1D" w:rsidP="00BB0121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54496" behindDoc="0" locked="0" layoutInCell="1" allowOverlap="1" wp14:anchorId="30AB01C9" wp14:editId="1FA41D6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30162</wp:posOffset>
                  </wp:positionV>
                  <wp:extent cx="313144" cy="272386"/>
                  <wp:effectExtent l="0" t="0" r="0" b="0"/>
                  <wp:wrapSquare wrapText="bothSides"/>
                  <wp:docPr id="906389595" name="Grafik 90638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" w:type="dxa"/>
          </w:tcPr>
          <w:p w14:paraId="4A6532BA" w14:textId="01FB524F" w:rsidR="00BB0121" w:rsidRPr="008A0003" w:rsidRDefault="00BB0121" w:rsidP="00BB012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64" w:type="dxa"/>
          </w:tcPr>
          <w:p w14:paraId="6ED73A1B" w14:textId="77777777" w:rsidR="00B31240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sagt eine Zahl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7336A8E2" w14:textId="77777777" w:rsidR="00BB0121" w:rsidRDefault="00B31240" w:rsidP="00B31240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2A6A1D" w:rsidRPr="00B31240">
              <w:rPr>
                <w:rFonts w:asciiTheme="majorHAnsi" w:hAnsiTheme="majorHAnsi" w:cstheme="majorHAnsi"/>
                <w:noProof/>
              </w:rPr>
              <w:t xml:space="preserve">ie andere </w:t>
            </w:r>
            <w:r w:rsidR="00DF21EF" w:rsidRPr="00B31240">
              <w:rPr>
                <w:rFonts w:asciiTheme="majorHAnsi" w:hAnsiTheme="majorHAnsi" w:cstheme="majorHAnsi"/>
                <w:noProof/>
              </w:rPr>
              <w:t xml:space="preserve">Person </w:t>
            </w:r>
            <w:r w:rsidR="002A6A1D" w:rsidRPr="00B31240">
              <w:rPr>
                <w:rFonts w:asciiTheme="majorHAnsi" w:hAnsiTheme="majorHAnsi" w:cstheme="majorHAnsi"/>
                <w:noProof/>
              </w:rPr>
              <w:t>nennt eine passende Zahl, sodass die Summe der beiden Zahlen eine natürliche Zahl ist.</w:t>
            </w:r>
          </w:p>
          <w:p w14:paraId="2757D71F" w14:textId="2F0FDB2F" w:rsidR="00B31240" w:rsidRPr="00B31240" w:rsidRDefault="00B31240" w:rsidP="00B31240">
            <w:pPr>
              <w:rPr>
                <w:rFonts w:asciiTheme="majorHAnsi" w:hAnsiTheme="majorHAnsi" w:cstheme="majorHAnsi"/>
                <w:noProof/>
              </w:rPr>
            </w:pPr>
            <w:r w:rsidRPr="00B31240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009578FE" w14:textId="77777777" w:rsidR="00B31240" w:rsidRDefault="00B31240">
      <w:pPr>
        <w:sectPr w:rsidR="00B31240" w:rsidSect="0088712C">
          <w:headerReference w:type="default" r:id="rId5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87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3"/>
        <w:gridCol w:w="510"/>
        <w:gridCol w:w="2651"/>
        <w:gridCol w:w="347"/>
        <w:gridCol w:w="2304"/>
        <w:gridCol w:w="2662"/>
      </w:tblGrid>
      <w:tr w:rsidR="000E4E6B" w:rsidRPr="008A0003" w14:paraId="19685516" w14:textId="77777777" w:rsidTr="002B793B">
        <w:tc>
          <w:tcPr>
            <w:tcW w:w="613" w:type="dxa"/>
          </w:tcPr>
          <w:p w14:paraId="5E7C5CE1" w14:textId="49E81403" w:rsidR="000E4E6B" w:rsidRPr="008A0003" w:rsidRDefault="000E4E6B" w:rsidP="000E4E6B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>
              <w:lastRenderedPageBreak/>
              <w:t>1.9</w:t>
            </w:r>
          </w:p>
        </w:tc>
        <w:tc>
          <w:tcPr>
            <w:tcW w:w="8474" w:type="dxa"/>
            <w:gridSpan w:val="5"/>
          </w:tcPr>
          <w:p w14:paraId="0A4BCF9C" w14:textId="162146AD" w:rsidR="000E4E6B" w:rsidRPr="000E4E6B" w:rsidRDefault="000E4E6B" w:rsidP="000E4E6B">
            <w:pPr>
              <w:pStyle w:val="berschrift3"/>
            </w:pPr>
            <w:r>
              <w:t>Zahlenmauern</w:t>
            </w:r>
          </w:p>
        </w:tc>
      </w:tr>
      <w:tr w:rsidR="000E4E6B" w:rsidRPr="008A0003" w14:paraId="46365B67" w14:textId="77777777" w:rsidTr="002B793B">
        <w:tc>
          <w:tcPr>
            <w:tcW w:w="613" w:type="dxa"/>
          </w:tcPr>
          <w:p w14:paraId="5A9FB03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3B37F430" w14:textId="07617B7A" w:rsidR="000E4E6B" w:rsidRPr="008A0003" w:rsidRDefault="000E4E6B" w:rsidP="000E4E6B">
            <w:pPr>
              <w:pStyle w:val="Nummerierung"/>
              <w:rPr>
                <w:rFonts w:asciiTheme="majorHAnsi" w:hAnsiTheme="majorHAnsi" w:cstheme="majorHAnsi"/>
              </w:rPr>
            </w:pPr>
            <w:r>
              <w:t>a)</w:t>
            </w:r>
          </w:p>
        </w:tc>
        <w:tc>
          <w:tcPr>
            <w:tcW w:w="7964" w:type="dxa"/>
            <w:gridSpan w:val="4"/>
          </w:tcPr>
          <w:p w14:paraId="41CABD87" w14:textId="77777777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Kenan rechnet Zahlenmauern.</w:t>
            </w:r>
          </w:p>
          <w:p w14:paraId="6C9FB6D8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E4E6B" w:rsidRPr="008A0003" w14:paraId="689CD12F" w14:textId="77777777" w:rsidTr="00B31240">
        <w:trPr>
          <w:trHeight w:val="1727"/>
        </w:trPr>
        <w:tc>
          <w:tcPr>
            <w:tcW w:w="613" w:type="dxa"/>
          </w:tcPr>
          <w:p w14:paraId="3DB4FD18" w14:textId="23F3764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35E459A" w14:textId="10B46C6F" w:rsidR="000E4E6B" w:rsidRDefault="000E4E6B" w:rsidP="000E4E6B">
            <w:pPr>
              <w:pStyle w:val="Nummerierung"/>
            </w:pPr>
          </w:p>
        </w:tc>
        <w:tc>
          <w:tcPr>
            <w:tcW w:w="2998" w:type="dxa"/>
            <w:gridSpan w:val="2"/>
            <w:vAlign w:val="center"/>
          </w:tcPr>
          <w:p w14:paraId="51BC3BEC" w14:textId="34AF97F4" w:rsidR="000E4E6B" w:rsidRDefault="00B31240" w:rsidP="000E4E6B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9904" behindDoc="0" locked="0" layoutInCell="1" allowOverlap="1" wp14:anchorId="4F654927" wp14:editId="4D2183ED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31115</wp:posOffset>
                      </wp:positionV>
                      <wp:extent cx="1552575" cy="752475"/>
                      <wp:effectExtent l="0" t="0" r="0" b="0"/>
                      <wp:wrapNone/>
                      <wp:docPr id="906182678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7" name="Grafik 93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5228990" name="Textfeld 13"/>
                              <wps:cNvSpPr txBox="1"/>
                              <wps:spPr>
                                <a:xfrm flipH="1">
                                  <a:off x="607423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9060FE" w14:textId="4C51DB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5,5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816581" name="Textfeld 13"/>
                              <wps:cNvSpPr txBox="1"/>
                              <wps:spPr>
                                <a:xfrm flipH="1">
                                  <a:off x="352698" y="2873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249936" w14:textId="0A631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6097172" name="Textfeld 13"/>
                              <wps:cNvSpPr txBox="1"/>
                              <wps:spPr>
                                <a:xfrm flipH="1">
                                  <a:off x="862149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9C14D2" w14:textId="38DB63C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0280125" name="Textfeld 13"/>
                              <wps:cNvSpPr txBox="1"/>
                              <wps:spPr>
                                <a:xfrm flipH="1">
                                  <a:off x="104503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0EB9F8" w14:textId="59656C0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7374909" name="Textfeld 13"/>
                              <wps:cNvSpPr txBox="1"/>
                              <wps:spPr>
                                <a:xfrm flipH="1">
                                  <a:off x="613955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8C6B20" w14:textId="220CD9B1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9705620" name="Textfeld 13"/>
                              <wps:cNvSpPr txBox="1"/>
                              <wps:spPr>
                                <a:xfrm flipH="1">
                                  <a:off x="1123406" y="515983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4F4026" w14:textId="137B2972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2,7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654927" id="Gruppieren 5" o:spid="_x0000_s1056" style="position:absolute;left:0;text-align:left;margin-left:14.55pt;margin-top:2.45pt;width:122.25pt;height:59.25pt;z-index:251899904;mso-width-relative:margin;mso-height-relative:margin" coordsize="15525,75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">
                      <v:shape id="Grafik 9357" o:spid="_x0000_s1057" type="#_x0000_t75" style="position:absolute;width:15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">
                        <v:imagedata r:id="rId53" o:title=""/>
                      </v:shape>
                      <v:shape id="Textfeld 13" o:spid="_x0000_s1058" type="#_x0000_t202" style="position:absolute;left:6074;top:326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89060FE" w14:textId="4C51DB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5,5</w:t>
                              </w:r>
                            </w:p>
                          </w:txbxContent>
                        </v:textbox>
                      </v:shape>
                      <v:shape id="Textfeld 13" o:spid="_x0000_s1059" type="#_x0000_t202" style="position:absolute;left:3526;top:2873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0249936" w14:textId="0A631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1,5</w:t>
                              </w:r>
                            </w:p>
                          </w:txbxContent>
                        </v:textbox>
                      </v:shape>
                      <v:shape id="Textfeld 13" o:spid="_x0000_s1060" type="#_x0000_t202" style="position:absolute;left:8621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F9C14D2" w14:textId="38DB63C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shape>
                      <v:shape id="Textfeld 13" o:spid="_x0000_s1061" type="#_x0000_t202" style="position:absolute;left:1045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50EB9F8" w14:textId="59656C0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62" type="#_x0000_t202" style="position:absolute;left:6139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58C6B20" w14:textId="220CD9B1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1,3</w:t>
                              </w:r>
                            </w:p>
                          </w:txbxContent>
                        </v:textbox>
                      </v:shape>
                      <v:shape id="Textfeld 13" o:spid="_x0000_s1063" type="#_x0000_t202" style="position:absolute;left:11234;top:5159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564F4026" w14:textId="137B2972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2,7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53A453" w14:textId="39E63CE7" w:rsidR="000E4E6B" w:rsidRDefault="000E4E6B" w:rsidP="000E4E6B">
            <w:pPr>
              <w:spacing w:line="240" w:lineRule="auto"/>
              <w:jc w:val="center"/>
              <w:rPr>
                <w:noProof/>
              </w:rPr>
            </w:pPr>
          </w:p>
          <w:p w14:paraId="04CB61EF" w14:textId="08D116E8" w:rsidR="000E4E6B" w:rsidRDefault="000E4E6B" w:rsidP="000E4E6B">
            <w:pPr>
              <w:rPr>
                <w:noProof/>
              </w:rPr>
            </w:pPr>
          </w:p>
        </w:tc>
        <w:tc>
          <w:tcPr>
            <w:tcW w:w="4966" w:type="dxa"/>
            <w:gridSpan w:val="2"/>
          </w:tcPr>
          <w:p w14:paraId="59392375" w14:textId="5EEE1AEE" w:rsidR="000E4E6B" w:rsidRDefault="00337E74" w:rsidP="000E4E6B">
            <w:pPr>
              <w:spacing w:line="240" w:lineRule="auto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1104" behindDoc="0" locked="0" layoutInCell="1" allowOverlap="1" wp14:anchorId="53E7D4C9" wp14:editId="783EB786">
                      <wp:simplePos x="0" y="0"/>
                      <wp:positionH relativeFrom="column">
                        <wp:posOffset>2356626</wp:posOffset>
                      </wp:positionH>
                      <wp:positionV relativeFrom="paragraph">
                        <wp:posOffset>131292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B699CF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E7D4C9" id="_x0000_s1065" style="position:absolute;margin-left:185.55pt;margin-top:10.35pt;width:42.9pt;height:59.15pt;z-index:251951104" coordsize="5448,7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">
                      <o:lock v:ext="edit" aspectratio="t"/>
                      <v:shape id="Grafik 5" o:spid="_x0000_s1066" type="#_x0000_t75" style="position:absolute;width:5448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">
                        <v:imagedata r:id="rId55" o:title="" chromakey="white"/>
                      </v:shape>
                      <v:shape id="Textfeld 12" o:spid="_x0000_s1067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2DB699CF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76AA1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ECCA0CB" wp14:editId="59608EF4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146685</wp:posOffset>
                      </wp:positionV>
                      <wp:extent cx="2057400" cy="604520"/>
                      <wp:effectExtent l="0" t="0" r="247650" b="24130"/>
                      <wp:wrapNone/>
                      <wp:docPr id="8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604520"/>
                              </a:xfrm>
                              <a:prstGeom prst="wedgeRoundRectCallout">
                                <a:avLst>
                                  <a:gd name="adj1" fmla="val 59984"/>
                                  <a:gd name="adj2" fmla="val -422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53EC4F" w14:textId="6D491A66" w:rsidR="00976AA1" w:rsidRPr="00976AA1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Die Zahlen von zwei Steinen </w:t>
                                  </w:r>
                                  <w:r w:rsidR="006060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werden 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addiert</w:t>
                                  </w:r>
                                  <w:r w:rsidR="0032650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 D</w:t>
                                  </w:r>
                                  <w:r w:rsidR="00606063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ie Summe steht im 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Stein</w:t>
                                  </w:r>
                                  <w:r w:rsidR="00DF21E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32650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976AA1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der auf ihnen liegt.</w:t>
                                  </w:r>
                                </w:p>
                                <w:p w14:paraId="23D008AF" w14:textId="77777777" w:rsidR="00976AA1" w:rsidRPr="00705633" w:rsidRDefault="00976AA1" w:rsidP="00976AA1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CA0CB" id="_x0000_s1067" type="#_x0000_t62" style="position:absolute;margin-left:3.8pt;margin-top:11.55pt;width:162pt;height:47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" adj="23757,9887" fillcolor="white [3201]" strokecolor="#bfbfbf [2412]">
                      <v:textbox inset="1mm,0,1mm,0">
                        <w:txbxContent>
                          <w:p w14:paraId="4E53EC4F" w14:textId="6D491A66" w:rsidR="00976AA1" w:rsidRPr="00976AA1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Die Zahlen von zwei Steinen </w:t>
                            </w:r>
                            <w:r w:rsidR="006060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werden 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addiert</w:t>
                            </w:r>
                            <w:r w:rsidR="0032650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 D</w:t>
                            </w:r>
                            <w:r w:rsidR="00606063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ie Summe steht im 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Stein</w:t>
                            </w:r>
                            <w:r w:rsidR="00DF21E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32650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br/>
                            </w:r>
                            <w:r w:rsidRPr="00976AA1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der auf ihnen liegt.</w:t>
                            </w:r>
                          </w:p>
                          <w:p w14:paraId="23D008AF" w14:textId="77777777" w:rsidR="00976AA1" w:rsidRPr="00705633" w:rsidRDefault="00976AA1" w:rsidP="00976AA1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A11484" w14:textId="42735E1B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457C8E3" w14:textId="77777777" w:rsidTr="00B31240">
        <w:trPr>
          <w:trHeight w:hRule="exact" w:val="493"/>
        </w:trPr>
        <w:tc>
          <w:tcPr>
            <w:tcW w:w="613" w:type="dxa"/>
          </w:tcPr>
          <w:p w14:paraId="76FE1EC6" w14:textId="5F6D59EA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17984" behindDoc="0" locked="0" layoutInCell="1" allowOverlap="1" wp14:anchorId="011F57AE" wp14:editId="5751CD5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DEF79EF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37257DCC" w14:textId="2389FC5B" w:rsidR="000E4E6B" w:rsidRDefault="000E4E6B" w:rsidP="000E4E6B">
            <w:pPr>
              <w:rPr>
                <w:noProof/>
              </w:rPr>
            </w:pPr>
            <w:r>
              <w:rPr>
                <w:noProof/>
              </w:rPr>
              <w:t>Erkläre mit Kenans Tipp, wie man in Zahlenmauern rechnet.</w:t>
            </w:r>
          </w:p>
        </w:tc>
      </w:tr>
      <w:tr w:rsidR="00B31240" w:rsidRPr="008A0003" w14:paraId="075F4A50" w14:textId="77777777" w:rsidTr="002B793B">
        <w:tc>
          <w:tcPr>
            <w:tcW w:w="613" w:type="dxa"/>
          </w:tcPr>
          <w:p w14:paraId="60452CB3" w14:textId="77777777" w:rsidR="00B31240" w:rsidRPr="008A0003" w:rsidRDefault="00B31240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58D0B30E" w14:textId="77777777" w:rsidR="00B31240" w:rsidRDefault="00B31240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59720CBB" w14:textId="77777777" w:rsidR="00B31240" w:rsidRDefault="00B31240" w:rsidP="000E4E6B">
            <w:pPr>
              <w:rPr>
                <w:noProof/>
              </w:rPr>
            </w:pPr>
          </w:p>
        </w:tc>
      </w:tr>
      <w:tr w:rsidR="000E4E6B" w:rsidRPr="008A0003" w14:paraId="392171D6" w14:textId="77777777" w:rsidTr="00B31240">
        <w:trPr>
          <w:trHeight w:hRule="exact" w:val="595"/>
        </w:trPr>
        <w:tc>
          <w:tcPr>
            <w:tcW w:w="613" w:type="dxa"/>
          </w:tcPr>
          <w:p w14:paraId="66139275" w14:textId="30A47961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22080" behindDoc="0" locked="0" layoutInCell="1" allowOverlap="1" wp14:anchorId="30D14D10" wp14:editId="5CF5A89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-1905</wp:posOffset>
                  </wp:positionV>
                  <wp:extent cx="359410" cy="271780"/>
                  <wp:effectExtent l="0" t="0" r="0" b="0"/>
                  <wp:wrapNone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17E67E41" w14:textId="7376FA40" w:rsidR="000E4E6B" w:rsidRDefault="000E4E6B" w:rsidP="000E4E6B">
            <w:pPr>
              <w:pStyle w:val="Nummerierung"/>
            </w:pPr>
            <w:r>
              <w:t>b)</w:t>
            </w:r>
          </w:p>
        </w:tc>
        <w:tc>
          <w:tcPr>
            <w:tcW w:w="7964" w:type="dxa"/>
            <w:gridSpan w:val="4"/>
          </w:tcPr>
          <w:p w14:paraId="00863EBC" w14:textId="0CB19426" w:rsidR="000E4E6B" w:rsidRPr="000E4E6B" w:rsidRDefault="00B31240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 wp14:anchorId="138D2A2F" wp14:editId="3FD5CD5A">
                      <wp:simplePos x="0" y="0"/>
                      <wp:positionH relativeFrom="column">
                        <wp:posOffset>3382826</wp:posOffset>
                      </wp:positionH>
                      <wp:positionV relativeFrom="paragraph">
                        <wp:posOffset>378279</wp:posOffset>
                      </wp:positionV>
                      <wp:extent cx="1551305" cy="751840"/>
                      <wp:effectExtent l="0" t="0" r="0" b="0"/>
                      <wp:wrapNone/>
                      <wp:docPr id="1807176423" name="Gruppieren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0" name="Grafik 93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129255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C42F8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414583" name="Textfeld 13"/>
                              <wps:cNvSpPr txBox="1"/>
                              <wps:spPr>
                                <a:xfrm flipH="1">
                                  <a:off x="875212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B3EEEF" w14:textId="7928E8D4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9900160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B911B5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8D2A2F" id="Gruppieren 8" o:spid="_x0000_s1068" style="position:absolute;margin-left:266.35pt;margin-top:29.8pt;width:122.15pt;height:59.2pt;z-index:251915264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">
                      <v:shape id="Grafik 9360" o:spid="_x0000_s1069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">
                        <v:imagedata r:id="rId57" o:title=""/>
                      </v:shape>
                      <v:shape id="Textfeld 13" o:spid="_x0000_s1070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4AC42F8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1" type="#_x0000_t202" style="position:absolute;left:8752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BB3EEEF" w14:textId="7928E8D4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0,4</w:t>
                              </w:r>
                            </w:p>
                          </w:txbxContent>
                        </v:textbox>
                      </v:shape>
                      <v:shape id="Textfeld 13" o:spid="_x0000_s1072" type="#_x0000_t202" style="position:absolute;left:6204;top:5290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6AB911B5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0144" behindDoc="0" locked="0" layoutInCell="1" allowOverlap="1" wp14:anchorId="6F265964" wp14:editId="31BD2233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378279</wp:posOffset>
                      </wp:positionV>
                      <wp:extent cx="1552575" cy="752475"/>
                      <wp:effectExtent l="0" t="0" r="0" b="0"/>
                      <wp:wrapNone/>
                      <wp:docPr id="1443246284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752475"/>
                                <a:chOff x="0" y="0"/>
                                <a:chExt cx="155257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9" name="Grafik 9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04611166" name="Textfeld 13"/>
                              <wps:cNvSpPr txBox="1"/>
                              <wps:spPr>
                                <a:xfrm flipH="1">
                                  <a:off x="620486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EF7E7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471219" name="Textfeld 13"/>
                              <wps:cNvSpPr txBox="1"/>
                              <wps:spPr>
                                <a:xfrm flipH="1">
                                  <a:off x="875211" y="280851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8FD56" w14:textId="52642CD0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964202" name="Textfeld 13"/>
                              <wps:cNvSpPr txBox="1"/>
                              <wps:spPr>
                                <a:xfrm flipH="1">
                                  <a:off x="620486" y="52904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9B8A5D" w14:textId="77777777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265964" id="Gruppieren 7" o:spid="_x0000_s1073" style="position:absolute;margin-left:133.7pt;margin-top:29.8pt;width:122.25pt;height:59.25pt;z-index:251910144" coordsize="15525,75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">
                      <v:shape id="Grafik 9359" o:spid="_x0000_s1074" type="#_x0000_t75" style="position:absolute;width:15525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">
                        <v:imagedata r:id="rId59" o:title=""/>
                      </v:shape>
                      <v:shape id="Textfeld 13" o:spid="_x0000_s1075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01FEF7E7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76" type="#_x0000_t202" style="position:absolute;left:8752;top:2808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D78FD56" w14:textId="52642CD0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0,3</w:t>
                              </w:r>
                            </w:p>
                          </w:txbxContent>
                        </v:textbox>
                      </v:shape>
                      <v:shape id="Textfeld 13" o:spid="_x0000_s1077" type="#_x0000_t202" style="position:absolute;left:6204;top:5290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159B8A5D" w14:textId="77777777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E4E6B" w:rsidRPr="000E4E6B">
              <w:rPr>
                <w:noProof/>
              </w:rPr>
              <w:t>Löse die Zahlenmauern. Was fällt dir auf?</w:t>
            </w:r>
            <w:r>
              <w:rPr>
                <w:noProof/>
              </w:rPr>
              <w:t xml:space="preserve"> </w:t>
            </w:r>
          </w:p>
        </w:tc>
      </w:tr>
      <w:tr w:rsidR="000E4E6B" w:rsidRPr="008A0003" w14:paraId="51C0FC30" w14:textId="77777777" w:rsidTr="002B793B">
        <w:trPr>
          <w:trHeight w:val="1269"/>
        </w:trPr>
        <w:tc>
          <w:tcPr>
            <w:tcW w:w="613" w:type="dxa"/>
          </w:tcPr>
          <w:p w14:paraId="319AD69D" w14:textId="0B5F0D8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C28235F" w14:textId="0AA1A2B4" w:rsidR="000E4E6B" w:rsidRDefault="00B31240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 wp14:anchorId="75EB8EE1" wp14:editId="19CEE893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6985</wp:posOffset>
                      </wp:positionV>
                      <wp:extent cx="1551305" cy="751840"/>
                      <wp:effectExtent l="0" t="0" r="0" b="0"/>
                      <wp:wrapNone/>
                      <wp:docPr id="675435511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58" name="Grafik 9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97967059" name="Textfeld 13"/>
                              <wps:cNvSpPr txBox="1"/>
                              <wps:spPr>
                                <a:xfrm flipH="1">
                                  <a:off x="613954" y="32657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AEEB40" w14:textId="21E0061C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634969" name="Textfeld 13"/>
                              <wps:cNvSpPr txBox="1"/>
                              <wps:spPr>
                                <a:xfrm flipH="1">
                                  <a:off x="868680" y="2743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1D98" w14:textId="30258D3A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428209" name="Textfeld 13"/>
                              <wps:cNvSpPr txBox="1"/>
                              <wps:spPr>
                                <a:xfrm flipH="1">
                                  <a:off x="613954" y="522514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38151F" w14:textId="55CC2B15" w:rsidR="00B31240" w:rsidRPr="00536C2B" w:rsidRDefault="00B31240" w:rsidP="00B31240">
                                    <w:pPr>
                                      <w:jc w:val="center"/>
                                    </w:pPr>
                                    <w:r>
                                      <w:t>0,1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EB8EE1" id="Gruppieren 6" o:spid="_x0000_s1078" style="position:absolute;margin-left:24.95pt;margin-top:.55pt;width:122.15pt;height:59.2pt;z-index:251905024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">
                      <v:shape id="Grafik 9358" o:spid="_x0000_s1079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">
                        <v:imagedata r:id="rId61" o:title=""/>
                      </v:shape>
                      <v:shape id="Textfeld 13" o:spid="_x0000_s1080" type="#_x0000_t202" style="position:absolute;left:6139;top:326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3EAEEB40" w14:textId="21E0061C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1" type="#_x0000_t202" style="position:absolute;left:8686;top:2743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5FE1D98" w14:textId="30258D3A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0,2</w:t>
                              </w:r>
                            </w:p>
                          </w:txbxContent>
                        </v:textbox>
                      </v:shape>
                      <v:shape id="Textfeld 13" o:spid="_x0000_s1082" type="#_x0000_t202" style="position:absolute;left:6139;top:5225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2938151F" w14:textId="55CC2B15" w:rsidR="00B31240" w:rsidRPr="00536C2B" w:rsidRDefault="00B31240" w:rsidP="00B31240">
                              <w:pPr>
                                <w:jc w:val="center"/>
                              </w:pPr>
                              <w:r>
                                <w:t>0,1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689D7F4B" w14:textId="5FC70DA1" w:rsidR="000E4E6B" w:rsidRDefault="000E4E6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7D295DD3" w14:textId="311BF739" w:rsidR="000E4E6B" w:rsidRDefault="000E4E6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4AE1C149" w14:textId="1858B524" w:rsidR="000E4E6B" w:rsidRDefault="000E4E6B" w:rsidP="000E4E6B">
            <w:pPr>
              <w:rPr>
                <w:noProof/>
              </w:rPr>
            </w:pPr>
          </w:p>
        </w:tc>
      </w:tr>
      <w:tr w:rsidR="00EE63DB" w:rsidRPr="008A0003" w14:paraId="2A3C5C65" w14:textId="77777777" w:rsidTr="002B793B">
        <w:trPr>
          <w:trHeight w:val="283"/>
        </w:trPr>
        <w:tc>
          <w:tcPr>
            <w:tcW w:w="613" w:type="dxa"/>
          </w:tcPr>
          <w:p w14:paraId="5367B8D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D29E0C6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5AA0E445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69620AD3" w14:textId="77777777" w:rsidR="00EE63DB" w:rsidRDefault="00EE63DB" w:rsidP="000E4E6B">
            <w:pPr>
              <w:rPr>
                <w:noProof/>
              </w:rPr>
            </w:pPr>
          </w:p>
        </w:tc>
        <w:tc>
          <w:tcPr>
            <w:tcW w:w="2662" w:type="dxa"/>
          </w:tcPr>
          <w:p w14:paraId="71461FBC" w14:textId="77777777" w:rsidR="00EE63DB" w:rsidRDefault="00EE63DB" w:rsidP="000E4E6B">
            <w:pPr>
              <w:rPr>
                <w:noProof/>
              </w:rPr>
            </w:pPr>
          </w:p>
        </w:tc>
      </w:tr>
      <w:tr w:rsidR="000E4E6B" w:rsidRPr="008A0003" w14:paraId="3385600C" w14:textId="77777777" w:rsidTr="002B793B">
        <w:tc>
          <w:tcPr>
            <w:tcW w:w="613" w:type="dxa"/>
          </w:tcPr>
          <w:p w14:paraId="0188E08D" w14:textId="43B001B0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7B1B3093" w14:textId="60FFF841" w:rsidR="000E4E6B" w:rsidRDefault="000E4E6B" w:rsidP="000E4E6B">
            <w:pPr>
              <w:pStyle w:val="Nummerierung"/>
            </w:pPr>
            <w:r>
              <w:t>c)</w:t>
            </w:r>
          </w:p>
        </w:tc>
        <w:tc>
          <w:tcPr>
            <w:tcW w:w="7964" w:type="dxa"/>
            <w:gridSpan w:val="4"/>
          </w:tcPr>
          <w:p w14:paraId="56E3BD9D" w14:textId="52B0ACF6" w:rsidR="000E4E6B" w:rsidRPr="000E4E6B" w:rsidRDefault="00DF21EF" w:rsidP="000E4E6B">
            <w:pPr>
              <w:rPr>
                <w:noProof/>
              </w:rPr>
            </w:pPr>
            <w:r>
              <w:rPr>
                <w:noProof/>
              </w:rPr>
              <w:t>Finde drei verschiedene Lösungen für die Zahlenmauer</w:t>
            </w:r>
            <w:r w:rsidR="000E4E6B" w:rsidRPr="000E4E6B">
              <w:rPr>
                <w:noProof/>
              </w:rPr>
              <w:t>.</w:t>
            </w:r>
            <w:r w:rsidR="00C54924">
              <w:rPr>
                <w:noProof/>
              </w:rPr>
              <w:t xml:space="preserve"> </w:t>
            </w:r>
          </w:p>
          <w:p w14:paraId="69843F61" w14:textId="3764CBF6" w:rsidR="00DF21EF" w:rsidRDefault="000E4E6B" w:rsidP="000E4E6B">
            <w:pPr>
              <w:rPr>
                <w:noProof/>
              </w:rPr>
            </w:pPr>
            <w:r w:rsidRPr="000E4E6B">
              <w:rPr>
                <w:noProof/>
              </w:rPr>
              <w:t>Vergleicht eure Ergebnisse.</w:t>
            </w:r>
          </w:p>
          <w:p w14:paraId="5D236FD0" w14:textId="203FF48C" w:rsidR="00DF21EF" w:rsidRDefault="00C54924" w:rsidP="000E4E6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 wp14:anchorId="74730BE8" wp14:editId="472C06C0">
                      <wp:simplePos x="0" y="0"/>
                      <wp:positionH relativeFrom="column">
                        <wp:posOffset>1697718</wp:posOffset>
                      </wp:positionH>
                      <wp:positionV relativeFrom="paragraph">
                        <wp:posOffset>174625</wp:posOffset>
                      </wp:positionV>
                      <wp:extent cx="1551305" cy="751840"/>
                      <wp:effectExtent l="0" t="0" r="0" b="0"/>
                      <wp:wrapNone/>
                      <wp:docPr id="830842484" name="Gruppieren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49096758" name="Textfeld 13"/>
                              <wps:cNvSpPr txBox="1"/>
                              <wps:spPr>
                                <a:xfrm flipH="1">
                                  <a:off x="620486" y="45720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6A42AC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7501001" name="Textfeld 13"/>
                              <wps:cNvSpPr txBox="1"/>
                              <wps:spPr>
                                <a:xfrm flipH="1">
                                  <a:off x="117566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CF0873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30BE8" id="Gruppieren 10" o:spid="_x0000_s1083" style="position:absolute;margin-left:133.7pt;margin-top:13.75pt;width:122.15pt;height:59.2pt;z-index:251923456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">
                      <v:shape id="Grafik 10" o:spid="_x0000_s1084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">
                        <v:imagedata r:id="rId63" o:title=""/>
                      </v:shape>
                      <v:shape id="Textfeld 13" o:spid="_x0000_s1085" type="#_x0000_t202" style="position:absolute;left:6204;top:457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56A42AC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86" type="#_x0000_t202" style="position:absolute;left:1175;top:5290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18CF0873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0E4E6B" w:rsidRPr="008A0003" w14:paraId="21125A1E" w14:textId="77777777" w:rsidTr="002B793B">
        <w:trPr>
          <w:trHeight w:val="1281"/>
        </w:trPr>
        <w:tc>
          <w:tcPr>
            <w:tcW w:w="613" w:type="dxa"/>
          </w:tcPr>
          <w:p w14:paraId="4983165F" w14:textId="09E22024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44FE1553" w14:textId="751C9AB4" w:rsidR="000E4E6B" w:rsidRDefault="00C54924" w:rsidP="000E4E6B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 wp14:anchorId="66EB6D83" wp14:editId="0833D2D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9888</wp:posOffset>
                      </wp:positionV>
                      <wp:extent cx="1551305" cy="751840"/>
                      <wp:effectExtent l="0" t="0" r="0" b="0"/>
                      <wp:wrapNone/>
                      <wp:docPr id="1055365860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61" name="Grafik 93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9261778" name="Textfeld 13"/>
                              <wps:cNvSpPr txBox="1"/>
                              <wps:spPr>
                                <a:xfrm flipH="1">
                                  <a:off x="607423" y="39188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FBDAD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887918" name="Textfeld 13"/>
                              <wps:cNvSpPr txBox="1"/>
                              <wps:spPr>
                                <a:xfrm flipH="1">
                                  <a:off x="104503" y="529046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AD061A" w14:textId="0322A7F3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B6D83" id="Gruppieren 9" o:spid="_x0000_s1087" style="position:absolute;margin-left:24.95pt;margin-top:.8pt;width:122.15pt;height:59.2pt;z-index:251919360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">
                      <v:shape id="Grafik 9361" o:spid="_x0000_s1088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">
                        <v:imagedata r:id="rId63" o:title=""/>
                      </v:shape>
                      <v:shape id="Textfeld 13" o:spid="_x0000_s1089" type="#_x0000_t202" style="position:absolute;left:6074;top:391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269FBDAD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90" type="#_x0000_t202" style="position:absolute;left:1045;top:5290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" fillcolor="white [3212]" stroked="f" strokeweight=".5pt">
                        <v:textbox inset="0,0,0,0">
                          <w:txbxContent>
                            <w:p w14:paraId="7BAD061A" w14:textId="0322A7F3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651" w:type="dxa"/>
          </w:tcPr>
          <w:p w14:paraId="3869D077" w14:textId="2FFC6F93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4E6F34E1" w14:textId="73378D3D" w:rsidR="000E4E6B" w:rsidRDefault="000E4E6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6284F0AF" w14:textId="02512E2D" w:rsidR="000E4E6B" w:rsidRDefault="00C54924" w:rsidP="000E4E6B">
            <w:pPr>
              <w:ind w:firstLine="708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7F652AAB" wp14:editId="4B6D32B8">
                      <wp:simplePos x="0" y="0"/>
                      <wp:positionH relativeFrom="column">
                        <wp:posOffset>16056</wp:posOffset>
                      </wp:positionH>
                      <wp:positionV relativeFrom="paragraph">
                        <wp:posOffset>3356</wp:posOffset>
                      </wp:positionV>
                      <wp:extent cx="1551305" cy="751840"/>
                      <wp:effectExtent l="0" t="0" r="0" b="0"/>
                      <wp:wrapNone/>
                      <wp:docPr id="1474912327" name="Gruppieren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1305" cy="751840"/>
                                <a:chOff x="0" y="0"/>
                                <a:chExt cx="1551305" cy="751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Grafik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1305" cy="751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6103353" name="Textfeld 13"/>
                              <wps:cNvSpPr txBox="1"/>
                              <wps:spPr>
                                <a:xfrm flipH="1">
                                  <a:off x="620486" y="39189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561621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8501220" name="Textfeld 13"/>
                              <wps:cNvSpPr txBox="1"/>
                              <wps:spPr>
                                <a:xfrm flipH="1">
                                  <a:off x="117566" y="522515"/>
                                  <a:ext cx="312420" cy="1758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4A7654" w14:textId="77777777" w:rsidR="00C54924" w:rsidRPr="00536C2B" w:rsidRDefault="00C54924" w:rsidP="00C54924">
                                    <w:pPr>
                                      <w:jc w:val="center"/>
                                    </w:pPr>
                                    <w:r>
                                      <w:t>0,75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652AAB" id="Gruppieren 11" o:spid="_x0000_s1091" style="position:absolute;left:0;text-align:left;margin-left:1.25pt;margin-top:.25pt;width:122.15pt;height:59.2pt;z-index:251927552" coordsize="15513,7518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">
                      <v:shape id="Grafik 19" o:spid="_x0000_s1092" type="#_x0000_t75" style="position:absolute;width:15513;height:7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">
                        <v:imagedata r:id="rId63" o:title=""/>
                      </v:shape>
                      <v:shape id="Textfeld 13" o:spid="_x0000_s1093" type="#_x0000_t202" style="position:absolute;left:6204;top:391;width:3125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" fillcolor="white [3212]" stroked="f" strokeweight=".5pt">
                        <v:textbox inset="0,0,0,0">
                          <w:txbxContent>
                            <w:p w14:paraId="1E561621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3" o:spid="_x0000_s1094" type="#_x0000_t202" style="position:absolute;left:1175;top:5225;width:3124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" fillcolor="white [3212]" stroked="f" strokeweight=".5pt">
                        <v:textbox inset="0,0,0,0">
                          <w:txbxContent>
                            <w:p w14:paraId="5C4A7654" w14:textId="77777777" w:rsidR="00C54924" w:rsidRPr="00536C2B" w:rsidRDefault="00C54924" w:rsidP="00C54924">
                              <w:pPr>
                                <w:jc w:val="center"/>
                              </w:pPr>
                              <w:r>
                                <w:t>0,75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E63DB" w:rsidRPr="008A0003" w14:paraId="518F5B53" w14:textId="77777777" w:rsidTr="002B793B">
        <w:trPr>
          <w:trHeight w:val="283"/>
        </w:trPr>
        <w:tc>
          <w:tcPr>
            <w:tcW w:w="613" w:type="dxa"/>
          </w:tcPr>
          <w:p w14:paraId="58E01E00" w14:textId="77777777" w:rsidR="00EE63DB" w:rsidRPr="008A0003" w:rsidRDefault="00EE63D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8EBCC81" w14:textId="77777777" w:rsidR="00EE63DB" w:rsidRDefault="00EE63DB" w:rsidP="000E4E6B">
            <w:pPr>
              <w:pStyle w:val="Nummerierung"/>
            </w:pPr>
          </w:p>
        </w:tc>
        <w:tc>
          <w:tcPr>
            <w:tcW w:w="2651" w:type="dxa"/>
          </w:tcPr>
          <w:p w14:paraId="791136EB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51" w:type="dxa"/>
            <w:gridSpan w:val="2"/>
          </w:tcPr>
          <w:p w14:paraId="2474CF35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  <w:tc>
          <w:tcPr>
            <w:tcW w:w="2662" w:type="dxa"/>
          </w:tcPr>
          <w:p w14:paraId="303DE538" w14:textId="77777777" w:rsidR="00EE63DB" w:rsidRDefault="00EE63DB" w:rsidP="000E4E6B">
            <w:pPr>
              <w:ind w:firstLine="708"/>
              <w:rPr>
                <w:noProof/>
              </w:rPr>
            </w:pPr>
          </w:p>
        </w:tc>
      </w:tr>
      <w:tr w:rsidR="000E4E6B" w:rsidRPr="008A0003" w14:paraId="5925AF90" w14:textId="77777777" w:rsidTr="002B793B">
        <w:tc>
          <w:tcPr>
            <w:tcW w:w="613" w:type="dxa"/>
          </w:tcPr>
          <w:p w14:paraId="74ACC4D6" w14:textId="5F17BD3D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2320" behindDoc="0" locked="0" layoutInCell="1" allowOverlap="1" wp14:anchorId="2CC3C0C7" wp14:editId="4D12954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23082F81" w14:textId="61329287" w:rsidR="000E4E6B" w:rsidRDefault="000E4E6B" w:rsidP="000E4E6B">
            <w:pPr>
              <w:pStyle w:val="Nummerierung"/>
            </w:pPr>
            <w:r>
              <w:t>d)</w:t>
            </w:r>
          </w:p>
        </w:tc>
        <w:tc>
          <w:tcPr>
            <w:tcW w:w="7964" w:type="dxa"/>
            <w:gridSpan w:val="4"/>
          </w:tcPr>
          <w:p w14:paraId="0FE372D2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7901D836" w14:textId="5CF075C8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linken Basisstein</w:t>
            </w:r>
            <w:r>
              <w:t xml:space="preserve"> um 0,5 erhöht?</w:t>
            </w:r>
          </w:p>
          <w:p w14:paraId="0C133D5C" w14:textId="56D08A6C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08FB83FD" w14:textId="77777777" w:rsidTr="002B793B">
        <w:tc>
          <w:tcPr>
            <w:tcW w:w="613" w:type="dxa"/>
          </w:tcPr>
          <w:p w14:paraId="23AAE085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D7413D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92A5B41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3F244CF5" w14:textId="77777777" w:rsidTr="002B793B">
        <w:tc>
          <w:tcPr>
            <w:tcW w:w="613" w:type="dxa"/>
          </w:tcPr>
          <w:p w14:paraId="672B0255" w14:textId="01F13A53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4368" behindDoc="0" locked="0" layoutInCell="1" allowOverlap="1" wp14:anchorId="1E5725F8" wp14:editId="1D61D41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-3810</wp:posOffset>
                  </wp:positionV>
                  <wp:extent cx="359410" cy="271780"/>
                  <wp:effectExtent l="0" t="0" r="0" b="0"/>
                  <wp:wrapNone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78056E03" w14:textId="195B465A" w:rsidR="000E4E6B" w:rsidRDefault="000E4E6B" w:rsidP="000E4E6B">
            <w:pPr>
              <w:pStyle w:val="Nummerierung"/>
            </w:pPr>
            <w:r>
              <w:t>e)</w:t>
            </w:r>
          </w:p>
        </w:tc>
        <w:tc>
          <w:tcPr>
            <w:tcW w:w="7964" w:type="dxa"/>
            <w:gridSpan w:val="4"/>
          </w:tcPr>
          <w:p w14:paraId="19997EA3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B81F5FE" w14:textId="06983E4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rechten Basisstein</w:t>
            </w:r>
            <w:r>
              <w:t xml:space="preserve"> um 0,5 erhöht?</w:t>
            </w:r>
          </w:p>
          <w:p w14:paraId="035A6D6B" w14:textId="23C6F4C8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42CFA198" w14:textId="77777777" w:rsidTr="002B793B">
        <w:tc>
          <w:tcPr>
            <w:tcW w:w="613" w:type="dxa"/>
          </w:tcPr>
          <w:p w14:paraId="0C4D8926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59328C9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4990606A" w14:textId="77777777" w:rsidR="000E4E6B" w:rsidRDefault="000E4E6B" w:rsidP="000E4E6B">
            <w:pPr>
              <w:rPr>
                <w:noProof/>
              </w:rPr>
            </w:pPr>
          </w:p>
        </w:tc>
      </w:tr>
      <w:tr w:rsidR="000E4E6B" w:rsidRPr="008A0003" w14:paraId="45BCCDE5" w14:textId="77777777" w:rsidTr="002B793B">
        <w:tc>
          <w:tcPr>
            <w:tcW w:w="613" w:type="dxa"/>
          </w:tcPr>
          <w:p w14:paraId="547AEB8B" w14:textId="0BD4BB2E" w:rsidR="000E4E6B" w:rsidRPr="008A0003" w:rsidRDefault="00AF3014" w:rsidP="000E4E6B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36416" behindDoc="0" locked="0" layoutInCell="1" allowOverlap="1" wp14:anchorId="7B1D9379" wp14:editId="678611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9410" cy="271780"/>
                  <wp:effectExtent l="0" t="0" r="2540" b="0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10" w:type="dxa"/>
          </w:tcPr>
          <w:p w14:paraId="0AAB0625" w14:textId="22A95887" w:rsidR="000E4E6B" w:rsidRDefault="000E4E6B" w:rsidP="000E4E6B">
            <w:pPr>
              <w:pStyle w:val="Nummerierung"/>
            </w:pPr>
            <w:r>
              <w:t>f)</w:t>
            </w:r>
          </w:p>
        </w:tc>
        <w:tc>
          <w:tcPr>
            <w:tcW w:w="7964" w:type="dxa"/>
            <w:gridSpan w:val="4"/>
          </w:tcPr>
          <w:p w14:paraId="15E73A04" w14:textId="77777777" w:rsidR="00DF21EF" w:rsidRDefault="000E4E6B" w:rsidP="000E4E6B">
            <w:r>
              <w:t xml:space="preserve">Was passiert mit dem Zielstein in den Zahlenmauern aus </w:t>
            </w:r>
            <w:r w:rsidRPr="000E4E6B">
              <w:rPr>
                <w:b/>
                <w:color w:val="327A86" w:themeColor="text2"/>
              </w:rPr>
              <w:t>b)</w:t>
            </w:r>
            <w:r>
              <w:t xml:space="preserve">, </w:t>
            </w:r>
          </w:p>
          <w:p w14:paraId="55B5EB8A" w14:textId="71DF12F5" w:rsidR="000E4E6B" w:rsidRDefault="000E4E6B" w:rsidP="000E4E6B">
            <w:r>
              <w:t xml:space="preserve">wenn man den </w:t>
            </w:r>
            <w:r w:rsidRPr="00C54924">
              <w:rPr>
                <w:b/>
                <w:bCs/>
              </w:rPr>
              <w:t>Mittelstein</w:t>
            </w:r>
            <w:r>
              <w:t xml:space="preserve"> um 0,5 erhöht?</w:t>
            </w:r>
          </w:p>
          <w:p w14:paraId="5E177A54" w14:textId="3F19E553" w:rsidR="000E4E6B" w:rsidRDefault="000E4E6B" w:rsidP="000E4E6B">
            <w:pPr>
              <w:rPr>
                <w:noProof/>
              </w:rPr>
            </w:pPr>
            <w:r>
              <w:t>Du kannst auf dem Zettel mit den leeren Zahlenmauern ausprobieren.</w:t>
            </w:r>
          </w:p>
        </w:tc>
      </w:tr>
      <w:tr w:rsidR="000E4E6B" w:rsidRPr="008A0003" w14:paraId="1C15A916" w14:textId="77777777" w:rsidTr="002B793B">
        <w:tc>
          <w:tcPr>
            <w:tcW w:w="613" w:type="dxa"/>
          </w:tcPr>
          <w:p w14:paraId="7F580501" w14:textId="77777777" w:rsidR="000E4E6B" w:rsidRPr="008A0003" w:rsidRDefault="000E4E6B" w:rsidP="000E4E6B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6EC4F730" w14:textId="77777777" w:rsidR="000E4E6B" w:rsidRDefault="000E4E6B" w:rsidP="000E4E6B">
            <w:pPr>
              <w:pStyle w:val="Nummerierung"/>
            </w:pPr>
          </w:p>
        </w:tc>
        <w:tc>
          <w:tcPr>
            <w:tcW w:w="7964" w:type="dxa"/>
            <w:gridSpan w:val="4"/>
          </w:tcPr>
          <w:p w14:paraId="154BE826" w14:textId="77777777" w:rsidR="000E4E6B" w:rsidRDefault="000E4E6B" w:rsidP="000E4E6B">
            <w:pPr>
              <w:rPr>
                <w:noProof/>
              </w:rPr>
            </w:pPr>
          </w:p>
        </w:tc>
      </w:tr>
    </w:tbl>
    <w:p w14:paraId="62D731B7" w14:textId="77777777" w:rsidR="000E4E6B" w:rsidRDefault="000E4E6B">
      <w:pPr>
        <w:rPr>
          <w:rFonts w:asciiTheme="majorHAnsi" w:hAnsiTheme="majorHAnsi" w:cstheme="majorHAnsi"/>
          <w:b/>
        </w:rPr>
      </w:pPr>
    </w:p>
    <w:p w14:paraId="495605D2" w14:textId="77777777" w:rsidR="00B31240" w:rsidRDefault="00B31240">
      <w:pPr>
        <w:rPr>
          <w:rFonts w:asciiTheme="majorHAnsi" w:hAnsiTheme="majorHAnsi" w:cstheme="majorHAnsi"/>
        </w:rPr>
        <w:sectPr w:rsidR="00B31240" w:rsidSect="0088712C">
          <w:headerReference w:type="default" r:id="rId6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71032F" w:rsidRPr="008A0003" w14:paraId="59874D2A" w14:textId="77777777" w:rsidTr="004D5301">
        <w:tc>
          <w:tcPr>
            <w:tcW w:w="610" w:type="dxa"/>
          </w:tcPr>
          <w:p w14:paraId="44520F31" w14:textId="3C42399D" w:rsidR="0071032F" w:rsidRPr="008A0003" w:rsidRDefault="0071032F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8461" w:type="dxa"/>
            <w:gridSpan w:val="2"/>
          </w:tcPr>
          <w:p w14:paraId="1B1D991A" w14:textId="3F855463" w:rsidR="0071032F" w:rsidRPr="008A0003" w:rsidRDefault="0084204C" w:rsidP="00146F2A">
            <w:pPr>
              <w:pStyle w:val="berschrift2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Schriftlich addieren und subtrahieren</w:t>
            </w:r>
          </w:p>
        </w:tc>
      </w:tr>
      <w:tr w:rsidR="0071032F" w:rsidRPr="008A0003" w14:paraId="1C7469FD" w14:textId="77777777" w:rsidTr="004D5301">
        <w:tc>
          <w:tcPr>
            <w:tcW w:w="610" w:type="dxa"/>
          </w:tcPr>
          <w:p w14:paraId="463C4081" w14:textId="7A8425C3" w:rsidR="0071032F" w:rsidRPr="008A0003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2.1</w:t>
            </w:r>
          </w:p>
        </w:tc>
        <w:tc>
          <w:tcPr>
            <w:tcW w:w="8461" w:type="dxa"/>
            <w:gridSpan w:val="2"/>
          </w:tcPr>
          <w:p w14:paraId="10836989" w14:textId="7C4B8F9D" w:rsidR="0071032F" w:rsidRPr="008A0003" w:rsidRDefault="0084204C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Dezimalzahlen addieren und subtrahieren</w:t>
            </w:r>
          </w:p>
        </w:tc>
      </w:tr>
      <w:tr w:rsidR="001C0C6A" w:rsidRPr="008A0003" w14:paraId="184EF364" w14:textId="77777777" w:rsidTr="00C54924">
        <w:trPr>
          <w:trHeight w:val="469"/>
        </w:trPr>
        <w:tc>
          <w:tcPr>
            <w:tcW w:w="610" w:type="dxa"/>
          </w:tcPr>
          <w:p w14:paraId="3344F888" w14:textId="1D39772A" w:rsidR="001C0C6A" w:rsidRPr="008A0003" w:rsidRDefault="001C0C6A" w:rsidP="001C0C6A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77FF4D8C" w14:textId="50AEC864" w:rsidR="00DF21EF" w:rsidRPr="008A0003" w:rsidRDefault="0084204C" w:rsidP="001E402C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Sarah und Emily rechnen die Aufgabe </w:t>
            </w:r>
            <w:r w:rsidRPr="00C54924">
              <w:rPr>
                <w:rFonts w:asciiTheme="majorHAnsi" w:hAnsiTheme="majorHAnsi" w:cstheme="majorHAnsi"/>
                <w:b/>
                <w:bCs/>
                <w:noProof/>
              </w:rPr>
              <w:t>52,8 + 0,13</w:t>
            </w:r>
            <w:r w:rsidRPr="008A0003">
              <w:rPr>
                <w:rFonts w:asciiTheme="majorHAnsi" w:hAnsiTheme="majorHAnsi" w:cstheme="majorHAnsi"/>
                <w:noProof/>
              </w:rPr>
              <w:t xml:space="preserve"> auf unterschiedliche Weise.</w:t>
            </w:r>
          </w:p>
        </w:tc>
      </w:tr>
      <w:tr w:rsidR="00A27870" w:rsidRPr="008A0003" w14:paraId="267281DF" w14:textId="77777777" w:rsidTr="004D5301">
        <w:trPr>
          <w:trHeight w:val="1091"/>
        </w:trPr>
        <w:tc>
          <w:tcPr>
            <w:tcW w:w="610" w:type="dxa"/>
          </w:tcPr>
          <w:p w14:paraId="27DBFCCD" w14:textId="21A20E03" w:rsidR="00A27870" w:rsidRPr="008A0003" w:rsidRDefault="00A27870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3095"/>
              <w:gridCol w:w="6190"/>
            </w:tblGrid>
            <w:tr w:rsidR="006C5D2E" w:rsidRPr="008A0003" w14:paraId="52C29CCA" w14:textId="77777777" w:rsidTr="00C54924">
              <w:tc>
                <w:tcPr>
                  <w:tcW w:w="2835" w:type="dxa"/>
                </w:tcPr>
                <w:p w14:paraId="4427BADF" w14:textId="77777777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Sarahs Rechenweg:</w:t>
                  </w:r>
                </w:p>
                <w:p w14:paraId="4338CA7D" w14:textId="4DD574B6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0CA6C28D" wp14:editId="2B618DC6">
                        <wp:extent cx="1317965" cy="855368"/>
                        <wp:effectExtent l="0" t="0" r="3175" b="0"/>
                        <wp:docPr id="698122257" name="Grafik 69812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6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7965" cy="855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4BCF034" w14:textId="7777777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5670" w:type="dxa"/>
                </w:tcPr>
                <w:p w14:paraId="53B5162B" w14:textId="367FB6D3" w:rsidR="00DF21EF" w:rsidRPr="008A0003" w:rsidRDefault="00337E7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4176" behindDoc="0" locked="0" layoutInCell="1" allowOverlap="1" wp14:anchorId="64A41650" wp14:editId="26D57F6C">
                            <wp:simplePos x="0" y="0"/>
                            <wp:positionH relativeFrom="column">
                              <wp:posOffset>162861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36782" cy="1013961"/>
                            <wp:effectExtent l="0" t="0" r="0" b="2540"/>
                            <wp:wrapNone/>
                            <wp:docPr id="678120267" name="Gruppier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736782" cy="1013961"/>
                                      <a:chOff x="-71420" y="-25200"/>
                                      <a:chExt cx="529046" cy="72795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4470897" name="Grafik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7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-71420" y="-25200"/>
                                        <a:ext cx="529046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76629719" name="Textfeld 12"/>
                                    <wps:cNvSpPr txBox="1"/>
                                    <wps:spPr>
                                      <a:xfrm>
                                        <a:off x="64451" y="55589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EA3814" w14:textId="77777777" w:rsidR="00337E74" w:rsidRPr="008D5126" w:rsidRDefault="00337E74" w:rsidP="00337E74">
                                          <w:pPr>
                                            <w:pStyle w:val="Transcript"/>
                                          </w:pPr>
                                          <w:r>
                                            <w:t>Sarah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A41650" id="Gruppieren 15" o:spid="_x0000_s1096" style="position:absolute;margin-left:12.8pt;margin-top:13.6pt;width:58pt;height:79.85pt;z-index:251954176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">
                            <o:lock v:ext="edit" aspectratio="t"/>
                            <v:shape id="Grafik 9" o:spid="_x0000_s109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">
                              <v:imagedata r:id="rId68" o:title="" chromakey="white"/>
                            </v:shape>
                            <v:shape id="Textfeld 12" o:spid="_x0000_s109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      <v:textbox inset="0,0,0,0">
                                <w:txbxContent>
                                  <w:p w14:paraId="37EA3814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52128" behindDoc="0" locked="0" layoutInCell="1" allowOverlap="1" wp14:anchorId="0883CFFC" wp14:editId="2A804013">
                            <wp:simplePos x="0" y="0"/>
                            <wp:positionH relativeFrom="column">
                              <wp:posOffset>1112319</wp:posOffset>
                            </wp:positionH>
                            <wp:positionV relativeFrom="paragraph">
                              <wp:posOffset>0</wp:posOffset>
                            </wp:positionV>
                            <wp:extent cx="2246471" cy="933745"/>
                            <wp:effectExtent l="279400" t="0" r="27305" b="31750"/>
                            <wp:wrapNone/>
                            <wp:docPr id="1861666748" name="Wolkenförmige Legende 94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46471" cy="933745"/>
                                    </a:xfrm>
                                    <a:prstGeom prst="cloudCallout">
                                      <a:avLst>
                                        <a:gd name="adj1" fmla="val -60796"/>
                                        <a:gd name="adj2" fmla="val 11437"/>
                                      </a:avLst>
                                    </a:prstGeom>
                                    <a:noFill/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  <a:ext uri="{C572A759-6A51-4108-AA02-DFA0A04FC94B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2B97AC" w14:textId="77777777" w:rsidR="006C5D2E" w:rsidRPr="00675B1B" w:rsidRDefault="006C5D2E" w:rsidP="006C5D2E">
                                        <w:pPr>
                                          <w:pStyle w:val="TextSprechblasen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</w:rPr>
                                        </w:pPr>
                                        <w:r w:rsidRPr="00675B1B">
                                          <w:rPr>
                                            <w:rFonts w:asciiTheme="minorHAnsi" w:hAnsiTheme="minorHAnsi" w:cstheme="minorHAnsi"/>
                                          </w:rPr>
                                          <w:t>Es müssen immer gleiche Stellen addiert werden.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83CFF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  <v:formulas>
                              <v:f eqn="sum #0 0 10800"/>
                              <v:f eqn="sum #1 0 10800"/>
                              <v:f eqn="cosatan2 10800 @0 @1"/>
                              <v:f eqn="sinatan2 10800 @0 @1"/>
                              <v:f eqn="sum @2 10800 0"/>
                              <v:f eqn="sum @3 10800 0"/>
                              <v:f eqn="sum @4 0 #0"/>
                              <v:f eqn="sum @5 0 #1"/>
                              <v:f eqn="mod @6 @7 0"/>
                              <v:f eqn="prod 600 11 1"/>
                              <v:f eqn="sum @8 0 @9"/>
                              <v:f eqn="prod @10 1 3"/>
                              <v:f eqn="prod 600 3 1"/>
                              <v:f eqn="sum @11 @12 0"/>
                              <v:f eqn="prod @13 @6 @8"/>
                              <v:f eqn="prod @13 @7 @8"/>
                              <v:f eqn="sum @14 #0 0"/>
                              <v:f eqn="sum @15 #1 0"/>
                              <v:f eqn="prod 600 8 1"/>
                              <v:f eqn="prod @11 2 1"/>
                              <v:f eqn="sum @18 @19 0"/>
                              <v:f eqn="prod @20 @6 @8"/>
                              <v:f eqn="prod @20 @7 @8"/>
                              <v:f eqn="sum @21 #0 0"/>
                              <v:f eqn="sum @22 #1 0"/>
                              <v:f eqn="prod 600 2 1"/>
                              <v:f eqn="sum #0 600 0"/>
                              <v:f eqn="sum #0 0 600"/>
                              <v:f eqn="sum #1 600 0"/>
                              <v:f eqn="sum #1 0 600"/>
                              <v:f eqn="sum @16 @25 0"/>
                              <v:f eqn="sum @16 0 @25"/>
                              <v:f eqn="sum @17 @25 0"/>
                              <v:f eqn="sum @17 0 @25"/>
                              <v:f eqn="sum @23 @12 0"/>
                              <v:f eqn="sum @23 0 @12"/>
                              <v:f eqn="sum @24 @12 0"/>
                              <v:f eqn="sum @24 0 @12"/>
                              <v:f eqn="val #0"/>
                              <v:f eqn="val #1"/>
                            </v:formulas>
                            <v:path o:extrusionok="f" o:connecttype="custom" o:connectlocs="67,10800;10800,21577;21582,10800;10800,1235;@38,@39" textboxrect="2977,3262,17087,17337"/>
                            <v:handles>
                              <v:h position="#0,#1"/>
                            </v:handles>
                            <o:complex v:ext="view"/>
                          </v:shapetype>
                          <v:shape id="Wolkenförmige Legende 9406" o:spid="_x0000_s1098" type="#_x0000_t106" style="position:absolute;margin-left:87.6pt;margin-top:0;width:176.9pt;height:73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" adj="-2332,13270" filled="f" strokecolor="#bfbfbf [2412]" strokeweight=".5pt">
                            <v:stroke joinstyle="miter"/>
                            <v:textbox>
                              <w:txbxContent>
                                <w:p w14:paraId="172B97AC" w14:textId="77777777" w:rsidR="006C5D2E" w:rsidRPr="00675B1B" w:rsidRDefault="006C5D2E" w:rsidP="006C5D2E">
                                  <w:pPr>
                                    <w:pStyle w:val="TextSprechblasen"/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75B1B">
                                    <w:rPr>
                                      <w:rFonts w:asciiTheme="minorHAnsi" w:hAnsiTheme="minorHAnsi" w:cstheme="minorHAnsi"/>
                                    </w:rPr>
                                    <w:t>Es müssen immer gleiche Stellen addiert werden.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BA20C67" w14:textId="4CE634AD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6C5D2E" w:rsidRPr="008A0003" w14:paraId="0DFBB6F6" w14:textId="77777777" w:rsidTr="00C54924">
              <w:tc>
                <w:tcPr>
                  <w:tcW w:w="2835" w:type="dxa"/>
                </w:tcPr>
                <w:p w14:paraId="0F05D544" w14:textId="1E4428BC" w:rsidR="006C5D2E" w:rsidRPr="008A0003" w:rsidRDefault="006C5D2E" w:rsidP="006C5D2E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Emilys Rechenweg:</w:t>
                  </w:r>
                </w:p>
                <w:p w14:paraId="6DD34A0C" w14:textId="33BF1467" w:rsidR="006C5D2E" w:rsidRPr="008A0003" w:rsidRDefault="006C5D2E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3EB8C3B4" wp14:editId="46BE85FC">
                        <wp:extent cx="1168713" cy="811854"/>
                        <wp:effectExtent l="0" t="0" r="0" b="1270"/>
                        <wp:docPr id="17" name="Bild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ülerlösungen.jpeg"/>
                                <pic:cNvPicPr/>
                              </pic:nvPicPr>
                              <pic:blipFill rotWithShape="1">
                                <a:blip r:embed="rId6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0">
                                          <a14:imgEffect>
                                            <a14:colorTemperature colorTemp="59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458" r="-281" b="120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83564" cy="8221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0" w:type="dxa"/>
                  <w:vAlign w:val="center"/>
                </w:tcPr>
                <w:p w14:paraId="5DCC9EFA" w14:textId="5FC92343" w:rsidR="006C5D2E" w:rsidRPr="008A0003" w:rsidRDefault="00337E74" w:rsidP="006C5D2E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noProof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956224" behindDoc="0" locked="0" layoutInCell="1" allowOverlap="1" wp14:anchorId="425AA9A4" wp14:editId="39ACD10C">
                            <wp:simplePos x="0" y="0"/>
                            <wp:positionH relativeFrom="column">
                              <wp:posOffset>1843405</wp:posOffset>
                            </wp:positionH>
                            <wp:positionV relativeFrom="paragraph">
                              <wp:posOffset>-62230</wp:posOffset>
                            </wp:positionV>
                            <wp:extent cx="751205" cy="926465"/>
                            <wp:effectExtent l="0" t="0" r="0" b="635"/>
                            <wp:wrapNone/>
                            <wp:docPr id="1511684091" name="Gruppier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0"/>
                                      <a:ext cx="751205" cy="926465"/>
                                      <a:chOff x="-19536" y="-26137"/>
                                      <a:chExt cx="627018" cy="773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47989462" name="Grafik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clrChange>
                                          <a:clrFrom>
                                            <a:srgbClr val="FFFFFF">
                                              <a:alpha val="0"/>
                                            </a:srgbClr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-19536" y="-26137"/>
                                        <a:ext cx="627018" cy="629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791781434" name="Textfeld 12"/>
                                    <wps:cNvSpPr txBox="1"/>
                                    <wps:spPr>
                                      <a:xfrm>
                                        <a:off x="161127" y="600201"/>
                                        <a:ext cx="349885" cy="1468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FABA47" w14:textId="77777777" w:rsidR="00337E74" w:rsidRPr="008D5126" w:rsidRDefault="00337E74" w:rsidP="00337E74">
                                          <w:pPr>
                                            <w:pStyle w:val="Transcript"/>
                                          </w:pPr>
                                          <w:r w:rsidRPr="00846BA4">
                                            <w:t>Emily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425AA9A4" id="_x0000_s1100" style="position:absolute;margin-left:145.15pt;margin-top:-4.9pt;width:59.15pt;height:72.95pt;z-index:251956224;mso-width-relative:margin;mso-height-relative:margin" coordorigin="-195,-261" coordsize="6270,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">
                            <o:lock v:ext="edit" aspectratio="t"/>
                            <v:shape id="Grafik 3" o:spid="_x0000_s1101" type="#_x0000_t75" style="position:absolute;left:-195;top:-261;width:6269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">
                              <v:imagedata r:id="rId72" o:title="" chromakey="white"/>
                            </v:shape>
                            <v:shape id="Textfeld 12" o:spid="_x0000_s1102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" filled="f" stroked="f" strokeweight=".5pt">
                              <v:textbox inset="0,0,0,0">
                                <w:txbxContent>
                                  <w:p w14:paraId="5AFABA47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  <w:r w:rsidR="00675B1B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 wp14:anchorId="147332BE" wp14:editId="527491A1">
                            <wp:simplePos x="0" y="0"/>
                            <wp:positionH relativeFrom="column">
                              <wp:posOffset>304800</wp:posOffset>
                            </wp:positionH>
                            <wp:positionV relativeFrom="paragraph">
                              <wp:posOffset>236220</wp:posOffset>
                            </wp:positionV>
                            <wp:extent cx="1133475" cy="381000"/>
                            <wp:effectExtent l="0" t="0" r="485775" b="19050"/>
                            <wp:wrapNone/>
                            <wp:docPr id="6" name="Rechteckige Legende 221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33475" cy="381000"/>
                                    </a:xfrm>
                                    <a:prstGeom prst="wedgeRoundRectCallout">
                                      <a:avLst>
                                        <a:gd name="adj1" fmla="val 87564"/>
                                        <a:gd name="adj2" fmla="val -16471"/>
                                        <a:gd name="adj3" fmla="val 16667"/>
                                      </a:avLst>
                                    </a:prstGeom>
                                    <a:ln w="9525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22B5DB3" w14:textId="588D2825" w:rsidR="00675B1B" w:rsidRPr="00705633" w:rsidRDefault="00675B1B" w:rsidP="00675B1B">
                                        <w:pPr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</w:pPr>
                                        <w:r w:rsidRPr="00675B1B">
                                          <w:rPr>
                                            <w:color w:val="000000" w:themeColor="text1"/>
                                            <w:sz w:val="19"/>
                                            <w:szCs w:val="19"/>
                                          </w:rPr>
                                          <w:t>Ich mache das so.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7332BE" id="_x0000_s1102" type="#_x0000_t62" style="position:absolute;margin-left:24pt;margin-top:18.6pt;width:89.25pt;height:30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" adj="29714,7242" fillcolor="white [3201]" strokecolor="#bfbfbf [2412]">
                            <v:textbox inset="1mm,0,1mm,0">
                              <w:txbxContent>
                                <w:p w14:paraId="222B5DB3" w14:textId="588D2825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mache das so.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D7E042A" w14:textId="5641CA42" w:rsidR="00A27870" w:rsidRPr="008A0003" w:rsidRDefault="00A27870" w:rsidP="006C5D2E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DF21EF" w:rsidRPr="008A0003" w14:paraId="05EEC52A" w14:textId="77777777" w:rsidTr="00C54924">
        <w:trPr>
          <w:trHeight w:val="291"/>
        </w:trPr>
        <w:tc>
          <w:tcPr>
            <w:tcW w:w="610" w:type="dxa"/>
          </w:tcPr>
          <w:p w14:paraId="1E69C0B2" w14:textId="77777777" w:rsidR="00DF21EF" w:rsidRPr="008A0003" w:rsidRDefault="00DF21EF" w:rsidP="00A2787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8461" w:type="dxa"/>
            <w:gridSpan w:val="2"/>
          </w:tcPr>
          <w:p w14:paraId="5A122A54" w14:textId="45EB9D1B" w:rsidR="00DF21EF" w:rsidRPr="008A0003" w:rsidRDefault="00DF21EF" w:rsidP="006C5D2E">
            <w:pPr>
              <w:rPr>
                <w:rFonts w:asciiTheme="majorHAnsi" w:hAnsiTheme="majorHAnsi" w:cstheme="majorHAnsi"/>
              </w:rPr>
            </w:pPr>
          </w:p>
        </w:tc>
      </w:tr>
      <w:tr w:rsidR="008406C4" w:rsidRPr="008A0003" w14:paraId="0FD58C85" w14:textId="77777777" w:rsidTr="004D5301">
        <w:trPr>
          <w:trHeight w:val="433"/>
        </w:trPr>
        <w:tc>
          <w:tcPr>
            <w:tcW w:w="610" w:type="dxa"/>
          </w:tcPr>
          <w:p w14:paraId="10C9301A" w14:textId="601E9A1E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10B54C8" wp14:editId="741D65C0">
                  <wp:extent cx="360000" cy="272386"/>
                  <wp:effectExtent l="0" t="0" r="2540" b="0"/>
                  <wp:docPr id="1573649134" name="Grafik 1573649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8683E1C" w14:textId="45C7BE85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F3AB47B" w14:textId="5BA501C1" w:rsidR="008406C4" w:rsidRPr="00DF7D62" w:rsidRDefault="008406C4" w:rsidP="00DF7D62">
            <w:pPr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Erkläre die beiden Rechenwege von Sarah und von Emily.</w:t>
            </w:r>
          </w:p>
          <w:p w14:paraId="6A2AB61C" w14:textId="131B2C34" w:rsidR="008406C4" w:rsidRPr="00DF7D62" w:rsidRDefault="008406C4" w:rsidP="00DF7D62">
            <w:pPr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Warum braucht Emily die Stellentafel nicht?</w:t>
            </w:r>
          </w:p>
          <w:p w14:paraId="1FABBA3D" w14:textId="3B9F5025" w:rsidR="00C54924" w:rsidRPr="00DF7D62" w:rsidRDefault="008406C4" w:rsidP="00DF7D62">
            <w:pPr>
              <w:spacing w:line="360" w:lineRule="auto"/>
              <w:ind w:left="360" w:hanging="360"/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Rechne dann die folgenden Aufgaben einmal wie Sarah und einmal wie Emily.</w:t>
            </w:r>
          </w:p>
          <w:p w14:paraId="654B2BA0" w14:textId="106AC839" w:rsidR="008406C4" w:rsidRPr="008A0003" w:rsidRDefault="008406C4" w:rsidP="008406C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 xml:space="preserve">(1)  68,07 + 4,82     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2</w:t>
            </w:r>
            <w:proofErr w:type="gramStart"/>
            <w:r w:rsidRPr="008A0003">
              <w:rPr>
                <w:rFonts w:asciiTheme="majorHAnsi" w:hAnsiTheme="majorHAnsi" w:cstheme="majorHAnsi"/>
              </w:rPr>
              <w:t>)  53</w:t>
            </w:r>
            <w:proofErr w:type="gramEnd"/>
            <w:r w:rsidRPr="008A0003">
              <w:rPr>
                <w:rFonts w:asciiTheme="majorHAnsi" w:hAnsiTheme="majorHAnsi" w:cstheme="majorHAnsi"/>
              </w:rPr>
              <w:t>,28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 xml:space="preserve">0,16         </w:t>
            </w:r>
            <w:proofErr w:type="gramStart"/>
            <w:r w:rsidRPr="008A0003">
              <w:rPr>
                <w:rFonts w:asciiTheme="majorHAnsi" w:hAnsiTheme="majorHAnsi" w:cstheme="majorHAnsi"/>
              </w:rPr>
              <w:t xml:space="preserve">   (</w:t>
            </w:r>
            <w:proofErr w:type="gramEnd"/>
            <w:r w:rsidRPr="008A0003">
              <w:rPr>
                <w:rFonts w:asciiTheme="majorHAnsi" w:hAnsiTheme="majorHAnsi" w:cstheme="majorHAnsi"/>
              </w:rPr>
              <w:t>3)   87,85</w:t>
            </w:r>
            <w:r w:rsidR="00606063">
              <w:rPr>
                <w:rFonts w:asciiTheme="majorHAnsi" w:hAnsiTheme="majorHAnsi" w:cstheme="majorHAnsi"/>
              </w:rPr>
              <w:t xml:space="preserve"> – </w:t>
            </w:r>
            <w:r w:rsidRPr="008A0003">
              <w:rPr>
                <w:rFonts w:asciiTheme="majorHAnsi" w:hAnsiTheme="majorHAnsi" w:cstheme="majorHAnsi"/>
              </w:rPr>
              <w:t>2,78</w:t>
            </w:r>
          </w:p>
        </w:tc>
      </w:tr>
      <w:tr w:rsidR="00DF21EF" w:rsidRPr="008A0003" w14:paraId="719AFF59" w14:textId="77777777" w:rsidTr="00C54924">
        <w:trPr>
          <w:trHeight w:val="169"/>
        </w:trPr>
        <w:tc>
          <w:tcPr>
            <w:tcW w:w="610" w:type="dxa"/>
          </w:tcPr>
          <w:p w14:paraId="569ECE1B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2555B821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6485870E" w14:textId="1E25B14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728DE080" w14:textId="77777777" w:rsidTr="004D5301">
        <w:trPr>
          <w:trHeight w:val="433"/>
        </w:trPr>
        <w:tc>
          <w:tcPr>
            <w:tcW w:w="610" w:type="dxa"/>
          </w:tcPr>
          <w:p w14:paraId="02AA84A9" w14:textId="75AA8A80" w:rsidR="008406C4" w:rsidRPr="008A0003" w:rsidRDefault="00524FF0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8576" behindDoc="0" locked="0" layoutInCell="1" allowOverlap="1" wp14:anchorId="29550873" wp14:editId="5AA7D82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763026</wp:posOffset>
                  </wp:positionV>
                  <wp:extent cx="359410" cy="271780"/>
                  <wp:effectExtent l="0" t="0" r="0" b="0"/>
                  <wp:wrapNone/>
                  <wp:docPr id="1539945945" name="Grafik 1539945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622A"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383F5652" wp14:editId="5730AEF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1106317</wp:posOffset>
                  </wp:positionV>
                  <wp:extent cx="320040" cy="192405"/>
                  <wp:effectExtent l="0" t="0" r="3810" b="0"/>
                  <wp:wrapNone/>
                  <wp:docPr id="83303271" name="Grafik 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03271" name="Grafik 1">
                            <a:hlinkClick r:id="rId29"/>
                          </pic:cNvPr>
                          <pic:cNvPicPr/>
                        </pic:nvPicPr>
                        <pic:blipFill rotWithShape="1">
                          <a:blip r:embed="rId25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</w:tcPr>
          <w:p w14:paraId="62B00835" w14:textId="338DF45B" w:rsidR="008406C4" w:rsidRPr="008A0003" w:rsidRDefault="008406C4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6E147ECD" w14:textId="37DB6992" w:rsidR="008406C4" w:rsidRDefault="00DE62C8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958272" behindDoc="0" locked="0" layoutInCell="1" allowOverlap="1" wp14:anchorId="5660D8AD" wp14:editId="42CF468E">
                      <wp:simplePos x="0" y="0"/>
                      <wp:positionH relativeFrom="column">
                        <wp:posOffset>127181</wp:posOffset>
                      </wp:positionH>
                      <wp:positionV relativeFrom="paragraph">
                        <wp:posOffset>-26216</wp:posOffset>
                      </wp:positionV>
                      <wp:extent cx="487698" cy="793616"/>
                      <wp:effectExtent l="0" t="0" r="0" b="6985"/>
                      <wp:wrapNone/>
                      <wp:docPr id="175109218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038459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2867761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0F43366" w14:textId="77777777" w:rsidR="00337E74" w:rsidRPr="008D5126" w:rsidRDefault="00337E74" w:rsidP="00337E74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60D8AD" id="_x0000_s1104" style="position:absolute;margin-left:10pt;margin-top:-2.05pt;width:38.4pt;height:62.5pt;z-index:251958272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">
                      <v:shape id="Grafik 5" o:spid="_x0000_s1105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">
                        <v:imagedata r:id="rId74" o:title="" chromakey="white"/>
                      </v:shape>
                      <v:shape id="Textfeld 12" o:spid="_x0000_s1106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0F43366" w14:textId="77777777" w:rsidR="00337E74" w:rsidRPr="008D5126" w:rsidRDefault="00337E74" w:rsidP="00337E74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75B1B" w:rsidRPr="008A0003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2AD9B14" wp14:editId="7205A5EF">
                      <wp:simplePos x="0" y="0"/>
                      <wp:positionH relativeFrom="column">
                        <wp:posOffset>883920</wp:posOffset>
                      </wp:positionH>
                      <wp:positionV relativeFrom="paragraph">
                        <wp:posOffset>176848</wp:posOffset>
                      </wp:positionV>
                      <wp:extent cx="3533775" cy="438150"/>
                      <wp:effectExtent l="304800" t="0" r="28575" b="19050"/>
                      <wp:wrapNone/>
                      <wp:docPr id="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3775" cy="438150"/>
                              </a:xfrm>
                              <a:prstGeom prst="wedgeRoundRectCallout">
                                <a:avLst>
                                  <a:gd name="adj1" fmla="val -57584"/>
                                  <a:gd name="adj2" fmla="val -1254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12E46" w14:textId="77777777" w:rsidR="00675B1B" w:rsidRPr="00C54924" w:rsidRDefault="00675B1B" w:rsidP="00675B1B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bookmarkStart w:id="4" w:name="_Hlk137408132"/>
                                  <w:bookmarkStart w:id="5" w:name="_Hlk137408133"/>
                                  <w:bookmarkStart w:id="6" w:name="_Hlk137408134"/>
                                  <w:bookmarkStart w:id="7" w:name="_Hlk137408135"/>
                                  <w:bookmarkStart w:id="8" w:name="_Hlk137408152"/>
                                  <w:bookmarkStart w:id="9" w:name="_Hlk137408153"/>
                                  <w:bookmarkStart w:id="10" w:name="_Hlk137408154"/>
                                  <w:bookmarkStart w:id="11" w:name="_Hlk137408155"/>
                                  <w:r w:rsidRPr="00C54924">
                                    <w:rPr>
                                      <w:b/>
                                      <w:bCs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62,8 + 0,64 = 62,72</w:t>
                                  </w:r>
                                </w:p>
                                <w:p w14:paraId="20F77D1A" w14:textId="1D446583" w:rsidR="00675B1B" w:rsidRPr="00675B1B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8 Hundertstel plus 64 Hundertstel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75B1B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gleich 72 Hundertstel sind.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  <w:bookmarkEnd w:id="8"/>
                                  <w:bookmarkEnd w:id="9"/>
                                  <w:bookmarkEnd w:id="10"/>
                                  <w:bookmarkEnd w:id="11"/>
                                </w:p>
                                <w:p w14:paraId="5C054CB7" w14:textId="45B03A81" w:rsidR="00675B1B" w:rsidRPr="00705633" w:rsidRDefault="00675B1B" w:rsidP="00675B1B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D9B14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107" type="#_x0000_t62" style="position:absolute;margin-left:69.6pt;margin-top:13.95pt;width:278.25pt;height:3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" adj="-1638,8090" fillcolor="white [3201]" strokecolor="#bfbfbf [2412]">
                      <v:textbox inset="1mm,0,1mm,0">
                        <w:txbxContent>
                          <w:p w14:paraId="14C12E46" w14:textId="77777777" w:rsidR="00675B1B" w:rsidRPr="00C54924" w:rsidRDefault="00675B1B" w:rsidP="00675B1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bookmarkStart w:id="13" w:name="_Hlk137408132"/>
                            <w:bookmarkStart w:id="14" w:name="_Hlk137408133"/>
                            <w:bookmarkStart w:id="15" w:name="_Hlk137408134"/>
                            <w:bookmarkStart w:id="16" w:name="_Hlk137408135"/>
                            <w:bookmarkStart w:id="17" w:name="_Hlk137408152"/>
                            <w:bookmarkStart w:id="18" w:name="_Hlk137408153"/>
                            <w:bookmarkStart w:id="19" w:name="_Hlk137408154"/>
                            <w:bookmarkStart w:id="20" w:name="_Hlk137408155"/>
                            <w:r w:rsidRPr="00C54924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62,8 + 0,64 = 62,72</w:t>
                            </w:r>
                          </w:p>
                          <w:p w14:paraId="20F77D1A" w14:textId="1D446583" w:rsidR="00675B1B" w:rsidRPr="00675B1B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8 Hundertstel plus 64 Hundertstel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75B1B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gleich 72 Hundertstel sind.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  <w:p w14:paraId="5C054CB7" w14:textId="45B03A81" w:rsidR="00675B1B" w:rsidRPr="00705633" w:rsidRDefault="00675B1B" w:rsidP="00675B1B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90DC109" w14:textId="77777777" w:rsidR="00337E74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B09510" w14:textId="77777777" w:rsidR="00337E74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1501DB" w14:textId="77777777" w:rsidR="00337E74" w:rsidRPr="008A0003" w:rsidRDefault="00337E74" w:rsidP="0083575B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3D38324" w14:textId="09B36B48" w:rsidR="008406C4" w:rsidRPr="008A0003" w:rsidRDefault="00326458" w:rsidP="0083575B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0B2BFB86" wp14:editId="6E70061F">
                  <wp:simplePos x="0" y="0"/>
                  <wp:positionH relativeFrom="column">
                    <wp:posOffset>4474482</wp:posOffset>
                  </wp:positionH>
                  <wp:positionV relativeFrom="paragraph">
                    <wp:posOffset>31115</wp:posOffset>
                  </wp:positionV>
                  <wp:extent cx="556895" cy="556895"/>
                  <wp:effectExtent l="0" t="0" r="1905" b="1905"/>
                  <wp:wrapNone/>
                  <wp:docPr id="1212608830" name="Grafik 56" descr="QR code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057117" name="Grafik 56" descr="QR code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AA74A" w14:textId="2CFD3A54" w:rsidR="008406C4" w:rsidRPr="00DF7D62" w:rsidRDefault="008406C4" w:rsidP="00DF7D62">
            <w:pPr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 xml:space="preserve">Welchen Fehler hat Kenan gemacht? Erkläre und korrigiere seine Rechnung. </w:t>
            </w:r>
          </w:p>
          <w:p w14:paraId="7188A75A" w14:textId="3875898E" w:rsidR="008406C4" w:rsidRPr="00DF7D62" w:rsidRDefault="008406C4" w:rsidP="00DF7D62">
            <w:pPr>
              <w:rPr>
                <w:rFonts w:asciiTheme="majorHAnsi" w:hAnsiTheme="majorHAnsi" w:cstheme="majorHAnsi"/>
                <w:noProof/>
              </w:rPr>
            </w:pPr>
            <w:r w:rsidRPr="00DF7D62">
              <w:rPr>
                <w:rFonts w:asciiTheme="majorHAnsi" w:hAnsiTheme="majorHAnsi" w:cstheme="majorHAnsi"/>
                <w:noProof/>
              </w:rPr>
              <w:t>Rechnest du dazu wie Sarah oder wie Emily?</w:t>
            </w:r>
          </w:p>
          <w:p w14:paraId="1637B7AB" w14:textId="0CDF4438" w:rsidR="00524FF0" w:rsidRPr="00524FF0" w:rsidRDefault="009E4031" w:rsidP="00524FF0">
            <w:pPr>
              <w:tabs>
                <w:tab w:val="left" w:pos="7163"/>
              </w:tabs>
              <w:rPr>
                <w:rFonts w:asciiTheme="majorHAnsi" w:hAnsiTheme="majorHAnsi" w:cstheme="majorHAnsi"/>
                <w:noProof/>
                <w:color w:val="000000" w:themeColor="text1"/>
              </w:rPr>
            </w:pPr>
            <w:r>
              <w:rPr>
                <w:rFonts w:asciiTheme="majorHAnsi" w:hAnsiTheme="majorHAnsi" w:cstheme="majorHAnsi"/>
                <w:noProof/>
                <w:color w:val="000000" w:themeColor="text1"/>
              </w:rPr>
              <w:t>Tipp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: Du kannst </w:t>
            </w:r>
            <w:r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dir 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>als Hilfe das Video anschauen</w:t>
            </w:r>
            <w:r w:rsidR="00590D82">
              <w:rPr>
                <w:rFonts w:asciiTheme="majorHAnsi" w:hAnsiTheme="majorHAnsi" w:cstheme="majorHAnsi"/>
                <w:noProof/>
                <w:color w:val="000000" w:themeColor="text1"/>
              </w:rPr>
              <w:t xml:space="preserve"> (4:58 bis 7:09)</w:t>
            </w:r>
            <w:r w:rsidR="00524FF0" w:rsidRPr="00524FF0">
              <w:rPr>
                <w:rFonts w:asciiTheme="majorHAnsi" w:hAnsiTheme="majorHAnsi" w:cstheme="majorHAnsi"/>
                <w:noProof/>
                <w:color w:val="000000" w:themeColor="text1"/>
              </w:rPr>
              <w:t>.</w:t>
            </w:r>
            <w:r w:rsidR="00590D82">
              <w:rPr>
                <w:noProof/>
              </w:rPr>
              <w:t xml:space="preserve"> </w:t>
            </w:r>
            <w:r w:rsidR="00524FF0">
              <w:rPr>
                <w:rFonts w:asciiTheme="majorHAnsi" w:hAnsiTheme="majorHAnsi" w:cstheme="majorHAnsi"/>
                <w:noProof/>
                <w:color w:val="000000" w:themeColor="text1"/>
              </w:rPr>
              <w:tab/>
            </w:r>
          </w:p>
        </w:tc>
      </w:tr>
    </w:tbl>
    <w:p w14:paraId="06B09A40" w14:textId="6CB17823" w:rsidR="00C54924" w:rsidRDefault="00DE62C8"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C8A18AB" wp14:editId="30A2F9B2">
                <wp:simplePos x="0" y="0"/>
                <wp:positionH relativeFrom="column">
                  <wp:posOffset>4796972</wp:posOffset>
                </wp:positionH>
                <wp:positionV relativeFrom="paragraph">
                  <wp:posOffset>-159657</wp:posOffset>
                </wp:positionV>
                <wp:extent cx="1362394" cy="300708"/>
                <wp:effectExtent l="0" t="0" r="0" b="0"/>
                <wp:wrapNone/>
                <wp:docPr id="1762910603" name="Textfeld 74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86BE5" w14:textId="77777777" w:rsidR="00DE62C8" w:rsidRPr="00511FED" w:rsidRDefault="00DE62C8" w:rsidP="00DE62C8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75" w:history="1"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Pr="002073F4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=728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A18AB" id="_x0000_s1108" type="#_x0000_t202" href="https://mathe-sicher-koennen.dzlm.de/erklaervideos?nid=728" style="position:absolute;margin-left:377.7pt;margin-top:-12.55pt;width:107.3pt;height:23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G70GgIAADQ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7686BE5" w14:textId="77777777" w:rsidR="00DE62C8" w:rsidRPr="00511FED" w:rsidRDefault="00DE62C8" w:rsidP="00DE62C8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76" w:history="1">
                        <w:r w:rsidRPr="002073F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t>mathe-sicher-koennen.dzlm.de/</w:t>
                        </w:r>
                        <w:r w:rsidRPr="002073F4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</w:rPr>
                          <w:br/>
                          <w:t>erklaervideos?nid=728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510"/>
        <w:gridCol w:w="7951"/>
      </w:tblGrid>
      <w:tr w:rsidR="008406C4" w:rsidRPr="008A0003" w14:paraId="54507F76" w14:textId="77777777" w:rsidTr="004D5301">
        <w:trPr>
          <w:trHeight w:val="433"/>
        </w:trPr>
        <w:tc>
          <w:tcPr>
            <w:tcW w:w="610" w:type="dxa"/>
          </w:tcPr>
          <w:p w14:paraId="7596A21C" w14:textId="0657EC1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2.2</w:t>
            </w:r>
          </w:p>
        </w:tc>
        <w:tc>
          <w:tcPr>
            <w:tcW w:w="8461" w:type="dxa"/>
            <w:gridSpan w:val="2"/>
          </w:tcPr>
          <w:p w14:paraId="64B6CFD8" w14:textId="0246AEED" w:rsidR="008406C4" w:rsidRPr="008A0003" w:rsidRDefault="008406C4" w:rsidP="008406C4">
            <w:pPr>
              <w:pStyle w:val="berschrift3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Fehler beim schriftlichen Addieren und Subtrahieren</w:t>
            </w:r>
          </w:p>
        </w:tc>
      </w:tr>
      <w:tr w:rsidR="008406C4" w:rsidRPr="008A0003" w14:paraId="79C695AB" w14:textId="77777777" w:rsidTr="004D5301">
        <w:trPr>
          <w:trHeight w:val="433"/>
        </w:trPr>
        <w:tc>
          <w:tcPr>
            <w:tcW w:w="610" w:type="dxa"/>
          </w:tcPr>
          <w:p w14:paraId="4C1BF543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1" w:type="dxa"/>
            <w:gridSpan w:val="2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9285"/>
            </w:tblGrid>
            <w:tr w:rsidR="008406C4" w:rsidRPr="008A0003" w14:paraId="78CDC687" w14:textId="77777777" w:rsidTr="00E77DFF">
              <w:tc>
                <w:tcPr>
                  <w:tcW w:w="8505" w:type="dxa"/>
                </w:tcPr>
                <w:p w14:paraId="0A910732" w14:textId="77777777" w:rsidR="008406C4" w:rsidRPr="008A0003" w:rsidRDefault="008406C4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</w:tc>
            </w:tr>
            <w:tr w:rsidR="008406C4" w:rsidRPr="008A0003" w14:paraId="152D2D15" w14:textId="77777777" w:rsidTr="00E77DFF">
              <w:tc>
                <w:tcPr>
                  <w:tcW w:w="8505" w:type="dxa"/>
                  <w:vAlign w:val="center"/>
                </w:tcPr>
                <w:p w14:paraId="0946202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624D575B" w14:textId="59D89AF4" w:rsidR="008406C4" w:rsidRPr="008A0003" w:rsidRDefault="000647CC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 xml:space="preserve">        </w:t>
                  </w:r>
                  <w:r w:rsidR="008406C4"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12728E5" wp14:editId="56587763">
                            <wp:extent cx="4260555" cy="765263"/>
                            <wp:effectExtent l="0" t="0" r="6985" b="0"/>
                            <wp:docPr id="9574" name="Gruppierung 95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260555" cy="765263"/>
                                      <a:chOff x="76840" y="65621"/>
                                      <a:chExt cx="4260555" cy="765263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pic:pic xmlns:pic="http://schemas.openxmlformats.org/drawingml/2006/picture">
                                    <pic:nvPicPr>
                                      <pic:cNvPr id="9418" name="Bild 94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7717" r="16" b="2515"/>
                                      <a:stretch/>
                                    </pic:blipFill>
                                    <pic:spPr bwMode="auto">
                                      <a:xfrm>
                                        <a:off x="76840" y="72984"/>
                                        <a:ext cx="918694" cy="7577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2" name="Bild 957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4362" t="8175" b="1"/>
                                      <a:stretch/>
                                    </pic:blipFill>
                                    <pic:spPr bwMode="auto">
                                      <a:xfrm>
                                        <a:off x="1690486" y="72986"/>
                                        <a:ext cx="918000" cy="7578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73" name="Bild 957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962" t="13995" r="13"/>
                                      <a:stretch/>
                                    </pic:blipFill>
                                    <pic:spPr bwMode="auto">
                                      <a:xfrm>
                                        <a:off x="3419395" y="65621"/>
                                        <a:ext cx="918000" cy="7652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31AA39A" id="Gruppierung 9574" o:spid="_x0000_s1026" style="width:335.5pt;height:60.25pt;mso-position-horizontal-relative:char;mso-position-vertical-relative:line" coordorigin="768,656" coordsize="42605,7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">
                            <v:shape id="Bild 9418" o:spid="_x0000_s1027" type="#_x0000_t75" style="position:absolute;left:768;top:729;width:9187;height:7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">
                              <v:imagedata r:id="rId80" o:title="" cropbottom="1648f" cropleft="5057f" cropright="10f"/>
                            </v:shape>
                            <v:shape id="Bild 9572" o:spid="_x0000_s1028" type="#_x0000_t75" style="position:absolute;left:16904;top:729;width:918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">
                              <v:imagedata r:id="rId81" o:title="" croptop="5358f" cropbottom="1f" cropleft="9412f"/>
                            </v:shape>
                            <v:shape id="Bild 9573" o:spid="_x0000_s1029" type="#_x0000_t75" style="position:absolute;left:34193;top:656;width:918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">
                              <v:imagedata r:id="rId82" o:title="" croptop="9172f" cropleft="6529f" cropright="9f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  <w:r>
                    <w:rPr>
                      <w:rFonts w:asciiTheme="majorHAnsi" w:hAnsiTheme="majorHAnsi" w:cstheme="majorHAnsi"/>
                    </w:rPr>
                    <w:t xml:space="preserve">    </w:t>
                  </w:r>
                </w:p>
                <w:p w14:paraId="4C1D254F" w14:textId="77777777" w:rsidR="008406C4" w:rsidRPr="008A0003" w:rsidRDefault="008406C4" w:rsidP="008406C4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F965E4" w14:textId="77777777" w:rsidR="008406C4" w:rsidRPr="008A0003" w:rsidRDefault="008406C4" w:rsidP="0083575B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439F1034" w14:textId="77777777" w:rsidTr="004D5301">
        <w:trPr>
          <w:trHeight w:val="433"/>
        </w:trPr>
        <w:tc>
          <w:tcPr>
            <w:tcW w:w="610" w:type="dxa"/>
          </w:tcPr>
          <w:p w14:paraId="418B0174" w14:textId="4A736CC7" w:rsidR="008406C4" w:rsidRPr="008A0003" w:rsidRDefault="004D5301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920FC83" wp14:editId="227B476E">
                  <wp:extent cx="360000" cy="272386"/>
                  <wp:effectExtent l="0" t="0" r="2540" b="0"/>
                  <wp:docPr id="1702115677" name="Grafik 1702115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</w:tcPr>
          <w:p w14:paraId="0CC39EFA" w14:textId="1951AAD2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951" w:type="dxa"/>
          </w:tcPr>
          <w:p w14:paraId="5C680BA5" w14:textId="77777777" w:rsidR="004D5301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Welche Fehler wurden gemacht? </w:t>
            </w:r>
          </w:p>
          <w:p w14:paraId="47B69C82" w14:textId="1E9396E7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Welchen Tipp kannst du für das richtige Lösen geben?</w:t>
            </w:r>
          </w:p>
        </w:tc>
      </w:tr>
      <w:tr w:rsidR="00DF21EF" w:rsidRPr="008A0003" w14:paraId="3DE5147B" w14:textId="77777777" w:rsidTr="00C54924">
        <w:trPr>
          <w:trHeight w:val="201"/>
        </w:trPr>
        <w:tc>
          <w:tcPr>
            <w:tcW w:w="610" w:type="dxa"/>
          </w:tcPr>
          <w:p w14:paraId="0C6117BE" w14:textId="77777777" w:rsidR="00DF21EF" w:rsidRPr="008A0003" w:rsidRDefault="00DF21EF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03D87DD6" w14:textId="77777777" w:rsidR="00DF21EF" w:rsidRPr="008A0003" w:rsidRDefault="00DF21EF" w:rsidP="008406C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7951" w:type="dxa"/>
          </w:tcPr>
          <w:p w14:paraId="23603BDB" w14:textId="77777777" w:rsidR="00DF21EF" w:rsidRPr="008A0003" w:rsidRDefault="00DF21EF" w:rsidP="008A000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8406C4" w:rsidRPr="008A0003" w14:paraId="39B4BC6B" w14:textId="77777777" w:rsidTr="004D5301">
        <w:trPr>
          <w:trHeight w:val="433"/>
        </w:trPr>
        <w:tc>
          <w:tcPr>
            <w:tcW w:w="610" w:type="dxa"/>
          </w:tcPr>
          <w:p w14:paraId="5D1F645C" w14:textId="77777777" w:rsidR="008406C4" w:rsidRPr="008A0003" w:rsidRDefault="008406C4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510" w:type="dxa"/>
          </w:tcPr>
          <w:p w14:paraId="1859F95D" w14:textId="0ED89499" w:rsidR="008406C4" w:rsidRPr="008A0003" w:rsidRDefault="004D5301" w:rsidP="008406C4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951" w:type="dxa"/>
          </w:tcPr>
          <w:p w14:paraId="4EC01364" w14:textId="08A188A1" w:rsidR="008406C4" w:rsidRPr="008A0003" w:rsidRDefault="004D5301" w:rsidP="008A0003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Löse die Aufgaben richtig. Schreibe ins Heft.</w:t>
            </w:r>
          </w:p>
        </w:tc>
      </w:tr>
    </w:tbl>
    <w:p w14:paraId="604FF7E6" w14:textId="77777777" w:rsidR="00C54924" w:rsidRDefault="00C54924">
      <w:pPr>
        <w:spacing w:after="200" w:line="276" w:lineRule="auto"/>
        <w:rPr>
          <w:rFonts w:asciiTheme="majorHAnsi" w:hAnsiTheme="majorHAnsi" w:cstheme="majorHAnsi"/>
        </w:rPr>
        <w:sectPr w:rsidR="00C54924" w:rsidSect="0088712C">
          <w:headerReference w:type="default" r:id="rId8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8A0003" w14:paraId="7CF825F0" w14:textId="77777777" w:rsidTr="004D5301">
        <w:tc>
          <w:tcPr>
            <w:tcW w:w="610" w:type="dxa"/>
          </w:tcPr>
          <w:p w14:paraId="2EB63DAF" w14:textId="336297EF" w:rsidR="00243737" w:rsidRPr="008A0003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lastRenderedPageBreak/>
              <w:t>2.</w:t>
            </w:r>
            <w:r w:rsidR="00146F2A" w:rsidRPr="008A000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1" w:type="dxa"/>
            <w:gridSpan w:val="2"/>
          </w:tcPr>
          <w:p w14:paraId="20692689" w14:textId="5F137EFE" w:rsidR="00243737" w:rsidRPr="008A0003" w:rsidRDefault="004D5301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Fehler suchen</w:t>
            </w:r>
          </w:p>
        </w:tc>
      </w:tr>
      <w:tr w:rsidR="0083575B" w:rsidRPr="008A0003" w14:paraId="0B4E2B73" w14:textId="77777777" w:rsidTr="004D5301">
        <w:tc>
          <w:tcPr>
            <w:tcW w:w="610" w:type="dxa"/>
          </w:tcPr>
          <w:p w14:paraId="21654792" w14:textId="686B795F" w:rsidR="0083575B" w:rsidRPr="008A0003" w:rsidRDefault="00A129D6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30624" behindDoc="0" locked="0" layoutInCell="1" allowOverlap="1" wp14:anchorId="1393D21B" wp14:editId="4A89C5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32443</wp:posOffset>
                  </wp:positionV>
                  <wp:extent cx="359410" cy="271780"/>
                  <wp:effectExtent l="0" t="0" r="0" b="0"/>
                  <wp:wrapNone/>
                  <wp:docPr id="963411046" name="Grafik 96341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45776C2D" w14:textId="77777777" w:rsidR="0083575B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</w:t>
            </w:r>
            <w:r w:rsidR="0083575B" w:rsidRPr="008A0003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tbl>
            <w:tblPr>
              <w:tblW w:w="9285" w:type="dxa"/>
              <w:tblLayout w:type="fixed"/>
              <w:tblLook w:val="01E0" w:firstRow="1" w:lastRow="1" w:firstColumn="1" w:lastColumn="1" w:noHBand="0" w:noVBand="0"/>
            </w:tblPr>
            <w:tblGrid>
              <w:gridCol w:w="4478"/>
              <w:gridCol w:w="4807"/>
            </w:tblGrid>
            <w:tr w:rsidR="004D5301" w:rsidRPr="008A0003" w14:paraId="39A760A7" w14:textId="77777777" w:rsidTr="00E77DFF">
              <w:tc>
                <w:tcPr>
                  <w:tcW w:w="7938" w:type="dxa"/>
                  <w:gridSpan w:val="2"/>
                </w:tcPr>
                <w:p w14:paraId="240994CD" w14:textId="77777777" w:rsidR="004D5301" w:rsidRPr="008A0003" w:rsidRDefault="004D5301" w:rsidP="004D5301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Die folgenden Aufgaben wurden leider falsch gelöst.</w:t>
                  </w:r>
                </w:p>
                <w:p w14:paraId="1E9E4AC6" w14:textId="573D378A" w:rsidR="004D5301" w:rsidRPr="008A0003" w:rsidRDefault="004D5301" w:rsidP="004D5301">
                  <w:pPr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 xml:space="preserve">Ordne den Rechnungen die </w:t>
                  </w:r>
                  <w:r w:rsidR="00C54924">
                    <w:rPr>
                      <w:rFonts w:asciiTheme="majorHAnsi" w:hAnsiTheme="majorHAnsi" w:cstheme="majorHAnsi"/>
                      <w:noProof/>
                    </w:rPr>
                    <w:t xml:space="preserve">passenden </w:t>
                  </w:r>
                  <w:r w:rsidRPr="008A0003">
                    <w:rPr>
                      <w:rFonts w:asciiTheme="majorHAnsi" w:hAnsiTheme="majorHAnsi" w:cstheme="majorHAnsi"/>
                      <w:noProof/>
                    </w:rPr>
                    <w:t>Fehler zu.</w:t>
                  </w:r>
                </w:p>
              </w:tc>
            </w:tr>
            <w:tr w:rsidR="004D5301" w:rsidRPr="008A0003" w14:paraId="0A21EBD0" w14:textId="77777777" w:rsidTr="00E77DFF">
              <w:tc>
                <w:tcPr>
                  <w:tcW w:w="3828" w:type="dxa"/>
                  <w:vAlign w:val="center"/>
                </w:tcPr>
                <w:p w14:paraId="6533AE8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0ABB2BF1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2604FDF" wp14:editId="53E4F886">
                            <wp:extent cx="2100614" cy="2979397"/>
                            <wp:effectExtent l="0" t="0" r="0" b="0"/>
                            <wp:docPr id="260061134" name="Gruppierung 93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00614" cy="2979397"/>
                                      <a:chOff x="-22333" y="0"/>
                                      <a:chExt cx="2100614" cy="2979397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g:grpSp>
                                    <wpg:cNvPr id="1618656052" name="Gruppierung 9435"/>
                                    <wpg:cNvGrpSpPr/>
                                    <wpg:grpSpPr>
                                      <a:xfrm>
                                        <a:off x="-22333" y="0"/>
                                        <a:ext cx="2100614" cy="2182495"/>
                                        <a:chOff x="-22333" y="0"/>
                                        <a:chExt cx="2100614" cy="218249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59401020" name="Bild 943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1" y="0"/>
                                          <a:ext cx="857315" cy="80200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81908216" name="Bild 942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023738" y="615299"/>
                                          <a:ext cx="1054543" cy="81901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012888766" name="Bild 94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8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-22333" y="1378994"/>
                                          <a:ext cx="976297" cy="80350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  <a:ext uri="{FAA26D3D-D897-4be2-8F04-BA451C77F1D7}">
  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0685345" name="Bild 1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47506" y="2079602"/>
                                        <a:ext cx="1019127" cy="89979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0A15003" id="Gruppierung 9312" o:spid="_x0000_s1026" style="width:165.4pt;height:234.6pt;mso-position-horizontal-relative:char;mso-position-vertical-relative:line" coordorigin="-223" coordsize="21006,29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">
                            <v:group id="Gruppierung 9435" o:spid="_x0000_s1027" style="position:absolute;left:-223;width:21005;height:21824" coordorigin="-223" coordsize="21006,2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">
                              <v:shape id="Bild 9434" o:spid="_x0000_s1028" type="#_x0000_t75" style="position:absolute;left:-223;width:8572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">
                                <v:imagedata r:id="rId88" o:title=""/>
                              </v:shape>
                              <v:shape id="Bild 9428" o:spid="_x0000_s1029" type="#_x0000_t75" style="position:absolute;left:10237;top:6152;width:1054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">
                                <v:imagedata r:id="rId89" o:title=""/>
                              </v:shape>
                              <v:shape id="Bild 9430" o:spid="_x0000_s1030" type="#_x0000_t75" style="position:absolute;left:-223;top:13789;width:9762;height:8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">
                                <v:imagedata r:id="rId90" o:title=""/>
                              </v:shape>
                            </v:group>
                            <v:shape id="Bild 127" o:spid="_x0000_s1031" type="#_x0000_t75" style="position:absolute;left:10475;top:20796;width:10191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">
                              <v:imagedata r:id="rId91" o:title="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4991672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4110" w:type="dxa"/>
                  <w:vAlign w:val="center"/>
                </w:tcPr>
                <w:p w14:paraId="6A305D79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5C7EDE45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21F16B5" wp14:editId="3CA87CB9">
                            <wp:extent cx="2093595" cy="2590373"/>
                            <wp:effectExtent l="0" t="101600" r="27305" b="114935"/>
                            <wp:docPr id="586727489" name="Gruppierung 1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093595" cy="2590373"/>
                                      <a:chOff x="0" y="222677"/>
                                      <a:chExt cx="2093595" cy="2590373"/>
                                    </a:xfrm>
                                    <a:extLst>
                                      <a:ext uri="{0CCBE362-F206-4b92-989A-16890622DB6E}">
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</a:ext>
                                    </a:extLst>
                                  </wpg:grpSpPr>
                                  <wps:wsp>
                                    <wps:cNvPr id="1239698139" name="Textfeld 1239698139"/>
                                    <wps:cNvSpPr txBox="1"/>
                                    <wps:spPr>
                                      <a:xfrm rot="21218510">
                                        <a:off x="26983" y="222677"/>
                                        <a:ext cx="1800300" cy="3557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3482F1CC" w14:textId="77777777" w:rsidR="004D5301" w:rsidRDefault="004D5301" w:rsidP="004D5301">
                                          <w:r>
                                            <w:t>Es wurde nicht richtig Komma unter Komma geschrieben.</w:t>
                                          </w:r>
                                        </w:p>
                                        <w:p w14:paraId="1E8301A4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13729644" name="Textfeld 713729644"/>
                                    <wps:cNvSpPr txBox="1"/>
                                    <wps:spPr>
                                      <a:xfrm rot="357743">
                                        <a:off x="652238" y="906884"/>
                                        <a:ext cx="1245538" cy="4013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2E2C4F3" w14:textId="77777777" w:rsidR="004D5301" w:rsidRDefault="004D5301" w:rsidP="004D5301">
                                          <w:r>
                                            <w:t xml:space="preserve">Es wurde addiert </w:t>
                                          </w:r>
                                        </w:p>
                                        <w:p w14:paraId="70AA65FB" w14:textId="77777777" w:rsidR="004D5301" w:rsidRDefault="004D5301" w:rsidP="004D5301">
                                          <w:r>
                                            <w:t>statt subtrahiert.</w:t>
                                          </w:r>
                                        </w:p>
                                        <w:p w14:paraId="541747DE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58129961" name="Textfeld 758129961"/>
                                    <wps:cNvSpPr txBox="1"/>
                                    <wps:spPr>
                                      <a:xfrm>
                                        <a:off x="0" y="1635012"/>
                                        <a:ext cx="1663337" cy="4298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C2CE8E4" w14:textId="77777777" w:rsidR="004D5301" w:rsidRDefault="004D5301" w:rsidP="004D5301">
                                          <w:r>
                                            <w:t>Der Übertrag wurde nicht berücksichtigt.</w:t>
                                          </w:r>
                                        </w:p>
                                        <w:p w14:paraId="01EF331F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4712160" name="Textfeld 234712160"/>
                                    <wps:cNvSpPr txBox="1"/>
                                    <wps:spPr>
                                      <a:xfrm rot="387441">
                                        <a:off x="42545" y="2387600"/>
                                        <a:ext cx="2051050" cy="4254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85000"/>
                                        </a:schemeClr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  <a:ext uri="{C572A759-6A51-4108-AA02-DFA0A04FC94B}">
      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088D9E4" w14:textId="77777777" w:rsidR="004D5301" w:rsidRDefault="004D5301" w:rsidP="004D5301">
                                          <w:r>
                                            <w:t>Es wurde immer die kleinere von der größeren Ziffer subtrahiert.</w:t>
                                          </w:r>
                                        </w:p>
                                        <w:p w14:paraId="2D1BF16C" w14:textId="77777777" w:rsidR="004D5301" w:rsidRDefault="004D5301" w:rsidP="004D5301"/>
                                      </w:txbxContent>
                                    </wps:txbx>
                                    <wps:bodyPr rot="0" spcFirstLastPara="0" vertOverflow="overflow" horzOverflow="overflow" vert="horz" wrap="square" lIns="36000" tIns="3600" rIns="36000" bIns="360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21F16B5" id="Gruppierung 13" o:spid="_x0000_s1107" style="width:164.85pt;height:203.95pt;mso-position-horizontal-relative:char;mso-position-vertical-relative:line" coordorigin=",2226" coordsize="20935,25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">
                            <v:shape id="Textfeld 1239698139" o:spid="_x0000_s1108" type="#_x0000_t202" style="position:absolute;left:269;top:2226;width:18003;height:3558;rotation:-4166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" fillcolor="#d8d8d8 [2732]" stroked="f">
                              <v:textbox inset="1mm,.1mm,1mm,.1mm">
                                <w:txbxContent>
                                  <w:p w14:paraId="3482F1CC" w14:textId="77777777" w:rsidR="004D5301" w:rsidRDefault="004D5301" w:rsidP="004D5301">
                                    <w:r>
                                      <w:t>Es wurde nicht richtig Komma unter Komma geschrieben.</w:t>
                                    </w:r>
                                  </w:p>
                                  <w:p w14:paraId="1E8301A4" w14:textId="77777777" w:rsidR="004D5301" w:rsidRDefault="004D5301" w:rsidP="004D5301"/>
                                </w:txbxContent>
                              </v:textbox>
                            </v:shape>
                            <v:shape id="Textfeld 713729644" o:spid="_x0000_s1109" type="#_x0000_t202" style="position:absolute;left:6522;top:9068;width:12455;height:4014;rotation:3907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" fillcolor="#d8d8d8 [2732]" stroked="f">
                              <v:textbox inset="1mm,.1mm,1mm,.1mm">
                                <w:txbxContent>
                                  <w:p w14:paraId="22E2C4F3" w14:textId="77777777" w:rsidR="004D5301" w:rsidRDefault="004D5301" w:rsidP="004D5301">
                                    <w:r>
                                      <w:t xml:space="preserve">Es wurde addiert </w:t>
                                    </w:r>
                                  </w:p>
                                  <w:p w14:paraId="70AA65FB" w14:textId="77777777" w:rsidR="004D5301" w:rsidRDefault="004D5301" w:rsidP="004D5301">
                                    <w:r>
                                      <w:t>statt subtrahiert.</w:t>
                                    </w:r>
                                  </w:p>
                                  <w:p w14:paraId="541747DE" w14:textId="77777777" w:rsidR="004D5301" w:rsidRDefault="004D5301" w:rsidP="004D5301"/>
                                </w:txbxContent>
                              </v:textbox>
                            </v:shape>
                            <v:shape id="Textfeld 758129961" o:spid="_x0000_s1110" type="#_x0000_t202" style="position:absolute;top:16350;width:16633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" fillcolor="#d8d8d8 [2732]" stroked="f">
                              <v:textbox inset="1mm,.1mm,1mm,.1mm">
                                <w:txbxContent>
                                  <w:p w14:paraId="1C2CE8E4" w14:textId="77777777" w:rsidR="004D5301" w:rsidRDefault="004D5301" w:rsidP="004D5301">
                                    <w:r>
                                      <w:t>Der Übertrag wurde nicht berücksichtigt.</w:t>
                                    </w:r>
                                  </w:p>
                                  <w:p w14:paraId="01EF331F" w14:textId="77777777" w:rsidR="004D5301" w:rsidRDefault="004D5301" w:rsidP="004D5301"/>
                                </w:txbxContent>
                              </v:textbox>
                            </v:shape>
                            <v:shape id="Textfeld 234712160" o:spid="_x0000_s1111" type="#_x0000_t202" style="position:absolute;left:425;top:23876;width:20510;height:4254;rotation:4231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" fillcolor="#d8d8d8 [2732]" stroked="f">
                              <v:textbox inset="1mm,.1mm,1mm,.1mm">
                                <w:txbxContent>
                                  <w:p w14:paraId="5088D9E4" w14:textId="77777777" w:rsidR="004D5301" w:rsidRDefault="004D5301" w:rsidP="004D5301">
                                    <w:r>
                                      <w:t>Es wurde immer die kleinere von der größeren Ziffer subtrahiert.</w:t>
                                    </w:r>
                                  </w:p>
                                  <w:p w14:paraId="2D1BF16C" w14:textId="77777777" w:rsidR="004D5301" w:rsidRDefault="004D5301" w:rsidP="004D5301"/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260AE70A" w14:textId="77777777" w:rsidR="0083575B" w:rsidRPr="008A0003" w:rsidRDefault="0083575B" w:rsidP="008E2563">
            <w:pPr>
              <w:rPr>
                <w:rFonts w:asciiTheme="majorHAnsi" w:hAnsiTheme="majorHAnsi" w:cstheme="majorHAnsi"/>
              </w:rPr>
            </w:pPr>
          </w:p>
        </w:tc>
      </w:tr>
      <w:tr w:rsidR="001029C2" w:rsidRPr="008A0003" w14:paraId="5AC5190F" w14:textId="77777777" w:rsidTr="004D5301">
        <w:tc>
          <w:tcPr>
            <w:tcW w:w="610" w:type="dxa"/>
          </w:tcPr>
          <w:p w14:paraId="50E592D3" w14:textId="77777777" w:rsidR="001029C2" w:rsidRPr="008A0003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77777777" w:rsidR="001029C2" w:rsidRPr="008A0003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29E53F96" w14:textId="77777777" w:rsidR="000D488F" w:rsidRPr="008A0003" w:rsidRDefault="000D488F" w:rsidP="001029C2">
            <w:pPr>
              <w:pStyle w:val="Listenabsatz"/>
              <w:numPr>
                <w:ilvl w:val="0"/>
                <w:numId w:val="0"/>
              </w:numPr>
              <w:ind w:left="284"/>
              <w:rPr>
                <w:rFonts w:asciiTheme="majorHAnsi" w:hAnsiTheme="majorHAnsi" w:cstheme="majorHAnsi"/>
                <w:noProof/>
              </w:rPr>
            </w:pPr>
          </w:p>
        </w:tc>
      </w:tr>
      <w:tr w:rsidR="000D488F" w:rsidRPr="008A0003" w14:paraId="29F7047F" w14:textId="77777777" w:rsidTr="004D5301">
        <w:tc>
          <w:tcPr>
            <w:tcW w:w="610" w:type="dxa"/>
          </w:tcPr>
          <w:p w14:paraId="565F3DCC" w14:textId="4864A352" w:rsidR="000D488F" w:rsidRPr="008A0003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8A0003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2BE5CD05" w14:textId="3109B8E3" w:rsidR="000D488F" w:rsidRPr="008A0003" w:rsidRDefault="004D5301" w:rsidP="000D488F">
            <w:pPr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 xml:space="preserve">Schreibe zu jedem Fehler ein weiteres Beispiel in dein Heft,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 xml:space="preserve">bei dem auch dieser Fehler gemacht wurde. </w:t>
            </w:r>
            <w:r w:rsidR="000647CC">
              <w:rPr>
                <w:rFonts w:asciiTheme="majorHAnsi" w:hAnsiTheme="majorHAnsi" w:cstheme="majorHAnsi"/>
                <w:noProof/>
              </w:rPr>
              <w:br/>
            </w:r>
            <w:r w:rsidRPr="008A0003">
              <w:rPr>
                <w:rFonts w:asciiTheme="majorHAnsi" w:hAnsiTheme="majorHAnsi" w:cstheme="majorHAnsi"/>
                <w:noProof/>
              </w:rPr>
              <w:t>Korrigiere ihn dann und rechne richtig.</w:t>
            </w:r>
          </w:p>
        </w:tc>
      </w:tr>
    </w:tbl>
    <w:p w14:paraId="48FA4D68" w14:textId="77777777" w:rsidR="00C54924" w:rsidRDefault="00C54924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4D5301" w:rsidRPr="002B0026" w14:paraId="1C0FD405" w14:textId="77777777" w:rsidTr="004D5301">
        <w:tc>
          <w:tcPr>
            <w:tcW w:w="610" w:type="dxa"/>
          </w:tcPr>
          <w:p w14:paraId="4CF9FFF7" w14:textId="565A573D" w:rsidR="004D5301" w:rsidRPr="002B0026" w:rsidRDefault="004D5301" w:rsidP="002B0026">
            <w:pPr>
              <w:pStyle w:val="berschrift3"/>
            </w:pPr>
            <w:r w:rsidRPr="002B0026">
              <w:t>2.4</w:t>
            </w:r>
          </w:p>
        </w:tc>
        <w:tc>
          <w:tcPr>
            <w:tcW w:w="8461" w:type="dxa"/>
            <w:gridSpan w:val="2"/>
          </w:tcPr>
          <w:p w14:paraId="23E8263E" w14:textId="37A9C1F3" w:rsidR="004D5301" w:rsidRPr="002B0026" w:rsidRDefault="004D5301" w:rsidP="002B0026">
            <w:pPr>
              <w:pStyle w:val="berschrift3"/>
            </w:pPr>
            <w:r w:rsidRPr="002B0026">
              <w:t>Eigene Aufgaben rechnen</w:t>
            </w:r>
          </w:p>
        </w:tc>
      </w:tr>
      <w:tr w:rsidR="004D5301" w:rsidRPr="008A0003" w14:paraId="56372589" w14:textId="77777777" w:rsidTr="004D5301">
        <w:tc>
          <w:tcPr>
            <w:tcW w:w="610" w:type="dxa"/>
          </w:tcPr>
          <w:p w14:paraId="6BEDB32C" w14:textId="77777777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8FF9AEB" w14:textId="505CC403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tbl>
            <w:tblPr>
              <w:tblW w:w="8031" w:type="dxa"/>
              <w:tblLayout w:type="fixed"/>
              <w:tblLook w:val="01E0" w:firstRow="1" w:lastRow="1" w:firstColumn="1" w:lastColumn="1" w:noHBand="0" w:noVBand="0"/>
            </w:tblPr>
            <w:tblGrid>
              <w:gridCol w:w="2677"/>
              <w:gridCol w:w="2677"/>
              <w:gridCol w:w="2677"/>
            </w:tblGrid>
            <w:tr w:rsidR="004D5301" w:rsidRPr="008A0003" w14:paraId="4DDB2BFB" w14:textId="77777777" w:rsidTr="000647CC">
              <w:trPr>
                <w:trHeight w:val="261"/>
              </w:trPr>
              <w:tc>
                <w:tcPr>
                  <w:tcW w:w="8031" w:type="dxa"/>
                  <w:gridSpan w:val="3"/>
                </w:tcPr>
                <w:p w14:paraId="27A70798" w14:textId="5D0698EE" w:rsidR="004D5301" w:rsidRPr="008A0003" w:rsidRDefault="004D5301" w:rsidP="000647CC">
                  <w:pPr>
                    <w:rPr>
                      <w:rFonts w:asciiTheme="majorHAnsi" w:hAnsiTheme="majorHAnsi" w:cstheme="majorHAnsi"/>
                      <w:noProof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t>Löse die Aufgaben schriftlich.</w:t>
                  </w:r>
                </w:p>
              </w:tc>
            </w:tr>
            <w:tr w:rsidR="004D5301" w:rsidRPr="008A0003" w14:paraId="68656BF6" w14:textId="77777777" w:rsidTr="004D5301">
              <w:trPr>
                <w:trHeight w:val="3212"/>
              </w:trPr>
              <w:tc>
                <w:tcPr>
                  <w:tcW w:w="2677" w:type="dxa"/>
                  <w:vAlign w:val="center"/>
                </w:tcPr>
                <w:p w14:paraId="6C332D3F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54,23 + 3,92</w:t>
                  </w:r>
                </w:p>
                <w:p w14:paraId="025BCDC4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16F17FB1" w14:textId="77777777" w:rsidR="004D5301" w:rsidRPr="008A0003" w:rsidRDefault="004D5301" w:rsidP="004D5301">
                  <w:pPr>
                    <w:pStyle w:val="Text"/>
                    <w:jc w:val="both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15EBB228" wp14:editId="0E1E70B1">
                        <wp:extent cx="1543050" cy="1377950"/>
                        <wp:effectExtent l="0" t="0" r="0" b="0"/>
                        <wp:docPr id="730644252" name="Grafik 730644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77" w:type="dxa"/>
                  <w:vAlign w:val="center"/>
                </w:tcPr>
                <w:p w14:paraId="49BC7894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5E6A96FD" w14:textId="77777777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9,78 + 28,43</w:t>
                  </w:r>
                </w:p>
                <w:p w14:paraId="3A2F3DDB" w14:textId="77777777" w:rsidR="004D5301" w:rsidRPr="008A0003" w:rsidRDefault="004D5301" w:rsidP="004D5301">
                  <w:pPr>
                    <w:pStyle w:val="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  <w:p w14:paraId="4164BB26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40D5E6B4" wp14:editId="69006E44">
                        <wp:extent cx="1543050" cy="137795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6C6A4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2677" w:type="dxa"/>
                  <w:vAlign w:val="center"/>
                </w:tcPr>
                <w:p w14:paraId="6A3739CE" w14:textId="0B1F6382" w:rsidR="004D5301" w:rsidRPr="008A0003" w:rsidRDefault="004D5301" w:rsidP="004D5301">
                  <w:pPr>
                    <w:jc w:val="center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</w:rPr>
                    <w:t>93,65</w:t>
                  </w:r>
                  <w:r w:rsidR="00606063">
                    <w:rPr>
                      <w:rFonts w:asciiTheme="majorHAnsi" w:hAnsiTheme="majorHAnsi" w:cstheme="majorHAnsi"/>
                    </w:rPr>
                    <w:t xml:space="preserve"> – </w:t>
                  </w:r>
                  <w:r w:rsidRPr="008A0003">
                    <w:rPr>
                      <w:rFonts w:asciiTheme="majorHAnsi" w:hAnsiTheme="majorHAnsi" w:cstheme="majorHAnsi"/>
                    </w:rPr>
                    <w:t>14,81</w:t>
                  </w:r>
                </w:p>
                <w:p w14:paraId="63B17D42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</w:p>
                <w:p w14:paraId="2B1F3C9F" w14:textId="77777777" w:rsidR="004D5301" w:rsidRPr="008A0003" w:rsidRDefault="004D5301" w:rsidP="004D5301">
                  <w:pPr>
                    <w:pStyle w:val="Text"/>
                    <w:rPr>
                      <w:rFonts w:asciiTheme="majorHAnsi" w:hAnsiTheme="majorHAnsi" w:cstheme="majorHAnsi"/>
                    </w:rPr>
                  </w:pPr>
                  <w:r w:rsidRPr="008A0003">
                    <w:rPr>
                      <w:rFonts w:asciiTheme="majorHAnsi" w:hAnsiTheme="majorHAnsi" w:cstheme="majorHAnsi"/>
                      <w:noProof/>
                    </w:rPr>
                    <w:drawing>
                      <wp:inline distT="0" distB="0" distL="0" distR="0" wp14:anchorId="50930F9A" wp14:editId="34CA6C2D">
                        <wp:extent cx="1543050" cy="137795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schirmfoto 2013-08-29 um 12.13.29.png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377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0E6EDA2" w14:textId="77777777" w:rsidR="004D5301" w:rsidRPr="008A0003" w:rsidRDefault="004D5301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01" w:rsidRPr="008A0003" w14:paraId="4C9EE38E" w14:textId="77777777" w:rsidTr="004D5301">
        <w:tc>
          <w:tcPr>
            <w:tcW w:w="610" w:type="dxa"/>
          </w:tcPr>
          <w:p w14:paraId="6B3E5104" w14:textId="328F3D4C" w:rsidR="004D5301" w:rsidRPr="008A0003" w:rsidRDefault="004D5301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3C2F58D0" wp14:editId="1D0B03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20411</wp:posOffset>
                  </wp:positionV>
                  <wp:extent cx="312420" cy="271780"/>
                  <wp:effectExtent l="0" t="0" r="5080" b="0"/>
                  <wp:wrapSquare wrapText="bothSides"/>
                  <wp:docPr id="998358245" name="Grafik 998358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0B6EBE8" w14:textId="3A557671" w:rsidR="004D5301" w:rsidRPr="008A0003" w:rsidRDefault="004D5301" w:rsidP="004D5301">
            <w:pPr>
              <w:pStyle w:val="Nummerierung"/>
              <w:rPr>
                <w:rFonts w:asciiTheme="majorHAnsi" w:hAnsiTheme="majorHAnsi" w:cstheme="majorHAnsi"/>
              </w:rPr>
            </w:pPr>
            <w:r w:rsidRPr="008A0003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0F9275F" w14:textId="77777777" w:rsid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Eine Person 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stellt eine Aufgabe</w:t>
            </w:r>
            <w:r>
              <w:rPr>
                <w:rFonts w:asciiTheme="majorHAnsi" w:hAnsiTheme="majorHAnsi" w:cstheme="majorHAnsi"/>
                <w:noProof/>
              </w:rPr>
              <w:t>.</w:t>
            </w:r>
          </w:p>
          <w:p w14:paraId="17D6ABCE" w14:textId="1419E672" w:rsidR="004D5301" w:rsidRPr="00C54924" w:rsidRDefault="00C54924" w:rsidP="00C54924">
            <w:pPr>
              <w:pStyle w:val="Listenabsatz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D</w:t>
            </w:r>
            <w:r w:rsidR="004D5301" w:rsidRPr="00C54924">
              <w:rPr>
                <w:rFonts w:asciiTheme="majorHAnsi" w:hAnsiTheme="majorHAnsi" w:cstheme="majorHAnsi"/>
                <w:noProof/>
              </w:rPr>
              <w:t>ie andere</w:t>
            </w:r>
            <w:r w:rsidR="005128B0" w:rsidRPr="00C54924">
              <w:rPr>
                <w:rFonts w:asciiTheme="majorHAnsi" w:hAnsiTheme="majorHAnsi" w:cstheme="majorHAnsi"/>
                <w:noProof/>
              </w:rPr>
              <w:t xml:space="preserve"> Person</w:t>
            </w:r>
            <w:r w:rsidR="004D5301" w:rsidRPr="00C54924">
              <w:rPr>
                <w:rFonts w:asciiTheme="majorHAnsi" w:hAnsiTheme="majorHAnsi" w:cstheme="majorHAnsi"/>
                <w:noProof/>
              </w:rPr>
              <w:t xml:space="preserve"> rechnet diese im Kopf oder schriftlich.</w:t>
            </w:r>
          </w:p>
          <w:p w14:paraId="1484FB06" w14:textId="2189C3D2" w:rsidR="004D5301" w:rsidRPr="008A0003" w:rsidRDefault="004D5301" w:rsidP="004D5301">
            <w:pPr>
              <w:rPr>
                <w:rFonts w:asciiTheme="majorHAnsi" w:hAnsiTheme="majorHAnsi" w:cstheme="majorHAnsi"/>
                <w:noProof/>
              </w:rPr>
            </w:pPr>
            <w:r w:rsidRPr="008A0003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397B6DDD" w14:textId="07D0CEC3" w:rsidR="00146F2A" w:rsidRDefault="00146F2A"/>
    <w:p w14:paraId="7098B8DF" w14:textId="74D4E9B3" w:rsidR="00146F2A" w:rsidRDefault="00146F2A">
      <w:pPr>
        <w:spacing w:after="200" w:line="276" w:lineRule="auto"/>
      </w:pPr>
    </w:p>
    <w:sectPr w:rsidR="00146F2A" w:rsidSect="0088712C">
      <w:headerReference w:type="default" r:id="rId93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01F30" w14:textId="77777777" w:rsidR="004C3865" w:rsidRDefault="004C3865" w:rsidP="00F56440">
      <w:r>
        <w:separator/>
      </w:r>
    </w:p>
    <w:p w14:paraId="3A695E03" w14:textId="77777777" w:rsidR="004C3865" w:rsidRDefault="004C3865" w:rsidP="00F56440"/>
    <w:p w14:paraId="77487061" w14:textId="77777777" w:rsidR="004C3865" w:rsidRDefault="004C3865" w:rsidP="00F56440"/>
    <w:p w14:paraId="310C2A88" w14:textId="77777777" w:rsidR="004C3865" w:rsidRDefault="004C3865" w:rsidP="00F56440"/>
    <w:p w14:paraId="3AC86F76" w14:textId="77777777" w:rsidR="004C3865" w:rsidRDefault="004C3865"/>
    <w:p w14:paraId="3668C35B" w14:textId="77777777" w:rsidR="004C3865" w:rsidRDefault="004C3865"/>
    <w:p w14:paraId="6C1B4A74" w14:textId="77777777" w:rsidR="004C3865" w:rsidRDefault="004C3865"/>
  </w:endnote>
  <w:endnote w:type="continuationSeparator" w:id="0">
    <w:p w14:paraId="342C1C3D" w14:textId="77777777" w:rsidR="004C3865" w:rsidRDefault="004C3865" w:rsidP="00F56440">
      <w:r>
        <w:continuationSeparator/>
      </w:r>
    </w:p>
    <w:p w14:paraId="1B44159F" w14:textId="77777777" w:rsidR="004C3865" w:rsidRDefault="004C3865" w:rsidP="00F56440"/>
    <w:p w14:paraId="1DFE36DA" w14:textId="77777777" w:rsidR="004C3865" w:rsidRDefault="004C3865" w:rsidP="00F56440"/>
    <w:p w14:paraId="3C8B049D" w14:textId="77777777" w:rsidR="004C3865" w:rsidRDefault="004C3865" w:rsidP="00F56440"/>
    <w:p w14:paraId="3C3CD673" w14:textId="77777777" w:rsidR="004C3865" w:rsidRDefault="004C3865"/>
    <w:p w14:paraId="04FBC456" w14:textId="77777777" w:rsidR="004C3865" w:rsidRDefault="004C3865"/>
    <w:p w14:paraId="49A7C074" w14:textId="77777777" w:rsidR="004C3865" w:rsidRDefault="004C38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F21AE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54527936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636D8" w14:textId="77777777" w:rsidR="004C3865" w:rsidRDefault="004C3865" w:rsidP="00F56440">
      <w:r>
        <w:separator/>
      </w:r>
    </w:p>
    <w:p w14:paraId="2F42D436" w14:textId="77777777" w:rsidR="004C3865" w:rsidRDefault="004C3865" w:rsidP="00F56440"/>
    <w:p w14:paraId="31D3E9FE" w14:textId="77777777" w:rsidR="004C3865" w:rsidRDefault="004C3865" w:rsidP="00F56440"/>
    <w:p w14:paraId="29C48EF7" w14:textId="77777777" w:rsidR="004C3865" w:rsidRDefault="004C3865" w:rsidP="00F56440"/>
    <w:p w14:paraId="74AD5D76" w14:textId="77777777" w:rsidR="004C3865" w:rsidRDefault="004C3865"/>
    <w:p w14:paraId="39E77FDD" w14:textId="77777777" w:rsidR="004C3865" w:rsidRDefault="004C3865"/>
    <w:p w14:paraId="01210ED7" w14:textId="77777777" w:rsidR="004C3865" w:rsidRDefault="004C3865"/>
  </w:footnote>
  <w:footnote w:type="continuationSeparator" w:id="0">
    <w:p w14:paraId="619DA2EE" w14:textId="77777777" w:rsidR="004C3865" w:rsidRDefault="004C3865" w:rsidP="00F56440">
      <w:r>
        <w:continuationSeparator/>
      </w:r>
    </w:p>
    <w:p w14:paraId="77806D6F" w14:textId="77777777" w:rsidR="004C3865" w:rsidRDefault="004C3865" w:rsidP="00F56440"/>
    <w:p w14:paraId="14F32786" w14:textId="77777777" w:rsidR="004C3865" w:rsidRDefault="004C3865" w:rsidP="00F56440"/>
    <w:p w14:paraId="4F3FFE3F" w14:textId="77777777" w:rsidR="004C3865" w:rsidRDefault="004C3865" w:rsidP="00F56440"/>
    <w:p w14:paraId="65098410" w14:textId="77777777" w:rsidR="004C3865" w:rsidRDefault="004C3865"/>
    <w:p w14:paraId="391C3719" w14:textId="77777777" w:rsidR="004C3865" w:rsidRDefault="004C3865"/>
    <w:p w14:paraId="0A7A9965" w14:textId="77777777" w:rsidR="004C3865" w:rsidRDefault="004C386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F28FF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E7D7B" w:rsidRPr="00E0758C" w14:paraId="5FD372D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849866" w14:textId="4BD8B72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D7721F" w14:textId="0F956A29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F41ECD8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815A7" w14:textId="7FC2A7CE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5FC49138" w14:textId="142871C3" w:rsidR="001E7D7B" w:rsidRPr="00E17AE8" w:rsidRDefault="001E7D7B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5A734328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1BAF7099">
                <wp:simplePos x="0" y="0"/>
                <wp:positionH relativeFrom="column">
                  <wp:posOffset>-95250</wp:posOffset>
                </wp:positionH>
                <wp:positionV relativeFrom="paragraph">
                  <wp:posOffset>-10795</wp:posOffset>
                </wp:positionV>
                <wp:extent cx="502285" cy="251460"/>
                <wp:effectExtent l="0" t="0" r="5715" b="2540"/>
                <wp:wrapNone/>
                <wp:docPr id="1957460659" name="Grafik 1957460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2285" cy="251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7D46BD0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AD06BA">
            <w:rPr>
              <w:color w:val="706F6F"/>
              <w:sz w:val="20"/>
              <w:szCs w:val="20"/>
            </w:rPr>
            <w:t>D3</w:t>
          </w:r>
          <w:r w:rsidRPr="00E0758C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615392354" name="Grafik 615392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613DD66E" w:rsidR="001E7D7B" w:rsidRDefault="00AE70B1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2E822D49" wp14:editId="063A9BB3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16114C7F" w:rsidR="001E7D7B" w:rsidRPr="00E0758C" w:rsidRDefault="001E7D7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490AE86A" w:rsidR="001E7D7B" w:rsidRPr="00E0758C" w:rsidRDefault="00AE70B1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59A69E76" w:rsidR="001E7D7B" w:rsidRPr="00E0758C" w:rsidRDefault="008A0003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9C013" w14:textId="77777777" w:rsidR="000E2F12" w:rsidRDefault="000E2F12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4624" behindDoc="0" locked="0" layoutInCell="1" allowOverlap="1" wp14:anchorId="6F9F13A1" wp14:editId="44C104B2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747136258" name="Grafik 1747136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0E2F12" w:rsidRPr="00E0758C" w14:paraId="576115CF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D9A8D57" w14:textId="77777777" w:rsidR="000E2F12" w:rsidRPr="00E0758C" w:rsidRDefault="000E2F12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2D26C9" w14:textId="77777777" w:rsidR="000E2F12" w:rsidRPr="00E0758C" w:rsidRDefault="000E2F12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835C13E" w14:textId="13492932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143214C" w14:textId="77777777" w:rsidR="000E2F12" w:rsidRPr="00E0758C" w:rsidRDefault="000E2F12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BDDE839" wp14:editId="4B229817">
                <wp:extent cx="337235" cy="324000"/>
                <wp:effectExtent l="0" t="0" r="5715" b="0"/>
                <wp:docPr id="485672195" name="Grafik 485672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28E7EB1" w14:textId="77777777" w:rsidR="000E2F12" w:rsidRDefault="000E2F12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F361E" w14:textId="77777777" w:rsidR="00161B8F" w:rsidRDefault="00161B8F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6672" behindDoc="0" locked="0" layoutInCell="1" allowOverlap="1" wp14:anchorId="003571B0" wp14:editId="1D570F2F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2021770567" name="Grafik 2021770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61B8F" w:rsidRPr="00E0758C" w14:paraId="5B96883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4CBE7C1" w14:textId="77777777" w:rsidR="00161B8F" w:rsidRPr="00E0758C" w:rsidRDefault="00161B8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D869C33" w14:textId="77777777" w:rsidR="00161B8F" w:rsidRPr="00E0758C" w:rsidRDefault="00161B8F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0231623" w14:textId="64688C64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D150CBC" w14:textId="77777777" w:rsidR="00161B8F" w:rsidRPr="00E0758C" w:rsidRDefault="00161B8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FEE31ED" wp14:editId="5FFE2DA2">
                <wp:extent cx="337235" cy="324000"/>
                <wp:effectExtent l="0" t="0" r="5715" b="0"/>
                <wp:docPr id="588374089" name="Grafik 588374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8F3E8C4" w14:textId="77777777" w:rsidR="00161B8F" w:rsidRDefault="00161B8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AFC7" w14:textId="77777777" w:rsidR="002B793B" w:rsidRDefault="002B793B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78720" behindDoc="0" locked="0" layoutInCell="1" allowOverlap="1" wp14:anchorId="35DA8D74" wp14:editId="1C71792E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388607616" name="Grafik 388607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B793B" w:rsidRPr="00E0758C" w14:paraId="20744E6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4734CB" w14:textId="77777777" w:rsidR="002B793B" w:rsidRPr="00E0758C" w:rsidRDefault="002B793B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C11EDE" w14:textId="77777777" w:rsidR="002B793B" w:rsidRPr="00E0758C" w:rsidRDefault="002B793B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ACA23A9" w14:textId="7F87B64F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7C6CB5B" w14:textId="77777777" w:rsidR="002B793B" w:rsidRPr="00E0758C" w:rsidRDefault="002B793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8428B9D" wp14:editId="3BF2DED3">
                <wp:extent cx="337235" cy="324000"/>
                <wp:effectExtent l="0" t="0" r="5715" b="0"/>
                <wp:docPr id="864159904" name="Grafik 864159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8F0B849" w14:textId="77777777" w:rsidR="002B793B" w:rsidRDefault="002B793B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FED3C" w14:textId="77777777" w:rsidR="00B31240" w:rsidRDefault="00B31240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0768" behindDoc="0" locked="0" layoutInCell="1" allowOverlap="1" wp14:anchorId="31F27FD2" wp14:editId="3F1E76DA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518162792" name="Grafik 1518162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B31240" w:rsidRPr="00E0758C" w14:paraId="3A9F5A02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B2D083E" w14:textId="77777777" w:rsidR="00B31240" w:rsidRPr="00E0758C" w:rsidRDefault="00B31240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A1E627" w14:textId="77777777" w:rsidR="00B31240" w:rsidRPr="00E0758C" w:rsidRDefault="00B31240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3071F6A" w14:textId="08C9B784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34CF6A9" w14:textId="77777777" w:rsidR="00B31240" w:rsidRPr="00E0758C" w:rsidRDefault="00B31240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EC261B0" wp14:editId="522A6445">
                <wp:extent cx="337235" cy="324000"/>
                <wp:effectExtent l="0" t="0" r="5715" b="0"/>
                <wp:docPr id="402816743" name="Grafik 402816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E4CC371" w14:textId="77777777" w:rsidR="00B31240" w:rsidRDefault="00B3124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D845C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2816" behindDoc="0" locked="0" layoutInCell="1" allowOverlap="1" wp14:anchorId="3371EBD1" wp14:editId="34708DFD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614411029" name="Grafik 61441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2B61755C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CABAD97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12F5079" w14:textId="77777777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F2F0AE6" w14:textId="5223488A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6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C1E455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03ED50" wp14:editId="7AB3FE0F">
                <wp:extent cx="337235" cy="324000"/>
                <wp:effectExtent l="0" t="0" r="5715" b="0"/>
                <wp:docPr id="1029263608" name="Grafik 1029263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4E01426" w14:textId="77777777" w:rsidR="00C54924" w:rsidRDefault="00C5492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29320" w14:textId="77777777" w:rsidR="00C54924" w:rsidRDefault="00C54924" w:rsidP="003C704E">
    <w:r w:rsidRPr="00E0758C">
      <w:rPr>
        <w:rFonts w:asciiTheme="majorHAnsi" w:eastAsiaTheme="majorEastAsia" w:hAnsiTheme="majorHAnsi" w:cstheme="majorBidi"/>
        <w:noProof/>
        <w:color w:val="737373" w:themeColor="accent3"/>
        <w:sz w:val="17"/>
        <w:szCs w:val="18"/>
        <w:lang w:eastAsia="de-DE"/>
      </w:rPr>
      <w:drawing>
        <wp:anchor distT="0" distB="0" distL="114300" distR="114300" simplePos="0" relativeHeight="251684864" behindDoc="0" locked="0" layoutInCell="1" allowOverlap="1" wp14:anchorId="7BC4AD5F" wp14:editId="433C059B">
          <wp:simplePos x="0" y="0"/>
          <wp:positionH relativeFrom="column">
            <wp:posOffset>-163830</wp:posOffset>
          </wp:positionH>
          <wp:positionV relativeFrom="paragraph">
            <wp:posOffset>245110</wp:posOffset>
          </wp:positionV>
          <wp:extent cx="574675" cy="287655"/>
          <wp:effectExtent l="0" t="0" r="0" b="0"/>
          <wp:wrapNone/>
          <wp:docPr id="1815650892" name="Grafik 1815650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54924" w:rsidRPr="00E0758C" w14:paraId="622034C9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F2315FB" w14:textId="77777777" w:rsidR="00C54924" w:rsidRPr="00E0758C" w:rsidRDefault="00C54924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0F127B" w14:textId="77777777" w:rsidR="00C54924" w:rsidRPr="00E0758C" w:rsidRDefault="00C54924" w:rsidP="009133D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AE70B1">
            <w:rPr>
              <w:color w:val="706F6F"/>
              <w:sz w:val="20"/>
              <w:szCs w:val="20"/>
            </w:rPr>
            <w:t>Ich kann am Zahlenstrahl und schriftlich addieren und subtrahieren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D44B96B" w14:textId="5B0A5566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D3A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7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08A3BAD" w14:textId="77777777" w:rsidR="00C54924" w:rsidRPr="00E0758C" w:rsidRDefault="00C54924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0AFDAF4" wp14:editId="256FC611">
                <wp:extent cx="337235" cy="324000"/>
                <wp:effectExtent l="0" t="0" r="5715" b="0"/>
                <wp:docPr id="837693195" name="Grafik 837693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895F42A" w14:textId="77777777" w:rsidR="00C54924" w:rsidRDefault="00C549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79.85pt;height:65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71233"/>
    <w:multiLevelType w:val="hybridMultilevel"/>
    <w:tmpl w:val="22E4F04E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B354B"/>
    <w:multiLevelType w:val="hybridMultilevel"/>
    <w:tmpl w:val="6678A738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77C4A"/>
    <w:multiLevelType w:val="hybridMultilevel"/>
    <w:tmpl w:val="D11815DC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6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27"/>
  </w:num>
  <w:num w:numId="16" w16cid:durableId="396826084">
    <w:abstractNumId w:val="18"/>
  </w:num>
  <w:num w:numId="17" w16cid:durableId="1016611047">
    <w:abstractNumId w:val="33"/>
  </w:num>
  <w:num w:numId="18" w16cid:durableId="941302841">
    <w:abstractNumId w:val="28"/>
  </w:num>
  <w:num w:numId="19" w16cid:durableId="1034427687">
    <w:abstractNumId w:val="14"/>
  </w:num>
  <w:num w:numId="20" w16cid:durableId="55250783">
    <w:abstractNumId w:val="34"/>
  </w:num>
  <w:num w:numId="21" w16cid:durableId="1953054881">
    <w:abstractNumId w:val="26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0"/>
  </w:num>
  <w:num w:numId="26" w16cid:durableId="1065562993">
    <w:abstractNumId w:val="10"/>
  </w:num>
  <w:num w:numId="27" w16cid:durableId="2134129770">
    <w:abstractNumId w:val="31"/>
  </w:num>
  <w:num w:numId="28" w16cid:durableId="2101751788">
    <w:abstractNumId w:val="31"/>
    <w:lvlOverride w:ilvl="0">
      <w:startOverride w:val="1"/>
    </w:lvlOverride>
  </w:num>
  <w:num w:numId="29" w16cid:durableId="910046536">
    <w:abstractNumId w:val="31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3"/>
  </w:num>
  <w:num w:numId="33" w16cid:durableId="14581847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3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4"/>
  </w:num>
  <w:num w:numId="45" w16cid:durableId="1357342241">
    <w:abstractNumId w:val="22"/>
  </w:num>
  <w:num w:numId="46" w16cid:durableId="592401443">
    <w:abstractNumId w:val="21"/>
  </w:num>
  <w:num w:numId="47" w16cid:durableId="1028406397">
    <w:abstractNumId w:val="15"/>
  </w:num>
  <w:num w:numId="48" w16cid:durableId="132794801">
    <w:abstractNumId w:val="25"/>
  </w:num>
  <w:num w:numId="49" w16cid:durableId="1856842676">
    <w:abstractNumId w:val="29"/>
  </w:num>
  <w:num w:numId="50" w16cid:durableId="20940823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10863"/>
    <w:rsid w:val="00010DD5"/>
    <w:rsid w:val="00011C8C"/>
    <w:rsid w:val="00013060"/>
    <w:rsid w:val="00013062"/>
    <w:rsid w:val="00015F19"/>
    <w:rsid w:val="00020370"/>
    <w:rsid w:val="0002153D"/>
    <w:rsid w:val="00021B05"/>
    <w:rsid w:val="00024CED"/>
    <w:rsid w:val="00026F34"/>
    <w:rsid w:val="00030B49"/>
    <w:rsid w:val="00035105"/>
    <w:rsid w:val="000358FA"/>
    <w:rsid w:val="0003654F"/>
    <w:rsid w:val="000425FD"/>
    <w:rsid w:val="00042F87"/>
    <w:rsid w:val="00045C57"/>
    <w:rsid w:val="00046D3C"/>
    <w:rsid w:val="00047413"/>
    <w:rsid w:val="0005096B"/>
    <w:rsid w:val="0005153C"/>
    <w:rsid w:val="00051DD5"/>
    <w:rsid w:val="00054B8E"/>
    <w:rsid w:val="00063430"/>
    <w:rsid w:val="000647CC"/>
    <w:rsid w:val="00076180"/>
    <w:rsid w:val="00076A10"/>
    <w:rsid w:val="000771BD"/>
    <w:rsid w:val="00081AEE"/>
    <w:rsid w:val="00085A82"/>
    <w:rsid w:val="00090F3F"/>
    <w:rsid w:val="00091B11"/>
    <w:rsid w:val="0009400B"/>
    <w:rsid w:val="000959F5"/>
    <w:rsid w:val="00095D18"/>
    <w:rsid w:val="000970F9"/>
    <w:rsid w:val="00097784"/>
    <w:rsid w:val="000A2473"/>
    <w:rsid w:val="000A412F"/>
    <w:rsid w:val="000B0511"/>
    <w:rsid w:val="000B3AC8"/>
    <w:rsid w:val="000B7134"/>
    <w:rsid w:val="000C35E6"/>
    <w:rsid w:val="000C56AC"/>
    <w:rsid w:val="000C57CD"/>
    <w:rsid w:val="000C7083"/>
    <w:rsid w:val="000D161C"/>
    <w:rsid w:val="000D30D1"/>
    <w:rsid w:val="000D488F"/>
    <w:rsid w:val="000E1DE9"/>
    <w:rsid w:val="000E2765"/>
    <w:rsid w:val="000E2F12"/>
    <w:rsid w:val="000E4E6B"/>
    <w:rsid w:val="000F13CD"/>
    <w:rsid w:val="000F1545"/>
    <w:rsid w:val="000F32C4"/>
    <w:rsid w:val="000F3516"/>
    <w:rsid w:val="000F5F21"/>
    <w:rsid w:val="000F7F6B"/>
    <w:rsid w:val="00101357"/>
    <w:rsid w:val="001029C2"/>
    <w:rsid w:val="001030F4"/>
    <w:rsid w:val="00104F4B"/>
    <w:rsid w:val="00112BD0"/>
    <w:rsid w:val="00114F3B"/>
    <w:rsid w:val="00115A09"/>
    <w:rsid w:val="00120536"/>
    <w:rsid w:val="00120E67"/>
    <w:rsid w:val="0012488A"/>
    <w:rsid w:val="001312A6"/>
    <w:rsid w:val="00133C95"/>
    <w:rsid w:val="00133CDA"/>
    <w:rsid w:val="00140BC5"/>
    <w:rsid w:val="00145E57"/>
    <w:rsid w:val="0014695C"/>
    <w:rsid w:val="00146ED1"/>
    <w:rsid w:val="00146F2A"/>
    <w:rsid w:val="00150886"/>
    <w:rsid w:val="001531AB"/>
    <w:rsid w:val="001559BE"/>
    <w:rsid w:val="001610F3"/>
    <w:rsid w:val="00161B8F"/>
    <w:rsid w:val="001662C7"/>
    <w:rsid w:val="00170589"/>
    <w:rsid w:val="001735A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A1780"/>
    <w:rsid w:val="001A2163"/>
    <w:rsid w:val="001B249B"/>
    <w:rsid w:val="001B3139"/>
    <w:rsid w:val="001B39D7"/>
    <w:rsid w:val="001B43D2"/>
    <w:rsid w:val="001C0814"/>
    <w:rsid w:val="001C0C6A"/>
    <w:rsid w:val="001C2EC5"/>
    <w:rsid w:val="001C3EE1"/>
    <w:rsid w:val="001C4682"/>
    <w:rsid w:val="001C6C3A"/>
    <w:rsid w:val="001D6674"/>
    <w:rsid w:val="001D7B44"/>
    <w:rsid w:val="001E08C7"/>
    <w:rsid w:val="001E0E31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073F4"/>
    <w:rsid w:val="0021237C"/>
    <w:rsid w:val="002150E8"/>
    <w:rsid w:val="00215CFA"/>
    <w:rsid w:val="002274BA"/>
    <w:rsid w:val="00230A99"/>
    <w:rsid w:val="002330F5"/>
    <w:rsid w:val="00235B6C"/>
    <w:rsid w:val="00240CAD"/>
    <w:rsid w:val="00243737"/>
    <w:rsid w:val="00252562"/>
    <w:rsid w:val="00261CE3"/>
    <w:rsid w:val="00264D79"/>
    <w:rsid w:val="0026523E"/>
    <w:rsid w:val="0026762E"/>
    <w:rsid w:val="00273BC7"/>
    <w:rsid w:val="00273C8A"/>
    <w:rsid w:val="0027657E"/>
    <w:rsid w:val="00276E7E"/>
    <w:rsid w:val="00281B10"/>
    <w:rsid w:val="002844D0"/>
    <w:rsid w:val="002869C0"/>
    <w:rsid w:val="0029379B"/>
    <w:rsid w:val="002969B0"/>
    <w:rsid w:val="00297993"/>
    <w:rsid w:val="002A3358"/>
    <w:rsid w:val="002A3EE4"/>
    <w:rsid w:val="002A6A1D"/>
    <w:rsid w:val="002A6EA9"/>
    <w:rsid w:val="002B0026"/>
    <w:rsid w:val="002B7422"/>
    <w:rsid w:val="002B793B"/>
    <w:rsid w:val="002C1315"/>
    <w:rsid w:val="002C381B"/>
    <w:rsid w:val="002D1257"/>
    <w:rsid w:val="002D1886"/>
    <w:rsid w:val="002D3D06"/>
    <w:rsid w:val="002E0053"/>
    <w:rsid w:val="002E55B9"/>
    <w:rsid w:val="002E6140"/>
    <w:rsid w:val="002F2B43"/>
    <w:rsid w:val="002F4885"/>
    <w:rsid w:val="003006A2"/>
    <w:rsid w:val="00300EA0"/>
    <w:rsid w:val="0030347F"/>
    <w:rsid w:val="00305887"/>
    <w:rsid w:val="00305B1F"/>
    <w:rsid w:val="003079FB"/>
    <w:rsid w:val="003105B6"/>
    <w:rsid w:val="00315877"/>
    <w:rsid w:val="0031738F"/>
    <w:rsid w:val="0032057B"/>
    <w:rsid w:val="0032289E"/>
    <w:rsid w:val="00324169"/>
    <w:rsid w:val="003244CA"/>
    <w:rsid w:val="00326458"/>
    <w:rsid w:val="0032650F"/>
    <w:rsid w:val="0033091D"/>
    <w:rsid w:val="00332BA3"/>
    <w:rsid w:val="00333312"/>
    <w:rsid w:val="00333A15"/>
    <w:rsid w:val="0033561B"/>
    <w:rsid w:val="00335B6E"/>
    <w:rsid w:val="0033677C"/>
    <w:rsid w:val="00337E74"/>
    <w:rsid w:val="0034350A"/>
    <w:rsid w:val="00352164"/>
    <w:rsid w:val="00353586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7D3E"/>
    <w:rsid w:val="0037445F"/>
    <w:rsid w:val="00376C2F"/>
    <w:rsid w:val="00384944"/>
    <w:rsid w:val="00386976"/>
    <w:rsid w:val="00386A12"/>
    <w:rsid w:val="00387E4E"/>
    <w:rsid w:val="00387E96"/>
    <w:rsid w:val="003908B0"/>
    <w:rsid w:val="00391A4E"/>
    <w:rsid w:val="00391BC6"/>
    <w:rsid w:val="00393206"/>
    <w:rsid w:val="003A591E"/>
    <w:rsid w:val="003A744F"/>
    <w:rsid w:val="003A7CAA"/>
    <w:rsid w:val="003B03AF"/>
    <w:rsid w:val="003B04ED"/>
    <w:rsid w:val="003B04FD"/>
    <w:rsid w:val="003B28B1"/>
    <w:rsid w:val="003B54C2"/>
    <w:rsid w:val="003B5F33"/>
    <w:rsid w:val="003B6076"/>
    <w:rsid w:val="003B6095"/>
    <w:rsid w:val="003C3680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74C"/>
    <w:rsid w:val="003F0902"/>
    <w:rsid w:val="003F11B1"/>
    <w:rsid w:val="003F2131"/>
    <w:rsid w:val="003F3BD6"/>
    <w:rsid w:val="003F4FC1"/>
    <w:rsid w:val="003F625D"/>
    <w:rsid w:val="003F6BF5"/>
    <w:rsid w:val="003F7237"/>
    <w:rsid w:val="004041C4"/>
    <w:rsid w:val="00405B3A"/>
    <w:rsid w:val="00406E9D"/>
    <w:rsid w:val="00415ECC"/>
    <w:rsid w:val="00421399"/>
    <w:rsid w:val="00421559"/>
    <w:rsid w:val="004221C0"/>
    <w:rsid w:val="00423B88"/>
    <w:rsid w:val="00427CE9"/>
    <w:rsid w:val="0043774D"/>
    <w:rsid w:val="00437FC8"/>
    <w:rsid w:val="004410FB"/>
    <w:rsid w:val="00441287"/>
    <w:rsid w:val="004430E4"/>
    <w:rsid w:val="004443AB"/>
    <w:rsid w:val="00450EDC"/>
    <w:rsid w:val="00456A7A"/>
    <w:rsid w:val="004616AF"/>
    <w:rsid w:val="004629EB"/>
    <w:rsid w:val="00463F5D"/>
    <w:rsid w:val="00467290"/>
    <w:rsid w:val="00473B71"/>
    <w:rsid w:val="00477539"/>
    <w:rsid w:val="004806B4"/>
    <w:rsid w:val="0048537F"/>
    <w:rsid w:val="00485714"/>
    <w:rsid w:val="004A2630"/>
    <w:rsid w:val="004B006A"/>
    <w:rsid w:val="004B1E4C"/>
    <w:rsid w:val="004B43D8"/>
    <w:rsid w:val="004B66BA"/>
    <w:rsid w:val="004C0FF9"/>
    <w:rsid w:val="004C2A1C"/>
    <w:rsid w:val="004C3865"/>
    <w:rsid w:val="004D01A4"/>
    <w:rsid w:val="004D033C"/>
    <w:rsid w:val="004D5108"/>
    <w:rsid w:val="004D5301"/>
    <w:rsid w:val="004D537D"/>
    <w:rsid w:val="004E07B3"/>
    <w:rsid w:val="004E1347"/>
    <w:rsid w:val="004E5545"/>
    <w:rsid w:val="004E5F18"/>
    <w:rsid w:val="004E6E5D"/>
    <w:rsid w:val="004E7EF5"/>
    <w:rsid w:val="004F6B97"/>
    <w:rsid w:val="004F797A"/>
    <w:rsid w:val="004F7D54"/>
    <w:rsid w:val="00502336"/>
    <w:rsid w:val="00506BFA"/>
    <w:rsid w:val="005128B0"/>
    <w:rsid w:val="00512E4A"/>
    <w:rsid w:val="005131AB"/>
    <w:rsid w:val="0051334C"/>
    <w:rsid w:val="00513F2E"/>
    <w:rsid w:val="00516206"/>
    <w:rsid w:val="005176F3"/>
    <w:rsid w:val="0052085C"/>
    <w:rsid w:val="00524FF0"/>
    <w:rsid w:val="005256C6"/>
    <w:rsid w:val="00525E77"/>
    <w:rsid w:val="005306EE"/>
    <w:rsid w:val="00530B72"/>
    <w:rsid w:val="00532E43"/>
    <w:rsid w:val="00533B76"/>
    <w:rsid w:val="0053554B"/>
    <w:rsid w:val="00536918"/>
    <w:rsid w:val="00536F5D"/>
    <w:rsid w:val="00545929"/>
    <w:rsid w:val="00550488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D82"/>
    <w:rsid w:val="005948D3"/>
    <w:rsid w:val="005962E0"/>
    <w:rsid w:val="00596FF7"/>
    <w:rsid w:val="005A1B94"/>
    <w:rsid w:val="005B0745"/>
    <w:rsid w:val="005B080D"/>
    <w:rsid w:val="005B181B"/>
    <w:rsid w:val="005B2620"/>
    <w:rsid w:val="005C24F6"/>
    <w:rsid w:val="005C26AF"/>
    <w:rsid w:val="005C56C1"/>
    <w:rsid w:val="005D1C13"/>
    <w:rsid w:val="005D3569"/>
    <w:rsid w:val="005D3B6F"/>
    <w:rsid w:val="005D410F"/>
    <w:rsid w:val="005D794B"/>
    <w:rsid w:val="005E0251"/>
    <w:rsid w:val="005E619C"/>
    <w:rsid w:val="005F0A5F"/>
    <w:rsid w:val="005F0A6D"/>
    <w:rsid w:val="005F22E4"/>
    <w:rsid w:val="005F772D"/>
    <w:rsid w:val="006015F6"/>
    <w:rsid w:val="00605734"/>
    <w:rsid w:val="00606063"/>
    <w:rsid w:val="00614F05"/>
    <w:rsid w:val="00617C84"/>
    <w:rsid w:val="00624F74"/>
    <w:rsid w:val="006259AD"/>
    <w:rsid w:val="00627780"/>
    <w:rsid w:val="00634614"/>
    <w:rsid w:val="006347EC"/>
    <w:rsid w:val="00634C61"/>
    <w:rsid w:val="0063560B"/>
    <w:rsid w:val="00636D7F"/>
    <w:rsid w:val="00637B96"/>
    <w:rsid w:val="006410D6"/>
    <w:rsid w:val="00643F9F"/>
    <w:rsid w:val="00644F56"/>
    <w:rsid w:val="00647092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75B1B"/>
    <w:rsid w:val="00681F02"/>
    <w:rsid w:val="00685B0E"/>
    <w:rsid w:val="00685B7A"/>
    <w:rsid w:val="00686C67"/>
    <w:rsid w:val="00686FC0"/>
    <w:rsid w:val="00695027"/>
    <w:rsid w:val="00696B7F"/>
    <w:rsid w:val="006A253B"/>
    <w:rsid w:val="006A7431"/>
    <w:rsid w:val="006B1E07"/>
    <w:rsid w:val="006B5344"/>
    <w:rsid w:val="006C3538"/>
    <w:rsid w:val="006C5D2E"/>
    <w:rsid w:val="006C7499"/>
    <w:rsid w:val="006D010E"/>
    <w:rsid w:val="006D25D9"/>
    <w:rsid w:val="006D3390"/>
    <w:rsid w:val="006E162A"/>
    <w:rsid w:val="006E4CFB"/>
    <w:rsid w:val="006E5DEC"/>
    <w:rsid w:val="006E700D"/>
    <w:rsid w:val="006F0F14"/>
    <w:rsid w:val="006F3B1C"/>
    <w:rsid w:val="006F3F4C"/>
    <w:rsid w:val="006F5451"/>
    <w:rsid w:val="00700B74"/>
    <w:rsid w:val="00705357"/>
    <w:rsid w:val="00705449"/>
    <w:rsid w:val="00705AE4"/>
    <w:rsid w:val="0071032F"/>
    <w:rsid w:val="00712580"/>
    <w:rsid w:val="007139A4"/>
    <w:rsid w:val="007159EB"/>
    <w:rsid w:val="00723E53"/>
    <w:rsid w:val="00724BEB"/>
    <w:rsid w:val="00726FD4"/>
    <w:rsid w:val="00727114"/>
    <w:rsid w:val="007306C0"/>
    <w:rsid w:val="00733673"/>
    <w:rsid w:val="00734981"/>
    <w:rsid w:val="0073796D"/>
    <w:rsid w:val="00737D8D"/>
    <w:rsid w:val="00740831"/>
    <w:rsid w:val="00740CAE"/>
    <w:rsid w:val="0074113F"/>
    <w:rsid w:val="00750506"/>
    <w:rsid w:val="00751A89"/>
    <w:rsid w:val="00753CFE"/>
    <w:rsid w:val="0075721D"/>
    <w:rsid w:val="00757F0F"/>
    <w:rsid w:val="007610A9"/>
    <w:rsid w:val="00761338"/>
    <w:rsid w:val="0076139C"/>
    <w:rsid w:val="00764711"/>
    <w:rsid w:val="00765286"/>
    <w:rsid w:val="0076674D"/>
    <w:rsid w:val="007674C3"/>
    <w:rsid w:val="007723C1"/>
    <w:rsid w:val="007751B1"/>
    <w:rsid w:val="00776C43"/>
    <w:rsid w:val="00782287"/>
    <w:rsid w:val="00784962"/>
    <w:rsid w:val="00786812"/>
    <w:rsid w:val="00790F21"/>
    <w:rsid w:val="00791C77"/>
    <w:rsid w:val="00792FE3"/>
    <w:rsid w:val="0079477A"/>
    <w:rsid w:val="00795F88"/>
    <w:rsid w:val="0079608D"/>
    <w:rsid w:val="007A0104"/>
    <w:rsid w:val="007A149C"/>
    <w:rsid w:val="007A1C42"/>
    <w:rsid w:val="007A605F"/>
    <w:rsid w:val="007A6CB2"/>
    <w:rsid w:val="007A7B97"/>
    <w:rsid w:val="007B19C9"/>
    <w:rsid w:val="007B2454"/>
    <w:rsid w:val="007B726E"/>
    <w:rsid w:val="007C3B5B"/>
    <w:rsid w:val="007D3998"/>
    <w:rsid w:val="007D3B85"/>
    <w:rsid w:val="007D62DE"/>
    <w:rsid w:val="007D723D"/>
    <w:rsid w:val="007E2C39"/>
    <w:rsid w:val="007E2ED3"/>
    <w:rsid w:val="007E35DA"/>
    <w:rsid w:val="007E6AC7"/>
    <w:rsid w:val="007F025F"/>
    <w:rsid w:val="008026EF"/>
    <w:rsid w:val="00803F58"/>
    <w:rsid w:val="0080432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6EB6"/>
    <w:rsid w:val="0082727E"/>
    <w:rsid w:val="00830DD1"/>
    <w:rsid w:val="0083575B"/>
    <w:rsid w:val="00835983"/>
    <w:rsid w:val="00835C0B"/>
    <w:rsid w:val="008368C8"/>
    <w:rsid w:val="008406C4"/>
    <w:rsid w:val="00841EB1"/>
    <w:rsid w:val="0084204C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1A1"/>
    <w:rsid w:val="00860DDC"/>
    <w:rsid w:val="008616E5"/>
    <w:rsid w:val="008619E9"/>
    <w:rsid w:val="00867A6B"/>
    <w:rsid w:val="00871C2C"/>
    <w:rsid w:val="0087336E"/>
    <w:rsid w:val="008738EB"/>
    <w:rsid w:val="00875803"/>
    <w:rsid w:val="00880305"/>
    <w:rsid w:val="00884C52"/>
    <w:rsid w:val="0088712C"/>
    <w:rsid w:val="00895250"/>
    <w:rsid w:val="00896FC7"/>
    <w:rsid w:val="008A0003"/>
    <w:rsid w:val="008A17D3"/>
    <w:rsid w:val="008B0829"/>
    <w:rsid w:val="008B083A"/>
    <w:rsid w:val="008B08C3"/>
    <w:rsid w:val="008B0CBC"/>
    <w:rsid w:val="008C0C60"/>
    <w:rsid w:val="008C4891"/>
    <w:rsid w:val="008C6C14"/>
    <w:rsid w:val="008C767A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4B5F"/>
    <w:rsid w:val="008F521D"/>
    <w:rsid w:val="00900034"/>
    <w:rsid w:val="009055A7"/>
    <w:rsid w:val="00906263"/>
    <w:rsid w:val="009073CA"/>
    <w:rsid w:val="00911328"/>
    <w:rsid w:val="009117E0"/>
    <w:rsid w:val="00911EDF"/>
    <w:rsid w:val="0091257C"/>
    <w:rsid w:val="009133DC"/>
    <w:rsid w:val="00914E01"/>
    <w:rsid w:val="0092067B"/>
    <w:rsid w:val="009270B6"/>
    <w:rsid w:val="0092716D"/>
    <w:rsid w:val="00927D4F"/>
    <w:rsid w:val="0093552E"/>
    <w:rsid w:val="00937676"/>
    <w:rsid w:val="0094004C"/>
    <w:rsid w:val="009409A9"/>
    <w:rsid w:val="00942DC5"/>
    <w:rsid w:val="00944924"/>
    <w:rsid w:val="00950ED3"/>
    <w:rsid w:val="00951D37"/>
    <w:rsid w:val="00956CFC"/>
    <w:rsid w:val="00960613"/>
    <w:rsid w:val="00963FC5"/>
    <w:rsid w:val="00964E33"/>
    <w:rsid w:val="00966915"/>
    <w:rsid w:val="009701AC"/>
    <w:rsid w:val="00974ACA"/>
    <w:rsid w:val="00976AA1"/>
    <w:rsid w:val="00983C41"/>
    <w:rsid w:val="009928E4"/>
    <w:rsid w:val="0099425F"/>
    <w:rsid w:val="009A1673"/>
    <w:rsid w:val="009A660E"/>
    <w:rsid w:val="009A767B"/>
    <w:rsid w:val="009B0C44"/>
    <w:rsid w:val="009B1745"/>
    <w:rsid w:val="009C07AB"/>
    <w:rsid w:val="009C1ACD"/>
    <w:rsid w:val="009C2627"/>
    <w:rsid w:val="009C4E47"/>
    <w:rsid w:val="009D30C8"/>
    <w:rsid w:val="009D47D3"/>
    <w:rsid w:val="009D6C73"/>
    <w:rsid w:val="009E0DCE"/>
    <w:rsid w:val="009E2ABB"/>
    <w:rsid w:val="009E4031"/>
    <w:rsid w:val="009E5DC5"/>
    <w:rsid w:val="009F0699"/>
    <w:rsid w:val="009F0C21"/>
    <w:rsid w:val="009F555C"/>
    <w:rsid w:val="00A00AC8"/>
    <w:rsid w:val="00A00F20"/>
    <w:rsid w:val="00A04869"/>
    <w:rsid w:val="00A05FEB"/>
    <w:rsid w:val="00A06C41"/>
    <w:rsid w:val="00A07BB3"/>
    <w:rsid w:val="00A07FE3"/>
    <w:rsid w:val="00A129D6"/>
    <w:rsid w:val="00A147B9"/>
    <w:rsid w:val="00A1590E"/>
    <w:rsid w:val="00A161B2"/>
    <w:rsid w:val="00A2208A"/>
    <w:rsid w:val="00A225A3"/>
    <w:rsid w:val="00A27870"/>
    <w:rsid w:val="00A32041"/>
    <w:rsid w:val="00A34C62"/>
    <w:rsid w:val="00A36BBD"/>
    <w:rsid w:val="00A36ECA"/>
    <w:rsid w:val="00A42FF1"/>
    <w:rsid w:val="00A43FFF"/>
    <w:rsid w:val="00A47116"/>
    <w:rsid w:val="00A530A1"/>
    <w:rsid w:val="00A53FD1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2E24"/>
    <w:rsid w:val="00A73563"/>
    <w:rsid w:val="00A77C0C"/>
    <w:rsid w:val="00A82B32"/>
    <w:rsid w:val="00A83021"/>
    <w:rsid w:val="00A862D3"/>
    <w:rsid w:val="00A955F6"/>
    <w:rsid w:val="00A95ED6"/>
    <w:rsid w:val="00AA0750"/>
    <w:rsid w:val="00AA0AF3"/>
    <w:rsid w:val="00AA1F9C"/>
    <w:rsid w:val="00AA2AFA"/>
    <w:rsid w:val="00AA6944"/>
    <w:rsid w:val="00AA7BE7"/>
    <w:rsid w:val="00AB041C"/>
    <w:rsid w:val="00AB4734"/>
    <w:rsid w:val="00AB6373"/>
    <w:rsid w:val="00AC5F07"/>
    <w:rsid w:val="00AC7674"/>
    <w:rsid w:val="00AD027D"/>
    <w:rsid w:val="00AD06BA"/>
    <w:rsid w:val="00AD13C3"/>
    <w:rsid w:val="00AD1C72"/>
    <w:rsid w:val="00AD1ED2"/>
    <w:rsid w:val="00AD611C"/>
    <w:rsid w:val="00AD623E"/>
    <w:rsid w:val="00AD791E"/>
    <w:rsid w:val="00AD7C54"/>
    <w:rsid w:val="00AE3E32"/>
    <w:rsid w:val="00AE4B56"/>
    <w:rsid w:val="00AE6358"/>
    <w:rsid w:val="00AE70B1"/>
    <w:rsid w:val="00AF0D17"/>
    <w:rsid w:val="00AF3014"/>
    <w:rsid w:val="00B00EE2"/>
    <w:rsid w:val="00B00F42"/>
    <w:rsid w:val="00B01E3A"/>
    <w:rsid w:val="00B0284F"/>
    <w:rsid w:val="00B03574"/>
    <w:rsid w:val="00B055C4"/>
    <w:rsid w:val="00B0709F"/>
    <w:rsid w:val="00B114AE"/>
    <w:rsid w:val="00B126D2"/>
    <w:rsid w:val="00B12921"/>
    <w:rsid w:val="00B1324A"/>
    <w:rsid w:val="00B20B30"/>
    <w:rsid w:val="00B21930"/>
    <w:rsid w:val="00B2197A"/>
    <w:rsid w:val="00B2327C"/>
    <w:rsid w:val="00B24DE1"/>
    <w:rsid w:val="00B262C5"/>
    <w:rsid w:val="00B27756"/>
    <w:rsid w:val="00B30199"/>
    <w:rsid w:val="00B31240"/>
    <w:rsid w:val="00B3542D"/>
    <w:rsid w:val="00B37647"/>
    <w:rsid w:val="00B406F5"/>
    <w:rsid w:val="00B41FF9"/>
    <w:rsid w:val="00B427B8"/>
    <w:rsid w:val="00B446F5"/>
    <w:rsid w:val="00B46D43"/>
    <w:rsid w:val="00B53DD7"/>
    <w:rsid w:val="00B54EF4"/>
    <w:rsid w:val="00B56F51"/>
    <w:rsid w:val="00B577E2"/>
    <w:rsid w:val="00B60530"/>
    <w:rsid w:val="00B66771"/>
    <w:rsid w:val="00B70CFD"/>
    <w:rsid w:val="00B740C4"/>
    <w:rsid w:val="00B74344"/>
    <w:rsid w:val="00B843D5"/>
    <w:rsid w:val="00B849BA"/>
    <w:rsid w:val="00B84D5A"/>
    <w:rsid w:val="00B953E6"/>
    <w:rsid w:val="00BA119B"/>
    <w:rsid w:val="00BA2A29"/>
    <w:rsid w:val="00BA3285"/>
    <w:rsid w:val="00BA39B4"/>
    <w:rsid w:val="00BA3EB1"/>
    <w:rsid w:val="00BB0121"/>
    <w:rsid w:val="00BB05E4"/>
    <w:rsid w:val="00BB456F"/>
    <w:rsid w:val="00BB4735"/>
    <w:rsid w:val="00BB543D"/>
    <w:rsid w:val="00BB6FAC"/>
    <w:rsid w:val="00BB762D"/>
    <w:rsid w:val="00BC2170"/>
    <w:rsid w:val="00BC35DB"/>
    <w:rsid w:val="00BC4F1A"/>
    <w:rsid w:val="00BD1B41"/>
    <w:rsid w:val="00BD4139"/>
    <w:rsid w:val="00BD5277"/>
    <w:rsid w:val="00BE1EF5"/>
    <w:rsid w:val="00BE336E"/>
    <w:rsid w:val="00BE43DC"/>
    <w:rsid w:val="00BE4797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2193A"/>
    <w:rsid w:val="00C25120"/>
    <w:rsid w:val="00C31EC7"/>
    <w:rsid w:val="00C37BC0"/>
    <w:rsid w:val="00C43751"/>
    <w:rsid w:val="00C4398E"/>
    <w:rsid w:val="00C46951"/>
    <w:rsid w:val="00C46C9B"/>
    <w:rsid w:val="00C506B3"/>
    <w:rsid w:val="00C507AD"/>
    <w:rsid w:val="00C51BE4"/>
    <w:rsid w:val="00C54924"/>
    <w:rsid w:val="00C66483"/>
    <w:rsid w:val="00C66F24"/>
    <w:rsid w:val="00C67509"/>
    <w:rsid w:val="00C80E7B"/>
    <w:rsid w:val="00C8286F"/>
    <w:rsid w:val="00C82C61"/>
    <w:rsid w:val="00C83338"/>
    <w:rsid w:val="00C836CF"/>
    <w:rsid w:val="00C83C21"/>
    <w:rsid w:val="00C84303"/>
    <w:rsid w:val="00C86D60"/>
    <w:rsid w:val="00C90693"/>
    <w:rsid w:val="00C9163F"/>
    <w:rsid w:val="00C91F81"/>
    <w:rsid w:val="00C94274"/>
    <w:rsid w:val="00CA03D2"/>
    <w:rsid w:val="00CA387B"/>
    <w:rsid w:val="00CB1226"/>
    <w:rsid w:val="00CB2196"/>
    <w:rsid w:val="00CB491C"/>
    <w:rsid w:val="00CB673F"/>
    <w:rsid w:val="00CB72F3"/>
    <w:rsid w:val="00CC77F0"/>
    <w:rsid w:val="00CD338A"/>
    <w:rsid w:val="00CD3CDC"/>
    <w:rsid w:val="00CD44E2"/>
    <w:rsid w:val="00CD4FD7"/>
    <w:rsid w:val="00CD5649"/>
    <w:rsid w:val="00CD70B2"/>
    <w:rsid w:val="00CD7D00"/>
    <w:rsid w:val="00CD7EA4"/>
    <w:rsid w:val="00CE7AED"/>
    <w:rsid w:val="00CF2749"/>
    <w:rsid w:val="00CF28DA"/>
    <w:rsid w:val="00CF2F07"/>
    <w:rsid w:val="00CF3F6C"/>
    <w:rsid w:val="00D10355"/>
    <w:rsid w:val="00D12349"/>
    <w:rsid w:val="00D1727F"/>
    <w:rsid w:val="00D35B2E"/>
    <w:rsid w:val="00D4245A"/>
    <w:rsid w:val="00D45207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6395"/>
    <w:rsid w:val="00D90FD1"/>
    <w:rsid w:val="00D919CC"/>
    <w:rsid w:val="00D92625"/>
    <w:rsid w:val="00D92F05"/>
    <w:rsid w:val="00D94330"/>
    <w:rsid w:val="00D97C34"/>
    <w:rsid w:val="00DA1000"/>
    <w:rsid w:val="00DA1AD4"/>
    <w:rsid w:val="00DA581C"/>
    <w:rsid w:val="00DA7DEA"/>
    <w:rsid w:val="00DB0C59"/>
    <w:rsid w:val="00DB28DE"/>
    <w:rsid w:val="00DB2E8D"/>
    <w:rsid w:val="00DC0052"/>
    <w:rsid w:val="00DC2097"/>
    <w:rsid w:val="00DC60D7"/>
    <w:rsid w:val="00DD1212"/>
    <w:rsid w:val="00DD5F0C"/>
    <w:rsid w:val="00DE01CB"/>
    <w:rsid w:val="00DE31E6"/>
    <w:rsid w:val="00DE56BE"/>
    <w:rsid w:val="00DE62C8"/>
    <w:rsid w:val="00DF140D"/>
    <w:rsid w:val="00DF21EF"/>
    <w:rsid w:val="00DF7D62"/>
    <w:rsid w:val="00E012B4"/>
    <w:rsid w:val="00E022BD"/>
    <w:rsid w:val="00E04C79"/>
    <w:rsid w:val="00E0515E"/>
    <w:rsid w:val="00E0758C"/>
    <w:rsid w:val="00E07631"/>
    <w:rsid w:val="00E076C1"/>
    <w:rsid w:val="00E077E2"/>
    <w:rsid w:val="00E14506"/>
    <w:rsid w:val="00E14F0A"/>
    <w:rsid w:val="00E17AE8"/>
    <w:rsid w:val="00E22D64"/>
    <w:rsid w:val="00E24481"/>
    <w:rsid w:val="00E3056F"/>
    <w:rsid w:val="00E3244B"/>
    <w:rsid w:val="00E3314A"/>
    <w:rsid w:val="00E3353D"/>
    <w:rsid w:val="00E34202"/>
    <w:rsid w:val="00E34AD9"/>
    <w:rsid w:val="00E403B6"/>
    <w:rsid w:val="00E40F41"/>
    <w:rsid w:val="00E44ED6"/>
    <w:rsid w:val="00E456FD"/>
    <w:rsid w:val="00E57476"/>
    <w:rsid w:val="00E61159"/>
    <w:rsid w:val="00E6633C"/>
    <w:rsid w:val="00E6658B"/>
    <w:rsid w:val="00E7003F"/>
    <w:rsid w:val="00E704D4"/>
    <w:rsid w:val="00E71967"/>
    <w:rsid w:val="00E71F93"/>
    <w:rsid w:val="00E7596F"/>
    <w:rsid w:val="00E75FBC"/>
    <w:rsid w:val="00E76BB7"/>
    <w:rsid w:val="00E82239"/>
    <w:rsid w:val="00E855E8"/>
    <w:rsid w:val="00E91C8C"/>
    <w:rsid w:val="00EA153E"/>
    <w:rsid w:val="00EA4189"/>
    <w:rsid w:val="00EA501D"/>
    <w:rsid w:val="00EA578E"/>
    <w:rsid w:val="00EA5D7C"/>
    <w:rsid w:val="00EB0F6A"/>
    <w:rsid w:val="00EB0FED"/>
    <w:rsid w:val="00EB5E35"/>
    <w:rsid w:val="00EC0A91"/>
    <w:rsid w:val="00EC1D0E"/>
    <w:rsid w:val="00EC2020"/>
    <w:rsid w:val="00EC3730"/>
    <w:rsid w:val="00EC5C71"/>
    <w:rsid w:val="00ED4B91"/>
    <w:rsid w:val="00EE2D5D"/>
    <w:rsid w:val="00EE61B2"/>
    <w:rsid w:val="00EE63DB"/>
    <w:rsid w:val="00EF2EED"/>
    <w:rsid w:val="00EF6C83"/>
    <w:rsid w:val="00F0051A"/>
    <w:rsid w:val="00F02F68"/>
    <w:rsid w:val="00F05E24"/>
    <w:rsid w:val="00F10ADA"/>
    <w:rsid w:val="00F11E6D"/>
    <w:rsid w:val="00F138ED"/>
    <w:rsid w:val="00F15181"/>
    <w:rsid w:val="00F155A2"/>
    <w:rsid w:val="00F167F1"/>
    <w:rsid w:val="00F16823"/>
    <w:rsid w:val="00F209BF"/>
    <w:rsid w:val="00F31D5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00A1"/>
    <w:rsid w:val="00F61BF3"/>
    <w:rsid w:val="00F70A47"/>
    <w:rsid w:val="00F70D1B"/>
    <w:rsid w:val="00F7120E"/>
    <w:rsid w:val="00F73335"/>
    <w:rsid w:val="00F73FFC"/>
    <w:rsid w:val="00F754B6"/>
    <w:rsid w:val="00F776E7"/>
    <w:rsid w:val="00F80DC9"/>
    <w:rsid w:val="00F86491"/>
    <w:rsid w:val="00F86BCD"/>
    <w:rsid w:val="00F86E63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31F7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chartTrackingRefBased/>
  <w15:docId w15:val="{FB338483-A3CC-4369-86E8-8D0C3476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A000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berschrift1">
    <w:name w:val="SOB_Überschrift 1"/>
    <w:basedOn w:val="Standard"/>
    <w:qFormat/>
    <w:rsid w:val="00AD06BA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Text">
    <w:name w:val="SOB_Text"/>
    <w:basedOn w:val="Standard"/>
    <w:qFormat/>
    <w:rsid w:val="000B0511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ext">
    <w:name w:val="Text"/>
    <w:basedOn w:val="Standard"/>
    <w:qFormat/>
    <w:rsid w:val="00896FC7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333A15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pf0">
    <w:name w:val="pf0"/>
    <w:basedOn w:val="Standard"/>
    <w:rsid w:val="008A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f01">
    <w:name w:val="cf01"/>
    <w:basedOn w:val="Absatz-Standardschriftart"/>
    <w:rsid w:val="008A0003"/>
    <w:rPr>
      <w:rFonts w:ascii="Segoe UI" w:hAnsi="Segoe UI" w:cs="Segoe UI" w:hint="default"/>
      <w:sz w:val="18"/>
      <w:szCs w:val="18"/>
    </w:rPr>
  </w:style>
  <w:style w:type="character" w:customStyle="1" w:styleId="DialogZwischenzielChar">
    <w:name w:val="Dialog_Zwischenziel Char"/>
    <w:link w:val="DialogZwischenziel"/>
    <w:uiPriority w:val="99"/>
    <w:locked/>
    <w:rsid w:val="000E4E6B"/>
    <w:rPr>
      <w:rFonts w:ascii="Arial Narrow" w:eastAsia="Times New Roman" w:hAnsi="Arial Narrow"/>
      <w:color w:val="800000"/>
      <w:lang w:val="x-none" w:eastAsia="x-none"/>
    </w:rPr>
  </w:style>
  <w:style w:type="paragraph" w:customStyle="1" w:styleId="DialogZwischenziel">
    <w:name w:val="Dialog_Zwischenziel"/>
    <w:basedOn w:val="Standard"/>
    <w:link w:val="DialogZwischenzielChar"/>
    <w:uiPriority w:val="99"/>
    <w:rsid w:val="000E4E6B"/>
    <w:pPr>
      <w:widowControl w:val="0"/>
      <w:spacing w:line="270" w:lineRule="atLeast"/>
    </w:pPr>
    <w:rPr>
      <w:rFonts w:ascii="Arial Narrow" w:eastAsia="Times New Roman" w:hAnsi="Arial Narrow"/>
      <w:color w:val="8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0E4E6B"/>
    <w:pPr>
      <w:keepNext/>
      <w:spacing w:before="0" w:after="0"/>
    </w:pPr>
    <w:rPr>
      <w:rFonts w:ascii="Cambria" w:hAnsi="Cambria"/>
      <w:color w:val="808080" w:themeColor="background1" w:themeShade="80"/>
      <w:sz w:val="22"/>
      <w:szCs w:val="22"/>
    </w:rPr>
  </w:style>
  <w:style w:type="paragraph" w:customStyle="1" w:styleId="Transcript">
    <w:name w:val="Transcript"/>
    <w:basedOn w:val="Standard"/>
    <w:qFormat/>
    <w:rsid w:val="00337E7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73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E62C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42" Type="http://schemas.openxmlformats.org/officeDocument/2006/relationships/image" Target="media/image26.png"/><Relationship Id="rId47" Type="http://schemas.openxmlformats.org/officeDocument/2006/relationships/image" Target="media/image29.wmf"/><Relationship Id="rId63" Type="http://schemas.openxmlformats.org/officeDocument/2006/relationships/image" Target="media/image44.wmf"/><Relationship Id="rId68" Type="http://schemas.openxmlformats.org/officeDocument/2006/relationships/image" Target="media/image46.png"/><Relationship Id="rId84" Type="http://schemas.openxmlformats.org/officeDocument/2006/relationships/image" Target="media/image48.jpeg"/><Relationship Id="rId89" Type="http://schemas.openxmlformats.org/officeDocument/2006/relationships/image" Target="media/image470.jpeg"/><Relationship Id="rId16" Type="http://schemas.openxmlformats.org/officeDocument/2006/relationships/footer" Target="footer2.xml"/><Relationship Id="rId11" Type="http://schemas.openxmlformats.org/officeDocument/2006/relationships/header" Target="header1.xml"/><Relationship Id="rId32" Type="http://schemas.openxmlformats.org/officeDocument/2006/relationships/header" Target="header3.xml"/><Relationship Id="rId37" Type="http://schemas.openxmlformats.org/officeDocument/2006/relationships/image" Target="media/image20.png"/><Relationship Id="rId53" Type="http://schemas.openxmlformats.org/officeDocument/2006/relationships/image" Target="media/image36.wmf"/><Relationship Id="rId58" Type="http://schemas.openxmlformats.org/officeDocument/2006/relationships/image" Target="media/image35.wmf"/><Relationship Id="rId74" Type="http://schemas.openxmlformats.org/officeDocument/2006/relationships/image" Target="media/image45.png"/><Relationship Id="rId79" Type="http://schemas.openxmlformats.org/officeDocument/2006/relationships/image" Target="media/image47.jpeg"/><Relationship Id="rId5" Type="http://schemas.openxmlformats.org/officeDocument/2006/relationships/webSettings" Target="webSettings.xml"/><Relationship Id="rId90" Type="http://schemas.openxmlformats.org/officeDocument/2006/relationships/image" Target="media/image480.jpeg"/><Relationship Id="rId95" Type="http://schemas.openxmlformats.org/officeDocument/2006/relationships/theme" Target="theme/theme1.xml"/><Relationship Id="rId14" Type="http://schemas.openxmlformats.org/officeDocument/2006/relationships/image" Target="media/image6.emf"/><Relationship Id="rId27" Type="http://schemas.openxmlformats.org/officeDocument/2006/relationships/image" Target="media/image17.wmf"/><Relationship Id="rId30" Type="http://schemas.openxmlformats.org/officeDocument/2006/relationships/hyperlink" Target="https://mathe-sicher-koennen.dzlm.de/erklaervideos?nid=728" TargetMode="External"/><Relationship Id="rId35" Type="http://schemas.openxmlformats.org/officeDocument/2006/relationships/image" Target="media/image22.wmf"/><Relationship Id="rId43" Type="http://schemas.openxmlformats.org/officeDocument/2006/relationships/image" Target="media/image27.png"/><Relationship Id="rId48" Type="http://schemas.openxmlformats.org/officeDocument/2006/relationships/image" Target="media/image30.wmf"/><Relationship Id="rId56" Type="http://schemas.openxmlformats.org/officeDocument/2006/relationships/image" Target="media/image34.wmf"/><Relationship Id="rId64" Type="http://schemas.openxmlformats.org/officeDocument/2006/relationships/header" Target="header7.xml"/><Relationship Id="rId69" Type="http://schemas.openxmlformats.org/officeDocument/2006/relationships/image" Target="media/image42.png"/><Relationship Id="rId77" Type="http://schemas.openxmlformats.org/officeDocument/2006/relationships/image" Target="media/image45.jpeg"/><Relationship Id="rId8" Type="http://schemas.openxmlformats.org/officeDocument/2006/relationships/image" Target="media/image2.png"/><Relationship Id="rId51" Type="http://schemas.openxmlformats.org/officeDocument/2006/relationships/header" Target="header6.xml"/><Relationship Id="rId72" Type="http://schemas.openxmlformats.org/officeDocument/2006/relationships/image" Target="media/image49.png"/><Relationship Id="rId80" Type="http://schemas.openxmlformats.org/officeDocument/2006/relationships/image" Target="media/image390.jpeg"/><Relationship Id="rId85" Type="http://schemas.openxmlformats.org/officeDocument/2006/relationships/image" Target="media/image49.jpeg"/><Relationship Id="rId93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2.emf"/><Relationship Id="rId33" Type="http://schemas.openxmlformats.org/officeDocument/2006/relationships/image" Target="media/image18.wmf"/><Relationship Id="rId38" Type="http://schemas.openxmlformats.org/officeDocument/2006/relationships/image" Target="media/image21.png"/><Relationship Id="rId46" Type="http://schemas.openxmlformats.org/officeDocument/2006/relationships/image" Target="media/image28.wmf"/><Relationship Id="rId59" Type="http://schemas.openxmlformats.org/officeDocument/2006/relationships/image" Target="media/image40.wmf"/><Relationship Id="rId67" Type="http://schemas.openxmlformats.org/officeDocument/2006/relationships/image" Target="media/image41.png"/><Relationship Id="rId41" Type="http://schemas.openxmlformats.org/officeDocument/2006/relationships/image" Target="media/image25.wmf"/><Relationship Id="rId54" Type="http://schemas.openxmlformats.org/officeDocument/2006/relationships/image" Target="media/image33.png"/><Relationship Id="rId62" Type="http://schemas.openxmlformats.org/officeDocument/2006/relationships/image" Target="media/image39.wmf"/><Relationship Id="rId70" Type="http://schemas.microsoft.com/office/2007/relationships/hdphoto" Target="media/hdphoto2.wdp"/><Relationship Id="rId75" Type="http://schemas.openxmlformats.org/officeDocument/2006/relationships/hyperlink" Target="https://mathe-sicher-koennen.dzlm.de/erklaervideos?nid=728" TargetMode="External"/><Relationship Id="rId83" Type="http://schemas.openxmlformats.org/officeDocument/2006/relationships/header" Target="header8.xml"/><Relationship Id="rId88" Type="http://schemas.openxmlformats.org/officeDocument/2006/relationships/image" Target="media/image460.jpeg"/><Relationship Id="rId91" Type="http://schemas.openxmlformats.org/officeDocument/2006/relationships/image" Target="media/image4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wmf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header" Target="header5.xml"/><Relationship Id="rId57" Type="http://schemas.openxmlformats.org/officeDocument/2006/relationships/image" Target="media/image38.wmf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52" Type="http://schemas.openxmlformats.org/officeDocument/2006/relationships/image" Target="media/image32.wmf"/><Relationship Id="rId60" Type="http://schemas.openxmlformats.org/officeDocument/2006/relationships/image" Target="media/image37.wmf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image" Target="media/image46.jpeg"/><Relationship Id="rId81" Type="http://schemas.openxmlformats.org/officeDocument/2006/relationships/image" Target="media/image400.jpeg"/><Relationship Id="rId86" Type="http://schemas.openxmlformats.org/officeDocument/2006/relationships/image" Target="media/image50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wmf"/><Relationship Id="rId18" Type="http://schemas.openxmlformats.org/officeDocument/2006/relationships/image" Target="media/image11.wmf"/><Relationship Id="rId39" Type="http://schemas.openxmlformats.org/officeDocument/2006/relationships/image" Target="media/image23.wmf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76" Type="http://schemas.openxmlformats.org/officeDocument/2006/relationships/hyperlink" Target="https://mathe-sicher-koennen.dzlm.de/erklaervideos?nid=728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hyperlink" Target="https://mathe-sicher-koennen.dzlm.de/erklaervideos?nid=728" TargetMode="External"/><Relationship Id="rId24" Type="http://schemas.openxmlformats.org/officeDocument/2006/relationships/hyperlink" Target="https://mathe-sicher-koennen.dzlm.de/erklaervideos?nid=728" TargetMode="External"/><Relationship Id="rId40" Type="http://schemas.openxmlformats.org/officeDocument/2006/relationships/image" Target="media/image24.wmf"/><Relationship Id="rId45" Type="http://schemas.openxmlformats.org/officeDocument/2006/relationships/image" Target="media/image27.wmf"/><Relationship Id="rId66" Type="http://schemas.microsoft.com/office/2007/relationships/hdphoto" Target="media/hdphoto1.wdp"/><Relationship Id="rId87" Type="http://schemas.openxmlformats.org/officeDocument/2006/relationships/image" Target="media/image51.jpeg"/><Relationship Id="rId61" Type="http://schemas.openxmlformats.org/officeDocument/2006/relationships/image" Target="media/image42.wmf"/><Relationship Id="rId82" Type="http://schemas.openxmlformats.org/officeDocument/2006/relationships/image" Target="media/image41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9</Pages>
  <Words>1455</Words>
  <Characters>9171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6</cp:revision>
  <dcterms:created xsi:type="dcterms:W3CDTF">2025-07-08T21:32:00Z</dcterms:created>
  <dcterms:modified xsi:type="dcterms:W3CDTF">2025-07-16T08:30:00Z</dcterms:modified>
</cp:coreProperties>
</file>