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0896" behindDoc="1" locked="0" layoutInCell="1" allowOverlap="1" wp14:anchorId="0059447E" wp14:editId="19ACC309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5D9C26BE" w14:textId="39F1C12A" w:rsidR="00956CFC" w:rsidRPr="00E0758C" w:rsidRDefault="002A7405" w:rsidP="009B3033">
      <w:pPr>
        <w:pStyle w:val="Titel"/>
        <w:ind w:left="770" w:hanging="770"/>
      </w:pPr>
      <w:r>
        <w:t>D4</w:t>
      </w:r>
      <w:r w:rsidR="00E0758C" w:rsidRPr="00F0051A">
        <w:t xml:space="preserve"> </w:t>
      </w:r>
      <w:r w:rsidR="00AA0C27">
        <w:t xml:space="preserve">Multiplizieren und Dividieren </w:t>
      </w:r>
      <w:r w:rsidR="00D641AB">
        <w:br/>
      </w:r>
      <w:r w:rsidR="00AA0C27">
        <w:t>von</w:t>
      </w:r>
      <w:r w:rsidRPr="002A7405">
        <w:t xml:space="preserve"> Dezimalzahlen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80"/>
        <w:gridCol w:w="3520"/>
      </w:tblGrid>
      <w:tr w:rsidR="00AA0C27" w:rsidRPr="00E0758C" w14:paraId="2965D3BD" w14:textId="77777777" w:rsidTr="009B3033">
        <w:trPr>
          <w:cantSplit/>
          <w:trHeight w:val="838"/>
          <w:jc w:val="center"/>
        </w:trPr>
        <w:tc>
          <w:tcPr>
            <w:tcW w:w="1868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80" w:type="dxa"/>
          </w:tcPr>
          <w:p w14:paraId="07582C57" w14:textId="6AA0DB03" w:rsidR="00E0758C" w:rsidRPr="00E0758C" w:rsidRDefault="009B3033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b/>
                <w:noProof/>
                <w:color w:val="327A86" w:themeColor="text2"/>
              </w:rPr>
              <w:drawing>
                <wp:inline distT="0" distB="0" distL="0" distR="0" wp14:anchorId="37FEE705" wp14:editId="3269A35C">
                  <wp:extent cx="2332800" cy="1166400"/>
                  <wp:effectExtent l="0" t="0" r="4445" b="2540"/>
                  <wp:docPr id="892790022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790022" name="Grafik 89279002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63003" w14:textId="77777777" w:rsid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  <w:p w14:paraId="5CA9B615" w14:textId="77777777" w:rsidR="00AA0C27" w:rsidRPr="00E0758C" w:rsidRDefault="00AA0C27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75BB3179" w14:textId="42F7A73E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AA0C27" w:rsidRPr="00E0758C" w14:paraId="4ABE7552" w14:textId="77777777" w:rsidTr="009B3033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3F0F88EF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D7375E" w:rsidRPr="00E0758C" w14:paraId="006D8E01" w14:textId="77777777" w:rsidTr="009B3033">
        <w:trPr>
          <w:cantSplit/>
          <w:jc w:val="center"/>
        </w:trPr>
        <w:tc>
          <w:tcPr>
            <w:tcW w:w="1868" w:type="dxa"/>
          </w:tcPr>
          <w:p w14:paraId="2FC61CC2" w14:textId="0A6A869C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2A7405">
              <w:rPr>
                <w:rFonts w:eastAsiaTheme="minorHAnsi"/>
                <w:lang w:eastAsia="en-US"/>
              </w:rPr>
              <w:t>D4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5110578E" w14:textId="7AFBBBBF" w:rsidR="002A7405" w:rsidRDefault="002A7405" w:rsidP="00D7375E">
            <w:pPr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A7405">
              <w:rPr>
                <w:rFonts w:eastAsiaTheme="minorHAnsi"/>
                <w:b/>
                <w:color w:val="000000" w:themeColor="text1"/>
                <w:lang w:eastAsia="en-US"/>
              </w:rPr>
              <w:t>Ich kann Dezimalzahlen mit Zehnerzahlen multiplizieren und dividieren</w:t>
            </w:r>
          </w:p>
          <w:p w14:paraId="207F7E91" w14:textId="4417687D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7109957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9B1065">
              <w:rPr>
                <w:b w:val="0"/>
                <w:bCs/>
                <w:color w:val="000000" w:themeColor="text1"/>
              </w:rPr>
              <w:t>zwei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8F1142">
              <w:rPr>
                <w:b w:val="0"/>
                <w:bCs/>
                <w:color w:val="000000" w:themeColor="text1"/>
              </w:rPr>
              <w:t>4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D7375E" w:rsidRPr="00E0758C" w14:paraId="01003BD5" w14:textId="77777777" w:rsidTr="009B3033">
        <w:trPr>
          <w:cantSplit/>
          <w:jc w:val="center"/>
        </w:trPr>
        <w:tc>
          <w:tcPr>
            <w:tcW w:w="1868" w:type="dxa"/>
          </w:tcPr>
          <w:p w14:paraId="3F4BD22C" w14:textId="349B0835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2A7405">
              <w:rPr>
                <w:rFonts w:eastAsiaTheme="minorHAnsi"/>
                <w:lang w:eastAsia="en-US"/>
              </w:rPr>
              <w:t>D4</w:t>
            </w:r>
            <w:r w:rsidRPr="00E0758C">
              <w:rPr>
                <w:rFonts w:eastAsiaTheme="minorHAnsi"/>
                <w:lang w:eastAsia="en-US"/>
              </w:rPr>
              <w:t xml:space="preserve">B </w:t>
            </w:r>
          </w:p>
          <w:p w14:paraId="76FD8430" w14:textId="77777777" w:rsidR="00D7375E" w:rsidRPr="00E0758C" w:rsidRDefault="00D7375E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45AC1D6B" w14:textId="76F161F7" w:rsidR="002A7405" w:rsidRDefault="002A7405" w:rsidP="00D7375E">
            <w:pPr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A7405">
              <w:rPr>
                <w:rFonts w:eastAsiaTheme="minorHAnsi"/>
                <w:b/>
                <w:color w:val="000000" w:themeColor="text1"/>
                <w:lang w:eastAsia="en-US"/>
              </w:rPr>
              <w:t>Ich kann Dezimalzahlen mit natürlichen Zahlen multiplizieren und dividieren</w:t>
            </w:r>
          </w:p>
          <w:p w14:paraId="45656CDB" w14:textId="4665AD09" w:rsidR="00D7375E" w:rsidRDefault="00D7375E" w:rsidP="00D7375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31D0C" w14:textId="220140E8" w:rsidR="00D7375E" w:rsidRDefault="00D7375E" w:rsidP="00D7375E">
            <w:pPr>
              <w:rPr>
                <w:rFonts w:eastAsiaTheme="minorHAnsi"/>
                <w:lang w:eastAsia="en-US"/>
              </w:rPr>
            </w:pPr>
            <w:r w:rsidRPr="00D7375E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 xml:space="preserve">Fördermaterial in </w:t>
            </w:r>
            <w:r w:rsidR="001D7010">
              <w:rPr>
                <w:rFonts w:eastAsiaTheme="minorHAnsi"/>
                <w:lang w:eastAsia="en-US"/>
              </w:rPr>
              <w:t>zwei</w:t>
            </w:r>
            <w:r w:rsidRPr="00E0758C">
              <w:rPr>
                <w:rFonts w:eastAsiaTheme="minorHAnsi"/>
                <w:lang w:eastAsia="en-US"/>
              </w:rPr>
              <w:t xml:space="preserve"> Fördereinheiten (</w:t>
            </w:r>
            <w:r w:rsidR="00BC26D8">
              <w:rPr>
                <w:rFonts w:eastAsiaTheme="minorHAnsi"/>
                <w:lang w:eastAsia="en-US"/>
              </w:rPr>
              <w:t>5</w:t>
            </w:r>
            <w:r w:rsidRPr="00E0758C">
              <w:rPr>
                <w:rFonts w:eastAsiaTheme="minorHAnsi"/>
                <w:lang w:eastAsia="en-US"/>
              </w:rPr>
              <w:t xml:space="preserve"> Seiten)</w:t>
            </w:r>
          </w:p>
          <w:p w14:paraId="2CE561F1" w14:textId="77777777" w:rsidR="009B3033" w:rsidRDefault="009B3033" w:rsidP="00D7375E"/>
          <w:p w14:paraId="371D9F52" w14:textId="77777777" w:rsidR="009B3033" w:rsidRDefault="009B3033" w:rsidP="00D7375E"/>
          <w:p w14:paraId="76C50FE8" w14:textId="2B67CC88" w:rsidR="009B3033" w:rsidRPr="00751A89" w:rsidRDefault="009B3033" w:rsidP="00D7375E">
            <w:pPr>
              <w:rPr>
                <w:color w:val="000000" w:themeColor="text1"/>
              </w:rPr>
            </w:pPr>
          </w:p>
        </w:tc>
      </w:tr>
      <w:tr w:rsidR="009B3033" w:rsidRPr="00DC384E" w14:paraId="5233D78D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7D07F2EF" w14:textId="77777777" w:rsidR="009B3033" w:rsidRPr="00DC384E" w:rsidRDefault="009B3033" w:rsidP="00E427E5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5777831B" wp14:editId="1EED7B27">
                  <wp:extent cx="829310" cy="292735"/>
                  <wp:effectExtent l="0" t="0" r="8890" b="0"/>
                  <wp:docPr id="391032204" name="Grafik 39103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34FFBE49" w14:textId="77777777" w:rsidR="009B3033" w:rsidRPr="00DC384E" w:rsidRDefault="009B3033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Dieses Material wurde durch Lara Sprenger &amp; Stephan Hußmann in der 1. Auflage konzipiert und in der 2. Auflage weiterentwickelt. Es kann unter der Creative Commons Lizenz BY-NC-SA (Namensnennung – Nicht Kommerziell – Weitergabe unter gleichen Bedingungen) 4.0 International weiterverwendet werden.</w:t>
            </w:r>
          </w:p>
        </w:tc>
      </w:tr>
      <w:tr w:rsidR="009B3033" w:rsidRPr="00DC384E" w14:paraId="346A40DD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9E11EAE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3C62C69D" w14:textId="380D9258" w:rsidR="009B3033" w:rsidRPr="00DC384E" w:rsidRDefault="009B3033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Lara Sprenger &amp; Stephan Hußmann (202</w:t>
            </w:r>
            <w:r>
              <w:rPr>
                <w:sz w:val="16"/>
                <w:szCs w:val="16"/>
              </w:rPr>
              <w:t>5</w:t>
            </w:r>
            <w:r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9B3033">
              <w:rPr>
                <w:sz w:val="16"/>
                <w:szCs w:val="16"/>
              </w:rPr>
              <w:t>D4: Multiplizieren und Dividieren von Dezimalzahlen</w:t>
            </w:r>
            <w:r w:rsidRPr="00DC384E">
              <w:rPr>
                <w:sz w:val="16"/>
                <w:szCs w:val="16"/>
              </w:rPr>
              <w:t xml:space="preserve">. </w:t>
            </w:r>
            <w:r w:rsidRPr="009834CC">
              <w:rPr>
                <w:sz w:val="16"/>
                <w:szCs w:val="16"/>
              </w:rPr>
              <w:t>In Susanne Prediger, Christoph Selter</w:t>
            </w:r>
            <w:r>
              <w:rPr>
                <w:sz w:val="16"/>
                <w:szCs w:val="16"/>
              </w:rPr>
              <w:t>,</w:t>
            </w:r>
            <w:r w:rsidRPr="009834CC">
              <w:rPr>
                <w:sz w:val="16"/>
                <w:szCs w:val="16"/>
              </w:rPr>
              <w:t xml:space="preserve"> Stephan Hußmann</w:t>
            </w:r>
            <w:r>
              <w:rPr>
                <w:sz w:val="16"/>
                <w:szCs w:val="16"/>
              </w:rPr>
              <w:t xml:space="preserve"> &amp; </w:t>
            </w:r>
            <w:r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Pr="009834CC">
              <w:rPr>
                <w:sz w:val="16"/>
                <w:szCs w:val="16"/>
              </w:rPr>
              <w:t>Nührenbörger</w:t>
            </w:r>
            <w:proofErr w:type="spellEnd"/>
            <w:r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>
              <w:rPr>
                <w:sz w:val="16"/>
                <w:szCs w:val="16"/>
              </w:rPr>
              <w:br/>
            </w:r>
            <w:r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Pr="00DC384E">
              <w:rPr>
                <w:sz w:val="16"/>
                <w:szCs w:val="16"/>
                <w:lang w:val="en-GB"/>
              </w:rPr>
              <w:t xml:space="preserve"> mathe-sicher-koennen.dzlm.de/bpd/#D</w:t>
            </w:r>
            <w:r>
              <w:rPr>
                <w:sz w:val="16"/>
                <w:szCs w:val="16"/>
                <w:lang w:val="en-GB"/>
              </w:rPr>
              <w:t>4</w:t>
            </w:r>
          </w:p>
        </w:tc>
      </w:tr>
      <w:tr w:rsidR="009B3033" w:rsidRPr="00DC384E" w14:paraId="255D8193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6B47313A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25388132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03C13010" w14:textId="77777777" w:rsidR="009B3033" w:rsidRPr="00DC384E" w:rsidRDefault="009B3033" w:rsidP="00E427E5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.</w:t>
            </w:r>
          </w:p>
        </w:tc>
      </w:tr>
      <w:tr w:rsidR="009B3033" w:rsidRPr="00DC384E" w14:paraId="708C7528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F409AE1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3C825F3D" w14:textId="68D52449" w:rsidR="009B3033" w:rsidRPr="00DC384E" w:rsidRDefault="009B3033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</w:t>
            </w:r>
            <w:r>
              <w:rPr>
                <w:sz w:val="16"/>
                <w:szCs w:val="16"/>
              </w:rPr>
              <w:t>werden</w:t>
            </w:r>
            <w:r w:rsidRPr="00DC384E">
              <w:rPr>
                <w:sz w:val="16"/>
                <w:szCs w:val="16"/>
              </w:rPr>
              <w:t xml:space="preserve">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Ausschnitte aus</w:t>
            </w:r>
            <w:r w:rsidRPr="00DC384E">
              <w:rPr>
                <w:sz w:val="16"/>
                <w:szCs w:val="16"/>
              </w:rPr>
              <w:t xml:space="preserve">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>
              <w:rPr>
                <w:sz w:val="16"/>
                <w:szCs w:val="16"/>
              </w:rPr>
              <w:t>D4</w:t>
            </w:r>
            <w:r w:rsidRPr="00DC384E">
              <w:rPr>
                <w:sz w:val="16"/>
                <w:szCs w:val="16"/>
              </w:rPr>
              <w:t>.</w:t>
            </w:r>
          </w:p>
        </w:tc>
      </w:tr>
    </w:tbl>
    <w:p w14:paraId="12B80256" w14:textId="77777777" w:rsidR="009A1673" w:rsidRPr="00E0758C" w:rsidRDefault="009A1673" w:rsidP="00E0758C"/>
    <w:p w14:paraId="400CE224" w14:textId="0E9D7C56" w:rsidR="00C9163F" w:rsidRDefault="00C9163F" w:rsidP="00C9163F">
      <w:pPr>
        <w:sectPr w:rsidR="00C9163F" w:rsidSect="00AF17B3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424"/>
        <w:gridCol w:w="85"/>
        <w:gridCol w:w="7511"/>
        <w:gridCol w:w="428"/>
      </w:tblGrid>
      <w:tr w:rsidR="00AC7674" w:rsidRPr="00E22425" w14:paraId="2B9A6F2A" w14:textId="77777777" w:rsidTr="00D27662">
        <w:tc>
          <w:tcPr>
            <w:tcW w:w="609" w:type="dxa"/>
          </w:tcPr>
          <w:bookmarkEnd w:id="0"/>
          <w:p w14:paraId="49D7CDC7" w14:textId="77777777" w:rsidR="00AC7674" w:rsidRPr="00E22425" w:rsidRDefault="00AC7674" w:rsidP="00AC7674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A</w:t>
            </w:r>
          </w:p>
        </w:tc>
        <w:tc>
          <w:tcPr>
            <w:tcW w:w="8462" w:type="dxa"/>
            <w:gridSpan w:val="4"/>
          </w:tcPr>
          <w:p w14:paraId="20AF3FD4" w14:textId="77777777" w:rsidR="002A7405" w:rsidRPr="00E22425" w:rsidRDefault="002A7405" w:rsidP="002A7405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t xml:space="preserve">Kann ich Dezimalzahlen mit Zehnerzahlen </w:t>
            </w:r>
          </w:p>
          <w:p w14:paraId="0E6AA075" w14:textId="7E3072A4" w:rsidR="00AC7674" w:rsidRPr="00E22425" w:rsidRDefault="002A7405" w:rsidP="002A7405">
            <w:pPr>
              <w:pStyle w:val="berschrift1"/>
              <w:rPr>
                <w:rFonts w:cstheme="majorHAnsi"/>
                <w:noProof/>
              </w:rPr>
            </w:pPr>
            <w:r w:rsidRPr="00E22425">
              <w:rPr>
                <w:rFonts w:cstheme="majorHAnsi"/>
              </w:rPr>
              <w:t>multiplizieren und dividieren?</w:t>
            </w:r>
          </w:p>
        </w:tc>
      </w:tr>
      <w:tr w:rsidR="00AC7674" w:rsidRPr="00E22425" w14:paraId="7A12C213" w14:textId="77777777" w:rsidTr="00D27662">
        <w:tc>
          <w:tcPr>
            <w:tcW w:w="609" w:type="dxa"/>
          </w:tcPr>
          <w:p w14:paraId="5EA75CBF" w14:textId="77777777" w:rsidR="00AC7674" w:rsidRPr="00E22425" w:rsidRDefault="00AC7674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462" w:type="dxa"/>
            <w:gridSpan w:val="4"/>
          </w:tcPr>
          <w:p w14:paraId="283E536A" w14:textId="5ED87DCF" w:rsidR="00AC7674" w:rsidRPr="00E22425" w:rsidRDefault="002A7405" w:rsidP="00AC7674">
            <w:pPr>
              <w:pStyle w:val="berschrift2"/>
              <w:rPr>
                <w:rFonts w:asciiTheme="majorHAnsi" w:hAnsiTheme="majorHAnsi" w:cstheme="majorHAnsi"/>
                <w:noProof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mit Zehnerzahlen multiplizieren</w:t>
            </w:r>
          </w:p>
        </w:tc>
      </w:tr>
      <w:tr w:rsidR="00E0758C" w:rsidRPr="00E22425" w14:paraId="7E7F3716" w14:textId="77777777" w:rsidTr="00AA0C27">
        <w:trPr>
          <w:trHeight w:val="371"/>
        </w:trPr>
        <w:tc>
          <w:tcPr>
            <w:tcW w:w="609" w:type="dxa"/>
          </w:tcPr>
          <w:p w14:paraId="3CAC586D" w14:textId="77777777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033" w:type="dxa"/>
            <w:gridSpan w:val="3"/>
          </w:tcPr>
          <w:p w14:paraId="5A1D58CC" w14:textId="424BD650" w:rsidR="00E0758C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F13D4E">
              <w:t>Rechne die Aufgaben aus. Schreibe deinen Rechenweg auf.</w:t>
            </w:r>
          </w:p>
        </w:tc>
        <w:tc>
          <w:tcPr>
            <w:tcW w:w="429" w:type="dxa"/>
            <w:vAlign w:val="bottom"/>
          </w:tcPr>
          <w:p w14:paraId="32E4618D" w14:textId="3D709098" w:rsidR="00E0758C" w:rsidRPr="00E22425" w:rsidRDefault="00E0758C" w:rsidP="00E0758C">
            <w:pPr>
              <w:spacing w:line="240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2A7405" w:rsidRPr="00E22425" w14:paraId="00E9CD15" w14:textId="77777777" w:rsidTr="00D27662">
        <w:tc>
          <w:tcPr>
            <w:tcW w:w="609" w:type="dxa"/>
          </w:tcPr>
          <w:p w14:paraId="246F4872" w14:textId="77777777" w:rsidR="002A7405" w:rsidRPr="00E22425" w:rsidRDefault="002A7405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gridSpan w:val="2"/>
          </w:tcPr>
          <w:p w14:paraId="54FE518C" w14:textId="69615362" w:rsidR="002A7405" w:rsidRPr="00E22425" w:rsidRDefault="002A7405" w:rsidP="002A7405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7513" w:type="dxa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2A7405" w:rsidRPr="00E22425" w14:paraId="62BF8AE4" w14:textId="77777777" w:rsidTr="00AA0C27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66F95ABD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37,2 · 10 =</w:t>
                  </w:r>
                </w:p>
                <w:p w14:paraId="071AEB04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EB6B093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1A0D31E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01CFE5F7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1FB5F3D3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225796E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1544338C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747A345C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37,2 · 100 = </w:t>
                  </w:r>
                </w:p>
                <w:p w14:paraId="0F379799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C3B1514" w14:textId="661815A4" w:rsidR="002A7405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29" w:type="dxa"/>
            <w:vAlign w:val="bottom"/>
          </w:tcPr>
          <w:p w14:paraId="61A48E09" w14:textId="77777777" w:rsidR="002A7405" w:rsidRPr="00E22425" w:rsidRDefault="002A7405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2A7405" w:rsidRPr="00E22425" w14:paraId="6A1FD50E" w14:textId="77777777" w:rsidTr="00D27662">
        <w:tc>
          <w:tcPr>
            <w:tcW w:w="609" w:type="dxa"/>
          </w:tcPr>
          <w:p w14:paraId="1087C658" w14:textId="77777777" w:rsidR="002A7405" w:rsidRPr="00E22425" w:rsidRDefault="002A7405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gridSpan w:val="2"/>
          </w:tcPr>
          <w:p w14:paraId="43D0D245" w14:textId="12AC481E" w:rsidR="002A7405" w:rsidRPr="00E22425" w:rsidRDefault="002A7405" w:rsidP="002A7405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513" w:type="dxa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2A7405" w:rsidRPr="00E22425" w14:paraId="7AAE284B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009A8E47" w14:textId="2BBA3EED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0,584 · 10 =</w:t>
                  </w:r>
                </w:p>
                <w:p w14:paraId="4450E028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6DB4385E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5E371A6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718BBEC0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1921B69A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3D66E65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F9EB05B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75E0615B" w14:textId="23487A4A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5,84 · 10 = </w:t>
                  </w:r>
                </w:p>
                <w:p w14:paraId="3C03D925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D1F72AA" w14:textId="450310E4" w:rsidR="002A7405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29" w:type="dxa"/>
            <w:vAlign w:val="bottom"/>
          </w:tcPr>
          <w:p w14:paraId="7A7EB62D" w14:textId="77777777" w:rsidR="002A7405" w:rsidRPr="00E22425" w:rsidRDefault="002A7405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2A7405" w:rsidRPr="00E22425" w14:paraId="79914E5C" w14:textId="77777777" w:rsidTr="00D27662">
        <w:tc>
          <w:tcPr>
            <w:tcW w:w="609" w:type="dxa"/>
          </w:tcPr>
          <w:p w14:paraId="5D3E41E8" w14:textId="77777777" w:rsidR="002A7405" w:rsidRPr="00E22425" w:rsidRDefault="002A7405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gridSpan w:val="2"/>
          </w:tcPr>
          <w:p w14:paraId="00A784A0" w14:textId="11AE557B" w:rsidR="002A7405" w:rsidRPr="00E22425" w:rsidRDefault="002A7405" w:rsidP="002A7405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c)</w:t>
            </w:r>
          </w:p>
        </w:tc>
        <w:tc>
          <w:tcPr>
            <w:tcW w:w="7523" w:type="dxa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2A7405" w:rsidRPr="00E22425" w14:paraId="05078549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6D9D98E2" w14:textId="6B7B2419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10 · 87,85 =</w:t>
                  </w:r>
                </w:p>
                <w:p w14:paraId="51FF110F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13E4923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0D8891A5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B4816D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7A052C1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4C936F2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F1B4DF5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658A8B57" w14:textId="5722500B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100 · 8,785 = </w:t>
                  </w:r>
                </w:p>
                <w:p w14:paraId="0F10728F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8734AC8" w14:textId="21ABCC47" w:rsidR="002A7405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29" w:type="dxa"/>
            <w:vAlign w:val="bottom"/>
          </w:tcPr>
          <w:p w14:paraId="3A08AAE8" w14:textId="1C32DF45" w:rsidR="002A7405" w:rsidRPr="00E22425" w:rsidRDefault="002A7405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3006A2" w:rsidRPr="00E22425" w14:paraId="1E7800EF" w14:textId="77777777" w:rsidTr="00D27662">
        <w:tc>
          <w:tcPr>
            <w:tcW w:w="623" w:type="dxa"/>
          </w:tcPr>
          <w:p w14:paraId="40E2E564" w14:textId="104B6371" w:rsidR="003006A2" w:rsidRPr="00E22425" w:rsidRDefault="003006A2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448" w:type="dxa"/>
            <w:gridSpan w:val="4"/>
          </w:tcPr>
          <w:p w14:paraId="7171312A" w14:textId="180F8603" w:rsidR="003006A2" w:rsidRPr="00E22425" w:rsidRDefault="00D27662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durch Zehnerzahlen dividieren</w:t>
            </w:r>
          </w:p>
        </w:tc>
      </w:tr>
      <w:tr w:rsidR="00D27662" w:rsidRPr="00E22425" w14:paraId="00DD9DFE" w14:textId="77777777" w:rsidTr="00AA0C27">
        <w:trPr>
          <w:trHeight w:val="429"/>
        </w:trPr>
        <w:tc>
          <w:tcPr>
            <w:tcW w:w="623" w:type="dxa"/>
          </w:tcPr>
          <w:p w14:paraId="5CE53DF3" w14:textId="77777777" w:rsidR="00D27662" w:rsidRPr="00E22425" w:rsidRDefault="00D27662" w:rsidP="00D2766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448" w:type="dxa"/>
            <w:gridSpan w:val="4"/>
          </w:tcPr>
          <w:p w14:paraId="6186865E" w14:textId="55DE0449" w:rsidR="00D27662" w:rsidRPr="00E22425" w:rsidRDefault="00D27662" w:rsidP="00D27662">
            <w:pPr>
              <w:rPr>
                <w:rFonts w:asciiTheme="majorHAnsi" w:hAnsiTheme="majorHAnsi" w:cstheme="majorHAnsi"/>
              </w:rPr>
            </w:pPr>
            <w:r w:rsidRPr="00F13D4E">
              <w:t>Rechne die Aufgaben aus. Schreibe deinen Rechenweg auf.</w:t>
            </w:r>
          </w:p>
        </w:tc>
      </w:tr>
      <w:tr w:rsidR="00E0758C" w:rsidRPr="00E22425" w14:paraId="7D977C61" w14:textId="77777777" w:rsidTr="00D27662">
        <w:tc>
          <w:tcPr>
            <w:tcW w:w="609" w:type="dxa"/>
          </w:tcPr>
          <w:p w14:paraId="7CC8A138" w14:textId="77777777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7DDDDBA" w14:textId="77777777" w:rsidR="00E0758C" w:rsidRPr="00E22425" w:rsidRDefault="00E0758C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37" w:type="dxa"/>
            <w:gridSpan w:val="3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D27662" w:rsidRPr="00E22425" w14:paraId="075C264D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264BEAE4" w14:textId="71061BFC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8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=</w:t>
                  </w:r>
                </w:p>
                <w:p w14:paraId="497EEEC4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259AA90D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39541504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69B70441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2D2B2E98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6CA75628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6AA12DAC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4462041D" w14:textId="451FCA60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8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100 = </w:t>
                  </w:r>
                </w:p>
                <w:p w14:paraId="7F44A43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7B9CA6D" w14:textId="3045F1DC" w:rsidR="00E0758C" w:rsidRPr="00E22425" w:rsidRDefault="00D27662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0758C" w:rsidRPr="00E22425" w14:paraId="4FD321CE" w14:textId="77777777" w:rsidTr="00D27662">
        <w:tc>
          <w:tcPr>
            <w:tcW w:w="609" w:type="dxa"/>
          </w:tcPr>
          <w:p w14:paraId="378B8BB3" w14:textId="77777777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F7B329B" w14:textId="77777777" w:rsidR="00E0758C" w:rsidRPr="00E22425" w:rsidRDefault="00E0758C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7608" w:type="dxa"/>
            <w:gridSpan w:val="2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D27662" w:rsidRPr="00E22425" w14:paraId="3689A3E8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30C2E206" w14:textId="63338976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6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=</w:t>
                  </w:r>
                </w:p>
                <w:p w14:paraId="3F65E0C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426C77D9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563EA5F5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3C7197F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6CDF06FD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431BFD37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23CDF0A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2E9565E6" w14:textId="79A393EB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6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= </w:t>
                  </w:r>
                </w:p>
                <w:p w14:paraId="3472E360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9F5D0A3" w14:textId="77777777" w:rsidR="00E0758C" w:rsidRPr="00E22425" w:rsidRDefault="00E0758C" w:rsidP="00E0758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9" w:type="dxa"/>
            <w:vAlign w:val="bottom"/>
          </w:tcPr>
          <w:p w14:paraId="4651EBE2" w14:textId="1E056264" w:rsidR="00E0758C" w:rsidRPr="00E22425" w:rsidRDefault="00E0758C" w:rsidP="00E0758C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219D4506" w14:textId="77777777" w:rsidR="00C66483" w:rsidRPr="00E22425" w:rsidRDefault="00C66483">
      <w:pPr>
        <w:rPr>
          <w:rFonts w:asciiTheme="majorHAnsi" w:hAnsiTheme="majorHAnsi" w:cstheme="majorHAnsi"/>
        </w:rPr>
        <w:sectPr w:rsidR="00C66483" w:rsidRPr="00E22425" w:rsidSect="00AF17B3">
          <w:headerReference w:type="default" r:id="rId13"/>
          <w:footerReference w:type="default" r:id="rId1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8"/>
        <w:gridCol w:w="5358"/>
      </w:tblGrid>
      <w:tr w:rsidR="00E0758C" w:rsidRPr="00E22425" w14:paraId="11279670" w14:textId="77777777" w:rsidTr="00B85696">
        <w:trPr>
          <w:trHeight w:val="567"/>
        </w:trPr>
        <w:tc>
          <w:tcPr>
            <w:tcW w:w="610" w:type="dxa"/>
          </w:tcPr>
          <w:p w14:paraId="26BFD7EB" w14:textId="77777777" w:rsidR="00E0758C" w:rsidRPr="00E22425" w:rsidRDefault="00E0758C" w:rsidP="00B85696">
            <w:pPr>
              <w:pStyle w:val="berschrift1"/>
              <w:spacing w:line="240" w:lineRule="auto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A</w:t>
            </w:r>
          </w:p>
        </w:tc>
        <w:tc>
          <w:tcPr>
            <w:tcW w:w="8461" w:type="dxa"/>
            <w:gridSpan w:val="3"/>
          </w:tcPr>
          <w:p w14:paraId="28CB0FBD" w14:textId="7A14A430" w:rsidR="00E0758C" w:rsidRPr="00E22425" w:rsidRDefault="001975A4" w:rsidP="00B85696">
            <w:pPr>
              <w:pStyle w:val="berschrift1"/>
              <w:spacing w:after="0" w:line="240" w:lineRule="auto"/>
              <w:rPr>
                <w:rFonts w:cstheme="majorHAnsi"/>
              </w:rPr>
            </w:pPr>
            <w:r w:rsidRPr="00E22425">
              <w:rPr>
                <w:rFonts w:cstheme="majorHAnsi"/>
              </w:rPr>
              <w:t xml:space="preserve">Ich kann Dezimalzahlen mit Zehnerzahlen multiplizieren </w:t>
            </w:r>
            <w:r w:rsidR="00BE1DED">
              <w:rPr>
                <w:rFonts w:cstheme="majorHAnsi"/>
              </w:rPr>
              <w:br/>
            </w:r>
            <w:r w:rsidRPr="00E22425">
              <w:rPr>
                <w:rFonts w:cstheme="majorHAnsi"/>
              </w:rPr>
              <w:t>und dividieren</w:t>
            </w:r>
          </w:p>
        </w:tc>
      </w:tr>
      <w:tr w:rsidR="00E0758C" w:rsidRPr="00E22425" w14:paraId="07FD7092" w14:textId="77777777" w:rsidTr="00AA0C27">
        <w:trPr>
          <w:trHeight w:hRule="exact" w:val="599"/>
        </w:trPr>
        <w:tc>
          <w:tcPr>
            <w:tcW w:w="610" w:type="dxa"/>
          </w:tcPr>
          <w:p w14:paraId="36C2F2D2" w14:textId="77777777" w:rsidR="00E0758C" w:rsidRPr="00E22425" w:rsidRDefault="00E0758C" w:rsidP="00AC767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61" w:type="dxa"/>
            <w:gridSpan w:val="3"/>
          </w:tcPr>
          <w:p w14:paraId="6FEA3B9A" w14:textId="70100D93" w:rsidR="00E0758C" w:rsidRPr="00E22425" w:rsidRDefault="001975A4" w:rsidP="00AC767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Dezimalzahlen mit Zehnerzahlen multiplizieren</w:t>
            </w:r>
          </w:p>
        </w:tc>
      </w:tr>
      <w:tr w:rsidR="00E0758C" w:rsidRPr="00E22425" w14:paraId="294132F3" w14:textId="77777777" w:rsidTr="003875E5">
        <w:tc>
          <w:tcPr>
            <w:tcW w:w="610" w:type="dxa"/>
          </w:tcPr>
          <w:p w14:paraId="20D43AA0" w14:textId="1BDB8F9C" w:rsidR="00E0758C" w:rsidRPr="00E22425" w:rsidRDefault="00E0758C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61" w:type="dxa"/>
            <w:gridSpan w:val="3"/>
          </w:tcPr>
          <w:p w14:paraId="08D9DEB3" w14:textId="2D446C7C" w:rsidR="00E0758C" w:rsidRPr="00E22425" w:rsidRDefault="006A2124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Zahlen in der Stellentafel    </w:t>
            </w:r>
          </w:p>
        </w:tc>
      </w:tr>
      <w:tr w:rsidR="00E0758C" w:rsidRPr="00E22425" w14:paraId="24A2CC51" w14:textId="77777777" w:rsidTr="003875E5">
        <w:tc>
          <w:tcPr>
            <w:tcW w:w="610" w:type="dxa"/>
          </w:tcPr>
          <w:p w14:paraId="454C576A" w14:textId="51210FB0" w:rsidR="00E0758C" w:rsidRPr="00E22425" w:rsidRDefault="00A95F9F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0864" behindDoc="0" locked="0" layoutInCell="1" allowOverlap="1" wp14:anchorId="4754B75F" wp14:editId="16BB81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32443</wp:posOffset>
                  </wp:positionV>
                  <wp:extent cx="359410" cy="27178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CC24DC2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  <w:gridSpan w:val="2"/>
          </w:tcPr>
          <w:p w14:paraId="75CA3375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147C030" wp14:editId="53BFA88C">
                  <wp:simplePos x="0" y="0"/>
                  <wp:positionH relativeFrom="column">
                    <wp:posOffset>3192551</wp:posOffset>
                  </wp:positionH>
                  <wp:positionV relativeFrom="paragraph">
                    <wp:posOffset>6649</wp:posOffset>
                  </wp:positionV>
                  <wp:extent cx="1903297" cy="672353"/>
                  <wp:effectExtent l="0" t="0" r="1905" b="1270"/>
                  <wp:wrapNone/>
                  <wp:docPr id="811026590" name="Grafik 811026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2" b="36455"/>
                          <a:stretch/>
                        </pic:blipFill>
                        <pic:spPr bwMode="auto">
                          <a:xfrm>
                            <a:off x="0" y="0"/>
                            <a:ext cx="1948274" cy="68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>Wie heißt die Zahl in der Stellentafel?</w:t>
            </w:r>
          </w:p>
          <w:p w14:paraId="3D0E8B65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t>Schiebe alle Plättchen jeweils eine Spalte nach links.</w:t>
            </w:r>
          </w:p>
          <w:p w14:paraId="39E7E3A5" w14:textId="38BF2EEF" w:rsidR="00AA0C27" w:rsidRDefault="006A2124" w:rsidP="00C56295">
            <w:pPr>
              <w:pStyle w:val="Listenabsatz"/>
              <w:rPr>
                <w:noProof/>
              </w:rPr>
            </w:pPr>
            <w:r w:rsidRPr="00F13D4E">
              <w:t>Wie heißt die neue Zahl?</w:t>
            </w:r>
            <w:r w:rsidR="00C56295">
              <w:t xml:space="preserve"> </w:t>
            </w:r>
            <w:r w:rsidRPr="00F13D4E">
              <w:t>Was hat sich verändert?</w:t>
            </w:r>
          </w:p>
          <w:p w14:paraId="79C8BA5F" w14:textId="6D8F9F87" w:rsidR="006A2124" w:rsidRPr="00F13D4E" w:rsidRDefault="006A2124" w:rsidP="006A2124">
            <w:pPr>
              <w:pStyle w:val="Listenabsatz"/>
              <w:rPr>
                <w:noProof/>
              </w:rPr>
            </w:pPr>
            <w:r w:rsidRPr="00F13D4E">
              <w:t xml:space="preserve">Welche Rechenaufgabe würde dazu passen? </w:t>
            </w:r>
          </w:p>
        </w:tc>
      </w:tr>
      <w:tr w:rsidR="00AA0C27" w:rsidRPr="00E22425" w14:paraId="40F385ED" w14:textId="77777777" w:rsidTr="003875E5">
        <w:tc>
          <w:tcPr>
            <w:tcW w:w="610" w:type="dxa"/>
          </w:tcPr>
          <w:p w14:paraId="5E8644E0" w14:textId="77777777" w:rsidR="00AA0C27" w:rsidRPr="00E22425" w:rsidRDefault="00AA0C27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00D311F" w14:textId="77777777" w:rsidR="00AA0C27" w:rsidRPr="00E22425" w:rsidRDefault="00AA0C27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  <w:gridSpan w:val="2"/>
          </w:tcPr>
          <w:p w14:paraId="752253BE" w14:textId="77777777" w:rsidR="00AA0C27" w:rsidRPr="00F13D4E" w:rsidRDefault="00AA0C27" w:rsidP="006A2124">
            <w:pPr>
              <w:rPr>
                <w:noProof/>
              </w:rPr>
            </w:pPr>
          </w:p>
        </w:tc>
      </w:tr>
      <w:tr w:rsidR="00E0758C" w:rsidRPr="00E22425" w14:paraId="491E32C9" w14:textId="77777777" w:rsidTr="003875E5">
        <w:tc>
          <w:tcPr>
            <w:tcW w:w="610" w:type="dxa"/>
          </w:tcPr>
          <w:p w14:paraId="1485185E" w14:textId="14A96054" w:rsidR="00E0758C" w:rsidRPr="00E22425" w:rsidRDefault="006A212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0E125B9" wp14:editId="1B834A06">
                  <wp:extent cx="360000" cy="272386"/>
                  <wp:effectExtent l="0" t="0" r="2540" b="0"/>
                  <wp:docPr id="417827069" name="Grafik 417827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10498ED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  <w:gridSpan w:val="2"/>
          </w:tcPr>
          <w:p w14:paraId="11F34ED0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t>Schiebe die Plättchen wieder eine Spalte nach links.</w:t>
            </w:r>
          </w:p>
          <w:p w14:paraId="13FC1780" w14:textId="21799189" w:rsidR="00E0758C" w:rsidRPr="00F13D4E" w:rsidRDefault="006A2124" w:rsidP="00C56295">
            <w:pPr>
              <w:pStyle w:val="Listenabsatz"/>
              <w:rPr>
                <w:noProof/>
              </w:rPr>
            </w:pPr>
            <w:r w:rsidRPr="00F13D4E">
              <w:t>Wie heißt die Zahl jetzt?</w:t>
            </w:r>
            <w:r w:rsidR="00C56295">
              <w:t xml:space="preserve"> </w:t>
            </w:r>
            <w:r w:rsidRPr="00F13D4E">
              <w:t>Was hat sich verändert?</w:t>
            </w:r>
          </w:p>
        </w:tc>
      </w:tr>
      <w:tr w:rsidR="00E0758C" w:rsidRPr="00E22425" w14:paraId="642E07A7" w14:textId="77777777" w:rsidTr="00AA0C27">
        <w:trPr>
          <w:trHeight w:hRule="exact" w:val="284"/>
        </w:trPr>
        <w:tc>
          <w:tcPr>
            <w:tcW w:w="610" w:type="dxa"/>
          </w:tcPr>
          <w:p w14:paraId="268F2615" w14:textId="52317A9A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CB4BE08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78" w:type="dxa"/>
          </w:tcPr>
          <w:p w14:paraId="035A429F" w14:textId="77777777" w:rsidR="00E0758C" w:rsidRPr="00E22425" w:rsidRDefault="00E0758C" w:rsidP="00E0758C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58" w:type="dxa"/>
          </w:tcPr>
          <w:p w14:paraId="38BA752D" w14:textId="2672992D" w:rsidR="00E0758C" w:rsidRPr="00E22425" w:rsidRDefault="00E0758C" w:rsidP="00AC7674">
            <w:pPr>
              <w:pStyle w:val="Ausflltext"/>
              <w:rPr>
                <w:rFonts w:asciiTheme="majorHAnsi" w:hAnsiTheme="majorHAnsi" w:cstheme="majorHAnsi"/>
              </w:rPr>
            </w:pPr>
          </w:p>
        </w:tc>
      </w:tr>
      <w:tr w:rsidR="00E0758C" w:rsidRPr="00E22425" w14:paraId="17B51E14" w14:textId="77777777" w:rsidTr="003875E5">
        <w:tc>
          <w:tcPr>
            <w:tcW w:w="610" w:type="dxa"/>
          </w:tcPr>
          <w:p w14:paraId="54E8765F" w14:textId="4F395537" w:rsidR="00E0758C" w:rsidRPr="00E22425" w:rsidRDefault="00A95F9F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9840" behindDoc="0" locked="0" layoutInCell="1" allowOverlap="1" wp14:anchorId="0A2F0A85" wp14:editId="2895F2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55822</wp:posOffset>
                  </wp:positionV>
                  <wp:extent cx="359410" cy="271780"/>
                  <wp:effectExtent l="0" t="0" r="0" b="0"/>
                  <wp:wrapNone/>
                  <wp:docPr id="1633242536" name="Grafik 163324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7511F925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  <w:gridSpan w:val="2"/>
            <w:vAlign w:val="center"/>
          </w:tcPr>
          <w:p w14:paraId="47D24E00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8DCA0BC" wp14:editId="7AB1E370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19050</wp:posOffset>
                  </wp:positionV>
                  <wp:extent cx="1891665" cy="884555"/>
                  <wp:effectExtent l="0" t="0" r="635" b="4445"/>
                  <wp:wrapNone/>
                  <wp:docPr id="1878789910" name="Grafik 1878789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 mit Plättche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7" b="24457"/>
                          <a:stretch/>
                        </pic:blipFill>
                        <pic:spPr bwMode="auto">
                          <a:xfrm>
                            <a:off x="0" y="0"/>
                            <a:ext cx="1891665" cy="88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 xml:space="preserve">Lege ein Plättchen in eine Spalte. </w:t>
            </w:r>
          </w:p>
          <w:p w14:paraId="33B657C7" w14:textId="2A3CE106" w:rsidR="006A2124" w:rsidRPr="00F13D4E" w:rsidRDefault="006A2124" w:rsidP="006A2124">
            <w:pPr>
              <w:pStyle w:val="Listenabsatz"/>
              <w:rPr>
                <w:noProof/>
              </w:rPr>
            </w:pPr>
            <w:r w:rsidRPr="00F13D4E">
              <w:t xml:space="preserve">Welchen Wert hat das Plättchen? </w:t>
            </w:r>
            <w:r w:rsidR="00AA0C27">
              <w:br/>
            </w:r>
            <w:r w:rsidRPr="00F13D4E">
              <w:t>Ist es 1 Einer oder 1 Zehntel oder 1 Hundertstel?</w:t>
            </w:r>
          </w:p>
          <w:p w14:paraId="75523479" w14:textId="23D598B0" w:rsidR="006A2124" w:rsidRPr="00F13D4E" w:rsidRDefault="006A2124" w:rsidP="00AA0C27">
            <w:pPr>
              <w:pStyle w:val="Listenabsatz"/>
              <w:rPr>
                <w:noProof/>
              </w:rPr>
            </w:pPr>
            <w:r w:rsidRPr="00F13D4E">
              <w:t>Wie musst du das Plättchen verschieben, wenn du</w:t>
            </w:r>
          </w:p>
          <w:p w14:paraId="6DB3F539" w14:textId="77777777" w:rsidR="006A2124" w:rsidRPr="00F13D4E" w:rsidRDefault="006A2124" w:rsidP="00AA0C27">
            <w:pPr>
              <w:ind w:left="387" w:hanging="142"/>
            </w:pPr>
            <w:r w:rsidRPr="00F13D4E">
              <w:t>· 10</w:t>
            </w:r>
          </w:p>
          <w:p w14:paraId="2BD381DF" w14:textId="77777777" w:rsidR="006A2124" w:rsidRPr="00F13D4E" w:rsidRDefault="006A2124" w:rsidP="00AA0C27">
            <w:pPr>
              <w:ind w:left="387" w:hanging="142"/>
            </w:pPr>
            <w:r w:rsidRPr="00F13D4E">
              <w:t>· 100</w:t>
            </w:r>
          </w:p>
          <w:p w14:paraId="6C2A0CB8" w14:textId="77777777" w:rsidR="006A2124" w:rsidRPr="00F13D4E" w:rsidRDefault="006A2124" w:rsidP="00AA0C27">
            <w:pPr>
              <w:ind w:left="387" w:hanging="142"/>
            </w:pPr>
            <w:r w:rsidRPr="00F13D4E">
              <w:t xml:space="preserve">· 1000 rechnen möchtest? </w:t>
            </w:r>
          </w:p>
          <w:p w14:paraId="251452B1" w14:textId="731E2BFF" w:rsidR="00E0758C" w:rsidRPr="006F1940" w:rsidRDefault="006A2124" w:rsidP="0001517E">
            <w:pPr>
              <w:pStyle w:val="Listenabsatz"/>
              <w:rPr>
                <w:noProof/>
              </w:rPr>
            </w:pPr>
            <w:r w:rsidRPr="00F13D4E">
              <w:t>Welchen Wert hat das Plättchen dann jeweils?</w:t>
            </w:r>
            <w:r w:rsidR="006F1940">
              <w:t xml:space="preserve"> </w:t>
            </w:r>
            <w:r w:rsidRPr="00F13D4E">
              <w:t>Erkläre, warum das so ist.</w:t>
            </w:r>
          </w:p>
        </w:tc>
      </w:tr>
      <w:tr w:rsidR="00C56295" w:rsidRPr="00E22425" w14:paraId="1065037F" w14:textId="77777777" w:rsidTr="003875E5">
        <w:tc>
          <w:tcPr>
            <w:tcW w:w="610" w:type="dxa"/>
          </w:tcPr>
          <w:p w14:paraId="026CAEDB" w14:textId="77777777" w:rsidR="00C56295" w:rsidRPr="00E22425" w:rsidRDefault="00C56295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E7CC441" w14:textId="77777777" w:rsidR="00C56295" w:rsidRPr="00E22425" w:rsidRDefault="00C56295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  <w:gridSpan w:val="2"/>
            <w:vAlign w:val="center"/>
          </w:tcPr>
          <w:p w14:paraId="3381AA0A" w14:textId="44507D14" w:rsidR="00C56295" w:rsidRPr="00F13D4E" w:rsidRDefault="00C56295" w:rsidP="00C56295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</w:tc>
      </w:tr>
      <w:tr w:rsidR="00C56295" w:rsidRPr="00E22425" w14:paraId="2F9D9DF1" w14:textId="77777777" w:rsidTr="003875E5">
        <w:tc>
          <w:tcPr>
            <w:tcW w:w="610" w:type="dxa"/>
          </w:tcPr>
          <w:p w14:paraId="6B803567" w14:textId="6836248B" w:rsidR="00C56295" w:rsidRPr="00E22425" w:rsidRDefault="003629D2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64416" behindDoc="0" locked="0" layoutInCell="1" allowOverlap="1" wp14:anchorId="22F08142" wp14:editId="621A5E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234092</wp:posOffset>
                  </wp:positionV>
                  <wp:extent cx="359410" cy="271780"/>
                  <wp:effectExtent l="0" t="0" r="0" b="0"/>
                  <wp:wrapNone/>
                  <wp:docPr id="3753451" name="Grafik 375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D01" w:rsidRPr="009E622A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37815B81" wp14:editId="65D893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20186" cy="192919"/>
                  <wp:effectExtent l="0" t="0" r="3810" b="0"/>
                  <wp:wrapNone/>
                  <wp:docPr id="649988400" name="Grafik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71" cy="19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308D9DF7" w14:textId="50B79B89" w:rsidR="00C56295" w:rsidRPr="00E22425" w:rsidRDefault="00C56295" w:rsidP="00AC767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8036" w:type="dxa"/>
            <w:gridSpan w:val="2"/>
            <w:vAlign w:val="center"/>
          </w:tcPr>
          <w:p w14:paraId="5309A130" w14:textId="7AC263B1" w:rsidR="00C56295" w:rsidRDefault="003014BE" w:rsidP="0036461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18688" behindDoc="0" locked="0" layoutInCell="1" allowOverlap="1" wp14:anchorId="68303219" wp14:editId="5B68E4B2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-73025</wp:posOffset>
                  </wp:positionV>
                  <wp:extent cx="454025" cy="454025"/>
                  <wp:effectExtent l="0" t="0" r="3175" b="3175"/>
                  <wp:wrapNone/>
                  <wp:docPr id="569184775" name="Grafik 84" descr="QR cod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184775" name="Grafik 84" descr="QR cod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95">
              <w:rPr>
                <w:noProof/>
              </w:rPr>
              <w:t xml:space="preserve">Schaue dir das </w:t>
            </w:r>
            <w:r w:rsidR="00C56295">
              <w:rPr>
                <w:noProof/>
              </w:rPr>
              <w:t>Video a</w:t>
            </w:r>
            <w:r w:rsidR="00C56295">
              <w:rPr>
                <w:noProof/>
              </w:rPr>
              <w:t>n</w:t>
            </w:r>
            <w:r w:rsidR="00FD47E1">
              <w:rPr>
                <w:noProof/>
              </w:rPr>
              <w:t xml:space="preserve"> (0:13 bis 1:30)</w:t>
            </w:r>
            <w:r w:rsidR="002823BD">
              <w:rPr>
                <w:noProof/>
              </w:rPr>
              <w:t>.</w:t>
            </w:r>
            <w:r w:rsidR="00C56295">
              <w:rPr>
                <w:noProof/>
              </w:rPr>
              <w:t xml:space="preserve"> </w:t>
            </w:r>
            <w:r w:rsidR="002823BD">
              <w:rPr>
                <w:noProof/>
              </w:rPr>
              <w:t>L</w:t>
            </w:r>
            <w:r w:rsidR="00C56295">
              <w:rPr>
                <w:noProof/>
              </w:rPr>
              <w:t xml:space="preserve">ege </w:t>
            </w:r>
            <w:r w:rsidR="00EC7B6C">
              <w:rPr>
                <w:noProof/>
              </w:rPr>
              <w:t xml:space="preserve">dann eine Zahl </w:t>
            </w:r>
            <w:r w:rsidR="002823BD">
              <w:rPr>
                <w:noProof/>
              </w:rPr>
              <w:br/>
            </w:r>
            <w:r w:rsidR="00EC7B6C">
              <w:rPr>
                <w:noProof/>
              </w:rPr>
              <w:t>mit</w:t>
            </w:r>
            <w:r w:rsidR="00C56295">
              <w:rPr>
                <w:noProof/>
              </w:rPr>
              <w:t xml:space="preserve"> Plättchen in die Stellentafel</w:t>
            </w:r>
            <w:r w:rsidR="00EC7B6C">
              <w:rPr>
                <w:noProof/>
              </w:rPr>
              <w:t>, bei der 3 Spalten belegt sind</w:t>
            </w:r>
            <w:r w:rsidR="00C56295">
              <w:rPr>
                <w:noProof/>
              </w:rPr>
              <w:t xml:space="preserve">. </w:t>
            </w:r>
          </w:p>
          <w:p w14:paraId="3934145E" w14:textId="0E7786DF" w:rsidR="00C56295" w:rsidRDefault="003014BE" w:rsidP="00F95D01">
            <w:pPr>
              <w:pStyle w:val="Listenabsatz"/>
              <w:numPr>
                <w:ilvl w:val="0"/>
                <w:numId w:val="49"/>
              </w:numPr>
              <w:ind w:left="285" w:hanging="285"/>
            </w:pPr>
            <w:r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5252254A" wp14:editId="38C8309E">
                  <wp:simplePos x="0" y="0"/>
                  <wp:positionH relativeFrom="column">
                    <wp:posOffset>3597275</wp:posOffset>
                  </wp:positionH>
                  <wp:positionV relativeFrom="paragraph">
                    <wp:posOffset>65405</wp:posOffset>
                  </wp:positionV>
                  <wp:extent cx="1502410" cy="569595"/>
                  <wp:effectExtent l="0" t="0" r="0" b="1905"/>
                  <wp:wrapNone/>
                  <wp:docPr id="509153850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153850" name="Grafik 509153850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7" r="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56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95">
              <w:rPr>
                <w:noProof/>
              </w:rPr>
              <w:t xml:space="preserve">Wie musst du die Plättchen jetzt verschieben, </w:t>
            </w:r>
            <w:r w:rsidR="00C56295">
              <w:rPr>
                <w:noProof/>
              </w:rPr>
              <w:br/>
              <w:t xml:space="preserve">wenn du </w:t>
            </w:r>
            <w:r w:rsidR="00C56295" w:rsidRPr="00F13D4E">
              <w:t>· 10</w:t>
            </w:r>
            <w:r w:rsidR="00C56295">
              <w:t xml:space="preserve"> oder </w:t>
            </w:r>
            <w:r w:rsidR="00C56295" w:rsidRPr="00F13D4E">
              <w:t>· 100</w:t>
            </w:r>
            <w:r w:rsidR="00C56295">
              <w:t xml:space="preserve"> rechnen möchtest?</w:t>
            </w:r>
          </w:p>
          <w:p w14:paraId="43F1D5A3" w14:textId="4EFC1C08" w:rsidR="00C56295" w:rsidRPr="00F13D4E" w:rsidRDefault="00C56295" w:rsidP="00F95D01">
            <w:pPr>
              <w:pStyle w:val="Listenabsatz"/>
              <w:numPr>
                <w:ilvl w:val="0"/>
                <w:numId w:val="49"/>
              </w:numPr>
              <w:ind w:left="285" w:hanging="285"/>
            </w:pPr>
            <w:r>
              <w:t>Wie heißt die neue Zahl? Was hat sich verändert?</w:t>
            </w:r>
            <w:r w:rsidR="00FD47E1">
              <w:rPr>
                <w:noProof/>
              </w:rPr>
              <w:t xml:space="preserve"> </w:t>
            </w:r>
          </w:p>
        </w:tc>
      </w:tr>
    </w:tbl>
    <w:p w14:paraId="3C967B38" w14:textId="6FACF7AD" w:rsidR="006F1940" w:rsidRDefault="003014BE"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27FA9B3" wp14:editId="15A8896F">
                <wp:simplePos x="0" y="0"/>
                <wp:positionH relativeFrom="column">
                  <wp:posOffset>4867275</wp:posOffset>
                </wp:positionH>
                <wp:positionV relativeFrom="paragraph">
                  <wp:posOffset>-884011</wp:posOffset>
                </wp:positionV>
                <wp:extent cx="1362075" cy="375920"/>
                <wp:effectExtent l="0" t="0" r="0" b="0"/>
                <wp:wrapNone/>
                <wp:docPr id="1025036974" name="Textfeld 7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5D276" w14:textId="6D9A7117" w:rsidR="003F6094" w:rsidRPr="00511FED" w:rsidRDefault="003F6094" w:rsidP="003F6094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22" w:history="1">
                              <w:r w:rsidRPr="003F609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3F609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  <w:t>erklaervideos?nid=729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FA9B3" id="_x0000_t202" coordsize="21600,21600" o:spt="202" path="m,l,21600r21600,l21600,xe">
                <v:stroke joinstyle="miter"/>
                <v:path gradientshapeok="t" o:connecttype="rect"/>
              </v:shapetype>
              <v:shape id="Textfeld 74" o:spid="_x0000_s1026" type="#_x0000_t202" href="https://mathe-sicher-koennen.dzlm.de/erklaervideos?nid=729" style="position:absolute;margin-left:383.25pt;margin-top:-69.6pt;width:107.25pt;height:29.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" o:button="t" filled="f" stroked="f" strokeweight=".5pt">
                <v:fill o:detectmouseclick="t"/>
                <v:textbox>
                  <w:txbxContent>
                    <w:p w14:paraId="0815D276" w14:textId="6D9A7117" w:rsidR="003F6094" w:rsidRPr="00511FED" w:rsidRDefault="003F6094" w:rsidP="003F6094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23" w:history="1">
                        <w:r w:rsidRPr="003F609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mathe-sicher-koennen.dzlm.de/</w:t>
                        </w:r>
                        <w:r w:rsidRPr="003F609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br/>
                          <w:t>erklaervideos?nid=729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730E33F" w14:textId="111EDDF8" w:rsidR="0001517E" w:rsidRDefault="0001517E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:rsidRPr="00E22425" w14:paraId="02860B1D" w14:textId="77777777" w:rsidTr="003875E5">
        <w:tc>
          <w:tcPr>
            <w:tcW w:w="610" w:type="dxa"/>
          </w:tcPr>
          <w:p w14:paraId="314C6E51" w14:textId="40A227DF" w:rsidR="00BE1EF5" w:rsidRPr="00E22425" w:rsidRDefault="00BE1EF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8461" w:type="dxa"/>
            <w:gridSpan w:val="2"/>
          </w:tcPr>
          <w:p w14:paraId="58AD1185" w14:textId="6BC780D4" w:rsidR="00BE1EF5" w:rsidRPr="00E22425" w:rsidRDefault="006A2124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Komma oder Ziffern verschieben?</w:t>
            </w:r>
          </w:p>
        </w:tc>
      </w:tr>
      <w:tr w:rsidR="004E5F18" w:rsidRPr="00E22425" w14:paraId="525B8A68" w14:textId="77777777" w:rsidTr="003875E5">
        <w:tc>
          <w:tcPr>
            <w:tcW w:w="610" w:type="dxa"/>
          </w:tcPr>
          <w:p w14:paraId="095F9695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F911BD4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71EEE77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2F44C4A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FF6A2F2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E868736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81B9ECC" w14:textId="6165E55E" w:rsidR="004E5F18" w:rsidRPr="00E22425" w:rsidRDefault="00F95D0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65986C6" wp14:editId="067F4439">
                  <wp:extent cx="360000" cy="272386"/>
                  <wp:effectExtent l="0" t="0" r="2540" b="0"/>
                  <wp:docPr id="1235967006" name="Grafik 123596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6A7FC82" w14:textId="7C465AF1" w:rsidR="004E5F18" w:rsidRPr="00E22425" w:rsidRDefault="009B1065" w:rsidP="00230A99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0E2C7CB4" wp14:editId="4352277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97105</wp:posOffset>
                      </wp:positionV>
                      <wp:extent cx="528320" cy="727075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785E81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2C7CB4" id="Gruppieren 15" o:spid="_x0000_s1027" style="position:absolute;margin-left:21.3pt;margin-top:7.65pt;width:41.6pt;height:57.25pt;z-index:251977728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">
                      <v:shape id="Grafik 9" o:spid="_x0000_s1028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">
                        <v:imagedata r:id="rId29" o:title="" chromakey="white"/>
                      </v:shape>
                      <v:shape id="Textfeld 12" o:spid="_x0000_s1029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2785E81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908B0" w:rsidRPr="00E22425">
              <w:rPr>
                <w:rFonts w:asciiTheme="majorHAnsi" w:hAnsiTheme="majorHAnsi" w:cstheme="majorHAnsi"/>
              </w:rPr>
              <w:t>a</w:t>
            </w:r>
            <w:r w:rsidR="004E5F18" w:rsidRPr="00E22425">
              <w:rPr>
                <w:rFonts w:asciiTheme="majorHAnsi" w:hAnsiTheme="majorHAnsi" w:cstheme="majorHAnsi"/>
              </w:rPr>
              <w:t>)</w:t>
            </w:r>
            <w:r w:rsidR="004F2438" w:rsidRPr="00E22425">
              <w:rPr>
                <w:rFonts w:asciiTheme="majorHAnsi" w:hAnsiTheme="majorHAnsi" w:cstheme="majorHAnsi"/>
                <w:noProof/>
              </w:rPr>
              <w:t xml:space="preserve"> </w:t>
            </w:r>
          </w:p>
        </w:tc>
        <w:tc>
          <w:tcPr>
            <w:tcW w:w="8036" w:type="dxa"/>
          </w:tcPr>
          <w:p w14:paraId="773BA05A" w14:textId="122EEC20" w:rsidR="004E5F18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9776" behindDoc="0" locked="0" layoutInCell="1" allowOverlap="1" wp14:anchorId="74A0E2CF" wp14:editId="4BF4B98D">
                      <wp:simplePos x="0" y="0"/>
                      <wp:positionH relativeFrom="column">
                        <wp:posOffset>4555764</wp:posOffset>
                      </wp:positionH>
                      <wp:positionV relativeFrom="paragraph">
                        <wp:posOffset>100321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201CED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A0E2CF" id="Gruppieren 19" o:spid="_x0000_s1030" style="position:absolute;margin-left:358.7pt;margin-top:7.9pt;width:42.9pt;height:59.15pt;z-index:251979776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">
                      <v:shape id="Grafik 5" o:spid="_x0000_s1031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31" o:title="" chromakey="white"/>
                      </v:shape>
                      <v:shape id="Textfeld 12" o:spid="_x0000_s1032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43201CED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5D01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906DFA6" wp14:editId="15E68C76">
                      <wp:simplePos x="0" y="0"/>
                      <wp:positionH relativeFrom="column">
                        <wp:posOffset>2340902</wp:posOffset>
                      </wp:positionH>
                      <wp:positionV relativeFrom="paragraph">
                        <wp:posOffset>118505</wp:posOffset>
                      </wp:positionV>
                      <wp:extent cx="2064385" cy="808990"/>
                      <wp:effectExtent l="0" t="0" r="145415" b="16510"/>
                      <wp:wrapNone/>
                      <wp:docPr id="2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4385" cy="808990"/>
                              </a:xfrm>
                              <a:prstGeom prst="wedgeRoundRectCallout">
                                <a:avLst>
                                  <a:gd name="adj1" fmla="val 55758"/>
                                  <a:gd name="adj2" fmla="val -992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61CCB" w14:textId="60F914F3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Nein, das Komma bleibt immer an der gleichen Stelle.</w:t>
                                  </w:r>
                                  <w:r w:rsidR="00F95D0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Bei deiner Aufgabe werden alle Ziffern in der Stellentafel</w:t>
                                  </w:r>
                                </w:p>
                                <w:p w14:paraId="264B4947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um eine Spalte nach links geschoben.</w:t>
                                  </w:r>
                                </w:p>
                                <w:p w14:paraId="7407E54F" w14:textId="77777777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06DFA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2" type="#_x0000_t62" style="position:absolute;margin-left:184.3pt;margin-top:9.35pt;width:162.55pt;height:63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" adj="22844,8657" fillcolor="white [3201]" strokecolor="#bfbfbf [2412]">
                      <v:textbox inset="1mm,0,1mm,0">
                        <w:txbxContent>
                          <w:p w14:paraId="17C61CCB" w14:textId="60F914F3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Nein, das Komma bleibt immer an der gleichen Stelle.</w:t>
                            </w:r>
                            <w:r w:rsidR="00F95D0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Bei deiner Aufgabe werden alle Ziffern in der Stellentafel</w:t>
                            </w:r>
                          </w:p>
                          <w:p w14:paraId="264B4947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um eine Spalte nach links geschoben.</w:t>
                            </w:r>
                          </w:p>
                          <w:p w14:paraId="7407E54F" w14:textId="77777777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418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76CFA30" wp14:editId="785E1184">
                      <wp:simplePos x="0" y="0"/>
                      <wp:positionH relativeFrom="column">
                        <wp:posOffset>672911</wp:posOffset>
                      </wp:positionH>
                      <wp:positionV relativeFrom="paragraph">
                        <wp:posOffset>116445</wp:posOffset>
                      </wp:positionV>
                      <wp:extent cx="1500659" cy="772297"/>
                      <wp:effectExtent l="215900" t="0" r="10795" b="15240"/>
                      <wp:wrapNone/>
                      <wp:docPr id="2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659" cy="772297"/>
                              </a:xfrm>
                              <a:prstGeom prst="wedgeRoundRectCallout">
                                <a:avLst>
                                  <a:gd name="adj1" fmla="val -63165"/>
                                  <a:gd name="adj2" fmla="val -1035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82D1F" w14:textId="20052DB3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Wenn ich 7,63 · 10 rechne, verschiebe ich das Komma einfach um eine Stelle nach rechts.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CFA30" id="_x0000_s1033" type="#_x0000_t62" style="position:absolute;margin-left:53pt;margin-top:9.15pt;width:118.15pt;height:60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" adj="-2844,8564" fillcolor="white [3201]" strokecolor="#bfbfbf [2412]">
                      <v:textbox inset="1mm,0,1mm,0">
                        <w:txbxContent>
                          <w:p w14:paraId="05482D1F" w14:textId="20052DB3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Wenn ich 7,63 · 10 rechne, verschiebe ich das Komma einfach um eine Stelle nach rechts.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6F9559" w14:textId="3B33C3D0" w:rsidR="009B1065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87EACC2" w14:textId="3FB0BCA6" w:rsidR="009B1065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3C1C025" w14:textId="779EB626" w:rsidR="009B1065" w:rsidRPr="00E22425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68842BA9" w14:textId="223CD11C" w:rsidR="0073327A" w:rsidRPr="00E22425" w:rsidRDefault="0073327A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642170A4" w14:textId="05D80F04" w:rsidR="0073327A" w:rsidRPr="00E22425" w:rsidRDefault="0073327A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55239D6F" w14:textId="67329E6E" w:rsidR="0073327A" w:rsidRPr="00E22425" w:rsidRDefault="0073327A" w:rsidP="008E2563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F13D4E">
              <w:t>Erkläre, warum Kenan recht hat und Sarah nicht.</w:t>
            </w:r>
          </w:p>
        </w:tc>
      </w:tr>
      <w:tr w:rsidR="00DA71B0" w:rsidRPr="00E22425" w14:paraId="61041812" w14:textId="77777777" w:rsidTr="003875E5">
        <w:tc>
          <w:tcPr>
            <w:tcW w:w="610" w:type="dxa"/>
          </w:tcPr>
          <w:p w14:paraId="75376ACA" w14:textId="77777777" w:rsidR="00DA71B0" w:rsidRPr="00E22425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A08CB67" w14:textId="77777777" w:rsidR="00DA71B0" w:rsidRPr="00E22425" w:rsidRDefault="00DA71B0" w:rsidP="00230A9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6E703091" w14:textId="77777777" w:rsidR="00DA71B0" w:rsidRPr="008A0003" w:rsidRDefault="00DA71B0" w:rsidP="008E2563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4E5F18" w:rsidRPr="00E22425" w14:paraId="069E100D" w14:textId="77777777" w:rsidTr="003875E5">
        <w:trPr>
          <w:trHeight w:val="835"/>
        </w:trPr>
        <w:tc>
          <w:tcPr>
            <w:tcW w:w="610" w:type="dxa"/>
          </w:tcPr>
          <w:p w14:paraId="7C473376" w14:textId="585C6543" w:rsidR="004E5F18" w:rsidRPr="00E22425" w:rsidRDefault="007354F5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BA5B34C" wp14:editId="4EDC6365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8E1D7E" w14:textId="77777777" w:rsidR="004E5F18" w:rsidRPr="00E22425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</w:t>
            </w:r>
            <w:r w:rsidR="004E5F18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5CF43573" w14:textId="53BD48F6" w:rsidR="007354F5" w:rsidRPr="00E22425" w:rsidRDefault="007354F5" w:rsidP="007354F5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Rechne die Aufgabe </w:t>
            </w:r>
            <w:r w:rsidRPr="00E22425">
              <w:rPr>
                <w:rFonts w:asciiTheme="majorHAnsi" w:hAnsiTheme="majorHAnsi" w:cstheme="majorHAnsi"/>
                <w:b/>
                <w:bCs/>
              </w:rPr>
              <w:t>0,87 · 100</w:t>
            </w:r>
            <w:r w:rsidRPr="00E22425">
              <w:rPr>
                <w:rFonts w:asciiTheme="majorHAnsi" w:hAnsiTheme="majorHAnsi" w:cstheme="majorHAnsi"/>
              </w:rPr>
              <w:t>.</w:t>
            </w:r>
          </w:p>
          <w:p w14:paraId="5D8D08F9" w14:textId="13CDA949" w:rsidR="007354F5" w:rsidRPr="00E22425" w:rsidRDefault="007354F5" w:rsidP="007354F5">
            <w:pPr>
              <w:rPr>
                <w:rFonts w:asciiTheme="majorHAnsi" w:hAnsiTheme="majorHAnsi" w:cstheme="majorHAnsi"/>
              </w:rPr>
            </w:pPr>
            <w:r w:rsidRPr="00F13D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B6833CE" wp14:editId="70F3E01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218440</wp:posOffset>
                      </wp:positionV>
                      <wp:extent cx="5082540" cy="1123950"/>
                      <wp:effectExtent l="0" t="0" r="10160" b="19050"/>
                      <wp:wrapSquare wrapText="bothSides"/>
                      <wp:docPr id="6386789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254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4C244" w14:textId="77777777" w:rsidR="007354F5" w:rsidRDefault="007354F5" w:rsidP="007354F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B6833CE" id="Textfeld 2" o:spid="_x0000_s1034" type="#_x0000_t202" style="position:absolute;margin-left:.15pt;margin-top:17.2pt;width:400.2pt;height:88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" strokecolor="#bfbfbf [2412]">
                      <v:textbox>
                        <w:txbxContent>
                          <w:p w14:paraId="11D4C244" w14:textId="77777777" w:rsidR="007354F5" w:rsidRDefault="007354F5" w:rsidP="007354F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13D4E">
              <w:t>Erkläre, was mit den Ziffern</w:t>
            </w:r>
            <w:r w:rsidR="00F67048">
              <w:t xml:space="preserve"> </w:t>
            </w:r>
            <w:r w:rsidRPr="00F13D4E">
              <w:t>beim Multiplizieren mit 100 passiert.</w:t>
            </w:r>
          </w:p>
        </w:tc>
      </w:tr>
    </w:tbl>
    <w:p w14:paraId="1B8CD074" w14:textId="77777777" w:rsidR="006F1940" w:rsidRDefault="006F1940">
      <w:pPr>
        <w:sectPr w:rsidR="006F1940" w:rsidSect="00AF17B3">
          <w:headerReference w:type="default" r:id="rId33"/>
          <w:footerReference w:type="default" r:id="rId34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:rsidRPr="00E22425" w14:paraId="448051DF" w14:textId="77777777" w:rsidTr="003875E5">
        <w:trPr>
          <w:trHeight w:val="154"/>
        </w:trPr>
        <w:tc>
          <w:tcPr>
            <w:tcW w:w="610" w:type="dxa"/>
          </w:tcPr>
          <w:p w14:paraId="77DC674D" w14:textId="76B35116" w:rsidR="00BE1EF5" w:rsidRPr="00E22425" w:rsidRDefault="0071032F" w:rsidP="00146F2A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65ECBD82" w:rsidR="00BE1EF5" w:rsidRPr="00E22425" w:rsidRDefault="004F2438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Ziffern verschieben</w:t>
            </w:r>
          </w:p>
        </w:tc>
      </w:tr>
      <w:tr w:rsidR="001C0814" w:rsidRPr="00E22425" w14:paraId="3907D3C7" w14:textId="77777777" w:rsidTr="00A95F9F">
        <w:trPr>
          <w:trHeight w:hRule="exact" w:val="3306"/>
        </w:trPr>
        <w:tc>
          <w:tcPr>
            <w:tcW w:w="610" w:type="dxa"/>
          </w:tcPr>
          <w:p w14:paraId="5F327B48" w14:textId="583AC209" w:rsidR="001C0814" w:rsidRPr="00E22425" w:rsidRDefault="006B2F1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2672" behindDoc="0" locked="0" layoutInCell="1" allowOverlap="1" wp14:anchorId="21EB62B1" wp14:editId="06ECF8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21356</wp:posOffset>
                  </wp:positionV>
                  <wp:extent cx="359410" cy="271780"/>
                  <wp:effectExtent l="0" t="0" r="0" b="0"/>
                  <wp:wrapNone/>
                  <wp:docPr id="199119020" name="Grafik 199119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EB0740A" w14:textId="77777777" w:rsidR="001C0814" w:rsidRPr="00E22425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</w:t>
            </w:r>
            <w:r w:rsidR="001C0814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743F7552" w14:textId="5ABB8954" w:rsidR="007354F5" w:rsidRPr="00F13D4E" w:rsidRDefault="007354F5" w:rsidP="007354F5">
            <w:r w:rsidRPr="00F13D4E">
              <w:t>In der Stellentafel sind verschiedene Zahlen eingetragen.</w:t>
            </w:r>
          </w:p>
          <w:p w14:paraId="4184B1D1" w14:textId="1F6849E8" w:rsidR="007354F5" w:rsidRPr="00F13D4E" w:rsidRDefault="007354F5" w:rsidP="007354F5">
            <w:r w:rsidRPr="00F13D4E">
              <w:t xml:space="preserve">Schreibe die Zahlen aus der Stellentafel direkt dahinter als Dezimalzahl. </w:t>
            </w:r>
          </w:p>
          <w:p w14:paraId="6B7539F6" w14:textId="0D479C67" w:rsidR="007354F5" w:rsidRDefault="007354F5" w:rsidP="006F1940">
            <w:r w:rsidRPr="00F13D4E">
              <w:t>Was fällt dir auf?</w:t>
            </w:r>
          </w:p>
          <w:p w14:paraId="5237A916" w14:textId="77777777" w:rsidR="00A95F9F" w:rsidRPr="00A95F9F" w:rsidRDefault="00A95F9F" w:rsidP="006F1940"/>
          <w:tbl>
            <w:tblPr>
              <w:tblpPr w:leftFromText="141" w:rightFromText="141" w:vertAnchor="text" w:horzAnchor="page" w:tblpX="721" w:tblpY="-129"/>
              <w:tblOverlap w:val="never"/>
              <w:tblW w:w="60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5"/>
              <w:gridCol w:w="765"/>
              <w:gridCol w:w="766"/>
              <w:gridCol w:w="765"/>
              <w:gridCol w:w="765"/>
              <w:gridCol w:w="766"/>
              <w:gridCol w:w="1482"/>
            </w:tblGrid>
            <w:tr w:rsidR="00B07830" w:rsidRPr="00E22425" w14:paraId="1E3F5092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E6E6E6"/>
                  <w:vAlign w:val="center"/>
                </w:tcPr>
                <w:p w14:paraId="22FE504F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115BB5FA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6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E6E6E6"/>
                  <w:vAlign w:val="center"/>
                </w:tcPr>
                <w:p w14:paraId="0660F20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E6E6E6"/>
                  <w:vAlign w:val="center"/>
                </w:tcPr>
                <w:p w14:paraId="503248A4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3419A1B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6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E6E6E6"/>
                  <w:vAlign w:val="center"/>
                </w:tcPr>
                <w:p w14:paraId="565D665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582BB2F4" w14:textId="3EA40956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Dezimalzahl</w:t>
                  </w:r>
                </w:p>
              </w:tc>
            </w:tr>
            <w:tr w:rsidR="00B07830" w:rsidRPr="00E22425" w14:paraId="002E6462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7E02B9B7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499BA907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73B03BA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4AED1B6E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5" w:type="dxa"/>
                  <w:vAlign w:val="center"/>
                </w:tcPr>
                <w:p w14:paraId="054239C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58AF79EF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5EE59C37" w14:textId="48CBBA64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12544" behindDoc="0" locked="0" layoutInCell="1" allowOverlap="1" wp14:anchorId="4ABA7B93" wp14:editId="3E71F6E7">
                            <wp:simplePos x="0" y="0"/>
                            <wp:positionH relativeFrom="column">
                              <wp:posOffset>704103</wp:posOffset>
                            </wp:positionH>
                            <wp:positionV relativeFrom="paragraph">
                              <wp:posOffset>52219</wp:posOffset>
                            </wp:positionV>
                            <wp:extent cx="680869" cy="930078"/>
                            <wp:effectExtent l="0" t="12700" r="17780" b="60960"/>
                            <wp:wrapNone/>
                            <wp:docPr id="50093181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80869" cy="930078"/>
                                      <a:chOff x="0" y="0"/>
                                      <a:chExt cx="680869" cy="930078"/>
                                    </a:xfrm>
                                  </wpg:grpSpPr>
                                  <wpg:grpSp>
                                    <wpg:cNvPr id="13" name="Gruppierung 120"/>
                                    <wpg:cNvGrpSpPr/>
                                    <wpg:grpSpPr>
                                      <a:xfrm>
                                        <a:off x="8965" y="645459"/>
                                        <a:ext cx="663103" cy="284619"/>
                                        <a:chOff x="0" y="43816"/>
                                        <a:chExt cx="658707" cy="285006"/>
                                      </a:xfrm>
                                    </wpg:grpSpPr>
                                    <wps:wsp>
                                      <wps:cNvPr id="17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44505" y="-689"/>
                                          <a:ext cx="285006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" name="Gerade Verbindung 122"/>
                                      <wps:cNvCnPr/>
                                      <wps:spPr>
                                        <a:xfrm>
                                          <a:off x="412962" y="214376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749759555" name="Gruppierung 120"/>
                                    <wpg:cNvGrpSpPr/>
                                    <wpg:grpSpPr>
                                      <a:xfrm>
                                        <a:off x="17929" y="331695"/>
                                        <a:ext cx="662940" cy="284480"/>
                                        <a:chOff x="0" y="43816"/>
                                        <a:chExt cx="658707" cy="285006"/>
                                      </a:xfrm>
                                    </wpg:grpSpPr>
                                    <wps:wsp>
                                      <wps:cNvPr id="1047414731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44505" y="-689"/>
                                          <a:ext cx="285006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24414691" name="Gerade Verbindung 122"/>
                                      <wps:cNvCnPr/>
                                      <wps:spPr>
                                        <a:xfrm>
                                          <a:off x="412962" y="214376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60373333" name="Gruppierung 120"/>
                                    <wpg:cNvGrpSpPr/>
                                    <wpg:grpSpPr>
                                      <a:xfrm>
                                        <a:off x="0" y="0"/>
                                        <a:ext cx="662940" cy="284480"/>
                                        <a:chOff x="0" y="43816"/>
                                        <a:chExt cx="658707" cy="285006"/>
                                      </a:xfrm>
                                    </wpg:grpSpPr>
                                    <wps:wsp>
                                      <wps:cNvPr id="822509899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44505" y="-689"/>
                                          <a:ext cx="285006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5282440" name="Gerade Verbindung 122"/>
                                      <wps:cNvCnPr/>
                                      <wps:spPr>
                                        <a:xfrm>
                                          <a:off x="412962" y="214376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9FB8AAB" id="Gruppieren 2" o:spid="_x0000_s1026" style="position:absolute;margin-left:55.45pt;margin-top:4.1pt;width:53.6pt;height:73.25pt;z-index:252012544" coordsize="6808,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">
                            <v:group id="Gruppierung 120" o:spid="_x0000_s1027" style="position:absolute;left:89;top:6454;width:6631;height:2846" coordorigin=",438" coordsize="6587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">
                              <v:shape id="Freihandform 121" o:spid="_x0000_s1028" style="position:absolute;left:445;top:-7;width:285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3,2" o:connectangles="0,0,0,0"/>
                              </v:shape>
                              <v:line id="Gerade Verbindung 122" o:spid="_x0000_s1029" style="position:absolute;visibility:visible;mso-wrap-style:square" from="4129,2143" to="658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" strokecolor="black [3213]" strokeweight="1pt">
                                <v:stroke joinstyle="miter"/>
                              </v:line>
                            </v:group>
                            <v:group id="Gruppierung 120" o:spid="_x0000_s1030" style="position:absolute;left:179;top:3316;width:6629;height:2845" coordorigin=",438" coordsize="6587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">
                              <v:shape id="Freihandform 121" o:spid="_x0000_s1031" style="position:absolute;left:445;top:-7;width:285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3,2" o:connectangles="0,0,0,0"/>
                              </v:shape>
                              <v:line id="Gerade Verbindung 122" o:spid="_x0000_s1032" style="position:absolute;visibility:visible;mso-wrap-style:square" from="4129,2143" to="658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" strokecolor="black [3213]" strokeweight="1pt">
                                <v:stroke joinstyle="miter"/>
                              </v:line>
                            </v:group>
                            <v:group id="Gruppierung 120" o:spid="_x0000_s1033" style="position:absolute;width:6629;height:2844" coordorigin=",438" coordsize="6587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">
                              <v:shape id="Freihandform 121" o:spid="_x0000_s1034" style="position:absolute;left:445;top:-7;width:285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3,2" o:connectangles="0,0,0,0"/>
                              </v:shape>
                              <v:line id="Gerade Verbindung 122" o:spid="_x0000_s1035" style="position:absolute;visibility:visible;mso-wrap-style:square" from="4129,2143" to="658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</v:group>
                        </w:pict>
                      </mc:Fallback>
                    </mc:AlternateContent>
                  </w: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  <w:tr w:rsidR="00B07830" w:rsidRPr="00E22425" w14:paraId="498EA9DD" w14:textId="77777777" w:rsidTr="00B07830">
              <w:trPr>
                <w:trHeight w:val="405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0ECDC09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06625B8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065DA610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51B867F1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5" w:type="dxa"/>
                  <w:vAlign w:val="center"/>
                </w:tcPr>
                <w:p w14:paraId="2A787A6D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6AFD668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65385CA" w14:textId="31E7F659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  <w:tr w:rsidR="00B07830" w:rsidRPr="00E22425" w14:paraId="41E51434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01176F90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7B1F867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03770C1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09182AB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5" w:type="dxa"/>
                  <w:vAlign w:val="center"/>
                </w:tcPr>
                <w:p w14:paraId="7F2BB68C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4B0713A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98A55DE" w14:textId="71EE2CAA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  <w:tr w:rsidR="00B07830" w:rsidRPr="00E22425" w14:paraId="36EE9BC0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0C44F27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5" w:type="dxa"/>
                  <w:vAlign w:val="center"/>
                </w:tcPr>
                <w:p w14:paraId="4C16CEC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22081C7D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2C39999D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38C6EA56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4218B7F7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9564696" w14:textId="0BE5C6D1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</w:tbl>
          <w:p w14:paraId="3C6991B6" w14:textId="1AA66F7A" w:rsidR="007354F5" w:rsidRPr="00E22425" w:rsidRDefault="007354F5" w:rsidP="007354F5">
            <w:pPr>
              <w:rPr>
                <w:rFonts w:asciiTheme="majorHAnsi" w:hAnsiTheme="majorHAnsi" w:cstheme="majorHAnsi"/>
              </w:rPr>
            </w:pPr>
          </w:p>
        </w:tc>
      </w:tr>
      <w:tr w:rsidR="00D4096B" w:rsidRPr="00E22425" w14:paraId="1F440742" w14:textId="77777777" w:rsidTr="003875E5">
        <w:trPr>
          <w:trHeight w:val="249"/>
        </w:trPr>
        <w:tc>
          <w:tcPr>
            <w:tcW w:w="610" w:type="dxa"/>
          </w:tcPr>
          <w:p w14:paraId="757FAFC1" w14:textId="77777777" w:rsidR="00D4096B" w:rsidRPr="00E22425" w:rsidRDefault="00D4096B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E86635E" w14:textId="77777777" w:rsidR="00D4096B" w:rsidRPr="00E22425" w:rsidRDefault="00D4096B" w:rsidP="004D033C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449EE856" w14:textId="585A74F0" w:rsidR="00D4096B" w:rsidRPr="00F13D4E" w:rsidRDefault="00D4096B" w:rsidP="007354F5"/>
        </w:tc>
      </w:tr>
      <w:tr w:rsidR="001C0814" w:rsidRPr="00E22425" w14:paraId="7338D76D" w14:textId="77777777" w:rsidTr="003875E5">
        <w:tc>
          <w:tcPr>
            <w:tcW w:w="610" w:type="dxa"/>
          </w:tcPr>
          <w:p w14:paraId="7C5438E7" w14:textId="2486B1D6" w:rsidR="001C0814" w:rsidRPr="00E22425" w:rsidRDefault="007354F5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1888" behindDoc="0" locked="0" layoutInCell="1" allowOverlap="1" wp14:anchorId="5E6132A9" wp14:editId="67D8E5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1535440226" name="Grafik 153544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617FE4A" w14:textId="77777777" w:rsidR="001C0814" w:rsidRPr="00E22425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</w:t>
            </w:r>
            <w:r w:rsidR="001C0814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63661CA4" w14:textId="5C44BB4B" w:rsidR="007354F5" w:rsidRPr="00F13D4E" w:rsidRDefault="007354F5" w:rsidP="007354F5">
            <w:pPr>
              <w:ind w:left="284" w:hanging="284"/>
            </w:pPr>
            <w:r w:rsidRPr="00F13D4E">
              <w:t>Wie kommst du von einer Zahl zur nächsten? Erkläre.</w:t>
            </w:r>
          </w:p>
          <w:p w14:paraId="3E3786BD" w14:textId="5F65B7B0" w:rsidR="00376C2F" w:rsidRPr="00E22425" w:rsidRDefault="007354F5" w:rsidP="007354F5">
            <w:pPr>
              <w:ind w:left="284" w:hanging="284"/>
              <w:rPr>
                <w:rFonts w:asciiTheme="majorHAnsi" w:hAnsiTheme="majorHAnsi" w:cstheme="majorHAnsi"/>
              </w:rPr>
            </w:pPr>
            <w:r w:rsidRPr="00F13D4E">
              <w:t>Schreibe an die gebogenen Pfeile, mit welcher Zahl jeweils multipliziert wird.</w:t>
            </w:r>
          </w:p>
        </w:tc>
      </w:tr>
    </w:tbl>
    <w:p w14:paraId="5C7B671C" w14:textId="77777777" w:rsidR="006F1940" w:rsidRDefault="006F1940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7354F5" w:rsidRPr="00E22425" w14:paraId="15CFDFE2" w14:textId="77777777" w:rsidTr="003875E5">
        <w:trPr>
          <w:trHeight w:val="154"/>
        </w:trPr>
        <w:tc>
          <w:tcPr>
            <w:tcW w:w="610" w:type="dxa"/>
          </w:tcPr>
          <w:p w14:paraId="54DAAD31" w14:textId="5AD40AE7" w:rsidR="007354F5" w:rsidRPr="00E22425" w:rsidRDefault="007354F5" w:rsidP="00052560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1.4</w:t>
            </w:r>
          </w:p>
        </w:tc>
        <w:tc>
          <w:tcPr>
            <w:tcW w:w="8461" w:type="dxa"/>
            <w:gridSpan w:val="2"/>
          </w:tcPr>
          <w:p w14:paraId="64330EE9" w14:textId="072280FB" w:rsidR="007354F5" w:rsidRPr="00E22425" w:rsidRDefault="007354F5" w:rsidP="00052560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Null anhängen</w:t>
            </w:r>
          </w:p>
        </w:tc>
      </w:tr>
      <w:tr w:rsidR="007354F5" w:rsidRPr="00E22425" w14:paraId="6A66ADD3" w14:textId="77777777" w:rsidTr="00A95F9F">
        <w:trPr>
          <w:trHeight w:val="3918"/>
        </w:trPr>
        <w:tc>
          <w:tcPr>
            <w:tcW w:w="610" w:type="dxa"/>
          </w:tcPr>
          <w:p w14:paraId="2002B5D7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56FCE96A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22B1784B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C7DE677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CF982AE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1397B4B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06D5433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58E9CA6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0EDA248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5E5CF57D" w14:textId="77777777" w:rsidR="006F1940" w:rsidRDefault="006F1940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4B2661D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0E3A97B" w14:textId="03841B88" w:rsidR="00D4096B" w:rsidRDefault="006F1940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03648" behindDoc="0" locked="0" layoutInCell="1" allowOverlap="1" wp14:anchorId="19CADD2D" wp14:editId="29F99BC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81168</wp:posOffset>
                  </wp:positionV>
                  <wp:extent cx="360000" cy="272386"/>
                  <wp:effectExtent l="0" t="0" r="0" b="0"/>
                  <wp:wrapNone/>
                  <wp:docPr id="1951070835" name="Grafik 1951070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3F1D75" w14:textId="2430E9BF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27DFA67" w14:textId="4C0D6B30" w:rsidR="007354F5" w:rsidRPr="00E22425" w:rsidRDefault="007354F5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5FC1EEE" w14:textId="4551DB32" w:rsidR="007354F5" w:rsidRPr="00E22425" w:rsidRDefault="007354F5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p w14:paraId="0D95481B" w14:textId="42998753" w:rsidR="007354F5" w:rsidRPr="00E22425" w:rsidRDefault="009B1065" w:rsidP="00052560">
            <w:pPr>
              <w:ind w:left="284" w:hanging="284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77727E22" wp14:editId="4C5BECC9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167005</wp:posOffset>
                      </wp:positionV>
                      <wp:extent cx="788855" cy="934848"/>
                      <wp:effectExtent l="0" t="0" r="0" b="5080"/>
                      <wp:wrapNone/>
                      <wp:docPr id="762686222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88855" cy="934848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42448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727E22" id="Gruppieren 21" o:spid="_x0000_s1036" style="position:absolute;left:0;text-align:left;margin-left:2.7pt;margin-top:13.15pt;width:62.1pt;height:73.6pt;z-index:251981824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">
                      <o:lock v:ext="edit" aspectratio="t"/>
                      <v:shape id="Grafik 3" o:spid="_x0000_s1037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">
                        <v:imagedata r:id="rId36" o:title="" chromakey="white"/>
                      </v:shape>
                      <v:shape id="Textfeld 12" o:spid="_x0000_s1038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4AB42448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54F5" w:rsidRPr="00F13D4E">
              <w:t xml:space="preserve">Emily und Tim rechnen die Aufgabe </w:t>
            </w:r>
            <w:r w:rsidR="007354F5" w:rsidRPr="006F1940">
              <w:rPr>
                <w:b/>
                <w:bCs/>
              </w:rPr>
              <w:t>3,45 · 10</w:t>
            </w:r>
            <w:r w:rsidR="007354F5" w:rsidRPr="00F13D4E">
              <w:t>.</w:t>
            </w:r>
          </w:p>
          <w:p w14:paraId="082EE74D" w14:textId="3B76409C" w:rsidR="007354F5" w:rsidRPr="00E22425" w:rsidRDefault="00D4096B" w:rsidP="00052560">
            <w:pPr>
              <w:ind w:left="284" w:hanging="284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C4E7514" wp14:editId="7E4364A3">
                      <wp:simplePos x="0" y="0"/>
                      <wp:positionH relativeFrom="column">
                        <wp:posOffset>924379</wp:posOffset>
                      </wp:positionH>
                      <wp:positionV relativeFrom="paragraph">
                        <wp:posOffset>96248</wp:posOffset>
                      </wp:positionV>
                      <wp:extent cx="3671570" cy="705485"/>
                      <wp:effectExtent l="152400" t="0" r="24130" b="18415"/>
                      <wp:wrapNone/>
                      <wp:docPr id="2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1570" cy="705485"/>
                              </a:xfrm>
                              <a:prstGeom prst="wedgeRoundRectCallout">
                                <a:avLst>
                                  <a:gd name="adj1" fmla="val -53827"/>
                                  <a:gd name="adj2" fmla="val -15596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B068C2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Bei Zahlen ohne Komma muss man einfach hinten eine 0 anhängen, z.B. 345 · 10 = 3450.</w:t>
                                  </w:r>
                                </w:p>
                                <w:p w14:paraId="6CAFBF1A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Bei 3,45 · 10 mache ich das genauso, dann ist das Ergebnis 3,450.</w:t>
                                  </w:r>
                                </w:p>
                                <w:p w14:paraId="59DACDBF" w14:textId="57E6C214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E7514" id="_x0000_s1038" type="#_x0000_t62" style="position:absolute;left:0;text-align:left;margin-left:72.8pt;margin-top:7.6pt;width:289.1pt;height:55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" adj="-827,7431" fillcolor="white [3201]" strokecolor="#bfbfbf [2412]">
                      <v:textbox inset="1mm,0,1mm,0">
                        <w:txbxContent>
                          <w:p w14:paraId="4AB068C2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Bei Zahlen ohne Komma muss man einfach hinten eine 0 anhängen, z.B. 345 · 10 = 3450.</w:t>
                            </w:r>
                          </w:p>
                          <w:p w14:paraId="6CAFBF1A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Bei 3,45 · 10 mache ich das genauso, dann ist das Ergebnis 3,450.</w:t>
                            </w:r>
                          </w:p>
                          <w:p w14:paraId="59DACDBF" w14:textId="57E6C214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30D1C0" w14:textId="615C109A" w:rsidR="007354F5" w:rsidRPr="00E22425" w:rsidRDefault="007354F5" w:rsidP="00052560">
            <w:pPr>
              <w:ind w:left="284" w:hanging="284"/>
              <w:rPr>
                <w:rFonts w:asciiTheme="majorHAnsi" w:hAnsiTheme="majorHAnsi" w:cstheme="majorHAnsi"/>
              </w:rPr>
            </w:pPr>
          </w:p>
          <w:p w14:paraId="4E0A6A17" w14:textId="77777777" w:rsidR="00D4096B" w:rsidRDefault="00D4096B" w:rsidP="007354F5">
            <w:pPr>
              <w:ind w:left="284" w:hanging="284"/>
            </w:pPr>
          </w:p>
          <w:p w14:paraId="4F5510FE" w14:textId="77777777" w:rsidR="00D4096B" w:rsidRDefault="00D4096B" w:rsidP="007354F5">
            <w:pPr>
              <w:ind w:left="284" w:hanging="284"/>
            </w:pPr>
          </w:p>
          <w:p w14:paraId="1D77C083" w14:textId="7EBFD804" w:rsidR="00D4096B" w:rsidRDefault="009B1065" w:rsidP="007354F5">
            <w:pPr>
              <w:ind w:left="284" w:hanging="284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allowOverlap="1" wp14:anchorId="360FBE17" wp14:editId="0EEA44B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162025</wp:posOffset>
                      </wp:positionV>
                      <wp:extent cx="1013770" cy="905961"/>
                      <wp:effectExtent l="0" t="0" r="2540" b="8890"/>
                      <wp:wrapNone/>
                      <wp:docPr id="752443121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013770" cy="905961"/>
                                <a:chOff x="29319" y="-55336"/>
                                <a:chExt cx="811613" cy="7252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491047" y="523055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88050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0FBE17" id="Gruppieren 14" o:spid="_x0000_s1040" style="position:absolute;left:0;text-align:left;margin-left:2.7pt;margin-top:12.75pt;width:79.8pt;height:71.35pt;z-index:251983872;mso-width-relative:margin;mso-height-relative:margin" coordorigin="293,-553" coordsize="8116,7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">
                      <o:lock v:ext="edit" aspectratio="t"/>
                      <v:shape id="Grafik 11" o:spid="_x0000_s1041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">
                        <v:imagedata r:id="rId38" o:title="" chromakey="white"/>
                      </v:shape>
                      <v:shape id="Textfeld 12" o:spid="_x0000_s1042" type="#_x0000_t202" style="position:absolute;left:4910;top:5230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" filled="f" stroked="f" strokeweight=".5pt">
                        <v:textbox inset="0,0,0,0">
                          <w:txbxContent>
                            <w:p w14:paraId="09288050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11FC96" w14:textId="01F713D1" w:rsidR="00D4096B" w:rsidRDefault="006F1940" w:rsidP="007354F5">
            <w:pPr>
              <w:ind w:left="284" w:hanging="284"/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230555D" wp14:editId="29C8250B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93382</wp:posOffset>
                      </wp:positionV>
                      <wp:extent cx="3673748" cy="608965"/>
                      <wp:effectExtent l="266700" t="0" r="9525" b="13335"/>
                      <wp:wrapNone/>
                      <wp:docPr id="2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3748" cy="608965"/>
                              </a:xfrm>
                              <a:prstGeom prst="wedgeRoundRectCallout">
                                <a:avLst>
                                  <a:gd name="adj1" fmla="val -56639"/>
                                  <a:gd name="adj2" fmla="val -841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7864F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Wenn du die Null hinten anhängst, dann kommt doch das Gleiche raus: 3,450 ist das Gleiche wie 3,45.</w:t>
                                  </w:r>
                                </w:p>
                                <w:p w14:paraId="31A84A4F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Musst du hier nicht die Stellen verschieben, wenn du · 10 rechnest?</w:t>
                                  </w:r>
                                </w:p>
                                <w:p w14:paraId="203788BA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7E5ED5A" w14:textId="6952208C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0555D" id="_x0000_s1042" type="#_x0000_t62" style="position:absolute;left:0;text-align:left;margin-left:72.25pt;margin-top:7.35pt;width:289.25pt;height:47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" adj="-1434,8983" fillcolor="white [3201]" strokecolor="#bfbfbf [2412]">
                      <v:textbox inset="1mm,0,1mm,0">
                        <w:txbxContent>
                          <w:p w14:paraId="0EB7864F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Wenn du die Null hinten anhängst, dann kommt doch das Gleiche raus: 3,450 ist das Gleiche wie 3,45.</w:t>
                            </w:r>
                          </w:p>
                          <w:p w14:paraId="31A84A4F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Musst du hier nicht die Stellen verschieben, wenn du · 10 rechnest?</w:t>
                            </w:r>
                          </w:p>
                          <w:p w14:paraId="203788BA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27E5ED5A" w14:textId="6952208C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084BC7" w14:textId="20F1967E" w:rsidR="00D4096B" w:rsidRDefault="00D4096B" w:rsidP="007354F5">
            <w:pPr>
              <w:ind w:left="284" w:hanging="284"/>
            </w:pPr>
          </w:p>
          <w:p w14:paraId="5C7195A1" w14:textId="62F7118A" w:rsidR="00D4096B" w:rsidRDefault="00D4096B" w:rsidP="007354F5">
            <w:pPr>
              <w:ind w:left="284" w:hanging="284"/>
            </w:pPr>
          </w:p>
          <w:p w14:paraId="11D5C00B" w14:textId="16E94F26" w:rsidR="00D4096B" w:rsidRDefault="00D4096B" w:rsidP="007354F5">
            <w:pPr>
              <w:ind w:left="284" w:hanging="284"/>
            </w:pPr>
          </w:p>
          <w:p w14:paraId="30DF38FF" w14:textId="603BC2BA" w:rsidR="00D4096B" w:rsidRDefault="00D4096B" w:rsidP="007354F5">
            <w:pPr>
              <w:ind w:left="284" w:hanging="284"/>
            </w:pPr>
          </w:p>
          <w:p w14:paraId="5FAB557C" w14:textId="3239417D" w:rsidR="007354F5" w:rsidRPr="00F13D4E" w:rsidRDefault="007354F5" w:rsidP="007354F5">
            <w:pPr>
              <w:ind w:left="284" w:hanging="284"/>
            </w:pPr>
            <w:r w:rsidRPr="00F13D4E">
              <w:t>Was meint Tim damit?</w:t>
            </w:r>
            <w:r w:rsidR="006B0418" w:rsidRPr="008A0003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749DF255" w14:textId="2EC61A52" w:rsidR="007354F5" w:rsidRPr="00E22425" w:rsidRDefault="007354F5" w:rsidP="007354F5">
            <w:pPr>
              <w:ind w:left="284" w:hanging="284"/>
              <w:rPr>
                <w:rFonts w:asciiTheme="majorHAnsi" w:hAnsiTheme="majorHAnsi" w:cstheme="majorHAnsi"/>
              </w:rPr>
            </w:pPr>
            <w:r w:rsidRPr="00F13D4E">
              <w:t>Wie muss das Ergebnis richtig heißen? Erkläre.</w:t>
            </w:r>
          </w:p>
        </w:tc>
      </w:tr>
      <w:tr w:rsidR="003875E5" w:rsidRPr="00E22425" w14:paraId="6095EBAC" w14:textId="77777777" w:rsidTr="00A95F9F">
        <w:trPr>
          <w:trHeight w:val="2450"/>
        </w:trPr>
        <w:tc>
          <w:tcPr>
            <w:tcW w:w="610" w:type="dxa"/>
          </w:tcPr>
          <w:p w14:paraId="273C8F67" w14:textId="77777777" w:rsidR="003875E5" w:rsidRPr="00E22425" w:rsidRDefault="003875E5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95631FE" w14:textId="0F26CD08" w:rsidR="003875E5" w:rsidRPr="00E22425" w:rsidRDefault="003875E5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39864E20" w14:textId="29BF0BBE" w:rsidR="003875E5" w:rsidRPr="00A95F9F" w:rsidRDefault="003875E5" w:rsidP="00A95F9F">
            <w:pPr>
              <w:ind w:left="284" w:hanging="284"/>
            </w:pPr>
            <w:r w:rsidRPr="00F13D4E">
              <w:t>Rechne die folgenden Aufgaben.</w:t>
            </w:r>
          </w:p>
          <w:tbl>
            <w:tblPr>
              <w:tblW w:w="8000" w:type="dxa"/>
              <w:tblLayout w:type="fixed"/>
              <w:tblLook w:val="01E0" w:firstRow="1" w:lastRow="1" w:firstColumn="1" w:lastColumn="1" w:noHBand="0" w:noVBand="0"/>
            </w:tblPr>
            <w:tblGrid>
              <w:gridCol w:w="2666"/>
              <w:gridCol w:w="2620"/>
              <w:gridCol w:w="2714"/>
            </w:tblGrid>
            <w:tr w:rsidR="003875E5" w:rsidRPr="00E22425" w14:paraId="4DCEFA93" w14:textId="77777777" w:rsidTr="006F1940">
              <w:trPr>
                <w:trHeight w:val="1955"/>
              </w:trPr>
              <w:tc>
                <w:tcPr>
                  <w:tcW w:w="2666" w:type="dxa"/>
                  <w:tcMar>
                    <w:left w:w="108" w:type="dxa"/>
                    <w:right w:w="108" w:type="dxa"/>
                  </w:tcMar>
                </w:tcPr>
                <w:p w14:paraId="05C9913A" w14:textId="77777777" w:rsidR="00D4096B" w:rsidRDefault="00D4096B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B0E2DCA" w14:textId="33C14CA6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0,34 ·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55C03406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9FF7EBE" w14:textId="1B9FEDFF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0,34 ·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70B3132F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9AE0921" w14:textId="24B314B9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0,34 ·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</w:tc>
              <w:tc>
                <w:tcPr>
                  <w:tcW w:w="2620" w:type="dxa"/>
                  <w:tcMar>
                    <w:left w:w="108" w:type="dxa"/>
                    <w:right w:w="108" w:type="dxa"/>
                  </w:tcMar>
                </w:tcPr>
                <w:p w14:paraId="73985FD8" w14:textId="77777777" w:rsidR="00D4096B" w:rsidRDefault="00D4096B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4A1031E" w14:textId="6B70B8EA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2,93 ·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7F80097E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0015E5B" w14:textId="79BA0ABD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2,93 ·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473B3B37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6F8D9555" w14:textId="63C6FA94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2,93 ·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</w:tc>
              <w:tc>
                <w:tcPr>
                  <w:tcW w:w="2714" w:type="dxa"/>
                  <w:tcMar>
                    <w:left w:w="108" w:type="dxa"/>
                    <w:right w:w="108" w:type="dxa"/>
                  </w:tcMar>
                </w:tcPr>
                <w:p w14:paraId="2E4AC4BC" w14:textId="77777777" w:rsidR="00D4096B" w:rsidRDefault="00D4096B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5A6DAA3" w14:textId="5B888CB1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0,051 ·   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0C2DA191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0D1E6354" w14:textId="72B35CED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0,051 ·   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4138CD7C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61D54543" w14:textId="4DF2A16D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0,051 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· </w:t>
                  </w:r>
                  <w:r w:rsidR="00D4096B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10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</w:tc>
            </w:tr>
          </w:tbl>
          <w:p w14:paraId="5AC8B35D" w14:textId="24967ED5" w:rsidR="003875E5" w:rsidRPr="00E22425" w:rsidRDefault="003875E5" w:rsidP="00052560">
            <w:pPr>
              <w:ind w:left="284" w:hanging="284"/>
              <w:rPr>
                <w:rFonts w:asciiTheme="majorHAnsi" w:hAnsiTheme="majorHAnsi" w:cstheme="majorHAnsi"/>
                <w:noProof/>
              </w:rPr>
            </w:pPr>
          </w:p>
        </w:tc>
      </w:tr>
      <w:tr w:rsidR="00A57A57" w:rsidRPr="00E22425" w14:paraId="2B0DB621" w14:textId="77777777" w:rsidTr="00A95F9F">
        <w:trPr>
          <w:trHeight w:val="694"/>
        </w:trPr>
        <w:tc>
          <w:tcPr>
            <w:tcW w:w="610" w:type="dxa"/>
          </w:tcPr>
          <w:p w14:paraId="1A1E0EAF" w14:textId="4385038A" w:rsidR="00A57A57" w:rsidRPr="00E22425" w:rsidRDefault="00A57A5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0E5AEEE" wp14:editId="6674CC95">
                  <wp:extent cx="313144" cy="272386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260514" w14:textId="5D774AB6" w:rsidR="00A57A57" w:rsidRPr="00E22425" w:rsidRDefault="00A57A57" w:rsidP="00052560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</w:tcPr>
          <w:p w14:paraId="324F7A4B" w14:textId="7ACD79F2" w:rsidR="006F1940" w:rsidRDefault="006F1940" w:rsidP="006F1940">
            <w:pPr>
              <w:rPr>
                <w:noProof/>
              </w:rPr>
            </w:pPr>
            <w:r>
              <w:rPr>
                <w:noProof/>
              </w:rPr>
              <w:t xml:space="preserve">Stellt euch gegenseitig </w:t>
            </w:r>
            <w:r>
              <w:t xml:space="preserve">Multiplikationsaufgabe mit einer Zehnerzahl wie in </w:t>
            </w:r>
            <w:r w:rsidRPr="006F1940">
              <w:rPr>
                <w:b/>
                <w:bCs/>
                <w:color w:val="327A86" w:themeColor="text2"/>
              </w:rPr>
              <w:t>b)</w:t>
            </w:r>
            <w:r>
              <w:t>:</w:t>
            </w:r>
          </w:p>
          <w:p w14:paraId="6AEB023F" w14:textId="7F670CD3" w:rsidR="006F1940" w:rsidRDefault="006F1940" w:rsidP="006F1940">
            <w:pPr>
              <w:pStyle w:val="Listenabsatz"/>
              <w:rPr>
                <w:noProof/>
              </w:rPr>
            </w:pPr>
            <w:r>
              <w:t>Eine Person stellt eine Multiplikationsaufgabe mit einer Zehnerzahl.</w:t>
            </w:r>
          </w:p>
          <w:p w14:paraId="19BC9DF4" w14:textId="77777777" w:rsidR="006F1940" w:rsidRDefault="00A57A57" w:rsidP="006F1940">
            <w:pPr>
              <w:pStyle w:val="Listenabsatz"/>
              <w:rPr>
                <w:noProof/>
              </w:rPr>
            </w:pPr>
            <w:r w:rsidRPr="00A57A57">
              <w:t xml:space="preserve">Die andere </w:t>
            </w:r>
            <w:r w:rsidR="00D4096B">
              <w:t xml:space="preserve">Person </w:t>
            </w:r>
            <w:r w:rsidRPr="00A57A57">
              <w:t xml:space="preserve">löst diese im Kopf. </w:t>
            </w:r>
          </w:p>
          <w:p w14:paraId="639D77E7" w14:textId="69AC8023" w:rsidR="00A57A57" w:rsidRPr="00F13D4E" w:rsidRDefault="00A57A57" w:rsidP="006F1940">
            <w:pPr>
              <w:rPr>
                <w:noProof/>
              </w:rPr>
            </w:pPr>
            <w:r w:rsidRPr="00A57A57">
              <w:t>Wechselt euch ab.</w:t>
            </w:r>
          </w:p>
        </w:tc>
      </w:tr>
    </w:tbl>
    <w:p w14:paraId="2360E80E" w14:textId="77777777" w:rsidR="006F1940" w:rsidRDefault="006F1940">
      <w:pPr>
        <w:spacing w:after="200" w:line="276" w:lineRule="auto"/>
        <w:rPr>
          <w:rFonts w:asciiTheme="majorHAnsi" w:hAnsiTheme="majorHAnsi" w:cstheme="majorHAnsi"/>
        </w:rPr>
        <w:sectPr w:rsidR="006F1940" w:rsidSect="00AF17B3">
          <w:headerReference w:type="default" r:id="rId40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C3680" w:rsidRPr="00E22425" w14:paraId="7D8B5A9B" w14:textId="77777777" w:rsidTr="003875E5">
        <w:tc>
          <w:tcPr>
            <w:tcW w:w="610" w:type="dxa"/>
          </w:tcPr>
          <w:p w14:paraId="19AD5FE3" w14:textId="59DE1DD2" w:rsidR="003C3680" w:rsidRPr="00E22425" w:rsidRDefault="003C3680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1.</w:t>
            </w:r>
            <w:r w:rsidR="003875E5" w:rsidRPr="00E22425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8461" w:type="dxa"/>
            <w:gridSpan w:val="2"/>
          </w:tcPr>
          <w:p w14:paraId="7789D3B2" w14:textId="1C899CE6" w:rsidR="003C3680" w:rsidRPr="00E22425" w:rsidRDefault="00F8317A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</w:tr>
      <w:tr w:rsidR="003875E5" w:rsidRPr="00E22425" w14:paraId="6D3D05C0" w14:textId="77777777" w:rsidTr="006F1940">
        <w:trPr>
          <w:trHeight w:val="344"/>
        </w:trPr>
        <w:tc>
          <w:tcPr>
            <w:tcW w:w="610" w:type="dxa"/>
          </w:tcPr>
          <w:p w14:paraId="17C7C758" w14:textId="77777777" w:rsidR="003875E5" w:rsidRPr="00E22425" w:rsidRDefault="003875E5" w:rsidP="003875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p w14:paraId="6637296C" w14:textId="44380CB6" w:rsidR="003875E5" w:rsidRPr="00E22425" w:rsidRDefault="003875E5" w:rsidP="003875E5">
            <w:pPr>
              <w:rPr>
                <w:rFonts w:asciiTheme="majorHAnsi" w:hAnsiTheme="majorHAnsi" w:cstheme="majorHAnsi"/>
              </w:rPr>
            </w:pPr>
            <w:r w:rsidRPr="00F13D4E">
              <w:t>Löse die Aufgaben. Was fällt dir auf? Erkläre.</w:t>
            </w:r>
          </w:p>
        </w:tc>
      </w:tr>
      <w:tr w:rsidR="007723C1" w:rsidRPr="00E22425" w14:paraId="4BB6CAA7" w14:textId="77777777" w:rsidTr="003875E5">
        <w:tc>
          <w:tcPr>
            <w:tcW w:w="610" w:type="dxa"/>
          </w:tcPr>
          <w:p w14:paraId="1CBC34D1" w14:textId="66188095" w:rsidR="007723C1" w:rsidRPr="00E22425" w:rsidRDefault="003875E5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509C306" wp14:editId="728B906C">
                  <wp:extent cx="287640" cy="338400"/>
                  <wp:effectExtent l="0" t="0" r="0" b="5080"/>
                  <wp:docPr id="1499504505" name="Grafik 1499504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B42F529" w14:textId="77777777" w:rsidR="007723C1" w:rsidRPr="00E22425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tbl>
            <w:tblPr>
              <w:tblStyle w:val="MSKTabelle"/>
              <w:tblpPr w:leftFromText="141" w:rightFromText="141" w:vertAnchor="text" w:horzAnchor="margin" w:tblpXSpec="right" w:tblpY="128"/>
              <w:tblOverlap w:val="never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4665"/>
            </w:tblGrid>
            <w:tr w:rsidR="003875E5" w:rsidRPr="00E22425" w14:paraId="763FF1A2" w14:textId="77777777" w:rsidTr="0001517E">
              <w:trPr>
                <w:trHeight w:val="1185"/>
              </w:trPr>
              <w:tc>
                <w:tcPr>
                  <w:tcW w:w="4665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727DA83A" w14:textId="354C78E3" w:rsidR="003875E5" w:rsidRPr="00F13D4E" w:rsidRDefault="003875E5" w:rsidP="003875E5">
                  <w:pPr>
                    <w:spacing w:line="240" w:lineRule="auto"/>
                  </w:pPr>
                  <w:r w:rsidRPr="00F13D4E">
                    <w:t>Mir fällt auf, dass</w:t>
                  </w:r>
                  <w:r w:rsidR="00F8317A" w:rsidRPr="00F13D4E">
                    <w:t>…</w:t>
                  </w:r>
                </w:p>
                <w:p w14:paraId="59ABA57E" w14:textId="77777777" w:rsidR="003875E5" w:rsidRPr="00F13D4E" w:rsidRDefault="003875E5" w:rsidP="003875E5">
                  <w:pPr>
                    <w:spacing w:line="240" w:lineRule="auto"/>
                  </w:pPr>
                </w:p>
                <w:p w14:paraId="28F8A652" w14:textId="77777777" w:rsidR="003875E5" w:rsidRPr="00E22425" w:rsidRDefault="003875E5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  <w:p w14:paraId="66115F92" w14:textId="77777777" w:rsidR="003875E5" w:rsidRDefault="003875E5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  <w:p w14:paraId="38F4D929" w14:textId="77777777" w:rsidR="00D4096B" w:rsidRPr="00E22425" w:rsidRDefault="00D4096B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  <w:p w14:paraId="438C3E54" w14:textId="77777777" w:rsidR="003875E5" w:rsidRPr="00E22425" w:rsidRDefault="003875E5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FD239C6" w14:textId="77777777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EFF688D" w14:textId="46D42BA9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15,1      ·      </w:t>
            </w:r>
            <w:proofErr w:type="gramStart"/>
            <w:r w:rsidRPr="00E22425">
              <w:rPr>
                <w:rFonts w:asciiTheme="majorHAnsi" w:hAnsiTheme="majorHAnsi" w:cstheme="majorHAnsi"/>
              </w:rPr>
              <w:t>10  =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____________</w:t>
            </w:r>
          </w:p>
          <w:p w14:paraId="675ABA5E" w14:textId="77777777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EAC9D7D" w14:textId="53F25851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  1,51   ·    </w:t>
            </w:r>
            <w:proofErr w:type="gramStart"/>
            <w:r w:rsidRPr="00E22425">
              <w:rPr>
                <w:rFonts w:asciiTheme="majorHAnsi" w:hAnsiTheme="majorHAnsi" w:cstheme="majorHAnsi"/>
              </w:rPr>
              <w:t>100  =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____________</w:t>
            </w:r>
          </w:p>
          <w:p w14:paraId="5F22891E" w14:textId="77777777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52C431C9" w14:textId="0089F04B" w:rsidR="0093552E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  0,151 · 1 </w:t>
            </w:r>
            <w:proofErr w:type="gramStart"/>
            <w:r w:rsidRPr="00E22425">
              <w:rPr>
                <w:rFonts w:asciiTheme="majorHAnsi" w:hAnsiTheme="majorHAnsi" w:cstheme="majorHAnsi"/>
              </w:rPr>
              <w:t>000  =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____________</w:t>
            </w:r>
          </w:p>
        </w:tc>
      </w:tr>
      <w:tr w:rsidR="007723C1" w:rsidRPr="00E22425" w14:paraId="3D86EB21" w14:textId="77777777" w:rsidTr="003875E5">
        <w:tc>
          <w:tcPr>
            <w:tcW w:w="610" w:type="dxa"/>
          </w:tcPr>
          <w:p w14:paraId="3E895251" w14:textId="4AB4824F" w:rsidR="007723C1" w:rsidRPr="00E22425" w:rsidRDefault="007723C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527CB9D" w14:textId="77777777" w:rsidR="007723C1" w:rsidRPr="00E22425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EF87AAC" w14:textId="730716E4" w:rsidR="006D3390" w:rsidRPr="00E22425" w:rsidRDefault="006D3390" w:rsidP="007723C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D3390" w:rsidRPr="00E22425" w14:paraId="6691A5E8" w14:textId="77777777" w:rsidTr="003875E5">
        <w:tc>
          <w:tcPr>
            <w:tcW w:w="610" w:type="dxa"/>
          </w:tcPr>
          <w:p w14:paraId="7BF7383C" w14:textId="09F7E752" w:rsidR="006D3390" w:rsidRPr="00E22425" w:rsidRDefault="00A95F9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2912" behindDoc="0" locked="0" layoutInCell="1" allowOverlap="1" wp14:anchorId="4FEA3E70" wp14:editId="72BC31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24188</wp:posOffset>
                  </wp:positionV>
                  <wp:extent cx="313055" cy="271780"/>
                  <wp:effectExtent l="0" t="0" r="4445" b="0"/>
                  <wp:wrapNone/>
                  <wp:docPr id="382020850" name="Grafik 38202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635618A" w14:textId="77777777" w:rsidR="006D3390" w:rsidRPr="00E22425" w:rsidRDefault="006D3390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01E2EC3F" w14:textId="6964DBC2" w:rsidR="003875E5" w:rsidRPr="00F67048" w:rsidRDefault="003875E5" w:rsidP="00F67048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296" w:hanging="296"/>
              <w:rPr>
                <w:rFonts w:asciiTheme="majorHAnsi" w:hAnsiTheme="majorHAnsi" w:cstheme="majorHAnsi"/>
              </w:rPr>
            </w:pPr>
            <w:r w:rsidRPr="00F13D4E">
              <w:t>Finde</w:t>
            </w:r>
            <w:r w:rsidR="006E17E3">
              <w:t>t</w:t>
            </w:r>
            <w:r w:rsidRPr="00F13D4E">
              <w:t xml:space="preserve"> selbst zwei schöne Päckchen wie in</w:t>
            </w:r>
            <w:r w:rsidRPr="00F67048">
              <w:rPr>
                <w:rFonts w:asciiTheme="majorHAnsi" w:hAnsiTheme="majorHAnsi" w:cstheme="majorHAnsi"/>
              </w:rPr>
              <w:t xml:space="preserve"> </w:t>
            </w:r>
            <w:r w:rsidRPr="00F67048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F67048">
              <w:rPr>
                <w:rFonts w:asciiTheme="majorHAnsi" w:hAnsiTheme="majorHAnsi" w:cstheme="majorHAnsi"/>
              </w:rPr>
              <w:t>.</w:t>
            </w:r>
          </w:p>
          <w:p w14:paraId="58EBBBD4" w14:textId="0FD0F5E0" w:rsidR="008123DF" w:rsidRPr="006F1940" w:rsidRDefault="003875E5" w:rsidP="00F67048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296" w:hanging="296"/>
            </w:pPr>
            <w:r w:rsidRPr="00F13D4E">
              <w:t>D</w:t>
            </w:r>
            <w:r w:rsidR="00D4096B">
              <w:t>ie</w:t>
            </w:r>
            <w:r w:rsidRPr="00F13D4E">
              <w:t xml:space="preserve"> andere</w:t>
            </w:r>
            <w:r w:rsidR="00D4096B">
              <w:t xml:space="preserve"> Person</w:t>
            </w:r>
            <w:r w:rsidRPr="00F13D4E">
              <w:t xml:space="preserve"> löst die beiden Päckchen</w:t>
            </w:r>
            <w:r w:rsidRPr="00F67048">
              <w:rPr>
                <w:rFonts w:asciiTheme="majorHAnsi" w:hAnsiTheme="majorHAnsi" w:cstheme="majorHAnsi"/>
              </w:rPr>
              <w:t>.</w:t>
            </w:r>
          </w:p>
        </w:tc>
      </w:tr>
    </w:tbl>
    <w:p w14:paraId="2B40A62A" w14:textId="53553C6A" w:rsidR="0071032F" w:rsidRDefault="0071032F">
      <w:pPr>
        <w:rPr>
          <w:rFonts w:asciiTheme="majorHAnsi" w:hAnsiTheme="majorHAnsi" w:cstheme="majorHAnsi"/>
        </w:rPr>
      </w:pPr>
    </w:p>
    <w:p w14:paraId="6296950F" w14:textId="77777777" w:rsidR="0001517E" w:rsidRPr="00E22425" w:rsidRDefault="0001517E">
      <w:pPr>
        <w:rPr>
          <w:rFonts w:asciiTheme="majorHAnsi" w:hAnsiTheme="majorHAnsi" w:cstheme="maj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71032F" w:rsidRPr="00E22425" w14:paraId="59874D2A" w14:textId="77777777" w:rsidTr="00E12772">
        <w:tc>
          <w:tcPr>
            <w:tcW w:w="610" w:type="dxa"/>
          </w:tcPr>
          <w:p w14:paraId="44520F31" w14:textId="47FF6132" w:rsidR="0071032F" w:rsidRPr="00E22425" w:rsidRDefault="0071032F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461" w:type="dxa"/>
            <w:gridSpan w:val="2"/>
          </w:tcPr>
          <w:p w14:paraId="1B1D991A" w14:textId="41003F4E" w:rsidR="0071032F" w:rsidRPr="00E22425" w:rsidRDefault="003875E5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Dezimalzahlen durch Zehnerzahlen dividieren</w:t>
            </w:r>
          </w:p>
        </w:tc>
      </w:tr>
      <w:tr w:rsidR="0071032F" w:rsidRPr="00E22425" w14:paraId="1C7469FD" w14:textId="77777777" w:rsidTr="00E12772">
        <w:tc>
          <w:tcPr>
            <w:tcW w:w="610" w:type="dxa"/>
          </w:tcPr>
          <w:p w14:paraId="463C4081" w14:textId="26D6EFC2" w:rsidR="0071032F" w:rsidRPr="00E22425" w:rsidRDefault="0071032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53BFDF54" w:rsidR="0071032F" w:rsidRPr="00E22425" w:rsidRDefault="003875E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Zahlen in der Stellentafel     </w:t>
            </w:r>
          </w:p>
        </w:tc>
      </w:tr>
      <w:tr w:rsidR="003875E5" w:rsidRPr="00E22425" w14:paraId="184EF364" w14:textId="77777777" w:rsidTr="00E12772">
        <w:tc>
          <w:tcPr>
            <w:tcW w:w="610" w:type="dxa"/>
          </w:tcPr>
          <w:p w14:paraId="3344F888" w14:textId="1EB8B4C1" w:rsidR="003875E5" w:rsidRPr="00E22425" w:rsidRDefault="006B2F1F" w:rsidP="001C0C6A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3696" behindDoc="0" locked="0" layoutInCell="1" allowOverlap="1" wp14:anchorId="76F8E686" wp14:editId="7ECD6D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20721</wp:posOffset>
                  </wp:positionV>
                  <wp:extent cx="359410" cy="271780"/>
                  <wp:effectExtent l="0" t="0" r="0" b="0"/>
                  <wp:wrapNone/>
                  <wp:docPr id="22279" name="Grafik 22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2B6178E4" w14:textId="64494F8E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a)</w:t>
            </w:r>
          </w:p>
        </w:tc>
        <w:tc>
          <w:tcPr>
            <w:tcW w:w="7951" w:type="dxa"/>
          </w:tcPr>
          <w:p w14:paraId="141F949C" w14:textId="6052B645" w:rsidR="003875E5" w:rsidRPr="00F13D4E" w:rsidRDefault="003875E5" w:rsidP="003875E5">
            <w:r w:rsidRPr="00F13D4E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7B38473" wp14:editId="137E8DB0">
                  <wp:simplePos x="0" y="0"/>
                  <wp:positionH relativeFrom="column">
                    <wp:posOffset>2796720</wp:posOffset>
                  </wp:positionH>
                  <wp:positionV relativeFrom="paragraph">
                    <wp:posOffset>-5398</wp:posOffset>
                  </wp:positionV>
                  <wp:extent cx="2247929" cy="793936"/>
                  <wp:effectExtent l="0" t="0" r="0" b="6350"/>
                  <wp:wrapNone/>
                  <wp:docPr id="184674973" name="Grafik 184674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2" b="36455"/>
                          <a:stretch/>
                        </pic:blipFill>
                        <pic:spPr bwMode="auto">
                          <a:xfrm>
                            <a:off x="0" y="0"/>
                            <a:ext cx="2247929" cy="793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 xml:space="preserve">Überlege an der großen Stellentafel. </w:t>
            </w:r>
          </w:p>
          <w:p w14:paraId="653CDB6B" w14:textId="77777777" w:rsidR="0001517E" w:rsidRDefault="003875E5" w:rsidP="003875E5">
            <w:pPr>
              <w:pStyle w:val="Listenabsatz"/>
            </w:pPr>
            <w:r w:rsidRPr="00F13D4E">
              <w:t xml:space="preserve">Was passiert, wenn du die Plättchen </w:t>
            </w:r>
            <w:r w:rsidR="0001517E">
              <w:br/>
            </w:r>
            <w:r w:rsidRPr="00F13D4E">
              <w:t>alle um eine Spalte nach rechts schiebst?</w:t>
            </w:r>
          </w:p>
          <w:p w14:paraId="6FBB0C8C" w14:textId="193D71A1" w:rsidR="003875E5" w:rsidRPr="00F13D4E" w:rsidRDefault="003875E5" w:rsidP="003875E5">
            <w:pPr>
              <w:pStyle w:val="Listenabsatz"/>
            </w:pPr>
            <w:r w:rsidRPr="00F13D4E">
              <w:t>Welche Rechenaufgabe würde dazu passen?</w:t>
            </w:r>
          </w:p>
          <w:p w14:paraId="77FF4D8C" w14:textId="552467E8" w:rsidR="00E12772" w:rsidRPr="00F13D4E" w:rsidRDefault="00E12772" w:rsidP="003875E5"/>
        </w:tc>
      </w:tr>
      <w:tr w:rsidR="00FC6D68" w:rsidRPr="00E22425" w14:paraId="01062B4E" w14:textId="77777777" w:rsidTr="00E12772">
        <w:tc>
          <w:tcPr>
            <w:tcW w:w="610" w:type="dxa"/>
          </w:tcPr>
          <w:p w14:paraId="53CFECCB" w14:textId="55561E60" w:rsidR="00FC6D68" w:rsidRPr="00E22425" w:rsidRDefault="00FC6D68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ABC1D3B" w14:textId="77777777" w:rsidR="00FC6D68" w:rsidRPr="00E22425" w:rsidRDefault="00FC6D68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951" w:type="dxa"/>
          </w:tcPr>
          <w:p w14:paraId="4DBA5971" w14:textId="77777777" w:rsidR="00FC6D68" w:rsidRPr="00F13D4E" w:rsidRDefault="00FC6D68" w:rsidP="003875E5">
            <w:pPr>
              <w:rPr>
                <w:noProof/>
              </w:rPr>
            </w:pPr>
          </w:p>
        </w:tc>
      </w:tr>
      <w:tr w:rsidR="003875E5" w:rsidRPr="00E22425" w14:paraId="0F6503E3" w14:textId="77777777" w:rsidTr="00E12772">
        <w:tc>
          <w:tcPr>
            <w:tcW w:w="610" w:type="dxa"/>
          </w:tcPr>
          <w:p w14:paraId="29F78127" w14:textId="63D83C56" w:rsidR="003875E5" w:rsidRPr="00E22425" w:rsidRDefault="006B2F1F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4720" behindDoc="0" locked="0" layoutInCell="1" allowOverlap="1" wp14:anchorId="73A6D464" wp14:editId="4F3351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359410" cy="271780"/>
                  <wp:effectExtent l="0" t="0" r="0" b="0"/>
                  <wp:wrapNone/>
                  <wp:docPr id="1918833144" name="Grafik 191883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17227768" w14:textId="2F1A2FBA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b)</w:t>
            </w:r>
          </w:p>
        </w:tc>
        <w:tc>
          <w:tcPr>
            <w:tcW w:w="7951" w:type="dxa"/>
          </w:tcPr>
          <w:p w14:paraId="5FFBE243" w14:textId="77777777" w:rsidR="0001517E" w:rsidRDefault="00E12772" w:rsidP="00E12772">
            <w:pPr>
              <w:pStyle w:val="Listenabsatz"/>
            </w:pPr>
            <w:r w:rsidRPr="00F13D4E">
              <w:t xml:space="preserve">Was passiert, wenn du die Plättchen alle </w:t>
            </w:r>
            <w:r w:rsidRPr="0001517E">
              <w:t>um 2 Spalten nach rechts schiebst?</w:t>
            </w:r>
          </w:p>
          <w:p w14:paraId="204B9A23" w14:textId="407B947A" w:rsidR="003875E5" w:rsidRPr="00F13D4E" w:rsidRDefault="00E12772" w:rsidP="00E12772">
            <w:pPr>
              <w:pStyle w:val="Listenabsatz"/>
            </w:pPr>
            <w:r w:rsidRPr="0001517E">
              <w:t xml:space="preserve">Und bei </w:t>
            </w:r>
            <w:r w:rsidR="00FC6D68" w:rsidRPr="0001517E">
              <w:t xml:space="preserve">einer </w:t>
            </w:r>
            <w:r w:rsidRPr="0001517E">
              <w:t>Verschiebung um 3 Spalten?</w:t>
            </w:r>
          </w:p>
        </w:tc>
      </w:tr>
      <w:tr w:rsidR="00FC6D68" w:rsidRPr="00E22425" w14:paraId="0EC2A15D" w14:textId="77777777" w:rsidTr="0001517E">
        <w:trPr>
          <w:trHeight w:val="229"/>
        </w:trPr>
        <w:tc>
          <w:tcPr>
            <w:tcW w:w="610" w:type="dxa"/>
          </w:tcPr>
          <w:p w14:paraId="7938E162" w14:textId="77777777" w:rsidR="00FC6D68" w:rsidRPr="00E22425" w:rsidRDefault="00FC6D68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62B6C35" w14:textId="77777777" w:rsidR="00FC6D68" w:rsidRPr="00E22425" w:rsidRDefault="00FC6D68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951" w:type="dxa"/>
          </w:tcPr>
          <w:p w14:paraId="1AE2ED9F" w14:textId="77777777" w:rsidR="00FC6D68" w:rsidRPr="00F13D4E" w:rsidRDefault="00FC6D68" w:rsidP="00E12772"/>
        </w:tc>
      </w:tr>
      <w:tr w:rsidR="003875E5" w:rsidRPr="00E22425" w14:paraId="380B9EC5" w14:textId="77777777" w:rsidTr="00E12772">
        <w:tc>
          <w:tcPr>
            <w:tcW w:w="610" w:type="dxa"/>
          </w:tcPr>
          <w:p w14:paraId="73E62EC9" w14:textId="4474DB92" w:rsidR="003875E5" w:rsidRPr="00E22425" w:rsidRDefault="00E12772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5744" behindDoc="0" locked="0" layoutInCell="1" allowOverlap="1" wp14:anchorId="52184861" wp14:editId="1B3EB1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8021</wp:posOffset>
                  </wp:positionV>
                  <wp:extent cx="360000" cy="272386"/>
                  <wp:effectExtent l="0" t="0" r="0" b="0"/>
                  <wp:wrapNone/>
                  <wp:docPr id="734216180" name="Grafik 734216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609DBFCA" w14:textId="664C3071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c)</w:t>
            </w:r>
          </w:p>
        </w:tc>
        <w:tc>
          <w:tcPr>
            <w:tcW w:w="7951" w:type="dxa"/>
          </w:tcPr>
          <w:p w14:paraId="4E800711" w14:textId="77777777" w:rsidR="0001517E" w:rsidRDefault="0001517E" w:rsidP="00E12772">
            <w:pPr>
              <w:pStyle w:val="Listenabsatz"/>
            </w:pPr>
            <w:r w:rsidRPr="00F13D4E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2E5C92DD" wp14:editId="790E4A9D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19050</wp:posOffset>
                  </wp:positionV>
                  <wp:extent cx="1891665" cy="884555"/>
                  <wp:effectExtent l="0" t="0" r="635" b="4445"/>
                  <wp:wrapNone/>
                  <wp:docPr id="284245085" name="Grafik 28424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 mit Plättche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7" b="24457"/>
                          <a:stretch/>
                        </pic:blipFill>
                        <pic:spPr bwMode="auto">
                          <a:xfrm>
                            <a:off x="0" y="0"/>
                            <a:ext cx="1891665" cy="88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772" w:rsidRPr="00F13D4E">
              <w:t xml:space="preserve">Lege ein Plättchen in eine Spalte. </w:t>
            </w:r>
          </w:p>
          <w:p w14:paraId="40972494" w14:textId="77777777" w:rsidR="0001517E" w:rsidRDefault="00E12772" w:rsidP="0001517E">
            <w:pPr>
              <w:pStyle w:val="Listenabsatz"/>
            </w:pPr>
            <w:r w:rsidRPr="00F13D4E">
              <w:t xml:space="preserve">Welchen Wert hat das Plättchen? </w:t>
            </w:r>
          </w:p>
          <w:p w14:paraId="0A821A02" w14:textId="77777777" w:rsidR="0001517E" w:rsidRDefault="00E12772" w:rsidP="0001517E">
            <w:pPr>
              <w:pStyle w:val="Listenabsatz"/>
              <w:numPr>
                <w:ilvl w:val="0"/>
                <w:numId w:val="0"/>
              </w:numPr>
              <w:ind w:left="284"/>
            </w:pPr>
            <w:r w:rsidRPr="00F13D4E">
              <w:t>Ist es 1 Einer oder 1 Zehntel oder 1 Hundertstel?</w:t>
            </w:r>
          </w:p>
          <w:p w14:paraId="5E626011" w14:textId="50BA5401" w:rsidR="00E12772" w:rsidRPr="00F13D4E" w:rsidRDefault="00E12772" w:rsidP="0001517E">
            <w:pPr>
              <w:pStyle w:val="Listenabsatz"/>
              <w:rPr>
                <w:noProof/>
              </w:rPr>
            </w:pPr>
            <w:r w:rsidRPr="00F13D4E">
              <w:t>Wie musst du das Plättchen verschieben, wenn du</w:t>
            </w:r>
          </w:p>
          <w:p w14:paraId="7F0C6315" w14:textId="77777777" w:rsidR="00E12772" w:rsidRPr="00F13D4E" w:rsidRDefault="00E12772" w:rsidP="0001517E">
            <w:pPr>
              <w:ind w:firstLine="303"/>
            </w:pPr>
            <w:r w:rsidRPr="00F13D4E">
              <w:t>: 10</w:t>
            </w:r>
          </w:p>
          <w:p w14:paraId="194226F3" w14:textId="77777777" w:rsidR="00E12772" w:rsidRPr="00F13D4E" w:rsidRDefault="00E12772" w:rsidP="0001517E">
            <w:pPr>
              <w:ind w:firstLine="303"/>
            </w:pPr>
            <w:r w:rsidRPr="00F13D4E">
              <w:t>: 100</w:t>
            </w:r>
          </w:p>
          <w:p w14:paraId="19DCF7BF" w14:textId="038E8A78" w:rsidR="00E12772" w:rsidRPr="00F13D4E" w:rsidRDefault="00E12772" w:rsidP="0001517E">
            <w:pPr>
              <w:ind w:firstLine="303"/>
            </w:pPr>
            <w:r w:rsidRPr="00F13D4E">
              <w:t>:</w:t>
            </w:r>
            <w:r w:rsidR="00FC6D68">
              <w:t xml:space="preserve"> </w:t>
            </w:r>
            <w:r w:rsidRPr="00F13D4E">
              <w:t>1000 rechnen möchtest?</w:t>
            </w:r>
          </w:p>
          <w:p w14:paraId="1ED3A271" w14:textId="1CDDE58F" w:rsidR="003875E5" w:rsidRPr="00F13D4E" w:rsidRDefault="00E12772" w:rsidP="0001517E">
            <w:pPr>
              <w:pStyle w:val="Listenabsatz"/>
            </w:pPr>
            <w:r w:rsidRPr="00F13D4E">
              <w:t>Welchen Wert hat das Plättchen dann jeweils? Erkläre, warum das so ist.</w:t>
            </w:r>
          </w:p>
        </w:tc>
      </w:tr>
      <w:tr w:rsidR="00FC6D68" w:rsidRPr="00E22425" w14:paraId="2222050A" w14:textId="77777777" w:rsidTr="00E12772">
        <w:tc>
          <w:tcPr>
            <w:tcW w:w="610" w:type="dxa"/>
          </w:tcPr>
          <w:p w14:paraId="4AFEB964" w14:textId="48B0227A" w:rsidR="00FC6D68" w:rsidRPr="00E22425" w:rsidRDefault="00FC6D68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91AFFEE" w14:textId="77777777" w:rsidR="00FC6D68" w:rsidRPr="00E22425" w:rsidRDefault="00FC6D68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951" w:type="dxa"/>
          </w:tcPr>
          <w:p w14:paraId="0BD915B2" w14:textId="77777777" w:rsidR="00FC6D68" w:rsidRPr="00F13D4E" w:rsidRDefault="00FC6D68" w:rsidP="00E12772">
            <w:pPr>
              <w:rPr>
                <w:noProof/>
              </w:rPr>
            </w:pPr>
          </w:p>
        </w:tc>
      </w:tr>
      <w:tr w:rsidR="003875E5" w:rsidRPr="00E22425" w14:paraId="5FCABF56" w14:textId="77777777" w:rsidTr="00E12772">
        <w:tc>
          <w:tcPr>
            <w:tcW w:w="610" w:type="dxa"/>
          </w:tcPr>
          <w:p w14:paraId="524FC18B" w14:textId="282782A4" w:rsidR="003875E5" w:rsidRPr="00E22425" w:rsidRDefault="006B2F1F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bookmarkStart w:id="1" w:name="_Hlk137417543"/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6768" behindDoc="0" locked="0" layoutInCell="1" allowOverlap="1" wp14:anchorId="73BCC812" wp14:editId="229D86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36596</wp:posOffset>
                  </wp:positionV>
                  <wp:extent cx="313055" cy="271780"/>
                  <wp:effectExtent l="0" t="0" r="4445" b="0"/>
                  <wp:wrapNone/>
                  <wp:docPr id="1267058315" name="Grafik 1267058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58C0D23A" w14:textId="445978D3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d)</w:t>
            </w:r>
          </w:p>
        </w:tc>
        <w:tc>
          <w:tcPr>
            <w:tcW w:w="7951" w:type="dxa"/>
          </w:tcPr>
          <w:p w14:paraId="090AA84C" w14:textId="020CC21E" w:rsidR="0001517E" w:rsidRDefault="0001517E" w:rsidP="0001517E">
            <w:r>
              <w:t>Stellt euch gegenseitig Aufgaben:</w:t>
            </w:r>
          </w:p>
          <w:p w14:paraId="37BF4E9A" w14:textId="77777777" w:rsidR="0001517E" w:rsidRDefault="0001517E" w:rsidP="0001517E">
            <w:pPr>
              <w:pStyle w:val="Listenabsatz"/>
            </w:pPr>
            <w:r>
              <w:t>Eine Person legt</w:t>
            </w:r>
            <w:r w:rsidR="00E12772" w:rsidRPr="00F13D4E">
              <w:t xml:space="preserve"> Plättchen in die Stellentafel und schiebt sie in eine andere Spalte.</w:t>
            </w:r>
          </w:p>
          <w:p w14:paraId="7395EBE5" w14:textId="49009E22" w:rsidR="00E12772" w:rsidRPr="00F13D4E" w:rsidRDefault="00E12772" w:rsidP="0001517E">
            <w:pPr>
              <w:pStyle w:val="Listenabsatz"/>
            </w:pPr>
            <w:r w:rsidRPr="00F13D4E">
              <w:t xml:space="preserve">Die andere </w:t>
            </w:r>
            <w:r w:rsidR="00FC6D68">
              <w:t xml:space="preserve">Person </w:t>
            </w:r>
            <w:r w:rsidRPr="00F13D4E">
              <w:t>nennt die Startzahl und sagt, welche Rechenaufgabe dazu passt.</w:t>
            </w:r>
          </w:p>
          <w:p w14:paraId="784DE803" w14:textId="59879A37" w:rsidR="003875E5" w:rsidRPr="00F13D4E" w:rsidRDefault="00E12772" w:rsidP="00E12772">
            <w:r w:rsidRPr="00F13D4E">
              <w:t>Wechselt euch ab.</w:t>
            </w:r>
          </w:p>
        </w:tc>
      </w:tr>
      <w:bookmarkEnd w:id="1"/>
    </w:tbl>
    <w:p w14:paraId="097A4B95" w14:textId="087FC52F" w:rsidR="001E402C" w:rsidRPr="00E22425" w:rsidRDefault="001E402C">
      <w:pPr>
        <w:rPr>
          <w:rFonts w:asciiTheme="majorHAnsi" w:hAnsiTheme="majorHAnsi" w:cstheme="majorHAnsi"/>
        </w:rPr>
      </w:pPr>
    </w:p>
    <w:p w14:paraId="263D7885" w14:textId="77777777" w:rsidR="00C21ACF" w:rsidRDefault="00C21ACF">
      <w:pPr>
        <w:spacing w:after="200" w:line="276" w:lineRule="auto"/>
        <w:rPr>
          <w:rFonts w:asciiTheme="majorHAnsi" w:hAnsiTheme="majorHAnsi" w:cstheme="majorHAnsi"/>
        </w:rPr>
        <w:sectPr w:rsidR="00C21ACF" w:rsidSect="00AF17B3">
          <w:headerReference w:type="default" r:id="rId42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:rsidRPr="00E22425" w14:paraId="7CF825F0" w14:textId="77777777" w:rsidTr="003D2FC7">
        <w:tc>
          <w:tcPr>
            <w:tcW w:w="610" w:type="dxa"/>
          </w:tcPr>
          <w:p w14:paraId="2EB63DAF" w14:textId="53B5318D" w:rsidR="00243737" w:rsidRPr="00E22425" w:rsidRDefault="00C21ACF" w:rsidP="00146F2A">
            <w:pPr>
              <w:pStyle w:val="berschrift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2</w:t>
            </w:r>
            <w:r w:rsidR="00243737" w:rsidRPr="00E22425">
              <w:rPr>
                <w:rFonts w:asciiTheme="majorHAnsi" w:hAnsiTheme="majorHAnsi" w:cstheme="majorHAnsi"/>
              </w:rPr>
              <w:t>.</w:t>
            </w:r>
            <w:r w:rsidR="00E12772" w:rsidRPr="00E22425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461" w:type="dxa"/>
            <w:gridSpan w:val="2"/>
          </w:tcPr>
          <w:p w14:paraId="20692689" w14:textId="7F4ADF86" w:rsidR="00243737" w:rsidRPr="00E22425" w:rsidRDefault="00E12772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Ziffern verschieben</w:t>
            </w:r>
          </w:p>
        </w:tc>
      </w:tr>
      <w:tr w:rsidR="0083575B" w:rsidRPr="00E22425" w14:paraId="0B4E2B73" w14:textId="77777777" w:rsidTr="00FB2502">
        <w:trPr>
          <w:trHeight w:hRule="exact" w:val="2753"/>
        </w:trPr>
        <w:tc>
          <w:tcPr>
            <w:tcW w:w="610" w:type="dxa"/>
          </w:tcPr>
          <w:p w14:paraId="21654792" w14:textId="693AD70C" w:rsidR="0083575B" w:rsidRPr="00E22425" w:rsidRDefault="006B2F1F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7792" behindDoc="0" locked="0" layoutInCell="1" allowOverlap="1" wp14:anchorId="74E2616F" wp14:editId="3A4C46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28976</wp:posOffset>
                  </wp:positionV>
                  <wp:extent cx="359410" cy="271780"/>
                  <wp:effectExtent l="0" t="0" r="0" b="0"/>
                  <wp:wrapNone/>
                  <wp:docPr id="1787182966" name="Grafik 178718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5776C2D" w14:textId="77777777" w:rsidR="0083575B" w:rsidRPr="00E22425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</w:t>
            </w:r>
            <w:r w:rsidR="0083575B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28395224" w14:textId="77777777" w:rsidR="00A95F9F" w:rsidRDefault="00E12772" w:rsidP="008E2563">
            <w:r w:rsidRPr="00F13D4E">
              <w:t>Das ist die Stellentafel aus Aufgabe</w:t>
            </w:r>
            <w:r w:rsidRPr="00E22425"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1.3</w:t>
            </w:r>
            <w:r w:rsidRPr="00E22425">
              <w:rPr>
                <w:rFonts w:asciiTheme="majorHAnsi" w:hAnsiTheme="majorHAnsi" w:cstheme="majorHAnsi"/>
              </w:rPr>
              <w:t xml:space="preserve">. </w:t>
            </w:r>
            <w:r w:rsidRPr="00F13D4E">
              <w:t xml:space="preserve">Schreibe an die gebogenen Pfeile, </w:t>
            </w:r>
          </w:p>
          <w:p w14:paraId="40A3B172" w14:textId="7DEDD60B" w:rsidR="0083575B" w:rsidRPr="00E22425" w:rsidRDefault="00E12772" w:rsidP="008E2563">
            <w:pPr>
              <w:rPr>
                <w:rFonts w:asciiTheme="majorHAnsi" w:hAnsiTheme="majorHAnsi" w:cstheme="majorHAnsi"/>
              </w:rPr>
            </w:pPr>
            <w:r w:rsidRPr="00F13D4E">
              <w:t>durch welche Zahl jeweils dividiert werden muss. Erkläre</w:t>
            </w:r>
            <w:r w:rsidRPr="00E22425">
              <w:rPr>
                <w:rFonts w:asciiTheme="majorHAnsi" w:hAnsiTheme="majorHAnsi" w:cstheme="majorHAnsi"/>
              </w:rPr>
              <w:t>.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4E53BFB4" w14:textId="7EDC704C" w:rsidR="00E12772" w:rsidRPr="00E22425" w:rsidRDefault="00E12772" w:rsidP="008E2563">
            <w:pPr>
              <w:rPr>
                <w:rFonts w:asciiTheme="majorHAnsi" w:hAnsiTheme="majorHAnsi" w:cstheme="majorHAnsi"/>
              </w:rPr>
            </w:pPr>
          </w:p>
          <w:tbl>
            <w:tblPr>
              <w:tblpPr w:leftFromText="141" w:rightFromText="141" w:vertAnchor="text" w:horzAnchor="margin" w:tblpY="-171"/>
              <w:tblOverlap w:val="never"/>
              <w:tblW w:w="77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1"/>
              <w:gridCol w:w="761"/>
              <w:gridCol w:w="762"/>
              <w:gridCol w:w="761"/>
              <w:gridCol w:w="761"/>
              <w:gridCol w:w="762"/>
              <w:gridCol w:w="1498"/>
              <w:gridCol w:w="1677"/>
            </w:tblGrid>
            <w:tr w:rsidR="00E12772" w:rsidRPr="00E22425" w14:paraId="206B4007" w14:textId="77777777" w:rsidTr="00C21ACF">
              <w:trPr>
                <w:trHeight w:val="393"/>
              </w:trPr>
              <w:tc>
                <w:tcPr>
                  <w:tcW w:w="761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E6E6E6"/>
                  <w:vAlign w:val="center"/>
                </w:tcPr>
                <w:p w14:paraId="096C381A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17B0E58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E6E6E6"/>
                  <w:vAlign w:val="center"/>
                </w:tcPr>
                <w:p w14:paraId="78627310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E6E6E6"/>
                  <w:vAlign w:val="center"/>
                </w:tcPr>
                <w:p w14:paraId="73E512C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360EB177" w14:textId="6244505C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E6E6E6"/>
                  <w:vAlign w:val="center"/>
                </w:tcPr>
                <w:p w14:paraId="6CBAF33A" w14:textId="5287A968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5B11DF78" w14:textId="681F0D29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Dezimalzahl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B6F1E8" w14:textId="3F196BFB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  <w:b/>
                      <w:color w:val="auto"/>
                    </w:rPr>
                  </w:pPr>
                </w:p>
              </w:tc>
            </w:tr>
            <w:tr w:rsidR="00E12772" w:rsidRPr="00E22425" w14:paraId="512DA374" w14:textId="77777777" w:rsidTr="00E12772">
              <w:trPr>
                <w:trHeight w:val="393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4D8411DA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5EADB2B5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48ADB3C7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4AD6B3F5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1" w:type="dxa"/>
                  <w:vAlign w:val="center"/>
                </w:tcPr>
                <w:p w14:paraId="29C28F9A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280BD95E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99EBD7E" w14:textId="022C3505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0,427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D87C85" w14:textId="4D504BE8" w:rsidR="00E12772" w:rsidRPr="00E22425" w:rsidRDefault="00C21ACF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8176" behindDoc="0" locked="0" layoutInCell="1" allowOverlap="1" wp14:anchorId="3BB11212" wp14:editId="3A0E188A">
                            <wp:simplePos x="0" y="0"/>
                            <wp:positionH relativeFrom="column">
                              <wp:posOffset>-405242</wp:posOffset>
                            </wp:positionH>
                            <wp:positionV relativeFrom="paragraph">
                              <wp:posOffset>122779</wp:posOffset>
                            </wp:positionV>
                            <wp:extent cx="670560" cy="767528"/>
                            <wp:effectExtent l="0" t="50800" r="15240" b="20320"/>
                            <wp:wrapNone/>
                            <wp:docPr id="1901222050" name="Gruppierung 1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flipV="1">
                                      <a:off x="0" y="0"/>
                                      <a:ext cx="670560" cy="767528"/>
                                      <a:chOff x="0" y="-1"/>
                                      <a:chExt cx="666115" cy="720091"/>
                                    </a:xfrm>
                                  </wpg:grpSpPr>
                                  <wpg:grpSp>
                                    <wpg:cNvPr id="1356461009" name="Gruppierung 111"/>
                                    <wpg:cNvGrpSpPr/>
                                    <wpg:grpSpPr>
                                      <a:xfrm>
                                        <a:off x="635" y="-1"/>
                                        <a:ext cx="665480" cy="227119"/>
                                        <a:chOff x="0" y="-1"/>
                                        <a:chExt cx="665480" cy="227119"/>
                                      </a:xfrm>
                                    </wpg:grpSpPr>
                                    <wps:wsp>
                                      <wps:cNvPr id="1656962855" name="Freihandform 112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73448" y="-73449"/>
                                          <a:ext cx="227119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5444908" name="Gerade Verbindung 113"/>
                                      <wps:cNvCnPr/>
                                      <wps:spPr>
                                        <a:xfrm>
                                          <a:off x="419735" y="64135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982468406" name="Gruppierung 117"/>
                                    <wpg:cNvGrpSpPr/>
                                    <wpg:grpSpPr>
                                      <a:xfrm>
                                        <a:off x="0" y="272415"/>
                                        <a:ext cx="665480" cy="193040"/>
                                        <a:chOff x="0" y="0"/>
                                        <a:chExt cx="665480" cy="193040"/>
                                      </a:xfrm>
                                    </wpg:grpSpPr>
                                    <wps:wsp>
                                      <wps:cNvPr id="472552244" name="Freihandform 118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90488" y="-90488"/>
                                          <a:ext cx="193040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6713401" name="Gerade Verbindung 119"/>
                                      <wps:cNvCnPr/>
                                      <wps:spPr>
                                        <a:xfrm>
                                          <a:off x="419735" y="50589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977633142" name="Gruppierung 120"/>
                                    <wpg:cNvGrpSpPr/>
                                    <wpg:grpSpPr>
                                      <a:xfrm>
                                        <a:off x="5080" y="527050"/>
                                        <a:ext cx="658707" cy="193040"/>
                                        <a:chOff x="0" y="0"/>
                                        <a:chExt cx="658707" cy="193040"/>
                                      </a:xfrm>
                                    </wpg:grpSpPr>
                                    <wps:wsp>
                                      <wps:cNvPr id="78548685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90488" y="-90488"/>
                                          <a:ext cx="193040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095323" name="Gerade Verbindung 122"/>
                                      <wps:cNvCnPr/>
                                      <wps:spPr>
                                        <a:xfrm>
                                          <a:off x="412962" y="43815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FD864D7" id="Gruppierung 110" o:spid="_x0000_s1026" style="position:absolute;margin-left:-31.9pt;margin-top:9.65pt;width:52.8pt;height:60.45pt;flip:y;z-index:251698176;mso-width-relative:margin;mso-height-relative:margin" coordorigin="" coordsize="6661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">
                            <v:group id="Gruppierung 111" o:spid="_x0000_s1027" style="position:absolute;left:6;width:6655;height:2271" coordorigin="" coordsize="6654,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">
                              <v:shape id="Freihandform 112" o:spid="_x0000_s1028" style="position:absolute;left:734;top:-734;width:2271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2,2" o:connectangles="0,0,0,0"/>
                              </v:shape>
                              <v:line id="Gerade Verbindung 113" o:spid="_x0000_s1029" style="position:absolute;visibility:visible;mso-wrap-style:square" from="4197,641" to="6654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group id="Gruppierung 117" o:spid="_x0000_s1030" style="position:absolute;top:2724;width:6654;height:1930" coordsize="6654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">
                              <v:shape id="Freihandform 118" o:spid="_x0000_s1031" style="position:absolute;left:905;top:-905;width:193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2,2" o:connectangles="0,0,0,0"/>
                              </v:shape>
                              <v:line id="Gerade Verbindung 119" o:spid="_x0000_s1032" style="position:absolute;visibility:visible;mso-wrap-style:square" from="4197,505" to="6654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" strokecolor="black [3213]" strokeweight="1pt">
                                <v:stroke joinstyle="miter"/>
                              </v:line>
                            </v:group>
                            <v:group id="Gruppierung 120" o:spid="_x0000_s1033" style="position:absolute;left:50;top:5270;width:6587;height:1930" coordsize="6587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">
                              <v:shape id="Freihandform 121" o:spid="_x0000_s1034" style="position:absolute;left:905;top:-905;width:193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2,2" o:connectangles="0,0,0,0"/>
                              </v:shape>
                              <v:line id="Gerade Verbindung 122" o:spid="_x0000_s1035" style="position:absolute;visibility:visible;mso-wrap-style:square" from="4129,438" to="6587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" strokecolor="black [3213]" strokeweight="1pt">
                                <v:stroke joinstyle="miter"/>
                              </v:line>
                            </v:group>
                          </v:group>
                        </w:pict>
                      </mc:Fallback>
                    </mc:AlternateContent>
                  </w:r>
                </w:p>
              </w:tc>
            </w:tr>
            <w:tr w:rsidR="00E12772" w:rsidRPr="00E22425" w14:paraId="2FE60501" w14:textId="77777777" w:rsidTr="00E12772">
              <w:trPr>
                <w:trHeight w:val="372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5EE46843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7B80CB5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1705FC96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5BB7C5A8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1" w:type="dxa"/>
                  <w:vAlign w:val="center"/>
                </w:tcPr>
                <w:p w14:paraId="34269C98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48522F8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3F67D14" w14:textId="15265852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4,27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2927BA" w14:textId="277164F5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12772" w:rsidRPr="00E22425" w14:paraId="30767259" w14:textId="77777777" w:rsidTr="00E12772">
              <w:trPr>
                <w:trHeight w:val="393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265AC9B6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03F91680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05E0D5A4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1D709D57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1" w:type="dxa"/>
                  <w:vAlign w:val="center"/>
                </w:tcPr>
                <w:p w14:paraId="0450E541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2E77AF81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094A6E1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42,7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D2D65D" w14:textId="77777777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12772" w:rsidRPr="00E22425" w14:paraId="1112E509" w14:textId="77777777" w:rsidTr="00E12772">
              <w:trPr>
                <w:trHeight w:val="393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4B0D7B86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1" w:type="dxa"/>
                  <w:vAlign w:val="center"/>
                </w:tcPr>
                <w:p w14:paraId="5F48B08D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02A9E825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4B3B7B87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43FECAB4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20B33203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5924FAB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427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071DE7" w14:textId="705C83B4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260AE70A" w14:textId="0F8EC3D7" w:rsidR="00E12772" w:rsidRPr="00E22425" w:rsidRDefault="00E12772" w:rsidP="008E2563">
            <w:pPr>
              <w:rPr>
                <w:rFonts w:asciiTheme="majorHAnsi" w:hAnsiTheme="majorHAnsi" w:cstheme="majorHAnsi"/>
              </w:rPr>
            </w:pPr>
          </w:p>
        </w:tc>
      </w:tr>
      <w:tr w:rsidR="00E12772" w:rsidRPr="00E22425" w14:paraId="5AC5190F" w14:textId="77777777" w:rsidTr="00F67048">
        <w:trPr>
          <w:trHeight w:val="1842"/>
        </w:trPr>
        <w:tc>
          <w:tcPr>
            <w:tcW w:w="610" w:type="dxa"/>
          </w:tcPr>
          <w:p w14:paraId="7F604C67" w14:textId="172D6FDC" w:rsidR="003629D2" w:rsidRDefault="003629D2" w:rsidP="00E1277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0E592D3" w14:textId="4E68274E" w:rsidR="00E12772" w:rsidRPr="00E22425" w:rsidRDefault="00E12772" w:rsidP="00E1277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B9A9A79" wp14:editId="6524D418">
                  <wp:extent cx="287640" cy="338400"/>
                  <wp:effectExtent l="0" t="0" r="0" b="5080"/>
                  <wp:docPr id="1765253477" name="Grafik 1765253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C7E17D" w14:textId="77777777" w:rsidR="00E12772" w:rsidRDefault="00E1277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610970F5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164FC19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D4ECF40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66441F78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23E7D66" w14:textId="77777777" w:rsidR="003629D2" w:rsidRPr="00E22425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590DC666" w14:textId="4EA6422B" w:rsidR="00E12772" w:rsidRPr="00F13D4E" w:rsidRDefault="00FC63EF" w:rsidP="003629D2">
            <w:pPr>
              <w:pStyle w:val="Text"/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67A75B2" wp14:editId="5F0DDE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196850</wp:posOffset>
                      </wp:positionV>
                      <wp:extent cx="5083175" cy="839470"/>
                      <wp:effectExtent l="0" t="0" r="9525" b="11430"/>
                      <wp:wrapSquare wrapText="bothSides"/>
                      <wp:docPr id="110649589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3175" cy="839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0A005" w14:textId="77777777" w:rsidR="00E12772" w:rsidRDefault="00E1277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A75B2" id="_x0000_s1043" type="#_x0000_t202" style="position:absolute;margin-left:.6pt;margin-top:15.5pt;width:400.25pt;height:66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" strokecolor="#bfbfbf [2412]">
                      <v:textbox>
                        <w:txbxContent>
                          <w:p w14:paraId="6ED0A005" w14:textId="77777777" w:rsidR="00E12772" w:rsidRDefault="00E1277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2772" w:rsidRPr="00F13D4E"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  <w:t xml:space="preserve">Was ist der Unterschied zu Aufgabe </w:t>
            </w:r>
            <w:r w:rsidR="00E12772" w:rsidRPr="00C56295">
              <w:rPr>
                <w:rFonts w:asciiTheme="minorHAnsi" w:hAnsiTheme="minorHAnsi" w:cstheme="minorBidi"/>
                <w:b/>
                <w:bCs/>
                <w:color w:val="327A86" w:themeColor="accent1"/>
                <w:szCs w:val="22"/>
                <w:lang w:eastAsia="en-US"/>
              </w:rPr>
              <w:t>1.3</w:t>
            </w:r>
            <w:r w:rsidR="00E12772" w:rsidRPr="00F13D4E"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  <w:t>?</w:t>
            </w:r>
            <w:r w:rsidR="00F67048"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  <w:t xml:space="preserve"> Erkläre.</w:t>
            </w:r>
          </w:p>
          <w:p w14:paraId="29E53F96" w14:textId="38BD3BA7" w:rsidR="00E12772" w:rsidRPr="00E22425" w:rsidRDefault="00E12772" w:rsidP="003629D2">
            <w:pPr>
              <w:pStyle w:val="Text"/>
              <w:rPr>
                <w:rFonts w:asciiTheme="majorHAnsi" w:hAnsiTheme="majorHAnsi" w:cstheme="majorHAnsi"/>
              </w:rPr>
            </w:pPr>
          </w:p>
        </w:tc>
      </w:tr>
      <w:tr w:rsidR="00E12772" w:rsidRPr="00E22425" w14:paraId="29F7047F" w14:textId="77777777" w:rsidTr="003D2FC7">
        <w:trPr>
          <w:trHeight w:val="2668"/>
        </w:trPr>
        <w:tc>
          <w:tcPr>
            <w:tcW w:w="610" w:type="dxa"/>
          </w:tcPr>
          <w:p w14:paraId="565F3DCC" w14:textId="5F073EDD" w:rsidR="00E12772" w:rsidRPr="00E22425" w:rsidRDefault="00E12772" w:rsidP="00E12772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ED2A3C9" w14:textId="77777777" w:rsidR="00E12772" w:rsidRPr="00E22425" w:rsidRDefault="00E12772" w:rsidP="00E12772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744DE94C" w14:textId="0C47D9F9" w:rsidR="00E12772" w:rsidRPr="00FB2502" w:rsidRDefault="00E12772" w:rsidP="00FB2502">
            <w:pPr>
              <w:spacing w:line="360" w:lineRule="auto"/>
            </w:pPr>
            <w:r w:rsidRPr="00F13D4E">
              <w:t>Rechne die folgenden Aufgaben.</w:t>
            </w:r>
          </w:p>
          <w:tbl>
            <w:tblPr>
              <w:tblW w:w="8031" w:type="dxa"/>
              <w:tblLayout w:type="fixed"/>
              <w:tblLook w:val="01E0" w:firstRow="1" w:lastRow="1" w:firstColumn="1" w:lastColumn="1" w:noHBand="0" w:noVBand="0"/>
            </w:tblPr>
            <w:tblGrid>
              <w:gridCol w:w="2677"/>
              <w:gridCol w:w="2629"/>
              <w:gridCol w:w="2725"/>
            </w:tblGrid>
            <w:tr w:rsidR="00E12772" w:rsidRPr="00E22425" w14:paraId="1BF78BD4" w14:textId="77777777" w:rsidTr="00C21ACF">
              <w:trPr>
                <w:trHeight w:val="692"/>
              </w:trPr>
              <w:tc>
                <w:tcPr>
                  <w:tcW w:w="2677" w:type="dxa"/>
                  <w:tcMar>
                    <w:left w:w="108" w:type="dxa"/>
                    <w:right w:w="108" w:type="dxa"/>
                  </w:tcMar>
                </w:tcPr>
                <w:p w14:paraId="41E06EC9" w14:textId="6A8F1CBB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281,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5A06F7EC" w14:textId="415CEEA2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281,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450A9061" w14:textId="7C49FC5D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281,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</w:tc>
              <w:tc>
                <w:tcPr>
                  <w:tcW w:w="2629" w:type="dxa"/>
                  <w:tcMar>
                    <w:left w:w="108" w:type="dxa"/>
                    <w:right w:w="108" w:type="dxa"/>
                  </w:tcMar>
                </w:tcPr>
                <w:p w14:paraId="4151AE6F" w14:textId="5C1FE763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759D9FF4" w14:textId="03CF997F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3B0E465B" w14:textId="7AF4E41D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</w:tc>
              <w:tc>
                <w:tcPr>
                  <w:tcW w:w="2725" w:type="dxa"/>
                  <w:tcMar>
                    <w:left w:w="108" w:type="dxa"/>
                    <w:right w:w="108" w:type="dxa"/>
                  </w:tcMar>
                </w:tcPr>
                <w:p w14:paraId="2DADEE7F" w14:textId="22D295F5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923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04A34506" w14:textId="089DA514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923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069BA437" w14:textId="31EE04CE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923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</w:tc>
            </w:tr>
            <w:tr w:rsidR="00E12772" w:rsidRPr="00E22425" w14:paraId="20A1EF95" w14:textId="77777777" w:rsidTr="003F44F3">
              <w:trPr>
                <w:trHeight w:val="40"/>
              </w:trPr>
              <w:tc>
                <w:tcPr>
                  <w:tcW w:w="2677" w:type="dxa"/>
                  <w:tcMar>
                    <w:left w:w="108" w:type="dxa"/>
                    <w:right w:w="108" w:type="dxa"/>
                  </w:tcMar>
                </w:tcPr>
                <w:p w14:paraId="02BC0030" w14:textId="77777777" w:rsidR="00E12772" w:rsidRPr="00E22425" w:rsidRDefault="00E12772" w:rsidP="00E1277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9" w:type="dxa"/>
                  <w:tcMar>
                    <w:left w:w="108" w:type="dxa"/>
                    <w:right w:w="108" w:type="dxa"/>
                  </w:tcMar>
                </w:tcPr>
                <w:p w14:paraId="015FDF73" w14:textId="77777777" w:rsidR="00E12772" w:rsidRPr="00E22425" w:rsidRDefault="00E12772" w:rsidP="00E1277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725" w:type="dxa"/>
                  <w:tcMar>
                    <w:left w:w="108" w:type="dxa"/>
                    <w:right w:w="108" w:type="dxa"/>
                  </w:tcMar>
                </w:tcPr>
                <w:p w14:paraId="560BE01F" w14:textId="77777777" w:rsidR="00E12772" w:rsidRPr="00E22425" w:rsidRDefault="00E12772" w:rsidP="00E1277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12772" w:rsidRPr="00E22425" w14:paraId="5AC036DF" w14:textId="77777777" w:rsidTr="003F44F3">
              <w:trPr>
                <w:trHeight w:val="963"/>
              </w:trPr>
              <w:tc>
                <w:tcPr>
                  <w:tcW w:w="2677" w:type="dxa"/>
                  <w:tcMar>
                    <w:left w:w="108" w:type="dxa"/>
                    <w:right w:w="108" w:type="dxa"/>
                  </w:tcMar>
                </w:tcPr>
                <w:p w14:paraId="7F70E431" w14:textId="2AFA7D48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367,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28EF2D6E" w14:textId="62DC9C3B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367,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7AAE91B9" w14:textId="1194BF12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367,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</w:tc>
              <w:tc>
                <w:tcPr>
                  <w:tcW w:w="2629" w:type="dxa"/>
                  <w:tcMar>
                    <w:left w:w="108" w:type="dxa"/>
                    <w:right w:w="108" w:type="dxa"/>
                  </w:tcMar>
                </w:tcPr>
                <w:p w14:paraId="16197253" w14:textId="4BACAD83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87,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6943A767" w14:textId="41257562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87,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6379FEAC" w14:textId="23D6BBDF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87,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</w:tc>
              <w:tc>
                <w:tcPr>
                  <w:tcW w:w="2725" w:type="dxa"/>
                  <w:tcMar>
                    <w:left w:w="108" w:type="dxa"/>
                    <w:right w:w="108" w:type="dxa"/>
                  </w:tcMar>
                </w:tcPr>
                <w:p w14:paraId="5A2BE7AC" w14:textId="5D1A1DF4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</w:t>
                  </w:r>
                </w:p>
                <w:p w14:paraId="61638D7F" w14:textId="58256B6B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</w:t>
                  </w:r>
                </w:p>
                <w:p w14:paraId="43381D13" w14:textId="654D25BD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</w:t>
                  </w:r>
                </w:p>
              </w:tc>
            </w:tr>
          </w:tbl>
          <w:p w14:paraId="2BE5CD05" w14:textId="1B858DDF" w:rsidR="00E12772" w:rsidRPr="00E22425" w:rsidRDefault="00E12772" w:rsidP="00E12772">
            <w:pPr>
              <w:rPr>
                <w:rFonts w:asciiTheme="majorHAnsi" w:hAnsiTheme="majorHAnsi" w:cstheme="majorHAnsi"/>
              </w:rPr>
            </w:pPr>
          </w:p>
        </w:tc>
      </w:tr>
    </w:tbl>
    <w:p w14:paraId="021F788D" w14:textId="77777777" w:rsidR="00C21ACF" w:rsidRDefault="00C21ACF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F44F3" w:rsidRPr="00E22425" w14:paraId="56ECE187" w14:textId="77777777" w:rsidTr="003D2FC7">
        <w:tc>
          <w:tcPr>
            <w:tcW w:w="610" w:type="dxa"/>
          </w:tcPr>
          <w:p w14:paraId="20716820" w14:textId="5D1CB69B" w:rsidR="003F44F3" w:rsidRPr="00E22425" w:rsidRDefault="003F44F3" w:rsidP="00052560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2.3</w:t>
            </w:r>
          </w:p>
        </w:tc>
        <w:tc>
          <w:tcPr>
            <w:tcW w:w="8461" w:type="dxa"/>
            <w:gridSpan w:val="2"/>
          </w:tcPr>
          <w:p w14:paraId="39B459FC" w14:textId="5C2AF054" w:rsidR="003F44F3" w:rsidRPr="00E22425" w:rsidRDefault="003F44F3" w:rsidP="00052560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</w:tr>
      <w:tr w:rsidR="003D2FC7" w:rsidRPr="00E22425" w14:paraId="3E526D44" w14:textId="77777777" w:rsidTr="003D2FC7">
        <w:trPr>
          <w:trHeight w:val="40"/>
        </w:trPr>
        <w:tc>
          <w:tcPr>
            <w:tcW w:w="610" w:type="dxa"/>
          </w:tcPr>
          <w:p w14:paraId="1121EFDE" w14:textId="77777777" w:rsidR="003D2FC7" w:rsidRPr="00E22425" w:rsidRDefault="003D2FC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B36A796" wp14:editId="7AC8162E">
                  <wp:extent cx="287640" cy="338400"/>
                  <wp:effectExtent l="0" t="0" r="0" b="5080"/>
                  <wp:docPr id="985460289" name="Grafik 985460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FBC727" w14:textId="5F81F606" w:rsidR="003D2FC7" w:rsidRPr="00E22425" w:rsidRDefault="003D2FC7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  <w:vAlign w:val="center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3225"/>
              <w:gridCol w:w="6060"/>
            </w:tblGrid>
            <w:tr w:rsidR="003D2FC7" w:rsidRPr="00E22425" w14:paraId="6190BC57" w14:textId="77777777" w:rsidTr="00C21ACF">
              <w:tc>
                <w:tcPr>
                  <w:tcW w:w="9285" w:type="dxa"/>
                  <w:gridSpan w:val="2"/>
                  <w:tcBorders>
                    <w:right w:val="single" w:sz="4" w:space="0" w:color="auto"/>
                  </w:tcBorders>
                </w:tcPr>
                <w:p w14:paraId="362C6E50" w14:textId="77BE726D" w:rsidR="003D2FC7" w:rsidRPr="00E22425" w:rsidRDefault="008617EC" w:rsidP="00FB2502">
                  <w:pPr>
                    <w:spacing w:line="360" w:lineRule="auto"/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7744" behindDoc="0" locked="0" layoutInCell="1" allowOverlap="1" wp14:anchorId="1AAC9D65" wp14:editId="12D2CC5C">
                            <wp:simplePos x="0" y="0"/>
                            <wp:positionH relativeFrom="column">
                              <wp:posOffset>1981200</wp:posOffset>
                            </wp:positionH>
                            <wp:positionV relativeFrom="paragraph">
                              <wp:posOffset>259773</wp:posOffset>
                            </wp:positionV>
                            <wp:extent cx="3044190" cy="842645"/>
                            <wp:effectExtent l="0" t="0" r="16510" b="8255"/>
                            <wp:wrapNone/>
                            <wp:docPr id="81256302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4190" cy="842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B0FE967" w14:textId="77777777" w:rsidR="00C21ACF" w:rsidRDefault="00C21ACF" w:rsidP="00C21ACF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AC9D65" id="_x0000_s1044" type="#_x0000_t202" style="position:absolute;margin-left:156pt;margin-top:20.45pt;width:239.7pt;height:66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" filled="f" strokecolor="#bfbfbf [2412]">
                            <v:textbox>
                              <w:txbxContent>
                                <w:p w14:paraId="2B0FE967" w14:textId="77777777" w:rsidR="00C21ACF" w:rsidRDefault="00C21ACF" w:rsidP="00C21AC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D2FC7" w:rsidRPr="00F13D4E">
                    <w:t>Löse die Aufgaben. Was fällt dir auf? Erkläre.</w:t>
                  </w:r>
                </w:p>
              </w:tc>
            </w:tr>
            <w:tr w:rsidR="003D2FC7" w:rsidRPr="00E22425" w14:paraId="208BD8AC" w14:textId="77777777" w:rsidTr="00C21ACF">
              <w:tc>
                <w:tcPr>
                  <w:tcW w:w="3225" w:type="dxa"/>
                  <w:vAlign w:val="center"/>
                </w:tcPr>
                <w:p w14:paraId="7AB9DD0A" w14:textId="1B6A7451" w:rsidR="003D2FC7" w:rsidRPr="00E22425" w:rsidRDefault="003D2FC7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  0,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78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  10 = ____________</w:t>
                  </w:r>
                </w:p>
                <w:p w14:paraId="0B49039A" w14:textId="132723C1" w:rsidR="003D2FC7" w:rsidRPr="00E22425" w:rsidRDefault="003D2FC7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  7,8  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 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  <w:b/>
                      <w:vertAlign w:val="superscript"/>
                    </w:rPr>
                    <w:t xml:space="preserve">        </w:t>
                  </w:r>
                  <w:r w:rsidRPr="00E22425">
                    <w:rPr>
                      <w:rFonts w:asciiTheme="majorHAnsi" w:hAnsiTheme="majorHAnsi" w:cstheme="majorHAnsi"/>
                    </w:rPr>
                    <w:t>100 = ____________</w:t>
                  </w:r>
                </w:p>
                <w:p w14:paraId="3B99774D" w14:textId="77777777" w:rsidR="003D2FC7" w:rsidRPr="00E22425" w:rsidRDefault="003D2FC7" w:rsidP="00C21ACF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78     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 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1 000 = ____________</w:t>
                  </w:r>
                </w:p>
              </w:tc>
              <w:tc>
                <w:tcPr>
                  <w:tcW w:w="6060" w:type="dxa"/>
                </w:tcPr>
                <w:p w14:paraId="09829BBE" w14:textId="5EA4EA54" w:rsidR="003D2FC7" w:rsidRPr="00E22425" w:rsidRDefault="003D2FC7" w:rsidP="003D2FC7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Mir fällt auf, dass</w:t>
                  </w:r>
                  <w:r w:rsidR="00C21ACF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...</w:t>
                  </w:r>
                </w:p>
                <w:p w14:paraId="729D8889" w14:textId="61C387D4" w:rsidR="003D2FC7" w:rsidRPr="00E22425" w:rsidRDefault="003D2FC7" w:rsidP="003D2FC7">
                  <w:pPr>
                    <w:pStyle w:val="Text"/>
                    <w:rPr>
                      <w:rFonts w:asciiTheme="majorHAnsi" w:hAnsiTheme="majorHAnsi" w:cstheme="majorHAnsi"/>
                      <w:sz w:val="24"/>
                    </w:rPr>
                  </w:pPr>
                </w:p>
              </w:tc>
            </w:tr>
          </w:tbl>
          <w:p w14:paraId="1F5C987B" w14:textId="5A7FEF85" w:rsidR="003D2FC7" w:rsidRPr="00E22425" w:rsidRDefault="003D2FC7" w:rsidP="003D2FC7">
            <w:pPr>
              <w:rPr>
                <w:rFonts w:asciiTheme="majorHAnsi" w:hAnsiTheme="majorHAnsi" w:cstheme="majorHAnsi"/>
              </w:rPr>
            </w:pPr>
          </w:p>
        </w:tc>
      </w:tr>
      <w:tr w:rsidR="00773F19" w:rsidRPr="00E22425" w14:paraId="28A60E44" w14:textId="77777777" w:rsidTr="00FB2502">
        <w:trPr>
          <w:trHeight w:hRule="exact" w:val="170"/>
        </w:trPr>
        <w:tc>
          <w:tcPr>
            <w:tcW w:w="610" w:type="dxa"/>
          </w:tcPr>
          <w:p w14:paraId="61B2E7E2" w14:textId="77777777" w:rsidR="00773F19" w:rsidRPr="00E22425" w:rsidRDefault="00773F19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776B812" w14:textId="77777777" w:rsidR="00773F19" w:rsidRPr="00E22425" w:rsidRDefault="00773F19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08064C2" w14:textId="77777777" w:rsidR="00773F19" w:rsidRPr="00F13D4E" w:rsidRDefault="00773F19" w:rsidP="00FC6D68"/>
        </w:tc>
      </w:tr>
      <w:tr w:rsidR="003D2FC7" w:rsidRPr="00E22425" w14:paraId="32CF30B5" w14:textId="77777777" w:rsidTr="003D2FC7">
        <w:trPr>
          <w:trHeight w:val="40"/>
        </w:trPr>
        <w:tc>
          <w:tcPr>
            <w:tcW w:w="610" w:type="dxa"/>
          </w:tcPr>
          <w:p w14:paraId="37212B9E" w14:textId="0E8D1F7C" w:rsidR="003D2FC7" w:rsidRPr="00E22425" w:rsidRDefault="003D2FC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6FD83BB" wp14:editId="56B372CD">
                  <wp:extent cx="313144" cy="272386"/>
                  <wp:effectExtent l="0" t="0" r="0" b="0"/>
                  <wp:docPr id="207770959" name="Grafik 20777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932857" w14:textId="12909FD5" w:rsidR="003D2FC7" w:rsidRPr="00E22425" w:rsidRDefault="003D2FC7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  <w:vAlign w:val="center"/>
          </w:tcPr>
          <w:p w14:paraId="3E7F4036" w14:textId="192FAB7D" w:rsidR="003D2FC7" w:rsidRPr="00E22425" w:rsidRDefault="003D2FC7" w:rsidP="003D2FC7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Finde selbst zwei schöne Päckchen wie in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>. D</w:t>
            </w:r>
            <w:r w:rsidR="00773F19">
              <w:rPr>
                <w:rFonts w:asciiTheme="majorHAnsi" w:hAnsiTheme="majorHAnsi" w:cstheme="majorHAnsi"/>
                <w:noProof/>
              </w:rPr>
              <w:t>ie andere Person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löst die beiden Päckchen.</w:t>
            </w:r>
          </w:p>
        </w:tc>
      </w:tr>
      <w:tr w:rsidR="00FC6D68" w:rsidRPr="00E22425" w14:paraId="5AFDF74B" w14:textId="77777777" w:rsidTr="00FB2502">
        <w:trPr>
          <w:trHeight w:hRule="exact" w:val="170"/>
        </w:trPr>
        <w:tc>
          <w:tcPr>
            <w:tcW w:w="610" w:type="dxa"/>
          </w:tcPr>
          <w:p w14:paraId="63E30AED" w14:textId="77777777" w:rsidR="00FC6D68" w:rsidRPr="00E22425" w:rsidRDefault="00FC6D68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826FF44" w14:textId="77777777" w:rsidR="00FC6D68" w:rsidRPr="00E22425" w:rsidRDefault="00FC6D68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2B1B8D06" w14:textId="77777777" w:rsidR="00FC6D68" w:rsidRPr="00E22425" w:rsidRDefault="00FC6D68" w:rsidP="003D2FC7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3D2FC7" w:rsidRPr="00E22425" w14:paraId="60D7F620" w14:textId="77777777" w:rsidTr="003D2FC7">
        <w:trPr>
          <w:trHeight w:val="40"/>
        </w:trPr>
        <w:tc>
          <w:tcPr>
            <w:tcW w:w="610" w:type="dxa"/>
          </w:tcPr>
          <w:p w14:paraId="19376B21" w14:textId="58616583" w:rsidR="003D2FC7" w:rsidRPr="00E22425" w:rsidRDefault="003D2FC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B802949" wp14:editId="6EBC8F10">
                  <wp:extent cx="313144" cy="272386"/>
                  <wp:effectExtent l="0" t="0" r="0" b="0"/>
                  <wp:docPr id="269810802" name="Grafik 269810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E1595C5" w14:textId="13FA14FB" w:rsidR="003D2FC7" w:rsidRPr="00E22425" w:rsidRDefault="003D2FC7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  <w:vAlign w:val="center"/>
          </w:tcPr>
          <w:p w14:paraId="39A761E8" w14:textId="77777777" w:rsidR="00FB2502" w:rsidRDefault="003D2FC7" w:rsidP="003D2FC7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Stellt euch gegenseitig </w:t>
            </w:r>
            <w:r w:rsidR="00FB2502">
              <w:rPr>
                <w:rFonts w:asciiTheme="majorHAnsi" w:hAnsiTheme="majorHAnsi" w:cstheme="majorHAnsi"/>
                <w:noProof/>
              </w:rPr>
              <w:t>Aufgaben:</w:t>
            </w:r>
          </w:p>
          <w:p w14:paraId="2B0B5AED" w14:textId="77777777" w:rsidR="00FB2502" w:rsidRDefault="00FB2502" w:rsidP="003D2FC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FB2502">
              <w:rPr>
                <w:rFonts w:asciiTheme="majorHAnsi" w:hAnsiTheme="majorHAnsi" w:cstheme="majorHAnsi"/>
                <w:noProof/>
              </w:rPr>
              <w:t xml:space="preserve">Eine Person stellt </w:t>
            </w:r>
            <w:r w:rsidR="003D2FC7" w:rsidRPr="00FB2502">
              <w:rPr>
                <w:rFonts w:asciiTheme="majorHAnsi" w:hAnsiTheme="majorHAnsi" w:cstheme="majorHAnsi"/>
                <w:noProof/>
              </w:rPr>
              <w:t xml:space="preserve">eine Multiplikations- oder eine Divisions-Aufgabe mit einer Zehnerzahl. </w:t>
            </w:r>
          </w:p>
          <w:p w14:paraId="5BC35564" w14:textId="4D0DF20A" w:rsidR="00FB2502" w:rsidRPr="00FB2502" w:rsidRDefault="003D2FC7" w:rsidP="003D2FC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FB2502">
              <w:rPr>
                <w:rFonts w:asciiTheme="majorHAnsi" w:hAnsiTheme="majorHAnsi" w:cstheme="majorHAnsi"/>
                <w:noProof/>
              </w:rPr>
              <w:t>D</w:t>
            </w:r>
            <w:r w:rsidR="00773F19" w:rsidRPr="00FB2502">
              <w:rPr>
                <w:rFonts w:asciiTheme="majorHAnsi" w:hAnsiTheme="majorHAnsi" w:cstheme="majorHAnsi"/>
                <w:noProof/>
              </w:rPr>
              <w:t>ie</w:t>
            </w:r>
            <w:r w:rsidRPr="00FB2502">
              <w:rPr>
                <w:rFonts w:asciiTheme="majorHAnsi" w:hAnsiTheme="majorHAnsi" w:cstheme="majorHAnsi"/>
                <w:noProof/>
              </w:rPr>
              <w:t xml:space="preserve"> andere </w:t>
            </w:r>
            <w:r w:rsidR="00773F19" w:rsidRPr="00FB2502">
              <w:rPr>
                <w:rFonts w:asciiTheme="majorHAnsi" w:hAnsiTheme="majorHAnsi" w:cstheme="majorHAnsi"/>
                <w:noProof/>
              </w:rPr>
              <w:t xml:space="preserve">Person </w:t>
            </w:r>
            <w:r w:rsidRPr="00FB2502">
              <w:rPr>
                <w:rFonts w:asciiTheme="majorHAnsi" w:hAnsiTheme="majorHAnsi" w:cstheme="majorHAnsi"/>
                <w:noProof/>
              </w:rPr>
              <w:t xml:space="preserve">löst diese im Kopf. </w:t>
            </w:r>
          </w:p>
          <w:p w14:paraId="1D1F9D08" w14:textId="0FB632B0" w:rsidR="003D2FC7" w:rsidRPr="00E22425" w:rsidRDefault="003D2FC7" w:rsidP="003D2FC7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5A4FFA4C" w14:textId="77777777" w:rsidR="00C21ACF" w:rsidRDefault="00C21ACF">
      <w:pPr>
        <w:spacing w:after="200" w:line="276" w:lineRule="auto"/>
        <w:rPr>
          <w:rFonts w:asciiTheme="majorHAnsi" w:hAnsiTheme="majorHAnsi" w:cstheme="majorHAnsi"/>
        </w:rPr>
        <w:sectPr w:rsidR="00C21ACF" w:rsidSect="00AF17B3">
          <w:headerReference w:type="default" r:id="rId43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51"/>
        <w:gridCol w:w="2126"/>
        <w:gridCol w:w="3262"/>
      </w:tblGrid>
      <w:tr w:rsidR="00146F2A" w:rsidRPr="00E22425" w14:paraId="381D0855" w14:textId="77777777" w:rsidTr="00F6438A">
        <w:trPr>
          <w:trHeight w:hRule="exact" w:val="717"/>
        </w:trPr>
        <w:tc>
          <w:tcPr>
            <w:tcW w:w="610" w:type="dxa"/>
          </w:tcPr>
          <w:p w14:paraId="0790124A" w14:textId="35E3E516" w:rsidR="00146F2A" w:rsidRPr="00E22425" w:rsidRDefault="00146F2A" w:rsidP="007A1C42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B</w:t>
            </w:r>
          </w:p>
        </w:tc>
        <w:tc>
          <w:tcPr>
            <w:tcW w:w="8464" w:type="dxa"/>
            <w:gridSpan w:val="4"/>
          </w:tcPr>
          <w:p w14:paraId="5F518C59" w14:textId="77777777" w:rsidR="00677D35" w:rsidRPr="00E22425" w:rsidRDefault="00677D35" w:rsidP="00677D35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t xml:space="preserve">Kann ich Dezimalzahlen mit natürlichen Zahlen </w:t>
            </w:r>
          </w:p>
          <w:p w14:paraId="3D1A618C" w14:textId="56821563" w:rsidR="00146F2A" w:rsidRPr="00E22425" w:rsidRDefault="00677D35" w:rsidP="00677D35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t>multiplizieren und dividieren?</w:t>
            </w:r>
          </w:p>
        </w:tc>
      </w:tr>
      <w:tr w:rsidR="00146F2A" w:rsidRPr="00E22425" w14:paraId="1B230289" w14:textId="77777777" w:rsidTr="00F6438A">
        <w:trPr>
          <w:trHeight w:hRule="exact" w:val="757"/>
        </w:trPr>
        <w:tc>
          <w:tcPr>
            <w:tcW w:w="610" w:type="dxa"/>
          </w:tcPr>
          <w:p w14:paraId="448C976F" w14:textId="0E760ECC" w:rsidR="00146F2A" w:rsidRPr="00E22425" w:rsidRDefault="00146F2A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464" w:type="dxa"/>
            <w:gridSpan w:val="4"/>
          </w:tcPr>
          <w:p w14:paraId="609A5104" w14:textId="3B6FC6C4" w:rsidR="00146F2A" w:rsidRPr="00E22425" w:rsidRDefault="00677D35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mit natürlichen Zahlen multiplizieren</w:t>
            </w:r>
          </w:p>
        </w:tc>
      </w:tr>
      <w:tr w:rsidR="008F1142" w:rsidRPr="00E22425" w14:paraId="525205AE" w14:textId="77777777" w:rsidTr="00C21ACF">
        <w:tc>
          <w:tcPr>
            <w:tcW w:w="610" w:type="dxa"/>
          </w:tcPr>
          <w:p w14:paraId="48D769F5" w14:textId="77777777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B08AC1B" w14:textId="5023B4B9" w:rsidR="008F1142" w:rsidRPr="00E22425" w:rsidRDefault="008F1142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8039" w:type="dxa"/>
            <w:gridSpan w:val="3"/>
          </w:tcPr>
          <w:p w14:paraId="4DF1018B" w14:textId="77777777" w:rsidR="008F1142" w:rsidRPr="00F13D4E" w:rsidRDefault="008F1142" w:rsidP="008F1142">
            <w:r w:rsidRPr="00F13D4E">
              <w:t>Welche Multiplikationsaufgabe passt zu dem Bild am Zahlenstrahl?</w:t>
            </w:r>
          </w:p>
          <w:p w14:paraId="66BF41F3" w14:textId="6F4B8751" w:rsidR="008F1142" w:rsidRPr="00F13D4E" w:rsidRDefault="00F6438A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DBA1E82" wp14:editId="09E3FC64">
                      <wp:simplePos x="0" y="0"/>
                      <wp:positionH relativeFrom="column">
                        <wp:posOffset>2987451</wp:posOffset>
                      </wp:positionH>
                      <wp:positionV relativeFrom="paragraph">
                        <wp:posOffset>169134</wp:posOffset>
                      </wp:positionV>
                      <wp:extent cx="1837765" cy="735106"/>
                      <wp:effectExtent l="0" t="0" r="16510" b="14605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7765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67C49" w14:textId="77777777" w:rsidR="00F6438A" w:rsidRDefault="00F6438A" w:rsidP="00F643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A1E82" id="Text Box 138" o:spid="_x0000_s1045" type="#_x0000_t202" style="position:absolute;margin-left:235.25pt;margin-top:13.3pt;width:144.7pt;height:57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" filled="f" strokecolor="#bfbfbf [2412]">
                      <v:textbox>
                        <w:txbxContent>
                          <w:p w14:paraId="47967C49" w14:textId="77777777" w:rsidR="00F6438A" w:rsidRDefault="00F6438A" w:rsidP="00F643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F1142" w:rsidRPr="00E22425" w14:paraId="52018957" w14:textId="77777777" w:rsidTr="00F6438A">
        <w:tc>
          <w:tcPr>
            <w:tcW w:w="610" w:type="dxa"/>
          </w:tcPr>
          <w:p w14:paraId="6C1AB642" w14:textId="759C646F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7CEF01F" w14:textId="45F25E75" w:rsidR="008F1142" w:rsidRPr="00E22425" w:rsidRDefault="008F1142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4777" w:type="dxa"/>
            <w:gridSpan w:val="2"/>
          </w:tcPr>
          <w:p w14:paraId="5B59FEA6" w14:textId="67830D17" w:rsidR="008F1142" w:rsidRPr="00F13D4E" w:rsidRDefault="00F6438A" w:rsidP="00677D3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299A1CE0" wp14:editId="00BC0003">
                      <wp:simplePos x="0" y="0"/>
                      <wp:positionH relativeFrom="column">
                        <wp:posOffset>8498</wp:posOffset>
                      </wp:positionH>
                      <wp:positionV relativeFrom="paragraph">
                        <wp:posOffset>97331</wp:posOffset>
                      </wp:positionV>
                      <wp:extent cx="2895600" cy="542925"/>
                      <wp:effectExtent l="0" t="0" r="0" b="3175"/>
                      <wp:wrapNone/>
                      <wp:docPr id="1272684686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0" cy="542925"/>
                                <a:chOff x="0" y="0"/>
                                <a:chExt cx="2895600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6" name="Grafik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01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95600" cy="379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03910389" name="Textfeld 13"/>
                              <wps:cNvSpPr txBox="1"/>
                              <wps:spPr>
                                <a:xfrm flipH="1">
                                  <a:off x="0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AC66A4" w14:textId="38093EF6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841464" name="Textfeld 13"/>
                              <wps:cNvSpPr txBox="1"/>
                              <wps:spPr>
                                <a:xfrm flipH="1">
                                  <a:off x="792804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C1C32C" w14:textId="2BB3BEB3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4222613" name="Textfeld 13"/>
                              <wps:cNvSpPr txBox="1"/>
                              <wps:spPr>
                                <a:xfrm flipH="1">
                                  <a:off x="1566153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A79545" w14:textId="266EE5C2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594241" name="Textfeld 13"/>
                              <wps:cNvSpPr txBox="1"/>
                              <wps:spPr>
                                <a:xfrm flipH="1">
                                  <a:off x="2354094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5D1E80" w14:textId="6C7B89E8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9A1CE0" id="Gruppieren 3" o:spid="_x0000_s1046" style="position:absolute;margin-left:.65pt;margin-top:7.65pt;width:228pt;height:42.75pt;z-index:251830272" coordsize="28956,542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">
                      <v:shape id="Grafik 2" o:spid="_x0000_s1047" type="#_x0000_t75" style="position:absolute;width:28956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">
                        <v:imagedata r:id="rId45" o:title="" cropbottom="19741f"/>
                      </v:shape>
                      <v:shape id="Textfeld 13" o:spid="_x0000_s1048" type="#_x0000_t202" style="position:absolute;top:3793;width:1215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FAC66A4" w14:textId="38093EF6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3" o:spid="_x0000_s1049" type="#_x0000_t202" style="position:absolute;left:7928;top:3793;width:1216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45C1C32C" w14:textId="2BB3BEB3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50" type="#_x0000_t202" style="position:absolute;left:15661;top:3793;width:1216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29A79545" w14:textId="266EE5C2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3" o:spid="_x0000_s1051" type="#_x0000_t202" style="position:absolute;left:23540;top:3793;width:1216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275D1E80" w14:textId="6C7B89E8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262" w:type="dxa"/>
          </w:tcPr>
          <w:p w14:paraId="64E8A728" w14:textId="2E8F261D" w:rsidR="008F1142" w:rsidRDefault="00F6438A" w:rsidP="00677D35">
            <w:r w:rsidRPr="00F13D4E">
              <w:t>Multiplikationsaufgabe:</w:t>
            </w:r>
          </w:p>
          <w:p w14:paraId="6A02175E" w14:textId="200EA83F" w:rsidR="00F6438A" w:rsidRDefault="00F6438A" w:rsidP="00677D35"/>
          <w:p w14:paraId="68DCFAFA" w14:textId="5DA0723D" w:rsidR="00F6438A" w:rsidRDefault="00F6438A" w:rsidP="00677D35"/>
          <w:p w14:paraId="38DEAF8D" w14:textId="7BF17683" w:rsidR="00F6438A" w:rsidRPr="00F13D4E" w:rsidRDefault="00F6438A" w:rsidP="00677D35"/>
        </w:tc>
      </w:tr>
      <w:tr w:rsidR="008F1142" w:rsidRPr="00E22425" w14:paraId="2E0C3690" w14:textId="77777777" w:rsidTr="00C21ACF">
        <w:tc>
          <w:tcPr>
            <w:tcW w:w="610" w:type="dxa"/>
          </w:tcPr>
          <w:p w14:paraId="5C2CB983" w14:textId="77777777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AD5C2B6" w14:textId="77777777" w:rsidR="008F1142" w:rsidRPr="00E22425" w:rsidRDefault="008F1142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8039" w:type="dxa"/>
            <w:gridSpan w:val="3"/>
          </w:tcPr>
          <w:p w14:paraId="359B9E14" w14:textId="16B47DAE" w:rsidR="008F1142" w:rsidRPr="00F13D4E" w:rsidRDefault="008F1142" w:rsidP="00677D35"/>
        </w:tc>
      </w:tr>
      <w:tr w:rsidR="008F1142" w:rsidRPr="00E22425" w14:paraId="1232566B" w14:textId="77777777" w:rsidTr="00C21ACF">
        <w:tc>
          <w:tcPr>
            <w:tcW w:w="610" w:type="dxa"/>
          </w:tcPr>
          <w:p w14:paraId="04B3C71D" w14:textId="77777777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FEA50B7" w14:textId="3E5F31B0" w:rsidR="008F1142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8039" w:type="dxa"/>
            <w:gridSpan w:val="3"/>
          </w:tcPr>
          <w:p w14:paraId="547D8C64" w14:textId="77777777" w:rsidR="00F6438A" w:rsidRPr="00F13D4E" w:rsidRDefault="00F6438A" w:rsidP="00F6438A">
            <w:r w:rsidRPr="00F13D4E">
              <w:t>Rechne aus und erkläre, wie du gerechnet hast.</w:t>
            </w:r>
          </w:p>
          <w:p w14:paraId="5B276AA0" w14:textId="125447F9" w:rsidR="008F1142" w:rsidRPr="00F13D4E" w:rsidRDefault="00F6438A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D2BE892" wp14:editId="0A565103">
                      <wp:simplePos x="0" y="0"/>
                      <wp:positionH relativeFrom="column">
                        <wp:posOffset>1678603</wp:posOffset>
                      </wp:positionH>
                      <wp:positionV relativeFrom="paragraph">
                        <wp:posOffset>161664</wp:posOffset>
                      </wp:positionV>
                      <wp:extent cx="3146537" cy="735106"/>
                      <wp:effectExtent l="0" t="0" r="15875" b="14605"/>
                      <wp:wrapNone/>
                      <wp:docPr id="15579729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537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A939D" w14:textId="77777777" w:rsidR="00F6438A" w:rsidRDefault="00F6438A" w:rsidP="00F643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BE892" id="_x0000_s1052" type="#_x0000_t202" style="position:absolute;margin-left:132.15pt;margin-top:12.75pt;width:247.75pt;height:57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" filled="f" strokecolor="#bfbfbf [2412]">
                      <v:textbox>
                        <w:txbxContent>
                          <w:p w14:paraId="361A939D" w14:textId="77777777" w:rsidR="00F6438A" w:rsidRDefault="00F6438A" w:rsidP="00F643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438A" w:rsidRPr="00E22425" w14:paraId="57FBDA30" w14:textId="77777777" w:rsidTr="00F6438A">
        <w:tc>
          <w:tcPr>
            <w:tcW w:w="610" w:type="dxa"/>
          </w:tcPr>
          <w:p w14:paraId="5487459E" w14:textId="77777777" w:rsidR="00F6438A" w:rsidRPr="00E22425" w:rsidRDefault="00F6438A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486B35C" w14:textId="514787D5" w:rsidR="00F6438A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342E1BA0" w14:textId="2CF97894" w:rsidR="00F6438A" w:rsidRPr="00F6438A" w:rsidRDefault="00F6438A" w:rsidP="00F6438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="00E40CBF"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>3 · 5,2 =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>______________</w:t>
            </w:r>
          </w:p>
        </w:tc>
        <w:tc>
          <w:tcPr>
            <w:tcW w:w="5388" w:type="dxa"/>
            <w:gridSpan w:val="2"/>
          </w:tcPr>
          <w:p w14:paraId="1A568890" w14:textId="03624797" w:rsidR="00F6438A" w:rsidRDefault="00F6438A" w:rsidP="00677D3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I</w:t>
            </w:r>
            <w:r w:rsidRPr="00E22425">
              <w:rPr>
                <w:rFonts w:asciiTheme="majorHAnsi" w:hAnsiTheme="majorHAnsi" w:cstheme="majorHAnsi"/>
              </w:rPr>
              <w:t>ch rechne so</w:t>
            </w:r>
            <w:r>
              <w:rPr>
                <w:rFonts w:asciiTheme="majorHAnsi" w:hAnsiTheme="majorHAnsi" w:cstheme="majorHAnsi"/>
              </w:rPr>
              <w:t>:</w:t>
            </w:r>
          </w:p>
          <w:p w14:paraId="402349CF" w14:textId="0C83C2C4" w:rsidR="00F6438A" w:rsidRDefault="00F6438A" w:rsidP="00677D35">
            <w:pPr>
              <w:rPr>
                <w:rFonts w:asciiTheme="majorHAnsi" w:hAnsiTheme="majorHAnsi" w:cstheme="majorHAnsi"/>
              </w:rPr>
            </w:pPr>
          </w:p>
          <w:p w14:paraId="0F596A01" w14:textId="7CCB5617" w:rsidR="00F6438A" w:rsidRDefault="00F6438A" w:rsidP="00677D35">
            <w:pPr>
              <w:rPr>
                <w:rFonts w:asciiTheme="majorHAnsi" w:hAnsiTheme="majorHAnsi" w:cstheme="majorHAnsi"/>
              </w:rPr>
            </w:pPr>
          </w:p>
          <w:p w14:paraId="1E9BBF05" w14:textId="79C72023" w:rsidR="00F6438A" w:rsidRPr="00F13D4E" w:rsidRDefault="00F6438A" w:rsidP="00677D35"/>
        </w:tc>
      </w:tr>
      <w:tr w:rsidR="00F6438A" w:rsidRPr="00E22425" w14:paraId="6E04C845" w14:textId="77777777" w:rsidTr="00F6438A">
        <w:trPr>
          <w:trHeight w:hRule="exact" w:val="170"/>
        </w:trPr>
        <w:tc>
          <w:tcPr>
            <w:tcW w:w="610" w:type="dxa"/>
          </w:tcPr>
          <w:p w14:paraId="73673505" w14:textId="77777777" w:rsidR="00F6438A" w:rsidRPr="00E22425" w:rsidRDefault="00F6438A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969FAF3" w14:textId="411AC4D6" w:rsidR="00F6438A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</w:tcPr>
          <w:p w14:paraId="51CD18F6" w14:textId="1AD34D42" w:rsidR="00F6438A" w:rsidRPr="00F13D4E" w:rsidRDefault="00F6438A" w:rsidP="00F6438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25ED12E" wp14:editId="2C6E9AE9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93345</wp:posOffset>
                      </wp:positionV>
                      <wp:extent cx="3146425" cy="734695"/>
                      <wp:effectExtent l="0" t="0" r="15875" b="14605"/>
                      <wp:wrapNone/>
                      <wp:docPr id="1745728521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66C04" w14:textId="77777777" w:rsidR="00F6438A" w:rsidRDefault="00F6438A" w:rsidP="00F643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ED12E" id="_x0000_s1053" type="#_x0000_t202" style="position:absolute;margin-left:131.8pt;margin-top:7.35pt;width:247.75pt;height:57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" filled="f" strokecolor="#bfbfbf [2412]">
                      <v:textbox>
                        <w:txbxContent>
                          <w:p w14:paraId="5FB66C04" w14:textId="77777777" w:rsidR="00F6438A" w:rsidRDefault="00F6438A" w:rsidP="00F643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8" w:type="dxa"/>
            <w:gridSpan w:val="2"/>
          </w:tcPr>
          <w:p w14:paraId="444389A8" w14:textId="62D830C1" w:rsidR="00F6438A" w:rsidRPr="00F13D4E" w:rsidRDefault="00F6438A" w:rsidP="00677D35"/>
        </w:tc>
      </w:tr>
      <w:tr w:rsidR="00F6438A" w:rsidRPr="00E22425" w14:paraId="263690C8" w14:textId="77777777" w:rsidTr="00F6438A">
        <w:tc>
          <w:tcPr>
            <w:tcW w:w="610" w:type="dxa"/>
          </w:tcPr>
          <w:p w14:paraId="1701CD8D" w14:textId="3805D7BD" w:rsidR="00F6438A" w:rsidRPr="00E22425" w:rsidRDefault="00F6438A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B374515" w14:textId="4C31A479" w:rsidR="00F6438A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52620C92" w14:textId="2E27953B" w:rsidR="00F6438A" w:rsidRPr="00F6438A" w:rsidRDefault="00E40CBF" w:rsidP="00F6438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</w:t>
            </w:r>
            <w:r w:rsidR="00F6438A" w:rsidRPr="00E22425">
              <w:rPr>
                <w:rFonts w:asciiTheme="majorHAnsi" w:hAnsiTheme="majorHAnsi" w:cstheme="majorHAnsi"/>
              </w:rPr>
              <w:t>3 · 5,4 =</w:t>
            </w:r>
            <w:r w:rsidR="00F6438A">
              <w:rPr>
                <w:rFonts w:asciiTheme="majorHAnsi" w:hAnsiTheme="majorHAnsi" w:cstheme="majorHAnsi"/>
              </w:rPr>
              <w:t xml:space="preserve"> </w:t>
            </w:r>
            <w:r w:rsidR="00F6438A" w:rsidRPr="00E22425">
              <w:rPr>
                <w:rFonts w:asciiTheme="majorHAnsi" w:hAnsiTheme="majorHAnsi" w:cstheme="majorHAnsi"/>
              </w:rPr>
              <w:t>______________</w:t>
            </w:r>
          </w:p>
        </w:tc>
        <w:tc>
          <w:tcPr>
            <w:tcW w:w="5388" w:type="dxa"/>
            <w:gridSpan w:val="2"/>
          </w:tcPr>
          <w:p w14:paraId="68C6BB27" w14:textId="47AAC382" w:rsidR="00F6438A" w:rsidRDefault="00F6438A" w:rsidP="00F6438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 xml:space="preserve">Ich rechne so: </w:t>
            </w:r>
          </w:p>
          <w:p w14:paraId="0C70BB86" w14:textId="44D123A0" w:rsidR="00F6438A" w:rsidRDefault="00F6438A" w:rsidP="00F6438A">
            <w:pPr>
              <w:rPr>
                <w:rFonts w:asciiTheme="majorHAnsi" w:hAnsiTheme="majorHAnsi" w:cstheme="majorHAnsi"/>
              </w:rPr>
            </w:pPr>
          </w:p>
          <w:p w14:paraId="63B38868" w14:textId="10BAFC12" w:rsidR="00F6438A" w:rsidRPr="00E22425" w:rsidRDefault="00F6438A" w:rsidP="00F6438A">
            <w:pPr>
              <w:rPr>
                <w:rFonts w:asciiTheme="majorHAnsi" w:hAnsiTheme="majorHAnsi" w:cstheme="majorHAnsi"/>
              </w:rPr>
            </w:pPr>
          </w:p>
          <w:p w14:paraId="168923FE" w14:textId="77777777" w:rsidR="00F6438A" w:rsidRPr="00F13D4E" w:rsidRDefault="00F6438A" w:rsidP="00677D35"/>
        </w:tc>
      </w:tr>
    </w:tbl>
    <w:p w14:paraId="2F7A5C9B" w14:textId="77777777" w:rsidR="00F6438A" w:rsidRDefault="00F6438A"/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51"/>
        <w:gridCol w:w="1156"/>
        <w:gridCol w:w="828"/>
        <w:gridCol w:w="2979"/>
        <w:gridCol w:w="425"/>
      </w:tblGrid>
      <w:tr w:rsidR="00146F2A" w:rsidRPr="00E22425" w14:paraId="7A290368" w14:textId="77777777" w:rsidTr="00F6438A">
        <w:trPr>
          <w:trHeight w:hRule="exact" w:val="684"/>
        </w:trPr>
        <w:tc>
          <w:tcPr>
            <w:tcW w:w="610" w:type="dxa"/>
          </w:tcPr>
          <w:p w14:paraId="032B937E" w14:textId="2C041DB6" w:rsidR="00146F2A" w:rsidRPr="00E22425" w:rsidRDefault="00146F2A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464" w:type="dxa"/>
            <w:gridSpan w:val="6"/>
          </w:tcPr>
          <w:p w14:paraId="39C5F3DC" w14:textId="48C97078" w:rsidR="00146F2A" w:rsidRPr="00E22425" w:rsidRDefault="00677D35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durch natürliche Zahlen dividieren und umgekehrt</w:t>
            </w:r>
          </w:p>
        </w:tc>
      </w:tr>
      <w:tr w:rsidR="0012377D" w:rsidRPr="00E22425" w14:paraId="0714C42B" w14:textId="77777777" w:rsidTr="00677D35">
        <w:tc>
          <w:tcPr>
            <w:tcW w:w="610" w:type="dxa"/>
          </w:tcPr>
          <w:p w14:paraId="4931BD86" w14:textId="7777777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440A17D" w14:textId="37898DBC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7614" w:type="dxa"/>
            <w:gridSpan w:val="4"/>
          </w:tcPr>
          <w:p w14:paraId="76E0CD01" w14:textId="77777777" w:rsidR="0012377D" w:rsidRPr="00F13D4E" w:rsidRDefault="0012377D" w:rsidP="0012377D">
            <w:r w:rsidRPr="00F13D4E">
              <w:t>Welche Divisionsaufgabe passt zu dem Bild am Zahlenstrahl?</w:t>
            </w:r>
          </w:p>
          <w:p w14:paraId="0E7FE9CB" w14:textId="77777777" w:rsidR="0012377D" w:rsidRPr="00F13D4E" w:rsidRDefault="0012377D" w:rsidP="00677D35"/>
        </w:tc>
        <w:tc>
          <w:tcPr>
            <w:tcW w:w="425" w:type="dxa"/>
            <w:vAlign w:val="bottom"/>
          </w:tcPr>
          <w:p w14:paraId="5C38B8C2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12377D" w:rsidRPr="00E22425" w14:paraId="0D565B5C" w14:textId="77777777" w:rsidTr="0012377D">
        <w:tc>
          <w:tcPr>
            <w:tcW w:w="610" w:type="dxa"/>
          </w:tcPr>
          <w:p w14:paraId="1815EFE1" w14:textId="0A30C9A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CA0561E" w14:textId="77777777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4635" w:type="dxa"/>
            <w:gridSpan w:val="3"/>
          </w:tcPr>
          <w:p w14:paraId="1DEE3152" w14:textId="38E98226" w:rsidR="0012377D" w:rsidRDefault="00E40CBF" w:rsidP="00677D3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7132BC6D" wp14:editId="402C913D">
                      <wp:simplePos x="0" y="0"/>
                      <wp:positionH relativeFrom="column">
                        <wp:posOffset>11945</wp:posOffset>
                      </wp:positionH>
                      <wp:positionV relativeFrom="paragraph">
                        <wp:posOffset>99330</wp:posOffset>
                      </wp:positionV>
                      <wp:extent cx="2895600" cy="523195"/>
                      <wp:effectExtent l="0" t="0" r="0" b="0"/>
                      <wp:wrapNone/>
                      <wp:docPr id="159170321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0" cy="523195"/>
                                <a:chOff x="0" y="0"/>
                                <a:chExt cx="2895600" cy="523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7" name="Grafik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7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95600" cy="3917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80415898" name="Textfeld 13"/>
                              <wps:cNvSpPr txBox="1"/>
                              <wps:spPr>
                                <a:xfrm flipH="1">
                                  <a:off x="72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D9381F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5890612" name="Textfeld 13"/>
                              <wps:cNvSpPr txBox="1"/>
                              <wps:spPr>
                                <a:xfrm flipH="1">
                                  <a:off x="7848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79CAB5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9019" name="Textfeld 13"/>
                              <wps:cNvSpPr txBox="1"/>
                              <wps:spPr>
                                <a:xfrm flipH="1">
                                  <a:off x="15624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EE0415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925278" name="Textfeld 13"/>
                              <wps:cNvSpPr txBox="1"/>
                              <wps:spPr>
                                <a:xfrm flipH="1">
                                  <a:off x="23472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F3795E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32BC6D" id="Gruppieren 9" o:spid="_x0000_s1054" style="position:absolute;margin-left:.95pt;margin-top:7.8pt;width:228pt;height:41.2pt;z-index:251839488" coordsize="28956,523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">
                      <v:shape id="Grafik 3" o:spid="_x0000_s1055" type="#_x0000_t75" style="position:absolute;width:28956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">
                        <v:imagedata r:id="rId47" o:title="" cropbottom="18232f"/>
                      </v:shape>
                      <v:shape id="Textfeld 13" o:spid="_x0000_s1056" type="#_x0000_t202" style="position:absolute;left:72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5D9381F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3" o:spid="_x0000_s1057" type="#_x0000_t202" style="position:absolute;left:7848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3F79CAB5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58" type="#_x0000_t202" style="position:absolute;left:15624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" fillcolor="white [3201]" stroked="f" strokeweight=".5pt">
                        <v:textbox inset="0,0,0,0">
                          <w:txbxContent>
                            <w:p w14:paraId="5BEE0415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3" o:spid="_x0000_s1059" type="#_x0000_t202" style="position:absolute;left:23472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34F3795E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6F2218" w14:textId="172D5582" w:rsidR="0012377D" w:rsidRDefault="0012377D" w:rsidP="00677D35"/>
          <w:p w14:paraId="529CD909" w14:textId="72A5B2D3" w:rsidR="0012377D" w:rsidRDefault="0012377D" w:rsidP="00677D35"/>
          <w:p w14:paraId="67845069" w14:textId="454AAF31" w:rsidR="0012377D" w:rsidRPr="00F13D4E" w:rsidRDefault="0012377D" w:rsidP="00677D35"/>
        </w:tc>
        <w:tc>
          <w:tcPr>
            <w:tcW w:w="2979" w:type="dxa"/>
          </w:tcPr>
          <w:p w14:paraId="4E148C66" w14:textId="7FBDBEA6" w:rsidR="0012377D" w:rsidRPr="00F13D4E" w:rsidRDefault="0012377D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01A3596" wp14:editId="08CCB68B">
                      <wp:simplePos x="0" y="0"/>
                      <wp:positionH relativeFrom="column">
                        <wp:posOffset>-12771</wp:posOffset>
                      </wp:positionH>
                      <wp:positionV relativeFrom="paragraph">
                        <wp:posOffset>2691</wp:posOffset>
                      </wp:positionV>
                      <wp:extent cx="1892219" cy="735106"/>
                      <wp:effectExtent l="0" t="0" r="13335" b="14605"/>
                      <wp:wrapNone/>
                      <wp:docPr id="101248543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219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FC39E" w14:textId="77777777" w:rsidR="0012377D" w:rsidRDefault="0012377D" w:rsidP="001237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A3596" id="_x0000_s1060" type="#_x0000_t202" style="position:absolute;margin-left:-1pt;margin-top:.2pt;width:149pt;height:57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" filled="f" strokecolor="#bfbfbf [2412]">
                      <v:textbox>
                        <w:txbxContent>
                          <w:p w14:paraId="2F2FC39E" w14:textId="77777777" w:rsidR="0012377D" w:rsidRDefault="0012377D" w:rsidP="001237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2425">
              <w:rPr>
                <w:rFonts w:asciiTheme="majorHAnsi" w:hAnsiTheme="majorHAnsi" w:cstheme="majorHAnsi"/>
              </w:rPr>
              <w:t>Divisionsaufgabe:</w:t>
            </w:r>
          </w:p>
        </w:tc>
        <w:tc>
          <w:tcPr>
            <w:tcW w:w="425" w:type="dxa"/>
            <w:vAlign w:val="bottom"/>
          </w:tcPr>
          <w:p w14:paraId="055AF42F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12377D" w:rsidRPr="00E22425" w14:paraId="6A67A34D" w14:textId="77777777" w:rsidTr="00677D35">
        <w:tc>
          <w:tcPr>
            <w:tcW w:w="610" w:type="dxa"/>
          </w:tcPr>
          <w:p w14:paraId="08B73A3D" w14:textId="7777777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841FB3E" w14:textId="77777777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614" w:type="dxa"/>
            <w:gridSpan w:val="4"/>
          </w:tcPr>
          <w:p w14:paraId="1650657F" w14:textId="33C4BC9F" w:rsidR="0012377D" w:rsidRPr="00F13D4E" w:rsidRDefault="0012377D" w:rsidP="00677D35"/>
        </w:tc>
        <w:tc>
          <w:tcPr>
            <w:tcW w:w="425" w:type="dxa"/>
            <w:vAlign w:val="bottom"/>
          </w:tcPr>
          <w:p w14:paraId="2552893D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12377D" w:rsidRPr="00E22425" w14:paraId="16AD4DC7" w14:textId="77777777" w:rsidTr="00677D35">
        <w:tc>
          <w:tcPr>
            <w:tcW w:w="610" w:type="dxa"/>
          </w:tcPr>
          <w:p w14:paraId="74AD2AB9" w14:textId="7777777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24CDE43" w14:textId="69B775CD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614" w:type="dxa"/>
            <w:gridSpan w:val="4"/>
          </w:tcPr>
          <w:p w14:paraId="3D94E24D" w14:textId="77777777" w:rsidR="00E40CBF" w:rsidRPr="00F13D4E" w:rsidRDefault="00E40CBF" w:rsidP="00E40CBF">
            <w:r w:rsidRPr="00F13D4E">
              <w:t>Rechne aus und erkläre, wie du gerechnet hast.</w:t>
            </w:r>
          </w:p>
          <w:p w14:paraId="49F78F20" w14:textId="7CFD2912" w:rsidR="0012377D" w:rsidRPr="00F13D4E" w:rsidRDefault="00E40CBF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61E39C4" wp14:editId="44218309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178435</wp:posOffset>
                      </wp:positionV>
                      <wp:extent cx="3146425" cy="734695"/>
                      <wp:effectExtent l="0" t="0" r="15875" b="14605"/>
                      <wp:wrapNone/>
                      <wp:docPr id="949131001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87E344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E39C4" id="_x0000_s1061" type="#_x0000_t202" style="position:absolute;margin-left:131.75pt;margin-top:14.05pt;width:247.75pt;height:57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" filled="f" strokecolor="#bfbfbf [2412]">
                      <v:textbox>
                        <w:txbxContent>
                          <w:p w14:paraId="3487E344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5D86912" wp14:editId="54ACD1D3">
                      <wp:simplePos x="0" y="0"/>
                      <wp:positionH relativeFrom="column">
                        <wp:posOffset>3218180</wp:posOffset>
                      </wp:positionH>
                      <wp:positionV relativeFrom="paragraph">
                        <wp:posOffset>4294505</wp:posOffset>
                      </wp:positionV>
                      <wp:extent cx="3146425" cy="734695"/>
                      <wp:effectExtent l="0" t="0" r="15875" b="14605"/>
                      <wp:wrapNone/>
                      <wp:docPr id="1015514873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C302C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86912" id="_x0000_s1062" type="#_x0000_t202" style="position:absolute;margin-left:253.4pt;margin-top:338.15pt;width:247.75pt;height:57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" filled="f" strokecolor="#bfbfbf [2412]">
                      <v:textbox>
                        <w:txbxContent>
                          <w:p w14:paraId="485C302C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bottom"/>
          </w:tcPr>
          <w:p w14:paraId="393A8FD9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40CBF" w:rsidRPr="00E22425" w14:paraId="6FFBCCF0" w14:textId="77777777" w:rsidTr="00E40CBF">
        <w:tc>
          <w:tcPr>
            <w:tcW w:w="610" w:type="dxa"/>
          </w:tcPr>
          <w:p w14:paraId="1DED4A1B" w14:textId="77777777" w:rsidR="00E40CBF" w:rsidRPr="00E22425" w:rsidRDefault="00E40CBF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340BA03" w14:textId="77777777" w:rsidR="00E40CBF" w:rsidRPr="00E22425" w:rsidRDefault="00E40CBF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4DBC3437" w14:textId="3582ECD3" w:rsidR="00E40CBF" w:rsidRPr="00F13D4E" w:rsidRDefault="00E40CBF" w:rsidP="00E40CBF">
            <w:r>
              <w:rPr>
                <w:rFonts w:asciiTheme="majorHAnsi" w:hAnsiTheme="majorHAnsi" w:cstheme="majorHAnsi"/>
              </w:rPr>
              <w:t xml:space="preserve">  </w:t>
            </w:r>
            <w:r w:rsidRPr="00E22425">
              <w:rPr>
                <w:rFonts w:asciiTheme="majorHAnsi" w:hAnsiTheme="majorHAnsi" w:cstheme="majorHAnsi"/>
              </w:rPr>
              <w:t>9,</w:t>
            </w:r>
            <w:proofErr w:type="gramStart"/>
            <w:r w:rsidRPr="00E22425">
              <w:rPr>
                <w:rFonts w:asciiTheme="majorHAnsi" w:hAnsiTheme="majorHAnsi" w:cstheme="majorHAnsi"/>
              </w:rPr>
              <w:t>6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3 = ____________</w:t>
            </w:r>
          </w:p>
        </w:tc>
        <w:tc>
          <w:tcPr>
            <w:tcW w:w="4963" w:type="dxa"/>
            <w:gridSpan w:val="3"/>
          </w:tcPr>
          <w:p w14:paraId="1496D63F" w14:textId="7527CBF6" w:rsidR="00E40CBF" w:rsidRPr="00E22425" w:rsidRDefault="00E40CBF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>Ich rechne so:</w:t>
            </w:r>
          </w:p>
          <w:p w14:paraId="18E73F60" w14:textId="68BEDBA5" w:rsidR="00E40CBF" w:rsidRDefault="00E40CBF" w:rsidP="00677D35"/>
          <w:p w14:paraId="29E6AE8F" w14:textId="7C642C9D" w:rsidR="00E40CBF" w:rsidRDefault="00E40CBF" w:rsidP="00677D35"/>
          <w:p w14:paraId="552CD483" w14:textId="5E58D3A6" w:rsidR="00E40CBF" w:rsidRPr="00F13D4E" w:rsidRDefault="00E40CBF" w:rsidP="00677D35"/>
        </w:tc>
        <w:tc>
          <w:tcPr>
            <w:tcW w:w="425" w:type="dxa"/>
            <w:vAlign w:val="bottom"/>
          </w:tcPr>
          <w:p w14:paraId="33E1941C" w14:textId="5AC2C1AD" w:rsidR="00E40CBF" w:rsidRPr="00E22425" w:rsidRDefault="00E40CBF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40CBF" w:rsidRPr="00E22425" w14:paraId="5404B22C" w14:textId="77777777" w:rsidTr="00E40CBF">
        <w:trPr>
          <w:trHeight w:hRule="exact" w:val="170"/>
        </w:trPr>
        <w:tc>
          <w:tcPr>
            <w:tcW w:w="610" w:type="dxa"/>
          </w:tcPr>
          <w:p w14:paraId="6ECA9C6B" w14:textId="77777777" w:rsidR="00E40CBF" w:rsidRPr="00E22425" w:rsidRDefault="00E40CBF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DDFA3FD" w14:textId="77777777" w:rsidR="00E40CBF" w:rsidRPr="00E22425" w:rsidRDefault="00E40CBF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3807" w:type="dxa"/>
            <w:gridSpan w:val="2"/>
            <w:vAlign w:val="center"/>
          </w:tcPr>
          <w:p w14:paraId="37A30923" w14:textId="77777777" w:rsidR="00E40CBF" w:rsidRPr="00F13D4E" w:rsidRDefault="00E40CBF" w:rsidP="00E40CBF"/>
        </w:tc>
        <w:tc>
          <w:tcPr>
            <w:tcW w:w="3807" w:type="dxa"/>
            <w:gridSpan w:val="2"/>
          </w:tcPr>
          <w:p w14:paraId="04A250AC" w14:textId="77777777" w:rsidR="00E40CBF" w:rsidRPr="00F13D4E" w:rsidRDefault="00E40CBF" w:rsidP="00677D35"/>
        </w:tc>
        <w:tc>
          <w:tcPr>
            <w:tcW w:w="425" w:type="dxa"/>
          </w:tcPr>
          <w:p w14:paraId="61FD7880" w14:textId="3310DD6C" w:rsidR="00E40CBF" w:rsidRPr="00E22425" w:rsidRDefault="00E40CBF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40CBF" w:rsidRPr="00E22425" w14:paraId="0C855B66" w14:textId="77777777" w:rsidTr="00E40CBF">
        <w:tc>
          <w:tcPr>
            <w:tcW w:w="610" w:type="dxa"/>
          </w:tcPr>
          <w:p w14:paraId="7DD95A6B" w14:textId="77777777" w:rsidR="00E40CBF" w:rsidRPr="00E22425" w:rsidRDefault="00E40CBF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66EB1EF" w14:textId="77777777" w:rsidR="00E40CBF" w:rsidRPr="00E22425" w:rsidRDefault="00E40CBF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2FACE96E" w14:textId="2F50FAAA" w:rsidR="00E40CBF" w:rsidRPr="00E40CBF" w:rsidRDefault="00E40CBF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</w:t>
            </w:r>
            <w:r w:rsidRPr="00E22425">
              <w:rPr>
                <w:rFonts w:asciiTheme="majorHAnsi" w:hAnsiTheme="majorHAnsi" w:cstheme="majorHAnsi"/>
              </w:rPr>
              <w:t>13,</w:t>
            </w:r>
            <w:proofErr w:type="gramStart"/>
            <w:r w:rsidRPr="00E22425">
              <w:rPr>
                <w:rFonts w:asciiTheme="majorHAnsi" w:hAnsiTheme="majorHAnsi" w:cstheme="majorHAnsi"/>
              </w:rPr>
              <w:t>2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3 = ___________</w:t>
            </w:r>
          </w:p>
        </w:tc>
        <w:tc>
          <w:tcPr>
            <w:tcW w:w="4963" w:type="dxa"/>
            <w:gridSpan w:val="3"/>
          </w:tcPr>
          <w:p w14:paraId="46768F58" w14:textId="7095809E" w:rsidR="00E40CBF" w:rsidRPr="00E22425" w:rsidRDefault="00E40CBF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274182C" wp14:editId="04FA788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3146537" cy="735106"/>
                      <wp:effectExtent l="0" t="0" r="15875" b="14605"/>
                      <wp:wrapNone/>
                      <wp:docPr id="1031607937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537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99442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4182C" id="_x0000_s1063" type="#_x0000_t202" style="position:absolute;margin-left:-.05pt;margin-top:.05pt;width:247.75pt;height:57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" filled="f" strokecolor="#bfbfbf [2412]">
                      <v:textbox>
                        <w:txbxContent>
                          <w:p w14:paraId="74C99442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DF59FEF" wp14:editId="17EE8399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4116070</wp:posOffset>
                      </wp:positionV>
                      <wp:extent cx="3146425" cy="734695"/>
                      <wp:effectExtent l="0" t="0" r="15875" b="14605"/>
                      <wp:wrapNone/>
                      <wp:docPr id="260050191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BE5C6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59FEF" id="_x0000_s1064" type="#_x0000_t202" style="position:absolute;margin-left:122.25pt;margin-top:324.1pt;width:247.75pt;height:57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" filled="f" strokecolor="#bfbfbf [2412]">
                      <v:textbox>
                        <w:txbxContent>
                          <w:p w14:paraId="455BE5C6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2425">
              <w:rPr>
                <w:rFonts w:asciiTheme="majorHAnsi" w:hAnsiTheme="majorHAnsi" w:cstheme="majorHAnsi"/>
              </w:rPr>
              <w:t>Ich rechne so:</w:t>
            </w:r>
          </w:p>
          <w:p w14:paraId="2854D0C3" w14:textId="77777777" w:rsidR="00E40CBF" w:rsidRDefault="00E40CBF" w:rsidP="00677D35"/>
          <w:p w14:paraId="6999C431" w14:textId="77777777" w:rsidR="00E40CBF" w:rsidRDefault="00E40CBF" w:rsidP="00677D35"/>
          <w:p w14:paraId="1783DF01" w14:textId="77777777" w:rsidR="00E40CBF" w:rsidRPr="00F13D4E" w:rsidRDefault="00E40CBF" w:rsidP="00677D35"/>
        </w:tc>
        <w:tc>
          <w:tcPr>
            <w:tcW w:w="425" w:type="dxa"/>
            <w:vAlign w:val="bottom"/>
          </w:tcPr>
          <w:p w14:paraId="390EEC20" w14:textId="7D1B332E" w:rsidR="00E40CBF" w:rsidRPr="00E22425" w:rsidRDefault="00E40CBF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</w:tbl>
    <w:p w14:paraId="6040FBAE" w14:textId="77777777" w:rsidR="003C704E" w:rsidRDefault="003C704E">
      <w:pPr>
        <w:rPr>
          <w:rFonts w:asciiTheme="majorHAnsi" w:hAnsiTheme="majorHAnsi" w:cstheme="majorHAnsi"/>
        </w:rPr>
      </w:pPr>
    </w:p>
    <w:p w14:paraId="4D7C2288" w14:textId="77777777" w:rsidR="00F6438A" w:rsidRDefault="00F6438A" w:rsidP="00F6438A">
      <w:pPr>
        <w:rPr>
          <w:rFonts w:asciiTheme="majorHAnsi" w:hAnsiTheme="majorHAnsi" w:cstheme="majorHAnsi"/>
        </w:rPr>
        <w:sectPr w:rsidR="00F6438A" w:rsidSect="00AF17B3">
          <w:headerReference w:type="default" r:id="rId48"/>
          <w:headerReference w:type="first" r:id="rId49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B74344" w:rsidRPr="00E22425" w14:paraId="109ABB8A" w14:textId="77777777" w:rsidTr="00A806CD">
        <w:tc>
          <w:tcPr>
            <w:tcW w:w="611" w:type="dxa"/>
          </w:tcPr>
          <w:p w14:paraId="3D03EBB6" w14:textId="77777777" w:rsidR="00B74344" w:rsidRPr="00E22425" w:rsidRDefault="00B74344" w:rsidP="00B85696">
            <w:pPr>
              <w:pStyle w:val="berschrift1"/>
              <w:spacing w:after="0" w:line="240" w:lineRule="auto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B</w:t>
            </w:r>
          </w:p>
        </w:tc>
        <w:tc>
          <w:tcPr>
            <w:tcW w:w="8465" w:type="dxa"/>
            <w:gridSpan w:val="2"/>
          </w:tcPr>
          <w:p w14:paraId="5A768A0B" w14:textId="491CDA8C" w:rsidR="00B74344" w:rsidRPr="00BC05C2" w:rsidRDefault="00B74344" w:rsidP="00B85696">
            <w:pPr>
              <w:pStyle w:val="berschrift1"/>
              <w:spacing w:after="0" w:line="240" w:lineRule="auto"/>
            </w:pPr>
            <w:r w:rsidRPr="00E22425">
              <w:t xml:space="preserve">Ich kann </w:t>
            </w:r>
            <w:r w:rsidR="00FF2B70" w:rsidRPr="00FF2B70">
              <w:t>Dezimalzahlen mit natürlichen Zahlen multiplizieren und dividieren</w:t>
            </w:r>
          </w:p>
        </w:tc>
      </w:tr>
      <w:tr w:rsidR="00B74344" w:rsidRPr="00E22425" w14:paraId="4E430A54" w14:textId="77777777" w:rsidTr="00A806CD">
        <w:tc>
          <w:tcPr>
            <w:tcW w:w="611" w:type="dxa"/>
          </w:tcPr>
          <w:p w14:paraId="1B19540F" w14:textId="77777777" w:rsidR="00B74344" w:rsidRPr="00E22425" w:rsidRDefault="00B74344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65" w:type="dxa"/>
            <w:gridSpan w:val="2"/>
          </w:tcPr>
          <w:p w14:paraId="35BA7C65" w14:textId="32B72E56" w:rsidR="00B74344" w:rsidRPr="00E22425" w:rsidRDefault="00677D35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Dezimalzahlen mit natürlichen Zahlen multiplizieren</w:t>
            </w:r>
          </w:p>
        </w:tc>
      </w:tr>
      <w:tr w:rsidR="00B74344" w:rsidRPr="00E22425" w14:paraId="3F4B2AF2" w14:textId="77777777" w:rsidTr="00A806CD">
        <w:tc>
          <w:tcPr>
            <w:tcW w:w="611" w:type="dxa"/>
          </w:tcPr>
          <w:p w14:paraId="595551C1" w14:textId="4C25211A" w:rsidR="00B74344" w:rsidRPr="00E22425" w:rsidRDefault="00B74344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65" w:type="dxa"/>
            <w:gridSpan w:val="2"/>
          </w:tcPr>
          <w:p w14:paraId="392E4649" w14:textId="78C72B8F" w:rsidR="00B74344" w:rsidRPr="00E22425" w:rsidRDefault="00677D35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Multiplikationsaufgaben am Zahlenstrahl</w:t>
            </w:r>
          </w:p>
        </w:tc>
      </w:tr>
      <w:tr w:rsidR="00643F9F" w:rsidRPr="00E22425" w14:paraId="7B73E87A" w14:textId="77777777" w:rsidTr="008617EC">
        <w:trPr>
          <w:trHeight w:hRule="exact" w:val="1357"/>
        </w:trPr>
        <w:tc>
          <w:tcPr>
            <w:tcW w:w="611" w:type="dxa"/>
          </w:tcPr>
          <w:p w14:paraId="1A52F07B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bookmarkStart w:id="2" w:name="_Hlk120184449"/>
          </w:p>
          <w:p w14:paraId="0BB11594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8E35F82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297CA837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573BD9D0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8529EB6" w14:textId="213D8BE9" w:rsidR="00643F9F" w:rsidRPr="00E22425" w:rsidRDefault="00643F9F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349F74A6" w14:textId="77777777" w:rsidR="00643F9F" w:rsidRPr="00E22425" w:rsidRDefault="00643F9F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</w:tcPr>
          <w:p w14:paraId="2739F1DB" w14:textId="610C66FA" w:rsidR="008617EC" w:rsidRDefault="008617EC"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3936" behindDoc="0" locked="0" layoutInCell="1" allowOverlap="1" wp14:anchorId="45EC3DC5" wp14:editId="4F6D0443">
                  <wp:simplePos x="0" y="0"/>
                  <wp:positionH relativeFrom="column">
                    <wp:posOffset>207</wp:posOffset>
                  </wp:positionH>
                  <wp:positionV relativeFrom="paragraph">
                    <wp:posOffset>83185</wp:posOffset>
                  </wp:positionV>
                  <wp:extent cx="4857061" cy="738548"/>
                  <wp:effectExtent l="0" t="0" r="0" b="0"/>
                  <wp:wrapNone/>
                  <wp:docPr id="158716970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169700" name="Grafik 158716970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061" cy="73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1EE2A3" w14:textId="74CA7119" w:rsidR="008617EC" w:rsidRDefault="008617EC"/>
          <w:p w14:paraId="79A85C85" w14:textId="5B7F38EC" w:rsidR="008617EC" w:rsidRDefault="008617EC"/>
          <w:p w14:paraId="6904E28B" w14:textId="0753C581" w:rsidR="002E55B9" w:rsidRPr="00E22425" w:rsidRDefault="002E55B9" w:rsidP="00643F9F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8617EC" w:rsidRPr="00E22425" w14:paraId="03B1296C" w14:textId="77777777" w:rsidTr="008617EC">
        <w:trPr>
          <w:trHeight w:hRule="exact" w:val="993"/>
        </w:trPr>
        <w:tc>
          <w:tcPr>
            <w:tcW w:w="611" w:type="dxa"/>
          </w:tcPr>
          <w:p w14:paraId="7CD5A6CD" w14:textId="512D1BC5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A8F4243" wp14:editId="366776FB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B6CFFEF" w14:textId="77777777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66E8CFB3" w14:textId="68D23539" w:rsidR="008617EC" w:rsidRPr="00F13D4E" w:rsidRDefault="008617EC" w:rsidP="008617EC">
            <w:r w:rsidRPr="00F13D4E">
              <w:t xml:space="preserve">Welche Aufgaben </w:t>
            </w:r>
            <w:r w:rsidR="00B34758">
              <w:t xml:space="preserve">und Sätze </w:t>
            </w:r>
            <w:r w:rsidRPr="00F13D4E">
              <w:t>passen zu dem Bild am Zahlenstrahl? Kreise ein und erkläre.</w:t>
            </w:r>
          </w:p>
          <w:p w14:paraId="0C74E411" w14:textId="77777777" w:rsidR="008617EC" w:rsidRPr="00E22425" w:rsidRDefault="008617EC" w:rsidP="008617EC">
            <w:pPr>
              <w:rPr>
                <w:rFonts w:asciiTheme="majorHAnsi" w:hAnsiTheme="majorHAnsi" w:cstheme="majorHAnsi"/>
              </w:rPr>
            </w:pPr>
          </w:p>
          <w:p w14:paraId="0FA3383D" w14:textId="168AB057" w:rsidR="008617EC" w:rsidRDefault="008617EC" w:rsidP="00B34758">
            <w:pPr>
              <w:rPr>
                <w:rFonts w:asciiTheme="majorHAnsi" w:hAnsiTheme="majorHAnsi" w:cstheme="majorHAnsi"/>
                <w:noProof/>
              </w:rPr>
            </w:pPr>
            <w:r w:rsidRPr="00E40CBF">
              <w:rPr>
                <w:rFonts w:asciiTheme="majorHAnsi" w:hAnsiTheme="majorHAnsi" w:cstheme="majorHAnsi"/>
                <w:sz w:val="24"/>
                <w:szCs w:val="24"/>
              </w:rPr>
              <w:t xml:space="preserve"> 5 ·</w:t>
            </w:r>
            <w:r w:rsidRPr="00E40CB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E40CBF">
              <w:rPr>
                <w:rFonts w:asciiTheme="majorHAnsi" w:hAnsiTheme="majorHAnsi" w:cstheme="majorHAnsi"/>
                <w:sz w:val="24"/>
                <w:szCs w:val="24"/>
              </w:rPr>
              <w:t xml:space="preserve">0,8      </w:t>
            </w:r>
            <w:r w:rsidR="00B34758" w:rsidRPr="00E40CBF">
              <w:rPr>
                <w:rFonts w:asciiTheme="majorHAnsi" w:hAnsiTheme="majorHAnsi" w:cstheme="majorHAnsi"/>
                <w:sz w:val="24"/>
                <w:szCs w:val="24"/>
              </w:rPr>
              <w:t>0,8 · 5</w:t>
            </w:r>
            <w:r w:rsidR="00677079">
              <w:rPr>
                <w:rFonts w:asciiTheme="majorHAnsi" w:hAnsiTheme="majorHAnsi" w:cstheme="majorHAnsi"/>
                <w:sz w:val="24"/>
                <w:szCs w:val="24"/>
              </w:rPr>
              <w:t xml:space="preserve">       0,8 Fünfer-Schritte</w:t>
            </w:r>
            <w:r w:rsidRPr="00E40CBF">
              <w:rPr>
                <w:rFonts w:asciiTheme="majorHAnsi" w:hAnsiTheme="majorHAnsi" w:cstheme="majorHAnsi"/>
                <w:sz w:val="24"/>
                <w:szCs w:val="24"/>
              </w:rPr>
              <w:t xml:space="preserve">    </w:t>
            </w:r>
            <w:r w:rsidR="00677079">
              <w:rPr>
                <w:rFonts w:asciiTheme="majorHAnsi" w:hAnsiTheme="majorHAnsi" w:cstheme="majorHAnsi"/>
                <w:sz w:val="24"/>
                <w:szCs w:val="24"/>
              </w:rPr>
              <w:t xml:space="preserve">  fünf 0,8er-Schritte</w:t>
            </w:r>
            <w:r w:rsidR="00B34758" w:rsidRPr="00677079">
              <w:rPr>
                <w:rFonts w:cstheme="minorHAnsi"/>
                <w:color w:val="000000" w:themeColor="text1"/>
                <w:spacing w:val="-20"/>
                <w:sz w:val="24"/>
                <w:szCs w:val="24"/>
              </w:rPr>
              <w:t xml:space="preserve">   </w:t>
            </w:r>
            <w:r w:rsidR="00677079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="00B34758" w:rsidRPr="00B34758">
              <w:t>0,8+0,8+0,8+0,8+0,8</w:t>
            </w:r>
            <w:r w:rsidRPr="00B34758">
              <w:t xml:space="preserve">  </w:t>
            </w:r>
          </w:p>
        </w:tc>
      </w:tr>
      <w:tr w:rsidR="008617EC" w:rsidRPr="00E22425" w14:paraId="11258194" w14:textId="77777777" w:rsidTr="008617EC">
        <w:trPr>
          <w:trHeight w:hRule="exact" w:val="143"/>
        </w:trPr>
        <w:tc>
          <w:tcPr>
            <w:tcW w:w="611" w:type="dxa"/>
          </w:tcPr>
          <w:p w14:paraId="2737C0B8" w14:textId="77777777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20E913CF" w14:textId="2A1E70D5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8A9B22F" w14:textId="77777777" w:rsidR="008617EC" w:rsidRDefault="008617EC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617EC" w:rsidRPr="00E22425" w14:paraId="3990E273" w14:textId="77777777" w:rsidTr="008617EC">
        <w:trPr>
          <w:trHeight w:hRule="exact" w:val="1265"/>
        </w:trPr>
        <w:tc>
          <w:tcPr>
            <w:tcW w:w="611" w:type="dxa"/>
          </w:tcPr>
          <w:p w14:paraId="624F3CA0" w14:textId="77777777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4D5BFBD" w14:textId="7612E3D9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</w:tcPr>
          <w:p w14:paraId="2E26109C" w14:textId="64D466B6" w:rsidR="008617EC" w:rsidRDefault="008617EC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4960" behindDoc="0" locked="0" layoutInCell="1" allowOverlap="1" wp14:anchorId="1F32B856" wp14:editId="6C6FA9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4856400" cy="739289"/>
                  <wp:effectExtent l="0" t="0" r="0" b="0"/>
                  <wp:wrapNone/>
                  <wp:docPr id="124374117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741172" name="Grafik 124374117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400" cy="73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296191" w14:textId="09F70701" w:rsidR="008617EC" w:rsidRDefault="008617EC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617EC" w:rsidRPr="00E22425" w14:paraId="6D4FC1DA" w14:textId="77777777" w:rsidTr="008617EC">
        <w:trPr>
          <w:trHeight w:hRule="exact" w:val="291"/>
        </w:trPr>
        <w:tc>
          <w:tcPr>
            <w:tcW w:w="611" w:type="dxa"/>
          </w:tcPr>
          <w:p w14:paraId="105998DC" w14:textId="517098D8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9056" behindDoc="0" locked="0" layoutInCell="1" allowOverlap="1" wp14:anchorId="67A4763A" wp14:editId="496B59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-5080</wp:posOffset>
                  </wp:positionV>
                  <wp:extent cx="360000" cy="272386"/>
                  <wp:effectExtent l="0" t="0" r="0" b="0"/>
                  <wp:wrapNone/>
                  <wp:docPr id="1966929139" name="Grafik 196692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849ED10" w14:textId="77777777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718610C" w14:textId="3AE4F933" w:rsidR="008617EC" w:rsidRDefault="008617EC" w:rsidP="00EF50F3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W</w:t>
            </w:r>
            <w:proofErr w:type="spellStart"/>
            <w:r w:rsidRPr="00F13D4E">
              <w:t>elche</w:t>
            </w:r>
            <w:proofErr w:type="spellEnd"/>
            <w:r w:rsidRPr="00F13D4E">
              <w:t xml:space="preserve"> Aufgaben passen zu dem Bild am Zahlenstrahl? Erkläre</w:t>
            </w:r>
            <w:r w:rsidR="00B34758">
              <w:t xml:space="preserve"> mit passenden S</w:t>
            </w:r>
            <w:r w:rsidR="00EF50F3">
              <w:t>chritten.</w:t>
            </w:r>
          </w:p>
        </w:tc>
      </w:tr>
      <w:tr w:rsidR="008617EC" w:rsidRPr="00E22425" w14:paraId="0B4139B8" w14:textId="77777777" w:rsidTr="000E1F1B">
        <w:trPr>
          <w:trHeight w:hRule="exact" w:val="990"/>
        </w:trPr>
        <w:tc>
          <w:tcPr>
            <w:tcW w:w="611" w:type="dxa"/>
          </w:tcPr>
          <w:p w14:paraId="33865B06" w14:textId="77777777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445EC20E" w14:textId="0B5C8A27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BF71C11" wp14:editId="710ADB0A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65198</wp:posOffset>
                      </wp:positionV>
                      <wp:extent cx="2339975" cy="521970"/>
                      <wp:effectExtent l="0" t="0" r="9525" b="11430"/>
                      <wp:wrapNone/>
                      <wp:docPr id="307" name="Textfeld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9975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219138" w14:textId="77777777" w:rsidR="008617EC" w:rsidRDefault="008617EC" w:rsidP="008617EC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Multiplikationsaufgabe:</w:t>
                                  </w:r>
                                </w:p>
                                <w:p w14:paraId="64CCE197" w14:textId="77777777" w:rsidR="008617EC" w:rsidRDefault="008617EC" w:rsidP="008617EC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22F74C4D" w14:textId="77777777" w:rsidR="008617EC" w:rsidRDefault="008617EC" w:rsidP="008617E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71C11" id="Textfeld 307" o:spid="_x0000_s1065" type="#_x0000_t202" style="position:absolute;margin-left:21.05pt;margin-top:5.15pt;width:184.25pt;height:41.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" strokecolor="#bfbfbf [2412]">
                      <v:textbox>
                        <w:txbxContent>
                          <w:p w14:paraId="2A219138" w14:textId="77777777" w:rsidR="008617EC" w:rsidRDefault="008617EC" w:rsidP="008617E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Multiplikationsaufgabe:</w:t>
                            </w:r>
                          </w:p>
                          <w:p w14:paraId="64CCE197" w14:textId="77777777" w:rsidR="008617EC" w:rsidRDefault="008617EC" w:rsidP="008617EC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22F74C4D" w14:textId="77777777" w:rsidR="008617EC" w:rsidRDefault="008617EC" w:rsidP="008617E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40" w:type="dxa"/>
          </w:tcPr>
          <w:p w14:paraId="02477ADE" w14:textId="2F813860" w:rsidR="008617EC" w:rsidRDefault="008617EC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F3E6EDB" wp14:editId="7D67C57D">
                      <wp:simplePos x="0" y="0"/>
                      <wp:positionH relativeFrom="column">
                        <wp:posOffset>2456815</wp:posOffset>
                      </wp:positionH>
                      <wp:positionV relativeFrom="paragraph">
                        <wp:posOffset>60267</wp:posOffset>
                      </wp:positionV>
                      <wp:extent cx="2562225" cy="521970"/>
                      <wp:effectExtent l="0" t="0" r="15875" b="11430"/>
                      <wp:wrapNone/>
                      <wp:docPr id="9412" name="Textfeld 9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36F5C6" w14:textId="77777777" w:rsidR="008617EC" w:rsidRDefault="008617EC" w:rsidP="008617EC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Additionsaufgabe:</w:t>
                                  </w:r>
                                </w:p>
                                <w:p w14:paraId="4B7F7190" w14:textId="77777777" w:rsidR="008617EC" w:rsidRDefault="008617EC" w:rsidP="008617EC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733489D6" w14:textId="77777777" w:rsidR="008617EC" w:rsidRDefault="008617EC" w:rsidP="008617E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E6EDB" id="Textfeld 9412" o:spid="_x0000_s1066" type="#_x0000_t202" style="position:absolute;margin-left:193.45pt;margin-top:4.75pt;width:201.75pt;height:41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" strokecolor="#bfbfbf [2412]">
                      <v:textbox>
                        <w:txbxContent>
                          <w:p w14:paraId="0436F5C6" w14:textId="77777777" w:rsidR="008617EC" w:rsidRDefault="008617EC" w:rsidP="008617E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Additionsaufgabe:</w:t>
                            </w:r>
                          </w:p>
                          <w:p w14:paraId="4B7F7190" w14:textId="77777777" w:rsidR="008617EC" w:rsidRDefault="008617EC" w:rsidP="008617EC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733489D6" w14:textId="77777777" w:rsidR="008617EC" w:rsidRDefault="008617EC" w:rsidP="008617E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55AC" w:rsidRPr="00E22425" w14:paraId="6F97FFB1" w14:textId="77777777" w:rsidTr="006355AC">
        <w:trPr>
          <w:trHeight w:val="285"/>
        </w:trPr>
        <w:tc>
          <w:tcPr>
            <w:tcW w:w="611" w:type="dxa"/>
          </w:tcPr>
          <w:p w14:paraId="0216FA3D" w14:textId="77777777" w:rsidR="006355AC" w:rsidRDefault="006355AC" w:rsidP="00643F9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468A994D" w14:textId="77777777" w:rsidR="006355AC" w:rsidRPr="00E22425" w:rsidRDefault="006355AC" w:rsidP="007610A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4E280015" w14:textId="77777777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6355AC" w:rsidRPr="00E22425" w14:paraId="74069DF6" w14:textId="77777777" w:rsidTr="006355AC">
        <w:trPr>
          <w:trHeight w:val="285"/>
        </w:trPr>
        <w:tc>
          <w:tcPr>
            <w:tcW w:w="611" w:type="dxa"/>
          </w:tcPr>
          <w:p w14:paraId="4B792DC9" w14:textId="77777777" w:rsidR="006355AC" w:rsidRDefault="006355AC" w:rsidP="00643F9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2DE657E" w14:textId="2EEED1C9" w:rsidR="006355AC" w:rsidRPr="00E22425" w:rsidRDefault="006355AC" w:rsidP="007610A9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</w:tcPr>
          <w:p w14:paraId="316230A3" w14:textId="2514AEEC" w:rsidR="006355AC" w:rsidRDefault="000E1F1B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0080" behindDoc="0" locked="0" layoutInCell="1" allowOverlap="1" wp14:anchorId="1D1D301E" wp14:editId="42F281F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16578</wp:posOffset>
                  </wp:positionV>
                  <wp:extent cx="4856400" cy="710943"/>
                  <wp:effectExtent l="0" t="0" r="0" b="635"/>
                  <wp:wrapNone/>
                  <wp:docPr id="2116691228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691228" name="Grafik 211669122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400" cy="71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4FC029" w14:textId="0118878C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777619F" w14:textId="77777777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0E3D783C" w14:textId="77777777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28E854B6" w14:textId="7974AE72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6355AC" w:rsidRPr="00E22425" w14:paraId="61956C56" w14:textId="77777777" w:rsidTr="006355AC">
        <w:trPr>
          <w:trHeight w:val="285"/>
        </w:trPr>
        <w:tc>
          <w:tcPr>
            <w:tcW w:w="611" w:type="dxa"/>
          </w:tcPr>
          <w:p w14:paraId="55D6C8B4" w14:textId="45A7DC63" w:rsidR="006355AC" w:rsidRDefault="006355AC" w:rsidP="00643F9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86592" behindDoc="0" locked="0" layoutInCell="1" allowOverlap="1" wp14:anchorId="0B4D1E8A" wp14:editId="529C18AC">
                  <wp:simplePos x="0" y="0"/>
                  <wp:positionH relativeFrom="column">
                    <wp:posOffset>13546</wp:posOffset>
                  </wp:positionH>
                  <wp:positionV relativeFrom="paragraph">
                    <wp:posOffset>9999</wp:posOffset>
                  </wp:positionV>
                  <wp:extent cx="360000" cy="272386"/>
                  <wp:effectExtent l="0" t="0" r="0" b="0"/>
                  <wp:wrapNone/>
                  <wp:docPr id="22288" name="Grafik 22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BDE77B6" w14:textId="77777777" w:rsidR="006355AC" w:rsidRPr="00E22425" w:rsidRDefault="006355AC" w:rsidP="007610A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03A72779" w14:textId="28E041D7" w:rsidR="006355AC" w:rsidRPr="00E22425" w:rsidRDefault="006355AC" w:rsidP="006355AC">
            <w:r w:rsidRPr="00E22425">
              <w:t xml:space="preserve">Ergänze die </w:t>
            </w:r>
            <w:r w:rsidR="00EF50F3">
              <w:t>Schritte</w:t>
            </w:r>
            <w:r w:rsidRPr="00E22425">
              <w:t xml:space="preserve"> am Zahlenstrahl so, dass das Bild zu der Aufgabe </w:t>
            </w:r>
            <w:r w:rsidRPr="00E22425">
              <w:rPr>
                <w:b/>
              </w:rPr>
              <w:t>6 · 0,4</w:t>
            </w:r>
            <w:r w:rsidRPr="00E22425">
              <w:t xml:space="preserve"> passt.</w:t>
            </w:r>
          </w:p>
          <w:p w14:paraId="10A33E30" w14:textId="74064CA6" w:rsidR="006355AC" w:rsidRPr="006355AC" w:rsidRDefault="006355AC" w:rsidP="006355AC">
            <w:r w:rsidRPr="00E22425">
              <w:t>Erkläre, wie du vorgegangen bist.</w:t>
            </w:r>
          </w:p>
        </w:tc>
      </w:tr>
      <w:tr w:rsidR="00F96B1A" w:rsidRPr="00E22425" w14:paraId="1CC3258C" w14:textId="77777777" w:rsidTr="006355AC">
        <w:trPr>
          <w:trHeight w:hRule="exact" w:val="235"/>
        </w:trPr>
        <w:tc>
          <w:tcPr>
            <w:tcW w:w="611" w:type="dxa"/>
          </w:tcPr>
          <w:p w14:paraId="62297034" w14:textId="3FDCC67F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0CE26D7" w14:textId="72958EED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9EBCDFC" w14:textId="77777777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AB7313F" w14:textId="6A1D5765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0428CE55" w14:textId="4374B98D" w:rsidR="006355AC" w:rsidRDefault="006355AC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AFBE25E" w14:textId="7215B403" w:rsidR="006355AC" w:rsidRDefault="006355AC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1FC5247" w14:textId="7F790624" w:rsidR="00F96B1A" w:rsidRPr="00E22425" w:rsidRDefault="00F96B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37ED3161" w14:textId="37F85213" w:rsidR="00F96B1A" w:rsidRPr="00E22425" w:rsidRDefault="00F96B1A" w:rsidP="007610A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19318B8B" w14:textId="77777777" w:rsidR="00F96B1A" w:rsidRPr="00E22425" w:rsidRDefault="00F96B1A" w:rsidP="00F96B1A">
            <w:pPr>
              <w:rPr>
                <w:rFonts w:asciiTheme="majorHAnsi" w:hAnsiTheme="majorHAnsi" w:cstheme="majorHAnsi"/>
              </w:rPr>
            </w:pPr>
          </w:p>
        </w:tc>
      </w:tr>
      <w:tr w:rsidR="007610A9" w:rsidRPr="00E22425" w14:paraId="24FB2574" w14:textId="77777777" w:rsidTr="006355AC">
        <w:trPr>
          <w:trHeight w:val="843"/>
        </w:trPr>
        <w:tc>
          <w:tcPr>
            <w:tcW w:w="611" w:type="dxa"/>
          </w:tcPr>
          <w:p w14:paraId="05841B5E" w14:textId="70B7DFB3" w:rsidR="007610A9" w:rsidRPr="00E22425" w:rsidRDefault="0003711A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90DBE40" wp14:editId="7F489090">
                  <wp:extent cx="313144" cy="272386"/>
                  <wp:effectExtent l="0" t="0" r="0" b="0"/>
                  <wp:docPr id="587496572" name="Grafik 58749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1A9EC5" w14:textId="33A41D45" w:rsidR="007610A9" w:rsidRPr="00E22425" w:rsidRDefault="00677D35" w:rsidP="0003711A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8040" w:type="dxa"/>
          </w:tcPr>
          <w:p w14:paraId="36DDCA67" w14:textId="77777777" w:rsidR="006355AC" w:rsidRDefault="006355AC" w:rsidP="006355AC">
            <w:pPr>
              <w:pStyle w:val="Listenabsatz"/>
              <w:rPr>
                <w:rStyle w:val="cf01"/>
                <w:rFonts w:asciiTheme="minorHAnsi" w:hAnsiTheme="minorHAnsi" w:cstheme="minorHAnsi"/>
                <w:sz w:val="22"/>
                <w:szCs w:val="22"/>
              </w:rPr>
            </w:pPr>
            <w:r w:rsidRPr="00FB2502"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BC05C2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>nennt eine Aufgabe</w:t>
            </w:r>
            <w:r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3A8B7B02" w14:textId="77777777" w:rsidR="006355AC" w:rsidRDefault="006355AC" w:rsidP="006355AC">
            <w:pPr>
              <w:pStyle w:val="Listenabsatz"/>
              <w:rPr>
                <w:rStyle w:val="cf01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>D</w:t>
            </w:r>
            <w:r w:rsidR="00BC05C2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ie andere </w:t>
            </w:r>
            <w:r w:rsidR="0003711A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Person </w:t>
            </w:r>
            <w:r w:rsidR="00BC05C2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zeichnet sie am Zahlenstrahl ein und nennt das Ergebnis. </w:t>
            </w:r>
          </w:p>
          <w:p w14:paraId="1040E76E" w14:textId="0D4C1342" w:rsidR="007610A9" w:rsidRPr="006355AC" w:rsidRDefault="00BC05C2" w:rsidP="006355AC">
            <w:pPr>
              <w:rPr>
                <w:rFonts w:cstheme="minorHAnsi"/>
              </w:rPr>
            </w:pPr>
            <w:r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>Wechselt euch ab.</w:t>
            </w:r>
          </w:p>
        </w:tc>
      </w:tr>
      <w:tr w:rsidR="006355AC" w:rsidRPr="00E22425" w14:paraId="51DA5438" w14:textId="77777777" w:rsidTr="006355AC">
        <w:trPr>
          <w:trHeight w:hRule="exact" w:val="275"/>
        </w:trPr>
        <w:tc>
          <w:tcPr>
            <w:tcW w:w="611" w:type="dxa"/>
          </w:tcPr>
          <w:p w14:paraId="7EC11DA0" w14:textId="77777777" w:rsidR="006355AC" w:rsidRPr="00E22425" w:rsidRDefault="006355AC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19A85CD" w14:textId="77777777" w:rsidR="006355AC" w:rsidRPr="00E22425" w:rsidRDefault="006355AC" w:rsidP="0003711A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300BDAEC" w14:textId="77777777" w:rsidR="006355AC" w:rsidRPr="006355AC" w:rsidRDefault="006355AC" w:rsidP="006355AC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6355AC" w:rsidRPr="00E22425" w14:paraId="54B22783" w14:textId="77777777" w:rsidTr="006355AC">
        <w:trPr>
          <w:trHeight w:val="1285"/>
        </w:trPr>
        <w:tc>
          <w:tcPr>
            <w:tcW w:w="611" w:type="dxa"/>
          </w:tcPr>
          <w:p w14:paraId="6EE074A3" w14:textId="77777777" w:rsidR="006355AC" w:rsidRPr="00E22425" w:rsidRDefault="006355AC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3E77851" w14:textId="12C70BC2" w:rsidR="006355AC" w:rsidRPr="00E22425" w:rsidRDefault="006355AC" w:rsidP="0003711A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e)</w:t>
            </w:r>
          </w:p>
        </w:tc>
        <w:tc>
          <w:tcPr>
            <w:tcW w:w="8040" w:type="dxa"/>
          </w:tcPr>
          <w:p w14:paraId="51FF92DE" w14:textId="11E24032" w:rsidR="006355AC" w:rsidRPr="006355AC" w:rsidRDefault="006355AC" w:rsidP="006355AC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2FC586B2" wp14:editId="5BC9F8C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5080</wp:posOffset>
                      </wp:positionV>
                      <wp:extent cx="4727754" cy="697076"/>
                      <wp:effectExtent l="0" t="0" r="0" b="1905"/>
                      <wp:wrapNone/>
                      <wp:docPr id="1763657635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7754" cy="697076"/>
                                <a:chOff x="0" y="0"/>
                                <a:chExt cx="4727754" cy="6970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5892744" name="Grafik 17858927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8715"/>
                                <a:stretch/>
                              </pic:blipFill>
                              <pic:spPr bwMode="auto">
                                <a:xfrm>
                                  <a:off x="12879" y="0"/>
                                  <a:ext cx="4714875" cy="580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50917995" name="Textfeld 13"/>
                              <wps:cNvSpPr txBox="1"/>
                              <wps:spPr>
                                <a:xfrm flipH="1">
                                  <a:off x="0" y="534473"/>
                                  <a:ext cx="121260" cy="1626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B9FE79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2395415" name="Textfeld 13"/>
                              <wps:cNvSpPr txBox="1"/>
                              <wps:spPr>
                                <a:xfrm flipH="1">
                                  <a:off x="547353" y="534473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6415E3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34027" name="Textfeld 13"/>
                              <wps:cNvSpPr txBox="1"/>
                              <wps:spPr>
                                <a:xfrm flipH="1">
                                  <a:off x="1088265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A88C92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275827" name="Textfeld 13"/>
                              <wps:cNvSpPr txBox="1"/>
                              <wps:spPr>
                                <a:xfrm flipH="1">
                                  <a:off x="1635617" y="534473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256E1D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086978" name="Textfeld 13"/>
                              <wps:cNvSpPr txBox="1"/>
                              <wps:spPr>
                                <a:xfrm flipH="1">
                                  <a:off x="2176530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FE4DC4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714637" name="Textfeld 13"/>
                              <wps:cNvSpPr txBox="1"/>
                              <wps:spPr>
                                <a:xfrm flipH="1">
                                  <a:off x="2723882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A1C03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120069" name="Textfeld 13"/>
                              <wps:cNvSpPr txBox="1"/>
                              <wps:spPr>
                                <a:xfrm flipH="1">
                                  <a:off x="3264795" y="534473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1187B1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2389209" name="Textfeld 13"/>
                              <wps:cNvSpPr txBox="1"/>
                              <wps:spPr>
                                <a:xfrm flipH="1">
                                  <a:off x="3812147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F5AA8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132704" name="Textfeld 13"/>
                              <wps:cNvSpPr txBox="1"/>
                              <wps:spPr>
                                <a:xfrm flipH="1">
                                  <a:off x="4353060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95B234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C586B2" id="Gruppieren 18" o:spid="_x0000_s1067" style="position:absolute;margin-left:-.1pt;margin-top:.4pt;width:372.25pt;height:54.9pt;z-index:251905024" coordsize="47277,697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">
                      <v:shape id="Grafik 1785892744" o:spid="_x0000_s1068" type="#_x0000_t75" style="position:absolute;left:128;width:47149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">
                        <v:imagedata r:id="rId57" o:title="" cropbottom="12265f"/>
                      </v:shape>
                      <v:shape id="Textfeld 13" o:spid="_x0000_s1069" type="#_x0000_t202" style="position:absolute;top:5344;width:1212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4B9FE79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0</w:t>
                              </w:r>
                            </w:p>
                          </w:txbxContent>
                        </v:textbox>
                      </v:shape>
                      <v:shape id="Textfeld 13" o:spid="_x0000_s1070" type="#_x0000_t202" style="position:absolute;left:5473;top:5344;width:1207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E6415E3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71" type="#_x0000_t202" style="position:absolute;left:10882;top:5280;width:1207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20A88C92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2</w:t>
                              </w:r>
                            </w:p>
                          </w:txbxContent>
                        </v:textbox>
                      </v:shape>
                      <v:shape id="Textfeld 13" o:spid="_x0000_s1072" type="#_x0000_t202" style="position:absolute;left:16356;top:5344;width:1206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7D256E1D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3</w:t>
                              </w:r>
                            </w:p>
                          </w:txbxContent>
                        </v:textbox>
                      </v:shape>
                      <v:shape id="Textfeld 13" o:spid="_x0000_s1073" type="#_x0000_t202" style="position:absolute;left:21765;top:5280;width:1206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1FFE4DC4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4</w:t>
                              </w:r>
                            </w:p>
                          </w:txbxContent>
                        </v:textbox>
                      </v:shape>
                      <v:shape id="Textfeld 13" o:spid="_x0000_s1074" type="#_x0000_t202" style="position:absolute;left:27238;top:5280;width:1207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9FA1C03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5</w:t>
                              </w:r>
                            </w:p>
                          </w:txbxContent>
                        </v:textbox>
                      </v:shape>
                      <v:shape id="Textfeld 13" o:spid="_x0000_s1075" type="#_x0000_t202" style="position:absolute;left:32647;top:5344;width:1207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" filled="f" stroked="f" strokeweight=".5pt">
                        <v:textbox inset="0,0,0,0">
                          <w:txbxContent>
                            <w:p w14:paraId="0B1187B1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6</w:t>
                              </w:r>
                            </w:p>
                          </w:txbxContent>
                        </v:textbox>
                      </v:shape>
                      <v:shape id="Textfeld 13" o:spid="_x0000_s1076" type="#_x0000_t202" style="position:absolute;left:38121;top:5280;width:1206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A8F5AA8" w14:textId="77777777" w:rsidR="006355AC" w:rsidRPr="006355AC" w:rsidRDefault="006355AC" w:rsidP="006355AC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shape id="Textfeld 13" o:spid="_x0000_s1077" type="#_x0000_t202" style="position:absolute;left:43530;top:5280;width:1207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2895B234" w14:textId="77777777" w:rsidR="006355AC" w:rsidRPr="006355AC" w:rsidRDefault="006355AC" w:rsidP="006355AC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355AC" w:rsidRPr="00E22425" w14:paraId="169F1C72" w14:textId="77777777" w:rsidTr="006355AC">
        <w:trPr>
          <w:trHeight w:val="1138"/>
        </w:trPr>
        <w:tc>
          <w:tcPr>
            <w:tcW w:w="611" w:type="dxa"/>
          </w:tcPr>
          <w:p w14:paraId="00AA4256" w14:textId="460DE937" w:rsidR="006355AC" w:rsidRPr="00E22425" w:rsidRDefault="006355AC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EB8AEA9" wp14:editId="2E114E68">
                  <wp:extent cx="287640" cy="338400"/>
                  <wp:effectExtent l="0" t="0" r="0" b="5080"/>
                  <wp:docPr id="1495797748" name="Grafik 149579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BF9BF6" w14:textId="77777777" w:rsidR="006355AC" w:rsidRPr="00E22425" w:rsidRDefault="006355AC" w:rsidP="0003711A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6BFABDFE" w14:textId="1F3C55FB" w:rsidR="006355AC" w:rsidRDefault="006355AC" w:rsidP="006355AC">
            <w:r w:rsidRPr="00F13D4E">
              <w:t>Erkläre, warum zu diese</w:t>
            </w:r>
            <w:r w:rsidR="00EF50F3">
              <w:t>n Schritten</w:t>
            </w:r>
            <w:r w:rsidRPr="00F13D4E">
              <w:t xml:space="preserve"> keine Multiplikationsaufgabe passt</w:t>
            </w:r>
            <w:r w:rsidR="007939A4">
              <w:t>.</w:t>
            </w:r>
          </w:p>
          <w:p w14:paraId="12D31945" w14:textId="28491230" w:rsidR="006355AC" w:rsidRDefault="006355AC" w:rsidP="006355AC">
            <w:pPr>
              <w:rPr>
                <w:noProof/>
                <w:sz w:val="16"/>
                <w:szCs w:val="16"/>
              </w:rPr>
            </w:pPr>
            <w:r w:rsidRPr="00E224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98F54F2" wp14:editId="6E59F535">
                      <wp:simplePos x="0" y="0"/>
                      <wp:positionH relativeFrom="column">
                        <wp:posOffset>6493</wp:posOffset>
                      </wp:positionH>
                      <wp:positionV relativeFrom="paragraph">
                        <wp:posOffset>62257</wp:posOffset>
                      </wp:positionV>
                      <wp:extent cx="5093594" cy="798195"/>
                      <wp:effectExtent l="0" t="0" r="12065" b="14605"/>
                      <wp:wrapNone/>
                      <wp:docPr id="93" name="Textfeld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3594" cy="798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579716" w14:textId="77777777" w:rsidR="006355AC" w:rsidRDefault="006355AC" w:rsidP="006355AC"/>
                                <w:p w14:paraId="744BEA5A" w14:textId="77777777" w:rsidR="006355AC" w:rsidRDefault="006355AC" w:rsidP="006355AC"/>
                                <w:p w14:paraId="1F6A63DA" w14:textId="77777777" w:rsidR="006355AC" w:rsidRDefault="006355AC" w:rsidP="006355AC"/>
                                <w:p w14:paraId="4F855DEA" w14:textId="77777777" w:rsidR="006355AC" w:rsidRDefault="006355AC" w:rsidP="006355AC"/>
                                <w:p w14:paraId="4A70AAEE" w14:textId="77777777" w:rsidR="006355AC" w:rsidRDefault="006355AC" w:rsidP="006355AC"/>
                                <w:p w14:paraId="5F5A4CE4" w14:textId="77777777" w:rsidR="006355AC" w:rsidRDefault="006355AC" w:rsidP="006355AC"/>
                                <w:p w14:paraId="2644BE44" w14:textId="77777777" w:rsidR="006355AC" w:rsidRDefault="006355AC" w:rsidP="006355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F54F2" id="Textfeld 93" o:spid="_x0000_s1078" type="#_x0000_t202" style="position:absolute;margin-left:.5pt;margin-top:4.9pt;width:401.05pt;height:62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" strokecolor="#bfbfbf [2412]">
                      <v:textbox>
                        <w:txbxContent>
                          <w:p w14:paraId="0D579716" w14:textId="77777777" w:rsidR="006355AC" w:rsidRDefault="006355AC" w:rsidP="006355AC"/>
                          <w:p w14:paraId="744BEA5A" w14:textId="77777777" w:rsidR="006355AC" w:rsidRDefault="006355AC" w:rsidP="006355AC"/>
                          <w:p w14:paraId="1F6A63DA" w14:textId="77777777" w:rsidR="006355AC" w:rsidRDefault="006355AC" w:rsidP="006355AC"/>
                          <w:p w14:paraId="4F855DEA" w14:textId="77777777" w:rsidR="006355AC" w:rsidRDefault="006355AC" w:rsidP="006355AC"/>
                          <w:p w14:paraId="4A70AAEE" w14:textId="77777777" w:rsidR="006355AC" w:rsidRDefault="006355AC" w:rsidP="006355AC"/>
                          <w:p w14:paraId="5F5A4CE4" w14:textId="77777777" w:rsidR="006355AC" w:rsidRDefault="006355AC" w:rsidP="006355AC"/>
                          <w:p w14:paraId="2644BE44" w14:textId="77777777" w:rsidR="006355AC" w:rsidRDefault="006355AC" w:rsidP="006355AC"/>
                        </w:txbxContent>
                      </v:textbox>
                    </v:shape>
                  </w:pict>
                </mc:Fallback>
              </mc:AlternateContent>
            </w:r>
          </w:p>
          <w:p w14:paraId="3A3BE9E1" w14:textId="77777777" w:rsidR="006355AC" w:rsidRDefault="006355AC" w:rsidP="006355AC">
            <w:pPr>
              <w:rPr>
                <w:noProof/>
                <w:sz w:val="16"/>
                <w:szCs w:val="16"/>
              </w:rPr>
            </w:pPr>
          </w:p>
          <w:p w14:paraId="7EDA06C2" w14:textId="77777777" w:rsidR="006355AC" w:rsidRDefault="006355AC" w:rsidP="006355AC">
            <w:pPr>
              <w:rPr>
                <w:noProof/>
                <w:sz w:val="16"/>
                <w:szCs w:val="16"/>
              </w:rPr>
            </w:pPr>
          </w:p>
          <w:p w14:paraId="37CEE11E" w14:textId="610182CE" w:rsidR="006355AC" w:rsidRDefault="006355AC" w:rsidP="006355AC">
            <w:pPr>
              <w:rPr>
                <w:noProof/>
                <w:sz w:val="16"/>
                <w:szCs w:val="16"/>
              </w:rPr>
            </w:pPr>
          </w:p>
        </w:tc>
      </w:tr>
    </w:tbl>
    <w:p w14:paraId="0F9F83E5" w14:textId="77777777" w:rsidR="00E40CBF" w:rsidRDefault="00E40CBF">
      <w:pPr>
        <w:sectPr w:rsidR="00E40CBF" w:rsidSect="00AF17B3">
          <w:headerReference w:type="default" r:id="rId58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2680"/>
        <w:gridCol w:w="2680"/>
        <w:gridCol w:w="2680"/>
      </w:tblGrid>
      <w:tr w:rsidR="006259AD" w:rsidRPr="00E22425" w14:paraId="225CB564" w14:textId="77777777" w:rsidTr="00C91DD3">
        <w:tc>
          <w:tcPr>
            <w:tcW w:w="611" w:type="dxa"/>
          </w:tcPr>
          <w:p w14:paraId="08E435C0" w14:textId="36B7C423" w:rsidR="006259AD" w:rsidRPr="00E22425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1.2</w:t>
            </w:r>
          </w:p>
        </w:tc>
        <w:tc>
          <w:tcPr>
            <w:tcW w:w="8465" w:type="dxa"/>
            <w:gridSpan w:val="4"/>
          </w:tcPr>
          <w:p w14:paraId="35EEB9DA" w14:textId="2FB7DE76" w:rsidR="006259AD" w:rsidRPr="00E22425" w:rsidRDefault="00A806C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Multiplikation in der Stellentafel</w:t>
            </w:r>
          </w:p>
        </w:tc>
      </w:tr>
      <w:tr w:rsidR="00004F79" w:rsidRPr="00E22425" w14:paraId="0B96D86F" w14:textId="77777777" w:rsidTr="003629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77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3DBD4BF8" w14:textId="77777777" w:rsidR="0003711A" w:rsidRDefault="0003711A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94AEB4C" w14:textId="77777777" w:rsidR="0003711A" w:rsidRDefault="0003711A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A172562" w14:textId="21F6FDE5" w:rsidR="0003711A" w:rsidRDefault="0003711A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91DD3E3" w14:textId="0A5B347F" w:rsidR="00004F79" w:rsidRPr="00E22425" w:rsidRDefault="003629D2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126C9451" wp14:editId="2879341D">
                  <wp:simplePos x="0" y="0"/>
                  <wp:positionH relativeFrom="column">
                    <wp:posOffset>40094</wp:posOffset>
                  </wp:positionH>
                  <wp:positionV relativeFrom="paragraph">
                    <wp:posOffset>441565</wp:posOffset>
                  </wp:positionV>
                  <wp:extent cx="320186" cy="192919"/>
                  <wp:effectExtent l="0" t="0" r="3810" b="0"/>
                  <wp:wrapNone/>
                  <wp:docPr id="2102582160" name="Grafik 1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582160" name="Grafik 1">
                            <a:hlinkClick r:id="rId59"/>
                          </pic:cNvPr>
                          <pic:cNvPicPr/>
                        </pic:nvPicPr>
                        <pic:blipFill rotWithShape="1">
                          <a:blip r:embed="rId19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6" cy="19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6CD"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382B954" wp14:editId="1C004D24">
                  <wp:extent cx="360000" cy="272386"/>
                  <wp:effectExtent l="0" t="0" r="2540" b="0"/>
                  <wp:docPr id="1810440707" name="Grafik 181044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8566742" w14:textId="24B3373F" w:rsidR="00004F79" w:rsidRPr="00E22425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  <w:r w:rsidR="003629D2" w:rsidRPr="009E622A">
              <w:rPr>
                <w:noProof/>
              </w:rPr>
              <w:t xml:space="preserve"> </w:t>
            </w:r>
          </w:p>
        </w:tc>
        <w:tc>
          <w:tcPr>
            <w:tcW w:w="80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552017" w14:textId="232713B4" w:rsidR="00A806CD" w:rsidRPr="00F13D4E" w:rsidRDefault="00A806CD" w:rsidP="00A806CD">
            <w:r w:rsidRPr="00F13D4E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0A829944" wp14:editId="4CD10C2F">
                  <wp:simplePos x="0" y="0"/>
                  <wp:positionH relativeFrom="column">
                    <wp:posOffset>3610014</wp:posOffset>
                  </wp:positionH>
                  <wp:positionV relativeFrom="paragraph">
                    <wp:posOffset>-424433</wp:posOffset>
                  </wp:positionV>
                  <wp:extent cx="1480908" cy="972922"/>
                  <wp:effectExtent l="0" t="0" r="5080" b="0"/>
                  <wp:wrapNone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5" r="6536"/>
                          <a:stretch/>
                        </pic:blipFill>
                        <pic:spPr bwMode="auto">
                          <a:xfrm>
                            <a:off x="0" y="0"/>
                            <a:ext cx="1482892" cy="97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 xml:space="preserve">Kenan rechnet die Aufgabe </w:t>
            </w:r>
            <w:r w:rsidRPr="006355AC">
              <w:rPr>
                <w:b/>
                <w:bCs/>
              </w:rPr>
              <w:t>3 · 4,8</w:t>
            </w:r>
            <w:r w:rsidRPr="00F13D4E">
              <w:t xml:space="preserve"> </w:t>
            </w:r>
          </w:p>
          <w:p w14:paraId="38DAF60E" w14:textId="7C40920E" w:rsidR="00A806CD" w:rsidRPr="00F13D4E" w:rsidRDefault="00A806CD" w:rsidP="003F49F3">
            <w:pPr>
              <w:spacing w:line="360" w:lineRule="auto"/>
            </w:pPr>
            <w:r w:rsidRPr="00F13D4E">
              <w:t>in der Stellentafel.</w:t>
            </w:r>
          </w:p>
          <w:p w14:paraId="431E3CC5" w14:textId="7D93344D" w:rsidR="00A806CD" w:rsidRPr="00F13D4E" w:rsidRDefault="00A806CD" w:rsidP="00A806CD">
            <w:r w:rsidRPr="00F13D4E">
              <w:t xml:space="preserve">Erkläre Kenans Rechenweg. </w:t>
            </w:r>
          </w:p>
          <w:p w14:paraId="1A058838" w14:textId="34ABDF9F" w:rsidR="00004F79" w:rsidRDefault="003014BE" w:rsidP="00750506">
            <w:r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55CD8CE2" wp14:editId="12BDF22C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73932</wp:posOffset>
                  </wp:positionV>
                  <wp:extent cx="468630" cy="468630"/>
                  <wp:effectExtent l="0" t="0" r="1270" b="1270"/>
                  <wp:wrapNone/>
                  <wp:docPr id="1393432594" name="Grafik 85" descr="QR cod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432594" name="Grafik 85" descr="QR code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A8E4508" wp14:editId="6A7DADEE">
                      <wp:simplePos x="0" y="0"/>
                      <wp:positionH relativeFrom="column">
                        <wp:posOffset>4135937</wp:posOffset>
                      </wp:positionH>
                      <wp:positionV relativeFrom="paragraph">
                        <wp:posOffset>147411</wp:posOffset>
                      </wp:positionV>
                      <wp:extent cx="1362075" cy="375920"/>
                      <wp:effectExtent l="0" t="0" r="0" b="0"/>
                      <wp:wrapNone/>
                      <wp:docPr id="1299121156" name="Textfeld 74">
                        <a:hlinkClick xmlns:a="http://schemas.openxmlformats.org/drawingml/2006/main" r:id="rId5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375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39ED0B" w14:textId="56DFB91F" w:rsidR="00F43279" w:rsidRPr="00511FED" w:rsidRDefault="00F43279" w:rsidP="00F43279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62" w:history="1">
                                    <w:r w:rsidRPr="00F43279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mathe-sicher-koennen.dzlm.de/</w:t>
                                    </w:r>
                                    <w:r w:rsidRPr="00F43279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br/>
                                      <w:t>erklaervideos?nid=730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E4508" id="_x0000_s1080" type="#_x0000_t202" href="https://mathe-sicher-koennen.dzlm.de/erklaervideos?nid=730" style="position:absolute;margin-left:325.65pt;margin-top:11.6pt;width:107.25pt;height:29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" o:button="t" filled="f" stroked="f" strokeweight=".5pt">
                      <v:fill o:detectmouseclick="t"/>
                      <v:textbox>
                        <w:txbxContent>
                          <w:p w14:paraId="5739ED0B" w14:textId="56DFB91F" w:rsidR="00F43279" w:rsidRPr="00511FED" w:rsidRDefault="00F43279" w:rsidP="00F43279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63" w:history="1">
                              <w:r w:rsidRPr="00F43279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F43279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  <w:t>erklaervideos?nid=730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06CD" w:rsidRPr="00F13D4E">
              <w:t xml:space="preserve">Warum kann man aus 12 </w:t>
            </w:r>
            <w:proofErr w:type="spellStart"/>
            <w:r w:rsidR="00A806CD" w:rsidRPr="00F13D4E">
              <w:t>Einern</w:t>
            </w:r>
            <w:proofErr w:type="spellEnd"/>
            <w:r w:rsidR="00A806CD" w:rsidRPr="00F13D4E">
              <w:t xml:space="preserve"> und 24 Zehnteln </w:t>
            </w:r>
            <w:r w:rsidR="003629D2">
              <w:br/>
            </w:r>
            <w:r w:rsidR="00A806CD" w:rsidRPr="00F13D4E">
              <w:t>die Zahl nicht direkt ablesen?</w:t>
            </w:r>
            <w:r w:rsidR="00F43279">
              <w:rPr>
                <w:noProof/>
              </w:rPr>
              <w:t xml:space="preserve"> </w:t>
            </w:r>
          </w:p>
          <w:p w14:paraId="760DD44F" w14:textId="426046E6" w:rsidR="003629D2" w:rsidRPr="003629D2" w:rsidRDefault="004D5A51" w:rsidP="00750506">
            <w:r>
              <w:t xml:space="preserve">Tipp: </w:t>
            </w:r>
            <w:r w:rsidR="003629D2">
              <w:t xml:space="preserve">Du kannst </w:t>
            </w:r>
            <w:r w:rsidR="0043220C">
              <w:t xml:space="preserve">dir </w:t>
            </w:r>
            <w:r w:rsidR="003629D2">
              <w:t>als Hilfe das Video anschauen</w:t>
            </w:r>
            <w:r w:rsidR="00271E2A">
              <w:t xml:space="preserve"> (1:35 bis 2:20)</w:t>
            </w:r>
            <w:r>
              <w:t>.</w:t>
            </w:r>
            <w:r w:rsidR="00271E2A">
              <w:t xml:space="preserve"> </w:t>
            </w:r>
          </w:p>
        </w:tc>
      </w:tr>
      <w:tr w:rsidR="00004F79" w:rsidRPr="00E22425" w14:paraId="08FA2A2D" w14:textId="77777777" w:rsidTr="003F4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0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34F9C602" w14:textId="66E4E314" w:rsidR="00004F79" w:rsidRPr="00E22425" w:rsidRDefault="00A806CD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1104" behindDoc="0" locked="0" layoutInCell="1" allowOverlap="1" wp14:anchorId="75E86768" wp14:editId="6CF1C9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346939418" name="Grafik 346939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2E1098" w14:textId="77777777" w:rsidR="00004F79" w:rsidRPr="00E22425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lenraster"/>
              <w:tblpPr w:leftFromText="141" w:rightFromText="141" w:vertAnchor="text" w:horzAnchor="margin" w:tblpXSpec="right" w:tblpY="30"/>
              <w:tblOverlap w:val="nev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78"/>
              <w:gridCol w:w="290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A13020" w:rsidRPr="00F13D4E" w14:paraId="597C3090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B8D7636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CFCBD07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6EC6CFE" w14:textId="1F3EA785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71E0FA2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74A9F01" w14:textId="42E7C075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4C2CB72" w14:textId="4D3D8F71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003A557" w14:textId="684C4FB5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6EAB4AD" w14:textId="7ACEF29E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52221ED" w14:textId="5E18ACB4" w:rsidR="00A13020" w:rsidRPr="00F13D4E" w:rsidRDefault="00A13020" w:rsidP="00A13020"/>
              </w:tc>
            </w:tr>
            <w:tr w:rsidR="00A13020" w:rsidRPr="00F13D4E" w14:paraId="1DB7BD34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C5FF3FF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8203A2D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764C78E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048926A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B25C1B4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284DE06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E46588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BBF36C4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1A4E37B" w14:textId="77777777" w:rsidR="00A13020" w:rsidRPr="00F13D4E" w:rsidRDefault="00A13020" w:rsidP="00A13020"/>
              </w:tc>
            </w:tr>
            <w:tr w:rsidR="00A13020" w:rsidRPr="00F13D4E" w14:paraId="353A03C3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CE22D5D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BF30879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598F2EF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7AC80B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FD371D5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DC2C16F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3839CFD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B2A4B56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098E946" w14:textId="77777777" w:rsidR="00A13020" w:rsidRPr="00F13D4E" w:rsidRDefault="00A13020" w:rsidP="00A13020"/>
              </w:tc>
            </w:tr>
            <w:tr w:rsidR="00A13020" w:rsidRPr="00F13D4E" w14:paraId="4BC3D33A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DAF27E2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399CCFD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E59CF1E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66B7722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3C626E7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3CF0D56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93F768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2B31487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B273FB5" w14:textId="77777777" w:rsidR="00A13020" w:rsidRPr="00F13D4E" w:rsidRDefault="00A13020" w:rsidP="00A13020"/>
              </w:tc>
            </w:tr>
            <w:tr w:rsidR="00A13020" w:rsidRPr="00F13D4E" w14:paraId="588A9769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28B350F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17F43E3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A5C213A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B7365A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510226C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7053FC8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F6CBE7C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9D48B4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9F07378" w14:textId="77777777" w:rsidR="00A13020" w:rsidRPr="00F13D4E" w:rsidRDefault="00A13020" w:rsidP="00A13020"/>
              </w:tc>
            </w:tr>
            <w:tr w:rsidR="00A13020" w:rsidRPr="00F13D4E" w14:paraId="26B8EFD8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7DF88A9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58A9C5A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19D042F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FB6509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03EC90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3B334BC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CFB01AA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47BA9D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72FFAE5" w14:textId="77777777" w:rsidR="00A13020" w:rsidRPr="00F13D4E" w:rsidRDefault="00A13020" w:rsidP="00A13020"/>
              </w:tc>
            </w:tr>
          </w:tbl>
          <w:p w14:paraId="19B27055" w14:textId="3CC6FF04" w:rsidR="00A806CD" w:rsidRPr="00F13D4E" w:rsidRDefault="00A806CD" w:rsidP="00F13D4E">
            <w:r w:rsidRPr="00F13D4E">
              <w:t xml:space="preserve">Rechne die Aufgabe </w:t>
            </w:r>
            <w:r w:rsidRPr="006355AC">
              <w:rPr>
                <w:b/>
                <w:bCs/>
              </w:rPr>
              <w:t>4 · 2,7</w:t>
            </w:r>
            <w:r w:rsidRPr="00F13D4E">
              <w:t xml:space="preserve"> wie Kenan. </w:t>
            </w:r>
          </w:p>
          <w:p w14:paraId="23B93B5A" w14:textId="77777777" w:rsidR="00A806CD" w:rsidRPr="00F13D4E" w:rsidRDefault="00A806CD" w:rsidP="00F13D4E">
            <w:r w:rsidRPr="00F13D4E">
              <w:t>Worauf musst du achten?</w:t>
            </w:r>
          </w:p>
          <w:p w14:paraId="6AFB57D4" w14:textId="4B881E87" w:rsidR="00004F79" w:rsidRPr="00F13D4E" w:rsidRDefault="00F67048" w:rsidP="00A806CD">
            <w:r>
              <w:t>Nutze</w:t>
            </w:r>
            <w:r w:rsidR="00A806CD" w:rsidRPr="00F13D4E">
              <w:t xml:space="preserve"> als Hilfe eine Stellentafel.</w:t>
            </w:r>
            <w:r w:rsidR="00927D4F" w:rsidRPr="00F13D4E">
              <w:t xml:space="preserve"> </w:t>
            </w:r>
          </w:p>
          <w:p w14:paraId="12EA86FB" w14:textId="77777777" w:rsidR="00A806CD" w:rsidRPr="00E22425" w:rsidRDefault="00A806CD" w:rsidP="00A806CD">
            <w:pPr>
              <w:rPr>
                <w:rFonts w:asciiTheme="majorHAnsi" w:hAnsiTheme="majorHAnsi" w:cstheme="majorHAnsi"/>
              </w:rPr>
            </w:pPr>
          </w:p>
          <w:p w14:paraId="269135BC" w14:textId="77777777" w:rsidR="00A806CD" w:rsidRPr="00E22425" w:rsidRDefault="00A806CD" w:rsidP="00A806CD">
            <w:pPr>
              <w:rPr>
                <w:rFonts w:asciiTheme="majorHAnsi" w:hAnsiTheme="majorHAnsi" w:cstheme="majorHAnsi"/>
              </w:rPr>
            </w:pPr>
          </w:p>
          <w:p w14:paraId="14653049" w14:textId="14269F2D" w:rsidR="00A806CD" w:rsidRPr="00E22425" w:rsidRDefault="00A806CD" w:rsidP="00A806CD">
            <w:pPr>
              <w:rPr>
                <w:rFonts w:asciiTheme="majorHAnsi" w:hAnsiTheme="majorHAnsi" w:cstheme="majorHAnsi"/>
              </w:rPr>
            </w:pPr>
          </w:p>
        </w:tc>
      </w:tr>
      <w:tr w:rsidR="003F49F3" w:rsidRPr="00E22425" w14:paraId="3A218FAE" w14:textId="77777777" w:rsidTr="004F36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1" w:type="dxa"/>
            <w:vMerge w:val="restart"/>
            <w:tcBorders>
              <w:top w:val="nil"/>
              <w:left w:val="nil"/>
              <w:right w:val="nil"/>
            </w:tcBorders>
          </w:tcPr>
          <w:p w14:paraId="0030C908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</w:tcPr>
          <w:p w14:paraId="6A9CF2B9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FD653C" w14:textId="09C152A1" w:rsidR="003F49F3" w:rsidRPr="00E22425" w:rsidRDefault="003F49F3" w:rsidP="003F49F3">
            <w:pPr>
              <w:spacing w:line="360" w:lineRule="auto"/>
            </w:pPr>
            <w:r w:rsidRPr="00E22425">
              <w:t>Rechne auch diese Aufgaben so wie Kenan. Schreibe ins Heft.</w:t>
            </w:r>
          </w:p>
        </w:tc>
      </w:tr>
      <w:tr w:rsidR="003F49F3" w:rsidRPr="00E22425" w14:paraId="31782D37" w14:textId="77777777" w:rsidTr="004F36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611" w:type="dxa"/>
            <w:vMerge/>
            <w:tcBorders>
              <w:left w:val="nil"/>
              <w:right w:val="nil"/>
            </w:tcBorders>
          </w:tcPr>
          <w:p w14:paraId="12AB6FD8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</w:tcPr>
          <w:p w14:paraId="55EE6E4F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FA3F6A4" w14:textId="21BCFE46" w:rsidR="003F49F3" w:rsidRPr="00E22425" w:rsidRDefault="003F49F3" w:rsidP="003F49F3">
            <w:pPr>
              <w:spacing w:line="360" w:lineRule="auto"/>
            </w:pPr>
            <w:r w:rsidRPr="00E22425">
              <w:t>(1)   5 · 6,9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5039ED6F" w14:textId="57DB87B5" w:rsidR="003F49F3" w:rsidRPr="00E22425" w:rsidRDefault="003F49F3" w:rsidP="003F49F3">
            <w:pPr>
              <w:spacing w:line="360" w:lineRule="auto"/>
            </w:pPr>
            <w:r w:rsidRPr="00E22425">
              <w:t>(2)   2 · 8,5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70AB96C" w14:textId="7061E84A" w:rsidR="003F49F3" w:rsidRPr="00E22425" w:rsidRDefault="003F49F3" w:rsidP="003F49F3">
            <w:pPr>
              <w:spacing w:line="360" w:lineRule="auto"/>
            </w:pPr>
            <w:r w:rsidRPr="00E22425">
              <w:t>(3)   9 · 1,3</w:t>
            </w:r>
          </w:p>
        </w:tc>
      </w:tr>
      <w:tr w:rsidR="003F49F3" w:rsidRPr="00E22425" w14:paraId="1FAE2645" w14:textId="77777777" w:rsidTr="003629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9"/>
        </w:trPr>
        <w:tc>
          <w:tcPr>
            <w:tcW w:w="611" w:type="dxa"/>
            <w:vMerge/>
            <w:tcBorders>
              <w:left w:val="nil"/>
              <w:right w:val="nil"/>
            </w:tcBorders>
          </w:tcPr>
          <w:p w14:paraId="24FB5730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</w:tcPr>
          <w:p w14:paraId="594C92A5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FFFE6C6" w14:textId="77777777" w:rsidR="003F49F3" w:rsidRPr="00E22425" w:rsidRDefault="003F49F3" w:rsidP="003F49F3">
            <w:pPr>
              <w:spacing w:line="360" w:lineRule="auto"/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74533EA" w14:textId="77777777" w:rsidR="003F49F3" w:rsidRPr="00E22425" w:rsidRDefault="003F49F3" w:rsidP="003F49F3">
            <w:pPr>
              <w:spacing w:line="360" w:lineRule="auto"/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69A2A559" w14:textId="2FF909F6" w:rsidR="003F49F3" w:rsidRPr="00E22425" w:rsidRDefault="003F49F3" w:rsidP="003F49F3">
            <w:pPr>
              <w:spacing w:line="360" w:lineRule="auto"/>
            </w:pPr>
          </w:p>
        </w:tc>
      </w:tr>
      <w:tr w:rsidR="003F49F3" w:rsidRPr="00E22425" w14:paraId="48404028" w14:textId="77777777" w:rsidTr="004F36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611" w:type="dxa"/>
            <w:vMerge/>
            <w:tcBorders>
              <w:left w:val="nil"/>
              <w:bottom w:val="nil"/>
              <w:right w:val="nil"/>
            </w:tcBorders>
          </w:tcPr>
          <w:p w14:paraId="2B122C95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</w:tcPr>
          <w:p w14:paraId="73452A44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1DA03E6" w14:textId="7FD69A21" w:rsidR="003F49F3" w:rsidRPr="00E22425" w:rsidRDefault="003F49F3" w:rsidP="003F49F3">
            <w:pPr>
              <w:spacing w:line="360" w:lineRule="auto"/>
            </w:pPr>
            <w:r>
              <w:t>(</w:t>
            </w:r>
            <w:r w:rsidRPr="00E22425">
              <w:t>4)   7 · 2,6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3D43B6F" w14:textId="15EBCBD0" w:rsidR="003F49F3" w:rsidRPr="00E22425" w:rsidRDefault="003F49F3" w:rsidP="003F49F3">
            <w:pPr>
              <w:spacing w:line="360" w:lineRule="auto"/>
            </w:pPr>
            <w:r w:rsidRPr="00E22425">
              <w:t>(5)   4 · 0,4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F736040" w14:textId="72EAD180" w:rsidR="003F49F3" w:rsidRPr="00E22425" w:rsidRDefault="003F49F3" w:rsidP="003F49F3">
            <w:pPr>
              <w:spacing w:line="360" w:lineRule="auto"/>
            </w:pPr>
            <w:r>
              <w:t>(</w:t>
            </w:r>
            <w:r w:rsidRPr="00E22425">
              <w:t>6)   8 ·</w:t>
            </w:r>
            <w:r w:rsidRPr="00E22425">
              <w:rPr>
                <w:b/>
                <w:vertAlign w:val="superscript"/>
              </w:rPr>
              <w:t xml:space="preserve"> </w:t>
            </w:r>
            <w:r w:rsidRPr="00E22425">
              <w:t>5,2</w:t>
            </w:r>
          </w:p>
        </w:tc>
      </w:tr>
    </w:tbl>
    <w:p w14:paraId="55E60FBC" w14:textId="5D9D2B26" w:rsidR="003F49F3" w:rsidRDefault="003F49F3"/>
    <w:tbl>
      <w:tblPr>
        <w:tblW w:w="9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6259AD" w:rsidRPr="00E22425" w14:paraId="63EFD36B" w14:textId="77777777" w:rsidTr="00C91DD3"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bookmarkEnd w:id="2"/>
          <w:p w14:paraId="0F97C8E1" w14:textId="7AE35C0D" w:rsidR="006259AD" w:rsidRPr="00E22425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1.3</w:t>
            </w:r>
          </w:p>
        </w:tc>
        <w:tc>
          <w:tcPr>
            <w:tcW w:w="8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21516" w14:textId="63D485AD" w:rsidR="006259AD" w:rsidRPr="00E22425" w:rsidRDefault="00A806C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Überprüfen mit Situationen aus dem Alltag</w:t>
            </w:r>
          </w:p>
        </w:tc>
      </w:tr>
      <w:tr w:rsidR="009D47D3" w:rsidRPr="00E22425" w14:paraId="38616D23" w14:textId="77777777" w:rsidTr="003629D2">
        <w:trPr>
          <w:trHeight w:val="2118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767AE14" w14:textId="77777777" w:rsidR="00A13020" w:rsidRDefault="00A13020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  <w:p w14:paraId="0142756C" w14:textId="77777777" w:rsidR="00A13020" w:rsidRDefault="00A13020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  <w:p w14:paraId="18EEB5B4" w14:textId="77777777" w:rsidR="00A13020" w:rsidRDefault="00A13020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  <w:p w14:paraId="13BC9D38" w14:textId="18BD7F1A" w:rsidR="009D47D3" w:rsidRPr="00E22425" w:rsidRDefault="00C91DD3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55DAFBA" wp14:editId="697948FC">
                  <wp:extent cx="360000" cy="272386"/>
                  <wp:effectExtent l="0" t="0" r="2540" b="0"/>
                  <wp:docPr id="1308186538" name="Grafik 130818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E8217E" w14:textId="77777777" w:rsidR="009D47D3" w:rsidRPr="00E22425" w:rsidRDefault="009D47D3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70115866" w14:textId="10A6A919" w:rsidR="00C91DD3" w:rsidRPr="00E22425" w:rsidRDefault="00AD7C3E" w:rsidP="00750506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allowOverlap="1" wp14:anchorId="6A635EB6" wp14:editId="7D8B7A75">
                      <wp:simplePos x="0" y="0"/>
                      <wp:positionH relativeFrom="column">
                        <wp:posOffset>4230717</wp:posOffset>
                      </wp:positionH>
                      <wp:positionV relativeFrom="paragraph">
                        <wp:posOffset>-247</wp:posOffset>
                      </wp:positionV>
                      <wp:extent cx="638107" cy="848616"/>
                      <wp:effectExtent l="0" t="0" r="0" b="2540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107" cy="848616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E664DE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635EB6" id="_x0000_s1081" style="position:absolute;margin-left:333.15pt;margin-top:0;width:50.25pt;height:66.8pt;z-index:251987968;mso-width-relative:margin;mso-height-relative:margin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">
                      <v:shape id="Grafik 11" o:spid="_x0000_s1082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">
                        <v:imagedata r:id="rId65" o:title="" chromakey="white"/>
                      </v:shape>
                      <v:shape id="Textfeld 12" o:spid="_x0000_s1083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7E664DE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B0418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E7A8402" wp14:editId="3E1E7C0E">
                      <wp:simplePos x="0" y="0"/>
                      <wp:positionH relativeFrom="column">
                        <wp:posOffset>966336</wp:posOffset>
                      </wp:positionH>
                      <wp:positionV relativeFrom="paragraph">
                        <wp:posOffset>89468</wp:posOffset>
                      </wp:positionV>
                      <wp:extent cx="2487930" cy="304800"/>
                      <wp:effectExtent l="431800" t="0" r="13970" b="38100"/>
                      <wp:wrapNone/>
                      <wp:docPr id="2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930" cy="304800"/>
                              </a:xfrm>
                              <a:prstGeom prst="wedgeRoundRectCallout">
                                <a:avLst>
                                  <a:gd name="adj1" fmla="val -66556"/>
                                  <a:gd name="adj2" fmla="val 5225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880334" w14:textId="6757024B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4 · 0,8 sind 0,32, denn 4 · 0 = 0 und 4 ·</w:t>
                                  </w:r>
                                  <w:r w:rsidRPr="006B0418">
                                    <w:rPr>
                                      <w:b/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8 = 32.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A8402" id="_x0000_s1082" type="#_x0000_t62" style="position:absolute;margin-left:76.1pt;margin-top:7.05pt;width:195.9pt;height:2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" adj="-3576,22088" fillcolor="white [3201]" strokecolor="#bfbfbf [2412]">
                      <v:textbox inset="1mm,0,1mm,0">
                        <w:txbxContent>
                          <w:p w14:paraId="31880334" w14:textId="6757024B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4 · 0,8 sind 0,32, denn 4 · 0 = 0 und 4 ·</w:t>
                            </w:r>
                            <w:r w:rsidRPr="006B0418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8 = 32.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 wp14:anchorId="68EDDD78" wp14:editId="2F4AF3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629920" cy="747063"/>
                      <wp:effectExtent l="0" t="0" r="0" b="2540"/>
                      <wp:wrapNone/>
                      <wp:docPr id="182237791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7276223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669721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93FB8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DDD78" id="_x0000_s1085" style="position:absolute;margin-left:0;margin-top:.2pt;width:49.6pt;height:58.8pt;z-index:251985920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">
                      <v:shape id="Grafik 3" o:spid="_x0000_s1086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">
                        <v:imagedata r:id="rId67" o:title="" chromakey="white"/>
                      </v:shape>
                      <v:shape id="Textfeld 12" o:spid="_x0000_s1087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7DF93FB8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08E6E7" w14:textId="7A88522D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54B29C26" w14:textId="54385877" w:rsidR="00C91DD3" w:rsidRPr="00E22425" w:rsidRDefault="00A13020" w:rsidP="00750506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35C42A2" wp14:editId="74644BFD">
                      <wp:simplePos x="0" y="0"/>
                      <wp:positionH relativeFrom="column">
                        <wp:posOffset>1210583</wp:posOffset>
                      </wp:positionH>
                      <wp:positionV relativeFrom="paragraph">
                        <wp:posOffset>178526</wp:posOffset>
                      </wp:positionV>
                      <wp:extent cx="2919095" cy="485775"/>
                      <wp:effectExtent l="0" t="228600" r="109855" b="28575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9095" cy="485775"/>
                              </a:xfrm>
                              <a:prstGeom prst="wedgeRoundRectCallout">
                                <a:avLst>
                                  <a:gd name="adj1" fmla="val 52019"/>
                                  <a:gd name="adj2" fmla="val -905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AD54E" w14:textId="67D48D77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Stell dir vor, du kaufst Eis mit 4 Kugeln und jede Kugel kostet 80 Cent. Dann zahlst du nicht nur 32 Cent.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C42A2" id="_x0000_s1086" type="#_x0000_t62" style="position:absolute;margin-left:95.3pt;margin-top:14.05pt;width:229.85pt;height:3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" adj="22036,-8754" fillcolor="white [3201]" strokecolor="#bfbfbf [2412]">
                      <v:textbox inset="1mm,0,1mm,0">
                        <w:txbxContent>
                          <w:p w14:paraId="38EAD54E" w14:textId="67D48D77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Stell dir vor, du kaufst Eis mit 4 Kugeln und jede Kugel kostet 80 Cent. Dann zahlst du nicht nur 32 Cent.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B5E911" w14:textId="0B20D319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738D461E" w14:textId="49C4DE39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79EF51CC" w14:textId="41C98916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3A2214EA" w14:textId="62F4B300" w:rsidR="00C91DD3" w:rsidRPr="00E22425" w:rsidRDefault="00C91DD3" w:rsidP="00F13D4E">
            <w:r w:rsidRPr="00E22425">
              <w:t>Was meint Tim? Wo hat Emily einen Fehler gemacht? Erkläre</w:t>
            </w:r>
            <w:r w:rsidR="002D7C6C" w:rsidRPr="00E22425">
              <w:t>.</w:t>
            </w:r>
          </w:p>
          <w:p w14:paraId="60124802" w14:textId="6D21E65C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</w:tc>
      </w:tr>
      <w:tr w:rsidR="009D47D3" w:rsidRPr="00E22425" w14:paraId="23A5F6EE" w14:textId="77777777" w:rsidTr="006355AC">
        <w:trPr>
          <w:trHeight w:val="734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CA4AD96" w14:textId="1E6111D3" w:rsidR="009D47D3" w:rsidRPr="00E22425" w:rsidRDefault="00C91DD3" w:rsidP="009D47D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CF59084" wp14:editId="43B5C8A8">
                  <wp:extent cx="313144" cy="272386"/>
                  <wp:effectExtent l="0" t="0" r="0" b="0"/>
                  <wp:docPr id="1935674997" name="Grafik 1935674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A40D1D" w14:textId="77777777" w:rsidR="009D47D3" w:rsidRPr="00E22425" w:rsidRDefault="009D47D3" w:rsidP="009D47D3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58C927EB" w14:textId="77777777" w:rsidR="003F49F3" w:rsidRPr="003F49F3" w:rsidRDefault="003F49F3" w:rsidP="003F49F3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>Eine Person stellt eine Multiplikationsaufgabe.</w:t>
            </w:r>
          </w:p>
          <w:p w14:paraId="7D0904CD" w14:textId="0929EB6F" w:rsidR="003F49F3" w:rsidRPr="003F49F3" w:rsidRDefault="00C91DD3" w:rsidP="003F49F3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>D</w:t>
            </w:r>
            <w:r w:rsidR="003F49F3" w:rsidRPr="003F49F3">
              <w:rPr>
                <w:rFonts w:asciiTheme="majorHAnsi" w:hAnsiTheme="majorHAnsi" w:cstheme="majorHAnsi"/>
                <w:noProof/>
              </w:rPr>
              <w:t xml:space="preserve">ie 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andere löst </w:t>
            </w:r>
            <w:r w:rsidR="009C76DE">
              <w:rPr>
                <w:rFonts w:asciiTheme="majorHAnsi" w:hAnsiTheme="majorHAnsi" w:cstheme="majorHAnsi"/>
                <w:noProof/>
              </w:rPr>
              <w:t>sie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 im Kopf</w:t>
            </w:r>
            <w:r w:rsidR="00EF50F3">
              <w:rPr>
                <w:rFonts w:asciiTheme="majorHAnsi" w:hAnsiTheme="majorHAnsi" w:cstheme="majorHAnsi"/>
                <w:noProof/>
              </w:rPr>
              <w:t xml:space="preserve">, mit Schritten am Zahlenstrahl 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oder mit Stellentafel. </w:t>
            </w:r>
          </w:p>
          <w:p w14:paraId="4390C36D" w14:textId="7F2657F3" w:rsidR="009D47D3" w:rsidRPr="00E22425" w:rsidRDefault="00C91DD3" w:rsidP="009D47D3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741FCE8B" w14:textId="77777777" w:rsidR="003F49F3" w:rsidRDefault="003F49F3"/>
    <w:tbl>
      <w:tblPr>
        <w:tblW w:w="9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0425FD" w:rsidRPr="00E22425" w14:paraId="63009E55" w14:textId="77777777" w:rsidTr="00C91DD3"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B2FF3CC" w14:textId="2E5CB71B" w:rsidR="000425FD" w:rsidRPr="00E22425" w:rsidRDefault="000425F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1.4</w:t>
            </w:r>
          </w:p>
        </w:tc>
        <w:tc>
          <w:tcPr>
            <w:tcW w:w="8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89248" w14:textId="3D64BF95" w:rsidR="000425FD" w:rsidRPr="00E22425" w:rsidRDefault="00C91DD3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</w:tr>
      <w:tr w:rsidR="00C91DD3" w:rsidRPr="00E22425" w14:paraId="2C2328E3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34CE2B9" w14:textId="0A7EC9A2" w:rsidR="00C91DD3" w:rsidRPr="00E22425" w:rsidRDefault="00C91DD3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A28064" w14:textId="77777777" w:rsidR="00C91DD3" w:rsidRPr="00E22425" w:rsidRDefault="00C91DD3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7994" w:type="dxa"/>
              <w:tblLayout w:type="fixed"/>
              <w:tblLook w:val="01E0" w:firstRow="1" w:lastRow="1" w:firstColumn="1" w:lastColumn="1" w:noHBand="0" w:noVBand="0"/>
            </w:tblPr>
            <w:tblGrid>
              <w:gridCol w:w="2664"/>
              <w:gridCol w:w="2664"/>
              <w:gridCol w:w="2666"/>
            </w:tblGrid>
            <w:tr w:rsidR="00C91DD3" w:rsidRPr="00E22425" w14:paraId="43FC68C5" w14:textId="77777777" w:rsidTr="003629D2">
              <w:trPr>
                <w:trHeight w:val="389"/>
              </w:trPr>
              <w:tc>
                <w:tcPr>
                  <w:tcW w:w="7994" w:type="dxa"/>
                  <w:gridSpan w:val="3"/>
                </w:tcPr>
                <w:p w14:paraId="1BB32E1A" w14:textId="669CC81F" w:rsidR="00C91DD3" w:rsidRPr="00E22425" w:rsidRDefault="00C91DD3" w:rsidP="00C91DD3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Rechne die folgenden Aufgaben.</w:t>
                  </w:r>
                </w:p>
              </w:tc>
            </w:tr>
            <w:tr w:rsidR="00C91DD3" w:rsidRPr="00E22425" w14:paraId="62E3DA12" w14:textId="77777777" w:rsidTr="00C91DD3">
              <w:trPr>
                <w:trHeight w:val="1300"/>
              </w:trPr>
              <w:tc>
                <w:tcPr>
                  <w:tcW w:w="2664" w:type="dxa"/>
                </w:tcPr>
                <w:p w14:paraId="454C38CA" w14:textId="77777777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 2     · 3 = ____________</w:t>
                  </w:r>
                </w:p>
                <w:p w14:paraId="0753EFAD" w14:textId="30011977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 1     · 3 = ____________</w:t>
                  </w:r>
                </w:p>
                <w:p w14:paraId="3A1E8036" w14:textId="77777777" w:rsidR="00C91DD3" w:rsidRPr="00E22425" w:rsidRDefault="00C91DD3" w:rsidP="00C91DD3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 0,5 · 3 = ____________</w:t>
                  </w:r>
                </w:p>
              </w:tc>
              <w:tc>
                <w:tcPr>
                  <w:tcW w:w="2664" w:type="dxa"/>
                </w:tcPr>
                <w:p w14:paraId="341D853D" w14:textId="353AAA98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60    · 4 = ____________</w:t>
                  </w:r>
                </w:p>
                <w:p w14:paraId="23878DEE" w14:textId="7060CA70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</w:t>
                  </w:r>
                  <w:r w:rsidR="00AD4ACC">
                    <w:rPr>
                      <w:rFonts w:asciiTheme="majorHAnsi" w:hAnsiTheme="majorHAnsi" w:cstheme="majorHAnsi"/>
                      <w:noProof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6  </w:t>
                  </w:r>
                  <w:r w:rsidR="00AD4ACC">
                    <w:rPr>
                      <w:rFonts w:asciiTheme="majorHAnsi" w:hAnsiTheme="majorHAnsi" w:cstheme="majorHAnsi"/>
                      <w:noProof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· 4 = ___________</w:t>
                  </w:r>
                </w:p>
                <w:p w14:paraId="225CA0D4" w14:textId="397272DF" w:rsidR="00C91DD3" w:rsidRPr="00E22425" w:rsidRDefault="00A13020" w:rsidP="00C91DD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>
                    <w:rPr>
                      <w:rFonts w:asciiTheme="majorHAnsi" w:hAnsiTheme="majorHAnsi" w:cstheme="majorHAnsi"/>
                      <w:noProof/>
                    </w:rPr>
                    <w:t xml:space="preserve">     </w:t>
                  </w:r>
                  <w:r w:rsidR="00C91DD3" w:rsidRPr="00E22425">
                    <w:rPr>
                      <w:rFonts w:asciiTheme="majorHAnsi" w:hAnsiTheme="majorHAnsi" w:cstheme="majorHAnsi"/>
                      <w:noProof/>
                    </w:rPr>
                    <w:t>0,6 · 4 = ____________</w:t>
                  </w:r>
                </w:p>
              </w:tc>
              <w:tc>
                <w:tcPr>
                  <w:tcW w:w="2664" w:type="dxa"/>
                </w:tcPr>
                <w:p w14:paraId="5554D8E1" w14:textId="31A3262F" w:rsidR="00C91DD3" w:rsidRPr="00E22425" w:rsidRDefault="00C91DD3" w:rsidP="006355AC">
                  <w:pPr>
                    <w:pStyle w:val="Text"/>
                    <w:spacing w:line="480" w:lineRule="auto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0,2 · 8 = __________</w:t>
                  </w:r>
                </w:p>
                <w:p w14:paraId="2F952558" w14:textId="5AFC9B03" w:rsidR="00C91DD3" w:rsidRPr="00E22425" w:rsidRDefault="00C91DD3" w:rsidP="006355AC">
                  <w:pPr>
                    <w:pStyle w:val="Text"/>
                    <w:spacing w:line="480" w:lineRule="auto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0,4 · 4 = __________</w:t>
                  </w:r>
                </w:p>
                <w:p w14:paraId="07C670D9" w14:textId="77777777" w:rsidR="00C91DD3" w:rsidRPr="00E22425" w:rsidRDefault="00C91DD3" w:rsidP="00C91DD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0,8 · 2 = __________</w:t>
                  </w:r>
                </w:p>
              </w:tc>
            </w:tr>
          </w:tbl>
          <w:p w14:paraId="21D2B980" w14:textId="77777777" w:rsidR="00C91DD3" w:rsidRPr="00E22425" w:rsidRDefault="00C91DD3" w:rsidP="00C91DD3">
            <w:pPr>
              <w:rPr>
                <w:rFonts w:asciiTheme="majorHAnsi" w:hAnsiTheme="majorHAnsi" w:cstheme="majorHAnsi"/>
              </w:rPr>
            </w:pPr>
          </w:p>
        </w:tc>
      </w:tr>
      <w:tr w:rsidR="00A13020" w:rsidRPr="00E22425" w14:paraId="5475EC72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9C0D481" w14:textId="77777777" w:rsidR="00A13020" w:rsidRPr="00E22425" w:rsidRDefault="00A13020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A52A50" w14:textId="77777777" w:rsidR="00A13020" w:rsidRPr="00E22425" w:rsidRDefault="00A13020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2C55038C" w14:textId="77777777" w:rsidR="00A13020" w:rsidRPr="00E22425" w:rsidRDefault="00A13020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C91DD3" w:rsidRPr="00E22425" w14:paraId="18BCFC0E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CA34FA6" w14:textId="67AC6E5F" w:rsidR="00C91DD3" w:rsidRPr="00E22425" w:rsidRDefault="00C91DD3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D13230D" wp14:editId="0CD700EB">
                  <wp:extent cx="360000" cy="272386"/>
                  <wp:effectExtent l="0" t="0" r="2540" b="0"/>
                  <wp:docPr id="520682262" name="Grafik 52068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03389D8" w14:textId="430BA888" w:rsidR="00C91DD3" w:rsidRPr="00E22425" w:rsidRDefault="00C91DD3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543BE495" w14:textId="5B860792" w:rsidR="00C91DD3" w:rsidRPr="00E22425" w:rsidRDefault="00C91DD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Schau dir die Aufgaben und Ergebnisse aus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nochmal an. Was fällt dir auf?</w:t>
            </w:r>
          </w:p>
        </w:tc>
      </w:tr>
      <w:tr w:rsidR="00A13020" w:rsidRPr="00E22425" w14:paraId="1946DC5E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61A9AB46" w14:textId="77777777" w:rsidR="00A13020" w:rsidRPr="00E22425" w:rsidRDefault="00A13020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1C7A2A" w14:textId="77777777" w:rsidR="00A13020" w:rsidRPr="00E22425" w:rsidRDefault="00A13020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70878003" w14:textId="77777777" w:rsidR="00A13020" w:rsidRPr="00E22425" w:rsidRDefault="00A13020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C91DD3" w:rsidRPr="00E22425" w14:paraId="0EC69F7C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70762F2" w14:textId="3B4BD47A" w:rsidR="00C91DD3" w:rsidRPr="00E22425" w:rsidRDefault="00C91DD3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72320B0" wp14:editId="49A9EE02">
                  <wp:extent cx="313144" cy="272386"/>
                  <wp:effectExtent l="0" t="0" r="0" b="0"/>
                  <wp:docPr id="2024302136" name="Grafik 202430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6BC8D7" w14:textId="7B6D2151" w:rsidR="00C91DD3" w:rsidRPr="00E22425" w:rsidRDefault="00C91DD3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1F049B4D" w14:textId="61771496" w:rsidR="00C91DD3" w:rsidRPr="00E22425" w:rsidRDefault="00C91DD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Stellt euch gegenseitig Päckchen wie in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>. Erklärt auch die Muster</w:t>
            </w:r>
            <w:r w:rsidR="002D7C6C" w:rsidRPr="00E22425">
              <w:rPr>
                <w:rFonts w:asciiTheme="majorHAnsi" w:hAnsiTheme="majorHAnsi" w:cstheme="majorHAnsi"/>
                <w:noProof/>
              </w:rPr>
              <w:t>.</w:t>
            </w:r>
          </w:p>
        </w:tc>
      </w:tr>
    </w:tbl>
    <w:p w14:paraId="69E5F23F" w14:textId="77777777" w:rsidR="003F49F3" w:rsidRDefault="003F49F3">
      <w:pPr>
        <w:sectPr w:rsidR="003F49F3" w:rsidSect="00AF17B3">
          <w:headerReference w:type="default" r:id="rId68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B37647" w:rsidRPr="00E22425" w14:paraId="1AC239E6" w14:textId="77777777" w:rsidTr="003F49F3">
        <w:tc>
          <w:tcPr>
            <w:tcW w:w="611" w:type="dxa"/>
          </w:tcPr>
          <w:p w14:paraId="339FB7D5" w14:textId="06A2075A" w:rsidR="00B37647" w:rsidRPr="00DF5244" w:rsidRDefault="00B37647" w:rsidP="00DF5244">
            <w:pPr>
              <w:pStyle w:val="berschrift2"/>
            </w:pPr>
            <w:r w:rsidRPr="00DF5244">
              <w:lastRenderedPageBreak/>
              <w:t>2</w:t>
            </w:r>
          </w:p>
        </w:tc>
        <w:tc>
          <w:tcPr>
            <w:tcW w:w="8465" w:type="dxa"/>
            <w:gridSpan w:val="2"/>
          </w:tcPr>
          <w:p w14:paraId="115C3DF9" w14:textId="1F35DE52" w:rsidR="00B37647" w:rsidRPr="00DF5244" w:rsidRDefault="00C91DD3" w:rsidP="00DF5244">
            <w:pPr>
              <w:pStyle w:val="berschrift2"/>
            </w:pPr>
            <w:r w:rsidRPr="00DF5244">
              <w:t>Dezimalzahlen durch natürliche Zahlen dividieren und umgekehrt</w:t>
            </w:r>
          </w:p>
        </w:tc>
      </w:tr>
      <w:tr w:rsidR="00B37647" w:rsidRPr="00E22425" w14:paraId="5B1D142F" w14:textId="77777777" w:rsidTr="003F49F3">
        <w:tc>
          <w:tcPr>
            <w:tcW w:w="611" w:type="dxa"/>
          </w:tcPr>
          <w:p w14:paraId="4A7AEA36" w14:textId="57555714" w:rsidR="00B37647" w:rsidRPr="00E22425" w:rsidRDefault="00B37647" w:rsidP="00B37647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2.1</w:t>
            </w:r>
          </w:p>
        </w:tc>
        <w:tc>
          <w:tcPr>
            <w:tcW w:w="8465" w:type="dxa"/>
            <w:gridSpan w:val="2"/>
          </w:tcPr>
          <w:p w14:paraId="6877E871" w14:textId="3AC5836E" w:rsidR="00B37647" w:rsidRPr="00E22425" w:rsidRDefault="00C91DD3" w:rsidP="00B37647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Rechenaufgaben am Zahlenstrahl</w:t>
            </w:r>
          </w:p>
        </w:tc>
      </w:tr>
      <w:tr w:rsidR="009C76DE" w:rsidRPr="00E22425" w14:paraId="544ECDAA" w14:textId="77777777" w:rsidTr="003F49F3">
        <w:tc>
          <w:tcPr>
            <w:tcW w:w="611" w:type="dxa"/>
          </w:tcPr>
          <w:p w14:paraId="0BDBFA6D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122D5AF" w14:textId="6A8CBC94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</w:tcPr>
          <w:p w14:paraId="594139C9" w14:textId="787266AC" w:rsidR="009C76DE" w:rsidRDefault="000E1F1B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3152" behindDoc="0" locked="0" layoutInCell="1" allowOverlap="1" wp14:anchorId="3325B7AD" wp14:editId="7E6446E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75915</wp:posOffset>
                  </wp:positionV>
                  <wp:extent cx="4857061" cy="738548"/>
                  <wp:effectExtent l="0" t="0" r="0" b="0"/>
                  <wp:wrapNone/>
                  <wp:docPr id="4806630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169700" name="Grafik 158716970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061" cy="73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388BB" w14:textId="233D0EED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2D912974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0C555349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006C42E4" w14:textId="77777777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9C76DE" w:rsidRPr="00E22425" w14:paraId="36438436" w14:textId="77777777" w:rsidTr="003F49F3">
        <w:tc>
          <w:tcPr>
            <w:tcW w:w="611" w:type="dxa"/>
          </w:tcPr>
          <w:p w14:paraId="33609209" w14:textId="0903259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8C5C52E" wp14:editId="5F6A51F5">
                  <wp:extent cx="360000" cy="272386"/>
                  <wp:effectExtent l="0" t="0" r="2540" b="0"/>
                  <wp:docPr id="15257" name="Grafik 15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CF2B0E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5349AA4" w14:textId="77777777" w:rsidR="009C76DE" w:rsidRPr="00E22425" w:rsidRDefault="009C76DE" w:rsidP="009C76DE">
            <w:r w:rsidRPr="00E22425">
              <w:t xml:space="preserve">Schau dir das Bild am Zahlenstrahl aus Aufgabe </w:t>
            </w:r>
            <w:r w:rsidRPr="00DF5244">
              <w:rPr>
                <w:b/>
                <w:color w:val="327A86" w:themeColor="text2"/>
              </w:rPr>
              <w:t>1.1</w:t>
            </w:r>
            <w:r w:rsidRPr="00DF5244">
              <w:rPr>
                <w:color w:val="327A86" w:themeColor="text2"/>
              </w:rPr>
              <w:t xml:space="preserve"> </w:t>
            </w:r>
            <w:r w:rsidRPr="00E22425">
              <w:t>noch einmal an.</w:t>
            </w:r>
          </w:p>
          <w:p w14:paraId="6E1D3A1A" w14:textId="77777777" w:rsidR="009C76DE" w:rsidRPr="00E22425" w:rsidRDefault="009C76DE" w:rsidP="009C76DE">
            <w:r w:rsidRPr="00E22425">
              <w:t>Welche Aufgaben passen noch dazu? Kreise ein und erkläre.</w:t>
            </w:r>
          </w:p>
          <w:p w14:paraId="724ADDF2" w14:textId="77777777" w:rsidR="009C76DE" w:rsidRPr="00E22425" w:rsidRDefault="009C76DE" w:rsidP="009C76DE">
            <w:pPr>
              <w:rPr>
                <w:rFonts w:asciiTheme="majorHAnsi" w:hAnsiTheme="majorHAnsi" w:cstheme="majorHAnsi"/>
              </w:rPr>
            </w:pPr>
          </w:p>
          <w:p w14:paraId="18B36C04" w14:textId="49BDDA3E" w:rsidR="009C76DE" w:rsidRPr="00425874" w:rsidRDefault="009C76DE" w:rsidP="0042587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4 - 0,8 - 0,8 - 0,8 - 0,8 - 0,8      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  </w:t>
            </w:r>
            <w:proofErr w:type="gramStart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>4 :</w:t>
            </w:r>
            <w:proofErr w:type="gramEnd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0,8      </w:t>
            </w:r>
            <w:r w:rsidR="00B07830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="00EF50F3">
              <w:rPr>
                <w:rFonts w:asciiTheme="majorHAnsi" w:hAnsiTheme="majorHAnsi" w:cstheme="majorHAnsi"/>
                <w:sz w:val="24"/>
                <w:szCs w:val="24"/>
              </w:rPr>
              <w:t>5 · </w:t>
            </w:r>
            <w:r w:rsidR="00EF50F3" w:rsidRPr="003F49F3">
              <w:rPr>
                <w:rFonts w:asciiTheme="majorHAnsi" w:hAnsiTheme="majorHAnsi" w:cstheme="majorHAnsi"/>
                <w:sz w:val="24"/>
                <w:szCs w:val="24"/>
              </w:rPr>
              <w:t>0,8</w:t>
            </w:r>
            <w:r w:rsidR="00EF50F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EF50F3"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  </w:t>
            </w:r>
            <w:r w:rsidR="00B07830"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proofErr w:type="gramStart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>4 :</w:t>
            </w:r>
            <w:proofErr w:type="gramEnd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5               5 - 0,8 </w:t>
            </w:r>
          </w:p>
        </w:tc>
      </w:tr>
      <w:tr w:rsidR="00425874" w:rsidRPr="00E22425" w14:paraId="03AE1DE7" w14:textId="77777777" w:rsidTr="003F49F3">
        <w:tc>
          <w:tcPr>
            <w:tcW w:w="611" w:type="dxa"/>
          </w:tcPr>
          <w:p w14:paraId="61C74B5A" w14:textId="77777777" w:rsidR="00425874" w:rsidRPr="00E22425" w:rsidRDefault="00425874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5A29F80" w14:textId="77777777" w:rsidR="00425874" w:rsidRPr="00E22425" w:rsidRDefault="00425874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3ACDC93E" w14:textId="77777777" w:rsidR="00425874" w:rsidRPr="00E22425" w:rsidRDefault="00425874" w:rsidP="009C76DE"/>
        </w:tc>
      </w:tr>
      <w:tr w:rsidR="00EF50F3" w:rsidRPr="00E22425" w14:paraId="7C29AE9B" w14:textId="77777777" w:rsidTr="003F49F3">
        <w:tc>
          <w:tcPr>
            <w:tcW w:w="611" w:type="dxa"/>
          </w:tcPr>
          <w:p w14:paraId="38F7E2C4" w14:textId="33D50F80" w:rsidR="00EF50F3" w:rsidRPr="00E22425" w:rsidRDefault="00867B31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FC078F2" wp14:editId="051706BE">
                  <wp:extent cx="360000" cy="272386"/>
                  <wp:effectExtent l="0" t="0" r="2540" b="0"/>
                  <wp:docPr id="2115139787" name="Grafik 2115139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C35BE3" w14:textId="6DA7F0C0" w:rsidR="00EF50F3" w:rsidRPr="00E22425" w:rsidRDefault="00EF50F3" w:rsidP="000A412F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b) </w:t>
            </w:r>
          </w:p>
        </w:tc>
        <w:tc>
          <w:tcPr>
            <w:tcW w:w="8040" w:type="dxa"/>
          </w:tcPr>
          <w:p w14:paraId="4B914A59" w14:textId="2C2CDA22" w:rsidR="00EF50F3" w:rsidRPr="00867B31" w:rsidRDefault="00867B31" w:rsidP="009C76DE">
            <w:r>
              <w:t>Zu welchen Aufgaben aus</w:t>
            </w:r>
            <w:r w:rsidR="00EF50F3">
              <w:t xml:space="preserve"> </w:t>
            </w:r>
            <w:r w:rsidR="00EF50F3" w:rsidRPr="00867B31">
              <w:rPr>
                <w:b/>
                <w:bCs/>
                <w:color w:val="327A86" w:themeColor="accent1"/>
              </w:rPr>
              <w:t>a)</w:t>
            </w:r>
            <w:r>
              <w:rPr>
                <w:b/>
                <w:bCs/>
              </w:rPr>
              <w:t xml:space="preserve"> </w:t>
            </w:r>
            <w:r>
              <w:t>passen die Beschreibungen mit Schritten? Erkläre.</w:t>
            </w:r>
          </w:p>
          <w:p w14:paraId="51F21DD0" w14:textId="2039E2C3" w:rsidR="00EF50F3" w:rsidRPr="003E09E0" w:rsidRDefault="00425874" w:rsidP="009C76DE">
            <w:pPr>
              <w:rPr>
                <w:b/>
                <w:bCs/>
                <w:color w:val="000000" w:themeColor="text1"/>
              </w:rPr>
            </w:pPr>
            <w:r w:rsidRPr="003E09E0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02A2102" wp14:editId="2B1F21F0">
                      <wp:simplePos x="0" y="0"/>
                      <wp:positionH relativeFrom="column">
                        <wp:posOffset>3404345</wp:posOffset>
                      </wp:positionH>
                      <wp:positionV relativeFrom="paragraph">
                        <wp:posOffset>81915</wp:posOffset>
                      </wp:positionV>
                      <wp:extent cx="1684020" cy="622300"/>
                      <wp:effectExtent l="0" t="0" r="5080" b="0"/>
                      <wp:wrapNone/>
                      <wp:docPr id="1213524003" name="Textfeld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4020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BE314E" w14:textId="2BAE8C95" w:rsidR="00EF50F3" w:rsidRPr="00867B31" w:rsidRDefault="00EF50F3" w:rsidP="003E09E0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</w:pPr>
                                  <w:r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Ich laufe in 0,8er-Schritten zur 4. </w:t>
                                  </w:r>
                                  <w:r w:rsidR="009470DF"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>Wie viel</w:t>
                                  </w:r>
                                  <w:r w:rsidR="00425874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 w:rsidR="009470DF"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 Schritte brauche ich?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A2102" id="Textfeld 75" o:spid="_x0000_s1087" type="#_x0000_t202" style="position:absolute;margin-left:268.05pt;margin-top:6.45pt;width:132.6pt;height:49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" fillcolor="#f2f2f2 [3052]" stroked="f" strokeweight=".5pt">
                      <v:textbox>
                        <w:txbxContent>
                          <w:p w14:paraId="3FBE314E" w14:textId="2BAE8C95" w:rsidR="00EF50F3" w:rsidRPr="00867B31" w:rsidRDefault="00EF50F3" w:rsidP="003E09E0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 xml:space="preserve">Ich laufe in 0,8er-Schritten zur 4. </w:t>
                            </w:r>
                            <w:r w:rsidR="009470DF"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>Wie viel</w:t>
                            </w:r>
                            <w:r w:rsidR="00425874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>e</w:t>
                            </w:r>
                            <w:r w:rsidR="009470DF"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 xml:space="preserve"> Schritte brauche ich?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09E0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4CDA32CD" wp14:editId="026121A3">
                      <wp:simplePos x="0" y="0"/>
                      <wp:positionH relativeFrom="column">
                        <wp:posOffset>1665080</wp:posOffset>
                      </wp:positionH>
                      <wp:positionV relativeFrom="paragraph">
                        <wp:posOffset>81915</wp:posOffset>
                      </wp:positionV>
                      <wp:extent cx="1642745" cy="622300"/>
                      <wp:effectExtent l="0" t="0" r="0" b="0"/>
                      <wp:wrapNone/>
                      <wp:docPr id="1562226121" name="Textfeld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2745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7D9EC7" w14:textId="5A779557" w:rsidR="00EF50F3" w:rsidRPr="00867B31" w:rsidRDefault="00EF50F3" w:rsidP="003E09E0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</w:pPr>
                                  <w:r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Ich will in fünf Schritten zur 4 laufen. Wie lang sind die Schritte?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A32CD" id="_x0000_s1088" type="#_x0000_t202" style="position:absolute;margin-left:131.1pt;margin-top:6.45pt;width:129.35pt;height:4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" fillcolor="#f2f2f2 [3052]" stroked="f" strokeweight=".5pt">
                      <v:textbox>
                        <w:txbxContent>
                          <w:p w14:paraId="0D7D9EC7" w14:textId="5A779557" w:rsidR="00EF50F3" w:rsidRPr="00867B31" w:rsidRDefault="00EF50F3" w:rsidP="003E09E0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 xml:space="preserve">Ich will in fünf Schritten zur 4 laufen. Wie lang sind die Schritte?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B31" w:rsidRPr="003E09E0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32389F9" wp14:editId="241103E4">
                      <wp:simplePos x="0" y="0"/>
                      <wp:positionH relativeFrom="column">
                        <wp:posOffset>2378</wp:posOffset>
                      </wp:positionH>
                      <wp:positionV relativeFrom="paragraph">
                        <wp:posOffset>81991</wp:posOffset>
                      </wp:positionV>
                      <wp:extent cx="1563190" cy="622300"/>
                      <wp:effectExtent l="0" t="0" r="0" b="0"/>
                      <wp:wrapNone/>
                      <wp:docPr id="1533670047" name="Textfeld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3190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83D71B" w14:textId="01D7BDB6" w:rsidR="00EF50F3" w:rsidRPr="00867B31" w:rsidRDefault="00EF50F3" w:rsidP="003E09E0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</w:pPr>
                                  <w:r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>Ich laufe fünf 0,8er-Schritte. Bei welcher Zahl lande ich dann?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389F9" id="_x0000_s1089" type="#_x0000_t202" style="position:absolute;margin-left:.2pt;margin-top:6.45pt;width:123.1pt;height:49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" fillcolor="#f2f2f2 [3052]" stroked="f" strokeweight=".5pt">
                      <v:textbox>
                        <w:txbxContent>
                          <w:p w14:paraId="4283D71B" w14:textId="01D7BDB6" w:rsidR="00EF50F3" w:rsidRPr="00867B31" w:rsidRDefault="00EF50F3" w:rsidP="003E09E0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>Ich laufe fünf 0,8er-Schritte. Bei welcher Zahl lande ich dann?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A8CF69" w14:textId="3FA45F71" w:rsidR="00EF50F3" w:rsidRPr="00E22425" w:rsidRDefault="00EF50F3" w:rsidP="009C76DE"/>
        </w:tc>
      </w:tr>
      <w:tr w:rsidR="009C76DE" w:rsidRPr="00E22425" w14:paraId="5564C17D" w14:textId="77777777" w:rsidTr="003F49F3">
        <w:tc>
          <w:tcPr>
            <w:tcW w:w="611" w:type="dxa"/>
          </w:tcPr>
          <w:p w14:paraId="37ECAA16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D45E9A2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44FDBE75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4E20A4F2" w14:textId="23119735" w:rsidR="00EF50F3" w:rsidRPr="00E22425" w:rsidRDefault="00EF50F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425874" w:rsidRPr="00E22425" w14:paraId="547D3C8A" w14:textId="77777777" w:rsidTr="003F49F3">
        <w:tc>
          <w:tcPr>
            <w:tcW w:w="611" w:type="dxa"/>
          </w:tcPr>
          <w:p w14:paraId="275E30AB" w14:textId="77777777" w:rsidR="00425874" w:rsidRPr="00E22425" w:rsidRDefault="00425874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37DCC23" w14:textId="77777777" w:rsidR="00425874" w:rsidRPr="00E22425" w:rsidRDefault="00425874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6C0D4782" w14:textId="77777777" w:rsidR="00425874" w:rsidRDefault="00425874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A13020" w:rsidRPr="00E22425" w14:paraId="22967B08" w14:textId="77777777" w:rsidTr="003F49F3">
        <w:tc>
          <w:tcPr>
            <w:tcW w:w="611" w:type="dxa"/>
          </w:tcPr>
          <w:p w14:paraId="4216A1BB" w14:textId="630A063F" w:rsidR="00A13020" w:rsidRPr="00E22425" w:rsidRDefault="00A13020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9476742" w14:textId="5021D6DD" w:rsidR="00A13020" w:rsidRPr="00E22425" w:rsidRDefault="00EF50F3" w:rsidP="000A412F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</w:t>
            </w:r>
            <w:r w:rsidR="009C76DE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0" w:type="dxa"/>
          </w:tcPr>
          <w:p w14:paraId="401005AC" w14:textId="77777777" w:rsidR="000E1F1B" w:rsidRDefault="000E1F1B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4351577F" w14:textId="41B66DBA" w:rsidR="009C76DE" w:rsidRPr="00E22425" w:rsidRDefault="000E1F1B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7AA739C" wp14:editId="34B94756">
                  <wp:extent cx="4856400" cy="727252"/>
                  <wp:effectExtent l="0" t="0" r="0" b="0"/>
                  <wp:docPr id="73760876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608766" name="Grafik 73760876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400" cy="72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6DE" w:rsidRPr="00E22425" w14:paraId="3AC85321" w14:textId="77777777" w:rsidTr="00425874">
        <w:trPr>
          <w:trHeight w:hRule="exact" w:val="1601"/>
        </w:trPr>
        <w:tc>
          <w:tcPr>
            <w:tcW w:w="611" w:type="dxa"/>
          </w:tcPr>
          <w:p w14:paraId="521F81B9" w14:textId="6B466E3C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6CBF94C" w14:textId="77777777" w:rsidR="009C76DE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F39C411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47DF0CEA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28C907ED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4E3F62A6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6C7DAA38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2F64291B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3615552D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DC07BD0" w14:textId="77777777" w:rsidR="003E09E0" w:rsidRPr="00E22425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0DDB3772" w14:textId="043C4513" w:rsidR="009C76DE" w:rsidRPr="00E22425" w:rsidRDefault="00425874" w:rsidP="009C76DE">
            <w:pPr>
              <w:rPr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656CBE1C" wp14:editId="6AA72556">
                      <wp:simplePos x="0" y="0"/>
                      <wp:positionH relativeFrom="column">
                        <wp:posOffset>1573921</wp:posOffset>
                      </wp:positionH>
                      <wp:positionV relativeFrom="paragraph">
                        <wp:posOffset>248285</wp:posOffset>
                      </wp:positionV>
                      <wp:extent cx="1735455" cy="647700"/>
                      <wp:effectExtent l="0" t="0" r="17145" b="12700"/>
                      <wp:wrapSquare wrapText="bothSides"/>
                      <wp:docPr id="639694735" name="Textfeld 639694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545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5654A" w14:textId="77777777" w:rsidR="00EF50F3" w:rsidRDefault="00EF50F3" w:rsidP="00EF50F3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Divisionsaufgabe:</w:t>
                                  </w:r>
                                </w:p>
                                <w:p w14:paraId="5D1BBA12" w14:textId="77777777" w:rsidR="00EF50F3" w:rsidRDefault="00EF50F3" w:rsidP="00EF50F3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0BBE3DDA" w14:textId="77777777" w:rsidR="00EF50F3" w:rsidRDefault="00EF50F3" w:rsidP="00EF50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BE1C" id="Textfeld 639694735" o:spid="_x0000_s1090" type="#_x0000_t202" style="position:absolute;margin-left:123.95pt;margin-top:19.55pt;width:136.65pt;height:5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" strokecolor="#bfbfbf [2412]">
                      <v:textbox>
                        <w:txbxContent>
                          <w:p w14:paraId="6E55654A" w14:textId="77777777" w:rsidR="00EF50F3" w:rsidRDefault="00EF50F3" w:rsidP="00EF50F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Divisionsaufgabe:</w:t>
                            </w:r>
                          </w:p>
                          <w:p w14:paraId="5D1BBA12" w14:textId="77777777" w:rsidR="00EF50F3" w:rsidRDefault="00EF50F3" w:rsidP="00EF50F3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0BBE3DDA" w14:textId="77777777" w:rsidR="00EF50F3" w:rsidRDefault="00EF50F3" w:rsidP="00EF50F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2FF6E67" wp14:editId="6C16F5F6">
                      <wp:simplePos x="0" y="0"/>
                      <wp:positionH relativeFrom="column">
                        <wp:posOffset>3353192</wp:posOffset>
                      </wp:positionH>
                      <wp:positionV relativeFrom="paragraph">
                        <wp:posOffset>247331</wp:posOffset>
                      </wp:positionV>
                      <wp:extent cx="1735455" cy="647700"/>
                      <wp:effectExtent l="0" t="0" r="17145" b="12700"/>
                      <wp:wrapSquare wrapText="bothSides"/>
                      <wp:docPr id="998059316" name="Textfeld 998059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545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FD140" w14:textId="44E3A384" w:rsidR="003E09E0" w:rsidRDefault="003E09E0" w:rsidP="003E09E0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Multiplikationsaufgabe:</w:t>
                                  </w:r>
                                </w:p>
                                <w:p w14:paraId="7F6B3C38" w14:textId="77777777" w:rsidR="003E09E0" w:rsidRDefault="003E09E0" w:rsidP="003E09E0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4FF2247B" w14:textId="77777777" w:rsidR="003E09E0" w:rsidRDefault="003E09E0" w:rsidP="003E09E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F6E67" id="Textfeld 998059316" o:spid="_x0000_s1091" type="#_x0000_t202" style="position:absolute;margin-left:264.05pt;margin-top:19.45pt;width:136.65pt;height:5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" strokecolor="#bfbfbf [2412]">
                      <v:textbox>
                        <w:txbxContent>
                          <w:p w14:paraId="22DFD140" w14:textId="44E3A384" w:rsidR="003E09E0" w:rsidRDefault="003E09E0" w:rsidP="003E09E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Multiplikationsaufgabe:</w:t>
                            </w:r>
                          </w:p>
                          <w:p w14:paraId="7F6B3C38" w14:textId="77777777" w:rsidR="003E09E0" w:rsidRDefault="003E09E0" w:rsidP="003E09E0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4FF2247B" w14:textId="77777777" w:rsidR="003E09E0" w:rsidRDefault="003E09E0" w:rsidP="003E09E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C76DE" w:rsidRPr="00E22425">
              <w:rPr>
                <w:noProof/>
              </w:rPr>
              <w:t>W</w:t>
            </w:r>
            <w:r w:rsidR="009C76DE">
              <w:rPr>
                <w:noProof/>
              </w:rPr>
              <w:t>e</w:t>
            </w:r>
            <w:r w:rsidR="009C76DE" w:rsidRPr="00E22425">
              <w:rPr>
                <w:noProof/>
              </w:rPr>
              <w:t xml:space="preserve">lche Aufgaben passen zu dem Bild am Zahlenstrahl? </w:t>
            </w:r>
          </w:p>
          <w:p w14:paraId="4F865EE3" w14:textId="6067ABF2" w:rsidR="009C76DE" w:rsidRDefault="00EF50F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FDEDCE7" wp14:editId="4973C1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71120</wp:posOffset>
                      </wp:positionV>
                      <wp:extent cx="1533525" cy="647700"/>
                      <wp:effectExtent l="0" t="0" r="15875" b="12700"/>
                      <wp:wrapSquare wrapText="bothSides"/>
                      <wp:docPr id="82" name="Textfeld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4A1DE" w14:textId="77777777" w:rsidR="00C91DD3" w:rsidRDefault="00C91DD3" w:rsidP="00C91DD3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Divisionsaufgabe:</w:t>
                                  </w:r>
                                </w:p>
                                <w:p w14:paraId="4DA28B01" w14:textId="77777777" w:rsidR="00C91DD3" w:rsidRDefault="00C91DD3" w:rsidP="00C91DD3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6FBB7888" w14:textId="77777777" w:rsidR="00C91DD3" w:rsidRDefault="00C91DD3" w:rsidP="00C91DD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EDCE7" id="Textfeld 82" o:spid="_x0000_s1092" type="#_x0000_t202" style="position:absolute;margin-left:0;margin-top:5.6pt;width:120.75pt;height:5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" strokecolor="#bfbfbf [2412]">
                      <v:textbox>
                        <w:txbxContent>
                          <w:p w14:paraId="3664A1DE" w14:textId="77777777" w:rsidR="00C91DD3" w:rsidRDefault="00C91DD3" w:rsidP="00C91DD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Divisionsaufgabe:</w:t>
                            </w:r>
                          </w:p>
                          <w:p w14:paraId="4DA28B01" w14:textId="77777777" w:rsidR="00C91DD3" w:rsidRDefault="00C91DD3" w:rsidP="00C91DD3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6FBB7888" w14:textId="77777777" w:rsidR="00C91DD3" w:rsidRDefault="00C91DD3" w:rsidP="00C91DD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740A744" w14:textId="5EC13AC3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128EF83E" w14:textId="2486B88F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E0E048C" w14:textId="0CB58CC1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7C5A99B9" w14:textId="125CBA0F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425874" w:rsidRPr="00E22425" w14:paraId="5B8B55B2" w14:textId="77777777" w:rsidTr="00425874">
        <w:trPr>
          <w:trHeight w:hRule="exact" w:val="393"/>
        </w:trPr>
        <w:tc>
          <w:tcPr>
            <w:tcW w:w="611" w:type="dxa"/>
          </w:tcPr>
          <w:p w14:paraId="5808DF91" w14:textId="1ED050D4" w:rsidR="00425874" w:rsidRPr="00E22425" w:rsidRDefault="00425874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3456" behindDoc="0" locked="0" layoutInCell="1" allowOverlap="1" wp14:anchorId="46E9BCF5" wp14:editId="1CD3D17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-55159</wp:posOffset>
                  </wp:positionV>
                  <wp:extent cx="359410" cy="271780"/>
                  <wp:effectExtent l="0" t="0" r="0" b="0"/>
                  <wp:wrapNone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775AD51" w14:textId="77777777" w:rsidR="00425874" w:rsidRDefault="00425874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886EEFE" w14:textId="6C7E96DC" w:rsidR="00425874" w:rsidRPr="00E22425" w:rsidRDefault="00425874" w:rsidP="009C76DE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t xml:space="preserve">Finde wie in </w:t>
            </w:r>
            <w:r w:rsidRPr="003E09E0">
              <w:rPr>
                <w:b/>
                <w:bCs/>
                <w:noProof/>
                <w:color w:val="327A86" w:themeColor="accent1"/>
              </w:rPr>
              <w:t>b)</w:t>
            </w:r>
            <w:r>
              <w:rPr>
                <w:noProof/>
              </w:rPr>
              <w:t xml:space="preserve"> Beschreibungen mit passenden Schritten zu den Aufgaben</w:t>
            </w:r>
            <w:r w:rsidRPr="00E22425">
              <w:rPr>
                <w:noProof/>
              </w:rPr>
              <w:t>.</w:t>
            </w:r>
          </w:p>
        </w:tc>
      </w:tr>
      <w:tr w:rsidR="009C76DE" w:rsidRPr="00E22425" w14:paraId="7AEC912C" w14:textId="77777777" w:rsidTr="003F49F3">
        <w:tc>
          <w:tcPr>
            <w:tcW w:w="611" w:type="dxa"/>
          </w:tcPr>
          <w:p w14:paraId="309D91AB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7EA1F52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5BC04A3B" w14:textId="707A979B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9C76DE" w:rsidRPr="00E22425" w14:paraId="124E93CF" w14:textId="77777777" w:rsidTr="003F49F3">
        <w:tc>
          <w:tcPr>
            <w:tcW w:w="611" w:type="dxa"/>
          </w:tcPr>
          <w:p w14:paraId="5C0B85F6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411F15B2" w14:textId="1AAA04E0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288C09B6" wp14:editId="08F2D6EB">
                      <wp:simplePos x="0" y="0"/>
                      <wp:positionH relativeFrom="column">
                        <wp:posOffset>267669</wp:posOffset>
                      </wp:positionH>
                      <wp:positionV relativeFrom="paragraph">
                        <wp:posOffset>181242</wp:posOffset>
                      </wp:positionV>
                      <wp:extent cx="4686300" cy="646831"/>
                      <wp:effectExtent l="0" t="0" r="0" b="1270"/>
                      <wp:wrapNone/>
                      <wp:docPr id="1315584694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646831"/>
                                <a:chOff x="0" y="0"/>
                                <a:chExt cx="4686300" cy="6468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Grafik 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20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86300" cy="497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246073306" name="Gruppieren 14"/>
                              <wpg:cNvGrpSpPr/>
                              <wpg:grpSpPr>
                                <a:xfrm>
                                  <a:off x="8021" y="465221"/>
                                  <a:ext cx="4326255" cy="181610"/>
                                  <a:chOff x="0" y="0"/>
                                  <a:chExt cx="4326555" cy="182024"/>
                                </a:xfrm>
                              </wpg:grpSpPr>
                              <wps:wsp>
                                <wps:cNvPr id="1174609258" name="Textfeld 13"/>
                                <wps:cNvSpPr txBox="1"/>
                                <wps:spPr>
                                  <a:xfrm flipH="1">
                                    <a:off x="0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89E8D2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7746207" name="Textfeld 13"/>
                                <wps:cNvSpPr txBox="1"/>
                                <wps:spPr>
                                  <a:xfrm flipH="1">
                                    <a:off x="704850" y="0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B567DB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498852" name="Textfeld 13"/>
                                <wps:cNvSpPr txBox="1"/>
                                <wps:spPr>
                                  <a:xfrm flipH="1">
                                    <a:off x="1404937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5DEC6F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1997743" name="Textfeld 13"/>
                                <wps:cNvSpPr txBox="1"/>
                                <wps:spPr>
                                  <a:xfrm flipH="1">
                                    <a:off x="2105025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446127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33353" name="Textfeld 13"/>
                                <wps:cNvSpPr txBox="1"/>
                                <wps:spPr>
                                  <a:xfrm flipH="1">
                                    <a:off x="2809875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4FCE31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8603358" name="Textfeld 13"/>
                                <wps:cNvSpPr txBox="1"/>
                                <wps:spPr>
                                  <a:xfrm flipH="1">
                                    <a:off x="3505200" y="19050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A5EA0A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650976" name="Textfeld 13"/>
                                <wps:cNvSpPr txBox="1"/>
                                <wps:spPr>
                                  <a:xfrm flipH="1">
                                    <a:off x="4205287" y="19050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108356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8C09B6" id="Gruppieren 23" o:spid="_x0000_s1089" style="position:absolute;margin-left:21.1pt;margin-top:14.25pt;width:369pt;height:50.95pt;z-index:251928576" coordsize="46863,646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">
                      <v:shape id="Grafik 80" o:spid="_x0000_s1090" type="#_x0000_t75" style="position:absolute;width:46863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">
                        <v:imagedata r:id="rId71" o:title="" cropbottom="14466f"/>
                      </v:shape>
                      <v:group id="_x0000_s1091" style="position:absolute;left:80;top:4652;width:43262;height:1816" coordsize="43265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">
                        <v:shape id="Textfeld 13" o:spid="_x0000_s1092" type="#_x0000_t202" style="position:absolute;top:95;width:1212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1089E8D2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3" o:spid="_x0000_s1093" type="#_x0000_t202" style="position:absolute;left:7048;width:1213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15B567DB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13" o:spid="_x0000_s1094" type="#_x0000_t202" style="position:absolute;left:14049;top:95;width:1213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B5DEC6F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13" o:spid="_x0000_s1095" type="#_x0000_t202" style="position:absolute;left:21050;top:95;width:1212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D446127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13" o:spid="_x0000_s1096" type="#_x0000_t202" style="position:absolute;left:28098;top:95;width:1213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" filled="f" stroked="f" strokeweight=".5pt">
                          <v:textbox inset="0,0,0,0">
                            <w:txbxContent>
                              <w:p w14:paraId="134FCE31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13" o:spid="_x0000_s1097" type="#_x0000_t202" style="position:absolute;left:35052;top:190;width:1212;height:16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" filled="f" stroked="f" strokeweight=".5pt">
                          <v:textbox inset="0,0,0,0">
                            <w:txbxContent>
                              <w:p w14:paraId="77A5EA0A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13" o:spid="_x0000_s1098" type="#_x0000_t202" style="position:absolute;left:42052;top:190;width:1213;height:16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3108356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EF50F3">
              <w:rPr>
                <w:rFonts w:asciiTheme="majorHAnsi" w:hAnsiTheme="majorHAnsi" w:cstheme="majorHAnsi"/>
              </w:rPr>
              <w:t>d</w:t>
            </w:r>
            <w:r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0" w:type="dxa"/>
          </w:tcPr>
          <w:p w14:paraId="2E979F62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D25C541" w14:textId="0B2E0D0B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0F1CC7A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DC05014" w14:textId="0A0F6210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30B83EAA" w14:textId="0FA0A6D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609013A5" w14:textId="08AA6939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9C76DE" w:rsidRPr="00E22425" w14:paraId="73586B7F" w14:textId="77777777" w:rsidTr="003F49F3">
        <w:tc>
          <w:tcPr>
            <w:tcW w:w="611" w:type="dxa"/>
          </w:tcPr>
          <w:p w14:paraId="48A8E118" w14:textId="4429615A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28889F3" wp14:editId="3226FD65">
                  <wp:extent cx="360000" cy="272386"/>
                  <wp:effectExtent l="0" t="0" r="2540" b="0"/>
                  <wp:docPr id="111342177" name="Grafik 11134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1D034CE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40531A1D" w14:textId="783149C3" w:rsidR="009C76DE" w:rsidRPr="00E22425" w:rsidRDefault="009C76DE" w:rsidP="009C76DE">
            <w:r w:rsidRPr="00E22425">
              <w:t>Welche Divisionsaufgabe</w:t>
            </w:r>
            <w:r w:rsidR="009470DF">
              <w:t>n</w:t>
            </w:r>
            <w:r w:rsidRPr="00E22425">
              <w:t xml:space="preserve"> und welche Multiplikationsaufgabe passen zu diesem Bild?</w:t>
            </w:r>
          </w:p>
          <w:p w14:paraId="7B868991" w14:textId="4E9F2F22" w:rsidR="009C76DE" w:rsidRPr="009C76DE" w:rsidRDefault="009C76DE" w:rsidP="009C76DE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9C76DE">
              <w:rPr>
                <w:rFonts w:asciiTheme="minorHAnsi" w:hAnsiTheme="minorHAnsi" w:cstheme="minorHAnsi"/>
              </w:rPr>
              <w:t>Erkläre</w:t>
            </w:r>
            <w:r w:rsidR="009470DF">
              <w:rPr>
                <w:rFonts w:asciiTheme="minorHAnsi" w:hAnsiTheme="minorHAnsi" w:cstheme="minorHAnsi"/>
              </w:rPr>
              <w:t xml:space="preserve"> </w:t>
            </w:r>
            <w:r w:rsidR="00910CB9">
              <w:rPr>
                <w:rFonts w:asciiTheme="minorHAnsi" w:hAnsiTheme="minorHAnsi" w:cstheme="minorHAnsi"/>
              </w:rPr>
              <w:t xml:space="preserve">wie in </w:t>
            </w:r>
            <w:r w:rsidR="00910CB9" w:rsidRPr="00910CB9">
              <w:rPr>
                <w:rFonts w:asciiTheme="minorHAnsi" w:hAnsiTheme="minorHAnsi" w:cstheme="minorHAnsi"/>
                <w:b/>
                <w:bCs/>
                <w:color w:val="327A86" w:themeColor="accent1"/>
              </w:rPr>
              <w:t>b)</w:t>
            </w:r>
            <w:r w:rsidR="00910CB9">
              <w:rPr>
                <w:rFonts w:asciiTheme="minorHAnsi" w:hAnsiTheme="minorHAnsi" w:cstheme="minorHAnsi"/>
              </w:rPr>
              <w:t xml:space="preserve"> und </w:t>
            </w:r>
            <w:r w:rsidR="00910CB9" w:rsidRPr="00910CB9">
              <w:rPr>
                <w:rFonts w:asciiTheme="minorHAnsi" w:hAnsiTheme="minorHAnsi" w:cstheme="minorHAnsi"/>
                <w:b/>
                <w:bCs/>
                <w:color w:val="327A86" w:themeColor="accent1"/>
              </w:rPr>
              <w:t>c)</w:t>
            </w:r>
            <w:r w:rsidR="00910CB9">
              <w:rPr>
                <w:rFonts w:asciiTheme="minorHAnsi" w:hAnsiTheme="minorHAnsi" w:cstheme="minorHAnsi"/>
              </w:rPr>
              <w:t xml:space="preserve"> m</w:t>
            </w:r>
            <w:r w:rsidR="009470DF">
              <w:rPr>
                <w:rFonts w:asciiTheme="minorHAnsi" w:hAnsiTheme="minorHAnsi" w:cstheme="minorHAnsi"/>
              </w:rPr>
              <w:t>it den Schritten</w:t>
            </w:r>
            <w:r w:rsidRPr="009C76DE">
              <w:rPr>
                <w:rFonts w:asciiTheme="minorHAnsi" w:hAnsiTheme="minorHAnsi" w:cstheme="minorHAnsi"/>
              </w:rPr>
              <w:t>.</w:t>
            </w:r>
          </w:p>
        </w:tc>
      </w:tr>
      <w:tr w:rsidR="009C76DE" w:rsidRPr="00E22425" w14:paraId="61B5E093" w14:textId="77777777" w:rsidTr="003F49F3">
        <w:tc>
          <w:tcPr>
            <w:tcW w:w="611" w:type="dxa"/>
          </w:tcPr>
          <w:p w14:paraId="46249906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50F4B95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36D342C9" w14:textId="77777777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1A5F75" w:rsidRPr="00E22425" w14:paraId="22B3FCF9" w14:textId="77777777" w:rsidTr="003F49F3">
        <w:tc>
          <w:tcPr>
            <w:tcW w:w="611" w:type="dxa"/>
          </w:tcPr>
          <w:p w14:paraId="24A95A62" w14:textId="3B0A23E7" w:rsidR="001A5F75" w:rsidRPr="00E22425" w:rsidRDefault="001A5F75" w:rsidP="007B245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F103B93" wp14:editId="7CCA2408">
                  <wp:extent cx="313144" cy="272386"/>
                  <wp:effectExtent l="0" t="0" r="0" b="0"/>
                  <wp:docPr id="650457622" name="Grafik 650457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FD1C59" w14:textId="56F658F1" w:rsidR="001A5F75" w:rsidRPr="00E22425" w:rsidRDefault="00EF50F3" w:rsidP="007B245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  <w:r w:rsidR="001A5F75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0" w:type="dxa"/>
            <w:vAlign w:val="center"/>
          </w:tcPr>
          <w:p w14:paraId="0B75BD16" w14:textId="77777777" w:rsidR="009C76DE" w:rsidRDefault="009C76DE" w:rsidP="009C76DE">
            <w:pPr>
              <w:pStyle w:val="Listenabsatz"/>
            </w:pPr>
            <w:r w:rsidRPr="003F49F3"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1A5F75" w:rsidRPr="00E22425">
              <w:t>nennt eine Multiplikations- oder eine Divisions-Aufgabe</w:t>
            </w:r>
            <w:r>
              <w:t>.</w:t>
            </w:r>
          </w:p>
          <w:p w14:paraId="2BCFC335" w14:textId="77777777" w:rsidR="009C76DE" w:rsidRDefault="009C76DE" w:rsidP="009C76DE">
            <w:pPr>
              <w:pStyle w:val="Listenabsatz"/>
            </w:pPr>
            <w:r>
              <w:t>D</w:t>
            </w:r>
            <w:r w:rsidR="001A5F75" w:rsidRPr="00E22425">
              <w:t xml:space="preserve">ie andere </w:t>
            </w:r>
            <w:r>
              <w:t xml:space="preserve">Person </w:t>
            </w:r>
            <w:r w:rsidR="001A5F75" w:rsidRPr="00E22425">
              <w:t xml:space="preserve">zeichnet sie am Zahlenstrahl ein und nennt das Ergebnis. </w:t>
            </w:r>
          </w:p>
          <w:p w14:paraId="7C354564" w14:textId="7A1FAA28" w:rsidR="001A5F75" w:rsidRPr="00E22425" w:rsidRDefault="001A5F75" w:rsidP="009C76DE">
            <w:r w:rsidRPr="00E22425">
              <w:t>Wechselt euch ab.</w:t>
            </w:r>
          </w:p>
        </w:tc>
      </w:tr>
    </w:tbl>
    <w:p w14:paraId="1569CF49" w14:textId="77777777" w:rsidR="009C76DE" w:rsidRDefault="009C76DE" w:rsidP="008E408B">
      <w:pPr>
        <w:rPr>
          <w:rFonts w:asciiTheme="majorHAnsi" w:hAnsiTheme="majorHAnsi" w:cstheme="majorHAnsi"/>
        </w:rPr>
        <w:sectPr w:rsidR="009C76DE" w:rsidSect="00AF17B3">
          <w:headerReference w:type="default" r:id="rId7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423"/>
        <w:gridCol w:w="2635"/>
        <w:gridCol w:w="2636"/>
        <w:gridCol w:w="2636"/>
        <w:gridCol w:w="95"/>
      </w:tblGrid>
      <w:tr w:rsidR="00C069FF" w:rsidRPr="00E22425" w14:paraId="2A58243D" w14:textId="77777777" w:rsidTr="00BC26D8">
        <w:tc>
          <w:tcPr>
            <w:tcW w:w="606" w:type="dxa"/>
          </w:tcPr>
          <w:p w14:paraId="17E6C563" w14:textId="63471E84" w:rsidR="00C069FF" w:rsidRPr="00E22425" w:rsidRDefault="00C069FF" w:rsidP="00C069FF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2.2</w:t>
            </w:r>
          </w:p>
        </w:tc>
        <w:tc>
          <w:tcPr>
            <w:tcW w:w="8425" w:type="dxa"/>
            <w:gridSpan w:val="5"/>
          </w:tcPr>
          <w:p w14:paraId="0B2F22D6" w14:textId="7D4A8234" w:rsidR="00C069FF" w:rsidRPr="00E22425" w:rsidRDefault="001A5F75" w:rsidP="00C069FF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Dividieren</w:t>
            </w:r>
          </w:p>
        </w:tc>
      </w:tr>
      <w:tr w:rsidR="00A42FF1" w:rsidRPr="00E22425" w14:paraId="181FAA59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5FF650C3" w14:textId="1B1D8BA8" w:rsidR="00A42FF1" w:rsidRPr="00E22425" w:rsidRDefault="00A42FF1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0785206F" w14:textId="77777777" w:rsidR="00A42FF1" w:rsidRPr="00E22425" w:rsidRDefault="00A42FF1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07" w:type="dxa"/>
            <w:gridSpan w:val="3"/>
          </w:tcPr>
          <w:tbl>
            <w:tblPr>
              <w:tblW w:w="7896" w:type="dxa"/>
              <w:tblLayout w:type="fixed"/>
              <w:tblLook w:val="01E0" w:firstRow="1" w:lastRow="1" w:firstColumn="1" w:lastColumn="1" w:noHBand="0" w:noVBand="0"/>
            </w:tblPr>
            <w:tblGrid>
              <w:gridCol w:w="3220"/>
              <w:gridCol w:w="1416"/>
              <w:gridCol w:w="426"/>
              <w:gridCol w:w="2834"/>
            </w:tblGrid>
            <w:tr w:rsidR="001A5F75" w:rsidRPr="00E22425" w14:paraId="216F5DAD" w14:textId="77777777" w:rsidTr="003F49F3">
              <w:trPr>
                <w:trHeight w:val="727"/>
              </w:trPr>
              <w:tc>
                <w:tcPr>
                  <w:tcW w:w="7896" w:type="dxa"/>
                  <w:gridSpan w:val="4"/>
                </w:tcPr>
                <w:p w14:paraId="2C0A47B7" w14:textId="77777777" w:rsidR="001A5F75" w:rsidRPr="00E22425" w:rsidRDefault="001A5F75" w:rsidP="00E22425">
                  <w:r w:rsidRPr="00E22425">
                    <w:t xml:space="preserve">Kenan rechnet die Aufgabe </w:t>
                  </w:r>
                  <w:r w:rsidRPr="00E22425">
                    <w:rPr>
                      <w:b/>
                    </w:rPr>
                    <w:t>7,</w:t>
                  </w:r>
                  <w:proofErr w:type="gramStart"/>
                  <w:r w:rsidRPr="00E22425">
                    <w:rPr>
                      <w:b/>
                    </w:rPr>
                    <w:t>2 :</w:t>
                  </w:r>
                  <w:proofErr w:type="gramEnd"/>
                  <w:r w:rsidRPr="00E22425">
                    <w:rPr>
                      <w:b/>
                    </w:rPr>
                    <w:t xml:space="preserve"> 8 </w:t>
                  </w:r>
                  <w:r w:rsidRPr="00E22425">
                    <w:t>und erklärt seinen Rechenweg.</w:t>
                  </w:r>
                </w:p>
                <w:p w14:paraId="1505FAB3" w14:textId="721FD75F" w:rsidR="001A5F75" w:rsidRPr="00E22425" w:rsidRDefault="001A5F75" w:rsidP="00E22425">
                  <w:pPr>
                    <w:rPr>
                      <w:b/>
                    </w:rPr>
                  </w:pPr>
                  <w:r w:rsidRPr="00E22425">
                    <w:t xml:space="preserve">Ordne </w:t>
                  </w:r>
                  <w:r w:rsidR="009470DF">
                    <w:t xml:space="preserve">seiner Beschreibung die passenden </w:t>
                  </w:r>
                  <w:r w:rsidRPr="00E22425">
                    <w:t>Rechenschritte zu. Verbinde.</w:t>
                  </w:r>
                </w:p>
              </w:tc>
            </w:tr>
            <w:tr w:rsidR="00B21E73" w:rsidRPr="00E22425" w14:paraId="02ADA8FB" w14:textId="77777777" w:rsidTr="00B07830">
              <w:trPr>
                <w:trHeight w:val="536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4869759D" w14:textId="5B8C24F8" w:rsidR="00B21E73" w:rsidRPr="00B21E73" w:rsidRDefault="00B21E73" w:rsidP="00B21E73">
                  <w:pPr>
                    <w:pStyle w:val="TextSprechblasen"/>
                    <w:rPr>
                      <w:rFonts w:ascii="Calibri" w:hAnsi="Calibri"/>
                      <w:color w:val="000000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>1. Ich schaue mir die Aufgabe an.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single" w:sz="4" w:space="0" w:color="BFBFBF" w:themeColor="background1" w:themeShade="BF"/>
                  </w:tcBorders>
                  <w:vAlign w:val="center"/>
                </w:tcPr>
                <w:p w14:paraId="230E9444" w14:textId="344FBD59" w:rsidR="00B21E73" w:rsidRPr="00E22425" w:rsidRDefault="00867B31" w:rsidP="00B21E73">
                  <w:r w:rsidRPr="00E22425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2017664" behindDoc="0" locked="0" layoutInCell="1" allowOverlap="1" wp14:anchorId="5595F8AB" wp14:editId="3AB06BFA">
                        <wp:simplePos x="0" y="0"/>
                        <wp:positionH relativeFrom="column">
                          <wp:posOffset>307340</wp:posOffset>
                        </wp:positionH>
                        <wp:positionV relativeFrom="paragraph">
                          <wp:posOffset>-108585</wp:posOffset>
                        </wp:positionV>
                        <wp:extent cx="287020" cy="337820"/>
                        <wp:effectExtent l="0" t="0" r="5080" b="5080"/>
                        <wp:wrapNone/>
                        <wp:docPr id="1803294324" name="Grafik 1803294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20" cy="337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6640" behindDoc="0" locked="0" layoutInCell="1" allowOverlap="1" wp14:anchorId="76301077" wp14:editId="6B86E255">
                            <wp:simplePos x="0" y="0"/>
                            <wp:positionH relativeFrom="column">
                              <wp:posOffset>51435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97155" cy="398780"/>
                            <wp:effectExtent l="0" t="36512" r="0" b="31433"/>
                            <wp:wrapNone/>
                            <wp:docPr id="1828093774" name="Freihandform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7153975" flipH="1" flipV="1">
                                      <a:off x="0" y="0"/>
                                      <a:ext cx="97155" cy="398780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71897A" id="Freihandform 10" o:spid="_x0000_s1026" style="position:absolute;margin-left:4.05pt;margin-top:-.2pt;width:7.65pt;height:31.4pt;rotation:-4856245fd;flip:x 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948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" path="m,c71966,54239,143933,108479,152400,161925,160867,215371,68792,261938,50800,320675,32808,379412,38629,446881,44450,514350e" filled="f" strokecolor="#0070c0" strokeweight="1.5pt">
                            <v:stroke joinstyle="miter"/>
                            <v:path arrowok="t" o:connecttype="custom" o:connectlocs="0,0;96807,125542;32269,248622;28235,398780" o:connectangles="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6" w:type="dxa"/>
                  <w:tcBorders>
                    <w:top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3268EC1B" w14:textId="169A7F36" w:rsidR="00B21E73" w:rsidRPr="00E22425" w:rsidRDefault="00B21E73" w:rsidP="00E22425"/>
                <w:p w14:paraId="7E369475" w14:textId="4FE2474A" w:rsidR="00B21E73" w:rsidRPr="00E22425" w:rsidRDefault="00B21E73" w:rsidP="00E22425"/>
                <w:p w14:paraId="5C635C1C" w14:textId="3D7E7C9D" w:rsidR="00B21E73" w:rsidRPr="00B21E73" w:rsidRDefault="00B21E73" w:rsidP="00E22425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6AD18379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72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8 = 9</w:t>
                  </w:r>
                </w:p>
              </w:tc>
            </w:tr>
            <w:tr w:rsidR="00B21E73" w:rsidRPr="00E22425" w14:paraId="365108F8" w14:textId="77777777" w:rsidTr="00B07830">
              <w:trPr>
                <w:trHeight w:val="262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  <w:hideMark/>
                </w:tcPr>
                <w:p w14:paraId="5B384793" w14:textId="732E4D67" w:rsidR="00B21E73" w:rsidRPr="00B21E73" w:rsidRDefault="00B21E73" w:rsidP="009470D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0CA4A304" w14:textId="342FBC20" w:rsidR="00B21E73" w:rsidRPr="00E22425" w:rsidRDefault="00B21E73" w:rsidP="00E22425"/>
              </w:tc>
              <w:tc>
                <w:tcPr>
                  <w:tcW w:w="426" w:type="dxa"/>
                  <w:vAlign w:val="center"/>
                </w:tcPr>
                <w:p w14:paraId="191EBA8F" w14:textId="401DF765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AE7B67F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B21E73" w:rsidRPr="00E22425" w14:paraId="30561A11" w14:textId="77777777" w:rsidTr="00B07830">
              <w:trPr>
                <w:trHeight w:val="693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76DD921" w14:textId="2F360A60" w:rsidR="00B21E73" w:rsidRPr="00B21E73" w:rsidRDefault="00B21E73" w:rsidP="00B21E73">
                  <w:pPr>
                    <w:pStyle w:val="TextSprechblasen"/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2. Ich rechne die 7,2 mal 10, </w:t>
                  </w:r>
                </w:p>
                <w:p w14:paraId="5DD1DBF9" w14:textId="5A8D7664" w:rsidR="00B21E73" w:rsidRPr="00B21E73" w:rsidRDefault="00B21E73" w:rsidP="00B21E73">
                  <w:pPr>
                    <w:pStyle w:val="TextSprechblasen"/>
                    <w:rPr>
                      <w:rFonts w:ascii="Calibri" w:hAnsi="Calibri"/>
                      <w:color w:val="000000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    damit das Komma weg ist.</w:t>
                  </w:r>
                </w:p>
              </w:tc>
              <w:tc>
                <w:tcPr>
                  <w:tcW w:w="1416" w:type="dxa"/>
                  <w:tcBorders>
                    <w:left w:val="single" w:sz="4" w:space="0" w:color="BFBFBF" w:themeColor="background1" w:themeShade="BF"/>
                  </w:tcBorders>
                  <w:vAlign w:val="center"/>
                </w:tcPr>
                <w:p w14:paraId="3A5DD7D1" w14:textId="74BA087C" w:rsidR="00B21E73" w:rsidRPr="00E22425" w:rsidRDefault="00B21E73" w:rsidP="00E22425"/>
              </w:tc>
              <w:tc>
                <w:tcPr>
                  <w:tcW w:w="426" w:type="dxa"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1717D415" w14:textId="3399F4C3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082FE44D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7,</w:t>
                  </w: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2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8</w:t>
                  </w:r>
                </w:p>
              </w:tc>
            </w:tr>
            <w:tr w:rsidR="00B21E73" w:rsidRPr="00E22425" w14:paraId="61BE9204" w14:textId="77777777" w:rsidTr="00B07830">
              <w:trPr>
                <w:trHeight w:val="262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  <w:hideMark/>
                </w:tcPr>
                <w:p w14:paraId="7232CB93" w14:textId="4D9E177F" w:rsidR="00B21E73" w:rsidRPr="00B21E73" w:rsidRDefault="00B21E73" w:rsidP="009470D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41498FB8" w14:textId="77777777" w:rsidR="00B21E73" w:rsidRPr="00E22425" w:rsidRDefault="00B21E73" w:rsidP="00E22425"/>
              </w:tc>
              <w:tc>
                <w:tcPr>
                  <w:tcW w:w="426" w:type="dxa"/>
                  <w:vAlign w:val="center"/>
                </w:tcPr>
                <w:p w14:paraId="21B8B898" w14:textId="1D9A3E02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68E722A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B21E73" w:rsidRPr="00E22425" w14:paraId="6F6EFC7F" w14:textId="77777777" w:rsidTr="00B07830">
              <w:trPr>
                <w:trHeight w:val="536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6F49EB5" w14:textId="09E2822F" w:rsidR="00B21E73" w:rsidRPr="00B21E73" w:rsidRDefault="00B21E73" w:rsidP="00B21E73">
                  <w:pPr>
                    <w:pStyle w:val="TextSprechblasen"/>
                    <w:rPr>
                      <w:rFonts w:ascii="Calibri" w:hAnsi="Calibri"/>
                      <w:color w:val="000000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3. Dann rechne ich die Aufgabe   </w:t>
                  </w: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br/>
                    <w:t xml:space="preserve">     aus.</w:t>
                  </w:r>
                </w:p>
              </w:tc>
              <w:tc>
                <w:tcPr>
                  <w:tcW w:w="1416" w:type="dxa"/>
                  <w:tcBorders>
                    <w:left w:val="single" w:sz="4" w:space="0" w:color="BFBFBF" w:themeColor="background1" w:themeShade="BF"/>
                  </w:tcBorders>
                  <w:vAlign w:val="center"/>
                </w:tcPr>
                <w:p w14:paraId="125D3A82" w14:textId="3C7BB97F" w:rsidR="00B21E73" w:rsidRPr="00E22425" w:rsidRDefault="00B21E73" w:rsidP="00E22425"/>
              </w:tc>
              <w:tc>
                <w:tcPr>
                  <w:tcW w:w="426" w:type="dxa"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3CECC6FF" w14:textId="2DBEF8D8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629B007F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9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10 = 0,9</w:t>
                  </w:r>
                </w:p>
              </w:tc>
            </w:tr>
            <w:tr w:rsidR="00B21E73" w:rsidRPr="00E22425" w14:paraId="0D70326D" w14:textId="77777777" w:rsidTr="00B07830">
              <w:trPr>
                <w:trHeight w:val="262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  <w:hideMark/>
                </w:tcPr>
                <w:p w14:paraId="0FD997B7" w14:textId="057E2F82" w:rsidR="00B21E73" w:rsidRPr="00B21E73" w:rsidRDefault="00B21E73" w:rsidP="009470D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3C4B3F0F" w14:textId="18FF3990" w:rsidR="00B21E73" w:rsidRPr="00E22425" w:rsidRDefault="00B21E73" w:rsidP="00E22425"/>
              </w:tc>
              <w:tc>
                <w:tcPr>
                  <w:tcW w:w="426" w:type="dxa"/>
                  <w:vAlign w:val="center"/>
                </w:tcPr>
                <w:p w14:paraId="299DF976" w14:textId="73A28167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C77DD44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B21E73" w:rsidRPr="00E22425" w14:paraId="459C3055" w14:textId="77777777" w:rsidTr="00B07830">
              <w:trPr>
                <w:trHeight w:val="803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44B4655" w14:textId="4B40B2A8" w:rsidR="00B21E73" w:rsidRPr="00B21E73" w:rsidRDefault="00B21E73" w:rsidP="00B21E73">
                  <w:pPr>
                    <w:pStyle w:val="TextSprechblasen"/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4. Am Ende teile ich das Ergebnis </w:t>
                  </w: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br/>
                    <w:t xml:space="preserve">   wieder durch 10.</w:t>
                  </w:r>
                </w:p>
              </w:tc>
              <w:tc>
                <w:tcPr>
                  <w:tcW w:w="1416" w:type="dxa"/>
                  <w:tcBorders>
                    <w:left w:val="single" w:sz="4" w:space="0" w:color="BFBFBF" w:themeColor="background1" w:themeShade="BF"/>
                  </w:tcBorders>
                  <w:vAlign w:val="center"/>
                </w:tcPr>
                <w:p w14:paraId="5E86C78E" w14:textId="68B38D54" w:rsidR="00B21E73" w:rsidRPr="00E22425" w:rsidRDefault="00B21E73" w:rsidP="00E22425"/>
              </w:tc>
              <w:tc>
                <w:tcPr>
                  <w:tcW w:w="426" w:type="dxa"/>
                  <w:tcBorders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17D1973C" w14:textId="07799647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5EA39BC8" w14:textId="6454EB31" w:rsidR="00B21E73" w:rsidRPr="00B07830" w:rsidRDefault="00B21E73" w:rsidP="00B07830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7,2 · 10 = 72 </w:t>
                  </w:r>
                  <w:r w:rsid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br/>
                  </w: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sym w:font="Wingdings" w:char="F0E0"/>
                  </w: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72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8</w:t>
                  </w:r>
                </w:p>
              </w:tc>
            </w:tr>
          </w:tbl>
          <w:p w14:paraId="18B94F30" w14:textId="0988F8E6" w:rsidR="00A42FF1" w:rsidRPr="00E22425" w:rsidRDefault="00A42FF1" w:rsidP="00E22425"/>
        </w:tc>
      </w:tr>
      <w:tr w:rsidR="00396E30" w:rsidRPr="00E22425" w14:paraId="145C057E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6E908188" w14:textId="0D5D2AC3" w:rsidR="00396E30" w:rsidRPr="00E22425" w:rsidRDefault="00DD2D8A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4176" behindDoc="0" locked="0" layoutInCell="1" allowOverlap="1" wp14:anchorId="6721A251" wp14:editId="7C4D07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158911</wp:posOffset>
                  </wp:positionV>
                  <wp:extent cx="359410" cy="271780"/>
                  <wp:effectExtent l="0" t="0" r="0" b="0"/>
                  <wp:wrapNone/>
                  <wp:docPr id="534" name="Grafik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38C62CB4" w14:textId="77777777" w:rsidR="00396E30" w:rsidRPr="00E22425" w:rsidRDefault="00396E30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07" w:type="dxa"/>
            <w:gridSpan w:val="3"/>
          </w:tcPr>
          <w:p w14:paraId="25ADB741" w14:textId="6167B32F" w:rsidR="00396E30" w:rsidRPr="00E22425" w:rsidRDefault="00396E30" w:rsidP="00E22425"/>
        </w:tc>
      </w:tr>
      <w:tr w:rsidR="00A42FF1" w:rsidRPr="00E22425" w14:paraId="23817B5E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11D6DDDE" w14:textId="7E408C8E" w:rsidR="00A42FF1" w:rsidRPr="00E22425" w:rsidRDefault="00A42FF1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7B0A56B3" w14:textId="77777777" w:rsidR="00A42FF1" w:rsidRPr="00E22425" w:rsidRDefault="00A42FF1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07" w:type="dxa"/>
            <w:gridSpan w:val="3"/>
            <w:vAlign w:val="center"/>
          </w:tcPr>
          <w:p w14:paraId="490D6FA9" w14:textId="4C68CE25" w:rsidR="00A42FF1" w:rsidRPr="00E22425" w:rsidRDefault="00BA5D4A" w:rsidP="00DD2D8A">
            <w:pPr>
              <w:spacing w:line="360" w:lineRule="auto"/>
            </w:pPr>
            <w:r w:rsidRPr="00E22425">
              <w:t>Wie funktioniert Kenans Rechenweg?</w:t>
            </w:r>
          </w:p>
        </w:tc>
      </w:tr>
      <w:tr w:rsidR="00396E30" w:rsidRPr="00E22425" w14:paraId="0EE50CCE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7E2DDC44" w14:textId="77777777" w:rsidR="00396E30" w:rsidRPr="00E22425" w:rsidRDefault="00396E30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40682AC4" w14:textId="77777777" w:rsidR="00396E30" w:rsidRPr="00E22425" w:rsidRDefault="00396E30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07" w:type="dxa"/>
            <w:gridSpan w:val="3"/>
            <w:vAlign w:val="center"/>
          </w:tcPr>
          <w:p w14:paraId="773D8A06" w14:textId="0F87FF96" w:rsidR="00396E30" w:rsidRPr="00E22425" w:rsidRDefault="00396E30" w:rsidP="00E22425"/>
        </w:tc>
      </w:tr>
      <w:tr w:rsidR="00BC26D8" w:rsidRPr="00E22425" w14:paraId="2EE07C33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7323D927" w14:textId="7F950E8D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5200" behindDoc="0" locked="0" layoutInCell="1" allowOverlap="1" wp14:anchorId="145C387A" wp14:editId="73B4DB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272386"/>
                  <wp:effectExtent l="0" t="0" r="0" b="0"/>
                  <wp:wrapNone/>
                  <wp:docPr id="455303100" name="Grafik 45530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414E9997" w14:textId="30E85B6E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07" w:type="dxa"/>
            <w:gridSpan w:val="3"/>
            <w:vAlign w:val="center"/>
          </w:tcPr>
          <w:p w14:paraId="2BDBF09E" w14:textId="1FD12065" w:rsidR="00BC26D8" w:rsidRDefault="00BC26D8" w:rsidP="00BC26D8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Rechne die Aufgabe </w:t>
            </w:r>
            <w:r w:rsidRPr="00E22425">
              <w:rPr>
                <w:rFonts w:asciiTheme="majorHAnsi" w:hAnsiTheme="majorHAnsi" w:cstheme="majorHAnsi"/>
                <w:b/>
              </w:rPr>
              <w:t>5,</w:t>
            </w:r>
            <w:proofErr w:type="gramStart"/>
            <w:r w:rsidRPr="00E22425">
              <w:rPr>
                <w:rFonts w:asciiTheme="majorHAnsi" w:hAnsiTheme="majorHAnsi" w:cstheme="majorHAnsi"/>
                <w:b/>
              </w:rPr>
              <w:t>6 :</w:t>
            </w:r>
            <w:proofErr w:type="gramEnd"/>
            <w:r w:rsidRPr="00E22425">
              <w:rPr>
                <w:rFonts w:asciiTheme="majorHAnsi" w:hAnsiTheme="majorHAnsi" w:cstheme="majorHAnsi"/>
                <w:b/>
              </w:rPr>
              <w:t xml:space="preserve"> 7 </w:t>
            </w:r>
            <w:r w:rsidRPr="00E22425">
              <w:rPr>
                <w:rFonts w:asciiTheme="majorHAnsi" w:hAnsiTheme="majorHAnsi" w:cstheme="majorHAnsi"/>
              </w:rPr>
              <w:t>wie Kenan. Worauf musst du achten?</w:t>
            </w:r>
          </w:p>
          <w:p w14:paraId="5B8C9D4F" w14:textId="35915383" w:rsidR="00BC26D8" w:rsidRDefault="00BC26D8" w:rsidP="00E22425"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34580CD" wp14:editId="0DFA8E3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28575</wp:posOffset>
                      </wp:positionV>
                      <wp:extent cx="5012690" cy="696595"/>
                      <wp:effectExtent l="0" t="0" r="16510" b="14605"/>
                      <wp:wrapNone/>
                      <wp:docPr id="74" name="Textfeld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2690" cy="696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75B40F" w14:textId="77777777" w:rsidR="00BC26D8" w:rsidRDefault="00BC26D8" w:rsidP="00BC26D8"/>
                                <w:p w14:paraId="1189A60D" w14:textId="77777777" w:rsidR="00BC26D8" w:rsidRDefault="00BC26D8" w:rsidP="00BC26D8"/>
                                <w:p w14:paraId="68B40B46" w14:textId="77777777" w:rsidR="00BC26D8" w:rsidRDefault="00BC26D8" w:rsidP="00BC26D8"/>
                                <w:p w14:paraId="5E21725E" w14:textId="77777777" w:rsidR="00BC26D8" w:rsidRDefault="00BC26D8" w:rsidP="00BC26D8"/>
                                <w:p w14:paraId="442D563E" w14:textId="77777777" w:rsidR="00BC26D8" w:rsidRDefault="00BC26D8" w:rsidP="00BC26D8"/>
                                <w:p w14:paraId="1A52570D" w14:textId="77777777" w:rsidR="00BC26D8" w:rsidRDefault="00BC26D8" w:rsidP="00BC26D8"/>
                                <w:p w14:paraId="63E24EFC" w14:textId="77777777" w:rsidR="00BC26D8" w:rsidRDefault="00BC26D8" w:rsidP="00BC26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580CD" id="Textfeld 74" o:spid="_x0000_s1103" type="#_x0000_t202" style="position:absolute;margin-left:.45pt;margin-top:2.25pt;width:394.7pt;height:54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" strokecolor="#bfbfbf [2412]">
                      <v:textbox>
                        <w:txbxContent>
                          <w:p w14:paraId="6F75B40F" w14:textId="77777777" w:rsidR="00BC26D8" w:rsidRDefault="00BC26D8" w:rsidP="00BC26D8"/>
                          <w:p w14:paraId="1189A60D" w14:textId="77777777" w:rsidR="00BC26D8" w:rsidRDefault="00BC26D8" w:rsidP="00BC26D8"/>
                          <w:p w14:paraId="68B40B46" w14:textId="77777777" w:rsidR="00BC26D8" w:rsidRDefault="00BC26D8" w:rsidP="00BC26D8"/>
                          <w:p w14:paraId="5E21725E" w14:textId="77777777" w:rsidR="00BC26D8" w:rsidRDefault="00BC26D8" w:rsidP="00BC26D8"/>
                          <w:p w14:paraId="442D563E" w14:textId="77777777" w:rsidR="00BC26D8" w:rsidRDefault="00BC26D8" w:rsidP="00BC26D8"/>
                          <w:p w14:paraId="1A52570D" w14:textId="77777777" w:rsidR="00BC26D8" w:rsidRDefault="00BC26D8" w:rsidP="00BC26D8"/>
                          <w:p w14:paraId="63E24EFC" w14:textId="77777777" w:rsidR="00BC26D8" w:rsidRDefault="00BC26D8" w:rsidP="00BC26D8"/>
                        </w:txbxContent>
                      </v:textbox>
                    </v:shape>
                  </w:pict>
                </mc:Fallback>
              </mc:AlternateContent>
            </w:r>
          </w:p>
          <w:p w14:paraId="71DD110D" w14:textId="54A015B5" w:rsidR="00BC26D8" w:rsidRDefault="00BC26D8" w:rsidP="00E22425"/>
          <w:p w14:paraId="71EEC12C" w14:textId="17348414" w:rsidR="00BC26D8" w:rsidRDefault="00BC26D8" w:rsidP="00E22425"/>
          <w:p w14:paraId="7F670966" w14:textId="69E5E550" w:rsidR="00BC26D8" w:rsidRPr="00E22425" w:rsidRDefault="00BC26D8" w:rsidP="00E22425"/>
        </w:tc>
      </w:tr>
      <w:tr w:rsidR="00BC26D8" w:rsidRPr="00E22425" w14:paraId="64EDAB24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524C3695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50D6D52F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07" w:type="dxa"/>
            <w:gridSpan w:val="3"/>
            <w:vAlign w:val="center"/>
          </w:tcPr>
          <w:p w14:paraId="5CBD4ADB" w14:textId="77777777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</w:tr>
      <w:tr w:rsidR="00BC26D8" w:rsidRPr="00E22425" w14:paraId="63AABB72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5156C689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090B662A" w14:textId="2DFC07CE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07" w:type="dxa"/>
            <w:gridSpan w:val="3"/>
            <w:vAlign w:val="center"/>
          </w:tcPr>
          <w:p w14:paraId="155B1E6B" w14:textId="6BDF7DAB" w:rsidR="00BC26D8" w:rsidRPr="00E22425" w:rsidRDefault="00BC26D8" w:rsidP="00BC26D8">
            <w:pPr>
              <w:spacing w:line="360" w:lineRule="auto"/>
              <w:ind w:left="3"/>
              <w:rPr>
                <w:rFonts w:asciiTheme="majorHAnsi" w:hAnsiTheme="majorHAnsi" w:cstheme="majorHAnsi"/>
              </w:rPr>
            </w:pPr>
            <w:r w:rsidRPr="00E22425">
              <w:t>Rechne auch diese Aufgaben so wie Kenan. Schreibe ins Heft.</w:t>
            </w:r>
          </w:p>
        </w:tc>
      </w:tr>
      <w:tr w:rsidR="00BC26D8" w:rsidRPr="00E22425" w14:paraId="560C3EF2" w14:textId="77777777" w:rsidTr="00B75AEF">
        <w:trPr>
          <w:gridAfter w:val="1"/>
          <w:wAfter w:w="95" w:type="dxa"/>
        </w:trPr>
        <w:tc>
          <w:tcPr>
            <w:tcW w:w="606" w:type="dxa"/>
          </w:tcPr>
          <w:p w14:paraId="220E7CF9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20DD2B0F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5" w:type="dxa"/>
            <w:vAlign w:val="center"/>
          </w:tcPr>
          <w:p w14:paraId="24217F84" w14:textId="1DC15B85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(1)   4,</w:t>
            </w:r>
            <w:proofErr w:type="gramStart"/>
            <w:r w:rsidRPr="00E22425">
              <w:rPr>
                <w:rFonts w:asciiTheme="majorHAnsi" w:hAnsiTheme="majorHAnsi" w:cstheme="majorHAnsi"/>
              </w:rPr>
              <w:t>8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6</w:t>
            </w:r>
          </w:p>
        </w:tc>
        <w:tc>
          <w:tcPr>
            <w:tcW w:w="2636" w:type="dxa"/>
            <w:vAlign w:val="center"/>
          </w:tcPr>
          <w:p w14:paraId="3425AA6B" w14:textId="00C80458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(2)   3,</w:t>
            </w:r>
            <w:proofErr w:type="gramStart"/>
            <w:r w:rsidRPr="00E22425">
              <w:rPr>
                <w:rFonts w:asciiTheme="majorHAnsi" w:hAnsiTheme="majorHAnsi" w:cstheme="majorHAnsi"/>
              </w:rPr>
              <w:t>6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9</w:t>
            </w:r>
          </w:p>
        </w:tc>
        <w:tc>
          <w:tcPr>
            <w:tcW w:w="2636" w:type="dxa"/>
            <w:vAlign w:val="center"/>
          </w:tcPr>
          <w:p w14:paraId="5FC9A6AE" w14:textId="07021D5E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(3)   14,</w:t>
            </w:r>
            <w:proofErr w:type="gramStart"/>
            <w:r w:rsidRPr="00E22425">
              <w:rPr>
                <w:rFonts w:asciiTheme="majorHAnsi" w:hAnsiTheme="majorHAnsi" w:cstheme="majorHAnsi"/>
              </w:rPr>
              <w:t>4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12</w:t>
            </w:r>
          </w:p>
        </w:tc>
      </w:tr>
      <w:tr w:rsidR="00BC26D8" w:rsidRPr="00E22425" w14:paraId="09D9287A" w14:textId="77777777" w:rsidTr="00B75AEF">
        <w:trPr>
          <w:gridAfter w:val="1"/>
          <w:wAfter w:w="95" w:type="dxa"/>
        </w:trPr>
        <w:tc>
          <w:tcPr>
            <w:tcW w:w="606" w:type="dxa"/>
          </w:tcPr>
          <w:p w14:paraId="44DE7E80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26A7C32D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5" w:type="dxa"/>
            <w:vAlign w:val="center"/>
          </w:tcPr>
          <w:p w14:paraId="774C8868" w14:textId="77777777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  <w:tc>
          <w:tcPr>
            <w:tcW w:w="2636" w:type="dxa"/>
            <w:vAlign w:val="center"/>
          </w:tcPr>
          <w:p w14:paraId="4E1A0387" w14:textId="77777777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  <w:tc>
          <w:tcPr>
            <w:tcW w:w="2636" w:type="dxa"/>
            <w:vAlign w:val="center"/>
          </w:tcPr>
          <w:p w14:paraId="0CF7648D" w14:textId="29F3568F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</w:tr>
      <w:tr w:rsidR="00BC26D8" w:rsidRPr="00E22425" w14:paraId="608F7BB8" w14:textId="77777777" w:rsidTr="00B75AEF">
        <w:trPr>
          <w:gridAfter w:val="1"/>
          <w:wAfter w:w="95" w:type="dxa"/>
        </w:trPr>
        <w:tc>
          <w:tcPr>
            <w:tcW w:w="606" w:type="dxa"/>
          </w:tcPr>
          <w:p w14:paraId="24970E26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520683F9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5" w:type="dxa"/>
            <w:vAlign w:val="center"/>
          </w:tcPr>
          <w:p w14:paraId="4323A578" w14:textId="060332E3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(4)   2,</w:t>
            </w:r>
            <w:proofErr w:type="gramStart"/>
            <w:r w:rsidRPr="00E22425">
              <w:rPr>
                <w:rFonts w:asciiTheme="majorHAnsi" w:hAnsiTheme="majorHAnsi" w:cstheme="majorHAnsi"/>
              </w:rPr>
              <w:t>4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3</w:t>
            </w:r>
          </w:p>
        </w:tc>
        <w:tc>
          <w:tcPr>
            <w:tcW w:w="2636" w:type="dxa"/>
            <w:vAlign w:val="center"/>
          </w:tcPr>
          <w:p w14:paraId="498FBA85" w14:textId="53EBAA0D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(5)   6,</w:t>
            </w:r>
            <w:proofErr w:type="gramStart"/>
            <w:r w:rsidRPr="00E22425">
              <w:rPr>
                <w:rFonts w:asciiTheme="majorHAnsi" w:hAnsiTheme="majorHAnsi" w:cstheme="majorHAnsi"/>
              </w:rPr>
              <w:t>4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8</w:t>
            </w:r>
          </w:p>
        </w:tc>
        <w:tc>
          <w:tcPr>
            <w:tcW w:w="2636" w:type="dxa"/>
            <w:vAlign w:val="center"/>
          </w:tcPr>
          <w:p w14:paraId="5F01BBD3" w14:textId="60A883F0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(6)   5,</w:t>
            </w:r>
            <w:proofErr w:type="gramStart"/>
            <w:r w:rsidRPr="00E22425">
              <w:rPr>
                <w:rFonts w:asciiTheme="majorHAnsi" w:hAnsiTheme="majorHAnsi" w:cstheme="majorHAnsi"/>
              </w:rPr>
              <w:t>2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4</w:t>
            </w:r>
          </w:p>
        </w:tc>
      </w:tr>
    </w:tbl>
    <w:p w14:paraId="1FA1511B" w14:textId="34C30482" w:rsidR="00BC26D8" w:rsidRDefault="00BC26D8"/>
    <w:tbl>
      <w:tblPr>
        <w:tblW w:w="89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423"/>
        <w:gridCol w:w="7907"/>
      </w:tblGrid>
      <w:tr w:rsidR="00C069FF" w:rsidRPr="00E22425" w14:paraId="62CD6BEE" w14:textId="77777777" w:rsidTr="00BC26D8">
        <w:tc>
          <w:tcPr>
            <w:tcW w:w="606" w:type="dxa"/>
          </w:tcPr>
          <w:p w14:paraId="0AD755B9" w14:textId="68CB14A6" w:rsidR="00C069FF" w:rsidRPr="00E22425" w:rsidRDefault="00C069FF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2.3</w:t>
            </w:r>
          </w:p>
        </w:tc>
        <w:tc>
          <w:tcPr>
            <w:tcW w:w="8330" w:type="dxa"/>
            <w:gridSpan w:val="2"/>
          </w:tcPr>
          <w:p w14:paraId="02005BC6" w14:textId="09D376C6" w:rsidR="00C069FF" w:rsidRPr="00E22425" w:rsidRDefault="003014BE" w:rsidP="00E22425">
            <w:pPr>
              <w:pStyle w:val="berschrift3"/>
              <w:ind w:left="3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5DA45815" wp14:editId="69DDF38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278493</wp:posOffset>
                      </wp:positionV>
                      <wp:extent cx="802005" cy="989330"/>
                      <wp:effectExtent l="0" t="0" r="0" b="1270"/>
                      <wp:wrapNone/>
                      <wp:docPr id="1511684091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02005" cy="989330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5EBBD9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A45815" id="_x0000_s1106" style="position:absolute;left:0;text-align:left;margin-left:303.95pt;margin-top:21.95pt;width:63.15pt;height:77.9pt;z-index:25199001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">
                      <o:lock v:ext="edit" aspectratio="t"/>
                      <v:shape id="Grafik 3" o:spid="_x0000_s110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">
                        <v:imagedata r:id="rId74" o:title="" chromakey="white"/>
                      </v:shape>
                      <v:shape id="Textfeld 12" o:spid="_x0000_s11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5EBBD9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70EA" w:rsidRPr="00E22425">
              <w:rPr>
                <w:rFonts w:asciiTheme="majorHAnsi" w:hAnsiTheme="majorHAnsi" w:cstheme="majorHAnsi"/>
              </w:rPr>
              <w:t>Überprüfen mit Situationen aus dem Alltag</w:t>
            </w:r>
          </w:p>
        </w:tc>
      </w:tr>
      <w:tr w:rsidR="00FA36C0" w:rsidRPr="00E22425" w14:paraId="1A25E1AB" w14:textId="77777777" w:rsidTr="00BC26D8">
        <w:tc>
          <w:tcPr>
            <w:tcW w:w="606" w:type="dxa"/>
          </w:tcPr>
          <w:p w14:paraId="734F01AA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7514ADC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F94F9A8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00759A3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6421D6D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F2890F0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757347D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BF5D675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21AAD5C6" w14:textId="17859D72" w:rsidR="00FA36C0" w:rsidRPr="00E22425" w:rsidRDefault="0077307D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9600" behindDoc="0" locked="0" layoutInCell="1" allowOverlap="1" wp14:anchorId="378DDD73" wp14:editId="7404B5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88231</wp:posOffset>
                  </wp:positionV>
                  <wp:extent cx="360000" cy="272386"/>
                  <wp:effectExtent l="0" t="0" r="0" b="0"/>
                  <wp:wrapNone/>
                  <wp:docPr id="409675905" name="Grafik 409675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222E5994" w14:textId="776639A4" w:rsidR="00FA36C0" w:rsidRPr="00E22425" w:rsidRDefault="0077307D" w:rsidP="0077307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07" w:type="dxa"/>
          </w:tcPr>
          <w:tbl>
            <w:tblPr>
              <w:tblW w:w="7904" w:type="dxa"/>
              <w:tblLayout w:type="fixed"/>
              <w:tblLook w:val="01E0" w:firstRow="1" w:lastRow="1" w:firstColumn="1" w:lastColumn="1" w:noHBand="0" w:noVBand="0"/>
            </w:tblPr>
            <w:tblGrid>
              <w:gridCol w:w="2964"/>
              <w:gridCol w:w="4940"/>
            </w:tblGrid>
            <w:tr w:rsidR="0077307D" w:rsidRPr="00E22425" w14:paraId="03B5E483" w14:textId="77777777" w:rsidTr="005461FD">
              <w:trPr>
                <w:trHeight w:val="1031"/>
              </w:trPr>
              <w:tc>
                <w:tcPr>
                  <w:tcW w:w="2964" w:type="dxa"/>
                </w:tcPr>
                <w:p w14:paraId="6E47BFC0" w14:textId="499B2170" w:rsidR="0077307D" w:rsidRPr="00E22425" w:rsidRDefault="0077307D" w:rsidP="00867B31">
                  <w:pPr>
                    <w:ind w:left="3"/>
                    <w:jc w:val="right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Emily rechnet:</w:t>
                  </w:r>
                </w:p>
                <w:p w14:paraId="026FF586" w14:textId="77777777" w:rsidR="00910CB9" w:rsidRDefault="00910CB9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</w:p>
                <w:p w14:paraId="51940E0D" w14:textId="5232D05A" w:rsidR="0077307D" w:rsidRPr="00E22425" w:rsidRDefault="00F46A24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>Tim widerspricht:</w:t>
                  </w:r>
                  <w:r w:rsidR="0077307D" w:rsidRPr="00E22425">
                    <w:rPr>
                      <w:rFonts w:asciiTheme="majorHAnsi" w:hAnsiTheme="majorHAnsi" w:cstheme="majorHAnsi"/>
                    </w:rPr>
                    <w:t xml:space="preserve">         </w:t>
                  </w:r>
                </w:p>
                <w:p w14:paraId="72B259B3" w14:textId="7D4B55A8" w:rsidR="0077307D" w:rsidRPr="00BC26D8" w:rsidRDefault="0077307D" w:rsidP="00BC26D8">
                  <w:pPr>
                    <w:ind w:left="3"/>
                    <w:rPr>
                      <w:rFonts w:asciiTheme="majorHAnsi" w:hAnsiTheme="majorHAnsi" w:cstheme="majorHAns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939" w:type="dxa"/>
                  <w:hideMark/>
                </w:tcPr>
                <w:p w14:paraId="3F282F93" w14:textId="1080322B" w:rsidR="0077307D" w:rsidRPr="00E22425" w:rsidRDefault="003014BE" w:rsidP="00E22425">
                  <w:pPr>
                    <w:pStyle w:val="Text"/>
                    <w:ind w:left="3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1120" behindDoc="0" locked="0" layoutInCell="1" allowOverlap="1" wp14:anchorId="0D5E9BA8" wp14:editId="6A034EE7">
                            <wp:simplePos x="0" y="0"/>
                            <wp:positionH relativeFrom="column">
                              <wp:posOffset>377825</wp:posOffset>
                            </wp:positionH>
                            <wp:positionV relativeFrom="paragraph">
                              <wp:posOffset>268968</wp:posOffset>
                            </wp:positionV>
                            <wp:extent cx="1267460" cy="278130"/>
                            <wp:effectExtent l="0" t="0" r="307340" b="13970"/>
                            <wp:wrapNone/>
                            <wp:docPr id="2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7460" cy="278130"/>
                                    </a:xfrm>
                                    <a:prstGeom prst="wedgeRoundRectCallout">
                                      <a:avLst>
                                        <a:gd name="adj1" fmla="val 68987"/>
                                        <a:gd name="adj2" fmla="val -9156"/>
                                        <a:gd name="adj3" fmla="val 16667"/>
                                      </a:avLst>
                                    </a:prstGeom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1B1C32E" w14:textId="2BC54C31" w:rsidR="00F13D4E" w:rsidRPr="00705633" w:rsidRDefault="00F13D4E" w:rsidP="00F13D4E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F13D4E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25 : 5 = 5 und 45 : 5 = 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D5E9BA8" id="_x0000_t62" coordsize="21600,21600" o:spt="62" adj="1350,25920" path="m3600,qx,3600l0@8@12@24,0@9,,18000qy3600,21600l@6,21600@15@27@7,21600,18000,21600qx21600,18000l21600@9@18@30,21600@8,21600,3600qy18000,l@7,0@21@33@6,xe">
                            <v:stroke joinstyle="miter"/>
                            <v:formulas>
                              <v:f eqn="sum 10800 0 #0"/>
                              <v:f eqn="sum 10800 0 #1"/>
                              <v:f eqn="sum #0 0 #1"/>
                              <v:f eqn="sum @0 @1 0"/>
                              <v:f eqn="sum 21600 0 #0"/>
                              <v:f eqn="sum 21600 0 #1"/>
                              <v:f eqn="if @0 3600 12600"/>
                              <v:f eqn="if @0 9000 18000"/>
                              <v:f eqn="if @1 3600 12600"/>
                              <v:f eqn="if @1 9000 18000"/>
                              <v:f eqn="if @2 0 #0"/>
                              <v:f eqn="if @3 @10 0"/>
                              <v:f eqn="if #0 0 @11"/>
                              <v:f eqn="if @2 @6 #0"/>
                              <v:f eqn="if @3 @6 @13"/>
                              <v:f eqn="if @5 @6 @14"/>
                              <v:f eqn="if @2 #0 21600"/>
                              <v:f eqn="if @3 21600 @16"/>
                              <v:f eqn="if @4 21600 @17"/>
                              <v:f eqn="if @2 #0 @6"/>
                              <v:f eqn="if @3 @19 @6"/>
                              <v:f eqn="if #1 @6 @20"/>
                              <v:f eqn="if @2 @8 #1"/>
                              <v:f eqn="if @3 @22 @8"/>
                              <v:f eqn="if #0 @8 @23"/>
                              <v:f eqn="if @2 21600 #1"/>
                              <v:f eqn="if @3 21600 @25"/>
                              <v:f eqn="if @5 21600 @26"/>
                              <v:f eqn="if @2 #1 @8"/>
                              <v:f eqn="if @3 @8 @28"/>
                              <v:f eqn="if @4 @8 @29"/>
                              <v:f eqn="if @2 #1 0"/>
                              <v:f eqn="if @3 @31 0"/>
                              <v:f eqn="if #1 0 @32"/>
                              <v:f eqn="val #0"/>
                              <v:f eqn="val #1"/>
                            </v:formulas>
                            <v:path o:connecttype="custom" o:connectlocs="10800,0;0,10800;10800,21600;21600,10800;@34,@35" textboxrect="791,791,20809,20809"/>
                            <v:handles>
                              <v:h position="#0,#1"/>
                            </v:handles>
                          </v:shapetype>
                          <v:shape id="_x0000_s1109" type="#_x0000_t62" style="position:absolute;left:0;text-align:left;margin-left:29.75pt;margin-top:21.2pt;width:99.8pt;height:21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" adj="25701,8822" fillcolor="white [3201]" strokecolor="#bfbfbf [2412]">
                            <v:textbox inset="1mm,0,1mm,0">
                              <w:txbxContent>
                                <w:p w14:paraId="21B1C32E" w14:textId="2BC54C31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25 : 5 = 5 und 45 : 5 = 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10CB9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9871" behindDoc="0" locked="0" layoutInCell="1" allowOverlap="1" wp14:anchorId="1D1D90FC" wp14:editId="3C2CBE9E">
                            <wp:simplePos x="0" y="0"/>
                            <wp:positionH relativeFrom="column">
                              <wp:posOffset>-36611</wp:posOffset>
                            </wp:positionH>
                            <wp:positionV relativeFrom="paragraph">
                              <wp:posOffset>-31726</wp:posOffset>
                            </wp:positionV>
                            <wp:extent cx="1384852" cy="1828800"/>
                            <wp:effectExtent l="0" t="0" r="0" b="3810"/>
                            <wp:wrapNone/>
                            <wp:docPr id="2085628333" name="Textfeld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84852" cy="1828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3084AE" w14:textId="45DC04C6" w:rsidR="00F46A24" w:rsidRPr="00F46A24" w:rsidRDefault="00F46A24" w:rsidP="00F46A24">
                                        <w:pPr>
                                          <w:rPr>
                                            <w:rFonts w:ascii="Comic Sans MS" w:hAnsi="Comic Sans MS" w:cstheme="majorHAnsi"/>
                                            <w:color w:val="0070C0"/>
                                          </w:rPr>
                                        </w:pPr>
                                        <w:r w:rsidRPr="00F46A24">
                                          <w:rPr>
                                            <w:rFonts w:ascii="Comic Sans MS" w:hAnsi="Comic Sans MS" w:cstheme="majorHAnsi"/>
                                            <w:b/>
                                            <w:bCs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  <w:t>25,45 : 5 = 5,9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1D90FC" id="Textfeld 1" o:spid="_x0000_s1110" type="#_x0000_t202" style="position:absolute;left:0;text-align:left;margin-left:-2.9pt;margin-top:-2.5pt;width:109.05pt;height:2in;z-index:25159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" fillcolor="white [3212]" stroked="f" strokeweight=".5pt">
                            <v:textbox style="mso-fit-shape-to-text:t">
                              <w:txbxContent>
                                <w:p w14:paraId="293084AE" w14:textId="45DC04C6" w:rsidR="00F46A24" w:rsidRPr="00F46A24" w:rsidRDefault="00F46A24" w:rsidP="00F46A24">
                                  <w:pPr>
                                    <w:rPr>
                                      <w:rFonts w:ascii="Comic Sans MS" w:hAnsi="Comic Sans MS" w:cstheme="majorHAnsi"/>
                                      <w:color w:val="0070C0"/>
                                    </w:rPr>
                                  </w:pPr>
                                  <w:r w:rsidRPr="00F46A24">
                                    <w:rPr>
                                      <w:rFonts w:ascii="Comic Sans MS" w:hAnsi="Comic Sans MS" w:cstheme="majorHAnsi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25,45 : 5 = 5,9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77307D" w:rsidRPr="00F46A24" w14:paraId="120BA64F" w14:textId="77777777" w:rsidTr="00910CB9">
              <w:trPr>
                <w:trHeight w:val="990"/>
              </w:trPr>
              <w:tc>
                <w:tcPr>
                  <w:tcW w:w="7904" w:type="dxa"/>
                  <w:gridSpan w:val="2"/>
                  <w:vAlign w:val="center"/>
                </w:tcPr>
                <w:p w14:paraId="0F823A84" w14:textId="0627C1DD" w:rsidR="0077307D" w:rsidRPr="00F46A24" w:rsidRDefault="00910CB9" w:rsidP="00F13D4E">
                  <w:pPr>
                    <w:rPr>
                      <w:rFonts w:asciiTheme="majorHAnsi" w:hAnsiTheme="majorHAnsi" w:cstheme="majorHAnsi"/>
                      <w:sz w:val="11"/>
                      <w:szCs w:val="11"/>
                    </w:rPr>
                  </w:pPr>
                  <w:r w:rsidRPr="00F46A24">
                    <w:rPr>
                      <w:rFonts w:asciiTheme="majorHAnsi" w:hAnsiTheme="majorHAnsi" w:cstheme="majorHAnsi"/>
                      <w:noProof/>
                      <w:sz w:val="11"/>
                      <w:szCs w:val="1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9072" behindDoc="0" locked="0" layoutInCell="1" allowOverlap="1" wp14:anchorId="0750FEC7" wp14:editId="2147103B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2200275" cy="443865"/>
                            <wp:effectExtent l="203200" t="0" r="9525" b="13335"/>
                            <wp:wrapNone/>
                            <wp:docPr id="2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2299929" y="8087032"/>
                                      <a:ext cx="2200275" cy="443865"/>
                                    </a:xfrm>
                                    <a:prstGeom prst="wedgeRoundRectCallout">
                                      <a:avLst>
                                        <a:gd name="adj1" fmla="val -58198"/>
                                        <a:gd name="adj2" fmla="val -28248"/>
                                        <a:gd name="adj3" fmla="val 16667"/>
                                      </a:avLst>
                                    </a:prstGeom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49D6FB9" w14:textId="0252D845" w:rsidR="00F13D4E" w:rsidRPr="00F13D4E" w:rsidRDefault="00F13D4E" w:rsidP="00F13D4E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F13D4E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Wenn wir 25,45 € auf 5 Kinder aufteilen,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 xml:space="preserve"> </w:t>
                                        </w:r>
                                        <w:r w:rsidR="00396E30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br/>
                                        </w:r>
                                        <w:r w:rsidRPr="00F13D4E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bekommt aber nicht jedes Kind 5,90 €.</w:t>
                                        </w:r>
                                      </w:p>
                                      <w:p w14:paraId="10119B14" w14:textId="02283FDE" w:rsidR="00F13D4E" w:rsidRPr="00705633" w:rsidRDefault="00F13D4E" w:rsidP="00F13D4E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750FEC7" id="_x0000_s1109" type="#_x0000_t62" style="position:absolute;margin-left:53.25pt;margin-top:3.85pt;width:173.25pt;height:34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" adj="-1771,4698" fillcolor="white [3201]" strokecolor="#bfbfbf [2412]">
                            <v:textbox inset="1mm,0,1mm,0">
                              <w:txbxContent>
                                <w:p w14:paraId="349D6FB9" w14:textId="0252D845" w:rsidR="00F13D4E" w:rsidRPr="00F13D4E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Wenn wir 25,45 € auf 5 Kinder aufteilen,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396E30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bekommt aber nicht jedes Kind 5,90 €.</w:t>
                                  </w:r>
                                </w:p>
                                <w:p w14:paraId="10119B14" w14:textId="02283FDE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92064" behindDoc="0" locked="0" layoutInCell="1" allowOverlap="1" wp14:anchorId="0987B721" wp14:editId="02931FB0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-221615</wp:posOffset>
                            </wp:positionV>
                            <wp:extent cx="624840" cy="836295"/>
                            <wp:effectExtent l="0" t="0" r="0" b="1905"/>
                            <wp:wrapNone/>
                            <wp:docPr id="998082143" name="Gruppier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624840" cy="836295"/>
                                      <a:chOff x="29319" y="-55336"/>
                                      <a:chExt cx="512626" cy="70486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70767803" name="Grafik 1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5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29319" y="-55336"/>
                                        <a:ext cx="512626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533303346" name="Textfeld 12"/>
                                    <wps:cNvSpPr txBox="1"/>
                                    <wps:spPr>
                                      <a:xfrm>
                                        <a:off x="118812" y="502665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3D4486" w14:textId="77777777" w:rsidR="00AD7C3E" w:rsidRPr="008D5126" w:rsidRDefault="00AD7C3E" w:rsidP="00AD7C3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</w:t>
                                          </w:r>
                                          <w:r>
                                            <w:t>im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987B721" id="_x0000_s1112" style="position:absolute;margin-left:-5.05pt;margin-top:-17.45pt;width:49.2pt;height:65.85pt;z-index:251992064;mso-width-relative:margin;mso-height-relative:margin" coordorigin="293,-553" coordsize="5126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">
                            <o:lock v:ext="edit" aspectratio="t"/>
                            <v:shape id="Grafik 11" o:spid="_x0000_s1113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">
                              <v:imagedata r:id="rId76" o:title="" chromakey="white"/>
                            </v:shape>
                            <v:shape id="Textfeld 12" o:spid="_x0000_s1114" type="#_x0000_t202" style="position:absolute;left:1188;top:5026;width:3498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" filled="f" stroked="f" strokeweight=".5pt">
                              <v:textbox inset="0,0,0,0">
                                <w:txbxContent>
                                  <w:p w14:paraId="6B3D4486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77307D" w:rsidRPr="00E22425" w14:paraId="3786F211" w14:textId="77777777" w:rsidTr="005461FD">
              <w:trPr>
                <w:trHeight w:val="511"/>
              </w:trPr>
              <w:tc>
                <w:tcPr>
                  <w:tcW w:w="7904" w:type="dxa"/>
                  <w:gridSpan w:val="2"/>
                  <w:hideMark/>
                </w:tcPr>
                <w:p w14:paraId="63F7DBB2" w14:textId="64BFF711" w:rsidR="0077307D" w:rsidRPr="00E22425" w:rsidRDefault="0077307D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Was meint Tim? Wo hat Emily einen Fehler gemacht? Erkläre.</w:t>
                  </w:r>
                </w:p>
                <w:p w14:paraId="18A3CFE3" w14:textId="5EA9B7A4" w:rsidR="0077307D" w:rsidRPr="00E22425" w:rsidRDefault="0077307D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Wie kann man </w:t>
                  </w:r>
                  <w:r w:rsidR="00F46A24">
                    <w:rPr>
                      <w:rFonts w:asciiTheme="majorHAnsi" w:hAnsiTheme="majorHAnsi" w:cstheme="majorHAnsi"/>
                    </w:rPr>
                    <w:t>mit dem Geld überprüfen</w:t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, </w:t>
                  </w:r>
                  <w:r w:rsidR="00F46A24">
                    <w:rPr>
                      <w:rFonts w:asciiTheme="majorHAnsi" w:hAnsiTheme="majorHAnsi" w:cstheme="majorHAnsi"/>
                    </w:rPr>
                    <w:t xml:space="preserve">ob </w:t>
                  </w:r>
                  <w:r w:rsidRPr="00E22425">
                    <w:rPr>
                      <w:rFonts w:asciiTheme="majorHAnsi" w:hAnsiTheme="majorHAnsi" w:cstheme="majorHAnsi"/>
                    </w:rPr>
                    <w:t>Emily einen Fehler gemacht hat?</w:t>
                  </w:r>
                </w:p>
                <w:p w14:paraId="36B421F1" w14:textId="77777777" w:rsidR="0077307D" w:rsidRPr="00E22425" w:rsidRDefault="0077307D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96E30" w:rsidRPr="00E22425" w14:paraId="28F249A4" w14:textId="77777777" w:rsidTr="003F49F3">
              <w:trPr>
                <w:trHeight w:val="75"/>
              </w:trPr>
              <w:tc>
                <w:tcPr>
                  <w:tcW w:w="7904" w:type="dxa"/>
                  <w:gridSpan w:val="2"/>
                </w:tcPr>
                <w:p w14:paraId="54ED26B1" w14:textId="77777777" w:rsidR="00396E30" w:rsidRPr="00E22425" w:rsidRDefault="00396E30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B2373FE" w14:textId="73ACACC8" w:rsidR="00013062" w:rsidRPr="00E22425" w:rsidRDefault="00013062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</w:tr>
      <w:tr w:rsidR="00013062" w:rsidRPr="00E22425" w14:paraId="1351D0D8" w14:textId="77777777" w:rsidTr="00BC26D8">
        <w:tc>
          <w:tcPr>
            <w:tcW w:w="606" w:type="dxa"/>
          </w:tcPr>
          <w:p w14:paraId="3A4F237B" w14:textId="785A3748" w:rsidR="00013062" w:rsidRPr="00E22425" w:rsidRDefault="0077307D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07B061" wp14:editId="1A065062">
                  <wp:extent cx="313144" cy="272386"/>
                  <wp:effectExtent l="0" t="0" r="0" b="0"/>
                  <wp:docPr id="1042909273" name="Grafik 1042909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05032519" w14:textId="67898355" w:rsidR="00013062" w:rsidRPr="00E22425" w:rsidRDefault="0077307D" w:rsidP="0077307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07" w:type="dxa"/>
          </w:tcPr>
          <w:p w14:paraId="02A9ED7D" w14:textId="4713E2CD" w:rsidR="00BC26D8" w:rsidRPr="003F49F3" w:rsidRDefault="00BC26D8" w:rsidP="00BC26D8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 xml:space="preserve">Eine Person stellt eine </w:t>
            </w:r>
            <w:r>
              <w:rPr>
                <w:rFonts w:asciiTheme="majorHAnsi" w:hAnsiTheme="majorHAnsi" w:cstheme="majorHAnsi"/>
                <w:noProof/>
              </w:rPr>
              <w:t>Division</w:t>
            </w:r>
            <w:r w:rsidRPr="003F49F3">
              <w:rPr>
                <w:rFonts w:asciiTheme="majorHAnsi" w:hAnsiTheme="majorHAnsi" w:cstheme="majorHAnsi"/>
                <w:noProof/>
              </w:rPr>
              <w:t>saufgabe.</w:t>
            </w:r>
          </w:p>
          <w:p w14:paraId="4C087873" w14:textId="3E00FDC2" w:rsidR="00BC26D8" w:rsidRPr="003F49F3" w:rsidRDefault="00BC26D8" w:rsidP="00BC26D8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 xml:space="preserve">Die andere Person löst </w:t>
            </w:r>
            <w:r>
              <w:rPr>
                <w:rFonts w:asciiTheme="majorHAnsi" w:hAnsiTheme="majorHAnsi" w:cstheme="majorHAnsi"/>
                <w:noProof/>
              </w:rPr>
              <w:t>sie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 im Kopf. </w:t>
            </w:r>
          </w:p>
          <w:p w14:paraId="1587BC5C" w14:textId="7C01BBC7" w:rsidR="00013062" w:rsidRPr="00E22425" w:rsidRDefault="00BC26D8" w:rsidP="00BC26D8">
            <w:pPr>
              <w:ind w:left="3"/>
            </w:pPr>
            <w:r w:rsidRPr="00E22425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34E4C8E7" w14:textId="77777777" w:rsidR="00BC26D8" w:rsidRDefault="00BC26D8">
      <w:pPr>
        <w:sectPr w:rsidR="00BC26D8" w:rsidSect="00AF17B3">
          <w:headerReference w:type="default" r:id="rId77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508"/>
        <w:gridCol w:w="7917"/>
      </w:tblGrid>
      <w:tr w:rsidR="00C069FF" w:rsidRPr="00E22425" w14:paraId="1647442C" w14:textId="77777777" w:rsidTr="00BC26D8">
        <w:tc>
          <w:tcPr>
            <w:tcW w:w="606" w:type="dxa"/>
          </w:tcPr>
          <w:p w14:paraId="536BE6DE" w14:textId="17C051DB" w:rsidR="00C069FF" w:rsidRPr="00E22425" w:rsidRDefault="00C069FF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2.4</w:t>
            </w:r>
          </w:p>
        </w:tc>
        <w:tc>
          <w:tcPr>
            <w:tcW w:w="8425" w:type="dxa"/>
            <w:gridSpan w:val="2"/>
          </w:tcPr>
          <w:p w14:paraId="6D84AF55" w14:textId="6BA19CB2" w:rsidR="00C069FF" w:rsidRPr="00E22425" w:rsidRDefault="0077307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Durch Dezimalzahlen dividieren</w:t>
            </w:r>
          </w:p>
        </w:tc>
      </w:tr>
      <w:tr w:rsidR="005461FD" w:rsidRPr="00E22425" w14:paraId="54642030" w14:textId="77777777" w:rsidTr="00BC26D8">
        <w:trPr>
          <w:trHeight w:val="997"/>
        </w:trPr>
        <w:tc>
          <w:tcPr>
            <w:tcW w:w="606" w:type="dxa"/>
          </w:tcPr>
          <w:p w14:paraId="20C8EF47" w14:textId="4F77F590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48148508" wp14:editId="2033886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166759764" name="Grafik 166759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</w:tcPr>
          <w:p w14:paraId="1503D245" w14:textId="58AD7961" w:rsidR="005461FD" w:rsidRPr="00E22425" w:rsidRDefault="005461FD" w:rsidP="005461F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17" w:type="dxa"/>
          </w:tcPr>
          <w:p w14:paraId="4F82FE5D" w14:textId="77777777" w:rsidR="005461FD" w:rsidRPr="00E22425" w:rsidRDefault="005461FD" w:rsidP="005461FD">
            <w:r w:rsidRPr="00E22425">
              <w:t>Rechne aus und erkläre deinen Rechenweg.</w:t>
            </w:r>
          </w:p>
          <w:p w14:paraId="6F65129E" w14:textId="77777777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  <w:p w14:paraId="579042EB" w14:textId="67C7CC61" w:rsidR="005461FD" w:rsidRPr="00BC26D8" w:rsidRDefault="005461FD" w:rsidP="00BC26D8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proofErr w:type="gramStart"/>
            <w:r w:rsidRPr="003F49F3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20 :</w:t>
            </w:r>
            <w:proofErr w:type="gramEnd"/>
            <w:r w:rsidRPr="003F49F3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0,5 = ____________</w:t>
            </w:r>
          </w:p>
        </w:tc>
      </w:tr>
      <w:tr w:rsidR="00BC26D8" w:rsidRPr="00E22425" w14:paraId="5AB4EF56" w14:textId="77777777" w:rsidTr="00BC26D8">
        <w:tc>
          <w:tcPr>
            <w:tcW w:w="606" w:type="dxa"/>
          </w:tcPr>
          <w:p w14:paraId="35A0D9C2" w14:textId="77777777" w:rsidR="00BC26D8" w:rsidRPr="00E22425" w:rsidRDefault="00BC26D8" w:rsidP="005461FD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76CEAD88" w14:textId="77777777" w:rsidR="00BC26D8" w:rsidRPr="00E22425" w:rsidRDefault="00BC26D8" w:rsidP="005461F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</w:tcPr>
          <w:p w14:paraId="71E4343D" w14:textId="77777777" w:rsidR="00BC26D8" w:rsidRPr="00E22425" w:rsidRDefault="00BC26D8" w:rsidP="005461FD"/>
        </w:tc>
      </w:tr>
      <w:tr w:rsidR="005461FD" w:rsidRPr="00E22425" w14:paraId="30113F74" w14:textId="77777777" w:rsidTr="00BC26D8">
        <w:tc>
          <w:tcPr>
            <w:tcW w:w="606" w:type="dxa"/>
          </w:tcPr>
          <w:p w14:paraId="42F2E519" w14:textId="51BD1CA4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5520" behindDoc="0" locked="0" layoutInCell="1" allowOverlap="1" wp14:anchorId="2C0765F0" wp14:editId="3C799AC7">
                  <wp:simplePos x="0" y="0"/>
                  <wp:positionH relativeFrom="column">
                    <wp:posOffset>14151</wp:posOffset>
                  </wp:positionH>
                  <wp:positionV relativeFrom="paragraph">
                    <wp:posOffset>1758950</wp:posOffset>
                  </wp:positionV>
                  <wp:extent cx="360000" cy="272386"/>
                  <wp:effectExtent l="0" t="0" r="0" b="0"/>
                  <wp:wrapSquare wrapText="bothSides"/>
                  <wp:docPr id="640520250" name="Grafik 64052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" w:type="dxa"/>
          </w:tcPr>
          <w:p w14:paraId="7B4BCDE4" w14:textId="3AA3B165" w:rsidR="005461FD" w:rsidRPr="00E22425" w:rsidRDefault="005461FD" w:rsidP="005461F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  <w:r w:rsidR="006B3323" w:rsidRPr="00E22425">
              <w:rPr>
                <w:rFonts w:asciiTheme="majorHAnsi" w:hAnsiTheme="majorHAnsi" w:cstheme="majorHAnsi"/>
                <w:noProof/>
              </w:rPr>
              <w:t xml:space="preserve"> </w:t>
            </w:r>
          </w:p>
        </w:tc>
        <w:tc>
          <w:tcPr>
            <w:tcW w:w="7917" w:type="dxa"/>
          </w:tcPr>
          <w:p w14:paraId="51DF1F3E" w14:textId="65D2DA0C" w:rsidR="005461FD" w:rsidRPr="00E22425" w:rsidRDefault="00AD7C3E" w:rsidP="005461FD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allowOverlap="1" wp14:anchorId="76EB1A11" wp14:editId="2678C7BB">
                      <wp:simplePos x="0" y="0"/>
                      <wp:positionH relativeFrom="column">
                        <wp:posOffset>201245</wp:posOffset>
                      </wp:positionH>
                      <wp:positionV relativeFrom="paragraph">
                        <wp:posOffset>50357</wp:posOffset>
                      </wp:positionV>
                      <wp:extent cx="750111" cy="861538"/>
                      <wp:effectExtent l="0" t="0" r="0" b="2540"/>
                      <wp:wrapNone/>
                      <wp:docPr id="1806991847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0111" cy="861538"/>
                                <a:chOff x="73712" y="-43076"/>
                                <a:chExt cx="675551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399378" y="58684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83106C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EB1A11" id="_x0000_s1115" style="position:absolute;margin-left:15.85pt;margin-top:3.95pt;width:59.05pt;height:67.85pt;z-index:251994112;mso-width-relative:margin;mso-height-relative:margin" coordorigin="737,-430" coordsize="6755,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">
                      <o:lock v:ext="edit" aspectratio="t"/>
                      <v:shape id="Grafik 5" o:spid="_x0000_s1116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">
                        <v:imagedata r:id="rId79" o:title="" chromakey="white"/>
                      </v:shape>
                      <v:shape id="Textfeld 12" o:spid="_x0000_s1117" type="#_x0000_t202" style="position:absolute;left:3993;top:586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6683106C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EF4C7EE" w14:textId="6955B8A3" w:rsidR="005461FD" w:rsidRPr="00E22425" w:rsidRDefault="00F13D4E" w:rsidP="005461FD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EC4D5E8" wp14:editId="1FA20E44">
                      <wp:simplePos x="0" y="0"/>
                      <wp:positionH relativeFrom="column">
                        <wp:posOffset>950913</wp:posOffset>
                      </wp:positionH>
                      <wp:positionV relativeFrom="paragraph">
                        <wp:posOffset>15240</wp:posOffset>
                      </wp:positionV>
                      <wp:extent cx="3004820" cy="457200"/>
                      <wp:effectExtent l="190500" t="0" r="24130" b="19050"/>
                      <wp:wrapNone/>
                      <wp:docPr id="3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4820" cy="457200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48A1D9" w14:textId="77777777" w:rsidR="00F13D4E" w:rsidRPr="00F13D4E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rechne beide Zahlen zuerst</w:t>
                                  </w:r>
                                  <w:r w:rsidRPr="00F13D4E">
                                    <w:rPr>
                                      <w:b/>
                                      <w:color w:val="000000" w:themeColor="text1"/>
                                      <w:sz w:val="19"/>
                                      <w:szCs w:val="19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· 10,</w:t>
                                  </w:r>
                                </w:p>
                                <w:p w14:paraId="59149BC5" w14:textId="6D7E1E26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kann ich statt 20 : 0,5 auch 200 : 5 rechnen.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4D5E8" id="_x0000_s1118" type="#_x0000_t62" style="position:absolute;margin-left:74.9pt;margin-top:1.2pt;width:236.6pt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" adj="-1143,8526" fillcolor="white [3201]" strokecolor="#bfbfbf [2412]">
                      <v:textbox inset="1mm,0,1mm,0">
                        <w:txbxContent>
                          <w:p w14:paraId="6D48A1D9" w14:textId="77777777" w:rsidR="00F13D4E" w:rsidRPr="00F13D4E" w:rsidRDefault="00F13D4E" w:rsidP="00F13D4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rechne beide Zahlen zuerst</w:t>
                            </w:r>
                            <w:r w:rsidRPr="00F13D4E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  <w:vertAlign w:val="superscript"/>
                              </w:rPr>
                              <w:t xml:space="preserve"> </w:t>
                            </w: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· 10,</w:t>
                            </w:r>
                          </w:p>
                          <w:p w14:paraId="59149BC5" w14:textId="6D7E1E26" w:rsidR="00F13D4E" w:rsidRPr="00705633" w:rsidRDefault="00F13D4E" w:rsidP="00F13D4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dann kann ich statt </w:t>
                            </w:r>
                            <w:proofErr w:type="gramStart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20 :</w:t>
                            </w:r>
                            <w:proofErr w:type="gramEnd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0,5 auch </w:t>
                            </w:r>
                            <w:proofErr w:type="gramStart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200 :</w:t>
                            </w:r>
                            <w:proofErr w:type="gramEnd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5 rechnen.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BEBF62" w14:textId="16F064C4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  <w:p w14:paraId="5407681B" w14:textId="2AFA7C64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  <w:p w14:paraId="66D43C63" w14:textId="190EA0C7" w:rsidR="005461FD" w:rsidRPr="00E22425" w:rsidRDefault="00AD7C3E" w:rsidP="005461FD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allowOverlap="1" wp14:anchorId="4A059FBB" wp14:editId="40A8CACC">
                      <wp:simplePos x="0" y="0"/>
                      <wp:positionH relativeFrom="column">
                        <wp:posOffset>69594</wp:posOffset>
                      </wp:positionH>
                      <wp:positionV relativeFrom="paragraph">
                        <wp:posOffset>115369</wp:posOffset>
                      </wp:positionV>
                      <wp:extent cx="738835" cy="875877"/>
                      <wp:effectExtent l="0" t="0" r="0" b="635"/>
                      <wp:wrapNone/>
                      <wp:docPr id="1724518496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8835" cy="875877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3327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87989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C29A77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059FBB" id="_x0000_s1119" style="position:absolute;margin-left:5.5pt;margin-top:9.1pt;width:58.2pt;height:68.95pt;z-index:251996160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">
                      <o:lock v:ext="edit" aspectratio="t"/>
                      <v:shape id="Grafik 3" o:spid="_x0000_s1120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">
                        <v:imagedata r:id="rId81" o:title="" chromakey="white"/>
                      </v:shape>
                      <v:shape id="Textfeld 12" o:spid="_x0000_s1121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27C29A77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7FE74E" w14:textId="2362BD5E" w:rsidR="00F13D4E" w:rsidRDefault="00F13D4E" w:rsidP="005461FD"/>
          <w:p w14:paraId="1CCC1939" w14:textId="742FADDD" w:rsidR="00F13D4E" w:rsidRDefault="00FA5178" w:rsidP="005461FD"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B375579" wp14:editId="3F7B63A6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13335</wp:posOffset>
                      </wp:positionV>
                      <wp:extent cx="2005555" cy="575187"/>
                      <wp:effectExtent l="355600" t="0" r="13970" b="73025"/>
                      <wp:wrapNone/>
                      <wp:docPr id="36857049" name="Wolkenförmige Legend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5555" cy="575187"/>
                              </a:xfrm>
                              <a:prstGeom prst="cloudCallout">
                                <a:avLst>
                                  <a:gd name="adj1" fmla="val -66426"/>
                                  <a:gd name="adj2" fmla="val 57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691D0" w14:textId="77777777" w:rsidR="00F46A24" w:rsidRDefault="00F46A24" w:rsidP="00FA51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37557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78" o:spid="_x0000_s1120" type="#_x0000_t106" style="position:absolute;margin-left:216.4pt;margin-top:1.05pt;width:157.9pt;height:45.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" adj="-3548,23219" filled="f" strokecolor="#a5a5a5 [2092]" strokeweight="1pt">
                      <v:stroke joinstyle="miter"/>
                      <v:textbox>
                        <w:txbxContent>
                          <w:p w14:paraId="6B0691D0" w14:textId="77777777" w:rsidR="00F46A24" w:rsidRDefault="00F46A24" w:rsidP="00FA517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D4E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7BA312B" wp14:editId="31FF5536">
                      <wp:simplePos x="0" y="0"/>
                      <wp:positionH relativeFrom="column">
                        <wp:posOffset>810096</wp:posOffset>
                      </wp:positionH>
                      <wp:positionV relativeFrom="paragraph">
                        <wp:posOffset>21037</wp:posOffset>
                      </wp:positionV>
                      <wp:extent cx="1844368" cy="445105"/>
                      <wp:effectExtent l="114300" t="0" r="10160" b="12700"/>
                      <wp:wrapNone/>
                      <wp:docPr id="1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4368" cy="445105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2A8214" w14:textId="332FB37C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Ich </w:t>
                                  </w:r>
                                  <w:r w:rsidR="00F46A2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stelle mir den Zahlenstrahl vor</w:t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: </w:t>
                                  </w:r>
                                  <w:r w:rsidR="00031D3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Wie oft passt die 0,5 in die 20?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BA312B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121" type="#_x0000_t62" style="position:absolute;margin-left:63.8pt;margin-top:1.65pt;width:145.25pt;height:35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" adj="-1143,8526" fillcolor="white [3201]" strokecolor="#bfbfbf [2412]">
                      <v:textbox inset="1mm,0,1mm,0">
                        <w:txbxContent>
                          <w:p w14:paraId="1B2A8214" w14:textId="332FB37C" w:rsidR="00F13D4E" w:rsidRPr="00705633" w:rsidRDefault="00F13D4E" w:rsidP="00F13D4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Ich </w:t>
                            </w:r>
                            <w:r w:rsidR="00F46A2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stelle mir den Zahlenstrahl vor</w:t>
                            </w: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: </w:t>
                            </w:r>
                            <w:r w:rsidR="00031D3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Wie oft passt die 0,5 in die 20?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267DB6" w14:textId="2DF5DD34" w:rsidR="00F13D4E" w:rsidRDefault="00031D3B" w:rsidP="005461F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46E6A16" wp14:editId="4D9DCBA3">
                      <wp:simplePos x="0" y="0"/>
                      <wp:positionH relativeFrom="column">
                        <wp:posOffset>3116580</wp:posOffset>
                      </wp:positionH>
                      <wp:positionV relativeFrom="paragraph">
                        <wp:posOffset>30500</wp:posOffset>
                      </wp:positionV>
                      <wp:extent cx="430696" cy="112801"/>
                      <wp:effectExtent l="0" t="0" r="13970" b="14605"/>
                      <wp:wrapNone/>
                      <wp:docPr id="25742302" name="Freihandform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696" cy="112801"/>
                              </a:xfrm>
                              <a:custGeom>
                                <a:avLst/>
                                <a:gdLst>
                                  <a:gd name="connsiteX0" fmla="*/ 0 w 430696"/>
                                  <a:gd name="connsiteY0" fmla="*/ 112801 h 112801"/>
                                  <a:gd name="connsiteX1" fmla="*/ 106017 w 430696"/>
                                  <a:gd name="connsiteY1" fmla="*/ 158 h 112801"/>
                                  <a:gd name="connsiteX2" fmla="*/ 165652 w 430696"/>
                                  <a:gd name="connsiteY2" fmla="*/ 86297 h 112801"/>
                                  <a:gd name="connsiteX3" fmla="*/ 231913 w 430696"/>
                                  <a:gd name="connsiteY3" fmla="*/ 6784 h 112801"/>
                                  <a:gd name="connsiteX4" fmla="*/ 291548 w 430696"/>
                                  <a:gd name="connsiteY4" fmla="*/ 79671 h 112801"/>
                                  <a:gd name="connsiteX5" fmla="*/ 351183 w 430696"/>
                                  <a:gd name="connsiteY5" fmla="*/ 6784 h 112801"/>
                                  <a:gd name="connsiteX6" fmla="*/ 430696 w 430696"/>
                                  <a:gd name="connsiteY6" fmla="*/ 86297 h 1128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30696" h="112801">
                                    <a:moveTo>
                                      <a:pt x="0" y="112801"/>
                                    </a:moveTo>
                                    <a:cubicBezTo>
                                      <a:pt x="39204" y="58688"/>
                                      <a:pt x="78408" y="4575"/>
                                      <a:pt x="106017" y="158"/>
                                    </a:cubicBezTo>
                                    <a:cubicBezTo>
                                      <a:pt x="133626" y="-4259"/>
                                      <a:pt x="144669" y="85193"/>
                                      <a:pt x="165652" y="86297"/>
                                    </a:cubicBezTo>
                                    <a:cubicBezTo>
                                      <a:pt x="186635" y="87401"/>
                                      <a:pt x="210930" y="7888"/>
                                      <a:pt x="231913" y="6784"/>
                                    </a:cubicBezTo>
                                    <a:cubicBezTo>
                                      <a:pt x="252896" y="5680"/>
                                      <a:pt x="271670" y="79671"/>
                                      <a:pt x="291548" y="79671"/>
                                    </a:cubicBezTo>
                                    <a:cubicBezTo>
                                      <a:pt x="311426" y="79671"/>
                                      <a:pt x="327992" y="5680"/>
                                      <a:pt x="351183" y="6784"/>
                                    </a:cubicBezTo>
                                    <a:cubicBezTo>
                                      <a:pt x="374374" y="7888"/>
                                      <a:pt x="402535" y="47092"/>
                                      <a:pt x="430696" y="8629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14F47" id="Freihandform 77" o:spid="_x0000_s1026" style="position:absolute;margin-left:245.4pt;margin-top:2.4pt;width:33.9pt;height:8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0696,11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" path="m,112801c39204,58688,78408,4575,106017,158v27609,-4417,38652,85035,59635,86139c186635,87401,210930,7888,231913,6784v20983,-1104,39757,72887,59635,72887c311426,79671,327992,5680,351183,6784v23191,1104,51352,40308,79513,79513e" filled="f" strokecolor="#0070c0" strokeweight="1pt">
                      <v:stroke joinstyle="miter"/>
                      <v:path arrowok="t" o:connecttype="custom" o:connectlocs="0,112801;106017,158;165652,86297;231913,6784;291548,79671;351183,6784;430696,86297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DF1D7BD" wp14:editId="07F317C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142240</wp:posOffset>
                      </wp:positionV>
                      <wp:extent cx="1260000" cy="0"/>
                      <wp:effectExtent l="0" t="76200" r="0" b="88900"/>
                      <wp:wrapNone/>
                      <wp:docPr id="376088157" name="Gerade Verbindung mit Pfei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00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BFFF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76" o:spid="_x0000_s1026" type="#_x0000_t32" style="position:absolute;margin-left:240.5pt;margin-top:11.2pt;width:99.2pt;height: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" strokecolor="black [3213]">
                      <v:stroke endarrow="open" joinstyle="miter"/>
                    </v:shape>
                  </w:pict>
                </mc:Fallback>
              </mc:AlternateContent>
            </w:r>
          </w:p>
          <w:p w14:paraId="68655E31" w14:textId="05415F2C" w:rsidR="00F13D4E" w:rsidRDefault="00F13D4E" w:rsidP="005461FD"/>
          <w:p w14:paraId="6C445033" w14:textId="4BFE41D0" w:rsidR="00F13D4E" w:rsidRDefault="00F13D4E" w:rsidP="005461FD"/>
          <w:p w14:paraId="26268D8E" w14:textId="392CC89A" w:rsidR="005461FD" w:rsidRPr="00BC26D8" w:rsidRDefault="005461FD" w:rsidP="005461FD">
            <w:r w:rsidRPr="00E22425">
              <w:t>Wie lösen Kenan und Emily die Aufgabe? Erkläre, was sie sich gedacht haben.</w:t>
            </w:r>
          </w:p>
        </w:tc>
      </w:tr>
      <w:tr w:rsidR="00BC26D8" w:rsidRPr="00E22425" w14:paraId="64D19BAA" w14:textId="77777777" w:rsidTr="00BC26D8">
        <w:tc>
          <w:tcPr>
            <w:tcW w:w="606" w:type="dxa"/>
          </w:tcPr>
          <w:p w14:paraId="40B414FD" w14:textId="77777777" w:rsidR="00BC26D8" w:rsidRPr="00E22425" w:rsidRDefault="00BC26D8" w:rsidP="005461FD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5796002E" w14:textId="77777777" w:rsidR="00BC26D8" w:rsidRPr="00E22425" w:rsidRDefault="00BC26D8" w:rsidP="005461F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</w:tcPr>
          <w:p w14:paraId="3091CF7C" w14:textId="77777777" w:rsidR="00BC26D8" w:rsidRDefault="00BC26D8" w:rsidP="005461FD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5461FD" w:rsidRPr="00E22425" w14:paraId="43B90F1B" w14:textId="77777777" w:rsidTr="00BC26D8">
        <w:tc>
          <w:tcPr>
            <w:tcW w:w="606" w:type="dxa"/>
          </w:tcPr>
          <w:p w14:paraId="43D21FD9" w14:textId="77777777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8" w:type="dxa"/>
          </w:tcPr>
          <w:p w14:paraId="6F1CA198" w14:textId="62E2A968" w:rsidR="005461FD" w:rsidRPr="00E22425" w:rsidRDefault="005461FD" w:rsidP="005461F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17" w:type="dxa"/>
          </w:tcPr>
          <w:tbl>
            <w:tblPr>
              <w:tblW w:w="7941" w:type="dxa"/>
              <w:tblLayout w:type="fixed"/>
              <w:tblLook w:val="01E0" w:firstRow="1" w:lastRow="1" w:firstColumn="1" w:lastColumn="1" w:noHBand="0" w:noVBand="0"/>
            </w:tblPr>
            <w:tblGrid>
              <w:gridCol w:w="2647"/>
              <w:gridCol w:w="2647"/>
              <w:gridCol w:w="2647"/>
            </w:tblGrid>
            <w:tr w:rsidR="005461FD" w:rsidRPr="00E22425" w14:paraId="4F53CED6" w14:textId="77777777" w:rsidTr="005461FD">
              <w:trPr>
                <w:trHeight w:val="582"/>
              </w:trPr>
              <w:tc>
                <w:tcPr>
                  <w:tcW w:w="7941" w:type="dxa"/>
                  <w:gridSpan w:val="3"/>
                </w:tcPr>
                <w:p w14:paraId="572943CC" w14:textId="77777777" w:rsidR="005461FD" w:rsidRPr="00E22425" w:rsidRDefault="005461FD" w:rsidP="005461FD">
                  <w:r w:rsidRPr="00E22425">
                    <w:t>Rechne die folgenden Aufgaben.</w:t>
                  </w:r>
                </w:p>
                <w:p w14:paraId="651AC711" w14:textId="77777777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5461FD" w:rsidRPr="00E22425" w14:paraId="7DC1D522" w14:textId="77777777" w:rsidTr="005461FD">
              <w:trPr>
                <w:trHeight w:val="1450"/>
              </w:trPr>
              <w:tc>
                <w:tcPr>
                  <w:tcW w:w="2647" w:type="dxa"/>
                  <w:hideMark/>
                </w:tcPr>
                <w:p w14:paraId="3D2E0F4A" w14:textId="1EB95C2C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2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 _______________</w:t>
                  </w:r>
                </w:p>
                <w:p w14:paraId="389B45B4" w14:textId="6D9D9A2C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</w:t>
                  </w:r>
                  <w:r w:rsidR="00396E30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</w:t>
                  </w:r>
                  <w:r w:rsidR="00921C89">
                    <w:rPr>
                      <w:rFonts w:asciiTheme="majorHAnsi" w:hAnsiTheme="majorHAnsi" w:cstheme="majorHAnsi"/>
                    </w:rPr>
                    <w:t>_</w:t>
                  </w:r>
                </w:p>
                <w:p w14:paraId="7C0B8160" w14:textId="613976D3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8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_______________</w:t>
                  </w:r>
                </w:p>
              </w:tc>
              <w:tc>
                <w:tcPr>
                  <w:tcW w:w="2647" w:type="dxa"/>
                  <w:hideMark/>
                </w:tcPr>
                <w:p w14:paraId="7814BE56" w14:textId="52306E50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24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2 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</w:t>
                  </w:r>
                </w:p>
                <w:p w14:paraId="6F40EE0B" w14:textId="4092A25D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24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·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2 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  <w:p w14:paraId="48B902C3" w14:textId="589437DC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24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</w:t>
                  </w:r>
                </w:p>
              </w:tc>
              <w:tc>
                <w:tcPr>
                  <w:tcW w:w="2647" w:type="dxa"/>
                  <w:hideMark/>
                </w:tcPr>
                <w:p w14:paraId="25E62AD1" w14:textId="26074D00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15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  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  <w:p w14:paraId="088B20D8" w14:textId="0121CAE7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15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0,1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  <w:p w14:paraId="34676606" w14:textId="70D53CBF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15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0,01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</w:tc>
            </w:tr>
          </w:tbl>
          <w:p w14:paraId="38703549" w14:textId="77777777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</w:tc>
      </w:tr>
    </w:tbl>
    <w:p w14:paraId="584DBDDF" w14:textId="77777777" w:rsidR="00BC26D8" w:rsidRDefault="00BC26D8"/>
    <w:tbl>
      <w:tblPr>
        <w:tblW w:w="90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508"/>
        <w:gridCol w:w="2639"/>
        <w:gridCol w:w="2639"/>
        <w:gridCol w:w="2639"/>
        <w:gridCol w:w="56"/>
      </w:tblGrid>
      <w:tr w:rsidR="00DA3DCA" w:rsidRPr="00E22425" w14:paraId="42774183" w14:textId="77777777" w:rsidTr="009C76DE">
        <w:tc>
          <w:tcPr>
            <w:tcW w:w="606" w:type="dxa"/>
          </w:tcPr>
          <w:p w14:paraId="62320348" w14:textId="56AA8D92" w:rsidR="00DA3DCA" w:rsidRPr="00E22425" w:rsidRDefault="005461FD" w:rsidP="005461FD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2.5</w:t>
            </w:r>
          </w:p>
        </w:tc>
        <w:tc>
          <w:tcPr>
            <w:tcW w:w="8425" w:type="dxa"/>
            <w:gridSpan w:val="4"/>
          </w:tcPr>
          <w:p w14:paraId="33B4BA06" w14:textId="14D0811A" w:rsidR="00DA3DCA" w:rsidRPr="00E22425" w:rsidRDefault="005461FD" w:rsidP="005461FD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  <w:tc>
          <w:tcPr>
            <w:tcW w:w="56" w:type="dxa"/>
            <w:vAlign w:val="center"/>
          </w:tcPr>
          <w:p w14:paraId="37513BFE" w14:textId="77777777" w:rsidR="00DA3DCA" w:rsidRPr="00E22425" w:rsidRDefault="00DA3DCA" w:rsidP="00830DD1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</w:tr>
      <w:tr w:rsidR="00BC26D8" w:rsidRPr="00E22425" w14:paraId="529F4FA6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2602EA4C" w14:textId="77777777" w:rsidR="00BC26D8" w:rsidRPr="00E22425" w:rsidRDefault="00BC26D8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58E33C60" w14:textId="61FDE425" w:rsidR="00BC26D8" w:rsidRPr="00E22425" w:rsidRDefault="00BC26D8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17" w:type="dxa"/>
            <w:gridSpan w:val="3"/>
          </w:tcPr>
          <w:p w14:paraId="209015C1" w14:textId="19BD27C7" w:rsidR="00BC26D8" w:rsidRPr="00E22425" w:rsidRDefault="00BC26D8" w:rsidP="00BC26D8">
            <w:pPr>
              <w:spacing w:line="360" w:lineRule="auto"/>
            </w:pPr>
            <w:r w:rsidRPr="00E22425">
              <w:t>Rechne die Aufgaben in den Päckchen. Wie könnte es weitergehen?</w:t>
            </w:r>
          </w:p>
        </w:tc>
      </w:tr>
      <w:tr w:rsidR="00BC26D8" w:rsidRPr="00E22425" w14:paraId="49BB201F" w14:textId="77777777" w:rsidTr="00134073">
        <w:trPr>
          <w:gridAfter w:val="1"/>
          <w:wAfter w:w="56" w:type="dxa"/>
        </w:trPr>
        <w:tc>
          <w:tcPr>
            <w:tcW w:w="606" w:type="dxa"/>
          </w:tcPr>
          <w:p w14:paraId="41A89552" w14:textId="77777777" w:rsidR="00BC26D8" w:rsidRPr="00E22425" w:rsidRDefault="00BC26D8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7B75344A" w14:textId="77777777" w:rsidR="00BC26D8" w:rsidRPr="00E22425" w:rsidRDefault="00BC26D8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9" w:type="dxa"/>
          </w:tcPr>
          <w:p w14:paraId="7051B629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3 : 0,5 = ________</w:t>
            </w:r>
          </w:p>
          <w:p w14:paraId="09C62B80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6 : 0,5 = ________</w:t>
            </w:r>
          </w:p>
          <w:p w14:paraId="127F707F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9 : 0,5 = ________</w:t>
            </w:r>
          </w:p>
          <w:p w14:paraId="3E0B64F2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_</w:t>
            </w:r>
            <w:r w:rsidRPr="00E22425">
              <w:rPr>
                <w:rFonts w:asciiTheme="majorHAnsi" w:hAnsiTheme="majorHAnsi" w:cstheme="majorHAnsi"/>
                <w:noProof/>
              </w:rPr>
              <w:t>_________________</w:t>
            </w:r>
          </w:p>
          <w:p w14:paraId="043B4E4E" w14:textId="562C6337" w:rsidR="00BC26D8" w:rsidRPr="00E22425" w:rsidRDefault="00BC26D8" w:rsidP="00BC26D8">
            <w:pPr>
              <w:ind w:firstLine="164"/>
            </w:pPr>
            <w:r w:rsidRPr="00E22425">
              <w:rPr>
                <w:rFonts w:asciiTheme="majorHAnsi" w:hAnsiTheme="majorHAnsi" w:cstheme="majorHAnsi"/>
                <w:noProof/>
              </w:rPr>
              <w:t>___________________</w:t>
            </w:r>
          </w:p>
        </w:tc>
        <w:tc>
          <w:tcPr>
            <w:tcW w:w="2639" w:type="dxa"/>
          </w:tcPr>
          <w:p w14:paraId="5D1244EE" w14:textId="77777777" w:rsidR="00BC26D8" w:rsidRPr="00E22425" w:rsidRDefault="00BC26D8" w:rsidP="00BC26D8">
            <w:pPr>
              <w:spacing w:line="48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      0,5 : 0,1 = _________</w:t>
            </w:r>
          </w:p>
          <w:p w14:paraId="20EB43D7" w14:textId="77777777" w:rsidR="00BC26D8" w:rsidRPr="00E22425" w:rsidRDefault="00BC26D8" w:rsidP="00BC26D8">
            <w:pPr>
              <w:spacing w:line="48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      5     : 0,1 = _________</w:t>
            </w:r>
          </w:p>
          <w:p w14:paraId="7C965FBA" w14:textId="77777777" w:rsidR="00BC26D8" w:rsidRPr="00E22425" w:rsidRDefault="00BC26D8" w:rsidP="00BC26D8">
            <w:pPr>
              <w:spacing w:line="48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    50    : 0,1 = _________</w:t>
            </w:r>
          </w:p>
          <w:p w14:paraId="2FE34D7F" w14:textId="77777777" w:rsidR="00BC26D8" w:rsidRPr="00E22425" w:rsidRDefault="00BC26D8" w:rsidP="00BC26D8">
            <w:pPr>
              <w:spacing w:line="480" w:lineRule="auto"/>
              <w:ind w:firstLine="217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____________________</w:t>
            </w:r>
          </w:p>
          <w:p w14:paraId="7237B444" w14:textId="3E20BC68" w:rsidR="00BC26D8" w:rsidRPr="00E22425" w:rsidRDefault="00BC26D8" w:rsidP="00BC26D8">
            <w:pPr>
              <w:ind w:firstLine="217"/>
            </w:pPr>
            <w:r w:rsidRPr="00E22425">
              <w:rPr>
                <w:rFonts w:asciiTheme="majorHAnsi" w:hAnsiTheme="majorHAnsi" w:cstheme="majorHAnsi"/>
                <w:noProof/>
              </w:rPr>
              <w:t>____________________</w:t>
            </w:r>
          </w:p>
        </w:tc>
        <w:tc>
          <w:tcPr>
            <w:tcW w:w="2639" w:type="dxa"/>
          </w:tcPr>
          <w:p w14:paraId="7C39B15C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1,8 : 2 = _________</w:t>
            </w:r>
          </w:p>
          <w:p w14:paraId="4C560E02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3,6 : 4 = _________</w:t>
            </w:r>
          </w:p>
          <w:p w14:paraId="1C6438AC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7,2 : 8 = _________</w:t>
            </w:r>
          </w:p>
          <w:p w14:paraId="4BDEDF12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_____________________</w:t>
            </w:r>
          </w:p>
          <w:p w14:paraId="4020A568" w14:textId="77777777" w:rsidR="00BC26D8" w:rsidRPr="00E22425" w:rsidRDefault="00BC26D8" w:rsidP="00BC26D8">
            <w:pPr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_____________________</w:t>
            </w:r>
          </w:p>
          <w:p w14:paraId="5A64025A" w14:textId="3071439B" w:rsidR="00BC26D8" w:rsidRPr="00E22425" w:rsidRDefault="00BC26D8" w:rsidP="005461FD"/>
        </w:tc>
      </w:tr>
      <w:tr w:rsidR="00BC26D8" w:rsidRPr="00E22425" w14:paraId="15459B0B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5873D6EC" w14:textId="77777777" w:rsidR="00BC26D8" w:rsidRPr="00E22425" w:rsidRDefault="00BC26D8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6F08FA97" w14:textId="77777777" w:rsidR="00BC26D8" w:rsidRPr="00E22425" w:rsidRDefault="00BC26D8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  <w:gridSpan w:val="3"/>
          </w:tcPr>
          <w:p w14:paraId="46827169" w14:textId="77777777" w:rsidR="00BC26D8" w:rsidRPr="00E22425" w:rsidRDefault="00BC26D8" w:rsidP="005461FD"/>
        </w:tc>
      </w:tr>
      <w:tr w:rsidR="005461FD" w:rsidRPr="00E22425" w14:paraId="783457C1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03198C68" w14:textId="5CB70BA1" w:rsidR="005461FD" w:rsidRPr="00E22425" w:rsidRDefault="005461FD" w:rsidP="00052560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7568" behindDoc="0" locked="0" layoutInCell="1" allowOverlap="1" wp14:anchorId="75460A55" wp14:editId="65EC7CB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318</wp:posOffset>
                  </wp:positionV>
                  <wp:extent cx="360000" cy="272386"/>
                  <wp:effectExtent l="0" t="0" r="2540" b="0"/>
                  <wp:wrapSquare wrapText="bothSides"/>
                  <wp:docPr id="1389864070" name="Grafik 1389864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</w:tcPr>
          <w:p w14:paraId="062C1573" w14:textId="20B1DFF8" w:rsidR="005461FD" w:rsidRPr="00E22425" w:rsidRDefault="005461FD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17" w:type="dxa"/>
            <w:gridSpan w:val="3"/>
          </w:tcPr>
          <w:p w14:paraId="535F4D8B" w14:textId="77777777" w:rsidR="005461FD" w:rsidRPr="00E22425" w:rsidRDefault="005461FD" w:rsidP="005461FD">
            <w:r w:rsidRPr="00E22425">
              <w:t>Schau dir die Aufgaben und deine Ergebnisse aus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Pr="00E22425">
              <w:t>nochmal an.</w:t>
            </w:r>
          </w:p>
          <w:p w14:paraId="643FA1F0" w14:textId="5115EDE0" w:rsidR="005461FD" w:rsidRPr="00E22425" w:rsidRDefault="005461FD" w:rsidP="005461FD">
            <w:pPr>
              <w:rPr>
                <w:rFonts w:asciiTheme="majorHAnsi" w:hAnsiTheme="majorHAnsi" w:cstheme="majorHAnsi"/>
                <w:noProof/>
              </w:rPr>
            </w:pPr>
            <w:r w:rsidRPr="00E22425">
              <w:t>Was fällt dir auf?</w:t>
            </w:r>
          </w:p>
        </w:tc>
      </w:tr>
      <w:tr w:rsidR="00921C89" w:rsidRPr="00E22425" w14:paraId="737E496A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6CECB64B" w14:textId="77777777" w:rsidR="00921C89" w:rsidRPr="00E22425" w:rsidRDefault="00921C89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501A3BC1" w14:textId="77777777" w:rsidR="00921C89" w:rsidRPr="00E22425" w:rsidRDefault="00921C89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  <w:gridSpan w:val="3"/>
          </w:tcPr>
          <w:p w14:paraId="19733328" w14:textId="77777777" w:rsidR="00921C89" w:rsidRPr="00E22425" w:rsidRDefault="00921C89" w:rsidP="005461FD"/>
        </w:tc>
      </w:tr>
      <w:tr w:rsidR="005461FD" w:rsidRPr="00E22425" w14:paraId="34891C2A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3BF7F9E6" w14:textId="3B62889F" w:rsidR="005461FD" w:rsidRPr="00E22425" w:rsidRDefault="005461FD" w:rsidP="00052560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6544" behindDoc="0" locked="0" layoutInCell="1" allowOverlap="1" wp14:anchorId="4E20026B" wp14:editId="60C144B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318</wp:posOffset>
                  </wp:positionV>
                  <wp:extent cx="313144" cy="272386"/>
                  <wp:effectExtent l="0" t="0" r="0" b="0"/>
                  <wp:wrapSquare wrapText="bothSides"/>
                  <wp:docPr id="873496026" name="Grafik 873496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</w:tcPr>
          <w:p w14:paraId="333ACF50" w14:textId="25070711" w:rsidR="005461FD" w:rsidRPr="00E22425" w:rsidRDefault="005461FD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17" w:type="dxa"/>
            <w:gridSpan w:val="3"/>
          </w:tcPr>
          <w:p w14:paraId="4E4E97AF" w14:textId="77777777" w:rsidR="006E17E3" w:rsidRDefault="005461FD" w:rsidP="005461FD">
            <w:pPr>
              <w:rPr>
                <w:rFonts w:asciiTheme="majorHAnsi" w:hAnsiTheme="majorHAnsi" w:cstheme="majorHAnsi"/>
                <w:noProof/>
              </w:rPr>
            </w:pPr>
            <w:r w:rsidRPr="00E22425">
              <w:t>Findet selbst jeweils zwei schöne Päckchen wie in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. </w:t>
            </w:r>
          </w:p>
          <w:p w14:paraId="722FF2F9" w14:textId="5D4F8282" w:rsidR="005461FD" w:rsidRPr="00E22425" w:rsidRDefault="00921C89" w:rsidP="005461FD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Die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="005461FD" w:rsidRPr="00E22425">
              <w:rPr>
                <w:rFonts w:asciiTheme="majorHAnsi" w:hAnsiTheme="majorHAnsi" w:cstheme="majorHAnsi"/>
                <w:noProof/>
              </w:rPr>
              <w:t xml:space="preserve">andere </w:t>
            </w:r>
            <w:r>
              <w:rPr>
                <w:rFonts w:asciiTheme="majorHAnsi" w:hAnsiTheme="majorHAnsi" w:cstheme="majorHAnsi"/>
                <w:noProof/>
              </w:rPr>
              <w:t xml:space="preserve">Person </w:t>
            </w:r>
            <w:r w:rsidR="005461FD" w:rsidRPr="00E22425">
              <w:rPr>
                <w:rFonts w:asciiTheme="majorHAnsi" w:hAnsiTheme="majorHAnsi" w:cstheme="majorHAnsi"/>
                <w:noProof/>
              </w:rPr>
              <w:t>löst diese.</w:t>
            </w:r>
          </w:p>
        </w:tc>
      </w:tr>
    </w:tbl>
    <w:p w14:paraId="1A872D31" w14:textId="237A5EED" w:rsidR="00A42FF1" w:rsidRDefault="00A42FF1" w:rsidP="003F014F"/>
    <w:sectPr w:rsidR="00A42FF1" w:rsidSect="00AF17B3">
      <w:headerReference w:type="default" r:id="rId82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81CEF" w14:textId="77777777" w:rsidR="003572F5" w:rsidRDefault="003572F5" w:rsidP="00F56440">
      <w:r>
        <w:separator/>
      </w:r>
    </w:p>
    <w:p w14:paraId="325AD910" w14:textId="77777777" w:rsidR="003572F5" w:rsidRDefault="003572F5" w:rsidP="00F56440"/>
    <w:p w14:paraId="6246054A" w14:textId="77777777" w:rsidR="003572F5" w:rsidRDefault="003572F5" w:rsidP="00F56440"/>
    <w:p w14:paraId="3345D6DA" w14:textId="77777777" w:rsidR="003572F5" w:rsidRDefault="003572F5" w:rsidP="00F56440"/>
    <w:p w14:paraId="19504369" w14:textId="77777777" w:rsidR="003572F5" w:rsidRDefault="003572F5"/>
    <w:p w14:paraId="3736E14C" w14:textId="77777777" w:rsidR="003572F5" w:rsidRDefault="003572F5"/>
    <w:p w14:paraId="4F6DE565" w14:textId="77777777" w:rsidR="003572F5" w:rsidRDefault="003572F5"/>
  </w:endnote>
  <w:endnote w:type="continuationSeparator" w:id="0">
    <w:p w14:paraId="7497DCE3" w14:textId="77777777" w:rsidR="003572F5" w:rsidRDefault="003572F5" w:rsidP="00F56440">
      <w:r>
        <w:continuationSeparator/>
      </w:r>
    </w:p>
    <w:p w14:paraId="0101EEDF" w14:textId="77777777" w:rsidR="003572F5" w:rsidRDefault="003572F5" w:rsidP="00F56440"/>
    <w:p w14:paraId="4235A4F9" w14:textId="77777777" w:rsidR="003572F5" w:rsidRDefault="003572F5" w:rsidP="00F56440"/>
    <w:p w14:paraId="1F06B4A2" w14:textId="77777777" w:rsidR="003572F5" w:rsidRDefault="003572F5" w:rsidP="00F56440"/>
    <w:p w14:paraId="5F4C776D" w14:textId="77777777" w:rsidR="003572F5" w:rsidRDefault="003572F5"/>
    <w:p w14:paraId="138E82DE" w14:textId="77777777" w:rsidR="003572F5" w:rsidRDefault="003572F5"/>
    <w:p w14:paraId="5D3F3233" w14:textId="77777777" w:rsidR="003572F5" w:rsidRDefault="003572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4F8F81D1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31AF0" w14:textId="6E3C9609" w:rsidR="001E7D7B" w:rsidRPr="002150E8" w:rsidRDefault="001E7D7B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07248C5D">
          <wp:extent cx="569562" cy="199347"/>
          <wp:effectExtent l="0" t="0" r="2540" b="0"/>
          <wp:docPr id="1445440061" name="Grafik 1445440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0CDB8E6C" w14:textId="77777777" w:rsidR="001E7D7B" w:rsidRPr="00B2327C" w:rsidRDefault="001E7D7B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B9F1B" w14:textId="77777777" w:rsidR="003572F5" w:rsidRDefault="003572F5" w:rsidP="00F56440">
      <w:r>
        <w:separator/>
      </w:r>
    </w:p>
    <w:p w14:paraId="4DE3D35B" w14:textId="77777777" w:rsidR="003572F5" w:rsidRDefault="003572F5" w:rsidP="00F56440"/>
    <w:p w14:paraId="38303056" w14:textId="77777777" w:rsidR="003572F5" w:rsidRDefault="003572F5" w:rsidP="00F56440"/>
    <w:p w14:paraId="2BBB2AC3" w14:textId="77777777" w:rsidR="003572F5" w:rsidRDefault="003572F5" w:rsidP="00F56440"/>
    <w:p w14:paraId="4664344F" w14:textId="77777777" w:rsidR="003572F5" w:rsidRDefault="003572F5"/>
    <w:p w14:paraId="0D37A0C1" w14:textId="77777777" w:rsidR="003572F5" w:rsidRDefault="003572F5"/>
    <w:p w14:paraId="2A1ECEBA" w14:textId="77777777" w:rsidR="003572F5" w:rsidRDefault="003572F5"/>
  </w:footnote>
  <w:footnote w:type="continuationSeparator" w:id="0">
    <w:p w14:paraId="03A4035A" w14:textId="77777777" w:rsidR="003572F5" w:rsidRDefault="003572F5" w:rsidP="00F56440">
      <w:r>
        <w:continuationSeparator/>
      </w:r>
    </w:p>
    <w:p w14:paraId="46213A95" w14:textId="77777777" w:rsidR="003572F5" w:rsidRDefault="003572F5" w:rsidP="00F56440"/>
    <w:p w14:paraId="03D14A63" w14:textId="77777777" w:rsidR="003572F5" w:rsidRDefault="003572F5" w:rsidP="00F56440"/>
    <w:p w14:paraId="0F1F6CCB" w14:textId="77777777" w:rsidR="003572F5" w:rsidRDefault="003572F5" w:rsidP="00F56440"/>
    <w:p w14:paraId="439D5D65" w14:textId="77777777" w:rsidR="003572F5" w:rsidRDefault="003572F5"/>
    <w:p w14:paraId="0714C7A2" w14:textId="77777777" w:rsidR="003572F5" w:rsidRDefault="003572F5"/>
    <w:p w14:paraId="433B4075" w14:textId="77777777" w:rsidR="003572F5" w:rsidRDefault="003572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C8B9E" w14:textId="77777777" w:rsidR="006355AC" w:rsidRDefault="006355AC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6355AC" w:rsidRPr="00E0758C" w14:paraId="0C02D816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D4F275" w14:textId="77777777" w:rsidR="006355AC" w:rsidRPr="00E0758C" w:rsidRDefault="006355AC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5888" behindDoc="0" locked="0" layoutInCell="1" allowOverlap="1" wp14:anchorId="01FD0B6E" wp14:editId="63AC2FB5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66591458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46645F9" w14:textId="77777777" w:rsidR="006355AC" w:rsidRPr="00E0758C" w:rsidRDefault="006355AC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29748A3" w14:textId="42489122" w:rsidR="006355AC" w:rsidRPr="00E0758C" w:rsidRDefault="006355A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0CA4D43" w14:textId="77777777" w:rsidR="006355AC" w:rsidRPr="00E0758C" w:rsidRDefault="006355A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FAF2E29" wp14:editId="5E8AD1F4">
                <wp:extent cx="337235" cy="324000"/>
                <wp:effectExtent l="0" t="0" r="5715" b="0"/>
                <wp:docPr id="1523129981" name="Grafik 15231299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428882D" w14:textId="77777777" w:rsidR="006355AC" w:rsidRDefault="006355AC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766E8" w14:textId="77777777" w:rsidR="003F49F3" w:rsidRDefault="003F49F3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49F3" w:rsidRPr="00E0758C" w14:paraId="2A371856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F3C37F" w14:textId="77777777" w:rsidR="003F49F3" w:rsidRPr="00E0758C" w:rsidRDefault="003F49F3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7936" behindDoc="0" locked="0" layoutInCell="1" allowOverlap="1" wp14:anchorId="7F437A5E" wp14:editId="5ABA5D1C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449780350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09FCAA9" w14:textId="77777777" w:rsidR="003F49F3" w:rsidRPr="00E0758C" w:rsidRDefault="003F49F3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D2E81F8" w14:textId="4A4DC5F7" w:rsidR="003F49F3" w:rsidRPr="00E0758C" w:rsidRDefault="003F49F3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C3CF95C" w14:textId="77777777" w:rsidR="003F49F3" w:rsidRPr="00E0758C" w:rsidRDefault="003F49F3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A92E9D7" wp14:editId="3121C1CF">
                <wp:extent cx="337235" cy="324000"/>
                <wp:effectExtent l="0" t="0" r="5715" b="0"/>
                <wp:docPr id="539848802" name="Grafik 5398488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EAD73E2" w14:textId="77777777" w:rsidR="003F49F3" w:rsidRDefault="003F49F3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13B83" w14:textId="77777777" w:rsidR="009C76DE" w:rsidRDefault="009C76DE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C76DE" w:rsidRPr="00E0758C" w14:paraId="0774809E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B4C20B" w14:textId="77777777" w:rsidR="009C76DE" w:rsidRPr="00E0758C" w:rsidRDefault="009C76D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9984" behindDoc="0" locked="0" layoutInCell="1" allowOverlap="1" wp14:anchorId="3B6CB9BC" wp14:editId="551E44E0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564136605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684F558" w14:textId="77777777" w:rsidR="009C76DE" w:rsidRPr="00E0758C" w:rsidRDefault="009C76DE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5C4E02D" w14:textId="0209D7DD" w:rsidR="009C76DE" w:rsidRPr="00E0758C" w:rsidRDefault="009C76D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CD8E275" w14:textId="77777777" w:rsidR="009C76DE" w:rsidRPr="00E0758C" w:rsidRDefault="009C76D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5452E94" wp14:editId="4A189824">
                <wp:extent cx="337235" cy="324000"/>
                <wp:effectExtent l="0" t="0" r="5715" b="0"/>
                <wp:docPr id="27063252" name="Grafik 27063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B76E646" w14:textId="77777777" w:rsidR="009C76DE" w:rsidRDefault="009C76DE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A4AA1" w14:textId="77777777" w:rsidR="00BC26D8" w:rsidRDefault="00BC26D8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BC26D8" w:rsidRPr="00E0758C" w14:paraId="292F2825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A6DDF8D" w14:textId="77777777" w:rsidR="00BC26D8" w:rsidRPr="00E0758C" w:rsidRDefault="00BC26D8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92032" behindDoc="0" locked="0" layoutInCell="1" allowOverlap="1" wp14:anchorId="27B21318" wp14:editId="759337FD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088071540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425EEA0" w14:textId="77777777" w:rsidR="00BC26D8" w:rsidRPr="00E0758C" w:rsidRDefault="00BC26D8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E405820" w14:textId="2E901023" w:rsidR="00BC26D8" w:rsidRPr="00E0758C" w:rsidRDefault="00BC26D8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81A1F6" w14:textId="77777777" w:rsidR="00BC26D8" w:rsidRPr="00E0758C" w:rsidRDefault="00BC26D8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BD7CE90" wp14:editId="111C2223">
                <wp:extent cx="337235" cy="324000"/>
                <wp:effectExtent l="0" t="0" r="5715" b="0"/>
                <wp:docPr id="1906111930" name="Grafik 1906111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123DBC0" w14:textId="77777777" w:rsidR="00BC26D8" w:rsidRDefault="00BC26D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3173A891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2377D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5ACE11E0" w:rsidR="001E7D7B" w:rsidRPr="00E0758C" w:rsidRDefault="0012377D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9744" behindDoc="0" locked="0" layoutInCell="1" allowOverlap="1" wp14:anchorId="2E909571" wp14:editId="286763D6">
                <wp:simplePos x="0" y="0"/>
                <wp:positionH relativeFrom="column">
                  <wp:posOffset>-121920</wp:posOffset>
                </wp:positionH>
                <wp:positionV relativeFrom="paragraph">
                  <wp:posOffset>42545</wp:posOffset>
                </wp:positionV>
                <wp:extent cx="552450" cy="276225"/>
                <wp:effectExtent l="0" t="0" r="0" b="3175"/>
                <wp:wrapNone/>
                <wp:docPr id="1398707543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8707543" name="Grafik 139870754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6BB6A77F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2A7405">
            <w:rPr>
              <w:color w:val="706F6F"/>
              <w:sz w:val="20"/>
              <w:szCs w:val="20"/>
            </w:rPr>
            <w:t>D4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3E166959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304CF" w14:textId="14A1F037" w:rsidR="001E7D7B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EAA86BF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541AB726" w:rsidR="001E7D7B" w:rsidRPr="00E0758C" w:rsidRDefault="001E7D7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0528" behindDoc="0" locked="0" layoutInCell="1" allowOverlap="1" wp14:anchorId="1FF11ED9" wp14:editId="62B06A96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1440309203" name="Grafik 1440309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448E0B96" w:rsidR="001E7D7B" w:rsidRPr="00E0758C" w:rsidRDefault="001975A4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04859C9D" w:rsidR="001E7D7B" w:rsidRPr="00E0758C" w:rsidRDefault="001975A4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="001E7D7B" w:rsidRPr="00E0758C">
            <w:rPr>
              <w:color w:val="737373" w:themeColor="accent3"/>
              <w:sz w:val="18"/>
              <w:szCs w:val="18"/>
            </w:rPr>
            <w:t>A-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30152C45">
                <wp:extent cx="337235" cy="324000"/>
                <wp:effectExtent l="0" t="0" r="5715" b="0"/>
                <wp:docPr id="260890142" name="Grafik 260890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1E7D7B" w:rsidRPr="00E17AE8" w:rsidRDefault="001E7D7B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80D1F" w14:textId="77777777" w:rsidR="006F1940" w:rsidRDefault="006F194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6F1940" w:rsidRPr="00E0758C" w14:paraId="6E6E7589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FDC31F4" w14:textId="77777777" w:rsidR="006F1940" w:rsidRPr="00E0758C" w:rsidRDefault="006F1940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4624" behindDoc="0" locked="0" layoutInCell="1" allowOverlap="1" wp14:anchorId="7A126665" wp14:editId="2EEF2116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592523600" name="Grafik 592523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D7559B8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9FFE041" w14:textId="6A5AA61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4AF38E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6D50E27" wp14:editId="568CBABE">
                <wp:extent cx="337235" cy="324000"/>
                <wp:effectExtent l="0" t="0" r="5715" b="0"/>
                <wp:docPr id="514721399" name="Grafik 514721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E9FF8A4" w14:textId="77777777" w:rsidR="006F1940" w:rsidRPr="00E17AE8" w:rsidRDefault="006F1940" w:rsidP="001C3EE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3EE04" w14:textId="77777777" w:rsidR="006F1940" w:rsidRDefault="006F194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6F1940" w:rsidRPr="00E0758C" w14:paraId="5E0E055E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7BEE672" w14:textId="77777777" w:rsidR="006F1940" w:rsidRPr="00E0758C" w:rsidRDefault="006F1940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6672" behindDoc="0" locked="0" layoutInCell="1" allowOverlap="1" wp14:anchorId="65FC83F8" wp14:editId="235FB981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837289600" name="Grafik 837289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19B78D6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4775FEA" w14:textId="7093950B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2A77A5D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A5C5FBC" wp14:editId="34D168EB">
                <wp:extent cx="337235" cy="324000"/>
                <wp:effectExtent l="0" t="0" r="5715" b="0"/>
                <wp:docPr id="406566735" name="Grafik 4065667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AF0E135" w14:textId="77777777" w:rsidR="006F1940" w:rsidRPr="00E17AE8" w:rsidRDefault="006F1940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49C97" w14:textId="77777777" w:rsidR="00C21ACF" w:rsidRDefault="00C21ACF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21ACF" w:rsidRPr="00E0758C" w14:paraId="1FA82806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CE842B9" w14:textId="77777777" w:rsidR="00C21ACF" w:rsidRPr="00E0758C" w:rsidRDefault="00C21ACF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8720" behindDoc="0" locked="0" layoutInCell="1" allowOverlap="1" wp14:anchorId="50BA4066" wp14:editId="1445618C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952616016" name="Grafik 952616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5545BF8" w14:textId="77777777" w:rsidR="00C21ACF" w:rsidRPr="00E0758C" w:rsidRDefault="00C21AC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590BBD" w14:textId="4ED2910E" w:rsidR="00C21ACF" w:rsidRPr="00E0758C" w:rsidRDefault="00C21AC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2438EA" w14:textId="77777777" w:rsidR="00C21ACF" w:rsidRPr="00E0758C" w:rsidRDefault="00C21AC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4BBFF31" wp14:editId="7B39D1A4">
                <wp:extent cx="337235" cy="324000"/>
                <wp:effectExtent l="0" t="0" r="5715" b="0"/>
                <wp:docPr id="1859674861" name="Grafik 18596748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1143ECF" w14:textId="77777777" w:rsidR="00C21ACF" w:rsidRPr="00E17AE8" w:rsidRDefault="00C21ACF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8ED8" w14:textId="5719714C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F0A8147" w:rsidR="001E7D7B" w:rsidRPr="00E0758C" w:rsidRDefault="0012377D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1792" behindDoc="0" locked="0" layoutInCell="1" allowOverlap="1" wp14:anchorId="510E6C50" wp14:editId="5FA6E5CE">
                <wp:simplePos x="0" y="0"/>
                <wp:positionH relativeFrom="column">
                  <wp:posOffset>-130810</wp:posOffset>
                </wp:positionH>
                <wp:positionV relativeFrom="paragraph">
                  <wp:posOffset>14605</wp:posOffset>
                </wp:positionV>
                <wp:extent cx="591185" cy="295275"/>
                <wp:effectExtent l="0" t="0" r="0" b="0"/>
                <wp:wrapNone/>
                <wp:docPr id="1202319819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2319819" name="Grafik 120231981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185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5ACD9220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3D2FC7">
            <w:rPr>
              <w:color w:val="706F6F"/>
              <w:sz w:val="20"/>
              <w:szCs w:val="20"/>
            </w:rPr>
            <w:t>D4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601750037" name="Grafik 601750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921152624" name="Grafik 1921152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77777777" w:rsidR="001E7D7B" w:rsidRDefault="001E7D7B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DDE6FC" wp14:editId="0AF35187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E18CFA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7A26F7F6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5C540103" w:rsidR="001E7D7B" w:rsidRPr="00E0758C" w:rsidRDefault="00E40CBF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1" wp14:anchorId="1DB7A85C" wp14:editId="07FD19F0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899985374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72288776" w:rsidR="001E7D7B" w:rsidRPr="00E0758C" w:rsidRDefault="00677D35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6575E724" w:rsidR="001E7D7B" w:rsidRPr="00E0758C" w:rsidRDefault="00677D35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="001E7D7B">
            <w:rPr>
              <w:color w:val="737373" w:themeColor="accent3"/>
              <w:sz w:val="18"/>
              <w:szCs w:val="18"/>
            </w:rPr>
            <w:t>B</w:t>
          </w:r>
          <w:r w:rsidR="001E7D7B" w:rsidRPr="00E0758C">
            <w:rPr>
              <w:color w:val="737373" w:themeColor="accent3"/>
              <w:sz w:val="18"/>
              <w:szCs w:val="18"/>
            </w:rPr>
            <w:t>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7" type="#_x0000_t75" style="width:83.4pt;height:68.5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BD35A02"/>
    <w:multiLevelType w:val="hybridMultilevel"/>
    <w:tmpl w:val="D4461BD0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8E0D07"/>
    <w:multiLevelType w:val="hybridMultilevel"/>
    <w:tmpl w:val="02CA631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35D6E"/>
    <w:multiLevelType w:val="hybridMultilevel"/>
    <w:tmpl w:val="FC583FAA"/>
    <w:lvl w:ilvl="0" w:tplc="E3084B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19"/>
  </w:num>
  <w:num w:numId="2" w16cid:durableId="1890722409">
    <w:abstractNumId w:val="14"/>
  </w:num>
  <w:num w:numId="3" w16cid:durableId="861477659">
    <w:abstractNumId w:val="27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28"/>
  </w:num>
  <w:num w:numId="16" w16cid:durableId="396826084">
    <w:abstractNumId w:val="20"/>
  </w:num>
  <w:num w:numId="17" w16cid:durableId="1016611047">
    <w:abstractNumId w:val="33"/>
  </w:num>
  <w:num w:numId="18" w16cid:durableId="941302841">
    <w:abstractNumId w:val="29"/>
  </w:num>
  <w:num w:numId="19" w16cid:durableId="1034427687">
    <w:abstractNumId w:val="16"/>
  </w:num>
  <w:num w:numId="20" w16cid:durableId="55250783">
    <w:abstractNumId w:val="34"/>
  </w:num>
  <w:num w:numId="21" w16cid:durableId="1953054881">
    <w:abstractNumId w:val="27"/>
    <w:lvlOverride w:ilvl="0">
      <w:startOverride w:val="1"/>
    </w:lvlOverride>
  </w:num>
  <w:num w:numId="22" w16cid:durableId="161705712">
    <w:abstractNumId w:val="13"/>
  </w:num>
  <w:num w:numId="23" w16cid:durableId="1397119607">
    <w:abstractNumId w:val="18"/>
  </w:num>
  <w:num w:numId="24" w16cid:durableId="1163010829">
    <w:abstractNumId w:val="21"/>
  </w:num>
  <w:num w:numId="25" w16cid:durableId="636379521">
    <w:abstractNumId w:val="30"/>
  </w:num>
  <w:num w:numId="26" w16cid:durableId="1065562993">
    <w:abstractNumId w:val="10"/>
  </w:num>
  <w:num w:numId="27" w16cid:durableId="2134129770">
    <w:abstractNumId w:val="31"/>
  </w:num>
  <w:num w:numId="28" w16cid:durableId="2101751788">
    <w:abstractNumId w:val="31"/>
    <w:lvlOverride w:ilvl="0">
      <w:startOverride w:val="1"/>
    </w:lvlOverride>
  </w:num>
  <w:num w:numId="29" w16cid:durableId="910046536">
    <w:abstractNumId w:val="31"/>
    <w:lvlOverride w:ilvl="0">
      <w:startOverride w:val="1"/>
    </w:lvlOverride>
  </w:num>
  <w:num w:numId="30" w16cid:durableId="1044797299">
    <w:abstractNumId w:val="22"/>
  </w:num>
  <w:num w:numId="31" w16cid:durableId="1679773133">
    <w:abstractNumId w:val="22"/>
  </w:num>
  <w:num w:numId="32" w16cid:durableId="770785746">
    <w:abstractNumId w:val="25"/>
  </w:num>
  <w:num w:numId="33" w16cid:durableId="14581847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5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6"/>
  </w:num>
  <w:num w:numId="45" w16cid:durableId="1357342241">
    <w:abstractNumId w:val="24"/>
  </w:num>
  <w:num w:numId="46" w16cid:durableId="592401443">
    <w:abstractNumId w:val="23"/>
  </w:num>
  <w:num w:numId="47" w16cid:durableId="1028406397">
    <w:abstractNumId w:val="17"/>
  </w:num>
  <w:num w:numId="48" w16cid:durableId="1212111123">
    <w:abstractNumId w:val="32"/>
  </w:num>
  <w:num w:numId="49" w16cid:durableId="1032615239">
    <w:abstractNumId w:val="12"/>
  </w:num>
  <w:num w:numId="50" w16cid:durableId="13230494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3060"/>
    <w:rsid w:val="00013062"/>
    <w:rsid w:val="000142A4"/>
    <w:rsid w:val="0001517E"/>
    <w:rsid w:val="00015F19"/>
    <w:rsid w:val="00017175"/>
    <w:rsid w:val="00020370"/>
    <w:rsid w:val="00021B05"/>
    <w:rsid w:val="00024CED"/>
    <w:rsid w:val="00026F34"/>
    <w:rsid w:val="00030B49"/>
    <w:rsid w:val="00031D3B"/>
    <w:rsid w:val="00031EE4"/>
    <w:rsid w:val="00035105"/>
    <w:rsid w:val="000358FA"/>
    <w:rsid w:val="0003654F"/>
    <w:rsid w:val="0003711A"/>
    <w:rsid w:val="000425FD"/>
    <w:rsid w:val="00042F87"/>
    <w:rsid w:val="00043FF2"/>
    <w:rsid w:val="00045C57"/>
    <w:rsid w:val="00047413"/>
    <w:rsid w:val="0005096B"/>
    <w:rsid w:val="0005153C"/>
    <w:rsid w:val="00051DD5"/>
    <w:rsid w:val="00054B8E"/>
    <w:rsid w:val="00063430"/>
    <w:rsid w:val="00076180"/>
    <w:rsid w:val="00076A10"/>
    <w:rsid w:val="000771BD"/>
    <w:rsid w:val="00081AEE"/>
    <w:rsid w:val="00085A82"/>
    <w:rsid w:val="00087FC7"/>
    <w:rsid w:val="00091B11"/>
    <w:rsid w:val="0009400B"/>
    <w:rsid w:val="000953D3"/>
    <w:rsid w:val="000959F5"/>
    <w:rsid w:val="00095D18"/>
    <w:rsid w:val="000970F9"/>
    <w:rsid w:val="00097784"/>
    <w:rsid w:val="000A2473"/>
    <w:rsid w:val="000A412F"/>
    <w:rsid w:val="000B7134"/>
    <w:rsid w:val="000C56AC"/>
    <w:rsid w:val="000C7083"/>
    <w:rsid w:val="000D30D1"/>
    <w:rsid w:val="000D488F"/>
    <w:rsid w:val="000D7B57"/>
    <w:rsid w:val="000E1DE9"/>
    <w:rsid w:val="000E1F1B"/>
    <w:rsid w:val="000E2765"/>
    <w:rsid w:val="000F13CD"/>
    <w:rsid w:val="000F1545"/>
    <w:rsid w:val="000F32C4"/>
    <w:rsid w:val="000F3516"/>
    <w:rsid w:val="000F7F6B"/>
    <w:rsid w:val="00101357"/>
    <w:rsid w:val="001029C2"/>
    <w:rsid w:val="001030F4"/>
    <w:rsid w:val="00104F4B"/>
    <w:rsid w:val="00112BD0"/>
    <w:rsid w:val="00114F3B"/>
    <w:rsid w:val="00115A09"/>
    <w:rsid w:val="00120536"/>
    <w:rsid w:val="00120E67"/>
    <w:rsid w:val="0012377D"/>
    <w:rsid w:val="0012488A"/>
    <w:rsid w:val="001312A6"/>
    <w:rsid w:val="00133C95"/>
    <w:rsid w:val="00133CDA"/>
    <w:rsid w:val="00140BC5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06EA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F0"/>
    <w:rsid w:val="001975A4"/>
    <w:rsid w:val="001A1780"/>
    <w:rsid w:val="001A5F75"/>
    <w:rsid w:val="001B249B"/>
    <w:rsid w:val="001B3139"/>
    <w:rsid w:val="001B43D2"/>
    <w:rsid w:val="001C0814"/>
    <w:rsid w:val="001C0C6A"/>
    <w:rsid w:val="001C3EE1"/>
    <w:rsid w:val="001C4682"/>
    <w:rsid w:val="001C6C3A"/>
    <w:rsid w:val="001D6674"/>
    <w:rsid w:val="001D7010"/>
    <w:rsid w:val="001D7179"/>
    <w:rsid w:val="001D7B44"/>
    <w:rsid w:val="001E08C7"/>
    <w:rsid w:val="001E09E6"/>
    <w:rsid w:val="001E0E31"/>
    <w:rsid w:val="001E402C"/>
    <w:rsid w:val="001E4845"/>
    <w:rsid w:val="001E7430"/>
    <w:rsid w:val="001E7D7B"/>
    <w:rsid w:val="001F2A76"/>
    <w:rsid w:val="001F6F57"/>
    <w:rsid w:val="00202DAA"/>
    <w:rsid w:val="002040DF"/>
    <w:rsid w:val="00204695"/>
    <w:rsid w:val="002061FE"/>
    <w:rsid w:val="00206256"/>
    <w:rsid w:val="00206AA9"/>
    <w:rsid w:val="0021237C"/>
    <w:rsid w:val="002150E8"/>
    <w:rsid w:val="002274BA"/>
    <w:rsid w:val="00230A99"/>
    <w:rsid w:val="002330F5"/>
    <w:rsid w:val="00235B6C"/>
    <w:rsid w:val="00240CAD"/>
    <w:rsid w:val="002417D6"/>
    <w:rsid w:val="00243737"/>
    <w:rsid w:val="00252562"/>
    <w:rsid w:val="00255EB1"/>
    <w:rsid w:val="00261CE3"/>
    <w:rsid w:val="002643EA"/>
    <w:rsid w:val="00264D79"/>
    <w:rsid w:val="00271AE1"/>
    <w:rsid w:val="00271E2A"/>
    <w:rsid w:val="00273BC7"/>
    <w:rsid w:val="00273C8A"/>
    <w:rsid w:val="0027657E"/>
    <w:rsid w:val="00276E7E"/>
    <w:rsid w:val="00281B10"/>
    <w:rsid w:val="002823BD"/>
    <w:rsid w:val="002869C0"/>
    <w:rsid w:val="002969B0"/>
    <w:rsid w:val="00297993"/>
    <w:rsid w:val="002A3358"/>
    <w:rsid w:val="002A7405"/>
    <w:rsid w:val="002B7422"/>
    <w:rsid w:val="002C1315"/>
    <w:rsid w:val="002C381B"/>
    <w:rsid w:val="002D1257"/>
    <w:rsid w:val="002D1886"/>
    <w:rsid w:val="002D3D06"/>
    <w:rsid w:val="002D7C6C"/>
    <w:rsid w:val="002E0053"/>
    <w:rsid w:val="002E55B9"/>
    <w:rsid w:val="002E6140"/>
    <w:rsid w:val="002F2B43"/>
    <w:rsid w:val="002F4885"/>
    <w:rsid w:val="003006A2"/>
    <w:rsid w:val="00300EA0"/>
    <w:rsid w:val="003014BE"/>
    <w:rsid w:val="0030347F"/>
    <w:rsid w:val="00305887"/>
    <w:rsid w:val="00305B1F"/>
    <w:rsid w:val="003079FB"/>
    <w:rsid w:val="003105B6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37AB0"/>
    <w:rsid w:val="0034350A"/>
    <w:rsid w:val="003470EA"/>
    <w:rsid w:val="00352164"/>
    <w:rsid w:val="00353BDB"/>
    <w:rsid w:val="00354A18"/>
    <w:rsid w:val="00354D8C"/>
    <w:rsid w:val="003572F5"/>
    <w:rsid w:val="00357335"/>
    <w:rsid w:val="00357CE4"/>
    <w:rsid w:val="0036197D"/>
    <w:rsid w:val="003629D2"/>
    <w:rsid w:val="00362FA9"/>
    <w:rsid w:val="0036461F"/>
    <w:rsid w:val="003647FB"/>
    <w:rsid w:val="003654EE"/>
    <w:rsid w:val="003655ED"/>
    <w:rsid w:val="00365D85"/>
    <w:rsid w:val="00367D3E"/>
    <w:rsid w:val="0037445F"/>
    <w:rsid w:val="00376C2F"/>
    <w:rsid w:val="00381867"/>
    <w:rsid w:val="00386976"/>
    <w:rsid w:val="00386A12"/>
    <w:rsid w:val="003875E5"/>
    <w:rsid w:val="00387E4E"/>
    <w:rsid w:val="00387E96"/>
    <w:rsid w:val="003908B0"/>
    <w:rsid w:val="00391A4E"/>
    <w:rsid w:val="00391BC6"/>
    <w:rsid w:val="00393206"/>
    <w:rsid w:val="00396E30"/>
    <w:rsid w:val="003A3385"/>
    <w:rsid w:val="003A591E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B6533"/>
    <w:rsid w:val="003C3680"/>
    <w:rsid w:val="003C704E"/>
    <w:rsid w:val="003C7B7B"/>
    <w:rsid w:val="003D17F3"/>
    <w:rsid w:val="003D2DC6"/>
    <w:rsid w:val="003D2FC7"/>
    <w:rsid w:val="003D3CF9"/>
    <w:rsid w:val="003D5798"/>
    <w:rsid w:val="003E09E0"/>
    <w:rsid w:val="003E26AC"/>
    <w:rsid w:val="003E671C"/>
    <w:rsid w:val="003E6872"/>
    <w:rsid w:val="003F00BC"/>
    <w:rsid w:val="003F014F"/>
    <w:rsid w:val="003F0902"/>
    <w:rsid w:val="003F3BD6"/>
    <w:rsid w:val="003F44F3"/>
    <w:rsid w:val="003F49F3"/>
    <w:rsid w:val="003F6094"/>
    <w:rsid w:val="003F625D"/>
    <w:rsid w:val="003F6BF5"/>
    <w:rsid w:val="003F7237"/>
    <w:rsid w:val="004041C4"/>
    <w:rsid w:val="00405B3A"/>
    <w:rsid w:val="00406E9D"/>
    <w:rsid w:val="00415ECC"/>
    <w:rsid w:val="00421399"/>
    <w:rsid w:val="00421559"/>
    <w:rsid w:val="004221C0"/>
    <w:rsid w:val="00423B88"/>
    <w:rsid w:val="00425874"/>
    <w:rsid w:val="00427CE9"/>
    <w:rsid w:val="0043220C"/>
    <w:rsid w:val="004410FB"/>
    <w:rsid w:val="00441287"/>
    <w:rsid w:val="004430E4"/>
    <w:rsid w:val="004443AB"/>
    <w:rsid w:val="00450EDC"/>
    <w:rsid w:val="00456A7A"/>
    <w:rsid w:val="004616AF"/>
    <w:rsid w:val="004629EB"/>
    <w:rsid w:val="00463F5D"/>
    <w:rsid w:val="00467290"/>
    <w:rsid w:val="00473B71"/>
    <w:rsid w:val="00477539"/>
    <w:rsid w:val="004806B4"/>
    <w:rsid w:val="00483075"/>
    <w:rsid w:val="0048537F"/>
    <w:rsid w:val="00485714"/>
    <w:rsid w:val="004A2630"/>
    <w:rsid w:val="004B006A"/>
    <w:rsid w:val="004B1E4C"/>
    <w:rsid w:val="004B43D8"/>
    <w:rsid w:val="004B66BA"/>
    <w:rsid w:val="004C0FF9"/>
    <w:rsid w:val="004D01A4"/>
    <w:rsid w:val="004D033C"/>
    <w:rsid w:val="004D1DD2"/>
    <w:rsid w:val="004D48D9"/>
    <w:rsid w:val="004D5108"/>
    <w:rsid w:val="004D537D"/>
    <w:rsid w:val="004D5A51"/>
    <w:rsid w:val="004E07B3"/>
    <w:rsid w:val="004E1347"/>
    <w:rsid w:val="004E5545"/>
    <w:rsid w:val="004E5F18"/>
    <w:rsid w:val="004E6E5D"/>
    <w:rsid w:val="004E7B07"/>
    <w:rsid w:val="004E7EF5"/>
    <w:rsid w:val="004F2438"/>
    <w:rsid w:val="004F6B97"/>
    <w:rsid w:val="004F797A"/>
    <w:rsid w:val="004F7D54"/>
    <w:rsid w:val="00506BFA"/>
    <w:rsid w:val="00512E4A"/>
    <w:rsid w:val="005131AB"/>
    <w:rsid w:val="0051334C"/>
    <w:rsid w:val="00513F2E"/>
    <w:rsid w:val="00516206"/>
    <w:rsid w:val="0052085C"/>
    <w:rsid w:val="0052387E"/>
    <w:rsid w:val="005256C6"/>
    <w:rsid w:val="00525E77"/>
    <w:rsid w:val="005306EE"/>
    <w:rsid w:val="00530B72"/>
    <w:rsid w:val="00533B76"/>
    <w:rsid w:val="0053554B"/>
    <w:rsid w:val="00536918"/>
    <w:rsid w:val="00536F5D"/>
    <w:rsid w:val="00545929"/>
    <w:rsid w:val="005461FD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48D3"/>
    <w:rsid w:val="005962E0"/>
    <w:rsid w:val="00596FF7"/>
    <w:rsid w:val="005A1B94"/>
    <w:rsid w:val="005B0745"/>
    <w:rsid w:val="005B080D"/>
    <w:rsid w:val="005B181B"/>
    <w:rsid w:val="005B1DD0"/>
    <w:rsid w:val="005B2620"/>
    <w:rsid w:val="005C24F6"/>
    <w:rsid w:val="005C26AF"/>
    <w:rsid w:val="005C56C1"/>
    <w:rsid w:val="005D1C13"/>
    <w:rsid w:val="005D3569"/>
    <w:rsid w:val="005D3B6F"/>
    <w:rsid w:val="005D410F"/>
    <w:rsid w:val="005D6EFC"/>
    <w:rsid w:val="005D794B"/>
    <w:rsid w:val="005E0251"/>
    <w:rsid w:val="005E619C"/>
    <w:rsid w:val="005F0A6D"/>
    <w:rsid w:val="005F22E4"/>
    <w:rsid w:val="005F772D"/>
    <w:rsid w:val="00600993"/>
    <w:rsid w:val="006015F6"/>
    <w:rsid w:val="00605734"/>
    <w:rsid w:val="00614F05"/>
    <w:rsid w:val="00617C84"/>
    <w:rsid w:val="00624F74"/>
    <w:rsid w:val="006259AD"/>
    <w:rsid w:val="00634614"/>
    <w:rsid w:val="006347EC"/>
    <w:rsid w:val="00634C61"/>
    <w:rsid w:val="006355AC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77079"/>
    <w:rsid w:val="00677D35"/>
    <w:rsid w:val="00681F02"/>
    <w:rsid w:val="00685B0E"/>
    <w:rsid w:val="00685B7A"/>
    <w:rsid w:val="00686C67"/>
    <w:rsid w:val="00686FC0"/>
    <w:rsid w:val="00696B7F"/>
    <w:rsid w:val="006A2124"/>
    <w:rsid w:val="006A253B"/>
    <w:rsid w:val="006A7431"/>
    <w:rsid w:val="006B0418"/>
    <w:rsid w:val="006B1E07"/>
    <w:rsid w:val="006B2F1F"/>
    <w:rsid w:val="006B3323"/>
    <w:rsid w:val="006B5344"/>
    <w:rsid w:val="006C3538"/>
    <w:rsid w:val="006C7499"/>
    <w:rsid w:val="006D25D9"/>
    <w:rsid w:val="006D3390"/>
    <w:rsid w:val="006E162A"/>
    <w:rsid w:val="006E17E3"/>
    <w:rsid w:val="006E36BA"/>
    <w:rsid w:val="006E5DEC"/>
    <w:rsid w:val="006E700D"/>
    <w:rsid w:val="006F0F14"/>
    <w:rsid w:val="006F1940"/>
    <w:rsid w:val="006F3B1C"/>
    <w:rsid w:val="006F3F4C"/>
    <w:rsid w:val="006F5451"/>
    <w:rsid w:val="00700B74"/>
    <w:rsid w:val="00705357"/>
    <w:rsid w:val="00705AE4"/>
    <w:rsid w:val="0071032F"/>
    <w:rsid w:val="00712580"/>
    <w:rsid w:val="007159EB"/>
    <w:rsid w:val="00716F53"/>
    <w:rsid w:val="00723E53"/>
    <w:rsid w:val="00724BEB"/>
    <w:rsid w:val="00727114"/>
    <w:rsid w:val="007306C0"/>
    <w:rsid w:val="0073327A"/>
    <w:rsid w:val="00734981"/>
    <w:rsid w:val="007354F5"/>
    <w:rsid w:val="0073796D"/>
    <w:rsid w:val="00737D8D"/>
    <w:rsid w:val="00740831"/>
    <w:rsid w:val="00740CAE"/>
    <w:rsid w:val="0074113F"/>
    <w:rsid w:val="00750506"/>
    <w:rsid w:val="00751A89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307D"/>
    <w:rsid w:val="00773F19"/>
    <w:rsid w:val="007751B1"/>
    <w:rsid w:val="00776C43"/>
    <w:rsid w:val="00780588"/>
    <w:rsid w:val="00782287"/>
    <w:rsid w:val="00784962"/>
    <w:rsid w:val="00786812"/>
    <w:rsid w:val="00790F21"/>
    <w:rsid w:val="00791C77"/>
    <w:rsid w:val="00792FE3"/>
    <w:rsid w:val="007939A4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726E"/>
    <w:rsid w:val="007C3B5B"/>
    <w:rsid w:val="007D3998"/>
    <w:rsid w:val="007D62DE"/>
    <w:rsid w:val="007D723D"/>
    <w:rsid w:val="007E2ED3"/>
    <w:rsid w:val="007E35DA"/>
    <w:rsid w:val="007E3809"/>
    <w:rsid w:val="007E6AC7"/>
    <w:rsid w:val="007F025F"/>
    <w:rsid w:val="007F6EE4"/>
    <w:rsid w:val="007F7878"/>
    <w:rsid w:val="008026EF"/>
    <w:rsid w:val="00803F58"/>
    <w:rsid w:val="00804329"/>
    <w:rsid w:val="00807CF4"/>
    <w:rsid w:val="00811D2D"/>
    <w:rsid w:val="008123DF"/>
    <w:rsid w:val="00812B0E"/>
    <w:rsid w:val="00814EAA"/>
    <w:rsid w:val="00816C34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60DDC"/>
    <w:rsid w:val="008616E5"/>
    <w:rsid w:val="008617EC"/>
    <w:rsid w:val="008619E9"/>
    <w:rsid w:val="00867A6B"/>
    <w:rsid w:val="00867B31"/>
    <w:rsid w:val="00871C2C"/>
    <w:rsid w:val="008738EB"/>
    <w:rsid w:val="00875803"/>
    <w:rsid w:val="00880305"/>
    <w:rsid w:val="00884C52"/>
    <w:rsid w:val="00895250"/>
    <w:rsid w:val="008A0E64"/>
    <w:rsid w:val="008A17D3"/>
    <w:rsid w:val="008B0829"/>
    <w:rsid w:val="008B083A"/>
    <w:rsid w:val="008B08C3"/>
    <w:rsid w:val="008C0C60"/>
    <w:rsid w:val="008C4891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142"/>
    <w:rsid w:val="008F1FE7"/>
    <w:rsid w:val="008F4B5F"/>
    <w:rsid w:val="008F521D"/>
    <w:rsid w:val="00906263"/>
    <w:rsid w:val="009073CA"/>
    <w:rsid w:val="00910CB9"/>
    <w:rsid w:val="00911328"/>
    <w:rsid w:val="009117E0"/>
    <w:rsid w:val="00911EDF"/>
    <w:rsid w:val="00914E01"/>
    <w:rsid w:val="0092067B"/>
    <w:rsid w:val="00921C89"/>
    <w:rsid w:val="009270B6"/>
    <w:rsid w:val="0092716D"/>
    <w:rsid w:val="00927C16"/>
    <w:rsid w:val="00927D4F"/>
    <w:rsid w:val="0093552E"/>
    <w:rsid w:val="00937676"/>
    <w:rsid w:val="0094004C"/>
    <w:rsid w:val="009409A9"/>
    <w:rsid w:val="00942DC5"/>
    <w:rsid w:val="00944924"/>
    <w:rsid w:val="009470DF"/>
    <w:rsid w:val="00950ED3"/>
    <w:rsid w:val="00951D37"/>
    <w:rsid w:val="00956CFC"/>
    <w:rsid w:val="00960613"/>
    <w:rsid w:val="00963FC5"/>
    <w:rsid w:val="00964E33"/>
    <w:rsid w:val="009701AC"/>
    <w:rsid w:val="00974ACA"/>
    <w:rsid w:val="00983C41"/>
    <w:rsid w:val="0099425F"/>
    <w:rsid w:val="009A1673"/>
    <w:rsid w:val="009A660E"/>
    <w:rsid w:val="009A767B"/>
    <w:rsid w:val="009B1065"/>
    <w:rsid w:val="009B1745"/>
    <w:rsid w:val="009B3033"/>
    <w:rsid w:val="009C07AB"/>
    <w:rsid w:val="009C1ACD"/>
    <w:rsid w:val="009C2627"/>
    <w:rsid w:val="009C4E47"/>
    <w:rsid w:val="009C76DE"/>
    <w:rsid w:val="009D30C8"/>
    <w:rsid w:val="009D47D3"/>
    <w:rsid w:val="009D7889"/>
    <w:rsid w:val="009E2ABB"/>
    <w:rsid w:val="009E5DC5"/>
    <w:rsid w:val="009F0699"/>
    <w:rsid w:val="009F0C21"/>
    <w:rsid w:val="009F555C"/>
    <w:rsid w:val="00A00AC8"/>
    <w:rsid w:val="00A00F20"/>
    <w:rsid w:val="00A04869"/>
    <w:rsid w:val="00A05FEB"/>
    <w:rsid w:val="00A06C41"/>
    <w:rsid w:val="00A07BB3"/>
    <w:rsid w:val="00A07FE3"/>
    <w:rsid w:val="00A13020"/>
    <w:rsid w:val="00A147B9"/>
    <w:rsid w:val="00A1590E"/>
    <w:rsid w:val="00A161B2"/>
    <w:rsid w:val="00A2208A"/>
    <w:rsid w:val="00A225A3"/>
    <w:rsid w:val="00A27870"/>
    <w:rsid w:val="00A32041"/>
    <w:rsid w:val="00A34C62"/>
    <w:rsid w:val="00A36ECA"/>
    <w:rsid w:val="00A42FF1"/>
    <w:rsid w:val="00A450D0"/>
    <w:rsid w:val="00A47116"/>
    <w:rsid w:val="00A53FD1"/>
    <w:rsid w:val="00A561C8"/>
    <w:rsid w:val="00A563F1"/>
    <w:rsid w:val="00A565E3"/>
    <w:rsid w:val="00A57412"/>
    <w:rsid w:val="00A57A57"/>
    <w:rsid w:val="00A6056F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06CD"/>
    <w:rsid w:val="00A82B32"/>
    <w:rsid w:val="00A83021"/>
    <w:rsid w:val="00A85A4A"/>
    <w:rsid w:val="00A862D3"/>
    <w:rsid w:val="00A955F6"/>
    <w:rsid w:val="00A95F9F"/>
    <w:rsid w:val="00AA0750"/>
    <w:rsid w:val="00AA0AF3"/>
    <w:rsid w:val="00AA0C27"/>
    <w:rsid w:val="00AA1F9C"/>
    <w:rsid w:val="00AA2AFA"/>
    <w:rsid w:val="00AA6944"/>
    <w:rsid w:val="00AA7BE7"/>
    <w:rsid w:val="00AB041C"/>
    <w:rsid w:val="00AB2D47"/>
    <w:rsid w:val="00AB4734"/>
    <w:rsid w:val="00AC7674"/>
    <w:rsid w:val="00AD027D"/>
    <w:rsid w:val="00AD13C3"/>
    <w:rsid w:val="00AD1C72"/>
    <w:rsid w:val="00AD1ED2"/>
    <w:rsid w:val="00AD4ACC"/>
    <w:rsid w:val="00AD623E"/>
    <w:rsid w:val="00AD791E"/>
    <w:rsid w:val="00AD7C3E"/>
    <w:rsid w:val="00AE3E32"/>
    <w:rsid w:val="00AE4B56"/>
    <w:rsid w:val="00AE6358"/>
    <w:rsid w:val="00AF17B3"/>
    <w:rsid w:val="00B00EE2"/>
    <w:rsid w:val="00B00F42"/>
    <w:rsid w:val="00B01E3A"/>
    <w:rsid w:val="00B01E41"/>
    <w:rsid w:val="00B020EE"/>
    <w:rsid w:val="00B055C4"/>
    <w:rsid w:val="00B0709F"/>
    <w:rsid w:val="00B07830"/>
    <w:rsid w:val="00B114AE"/>
    <w:rsid w:val="00B126D2"/>
    <w:rsid w:val="00B12921"/>
    <w:rsid w:val="00B1324A"/>
    <w:rsid w:val="00B20B30"/>
    <w:rsid w:val="00B21930"/>
    <w:rsid w:val="00B2197A"/>
    <w:rsid w:val="00B21E73"/>
    <w:rsid w:val="00B2327C"/>
    <w:rsid w:val="00B24DE1"/>
    <w:rsid w:val="00B262C5"/>
    <w:rsid w:val="00B27756"/>
    <w:rsid w:val="00B30199"/>
    <w:rsid w:val="00B34758"/>
    <w:rsid w:val="00B3542D"/>
    <w:rsid w:val="00B37647"/>
    <w:rsid w:val="00B41FF9"/>
    <w:rsid w:val="00B427B8"/>
    <w:rsid w:val="00B53DD7"/>
    <w:rsid w:val="00B54EF4"/>
    <w:rsid w:val="00B56F51"/>
    <w:rsid w:val="00B577E2"/>
    <w:rsid w:val="00B60530"/>
    <w:rsid w:val="00B66771"/>
    <w:rsid w:val="00B70CFD"/>
    <w:rsid w:val="00B740C4"/>
    <w:rsid w:val="00B74344"/>
    <w:rsid w:val="00B743C4"/>
    <w:rsid w:val="00B843D5"/>
    <w:rsid w:val="00B849BA"/>
    <w:rsid w:val="00B84D5A"/>
    <w:rsid w:val="00B85696"/>
    <w:rsid w:val="00B953E6"/>
    <w:rsid w:val="00BA119B"/>
    <w:rsid w:val="00BA2A29"/>
    <w:rsid w:val="00BA3285"/>
    <w:rsid w:val="00BA3EB1"/>
    <w:rsid w:val="00BA5D4A"/>
    <w:rsid w:val="00BB05E4"/>
    <w:rsid w:val="00BB456F"/>
    <w:rsid w:val="00BB4735"/>
    <w:rsid w:val="00BB543D"/>
    <w:rsid w:val="00BB6FAC"/>
    <w:rsid w:val="00BB762D"/>
    <w:rsid w:val="00BC05C2"/>
    <w:rsid w:val="00BC2170"/>
    <w:rsid w:val="00BC26D8"/>
    <w:rsid w:val="00BC35DB"/>
    <w:rsid w:val="00BC4F1A"/>
    <w:rsid w:val="00BC564A"/>
    <w:rsid w:val="00BD1B41"/>
    <w:rsid w:val="00BD4139"/>
    <w:rsid w:val="00BD5277"/>
    <w:rsid w:val="00BE1DED"/>
    <w:rsid w:val="00BE1EF5"/>
    <w:rsid w:val="00BE336E"/>
    <w:rsid w:val="00BE43DC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2193A"/>
    <w:rsid w:val="00C21ACF"/>
    <w:rsid w:val="00C25120"/>
    <w:rsid w:val="00C31EC7"/>
    <w:rsid w:val="00C36F87"/>
    <w:rsid w:val="00C37BC0"/>
    <w:rsid w:val="00C43751"/>
    <w:rsid w:val="00C4398E"/>
    <w:rsid w:val="00C46951"/>
    <w:rsid w:val="00C46C9B"/>
    <w:rsid w:val="00C506B3"/>
    <w:rsid w:val="00C507AD"/>
    <w:rsid w:val="00C51BE4"/>
    <w:rsid w:val="00C56295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854E2"/>
    <w:rsid w:val="00C90693"/>
    <w:rsid w:val="00C9163F"/>
    <w:rsid w:val="00C91DD3"/>
    <w:rsid w:val="00C93995"/>
    <w:rsid w:val="00C94274"/>
    <w:rsid w:val="00CA03D2"/>
    <w:rsid w:val="00CA0DD8"/>
    <w:rsid w:val="00CA387B"/>
    <w:rsid w:val="00CB1226"/>
    <w:rsid w:val="00CB2196"/>
    <w:rsid w:val="00CB491C"/>
    <w:rsid w:val="00CB673F"/>
    <w:rsid w:val="00CB72F3"/>
    <w:rsid w:val="00CC77F0"/>
    <w:rsid w:val="00CD338A"/>
    <w:rsid w:val="00CD44E2"/>
    <w:rsid w:val="00CD4FD7"/>
    <w:rsid w:val="00CD51CE"/>
    <w:rsid w:val="00CD70B2"/>
    <w:rsid w:val="00CD7D00"/>
    <w:rsid w:val="00CD7EA4"/>
    <w:rsid w:val="00CE11C0"/>
    <w:rsid w:val="00CF2749"/>
    <w:rsid w:val="00CF28DA"/>
    <w:rsid w:val="00CF2F07"/>
    <w:rsid w:val="00CF3F6C"/>
    <w:rsid w:val="00D10355"/>
    <w:rsid w:val="00D12349"/>
    <w:rsid w:val="00D148B0"/>
    <w:rsid w:val="00D1727F"/>
    <w:rsid w:val="00D27662"/>
    <w:rsid w:val="00D35B2E"/>
    <w:rsid w:val="00D4096B"/>
    <w:rsid w:val="00D4245A"/>
    <w:rsid w:val="00D44D8B"/>
    <w:rsid w:val="00D47BA6"/>
    <w:rsid w:val="00D5145C"/>
    <w:rsid w:val="00D521C6"/>
    <w:rsid w:val="00D53628"/>
    <w:rsid w:val="00D53CEA"/>
    <w:rsid w:val="00D61806"/>
    <w:rsid w:val="00D641AB"/>
    <w:rsid w:val="00D65E55"/>
    <w:rsid w:val="00D67EB7"/>
    <w:rsid w:val="00D7375E"/>
    <w:rsid w:val="00D75894"/>
    <w:rsid w:val="00D86395"/>
    <w:rsid w:val="00D90FD1"/>
    <w:rsid w:val="00D919CC"/>
    <w:rsid w:val="00D92625"/>
    <w:rsid w:val="00D92F05"/>
    <w:rsid w:val="00D97C34"/>
    <w:rsid w:val="00DA1000"/>
    <w:rsid w:val="00DA1AD4"/>
    <w:rsid w:val="00DA3DCA"/>
    <w:rsid w:val="00DA581C"/>
    <w:rsid w:val="00DA71B0"/>
    <w:rsid w:val="00DA7DEA"/>
    <w:rsid w:val="00DB0C59"/>
    <w:rsid w:val="00DB28DE"/>
    <w:rsid w:val="00DB2E8D"/>
    <w:rsid w:val="00DC60D7"/>
    <w:rsid w:val="00DD1212"/>
    <w:rsid w:val="00DD2D8A"/>
    <w:rsid w:val="00DD5F0C"/>
    <w:rsid w:val="00DE01CB"/>
    <w:rsid w:val="00DE31E6"/>
    <w:rsid w:val="00DE56BE"/>
    <w:rsid w:val="00DF140D"/>
    <w:rsid w:val="00DF5244"/>
    <w:rsid w:val="00E012B4"/>
    <w:rsid w:val="00E022BD"/>
    <w:rsid w:val="00E0514E"/>
    <w:rsid w:val="00E0515E"/>
    <w:rsid w:val="00E0758C"/>
    <w:rsid w:val="00E07631"/>
    <w:rsid w:val="00E076C1"/>
    <w:rsid w:val="00E077E2"/>
    <w:rsid w:val="00E12772"/>
    <w:rsid w:val="00E14506"/>
    <w:rsid w:val="00E14F0A"/>
    <w:rsid w:val="00E17AE8"/>
    <w:rsid w:val="00E22425"/>
    <w:rsid w:val="00E22D64"/>
    <w:rsid w:val="00E24481"/>
    <w:rsid w:val="00E3056F"/>
    <w:rsid w:val="00E3244B"/>
    <w:rsid w:val="00E34202"/>
    <w:rsid w:val="00E34AD9"/>
    <w:rsid w:val="00E403B6"/>
    <w:rsid w:val="00E40CBF"/>
    <w:rsid w:val="00E44ED6"/>
    <w:rsid w:val="00E456FD"/>
    <w:rsid w:val="00E57476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55E8"/>
    <w:rsid w:val="00E91C8C"/>
    <w:rsid w:val="00E93E20"/>
    <w:rsid w:val="00EA153E"/>
    <w:rsid w:val="00EA4189"/>
    <w:rsid w:val="00EA501D"/>
    <w:rsid w:val="00EA578E"/>
    <w:rsid w:val="00EB0F6A"/>
    <w:rsid w:val="00EB0FED"/>
    <w:rsid w:val="00EB5E35"/>
    <w:rsid w:val="00EC0A91"/>
    <w:rsid w:val="00EC1D0E"/>
    <w:rsid w:val="00EC2020"/>
    <w:rsid w:val="00EC3730"/>
    <w:rsid w:val="00EC7B6C"/>
    <w:rsid w:val="00ED4B91"/>
    <w:rsid w:val="00EE2D5D"/>
    <w:rsid w:val="00EE61B2"/>
    <w:rsid w:val="00EF2EED"/>
    <w:rsid w:val="00EF50F3"/>
    <w:rsid w:val="00EF6C83"/>
    <w:rsid w:val="00F0051A"/>
    <w:rsid w:val="00F02F68"/>
    <w:rsid w:val="00F05E24"/>
    <w:rsid w:val="00F10ADA"/>
    <w:rsid w:val="00F122A2"/>
    <w:rsid w:val="00F138ED"/>
    <w:rsid w:val="00F13D4E"/>
    <w:rsid w:val="00F15181"/>
    <w:rsid w:val="00F159DE"/>
    <w:rsid w:val="00F161E7"/>
    <w:rsid w:val="00F167F1"/>
    <w:rsid w:val="00F16823"/>
    <w:rsid w:val="00F209BF"/>
    <w:rsid w:val="00F378CB"/>
    <w:rsid w:val="00F40330"/>
    <w:rsid w:val="00F40989"/>
    <w:rsid w:val="00F4325B"/>
    <w:rsid w:val="00F43279"/>
    <w:rsid w:val="00F43A93"/>
    <w:rsid w:val="00F44094"/>
    <w:rsid w:val="00F46A24"/>
    <w:rsid w:val="00F5002D"/>
    <w:rsid w:val="00F515D5"/>
    <w:rsid w:val="00F51F4A"/>
    <w:rsid w:val="00F51FEE"/>
    <w:rsid w:val="00F52123"/>
    <w:rsid w:val="00F56440"/>
    <w:rsid w:val="00F6438A"/>
    <w:rsid w:val="00F67048"/>
    <w:rsid w:val="00F70A47"/>
    <w:rsid w:val="00F70D1B"/>
    <w:rsid w:val="00F7120E"/>
    <w:rsid w:val="00F73335"/>
    <w:rsid w:val="00F73FFC"/>
    <w:rsid w:val="00F754B6"/>
    <w:rsid w:val="00F776E7"/>
    <w:rsid w:val="00F80DC9"/>
    <w:rsid w:val="00F8317A"/>
    <w:rsid w:val="00F86491"/>
    <w:rsid w:val="00F86BCD"/>
    <w:rsid w:val="00F86E63"/>
    <w:rsid w:val="00F92A10"/>
    <w:rsid w:val="00F93689"/>
    <w:rsid w:val="00F95D01"/>
    <w:rsid w:val="00F96B1A"/>
    <w:rsid w:val="00F97093"/>
    <w:rsid w:val="00FA176D"/>
    <w:rsid w:val="00FA36C0"/>
    <w:rsid w:val="00FA3E8E"/>
    <w:rsid w:val="00FA5178"/>
    <w:rsid w:val="00FA7568"/>
    <w:rsid w:val="00FB00F1"/>
    <w:rsid w:val="00FB0762"/>
    <w:rsid w:val="00FB188E"/>
    <w:rsid w:val="00FB2502"/>
    <w:rsid w:val="00FB40B8"/>
    <w:rsid w:val="00FB47AA"/>
    <w:rsid w:val="00FB5B67"/>
    <w:rsid w:val="00FC1570"/>
    <w:rsid w:val="00FC63EF"/>
    <w:rsid w:val="00FC65F8"/>
    <w:rsid w:val="00FC6D68"/>
    <w:rsid w:val="00FC719E"/>
    <w:rsid w:val="00FD2D28"/>
    <w:rsid w:val="00FD47E1"/>
    <w:rsid w:val="00FD59BF"/>
    <w:rsid w:val="00FD6552"/>
    <w:rsid w:val="00FD7ECD"/>
    <w:rsid w:val="00FE27F5"/>
    <w:rsid w:val="00FE2CD3"/>
    <w:rsid w:val="00FE6AD8"/>
    <w:rsid w:val="00FF0856"/>
    <w:rsid w:val="00FF087C"/>
    <w:rsid w:val="00FF12B3"/>
    <w:rsid w:val="00FF155A"/>
    <w:rsid w:val="00FF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61FD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Text">
    <w:name w:val="SOB_Text"/>
    <w:basedOn w:val="Standard"/>
    <w:qFormat/>
    <w:rsid w:val="002A740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3327A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7354F5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pf0">
    <w:name w:val="pf0"/>
    <w:basedOn w:val="Standard"/>
    <w:rsid w:val="00BC0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f01">
    <w:name w:val="cf01"/>
    <w:basedOn w:val="Absatz-Standardschriftart"/>
    <w:rsid w:val="00BC05C2"/>
    <w:rPr>
      <w:rFonts w:ascii="Segoe UI" w:hAnsi="Segoe UI" w:cs="Segoe UI" w:hint="default"/>
      <w:sz w:val="18"/>
      <w:szCs w:val="18"/>
    </w:rPr>
  </w:style>
  <w:style w:type="paragraph" w:customStyle="1" w:styleId="Transcript">
    <w:name w:val="Transcript"/>
    <w:basedOn w:val="Standard"/>
    <w:qFormat/>
    <w:rsid w:val="009B10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F609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43279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2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3.jpeg"/><Relationship Id="rId42" Type="http://schemas.openxmlformats.org/officeDocument/2006/relationships/header" Target="header5.xml"/><Relationship Id="rId47" Type="http://schemas.openxmlformats.org/officeDocument/2006/relationships/image" Target="media/image30.wmf"/><Relationship Id="rId63" Type="http://schemas.openxmlformats.org/officeDocument/2006/relationships/hyperlink" Target="https://mathe-sicher-koennen.dzlm.de/erklaervideos?nid=730" TargetMode="External"/><Relationship Id="rId68" Type="http://schemas.openxmlformats.org/officeDocument/2006/relationships/header" Target="header10.xml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header" Target="header4.xml"/><Relationship Id="rId45" Type="http://schemas.openxmlformats.org/officeDocument/2006/relationships/image" Target="media/image280.wmf"/><Relationship Id="rId53" Type="http://schemas.openxmlformats.org/officeDocument/2006/relationships/image" Target="media/image33.wmf"/><Relationship Id="rId58" Type="http://schemas.openxmlformats.org/officeDocument/2006/relationships/header" Target="header9.xml"/><Relationship Id="rId66" Type="http://schemas.openxmlformats.org/officeDocument/2006/relationships/image" Target="media/image39.png"/><Relationship Id="rId74" Type="http://schemas.openxmlformats.org/officeDocument/2006/relationships/image" Target="media/image44.png"/><Relationship Id="rId79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header" Target="header13.xml"/><Relationship Id="rId19" Type="http://schemas.openxmlformats.org/officeDocument/2006/relationships/image" Target="media/image11.emf"/><Relationship Id="rId14" Type="http://schemas.openxmlformats.org/officeDocument/2006/relationships/footer" Target="footer2.xml"/><Relationship Id="rId22" Type="http://schemas.openxmlformats.org/officeDocument/2006/relationships/hyperlink" Target="https://mathe-sicher-koennen.dzlm.de/erklaervideos?nid=729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header" Target="header6.xml"/><Relationship Id="rId48" Type="http://schemas.openxmlformats.org/officeDocument/2006/relationships/header" Target="header7.xml"/><Relationship Id="rId64" Type="http://schemas.openxmlformats.org/officeDocument/2006/relationships/image" Target="media/image37.png"/><Relationship Id="rId69" Type="http://schemas.openxmlformats.org/officeDocument/2006/relationships/image" Target="media/image41.png"/><Relationship Id="rId77" Type="http://schemas.openxmlformats.org/officeDocument/2006/relationships/header" Target="header12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72" Type="http://schemas.openxmlformats.org/officeDocument/2006/relationships/header" Target="header11.xml"/><Relationship Id="rId80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33" Type="http://schemas.openxmlformats.org/officeDocument/2006/relationships/header" Target="header3.xml"/><Relationship Id="rId38" Type="http://schemas.openxmlformats.org/officeDocument/2006/relationships/image" Target="media/image23.png"/><Relationship Id="rId46" Type="http://schemas.openxmlformats.org/officeDocument/2006/relationships/image" Target="media/image27.wmf"/><Relationship Id="rId59" Type="http://schemas.openxmlformats.org/officeDocument/2006/relationships/hyperlink" Target="https://mathe-sicher-koennen.dzlm.de/erklaervideos?nid=730" TargetMode="External"/><Relationship Id="rId67" Type="http://schemas.openxmlformats.org/officeDocument/2006/relationships/image" Target="media/image40.png"/><Relationship Id="rId20" Type="http://schemas.openxmlformats.org/officeDocument/2006/relationships/image" Target="media/image12.png"/><Relationship Id="rId41" Type="http://schemas.openxmlformats.org/officeDocument/2006/relationships/image" Target="media/image25.jpeg"/><Relationship Id="rId62" Type="http://schemas.openxmlformats.org/officeDocument/2006/relationships/hyperlink" Target="https://mathe-sicher-koennen.dzlm.de/erklaervideos?nid=730" TargetMode="External"/><Relationship Id="rId70" Type="http://schemas.openxmlformats.org/officeDocument/2006/relationships/image" Target="media/image42.wmf"/><Relationship Id="rId75" Type="http://schemas.openxmlformats.org/officeDocument/2006/relationships/image" Target="media/image45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mathe-sicher-koennen.dzlm.de/erklaervideos?nid=729" TargetMode="External"/><Relationship Id="rId36" Type="http://schemas.openxmlformats.org/officeDocument/2006/relationships/image" Target="media/image21.png"/><Relationship Id="rId49" Type="http://schemas.openxmlformats.org/officeDocument/2006/relationships/header" Target="header8.xml"/><Relationship Id="rId57" Type="http://schemas.openxmlformats.org/officeDocument/2006/relationships/image" Target="media/image37.wmf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6.wmf"/><Relationship Id="rId52" Type="http://schemas.openxmlformats.org/officeDocument/2006/relationships/image" Target="media/image32.png"/><Relationship Id="rId60" Type="http://schemas.openxmlformats.org/officeDocument/2006/relationships/image" Target="media/image35.jpeg"/><Relationship Id="rId65" Type="http://schemas.openxmlformats.org/officeDocument/2006/relationships/image" Target="media/image38.png"/><Relationship Id="rId73" Type="http://schemas.openxmlformats.org/officeDocument/2006/relationships/image" Target="media/image43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hyperlink" Target="https://mathe-sicher-koennen.dzlm.de/erklaervideos?nid=729" TargetMode="External"/><Relationship Id="rId39" Type="http://schemas.openxmlformats.org/officeDocument/2006/relationships/image" Target="media/image24.png"/><Relationship Id="rId34" Type="http://schemas.openxmlformats.org/officeDocument/2006/relationships/footer" Target="footer3.xml"/><Relationship Id="rId50" Type="http://schemas.openxmlformats.org/officeDocument/2006/relationships/image" Target="media/image30.png"/><Relationship Id="rId76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12</Pages>
  <Words>1816</Words>
  <Characters>11447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3</cp:revision>
  <cp:lastPrinted>2024-01-22T00:52:00Z</cp:lastPrinted>
  <dcterms:created xsi:type="dcterms:W3CDTF">2025-07-08T21:43:00Z</dcterms:created>
  <dcterms:modified xsi:type="dcterms:W3CDTF">2025-07-14T09:23:00Z</dcterms:modified>
</cp:coreProperties>
</file>